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27" w:rsidRPr="0036197B" w:rsidRDefault="00CF2C87">
      <w:r w:rsidRPr="0036197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47FB46" wp14:editId="157F963B">
                <wp:simplePos x="0" y="0"/>
                <wp:positionH relativeFrom="column">
                  <wp:posOffset>-1076325</wp:posOffset>
                </wp:positionH>
                <wp:positionV relativeFrom="paragraph">
                  <wp:posOffset>-375920</wp:posOffset>
                </wp:positionV>
                <wp:extent cx="8050530" cy="3495675"/>
                <wp:effectExtent l="0" t="0" r="7620" b="28575"/>
                <wp:wrapNone/>
                <wp:docPr id="33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0530" cy="3495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1E7526" w:rsidRPr="001D4BE6" w:rsidRDefault="001E7526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  <w:t>Improving Self Awareness</w:t>
                            </w:r>
                          </w:p>
                          <w:p w:rsidR="001E7526" w:rsidRPr="001D4BE6" w:rsidRDefault="001E7526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  <w:r>
                              <w:rPr>
                                <w:b/>
                                <w:color w:val="0F243E"/>
                              </w:rPr>
                              <w:t>Training Manual</w:t>
                            </w:r>
                            <w:r w:rsidRPr="001D4BE6">
                              <w:rPr>
                                <w:b/>
                                <w:color w:val="0F243E"/>
                              </w:rPr>
                              <w:t xml:space="preserve"> </w:t>
                            </w:r>
                          </w:p>
                          <w:p w:rsidR="001E7526" w:rsidRPr="001D4BE6" w:rsidRDefault="001E7526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</w:p>
                          <w:p w:rsidR="001E7526" w:rsidRDefault="001E7526" w:rsidP="009E205C">
                            <w:pPr>
                              <w:ind w:right="10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7FB46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84.75pt;margin-top:-29.6pt;width:633.9pt;height:27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" stroked="f">
                <v:fill color2="#7f7f7f [1612]" focus="100%" type="gradient"/>
                <v:shadow on="t" color="#205867" opacity=".5" offset="1pt"/>
                <v:textbox>
                  <w:txbxContent>
                    <w:p w:rsidR="001E7526" w:rsidRPr="001D4BE6" w:rsidRDefault="001E7526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  <w:sz w:val="86"/>
                          <w:szCs w:val="86"/>
                        </w:rPr>
                      </w:pPr>
                      <w:r>
                        <w:rPr>
                          <w:b/>
                          <w:color w:val="0F243E"/>
                          <w:sz w:val="86"/>
                          <w:szCs w:val="86"/>
                        </w:rPr>
                        <w:t>Improving Self Awareness</w:t>
                      </w:r>
                    </w:p>
                    <w:p w:rsidR="001E7526" w:rsidRPr="001D4BE6" w:rsidRDefault="001E7526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  <w:r>
                        <w:rPr>
                          <w:b/>
                          <w:color w:val="0F243E"/>
                        </w:rPr>
                        <w:t>Training Manual</w:t>
                      </w:r>
                      <w:r w:rsidRPr="001D4BE6">
                        <w:rPr>
                          <w:b/>
                          <w:color w:val="0F243E"/>
                        </w:rPr>
                        <w:t xml:space="preserve"> </w:t>
                      </w:r>
                    </w:p>
                    <w:p w:rsidR="001E7526" w:rsidRPr="001D4BE6" w:rsidRDefault="001E7526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</w:p>
                    <w:p w:rsidR="001E7526" w:rsidRDefault="001E7526" w:rsidP="009E205C">
                      <w:pPr>
                        <w:ind w:right="1040"/>
                      </w:pPr>
                    </w:p>
                  </w:txbxContent>
                </v:textbox>
              </v:shape>
            </w:pict>
          </mc:Fallback>
        </mc:AlternateContent>
      </w:r>
    </w:p>
    <w:p w:rsidR="00381A27" w:rsidRPr="0036197B" w:rsidRDefault="00CF2C87">
      <w:r w:rsidRPr="0036197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B31B31" wp14:editId="242704C3">
                <wp:simplePos x="0" y="0"/>
                <wp:positionH relativeFrom="column">
                  <wp:posOffset>-266700</wp:posOffset>
                </wp:positionH>
                <wp:positionV relativeFrom="paragraph">
                  <wp:posOffset>101600</wp:posOffset>
                </wp:positionV>
                <wp:extent cx="3114675" cy="3162300"/>
                <wp:effectExtent l="0" t="0" r="0" b="0"/>
                <wp:wrapNone/>
                <wp:docPr id="33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48DD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526" w:rsidRDefault="001E7526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172E9F4" wp14:editId="6086323F">
                                  <wp:extent cx="2324100" cy="3205655"/>
                                  <wp:effectExtent l="0" t="0" r="0" b="0"/>
                                  <wp:docPr id="44" name="Picture 44" descr="C:\Users\Darren\Desktop\New Photos\s0408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arren\Desktop\New Photos\s0408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4100" cy="320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31B31" id="Text Box 98" o:spid="_x0000_s1027" type="#_x0000_t202" style="position:absolute;margin-left:-21pt;margin-top:8pt;width:245.25pt;height:24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3BwQ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" filled="f" stroked="f" strokecolor="#548dd4">
                <v:textbox>
                  <w:txbxContent>
                    <w:p w:rsidR="001E7526" w:rsidRDefault="001E7526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7172E9F4" wp14:editId="6086323F">
                            <wp:extent cx="2324100" cy="3205655"/>
                            <wp:effectExtent l="0" t="0" r="0" b="0"/>
                            <wp:docPr id="44" name="Picture 44" descr="C:\Users\Darren\Desktop\New Photos\s0408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arren\Desktop\New Photos\s0408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4100" cy="3205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>
      <w:pPr>
        <w:sectPr w:rsidR="00381A27" w:rsidRPr="0036197B"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formProt w:val="0"/>
          <w:vAlign w:val="center"/>
          <w:docGrid w:linePitch="360"/>
        </w:sectPr>
      </w:pPr>
    </w:p>
    <w:p w:rsidR="00381A27" w:rsidRPr="0036197B" w:rsidRDefault="00381A27">
      <w:pPr>
        <w:pStyle w:val="Title"/>
        <w:rPr>
          <w:rStyle w:val="BookTitle"/>
          <w:rFonts w:ascii="Calibri" w:hAnsi="Calibri" w:cs="Times New Roman"/>
          <w:color w:val="auto"/>
          <w:kern w:val="0"/>
          <w:sz w:val="22"/>
          <w:szCs w:val="22"/>
          <w:lang w:bidi="en-US"/>
        </w:rPr>
      </w:pPr>
      <w:r w:rsidRPr="0036197B">
        <w:rPr>
          <w:rStyle w:val="BookTitle"/>
          <w:color w:val="C00000"/>
        </w:rPr>
        <w:lastRenderedPageBreak/>
        <w:t>Table of Contents</w:t>
      </w:r>
    </w:p>
    <w:p w:rsidR="001A6DAB" w:rsidRPr="005A7DDA" w:rsidRDefault="004C6432" w:rsidP="005A7DD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5A7DDA">
        <w:fldChar w:fldCharType="begin"/>
      </w:r>
      <w:r w:rsidR="00381A27" w:rsidRPr="005A7DDA">
        <w:instrText xml:space="preserve"> TOC \o "1-3" \h \z \u </w:instrText>
      </w:r>
      <w:r w:rsidRPr="005A7DDA">
        <w:fldChar w:fldCharType="separate"/>
      </w:r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62" w:history="1">
        <w:r w:rsidR="001A6DAB" w:rsidRPr="005A7DDA">
          <w:rPr>
            <w:rStyle w:val="Hyperlink"/>
            <w:noProof/>
            <w:lang w:eastAsia="zh-TW"/>
          </w:rPr>
          <w:t>Module Two: What Is the Self?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7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3" w:history="1">
        <w:r w:rsidR="001A6DAB" w:rsidRPr="005A7DDA">
          <w:rPr>
            <w:rStyle w:val="Hyperlink"/>
            <w:noProof/>
          </w:rPr>
          <w:t>The Physical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7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4" w:history="1">
        <w:r w:rsidR="001A6DAB" w:rsidRPr="005A7DDA">
          <w:rPr>
            <w:rStyle w:val="Hyperlink"/>
            <w:noProof/>
          </w:rPr>
          <w:t>The Emotional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8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5" w:history="1">
        <w:r w:rsidR="001A6DAB" w:rsidRPr="005A7DDA">
          <w:rPr>
            <w:rStyle w:val="Hyperlink"/>
            <w:noProof/>
          </w:rPr>
          <w:t>The Mental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_Toc470627665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8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6" w:history="1">
        <w:r w:rsidR="001A6DAB" w:rsidRPr="005A7DDA">
          <w:rPr>
            <w:rStyle w:val="Hyperlink"/>
            <w:noProof/>
          </w:rPr>
          <w:t>The Spiritual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_Toc470627666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9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69" w:history="1">
        <w:r w:rsidR="001A6DAB" w:rsidRPr="005A7DDA">
          <w:rPr>
            <w:rStyle w:val="Hyperlink"/>
            <w:noProof/>
            <w:lang w:eastAsia="zh-TW"/>
          </w:rPr>
          <w:t>Module Three: Awareness of the Physical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_Toc470627669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0" w:history="1">
        <w:r w:rsidR="001A6DAB" w:rsidRPr="005A7DDA">
          <w:rPr>
            <w:rStyle w:val="Hyperlink"/>
            <w:noProof/>
          </w:rPr>
          <w:t>Scanning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_Toc470627670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1" w:history="1">
        <w:r w:rsidR="001A6DAB" w:rsidRPr="005A7DDA">
          <w:rPr>
            <w:rStyle w:val="Hyperlink"/>
            <w:noProof/>
          </w:rPr>
          <w:t>Progressive Relaxation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2" w:history="1">
        <w:r w:rsidR="001A6DAB" w:rsidRPr="005A7DDA">
          <w:rPr>
            <w:rStyle w:val="Hyperlink"/>
            <w:noProof/>
          </w:rPr>
          <w:t>Physical Stressors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13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3" w:history="1">
        <w:r w:rsidR="001A6DAB" w:rsidRPr="005A7DDA">
          <w:rPr>
            <w:rStyle w:val="Hyperlink"/>
            <w:noProof/>
          </w:rPr>
          <w:t>Exercise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13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83" w:history="1">
        <w:r w:rsidR="001A6DAB" w:rsidRPr="005A7DDA">
          <w:rPr>
            <w:rStyle w:val="Hyperlink"/>
            <w:noProof/>
            <w:lang w:eastAsia="zh-TW"/>
          </w:rPr>
          <w:t>Module F</w:t>
        </w:r>
        <w:r w:rsidR="002737A9">
          <w:rPr>
            <w:rStyle w:val="Hyperlink"/>
            <w:noProof/>
            <w:lang w:eastAsia="zh-TW"/>
          </w:rPr>
          <w:t>our:</w:t>
        </w:r>
        <w:r w:rsidR="001A6DAB" w:rsidRPr="005A7DDA">
          <w:rPr>
            <w:rStyle w:val="Hyperlink"/>
            <w:noProof/>
            <w:lang w:eastAsia="zh-TW"/>
          </w:rPr>
          <w:t xml:space="preserve"> The Emotional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25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4" w:history="1">
        <w:r w:rsidR="001A6DAB" w:rsidRPr="005A7DDA">
          <w:rPr>
            <w:rStyle w:val="Hyperlink"/>
            <w:noProof/>
          </w:rPr>
          <w:t>Validity of Emotions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25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5" w:history="1">
        <w:r w:rsidR="001A6DAB" w:rsidRPr="005A7DDA">
          <w:rPr>
            <w:rStyle w:val="Hyperlink"/>
            <w:noProof/>
          </w:rPr>
          <w:t>Utility of Emotions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_Toc470627685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6" w:history="1">
        <w:r w:rsidR="001A6DAB" w:rsidRPr="005A7DDA">
          <w:rPr>
            <w:rStyle w:val="Hyperlink"/>
            <w:noProof/>
          </w:rPr>
          <w:t>Emotional Arousal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_Toc470627686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7" w:history="1">
        <w:r w:rsidR="001A6DAB" w:rsidRPr="005A7DDA">
          <w:rPr>
            <w:rStyle w:val="Hyperlink"/>
            <w:noProof/>
          </w:rPr>
          <w:t>Emotional Valence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_Toc470627687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90" w:history="1">
        <w:r w:rsidR="001A6DAB" w:rsidRPr="005A7DDA">
          <w:rPr>
            <w:rStyle w:val="Hyperlink"/>
            <w:noProof/>
            <w:lang w:eastAsia="zh-TW"/>
          </w:rPr>
          <w:t xml:space="preserve">Module </w:t>
        </w:r>
        <w:r w:rsidR="002737A9">
          <w:rPr>
            <w:rStyle w:val="Hyperlink"/>
            <w:noProof/>
            <w:lang w:eastAsia="zh-TW"/>
          </w:rPr>
          <w:t>Five</w:t>
        </w:r>
        <w:r w:rsidR="001A6DAB" w:rsidRPr="005A7DDA">
          <w:rPr>
            <w:rStyle w:val="Hyperlink"/>
            <w:noProof/>
            <w:lang w:eastAsia="zh-TW"/>
          </w:rPr>
          <w:t>: Mood Management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_Toc470627690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1" w:history="1">
        <w:r w:rsidR="001A6DAB" w:rsidRPr="005A7DDA">
          <w:rPr>
            <w:rStyle w:val="Hyperlink"/>
            <w:noProof/>
          </w:rPr>
          <w:t>Emotional Intelligence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2" w:history="1">
        <w:r w:rsidR="001A6DAB" w:rsidRPr="005A7DDA">
          <w:rPr>
            <w:rStyle w:val="Hyperlink"/>
            <w:noProof/>
          </w:rPr>
          <w:t>Categories of Emotion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3" w:history="1">
        <w:r w:rsidR="001A6DAB" w:rsidRPr="005A7DDA">
          <w:rPr>
            <w:rStyle w:val="Hyperlink"/>
            <w:noProof/>
          </w:rPr>
          <w:t>Increasing Arousal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31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4" w:history="1">
        <w:r w:rsidR="001A6DAB" w:rsidRPr="005A7DDA">
          <w:rPr>
            <w:rStyle w:val="Hyperlink"/>
            <w:noProof/>
          </w:rPr>
          <w:t>Decreasing Arousal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97" w:history="1">
        <w:r w:rsidR="001A6DAB" w:rsidRPr="005A7DDA">
          <w:rPr>
            <w:rStyle w:val="Hyperlink"/>
            <w:noProof/>
            <w:lang w:eastAsia="zh-TW"/>
          </w:rPr>
          <w:t>Module S</w:t>
        </w:r>
        <w:r w:rsidR="002737A9">
          <w:rPr>
            <w:rStyle w:val="Hyperlink"/>
            <w:noProof/>
            <w:lang w:eastAsia="zh-TW"/>
          </w:rPr>
          <w:t>ix</w:t>
        </w:r>
        <w:r w:rsidR="001A6DAB" w:rsidRPr="005A7DDA">
          <w:rPr>
            <w:rStyle w:val="Hyperlink"/>
            <w:noProof/>
            <w:lang w:eastAsia="zh-TW"/>
          </w:rPr>
          <w:t>: The Mental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_Toc470627697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8" w:history="1">
        <w:r w:rsidR="001A6DAB" w:rsidRPr="005A7DDA">
          <w:rPr>
            <w:rStyle w:val="Hyperlink"/>
            <w:noProof/>
          </w:rPr>
          <w:t>Thinking Style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_Toc470627698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01" w:history="1">
        <w:r w:rsidR="001A6DAB" w:rsidRPr="005A7DDA">
          <w:rPr>
            <w:rStyle w:val="Hyperlink"/>
            <w:noProof/>
          </w:rPr>
          <w:t>Stinking Thinking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_Toc470627701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38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711" w:history="1">
        <w:r w:rsidR="001A6DAB" w:rsidRPr="005A7DDA">
          <w:rPr>
            <w:rStyle w:val="Hyperlink"/>
            <w:noProof/>
            <w:lang w:eastAsia="zh-TW"/>
          </w:rPr>
          <w:t xml:space="preserve">Module </w:t>
        </w:r>
        <w:r w:rsidR="002737A9">
          <w:rPr>
            <w:rStyle w:val="Hyperlink"/>
            <w:noProof/>
            <w:lang w:eastAsia="zh-TW"/>
          </w:rPr>
          <w:t>Seven</w:t>
        </w:r>
        <w:r w:rsidR="001A6DAB" w:rsidRPr="005A7DDA">
          <w:rPr>
            <w:rStyle w:val="Hyperlink"/>
            <w:noProof/>
            <w:lang w:eastAsia="zh-TW"/>
          </w:rPr>
          <w:t>: The Spiritual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49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14" w:history="1">
        <w:r w:rsidR="001A6DAB" w:rsidRPr="005A7DDA">
          <w:rPr>
            <w:rStyle w:val="Hyperlink"/>
            <w:noProof/>
          </w:rPr>
          <w:t>Cultivating Positivity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15" w:history="1">
        <w:r w:rsidR="001A6DAB" w:rsidRPr="005A7DDA">
          <w:rPr>
            <w:rStyle w:val="Hyperlink"/>
            <w:noProof/>
          </w:rPr>
          <w:t>Gratitude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_Toc470627715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51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718" w:history="1">
        <w:r w:rsidR="001A6DAB" w:rsidRPr="005A7DDA">
          <w:rPr>
            <w:rStyle w:val="Hyperlink"/>
            <w:noProof/>
            <w:lang w:eastAsia="zh-TW"/>
          </w:rPr>
          <w:t xml:space="preserve">Module </w:t>
        </w:r>
        <w:r w:rsidR="002737A9">
          <w:rPr>
            <w:rStyle w:val="Hyperlink"/>
            <w:noProof/>
            <w:lang w:eastAsia="zh-TW"/>
          </w:rPr>
          <w:t>Eight</w:t>
        </w:r>
        <w:r w:rsidR="001A6DAB" w:rsidRPr="005A7DDA">
          <w:rPr>
            <w:rStyle w:val="Hyperlink"/>
            <w:noProof/>
            <w:lang w:eastAsia="zh-TW"/>
          </w:rPr>
          <w:t>: Limitations of Self Awareness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_Toc470627718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54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21" w:history="1">
        <w:r w:rsidR="001A6DAB" w:rsidRPr="005A7DDA">
          <w:rPr>
            <w:rStyle w:val="Hyperlink"/>
            <w:noProof/>
          </w:rPr>
          <w:t>Developing Humility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_Toc470627721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55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0647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22" w:history="1">
        <w:r w:rsidR="001A6DAB" w:rsidRPr="005A7DDA">
          <w:rPr>
            <w:rStyle w:val="Hyperlink"/>
            <w:noProof/>
          </w:rPr>
          <w:t>Developing Empathy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_Toc470627722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56</w:t>
        </w:r>
        <w:r w:rsidR="001A6DAB" w:rsidRPr="005A7DDA">
          <w:rPr>
            <w:noProof/>
            <w:webHidden/>
          </w:rPr>
          <w:fldChar w:fldCharType="end"/>
        </w:r>
      </w:hyperlink>
    </w:p>
    <w:p w:rsidR="00381A27" w:rsidRPr="0036197B" w:rsidRDefault="004C6432" w:rsidP="00C523BD">
      <w:pPr>
        <w:pStyle w:val="TOC2"/>
        <w:tabs>
          <w:tab w:val="right" w:leader="dot" w:pos="9350"/>
        </w:tabs>
      </w:pPr>
      <w:r w:rsidRPr="005A7DDA">
        <w:fldChar w:fldCharType="end"/>
      </w:r>
      <w:bookmarkStart w:id="0" w:name="_GoBack"/>
      <w:bookmarkEnd w:id="0"/>
    </w:p>
    <w:sectPr w:rsidR="00381A27" w:rsidRPr="0036197B" w:rsidSect="005A7DDA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0A" w:rsidRDefault="0006470A">
      <w:r>
        <w:separator/>
      </w:r>
    </w:p>
    <w:p w:rsidR="0006470A" w:rsidRDefault="0006470A"/>
  </w:endnote>
  <w:endnote w:type="continuationSeparator" w:id="0">
    <w:p w:rsidR="0006470A" w:rsidRDefault="0006470A">
      <w:r>
        <w:continuationSeparator/>
      </w:r>
    </w:p>
    <w:p w:rsidR="0006470A" w:rsidRDefault="00064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526" w:rsidRDefault="001E7526"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737A9">
      <w:rPr>
        <w:noProof/>
      </w:rPr>
      <w:t>1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0A" w:rsidRDefault="0006470A">
      <w:r>
        <w:separator/>
      </w:r>
    </w:p>
    <w:p w:rsidR="0006470A" w:rsidRDefault="0006470A"/>
  </w:footnote>
  <w:footnote w:type="continuationSeparator" w:id="0">
    <w:p w:rsidR="0006470A" w:rsidRDefault="0006470A">
      <w:r>
        <w:continuationSeparator/>
      </w:r>
    </w:p>
    <w:p w:rsidR="0006470A" w:rsidRDefault="000647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B51"/>
    <w:multiLevelType w:val="hybridMultilevel"/>
    <w:tmpl w:val="A07A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09B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82B10"/>
    <w:multiLevelType w:val="hybridMultilevel"/>
    <w:tmpl w:val="C4580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36D0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27787E"/>
    <w:multiLevelType w:val="hybridMultilevel"/>
    <w:tmpl w:val="B5F2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426D1"/>
    <w:multiLevelType w:val="hybridMultilevel"/>
    <w:tmpl w:val="C61EE73A"/>
    <w:lvl w:ilvl="0" w:tplc="621C4F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22CDF"/>
    <w:multiLevelType w:val="hybridMultilevel"/>
    <w:tmpl w:val="4116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51B1E"/>
    <w:multiLevelType w:val="hybridMultilevel"/>
    <w:tmpl w:val="F2D684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7A31AF"/>
    <w:multiLevelType w:val="hybridMultilevel"/>
    <w:tmpl w:val="82C2E5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E10DA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6E3F3B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032B9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48081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890FAB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711601"/>
    <w:multiLevelType w:val="hybridMultilevel"/>
    <w:tmpl w:val="9EA239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77F2E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B021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DF063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B2104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92E2C9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3D78D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CD005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A5E3410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AC2415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B8328B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BA36255"/>
    <w:multiLevelType w:val="hybridMultilevel"/>
    <w:tmpl w:val="565694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DCA0456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2F2D8D"/>
    <w:multiLevelType w:val="hybridMultilevel"/>
    <w:tmpl w:val="D8EE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839B2">
      <w:numFmt w:val="bullet"/>
      <w:lvlText w:val="•"/>
      <w:lvlJc w:val="left"/>
      <w:pPr>
        <w:ind w:left="1800" w:hanging="72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77611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F6A572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30" w15:restartNumberingAfterBreak="0">
    <w:nsid w:val="2324446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3681197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37F00C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3CD346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49F2BC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4E63666"/>
    <w:multiLevelType w:val="hybridMultilevel"/>
    <w:tmpl w:val="43A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0A1C41"/>
    <w:multiLevelType w:val="hybridMultilevel"/>
    <w:tmpl w:val="1F6CCD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657057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746736F"/>
    <w:multiLevelType w:val="hybridMultilevel"/>
    <w:tmpl w:val="5324F1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27551627"/>
    <w:multiLevelType w:val="hybridMultilevel"/>
    <w:tmpl w:val="737E0D1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96429F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B5D3883"/>
    <w:multiLevelType w:val="hybridMultilevel"/>
    <w:tmpl w:val="80D6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E040A75"/>
    <w:multiLevelType w:val="hybridMultilevel"/>
    <w:tmpl w:val="A1142D4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2E827E62"/>
    <w:multiLevelType w:val="hybridMultilevel"/>
    <w:tmpl w:val="9976E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9B1AAC"/>
    <w:multiLevelType w:val="hybridMultilevel"/>
    <w:tmpl w:val="F9F4B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F64548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02E13E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47" w15:restartNumberingAfterBreak="0">
    <w:nsid w:val="30462D9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15A01FF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31AE2F55"/>
    <w:multiLevelType w:val="hybridMultilevel"/>
    <w:tmpl w:val="FA068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71050A"/>
    <w:multiLevelType w:val="hybridMultilevel"/>
    <w:tmpl w:val="DB2CA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5EF564C"/>
    <w:multiLevelType w:val="hybridMultilevel"/>
    <w:tmpl w:val="B73273A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2" w15:restartNumberingAfterBreak="0">
    <w:nsid w:val="36033D5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7BF58F7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86F329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9984ED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A40675A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3AB85B17"/>
    <w:multiLevelType w:val="hybridMultilevel"/>
    <w:tmpl w:val="4670827C"/>
    <w:lvl w:ilvl="0" w:tplc="4BFC879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665FAA"/>
    <w:multiLevelType w:val="hybridMultilevel"/>
    <w:tmpl w:val="807CAEEE"/>
    <w:lvl w:ilvl="0" w:tplc="04090001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6D17D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EC30AC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7A5F44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00544A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2F90B53"/>
    <w:multiLevelType w:val="hybridMultilevel"/>
    <w:tmpl w:val="34F402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4" w15:restartNumberingAfterBreak="0">
    <w:nsid w:val="435842A0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37C242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450769A"/>
    <w:multiLevelType w:val="hybridMultilevel"/>
    <w:tmpl w:val="B834534E"/>
    <w:lvl w:ilvl="0" w:tplc="24264B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45E1B24"/>
    <w:multiLevelType w:val="hybridMultilevel"/>
    <w:tmpl w:val="E08C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471763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57728C8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5871BA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59931EC"/>
    <w:multiLevelType w:val="hybridMultilevel"/>
    <w:tmpl w:val="BDA862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5A8045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463F172E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6F15CA2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B3502F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C88370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0C02DE5"/>
    <w:multiLevelType w:val="hybridMultilevel"/>
    <w:tmpl w:val="B566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C6135B"/>
    <w:multiLevelType w:val="hybridMultilevel"/>
    <w:tmpl w:val="730C3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7353FA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2BF3B8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2E970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414546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64F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6FE1C9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7AC2ADD"/>
    <w:multiLevelType w:val="hybridMultilevel"/>
    <w:tmpl w:val="3BF69F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7C26EE0"/>
    <w:multiLevelType w:val="hybridMultilevel"/>
    <w:tmpl w:val="8DE04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84D50D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85E542A"/>
    <w:multiLevelType w:val="hybridMultilevel"/>
    <w:tmpl w:val="08585F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pStyle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8A02818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CC6466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5A467A5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CAA2A8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5D0141A1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5F2F522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0B676E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96" w15:restartNumberingAfterBreak="0">
    <w:nsid w:val="617806C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37C6AB7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44328C2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44F00A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4F01A19"/>
    <w:multiLevelType w:val="hybridMultilevel"/>
    <w:tmpl w:val="E2B6F60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64F441D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669E194B"/>
    <w:multiLevelType w:val="hybridMultilevel"/>
    <w:tmpl w:val="FBE06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7087D7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7EC0E4E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681F36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8A66B7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07" w15:restartNumberingAfterBreak="0">
    <w:nsid w:val="68B06FC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175C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A4E09D5"/>
    <w:multiLevelType w:val="hybridMultilevel"/>
    <w:tmpl w:val="D8D86D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AA03B97"/>
    <w:multiLevelType w:val="hybridMultilevel"/>
    <w:tmpl w:val="9AD2E9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1" w15:restartNumberingAfterBreak="0">
    <w:nsid w:val="6C0E15D5"/>
    <w:multiLevelType w:val="hybridMultilevel"/>
    <w:tmpl w:val="7A684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D1E55BD"/>
    <w:multiLevelType w:val="hybridMultilevel"/>
    <w:tmpl w:val="E6A4D4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3" w15:restartNumberingAfterBreak="0">
    <w:nsid w:val="6DD261F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E5A345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E864CE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6F722F8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70BA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2155C0E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2201880"/>
    <w:multiLevelType w:val="hybridMultilevel"/>
    <w:tmpl w:val="4E48A6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0" w15:restartNumberingAfterBreak="0">
    <w:nsid w:val="74BC1115"/>
    <w:multiLevelType w:val="hybridMultilevel"/>
    <w:tmpl w:val="2442533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4E5C8F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6D17F60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711184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7165C0C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771E19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81212B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818045F"/>
    <w:multiLevelType w:val="hybridMultilevel"/>
    <w:tmpl w:val="B922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8CA24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78D846E8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79A1713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9A2070F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A4A2E61"/>
    <w:multiLevelType w:val="hybridMultilevel"/>
    <w:tmpl w:val="D17E4F08"/>
    <w:lvl w:ilvl="0" w:tplc="36641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D9B6C8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7E27668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EC512B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ECF1CF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F5402D5"/>
    <w:multiLevelType w:val="hybridMultilevel"/>
    <w:tmpl w:val="B596AA3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8" w15:restartNumberingAfterBreak="0">
    <w:nsid w:val="7FCC7E3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2"/>
  </w:num>
  <w:num w:numId="2">
    <w:abstractNumId w:val="27"/>
  </w:num>
  <w:num w:numId="3">
    <w:abstractNumId w:val="88"/>
  </w:num>
  <w:num w:numId="4">
    <w:abstractNumId w:val="1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8"/>
  </w:num>
  <w:num w:numId="6">
    <w:abstractNumId w:val="95"/>
  </w:num>
  <w:num w:numId="7">
    <w:abstractNumId w:val="46"/>
  </w:num>
  <w:num w:numId="8">
    <w:abstractNumId w:val="106"/>
  </w:num>
  <w:num w:numId="9">
    <w:abstractNumId w:val="29"/>
  </w:num>
  <w:num w:numId="10">
    <w:abstractNumId w:val="47"/>
  </w:num>
  <w:num w:numId="11">
    <w:abstractNumId w:val="73"/>
  </w:num>
  <w:num w:numId="12">
    <w:abstractNumId w:val="34"/>
  </w:num>
  <w:num w:numId="13">
    <w:abstractNumId w:val="65"/>
  </w:num>
  <w:num w:numId="14">
    <w:abstractNumId w:val="20"/>
  </w:num>
  <w:num w:numId="15">
    <w:abstractNumId w:val="56"/>
  </w:num>
  <w:num w:numId="16">
    <w:abstractNumId w:val="68"/>
  </w:num>
  <w:num w:numId="17">
    <w:abstractNumId w:val="40"/>
  </w:num>
  <w:num w:numId="18">
    <w:abstractNumId w:val="80"/>
  </w:num>
  <w:num w:numId="19">
    <w:abstractNumId w:val="12"/>
  </w:num>
  <w:num w:numId="20">
    <w:abstractNumId w:val="74"/>
  </w:num>
  <w:num w:numId="21">
    <w:abstractNumId w:val="37"/>
  </w:num>
  <w:num w:numId="22">
    <w:abstractNumId w:val="123"/>
  </w:num>
  <w:num w:numId="23">
    <w:abstractNumId w:val="104"/>
  </w:num>
  <w:num w:numId="24">
    <w:abstractNumId w:val="131"/>
  </w:num>
  <w:num w:numId="25">
    <w:abstractNumId w:val="10"/>
  </w:num>
  <w:num w:numId="26">
    <w:abstractNumId w:val="136"/>
  </w:num>
  <w:num w:numId="27">
    <w:abstractNumId w:val="129"/>
  </w:num>
  <w:num w:numId="28">
    <w:abstractNumId w:val="91"/>
  </w:num>
  <w:num w:numId="29">
    <w:abstractNumId w:val="31"/>
  </w:num>
  <w:num w:numId="30">
    <w:abstractNumId w:val="33"/>
  </w:num>
  <w:num w:numId="31">
    <w:abstractNumId w:val="84"/>
  </w:num>
  <w:num w:numId="32">
    <w:abstractNumId w:val="122"/>
  </w:num>
  <w:num w:numId="33">
    <w:abstractNumId w:val="96"/>
  </w:num>
  <w:num w:numId="34">
    <w:abstractNumId w:val="76"/>
  </w:num>
  <w:num w:numId="35">
    <w:abstractNumId w:val="9"/>
  </w:num>
  <w:num w:numId="36">
    <w:abstractNumId w:val="126"/>
  </w:num>
  <w:num w:numId="37">
    <w:abstractNumId w:val="78"/>
  </w:num>
  <w:num w:numId="38">
    <w:abstractNumId w:val="7"/>
  </w:num>
  <w:num w:numId="39">
    <w:abstractNumId w:val="85"/>
  </w:num>
  <w:num w:numId="40">
    <w:abstractNumId w:val="69"/>
  </w:num>
  <w:num w:numId="41">
    <w:abstractNumId w:val="121"/>
  </w:num>
  <w:num w:numId="42">
    <w:abstractNumId w:val="36"/>
  </w:num>
  <w:num w:numId="43">
    <w:abstractNumId w:val="71"/>
  </w:num>
  <w:num w:numId="44">
    <w:abstractNumId w:val="8"/>
  </w:num>
  <w:num w:numId="45">
    <w:abstractNumId w:val="64"/>
  </w:num>
  <w:num w:numId="46">
    <w:abstractNumId w:val="25"/>
  </w:num>
  <w:num w:numId="47">
    <w:abstractNumId w:val="118"/>
  </w:num>
  <w:num w:numId="48">
    <w:abstractNumId w:val="89"/>
  </w:num>
  <w:num w:numId="49">
    <w:abstractNumId w:val="13"/>
  </w:num>
  <w:num w:numId="50">
    <w:abstractNumId w:val="90"/>
  </w:num>
  <w:num w:numId="51">
    <w:abstractNumId w:val="93"/>
  </w:num>
  <w:num w:numId="52">
    <w:abstractNumId w:val="124"/>
  </w:num>
  <w:num w:numId="53">
    <w:abstractNumId w:val="15"/>
  </w:num>
  <w:num w:numId="54">
    <w:abstractNumId w:val="79"/>
  </w:num>
  <w:num w:numId="55">
    <w:abstractNumId w:val="97"/>
  </w:num>
  <w:num w:numId="56">
    <w:abstractNumId w:val="44"/>
  </w:num>
  <w:num w:numId="57">
    <w:abstractNumId w:val="22"/>
  </w:num>
  <w:num w:numId="58">
    <w:abstractNumId w:val="5"/>
  </w:num>
  <w:num w:numId="59">
    <w:abstractNumId w:val="98"/>
  </w:num>
  <w:num w:numId="60">
    <w:abstractNumId w:val="16"/>
  </w:num>
  <w:num w:numId="61">
    <w:abstractNumId w:val="113"/>
  </w:num>
  <w:num w:numId="62">
    <w:abstractNumId w:val="72"/>
  </w:num>
  <w:num w:numId="63">
    <w:abstractNumId w:val="82"/>
  </w:num>
  <w:num w:numId="64">
    <w:abstractNumId w:val="101"/>
  </w:num>
  <w:num w:numId="65">
    <w:abstractNumId w:val="117"/>
  </w:num>
  <w:num w:numId="66">
    <w:abstractNumId w:val="81"/>
  </w:num>
  <w:num w:numId="67">
    <w:abstractNumId w:val="11"/>
  </w:num>
  <w:num w:numId="68">
    <w:abstractNumId w:val="17"/>
  </w:num>
  <w:num w:numId="69">
    <w:abstractNumId w:val="135"/>
  </w:num>
  <w:num w:numId="70">
    <w:abstractNumId w:val="70"/>
  </w:num>
  <w:num w:numId="71">
    <w:abstractNumId w:val="54"/>
  </w:num>
  <w:num w:numId="72">
    <w:abstractNumId w:val="128"/>
  </w:num>
  <w:num w:numId="73">
    <w:abstractNumId w:val="109"/>
  </w:num>
  <w:num w:numId="74">
    <w:abstractNumId w:val="108"/>
  </w:num>
  <w:num w:numId="75">
    <w:abstractNumId w:val="83"/>
  </w:num>
  <w:num w:numId="76">
    <w:abstractNumId w:val="87"/>
  </w:num>
  <w:num w:numId="77">
    <w:abstractNumId w:val="61"/>
  </w:num>
  <w:num w:numId="78">
    <w:abstractNumId w:val="107"/>
  </w:num>
  <w:num w:numId="79">
    <w:abstractNumId w:val="94"/>
  </w:num>
  <w:num w:numId="80">
    <w:abstractNumId w:val="114"/>
  </w:num>
  <w:num w:numId="81">
    <w:abstractNumId w:val="30"/>
  </w:num>
  <w:num w:numId="82">
    <w:abstractNumId w:val="60"/>
  </w:num>
  <w:num w:numId="83">
    <w:abstractNumId w:val="23"/>
  </w:num>
  <w:num w:numId="84">
    <w:abstractNumId w:val="115"/>
  </w:num>
  <w:num w:numId="85">
    <w:abstractNumId w:val="39"/>
  </w:num>
  <w:num w:numId="86">
    <w:abstractNumId w:val="26"/>
  </w:num>
  <w:num w:numId="87">
    <w:abstractNumId w:val="138"/>
  </w:num>
  <w:num w:numId="88">
    <w:abstractNumId w:val="130"/>
  </w:num>
  <w:num w:numId="89">
    <w:abstractNumId w:val="125"/>
  </w:num>
  <w:num w:numId="90">
    <w:abstractNumId w:val="3"/>
  </w:num>
  <w:num w:numId="91">
    <w:abstractNumId w:val="1"/>
  </w:num>
  <w:num w:numId="92">
    <w:abstractNumId w:val="21"/>
  </w:num>
  <w:num w:numId="93">
    <w:abstractNumId w:val="105"/>
  </w:num>
  <w:num w:numId="94">
    <w:abstractNumId w:val="134"/>
  </w:num>
  <w:num w:numId="95">
    <w:abstractNumId w:val="103"/>
  </w:num>
  <w:num w:numId="96">
    <w:abstractNumId w:val="45"/>
  </w:num>
  <w:num w:numId="97">
    <w:abstractNumId w:val="50"/>
  </w:num>
  <w:num w:numId="98">
    <w:abstractNumId w:val="116"/>
  </w:num>
  <w:num w:numId="99">
    <w:abstractNumId w:val="133"/>
  </w:num>
  <w:num w:numId="100">
    <w:abstractNumId w:val="24"/>
  </w:num>
  <w:num w:numId="101">
    <w:abstractNumId w:val="62"/>
  </w:num>
  <w:num w:numId="102">
    <w:abstractNumId w:val="32"/>
  </w:num>
  <w:num w:numId="103">
    <w:abstractNumId w:val="59"/>
  </w:num>
  <w:num w:numId="104">
    <w:abstractNumId w:val="53"/>
  </w:num>
  <w:num w:numId="105">
    <w:abstractNumId w:val="75"/>
  </w:num>
  <w:num w:numId="106">
    <w:abstractNumId w:val="92"/>
  </w:num>
  <w:num w:numId="107">
    <w:abstractNumId w:val="0"/>
  </w:num>
  <w:num w:numId="108">
    <w:abstractNumId w:val="28"/>
  </w:num>
  <w:num w:numId="109">
    <w:abstractNumId w:val="86"/>
  </w:num>
  <w:num w:numId="110">
    <w:abstractNumId w:val="19"/>
  </w:num>
  <w:num w:numId="111">
    <w:abstractNumId w:val="99"/>
  </w:num>
  <w:num w:numId="112">
    <w:abstractNumId w:val="18"/>
  </w:num>
  <w:num w:numId="113">
    <w:abstractNumId w:val="52"/>
  </w:num>
  <w:num w:numId="114">
    <w:abstractNumId w:val="55"/>
  </w:num>
  <w:num w:numId="115">
    <w:abstractNumId w:val="66"/>
  </w:num>
  <w:num w:numId="116">
    <w:abstractNumId w:val="120"/>
  </w:num>
  <w:num w:numId="117">
    <w:abstractNumId w:val="137"/>
  </w:num>
  <w:num w:numId="118">
    <w:abstractNumId w:val="102"/>
  </w:num>
  <w:num w:numId="119">
    <w:abstractNumId w:val="4"/>
  </w:num>
  <w:num w:numId="120">
    <w:abstractNumId w:val="43"/>
  </w:num>
  <w:num w:numId="121">
    <w:abstractNumId w:val="49"/>
  </w:num>
  <w:num w:numId="122">
    <w:abstractNumId w:val="127"/>
  </w:num>
  <w:num w:numId="123">
    <w:abstractNumId w:val="111"/>
  </w:num>
  <w:num w:numId="124">
    <w:abstractNumId w:val="119"/>
  </w:num>
  <w:num w:numId="125">
    <w:abstractNumId w:val="63"/>
  </w:num>
  <w:num w:numId="126">
    <w:abstractNumId w:val="42"/>
  </w:num>
  <w:num w:numId="127">
    <w:abstractNumId w:val="41"/>
  </w:num>
  <w:num w:numId="128">
    <w:abstractNumId w:val="67"/>
  </w:num>
  <w:num w:numId="129">
    <w:abstractNumId w:val="77"/>
  </w:num>
  <w:num w:numId="130">
    <w:abstractNumId w:val="6"/>
  </w:num>
  <w:num w:numId="131">
    <w:abstractNumId w:val="110"/>
  </w:num>
  <w:num w:numId="132">
    <w:abstractNumId w:val="35"/>
  </w:num>
  <w:num w:numId="133">
    <w:abstractNumId w:val="38"/>
  </w:num>
  <w:num w:numId="134">
    <w:abstractNumId w:val="100"/>
  </w:num>
  <w:num w:numId="135">
    <w:abstractNumId w:val="112"/>
  </w:num>
  <w:num w:numId="136">
    <w:abstractNumId w:val="58"/>
  </w:num>
  <w:num w:numId="137">
    <w:abstractNumId w:val="51"/>
  </w:num>
  <w:num w:numId="138">
    <w:abstractNumId w:val="2"/>
  </w:num>
  <w:num w:numId="139">
    <w:abstractNumId w:val="14"/>
  </w:num>
  <w:num w:numId="140">
    <w:abstractNumId w:val="57"/>
  </w:num>
  <w:num w:numId="141">
    <w:abstractNumId w:val="132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8b0845,#5d5f5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ztDQ1M7YwM7RQ0lEKTi0uzszPAykwqgUAgq7e+ywAAAA="/>
  </w:docVars>
  <w:rsids>
    <w:rsidRoot w:val="00CA376B"/>
    <w:rsid w:val="00000480"/>
    <w:rsid w:val="000004A7"/>
    <w:rsid w:val="00002031"/>
    <w:rsid w:val="00002BE2"/>
    <w:rsid w:val="00002C5A"/>
    <w:rsid w:val="00003F57"/>
    <w:rsid w:val="0000434E"/>
    <w:rsid w:val="00004EDB"/>
    <w:rsid w:val="000052B4"/>
    <w:rsid w:val="000052E5"/>
    <w:rsid w:val="00006C00"/>
    <w:rsid w:val="00006E0D"/>
    <w:rsid w:val="00007A28"/>
    <w:rsid w:val="00010202"/>
    <w:rsid w:val="0001097C"/>
    <w:rsid w:val="00010A0B"/>
    <w:rsid w:val="000120EA"/>
    <w:rsid w:val="0001254A"/>
    <w:rsid w:val="00012800"/>
    <w:rsid w:val="00012B22"/>
    <w:rsid w:val="00012B4E"/>
    <w:rsid w:val="00014D4F"/>
    <w:rsid w:val="00015828"/>
    <w:rsid w:val="0001588E"/>
    <w:rsid w:val="00015FE3"/>
    <w:rsid w:val="00020448"/>
    <w:rsid w:val="00020685"/>
    <w:rsid w:val="000209F8"/>
    <w:rsid w:val="00021C35"/>
    <w:rsid w:val="00022A10"/>
    <w:rsid w:val="00022AB0"/>
    <w:rsid w:val="000232C7"/>
    <w:rsid w:val="00023300"/>
    <w:rsid w:val="000234EA"/>
    <w:rsid w:val="00023729"/>
    <w:rsid w:val="00023AF0"/>
    <w:rsid w:val="00024478"/>
    <w:rsid w:val="000244B9"/>
    <w:rsid w:val="00024631"/>
    <w:rsid w:val="00024716"/>
    <w:rsid w:val="00024972"/>
    <w:rsid w:val="000252A4"/>
    <w:rsid w:val="00026939"/>
    <w:rsid w:val="00026D18"/>
    <w:rsid w:val="00027F59"/>
    <w:rsid w:val="00031720"/>
    <w:rsid w:val="0003173C"/>
    <w:rsid w:val="000318B1"/>
    <w:rsid w:val="000327E3"/>
    <w:rsid w:val="00034DCE"/>
    <w:rsid w:val="00036237"/>
    <w:rsid w:val="000370DF"/>
    <w:rsid w:val="00037867"/>
    <w:rsid w:val="00040852"/>
    <w:rsid w:val="0004092B"/>
    <w:rsid w:val="00041475"/>
    <w:rsid w:val="00041FA4"/>
    <w:rsid w:val="00042389"/>
    <w:rsid w:val="000433CE"/>
    <w:rsid w:val="00043E23"/>
    <w:rsid w:val="0004492E"/>
    <w:rsid w:val="0004514D"/>
    <w:rsid w:val="000459DD"/>
    <w:rsid w:val="00045B7E"/>
    <w:rsid w:val="00046836"/>
    <w:rsid w:val="00052161"/>
    <w:rsid w:val="00052624"/>
    <w:rsid w:val="00052CCE"/>
    <w:rsid w:val="000534DB"/>
    <w:rsid w:val="00053720"/>
    <w:rsid w:val="00053C10"/>
    <w:rsid w:val="00054C87"/>
    <w:rsid w:val="000550CB"/>
    <w:rsid w:val="00055813"/>
    <w:rsid w:val="0005650A"/>
    <w:rsid w:val="0005659F"/>
    <w:rsid w:val="00056EB6"/>
    <w:rsid w:val="00057E52"/>
    <w:rsid w:val="000600A3"/>
    <w:rsid w:val="00060CFF"/>
    <w:rsid w:val="000612EE"/>
    <w:rsid w:val="00061B43"/>
    <w:rsid w:val="00061EEA"/>
    <w:rsid w:val="00063F41"/>
    <w:rsid w:val="00064067"/>
    <w:rsid w:val="0006470A"/>
    <w:rsid w:val="0006489A"/>
    <w:rsid w:val="00064D50"/>
    <w:rsid w:val="00065752"/>
    <w:rsid w:val="00065FED"/>
    <w:rsid w:val="00070112"/>
    <w:rsid w:val="000705F4"/>
    <w:rsid w:val="00071CE9"/>
    <w:rsid w:val="00072531"/>
    <w:rsid w:val="00072CCB"/>
    <w:rsid w:val="0007390B"/>
    <w:rsid w:val="000743E4"/>
    <w:rsid w:val="000744E1"/>
    <w:rsid w:val="00074F5B"/>
    <w:rsid w:val="00075D5D"/>
    <w:rsid w:val="0007626A"/>
    <w:rsid w:val="00076314"/>
    <w:rsid w:val="00076E34"/>
    <w:rsid w:val="00077282"/>
    <w:rsid w:val="00077A0C"/>
    <w:rsid w:val="00077AAD"/>
    <w:rsid w:val="00077F7E"/>
    <w:rsid w:val="000809F3"/>
    <w:rsid w:val="00081409"/>
    <w:rsid w:val="00082371"/>
    <w:rsid w:val="000835B3"/>
    <w:rsid w:val="000837BA"/>
    <w:rsid w:val="00083B7D"/>
    <w:rsid w:val="00084C90"/>
    <w:rsid w:val="00085983"/>
    <w:rsid w:val="00086D5C"/>
    <w:rsid w:val="00087033"/>
    <w:rsid w:val="0008714D"/>
    <w:rsid w:val="00087342"/>
    <w:rsid w:val="000900AD"/>
    <w:rsid w:val="00091B39"/>
    <w:rsid w:val="000920BF"/>
    <w:rsid w:val="00092A24"/>
    <w:rsid w:val="000936D1"/>
    <w:rsid w:val="00093783"/>
    <w:rsid w:val="00093D40"/>
    <w:rsid w:val="00094935"/>
    <w:rsid w:val="00094A07"/>
    <w:rsid w:val="0009545A"/>
    <w:rsid w:val="000955CD"/>
    <w:rsid w:val="00095C42"/>
    <w:rsid w:val="00096A46"/>
    <w:rsid w:val="00096FFC"/>
    <w:rsid w:val="0009738D"/>
    <w:rsid w:val="00097468"/>
    <w:rsid w:val="000A11B5"/>
    <w:rsid w:val="000A19C1"/>
    <w:rsid w:val="000A1B40"/>
    <w:rsid w:val="000A1CC6"/>
    <w:rsid w:val="000A2BAC"/>
    <w:rsid w:val="000A2DDC"/>
    <w:rsid w:val="000A2E3D"/>
    <w:rsid w:val="000A3A35"/>
    <w:rsid w:val="000A4252"/>
    <w:rsid w:val="000A4593"/>
    <w:rsid w:val="000A6FA0"/>
    <w:rsid w:val="000A71D3"/>
    <w:rsid w:val="000A76D1"/>
    <w:rsid w:val="000A77BE"/>
    <w:rsid w:val="000A79CC"/>
    <w:rsid w:val="000B005D"/>
    <w:rsid w:val="000B0564"/>
    <w:rsid w:val="000B0E91"/>
    <w:rsid w:val="000B2174"/>
    <w:rsid w:val="000B2331"/>
    <w:rsid w:val="000B27B4"/>
    <w:rsid w:val="000B2972"/>
    <w:rsid w:val="000B33FB"/>
    <w:rsid w:val="000B3ADE"/>
    <w:rsid w:val="000B400F"/>
    <w:rsid w:val="000B4072"/>
    <w:rsid w:val="000B52BC"/>
    <w:rsid w:val="000B5731"/>
    <w:rsid w:val="000B6EE6"/>
    <w:rsid w:val="000B7811"/>
    <w:rsid w:val="000B79B9"/>
    <w:rsid w:val="000C0171"/>
    <w:rsid w:val="000C0424"/>
    <w:rsid w:val="000C0801"/>
    <w:rsid w:val="000C0DB8"/>
    <w:rsid w:val="000C107D"/>
    <w:rsid w:val="000C1A93"/>
    <w:rsid w:val="000C2177"/>
    <w:rsid w:val="000C32BE"/>
    <w:rsid w:val="000C53D3"/>
    <w:rsid w:val="000C556F"/>
    <w:rsid w:val="000C5961"/>
    <w:rsid w:val="000C5F8E"/>
    <w:rsid w:val="000C6227"/>
    <w:rsid w:val="000C6C5E"/>
    <w:rsid w:val="000C7118"/>
    <w:rsid w:val="000C7871"/>
    <w:rsid w:val="000D145D"/>
    <w:rsid w:val="000D1662"/>
    <w:rsid w:val="000D17D0"/>
    <w:rsid w:val="000D1A5A"/>
    <w:rsid w:val="000D2903"/>
    <w:rsid w:val="000D2A3D"/>
    <w:rsid w:val="000D323D"/>
    <w:rsid w:val="000D3B1F"/>
    <w:rsid w:val="000D3FB9"/>
    <w:rsid w:val="000D4830"/>
    <w:rsid w:val="000D50EF"/>
    <w:rsid w:val="000D50F3"/>
    <w:rsid w:val="000D59CA"/>
    <w:rsid w:val="000D7A5C"/>
    <w:rsid w:val="000E0AFB"/>
    <w:rsid w:val="000E2D9A"/>
    <w:rsid w:val="000E326B"/>
    <w:rsid w:val="000E38F0"/>
    <w:rsid w:val="000E4072"/>
    <w:rsid w:val="000E47F6"/>
    <w:rsid w:val="000E4CDF"/>
    <w:rsid w:val="000E4D2A"/>
    <w:rsid w:val="000E5610"/>
    <w:rsid w:val="000E58EA"/>
    <w:rsid w:val="000E6714"/>
    <w:rsid w:val="000E69EE"/>
    <w:rsid w:val="000E6F41"/>
    <w:rsid w:val="000E7BB6"/>
    <w:rsid w:val="000E7D19"/>
    <w:rsid w:val="000F0395"/>
    <w:rsid w:val="000F14DF"/>
    <w:rsid w:val="000F22A0"/>
    <w:rsid w:val="000F260C"/>
    <w:rsid w:val="000F362E"/>
    <w:rsid w:val="000F489C"/>
    <w:rsid w:val="000F5128"/>
    <w:rsid w:val="000F5553"/>
    <w:rsid w:val="000F5578"/>
    <w:rsid w:val="000F56E9"/>
    <w:rsid w:val="000F583C"/>
    <w:rsid w:val="000F5C7F"/>
    <w:rsid w:val="000F5E08"/>
    <w:rsid w:val="000F68FF"/>
    <w:rsid w:val="000F7590"/>
    <w:rsid w:val="000F7DDA"/>
    <w:rsid w:val="00100A08"/>
    <w:rsid w:val="00102713"/>
    <w:rsid w:val="00102B23"/>
    <w:rsid w:val="00102B71"/>
    <w:rsid w:val="001038FC"/>
    <w:rsid w:val="0010392F"/>
    <w:rsid w:val="00103DFE"/>
    <w:rsid w:val="00103F10"/>
    <w:rsid w:val="00104445"/>
    <w:rsid w:val="0010559C"/>
    <w:rsid w:val="00105DF1"/>
    <w:rsid w:val="00105F81"/>
    <w:rsid w:val="00106A4C"/>
    <w:rsid w:val="00107004"/>
    <w:rsid w:val="0010725B"/>
    <w:rsid w:val="0010730C"/>
    <w:rsid w:val="0010751E"/>
    <w:rsid w:val="0011058B"/>
    <w:rsid w:val="00110CB3"/>
    <w:rsid w:val="00111D4D"/>
    <w:rsid w:val="00111F5F"/>
    <w:rsid w:val="00112218"/>
    <w:rsid w:val="00112AE1"/>
    <w:rsid w:val="00113AAE"/>
    <w:rsid w:val="00113B9B"/>
    <w:rsid w:val="001145B8"/>
    <w:rsid w:val="001148B6"/>
    <w:rsid w:val="0011643A"/>
    <w:rsid w:val="00116CC9"/>
    <w:rsid w:val="00117C4C"/>
    <w:rsid w:val="001209F8"/>
    <w:rsid w:val="00120DFE"/>
    <w:rsid w:val="00123196"/>
    <w:rsid w:val="00123EE9"/>
    <w:rsid w:val="00125247"/>
    <w:rsid w:val="00126599"/>
    <w:rsid w:val="001305E4"/>
    <w:rsid w:val="0013068D"/>
    <w:rsid w:val="001309B7"/>
    <w:rsid w:val="00130FAD"/>
    <w:rsid w:val="00131DEE"/>
    <w:rsid w:val="00132295"/>
    <w:rsid w:val="0013267F"/>
    <w:rsid w:val="00132A0D"/>
    <w:rsid w:val="00135741"/>
    <w:rsid w:val="00135FB9"/>
    <w:rsid w:val="00136483"/>
    <w:rsid w:val="00136DB8"/>
    <w:rsid w:val="00137091"/>
    <w:rsid w:val="001375BD"/>
    <w:rsid w:val="001377D2"/>
    <w:rsid w:val="001400C8"/>
    <w:rsid w:val="001402A2"/>
    <w:rsid w:val="00141330"/>
    <w:rsid w:val="001413AA"/>
    <w:rsid w:val="0014266C"/>
    <w:rsid w:val="0014295E"/>
    <w:rsid w:val="00143121"/>
    <w:rsid w:val="001434C9"/>
    <w:rsid w:val="00144395"/>
    <w:rsid w:val="00144E7D"/>
    <w:rsid w:val="00144F25"/>
    <w:rsid w:val="00145208"/>
    <w:rsid w:val="0014531B"/>
    <w:rsid w:val="001453CE"/>
    <w:rsid w:val="00146B10"/>
    <w:rsid w:val="001476A2"/>
    <w:rsid w:val="001503AB"/>
    <w:rsid w:val="00151932"/>
    <w:rsid w:val="001519A0"/>
    <w:rsid w:val="00151C6F"/>
    <w:rsid w:val="00151F1A"/>
    <w:rsid w:val="001522B4"/>
    <w:rsid w:val="001522FD"/>
    <w:rsid w:val="00152779"/>
    <w:rsid w:val="0015296A"/>
    <w:rsid w:val="0015322E"/>
    <w:rsid w:val="001535C3"/>
    <w:rsid w:val="00153DC7"/>
    <w:rsid w:val="001541B0"/>
    <w:rsid w:val="001544A8"/>
    <w:rsid w:val="00155A46"/>
    <w:rsid w:val="00155BE8"/>
    <w:rsid w:val="00155EC3"/>
    <w:rsid w:val="001562E2"/>
    <w:rsid w:val="001564EA"/>
    <w:rsid w:val="00157072"/>
    <w:rsid w:val="001573A7"/>
    <w:rsid w:val="00157434"/>
    <w:rsid w:val="00157EC9"/>
    <w:rsid w:val="00160C26"/>
    <w:rsid w:val="00160E78"/>
    <w:rsid w:val="00160EF3"/>
    <w:rsid w:val="001612D5"/>
    <w:rsid w:val="001618BA"/>
    <w:rsid w:val="00162668"/>
    <w:rsid w:val="0016337C"/>
    <w:rsid w:val="001637E6"/>
    <w:rsid w:val="00163F6C"/>
    <w:rsid w:val="00165E2C"/>
    <w:rsid w:val="00166456"/>
    <w:rsid w:val="0016745B"/>
    <w:rsid w:val="00170D17"/>
    <w:rsid w:val="001715DE"/>
    <w:rsid w:val="00171CDC"/>
    <w:rsid w:val="001726BA"/>
    <w:rsid w:val="00172F07"/>
    <w:rsid w:val="001737B2"/>
    <w:rsid w:val="00173CAA"/>
    <w:rsid w:val="00175867"/>
    <w:rsid w:val="00175D4F"/>
    <w:rsid w:val="0017675B"/>
    <w:rsid w:val="00176C1B"/>
    <w:rsid w:val="00177311"/>
    <w:rsid w:val="00177467"/>
    <w:rsid w:val="001774B7"/>
    <w:rsid w:val="001777B9"/>
    <w:rsid w:val="001777DE"/>
    <w:rsid w:val="001778BA"/>
    <w:rsid w:val="00180168"/>
    <w:rsid w:val="00181BB3"/>
    <w:rsid w:val="00181F4E"/>
    <w:rsid w:val="001821D2"/>
    <w:rsid w:val="00182308"/>
    <w:rsid w:val="001828DF"/>
    <w:rsid w:val="001840D1"/>
    <w:rsid w:val="00184259"/>
    <w:rsid w:val="0018425B"/>
    <w:rsid w:val="00184AEF"/>
    <w:rsid w:val="00184D92"/>
    <w:rsid w:val="00186681"/>
    <w:rsid w:val="00187905"/>
    <w:rsid w:val="001879FA"/>
    <w:rsid w:val="0019006D"/>
    <w:rsid w:val="001908FE"/>
    <w:rsid w:val="0019132B"/>
    <w:rsid w:val="00191D27"/>
    <w:rsid w:val="00192084"/>
    <w:rsid w:val="00192F0F"/>
    <w:rsid w:val="00193557"/>
    <w:rsid w:val="0019427C"/>
    <w:rsid w:val="0019512B"/>
    <w:rsid w:val="00195434"/>
    <w:rsid w:val="00195A9A"/>
    <w:rsid w:val="00195BF1"/>
    <w:rsid w:val="001962D9"/>
    <w:rsid w:val="001965CE"/>
    <w:rsid w:val="00196828"/>
    <w:rsid w:val="0019762B"/>
    <w:rsid w:val="001979FD"/>
    <w:rsid w:val="00197BA5"/>
    <w:rsid w:val="001A04B7"/>
    <w:rsid w:val="001A0F3E"/>
    <w:rsid w:val="001A1470"/>
    <w:rsid w:val="001A1D6E"/>
    <w:rsid w:val="001A1E14"/>
    <w:rsid w:val="001A2408"/>
    <w:rsid w:val="001A30D4"/>
    <w:rsid w:val="001A3101"/>
    <w:rsid w:val="001A4816"/>
    <w:rsid w:val="001A4DA0"/>
    <w:rsid w:val="001A4E70"/>
    <w:rsid w:val="001A62E6"/>
    <w:rsid w:val="001A6DAB"/>
    <w:rsid w:val="001A700C"/>
    <w:rsid w:val="001A7485"/>
    <w:rsid w:val="001B0499"/>
    <w:rsid w:val="001B0C05"/>
    <w:rsid w:val="001B0D98"/>
    <w:rsid w:val="001B2487"/>
    <w:rsid w:val="001B2542"/>
    <w:rsid w:val="001B37F1"/>
    <w:rsid w:val="001B3AFD"/>
    <w:rsid w:val="001B3FBE"/>
    <w:rsid w:val="001B4075"/>
    <w:rsid w:val="001B4E71"/>
    <w:rsid w:val="001B7400"/>
    <w:rsid w:val="001B7486"/>
    <w:rsid w:val="001B7DBD"/>
    <w:rsid w:val="001C03A5"/>
    <w:rsid w:val="001C05BB"/>
    <w:rsid w:val="001C0A3F"/>
    <w:rsid w:val="001C10E1"/>
    <w:rsid w:val="001C2052"/>
    <w:rsid w:val="001C213E"/>
    <w:rsid w:val="001C26E2"/>
    <w:rsid w:val="001C2E36"/>
    <w:rsid w:val="001C4931"/>
    <w:rsid w:val="001C4B07"/>
    <w:rsid w:val="001C572C"/>
    <w:rsid w:val="001C5ADA"/>
    <w:rsid w:val="001C5DCF"/>
    <w:rsid w:val="001C5FF3"/>
    <w:rsid w:val="001C6F4A"/>
    <w:rsid w:val="001D05AB"/>
    <w:rsid w:val="001D0C7B"/>
    <w:rsid w:val="001D2B6A"/>
    <w:rsid w:val="001D39FE"/>
    <w:rsid w:val="001D4970"/>
    <w:rsid w:val="001D4BE6"/>
    <w:rsid w:val="001D4E96"/>
    <w:rsid w:val="001D58C2"/>
    <w:rsid w:val="001D5BB0"/>
    <w:rsid w:val="001D777D"/>
    <w:rsid w:val="001D7B69"/>
    <w:rsid w:val="001E04D5"/>
    <w:rsid w:val="001E0552"/>
    <w:rsid w:val="001E0996"/>
    <w:rsid w:val="001E1D95"/>
    <w:rsid w:val="001E235C"/>
    <w:rsid w:val="001E3801"/>
    <w:rsid w:val="001E38AA"/>
    <w:rsid w:val="001E4EFA"/>
    <w:rsid w:val="001E60E8"/>
    <w:rsid w:val="001E673B"/>
    <w:rsid w:val="001E7526"/>
    <w:rsid w:val="001E79FB"/>
    <w:rsid w:val="001E7EAD"/>
    <w:rsid w:val="001F0266"/>
    <w:rsid w:val="001F05B2"/>
    <w:rsid w:val="001F06E5"/>
    <w:rsid w:val="001F0EFD"/>
    <w:rsid w:val="001F25CA"/>
    <w:rsid w:val="001F28D4"/>
    <w:rsid w:val="001F2965"/>
    <w:rsid w:val="001F3C95"/>
    <w:rsid w:val="001F4F1F"/>
    <w:rsid w:val="001F5F1F"/>
    <w:rsid w:val="001F731D"/>
    <w:rsid w:val="001F75A6"/>
    <w:rsid w:val="001F77EC"/>
    <w:rsid w:val="001F7AFE"/>
    <w:rsid w:val="002009AA"/>
    <w:rsid w:val="00200C93"/>
    <w:rsid w:val="00201623"/>
    <w:rsid w:val="00201924"/>
    <w:rsid w:val="00202225"/>
    <w:rsid w:val="002022FA"/>
    <w:rsid w:val="00202FFA"/>
    <w:rsid w:val="00203290"/>
    <w:rsid w:val="002036F5"/>
    <w:rsid w:val="002044E4"/>
    <w:rsid w:val="00205F50"/>
    <w:rsid w:val="00206614"/>
    <w:rsid w:val="00206BB4"/>
    <w:rsid w:val="00206F4C"/>
    <w:rsid w:val="0020720C"/>
    <w:rsid w:val="002077B9"/>
    <w:rsid w:val="002103E2"/>
    <w:rsid w:val="002107EB"/>
    <w:rsid w:val="002110AC"/>
    <w:rsid w:val="00211B3D"/>
    <w:rsid w:val="00211F39"/>
    <w:rsid w:val="00212793"/>
    <w:rsid w:val="002127BE"/>
    <w:rsid w:val="00212829"/>
    <w:rsid w:val="002129D3"/>
    <w:rsid w:val="00212C50"/>
    <w:rsid w:val="0021353B"/>
    <w:rsid w:val="002135FC"/>
    <w:rsid w:val="00213BFB"/>
    <w:rsid w:val="00214D2D"/>
    <w:rsid w:val="00215C3E"/>
    <w:rsid w:val="00215D1E"/>
    <w:rsid w:val="00216C50"/>
    <w:rsid w:val="002178C1"/>
    <w:rsid w:val="00221190"/>
    <w:rsid w:val="0022189D"/>
    <w:rsid w:val="00222995"/>
    <w:rsid w:val="00223FFA"/>
    <w:rsid w:val="00224063"/>
    <w:rsid w:val="00224D51"/>
    <w:rsid w:val="00225127"/>
    <w:rsid w:val="00225D6C"/>
    <w:rsid w:val="00227B87"/>
    <w:rsid w:val="00230A70"/>
    <w:rsid w:val="00230E4E"/>
    <w:rsid w:val="002310D7"/>
    <w:rsid w:val="00231AE3"/>
    <w:rsid w:val="00231C4C"/>
    <w:rsid w:val="00232A84"/>
    <w:rsid w:val="00232FAC"/>
    <w:rsid w:val="0023371B"/>
    <w:rsid w:val="00233B71"/>
    <w:rsid w:val="0023407B"/>
    <w:rsid w:val="002351F1"/>
    <w:rsid w:val="00235537"/>
    <w:rsid w:val="00235965"/>
    <w:rsid w:val="0023599E"/>
    <w:rsid w:val="0023772B"/>
    <w:rsid w:val="00237DC4"/>
    <w:rsid w:val="00240F51"/>
    <w:rsid w:val="00241025"/>
    <w:rsid w:val="00241062"/>
    <w:rsid w:val="002418F9"/>
    <w:rsid w:val="00241A79"/>
    <w:rsid w:val="002423CC"/>
    <w:rsid w:val="00242E5C"/>
    <w:rsid w:val="0024525E"/>
    <w:rsid w:val="002468F4"/>
    <w:rsid w:val="00247124"/>
    <w:rsid w:val="00247165"/>
    <w:rsid w:val="002479F6"/>
    <w:rsid w:val="00247FC7"/>
    <w:rsid w:val="0025044C"/>
    <w:rsid w:val="002507C4"/>
    <w:rsid w:val="002524C1"/>
    <w:rsid w:val="00253C30"/>
    <w:rsid w:val="0025409D"/>
    <w:rsid w:val="0025410E"/>
    <w:rsid w:val="00254200"/>
    <w:rsid w:val="002543A1"/>
    <w:rsid w:val="002543EF"/>
    <w:rsid w:val="00254BCA"/>
    <w:rsid w:val="002551A0"/>
    <w:rsid w:val="00255C90"/>
    <w:rsid w:val="00256134"/>
    <w:rsid w:val="00256880"/>
    <w:rsid w:val="00256AF4"/>
    <w:rsid w:val="002579CE"/>
    <w:rsid w:val="00257F5D"/>
    <w:rsid w:val="00261689"/>
    <w:rsid w:val="0026220E"/>
    <w:rsid w:val="002636FF"/>
    <w:rsid w:val="00263760"/>
    <w:rsid w:val="00265EAA"/>
    <w:rsid w:val="00267C40"/>
    <w:rsid w:val="00270A36"/>
    <w:rsid w:val="002724F4"/>
    <w:rsid w:val="002730E8"/>
    <w:rsid w:val="002734BD"/>
    <w:rsid w:val="002737A9"/>
    <w:rsid w:val="002740E5"/>
    <w:rsid w:val="002741DB"/>
    <w:rsid w:val="00275291"/>
    <w:rsid w:val="002756B4"/>
    <w:rsid w:val="00275A66"/>
    <w:rsid w:val="00275F2A"/>
    <w:rsid w:val="00275F2C"/>
    <w:rsid w:val="00276C9B"/>
    <w:rsid w:val="00276CB6"/>
    <w:rsid w:val="00276CD0"/>
    <w:rsid w:val="00277776"/>
    <w:rsid w:val="00277F3B"/>
    <w:rsid w:val="00280649"/>
    <w:rsid w:val="00280F2D"/>
    <w:rsid w:val="002813AA"/>
    <w:rsid w:val="00281852"/>
    <w:rsid w:val="0028186A"/>
    <w:rsid w:val="002820DD"/>
    <w:rsid w:val="002829E0"/>
    <w:rsid w:val="00283857"/>
    <w:rsid w:val="00283E07"/>
    <w:rsid w:val="00284664"/>
    <w:rsid w:val="0029096A"/>
    <w:rsid w:val="00290A70"/>
    <w:rsid w:val="002910F8"/>
    <w:rsid w:val="00291C2B"/>
    <w:rsid w:val="0029341E"/>
    <w:rsid w:val="002934CE"/>
    <w:rsid w:val="00293540"/>
    <w:rsid w:val="002943FB"/>
    <w:rsid w:val="00294863"/>
    <w:rsid w:val="002963F5"/>
    <w:rsid w:val="002A0A19"/>
    <w:rsid w:val="002A25AC"/>
    <w:rsid w:val="002A37E0"/>
    <w:rsid w:val="002A3BBB"/>
    <w:rsid w:val="002A595F"/>
    <w:rsid w:val="002A63C3"/>
    <w:rsid w:val="002A6961"/>
    <w:rsid w:val="002A6DDA"/>
    <w:rsid w:val="002A7B00"/>
    <w:rsid w:val="002B03BC"/>
    <w:rsid w:val="002B05A8"/>
    <w:rsid w:val="002B132B"/>
    <w:rsid w:val="002B1FF5"/>
    <w:rsid w:val="002B259C"/>
    <w:rsid w:val="002B2CE5"/>
    <w:rsid w:val="002B424C"/>
    <w:rsid w:val="002B4759"/>
    <w:rsid w:val="002B4806"/>
    <w:rsid w:val="002B4C94"/>
    <w:rsid w:val="002B64BC"/>
    <w:rsid w:val="002B659D"/>
    <w:rsid w:val="002B6A05"/>
    <w:rsid w:val="002B6CA0"/>
    <w:rsid w:val="002B7036"/>
    <w:rsid w:val="002B7639"/>
    <w:rsid w:val="002C004C"/>
    <w:rsid w:val="002C12CE"/>
    <w:rsid w:val="002C18C7"/>
    <w:rsid w:val="002C2F08"/>
    <w:rsid w:val="002C4F06"/>
    <w:rsid w:val="002C5FE3"/>
    <w:rsid w:val="002C6CCA"/>
    <w:rsid w:val="002C6EB8"/>
    <w:rsid w:val="002C6F5A"/>
    <w:rsid w:val="002C7181"/>
    <w:rsid w:val="002C77B3"/>
    <w:rsid w:val="002D0AE4"/>
    <w:rsid w:val="002D1B02"/>
    <w:rsid w:val="002D1BDC"/>
    <w:rsid w:val="002D1BF0"/>
    <w:rsid w:val="002D264A"/>
    <w:rsid w:val="002D28C2"/>
    <w:rsid w:val="002D35B9"/>
    <w:rsid w:val="002D4AD4"/>
    <w:rsid w:val="002D795A"/>
    <w:rsid w:val="002D79F0"/>
    <w:rsid w:val="002E0415"/>
    <w:rsid w:val="002E0E67"/>
    <w:rsid w:val="002E2D53"/>
    <w:rsid w:val="002E3067"/>
    <w:rsid w:val="002E42E2"/>
    <w:rsid w:val="002E43E7"/>
    <w:rsid w:val="002E473E"/>
    <w:rsid w:val="002E4972"/>
    <w:rsid w:val="002E5004"/>
    <w:rsid w:val="002E5740"/>
    <w:rsid w:val="002E6485"/>
    <w:rsid w:val="002E75E5"/>
    <w:rsid w:val="002F042B"/>
    <w:rsid w:val="002F0B44"/>
    <w:rsid w:val="002F138D"/>
    <w:rsid w:val="002F1A11"/>
    <w:rsid w:val="002F2837"/>
    <w:rsid w:val="002F290B"/>
    <w:rsid w:val="002F2C68"/>
    <w:rsid w:val="002F2F61"/>
    <w:rsid w:val="002F36EF"/>
    <w:rsid w:val="002F3BF2"/>
    <w:rsid w:val="002F4314"/>
    <w:rsid w:val="002F4CA4"/>
    <w:rsid w:val="002F5046"/>
    <w:rsid w:val="002F524F"/>
    <w:rsid w:val="002F58FD"/>
    <w:rsid w:val="002F60DB"/>
    <w:rsid w:val="002F68F6"/>
    <w:rsid w:val="002F69E9"/>
    <w:rsid w:val="002F6CBF"/>
    <w:rsid w:val="002F7958"/>
    <w:rsid w:val="00301546"/>
    <w:rsid w:val="00302DD8"/>
    <w:rsid w:val="00303140"/>
    <w:rsid w:val="003038CD"/>
    <w:rsid w:val="00303ADC"/>
    <w:rsid w:val="00304032"/>
    <w:rsid w:val="003059E0"/>
    <w:rsid w:val="0030643F"/>
    <w:rsid w:val="003065DC"/>
    <w:rsid w:val="00307029"/>
    <w:rsid w:val="00307839"/>
    <w:rsid w:val="00307931"/>
    <w:rsid w:val="003109E3"/>
    <w:rsid w:val="00310AFD"/>
    <w:rsid w:val="00311491"/>
    <w:rsid w:val="003115A8"/>
    <w:rsid w:val="003116EB"/>
    <w:rsid w:val="00311EAB"/>
    <w:rsid w:val="00313338"/>
    <w:rsid w:val="00314D9A"/>
    <w:rsid w:val="00315245"/>
    <w:rsid w:val="00315EB2"/>
    <w:rsid w:val="0031673C"/>
    <w:rsid w:val="00317845"/>
    <w:rsid w:val="003214A7"/>
    <w:rsid w:val="0032164A"/>
    <w:rsid w:val="00322950"/>
    <w:rsid w:val="003241DF"/>
    <w:rsid w:val="00324454"/>
    <w:rsid w:val="003245E3"/>
    <w:rsid w:val="00324928"/>
    <w:rsid w:val="00324944"/>
    <w:rsid w:val="00324A83"/>
    <w:rsid w:val="00325692"/>
    <w:rsid w:val="0032784D"/>
    <w:rsid w:val="003302A0"/>
    <w:rsid w:val="003325EC"/>
    <w:rsid w:val="00333151"/>
    <w:rsid w:val="003331CE"/>
    <w:rsid w:val="00334AB2"/>
    <w:rsid w:val="00334CF0"/>
    <w:rsid w:val="003352E2"/>
    <w:rsid w:val="00335451"/>
    <w:rsid w:val="00336427"/>
    <w:rsid w:val="003372F9"/>
    <w:rsid w:val="00337340"/>
    <w:rsid w:val="003375E5"/>
    <w:rsid w:val="0034064E"/>
    <w:rsid w:val="003408E1"/>
    <w:rsid w:val="00340A35"/>
    <w:rsid w:val="00341896"/>
    <w:rsid w:val="003448A8"/>
    <w:rsid w:val="00344972"/>
    <w:rsid w:val="00345B52"/>
    <w:rsid w:val="00345D2C"/>
    <w:rsid w:val="00346427"/>
    <w:rsid w:val="00346A2C"/>
    <w:rsid w:val="00347282"/>
    <w:rsid w:val="003500FC"/>
    <w:rsid w:val="00350139"/>
    <w:rsid w:val="0035046F"/>
    <w:rsid w:val="003522D1"/>
    <w:rsid w:val="003527BD"/>
    <w:rsid w:val="00352A7E"/>
    <w:rsid w:val="00352D72"/>
    <w:rsid w:val="003537DB"/>
    <w:rsid w:val="00354124"/>
    <w:rsid w:val="00354753"/>
    <w:rsid w:val="00354CF0"/>
    <w:rsid w:val="00354E31"/>
    <w:rsid w:val="003550AC"/>
    <w:rsid w:val="0035526E"/>
    <w:rsid w:val="003564BE"/>
    <w:rsid w:val="00356A34"/>
    <w:rsid w:val="00356ED2"/>
    <w:rsid w:val="0035777D"/>
    <w:rsid w:val="003579BB"/>
    <w:rsid w:val="003579E7"/>
    <w:rsid w:val="00360AD9"/>
    <w:rsid w:val="0036197B"/>
    <w:rsid w:val="00362C24"/>
    <w:rsid w:val="00363A11"/>
    <w:rsid w:val="003647A3"/>
    <w:rsid w:val="00365A73"/>
    <w:rsid w:val="00365D34"/>
    <w:rsid w:val="00370421"/>
    <w:rsid w:val="003718F7"/>
    <w:rsid w:val="0037232F"/>
    <w:rsid w:val="00372350"/>
    <w:rsid w:val="00372644"/>
    <w:rsid w:val="00372E7E"/>
    <w:rsid w:val="00373885"/>
    <w:rsid w:val="0037460A"/>
    <w:rsid w:val="00374D91"/>
    <w:rsid w:val="00374E9C"/>
    <w:rsid w:val="00376AA5"/>
    <w:rsid w:val="00376D17"/>
    <w:rsid w:val="00377A43"/>
    <w:rsid w:val="003800B7"/>
    <w:rsid w:val="00380380"/>
    <w:rsid w:val="00380A0C"/>
    <w:rsid w:val="00380FCD"/>
    <w:rsid w:val="00381A1D"/>
    <w:rsid w:val="00381A27"/>
    <w:rsid w:val="003831E4"/>
    <w:rsid w:val="00383280"/>
    <w:rsid w:val="00383D32"/>
    <w:rsid w:val="0038415A"/>
    <w:rsid w:val="00384190"/>
    <w:rsid w:val="00384E08"/>
    <w:rsid w:val="00384F88"/>
    <w:rsid w:val="00385B2B"/>
    <w:rsid w:val="00385D5A"/>
    <w:rsid w:val="00385D7F"/>
    <w:rsid w:val="00386371"/>
    <w:rsid w:val="003865A6"/>
    <w:rsid w:val="00386D6B"/>
    <w:rsid w:val="00387BC0"/>
    <w:rsid w:val="00390494"/>
    <w:rsid w:val="00390886"/>
    <w:rsid w:val="00391C05"/>
    <w:rsid w:val="00392E6B"/>
    <w:rsid w:val="00392EE8"/>
    <w:rsid w:val="0039388A"/>
    <w:rsid w:val="00394DAD"/>
    <w:rsid w:val="003A087A"/>
    <w:rsid w:val="003A0A1C"/>
    <w:rsid w:val="003A0EF9"/>
    <w:rsid w:val="003A1D43"/>
    <w:rsid w:val="003A3DC6"/>
    <w:rsid w:val="003A4405"/>
    <w:rsid w:val="003A4728"/>
    <w:rsid w:val="003A5E83"/>
    <w:rsid w:val="003A5E9F"/>
    <w:rsid w:val="003A5F9A"/>
    <w:rsid w:val="003A7225"/>
    <w:rsid w:val="003A7BEF"/>
    <w:rsid w:val="003B0608"/>
    <w:rsid w:val="003B0A91"/>
    <w:rsid w:val="003B1445"/>
    <w:rsid w:val="003B1A13"/>
    <w:rsid w:val="003B1E1D"/>
    <w:rsid w:val="003B3B04"/>
    <w:rsid w:val="003B48B5"/>
    <w:rsid w:val="003B4D7E"/>
    <w:rsid w:val="003B536F"/>
    <w:rsid w:val="003B5F5B"/>
    <w:rsid w:val="003B6165"/>
    <w:rsid w:val="003B61CE"/>
    <w:rsid w:val="003B6C98"/>
    <w:rsid w:val="003C014B"/>
    <w:rsid w:val="003C1905"/>
    <w:rsid w:val="003C2E50"/>
    <w:rsid w:val="003C33BC"/>
    <w:rsid w:val="003C3B20"/>
    <w:rsid w:val="003C423E"/>
    <w:rsid w:val="003C44C0"/>
    <w:rsid w:val="003C4E60"/>
    <w:rsid w:val="003C6811"/>
    <w:rsid w:val="003C71E9"/>
    <w:rsid w:val="003C7A69"/>
    <w:rsid w:val="003D010E"/>
    <w:rsid w:val="003D05FA"/>
    <w:rsid w:val="003D0B4D"/>
    <w:rsid w:val="003D12A0"/>
    <w:rsid w:val="003D1462"/>
    <w:rsid w:val="003D1878"/>
    <w:rsid w:val="003D1EDF"/>
    <w:rsid w:val="003D2159"/>
    <w:rsid w:val="003D2B97"/>
    <w:rsid w:val="003D4133"/>
    <w:rsid w:val="003D4331"/>
    <w:rsid w:val="003D43FF"/>
    <w:rsid w:val="003D57F9"/>
    <w:rsid w:val="003D5F58"/>
    <w:rsid w:val="003D5F86"/>
    <w:rsid w:val="003D6CB7"/>
    <w:rsid w:val="003D723B"/>
    <w:rsid w:val="003D75C5"/>
    <w:rsid w:val="003E01DA"/>
    <w:rsid w:val="003E0251"/>
    <w:rsid w:val="003E043C"/>
    <w:rsid w:val="003E04D0"/>
    <w:rsid w:val="003E08E8"/>
    <w:rsid w:val="003E1621"/>
    <w:rsid w:val="003E1632"/>
    <w:rsid w:val="003E2180"/>
    <w:rsid w:val="003E24A6"/>
    <w:rsid w:val="003E3054"/>
    <w:rsid w:val="003E3A1A"/>
    <w:rsid w:val="003E3F7B"/>
    <w:rsid w:val="003E5A42"/>
    <w:rsid w:val="003E6375"/>
    <w:rsid w:val="003E69F9"/>
    <w:rsid w:val="003F0949"/>
    <w:rsid w:val="003F11CD"/>
    <w:rsid w:val="003F161D"/>
    <w:rsid w:val="003F1A40"/>
    <w:rsid w:val="003F28A6"/>
    <w:rsid w:val="003F37FA"/>
    <w:rsid w:val="003F3A0B"/>
    <w:rsid w:val="003F5E6D"/>
    <w:rsid w:val="003F5F6C"/>
    <w:rsid w:val="003F626B"/>
    <w:rsid w:val="003F74D4"/>
    <w:rsid w:val="003F7678"/>
    <w:rsid w:val="003F7769"/>
    <w:rsid w:val="003F7E23"/>
    <w:rsid w:val="004024D8"/>
    <w:rsid w:val="00402659"/>
    <w:rsid w:val="00403F52"/>
    <w:rsid w:val="00404695"/>
    <w:rsid w:val="00404774"/>
    <w:rsid w:val="004050FB"/>
    <w:rsid w:val="0040703B"/>
    <w:rsid w:val="0040706F"/>
    <w:rsid w:val="0040711B"/>
    <w:rsid w:val="004074E3"/>
    <w:rsid w:val="00407714"/>
    <w:rsid w:val="00407C83"/>
    <w:rsid w:val="00407C9B"/>
    <w:rsid w:val="00407D1E"/>
    <w:rsid w:val="0041022D"/>
    <w:rsid w:val="00411215"/>
    <w:rsid w:val="00412514"/>
    <w:rsid w:val="00412765"/>
    <w:rsid w:val="00412EE0"/>
    <w:rsid w:val="004139CF"/>
    <w:rsid w:val="0041424D"/>
    <w:rsid w:val="004146C8"/>
    <w:rsid w:val="00414820"/>
    <w:rsid w:val="0041489E"/>
    <w:rsid w:val="00416287"/>
    <w:rsid w:val="004170AE"/>
    <w:rsid w:val="00417829"/>
    <w:rsid w:val="00420768"/>
    <w:rsid w:val="004209F2"/>
    <w:rsid w:val="00422BF9"/>
    <w:rsid w:val="00427B37"/>
    <w:rsid w:val="004302A2"/>
    <w:rsid w:val="00430AA2"/>
    <w:rsid w:val="00430C09"/>
    <w:rsid w:val="00430D8B"/>
    <w:rsid w:val="004312B6"/>
    <w:rsid w:val="00431AB9"/>
    <w:rsid w:val="0043256E"/>
    <w:rsid w:val="0043274D"/>
    <w:rsid w:val="00433F92"/>
    <w:rsid w:val="00433FF9"/>
    <w:rsid w:val="0043512F"/>
    <w:rsid w:val="00435766"/>
    <w:rsid w:val="00435C95"/>
    <w:rsid w:val="00435EF2"/>
    <w:rsid w:val="004360E7"/>
    <w:rsid w:val="0043717C"/>
    <w:rsid w:val="00440115"/>
    <w:rsid w:val="00441C87"/>
    <w:rsid w:val="00442833"/>
    <w:rsid w:val="004444FE"/>
    <w:rsid w:val="004448BD"/>
    <w:rsid w:val="00444D78"/>
    <w:rsid w:val="00444DA0"/>
    <w:rsid w:val="00445E7D"/>
    <w:rsid w:val="00446D04"/>
    <w:rsid w:val="00447977"/>
    <w:rsid w:val="00450153"/>
    <w:rsid w:val="00450487"/>
    <w:rsid w:val="0045093B"/>
    <w:rsid w:val="004509AA"/>
    <w:rsid w:val="00450DCF"/>
    <w:rsid w:val="00450F12"/>
    <w:rsid w:val="00450F6E"/>
    <w:rsid w:val="00452565"/>
    <w:rsid w:val="004545D4"/>
    <w:rsid w:val="0045477D"/>
    <w:rsid w:val="00454AF5"/>
    <w:rsid w:val="00454DD6"/>
    <w:rsid w:val="00454ED0"/>
    <w:rsid w:val="00455B30"/>
    <w:rsid w:val="0045611B"/>
    <w:rsid w:val="0045624D"/>
    <w:rsid w:val="004567D4"/>
    <w:rsid w:val="004571C4"/>
    <w:rsid w:val="00457211"/>
    <w:rsid w:val="00457C0D"/>
    <w:rsid w:val="00460399"/>
    <w:rsid w:val="00460516"/>
    <w:rsid w:val="004605DD"/>
    <w:rsid w:val="004624E9"/>
    <w:rsid w:val="00462B6E"/>
    <w:rsid w:val="004631D3"/>
    <w:rsid w:val="004632CD"/>
    <w:rsid w:val="004633A8"/>
    <w:rsid w:val="004641B0"/>
    <w:rsid w:val="00464D04"/>
    <w:rsid w:val="00465728"/>
    <w:rsid w:val="00467725"/>
    <w:rsid w:val="00467AD6"/>
    <w:rsid w:val="00470AD4"/>
    <w:rsid w:val="00471541"/>
    <w:rsid w:val="00471885"/>
    <w:rsid w:val="00472181"/>
    <w:rsid w:val="004721BD"/>
    <w:rsid w:val="004723D3"/>
    <w:rsid w:val="004728F3"/>
    <w:rsid w:val="0047316D"/>
    <w:rsid w:val="004738BB"/>
    <w:rsid w:val="00473AA2"/>
    <w:rsid w:val="00473DEF"/>
    <w:rsid w:val="00474CC9"/>
    <w:rsid w:val="00474E8A"/>
    <w:rsid w:val="00475A9B"/>
    <w:rsid w:val="00475C5F"/>
    <w:rsid w:val="004769FD"/>
    <w:rsid w:val="004775BB"/>
    <w:rsid w:val="004800E2"/>
    <w:rsid w:val="0048015C"/>
    <w:rsid w:val="00480A74"/>
    <w:rsid w:val="00480DCF"/>
    <w:rsid w:val="00482031"/>
    <w:rsid w:val="0048217C"/>
    <w:rsid w:val="00483D15"/>
    <w:rsid w:val="0048429E"/>
    <w:rsid w:val="00485D51"/>
    <w:rsid w:val="00485EAE"/>
    <w:rsid w:val="00486532"/>
    <w:rsid w:val="00486CEC"/>
    <w:rsid w:val="004872BB"/>
    <w:rsid w:val="00487E4F"/>
    <w:rsid w:val="004910A8"/>
    <w:rsid w:val="00491AFA"/>
    <w:rsid w:val="00492C11"/>
    <w:rsid w:val="00492C34"/>
    <w:rsid w:val="004938EF"/>
    <w:rsid w:val="004939B1"/>
    <w:rsid w:val="00493C48"/>
    <w:rsid w:val="00494C60"/>
    <w:rsid w:val="00494F08"/>
    <w:rsid w:val="00495736"/>
    <w:rsid w:val="00495EAE"/>
    <w:rsid w:val="00496BC2"/>
    <w:rsid w:val="00496CBA"/>
    <w:rsid w:val="00497B8C"/>
    <w:rsid w:val="004A017F"/>
    <w:rsid w:val="004A0588"/>
    <w:rsid w:val="004A0A13"/>
    <w:rsid w:val="004A0C47"/>
    <w:rsid w:val="004A27EE"/>
    <w:rsid w:val="004A2B2C"/>
    <w:rsid w:val="004A361E"/>
    <w:rsid w:val="004A559E"/>
    <w:rsid w:val="004A592F"/>
    <w:rsid w:val="004A5BE9"/>
    <w:rsid w:val="004A5C00"/>
    <w:rsid w:val="004A5C41"/>
    <w:rsid w:val="004A5FCC"/>
    <w:rsid w:val="004A708C"/>
    <w:rsid w:val="004A7A94"/>
    <w:rsid w:val="004A7FC9"/>
    <w:rsid w:val="004B0822"/>
    <w:rsid w:val="004B15F7"/>
    <w:rsid w:val="004B16C8"/>
    <w:rsid w:val="004B1843"/>
    <w:rsid w:val="004B1ACE"/>
    <w:rsid w:val="004B26E2"/>
    <w:rsid w:val="004B2751"/>
    <w:rsid w:val="004B3031"/>
    <w:rsid w:val="004B4F94"/>
    <w:rsid w:val="004B50D4"/>
    <w:rsid w:val="004B7E09"/>
    <w:rsid w:val="004C010E"/>
    <w:rsid w:val="004C0DFC"/>
    <w:rsid w:val="004C170B"/>
    <w:rsid w:val="004C1A1E"/>
    <w:rsid w:val="004C1B1C"/>
    <w:rsid w:val="004C1C1B"/>
    <w:rsid w:val="004C22E6"/>
    <w:rsid w:val="004C24C0"/>
    <w:rsid w:val="004C2B8C"/>
    <w:rsid w:val="004C325A"/>
    <w:rsid w:val="004C48D4"/>
    <w:rsid w:val="004C51E1"/>
    <w:rsid w:val="004C5EFD"/>
    <w:rsid w:val="004C5F12"/>
    <w:rsid w:val="004C6032"/>
    <w:rsid w:val="004C6432"/>
    <w:rsid w:val="004C6AD6"/>
    <w:rsid w:val="004C7897"/>
    <w:rsid w:val="004C7A85"/>
    <w:rsid w:val="004C7B80"/>
    <w:rsid w:val="004D12B9"/>
    <w:rsid w:val="004D1452"/>
    <w:rsid w:val="004D167A"/>
    <w:rsid w:val="004D2697"/>
    <w:rsid w:val="004D26B6"/>
    <w:rsid w:val="004D3836"/>
    <w:rsid w:val="004D439C"/>
    <w:rsid w:val="004D490A"/>
    <w:rsid w:val="004D5C0E"/>
    <w:rsid w:val="004D6036"/>
    <w:rsid w:val="004D649E"/>
    <w:rsid w:val="004D66E0"/>
    <w:rsid w:val="004D7687"/>
    <w:rsid w:val="004E0FE1"/>
    <w:rsid w:val="004E1DA6"/>
    <w:rsid w:val="004E2749"/>
    <w:rsid w:val="004E3207"/>
    <w:rsid w:val="004E32E3"/>
    <w:rsid w:val="004E33CB"/>
    <w:rsid w:val="004E343F"/>
    <w:rsid w:val="004E3503"/>
    <w:rsid w:val="004E4F41"/>
    <w:rsid w:val="004E4FF9"/>
    <w:rsid w:val="004E53EB"/>
    <w:rsid w:val="004E5B47"/>
    <w:rsid w:val="004E605A"/>
    <w:rsid w:val="004E6A62"/>
    <w:rsid w:val="004F00EA"/>
    <w:rsid w:val="004F10C1"/>
    <w:rsid w:val="004F1A09"/>
    <w:rsid w:val="004F2908"/>
    <w:rsid w:val="004F3640"/>
    <w:rsid w:val="004F4F6D"/>
    <w:rsid w:val="004F5310"/>
    <w:rsid w:val="004F55A2"/>
    <w:rsid w:val="004F5F5D"/>
    <w:rsid w:val="004F5F91"/>
    <w:rsid w:val="004F60D1"/>
    <w:rsid w:val="004F65E4"/>
    <w:rsid w:val="004F6A00"/>
    <w:rsid w:val="004F72D8"/>
    <w:rsid w:val="00500039"/>
    <w:rsid w:val="00500284"/>
    <w:rsid w:val="005015C6"/>
    <w:rsid w:val="00502CF8"/>
    <w:rsid w:val="00503885"/>
    <w:rsid w:val="00503B7F"/>
    <w:rsid w:val="005050C2"/>
    <w:rsid w:val="0050561F"/>
    <w:rsid w:val="00507AB6"/>
    <w:rsid w:val="0051044B"/>
    <w:rsid w:val="00510CDA"/>
    <w:rsid w:val="00510DAA"/>
    <w:rsid w:val="00510EB8"/>
    <w:rsid w:val="00512D64"/>
    <w:rsid w:val="00513242"/>
    <w:rsid w:val="005137CA"/>
    <w:rsid w:val="005146CC"/>
    <w:rsid w:val="005149EC"/>
    <w:rsid w:val="0051595D"/>
    <w:rsid w:val="00515C3F"/>
    <w:rsid w:val="00517083"/>
    <w:rsid w:val="005175FC"/>
    <w:rsid w:val="005202A8"/>
    <w:rsid w:val="00521224"/>
    <w:rsid w:val="00521C78"/>
    <w:rsid w:val="00522398"/>
    <w:rsid w:val="00522A04"/>
    <w:rsid w:val="00522BEB"/>
    <w:rsid w:val="00523642"/>
    <w:rsid w:val="00524A7A"/>
    <w:rsid w:val="00524B2E"/>
    <w:rsid w:val="00525588"/>
    <w:rsid w:val="00525877"/>
    <w:rsid w:val="005260C0"/>
    <w:rsid w:val="00526FE0"/>
    <w:rsid w:val="0052708C"/>
    <w:rsid w:val="00527763"/>
    <w:rsid w:val="00527A28"/>
    <w:rsid w:val="00527A5C"/>
    <w:rsid w:val="005316BB"/>
    <w:rsid w:val="005317B2"/>
    <w:rsid w:val="00533233"/>
    <w:rsid w:val="005332D0"/>
    <w:rsid w:val="005342EC"/>
    <w:rsid w:val="005342FC"/>
    <w:rsid w:val="005343CD"/>
    <w:rsid w:val="00534A82"/>
    <w:rsid w:val="00536815"/>
    <w:rsid w:val="00536AB7"/>
    <w:rsid w:val="005372E5"/>
    <w:rsid w:val="00537AB0"/>
    <w:rsid w:val="00537EC1"/>
    <w:rsid w:val="00537EC6"/>
    <w:rsid w:val="005403F6"/>
    <w:rsid w:val="005406C4"/>
    <w:rsid w:val="0054080F"/>
    <w:rsid w:val="00540A1E"/>
    <w:rsid w:val="005417F8"/>
    <w:rsid w:val="00541EED"/>
    <w:rsid w:val="005421AA"/>
    <w:rsid w:val="0054244B"/>
    <w:rsid w:val="0054280F"/>
    <w:rsid w:val="00542DD0"/>
    <w:rsid w:val="0054345C"/>
    <w:rsid w:val="00543D6F"/>
    <w:rsid w:val="00544D6C"/>
    <w:rsid w:val="00546A78"/>
    <w:rsid w:val="0054742F"/>
    <w:rsid w:val="00550201"/>
    <w:rsid w:val="005509A6"/>
    <w:rsid w:val="00553A8B"/>
    <w:rsid w:val="005544EA"/>
    <w:rsid w:val="0055450A"/>
    <w:rsid w:val="0055556F"/>
    <w:rsid w:val="00555AAA"/>
    <w:rsid w:val="00555E23"/>
    <w:rsid w:val="00556873"/>
    <w:rsid w:val="005575C0"/>
    <w:rsid w:val="00560D08"/>
    <w:rsid w:val="00562265"/>
    <w:rsid w:val="005626FA"/>
    <w:rsid w:val="00563074"/>
    <w:rsid w:val="0056317F"/>
    <w:rsid w:val="005644F8"/>
    <w:rsid w:val="0056480E"/>
    <w:rsid w:val="0056496C"/>
    <w:rsid w:val="005651CD"/>
    <w:rsid w:val="00565421"/>
    <w:rsid w:val="0056591E"/>
    <w:rsid w:val="00566B24"/>
    <w:rsid w:val="005675B1"/>
    <w:rsid w:val="00570675"/>
    <w:rsid w:val="00570A10"/>
    <w:rsid w:val="005716AA"/>
    <w:rsid w:val="00571C03"/>
    <w:rsid w:val="005727E4"/>
    <w:rsid w:val="00573BB5"/>
    <w:rsid w:val="005744B4"/>
    <w:rsid w:val="005749CB"/>
    <w:rsid w:val="005749D3"/>
    <w:rsid w:val="00575C51"/>
    <w:rsid w:val="00576265"/>
    <w:rsid w:val="00576F87"/>
    <w:rsid w:val="005773A4"/>
    <w:rsid w:val="00580402"/>
    <w:rsid w:val="0058203B"/>
    <w:rsid w:val="005838FE"/>
    <w:rsid w:val="00584A81"/>
    <w:rsid w:val="00584F89"/>
    <w:rsid w:val="0058570D"/>
    <w:rsid w:val="0058644A"/>
    <w:rsid w:val="0058687F"/>
    <w:rsid w:val="005868C5"/>
    <w:rsid w:val="00586C90"/>
    <w:rsid w:val="00587AFE"/>
    <w:rsid w:val="0059063A"/>
    <w:rsid w:val="005908C0"/>
    <w:rsid w:val="00592A7D"/>
    <w:rsid w:val="005932D7"/>
    <w:rsid w:val="00594B18"/>
    <w:rsid w:val="00594B97"/>
    <w:rsid w:val="00594FCA"/>
    <w:rsid w:val="0059522C"/>
    <w:rsid w:val="00595382"/>
    <w:rsid w:val="005957E7"/>
    <w:rsid w:val="00595CBA"/>
    <w:rsid w:val="00596266"/>
    <w:rsid w:val="00596A57"/>
    <w:rsid w:val="00597D0B"/>
    <w:rsid w:val="005A0383"/>
    <w:rsid w:val="005A05F6"/>
    <w:rsid w:val="005A088F"/>
    <w:rsid w:val="005A2DD1"/>
    <w:rsid w:val="005A37B9"/>
    <w:rsid w:val="005A39E5"/>
    <w:rsid w:val="005A3B89"/>
    <w:rsid w:val="005A4EB2"/>
    <w:rsid w:val="005A5451"/>
    <w:rsid w:val="005A5773"/>
    <w:rsid w:val="005A58F9"/>
    <w:rsid w:val="005A5A02"/>
    <w:rsid w:val="005A5DD9"/>
    <w:rsid w:val="005A5E5B"/>
    <w:rsid w:val="005A603D"/>
    <w:rsid w:val="005A6515"/>
    <w:rsid w:val="005A6703"/>
    <w:rsid w:val="005A6B84"/>
    <w:rsid w:val="005A711F"/>
    <w:rsid w:val="005A76C5"/>
    <w:rsid w:val="005A7DDA"/>
    <w:rsid w:val="005B1D08"/>
    <w:rsid w:val="005B25FE"/>
    <w:rsid w:val="005B3FE2"/>
    <w:rsid w:val="005B495D"/>
    <w:rsid w:val="005B4F72"/>
    <w:rsid w:val="005B511C"/>
    <w:rsid w:val="005B6863"/>
    <w:rsid w:val="005B6869"/>
    <w:rsid w:val="005B6D44"/>
    <w:rsid w:val="005B7107"/>
    <w:rsid w:val="005B7242"/>
    <w:rsid w:val="005B7304"/>
    <w:rsid w:val="005B7DAF"/>
    <w:rsid w:val="005C0BA6"/>
    <w:rsid w:val="005C0E70"/>
    <w:rsid w:val="005C195D"/>
    <w:rsid w:val="005C305A"/>
    <w:rsid w:val="005C37D6"/>
    <w:rsid w:val="005C3EAC"/>
    <w:rsid w:val="005C49C2"/>
    <w:rsid w:val="005C5893"/>
    <w:rsid w:val="005C5EA1"/>
    <w:rsid w:val="005C7E57"/>
    <w:rsid w:val="005D0306"/>
    <w:rsid w:val="005D0F4A"/>
    <w:rsid w:val="005D2855"/>
    <w:rsid w:val="005D2C45"/>
    <w:rsid w:val="005D2EB9"/>
    <w:rsid w:val="005D441D"/>
    <w:rsid w:val="005D62FD"/>
    <w:rsid w:val="005E0732"/>
    <w:rsid w:val="005E085D"/>
    <w:rsid w:val="005E0C13"/>
    <w:rsid w:val="005E229F"/>
    <w:rsid w:val="005E2697"/>
    <w:rsid w:val="005E3475"/>
    <w:rsid w:val="005E35A6"/>
    <w:rsid w:val="005E4B05"/>
    <w:rsid w:val="005E4C34"/>
    <w:rsid w:val="005E4F37"/>
    <w:rsid w:val="005E6039"/>
    <w:rsid w:val="005E69A1"/>
    <w:rsid w:val="005E6B9D"/>
    <w:rsid w:val="005E7A1C"/>
    <w:rsid w:val="005F000D"/>
    <w:rsid w:val="005F009E"/>
    <w:rsid w:val="005F07AC"/>
    <w:rsid w:val="005F106C"/>
    <w:rsid w:val="005F2A1A"/>
    <w:rsid w:val="005F32D4"/>
    <w:rsid w:val="005F355A"/>
    <w:rsid w:val="005F4453"/>
    <w:rsid w:val="005F4BB2"/>
    <w:rsid w:val="005F537D"/>
    <w:rsid w:val="005F5A39"/>
    <w:rsid w:val="005F5FE0"/>
    <w:rsid w:val="005F6593"/>
    <w:rsid w:val="005F685F"/>
    <w:rsid w:val="005F6A84"/>
    <w:rsid w:val="005F76ED"/>
    <w:rsid w:val="005F7B0D"/>
    <w:rsid w:val="00600119"/>
    <w:rsid w:val="0060031F"/>
    <w:rsid w:val="00600DDD"/>
    <w:rsid w:val="00601433"/>
    <w:rsid w:val="00602340"/>
    <w:rsid w:val="0060364E"/>
    <w:rsid w:val="006041B2"/>
    <w:rsid w:val="006054E0"/>
    <w:rsid w:val="00607AE9"/>
    <w:rsid w:val="00607CDF"/>
    <w:rsid w:val="00610AB2"/>
    <w:rsid w:val="00610E5F"/>
    <w:rsid w:val="00610FAF"/>
    <w:rsid w:val="006157C8"/>
    <w:rsid w:val="0061601F"/>
    <w:rsid w:val="006165EC"/>
    <w:rsid w:val="00616A28"/>
    <w:rsid w:val="00616C01"/>
    <w:rsid w:val="00616F60"/>
    <w:rsid w:val="006170D9"/>
    <w:rsid w:val="0061733F"/>
    <w:rsid w:val="00617439"/>
    <w:rsid w:val="00617B40"/>
    <w:rsid w:val="0062281D"/>
    <w:rsid w:val="0062429D"/>
    <w:rsid w:val="006249DF"/>
    <w:rsid w:val="006258A3"/>
    <w:rsid w:val="006259DE"/>
    <w:rsid w:val="00626158"/>
    <w:rsid w:val="0062677A"/>
    <w:rsid w:val="00626B71"/>
    <w:rsid w:val="00627524"/>
    <w:rsid w:val="00627F07"/>
    <w:rsid w:val="00627FE7"/>
    <w:rsid w:val="006304B1"/>
    <w:rsid w:val="00630A7E"/>
    <w:rsid w:val="006325A5"/>
    <w:rsid w:val="0063296D"/>
    <w:rsid w:val="00633383"/>
    <w:rsid w:val="006339AB"/>
    <w:rsid w:val="00633E14"/>
    <w:rsid w:val="00634EAF"/>
    <w:rsid w:val="006355CD"/>
    <w:rsid w:val="00635899"/>
    <w:rsid w:val="006373F8"/>
    <w:rsid w:val="0063792A"/>
    <w:rsid w:val="00637D6D"/>
    <w:rsid w:val="00641315"/>
    <w:rsid w:val="00641534"/>
    <w:rsid w:val="00641B37"/>
    <w:rsid w:val="00641ED1"/>
    <w:rsid w:val="0064217B"/>
    <w:rsid w:val="00642F9C"/>
    <w:rsid w:val="006444B3"/>
    <w:rsid w:val="00644619"/>
    <w:rsid w:val="00646607"/>
    <w:rsid w:val="0064755C"/>
    <w:rsid w:val="006475D8"/>
    <w:rsid w:val="00647752"/>
    <w:rsid w:val="00647822"/>
    <w:rsid w:val="00647C91"/>
    <w:rsid w:val="0065042A"/>
    <w:rsid w:val="006505CE"/>
    <w:rsid w:val="00651663"/>
    <w:rsid w:val="00651C6E"/>
    <w:rsid w:val="006524CC"/>
    <w:rsid w:val="00652591"/>
    <w:rsid w:val="006526E9"/>
    <w:rsid w:val="00653437"/>
    <w:rsid w:val="006534A6"/>
    <w:rsid w:val="006544A6"/>
    <w:rsid w:val="00654EA2"/>
    <w:rsid w:val="006558EF"/>
    <w:rsid w:val="00655CE0"/>
    <w:rsid w:val="006563A8"/>
    <w:rsid w:val="00656AAD"/>
    <w:rsid w:val="00656CB7"/>
    <w:rsid w:val="00656D8A"/>
    <w:rsid w:val="00657062"/>
    <w:rsid w:val="0065743E"/>
    <w:rsid w:val="00657B92"/>
    <w:rsid w:val="006606E5"/>
    <w:rsid w:val="006613D4"/>
    <w:rsid w:val="00662209"/>
    <w:rsid w:val="00662563"/>
    <w:rsid w:val="00662665"/>
    <w:rsid w:val="00662B48"/>
    <w:rsid w:val="00663486"/>
    <w:rsid w:val="00663D62"/>
    <w:rsid w:val="0066475A"/>
    <w:rsid w:val="00664C5C"/>
    <w:rsid w:val="00665D89"/>
    <w:rsid w:val="00665E35"/>
    <w:rsid w:val="00666ED5"/>
    <w:rsid w:val="006673F2"/>
    <w:rsid w:val="00667B7C"/>
    <w:rsid w:val="0067046C"/>
    <w:rsid w:val="006707BB"/>
    <w:rsid w:val="00671D5C"/>
    <w:rsid w:val="0067239F"/>
    <w:rsid w:val="00672D37"/>
    <w:rsid w:val="00672F45"/>
    <w:rsid w:val="00673D5E"/>
    <w:rsid w:val="00674903"/>
    <w:rsid w:val="0067592F"/>
    <w:rsid w:val="00676BBA"/>
    <w:rsid w:val="0067727D"/>
    <w:rsid w:val="00681069"/>
    <w:rsid w:val="00681346"/>
    <w:rsid w:val="00681372"/>
    <w:rsid w:val="00681532"/>
    <w:rsid w:val="006816B7"/>
    <w:rsid w:val="00681819"/>
    <w:rsid w:val="0068206F"/>
    <w:rsid w:val="006836B1"/>
    <w:rsid w:val="00684D1C"/>
    <w:rsid w:val="00685079"/>
    <w:rsid w:val="006876F1"/>
    <w:rsid w:val="00692E40"/>
    <w:rsid w:val="00692F0B"/>
    <w:rsid w:val="00692F75"/>
    <w:rsid w:val="006939D6"/>
    <w:rsid w:val="006945A5"/>
    <w:rsid w:val="0069498F"/>
    <w:rsid w:val="00694FC2"/>
    <w:rsid w:val="006956B8"/>
    <w:rsid w:val="006967DB"/>
    <w:rsid w:val="0069755E"/>
    <w:rsid w:val="00697D03"/>
    <w:rsid w:val="006A01C0"/>
    <w:rsid w:val="006A13B7"/>
    <w:rsid w:val="006A2033"/>
    <w:rsid w:val="006A2116"/>
    <w:rsid w:val="006A2970"/>
    <w:rsid w:val="006A2DCA"/>
    <w:rsid w:val="006A3F6C"/>
    <w:rsid w:val="006A4CC2"/>
    <w:rsid w:val="006A52C8"/>
    <w:rsid w:val="006A59EE"/>
    <w:rsid w:val="006A6460"/>
    <w:rsid w:val="006A68E4"/>
    <w:rsid w:val="006A7AA8"/>
    <w:rsid w:val="006A7C79"/>
    <w:rsid w:val="006B20D3"/>
    <w:rsid w:val="006B2DE7"/>
    <w:rsid w:val="006B356D"/>
    <w:rsid w:val="006B3756"/>
    <w:rsid w:val="006B6253"/>
    <w:rsid w:val="006B64FA"/>
    <w:rsid w:val="006C093D"/>
    <w:rsid w:val="006C09D9"/>
    <w:rsid w:val="006C0C98"/>
    <w:rsid w:val="006C1CA0"/>
    <w:rsid w:val="006C208C"/>
    <w:rsid w:val="006C2896"/>
    <w:rsid w:val="006C3F09"/>
    <w:rsid w:val="006C486D"/>
    <w:rsid w:val="006C4983"/>
    <w:rsid w:val="006C5631"/>
    <w:rsid w:val="006C69C0"/>
    <w:rsid w:val="006C6E31"/>
    <w:rsid w:val="006C7E0A"/>
    <w:rsid w:val="006D06A8"/>
    <w:rsid w:val="006D1AE2"/>
    <w:rsid w:val="006D2982"/>
    <w:rsid w:val="006D2E3C"/>
    <w:rsid w:val="006D33EF"/>
    <w:rsid w:val="006D3594"/>
    <w:rsid w:val="006D5370"/>
    <w:rsid w:val="006D54B1"/>
    <w:rsid w:val="006D5704"/>
    <w:rsid w:val="006D6108"/>
    <w:rsid w:val="006D65A6"/>
    <w:rsid w:val="006D6DF5"/>
    <w:rsid w:val="006D7462"/>
    <w:rsid w:val="006D7839"/>
    <w:rsid w:val="006D7D37"/>
    <w:rsid w:val="006E01E9"/>
    <w:rsid w:val="006E1228"/>
    <w:rsid w:val="006E1D1B"/>
    <w:rsid w:val="006E1DE6"/>
    <w:rsid w:val="006E3528"/>
    <w:rsid w:val="006E4055"/>
    <w:rsid w:val="006E528E"/>
    <w:rsid w:val="006E63A4"/>
    <w:rsid w:val="006E6F17"/>
    <w:rsid w:val="006E737B"/>
    <w:rsid w:val="006E762E"/>
    <w:rsid w:val="006F07AD"/>
    <w:rsid w:val="006F1E82"/>
    <w:rsid w:val="006F230A"/>
    <w:rsid w:val="006F2644"/>
    <w:rsid w:val="006F2FEB"/>
    <w:rsid w:val="006F369A"/>
    <w:rsid w:val="006F434B"/>
    <w:rsid w:val="006F46FA"/>
    <w:rsid w:val="006F47C8"/>
    <w:rsid w:val="006F4D2E"/>
    <w:rsid w:val="006F4E6D"/>
    <w:rsid w:val="006F50FA"/>
    <w:rsid w:val="006F534A"/>
    <w:rsid w:val="006F64BB"/>
    <w:rsid w:val="006F6631"/>
    <w:rsid w:val="006F6F0B"/>
    <w:rsid w:val="006F6F2C"/>
    <w:rsid w:val="00700F53"/>
    <w:rsid w:val="00701085"/>
    <w:rsid w:val="007013F9"/>
    <w:rsid w:val="00702947"/>
    <w:rsid w:val="00702B64"/>
    <w:rsid w:val="007030BD"/>
    <w:rsid w:val="00703E5B"/>
    <w:rsid w:val="0070488A"/>
    <w:rsid w:val="007049CB"/>
    <w:rsid w:val="00704A4A"/>
    <w:rsid w:val="00704CB5"/>
    <w:rsid w:val="00704E31"/>
    <w:rsid w:val="007050FC"/>
    <w:rsid w:val="0070585E"/>
    <w:rsid w:val="007059FA"/>
    <w:rsid w:val="00705B75"/>
    <w:rsid w:val="00706045"/>
    <w:rsid w:val="007069AA"/>
    <w:rsid w:val="00707D34"/>
    <w:rsid w:val="00707FAD"/>
    <w:rsid w:val="00710200"/>
    <w:rsid w:val="007109A7"/>
    <w:rsid w:val="00711EE7"/>
    <w:rsid w:val="007124E3"/>
    <w:rsid w:val="00712DD1"/>
    <w:rsid w:val="00712FE6"/>
    <w:rsid w:val="0071379C"/>
    <w:rsid w:val="007143E7"/>
    <w:rsid w:val="007144CB"/>
    <w:rsid w:val="00714751"/>
    <w:rsid w:val="00714B5F"/>
    <w:rsid w:val="00714E0C"/>
    <w:rsid w:val="0071506C"/>
    <w:rsid w:val="0071534F"/>
    <w:rsid w:val="00715E52"/>
    <w:rsid w:val="00715EEC"/>
    <w:rsid w:val="00716AAD"/>
    <w:rsid w:val="00716C7E"/>
    <w:rsid w:val="0071794F"/>
    <w:rsid w:val="007179D0"/>
    <w:rsid w:val="00717C72"/>
    <w:rsid w:val="00720EEF"/>
    <w:rsid w:val="00721289"/>
    <w:rsid w:val="00721973"/>
    <w:rsid w:val="00722289"/>
    <w:rsid w:val="00722623"/>
    <w:rsid w:val="00724360"/>
    <w:rsid w:val="007248DF"/>
    <w:rsid w:val="007251A1"/>
    <w:rsid w:val="00726170"/>
    <w:rsid w:val="00726ADA"/>
    <w:rsid w:val="00727813"/>
    <w:rsid w:val="0073047A"/>
    <w:rsid w:val="00730FB0"/>
    <w:rsid w:val="0073134C"/>
    <w:rsid w:val="00731A21"/>
    <w:rsid w:val="0073259E"/>
    <w:rsid w:val="007325B6"/>
    <w:rsid w:val="00732F43"/>
    <w:rsid w:val="007337C5"/>
    <w:rsid w:val="007339F0"/>
    <w:rsid w:val="00733F76"/>
    <w:rsid w:val="0073429D"/>
    <w:rsid w:val="0073482A"/>
    <w:rsid w:val="007348EE"/>
    <w:rsid w:val="00734FDD"/>
    <w:rsid w:val="00735AB2"/>
    <w:rsid w:val="007367D2"/>
    <w:rsid w:val="0073680F"/>
    <w:rsid w:val="00737443"/>
    <w:rsid w:val="00737B59"/>
    <w:rsid w:val="0074122E"/>
    <w:rsid w:val="00741472"/>
    <w:rsid w:val="007418A2"/>
    <w:rsid w:val="00743491"/>
    <w:rsid w:val="007435F1"/>
    <w:rsid w:val="00743853"/>
    <w:rsid w:val="00743FE5"/>
    <w:rsid w:val="00744B01"/>
    <w:rsid w:val="00744EC0"/>
    <w:rsid w:val="00745358"/>
    <w:rsid w:val="00745826"/>
    <w:rsid w:val="00746CD5"/>
    <w:rsid w:val="00747345"/>
    <w:rsid w:val="00750013"/>
    <w:rsid w:val="00750622"/>
    <w:rsid w:val="0075129E"/>
    <w:rsid w:val="00751614"/>
    <w:rsid w:val="00753809"/>
    <w:rsid w:val="007538B5"/>
    <w:rsid w:val="00755441"/>
    <w:rsid w:val="007566B8"/>
    <w:rsid w:val="00756B75"/>
    <w:rsid w:val="007611ED"/>
    <w:rsid w:val="00761C36"/>
    <w:rsid w:val="007623D7"/>
    <w:rsid w:val="007625C6"/>
    <w:rsid w:val="00762B7A"/>
    <w:rsid w:val="00762C78"/>
    <w:rsid w:val="007632A4"/>
    <w:rsid w:val="0076339F"/>
    <w:rsid w:val="007635EF"/>
    <w:rsid w:val="00764318"/>
    <w:rsid w:val="00765145"/>
    <w:rsid w:val="00765428"/>
    <w:rsid w:val="007659E3"/>
    <w:rsid w:val="007662E7"/>
    <w:rsid w:val="0076648A"/>
    <w:rsid w:val="00766D00"/>
    <w:rsid w:val="00766DE3"/>
    <w:rsid w:val="00770376"/>
    <w:rsid w:val="007718BC"/>
    <w:rsid w:val="00772E8B"/>
    <w:rsid w:val="00772F81"/>
    <w:rsid w:val="00773548"/>
    <w:rsid w:val="007749A9"/>
    <w:rsid w:val="00774FDD"/>
    <w:rsid w:val="007765A3"/>
    <w:rsid w:val="00776B9A"/>
    <w:rsid w:val="00776BF6"/>
    <w:rsid w:val="00777671"/>
    <w:rsid w:val="0078222A"/>
    <w:rsid w:val="00782B3B"/>
    <w:rsid w:val="00783520"/>
    <w:rsid w:val="00783E9E"/>
    <w:rsid w:val="00786300"/>
    <w:rsid w:val="00786D7A"/>
    <w:rsid w:val="0078715D"/>
    <w:rsid w:val="00787F2F"/>
    <w:rsid w:val="0079021C"/>
    <w:rsid w:val="007908C2"/>
    <w:rsid w:val="00790A97"/>
    <w:rsid w:val="00790FFC"/>
    <w:rsid w:val="00792145"/>
    <w:rsid w:val="00792386"/>
    <w:rsid w:val="00792F60"/>
    <w:rsid w:val="00792F72"/>
    <w:rsid w:val="0079525C"/>
    <w:rsid w:val="0079610C"/>
    <w:rsid w:val="0079682F"/>
    <w:rsid w:val="007971F3"/>
    <w:rsid w:val="00797433"/>
    <w:rsid w:val="00797613"/>
    <w:rsid w:val="007A0510"/>
    <w:rsid w:val="007A0686"/>
    <w:rsid w:val="007A148F"/>
    <w:rsid w:val="007A1890"/>
    <w:rsid w:val="007A1EF2"/>
    <w:rsid w:val="007A287F"/>
    <w:rsid w:val="007A2C24"/>
    <w:rsid w:val="007A39A5"/>
    <w:rsid w:val="007A4053"/>
    <w:rsid w:val="007A4944"/>
    <w:rsid w:val="007A49A3"/>
    <w:rsid w:val="007A5440"/>
    <w:rsid w:val="007A5F8D"/>
    <w:rsid w:val="007A65B3"/>
    <w:rsid w:val="007A6D8D"/>
    <w:rsid w:val="007A796B"/>
    <w:rsid w:val="007A7B67"/>
    <w:rsid w:val="007B03A4"/>
    <w:rsid w:val="007B0593"/>
    <w:rsid w:val="007B1609"/>
    <w:rsid w:val="007B1C06"/>
    <w:rsid w:val="007B2E93"/>
    <w:rsid w:val="007B3B59"/>
    <w:rsid w:val="007B3EF1"/>
    <w:rsid w:val="007B44EF"/>
    <w:rsid w:val="007B46A8"/>
    <w:rsid w:val="007B4999"/>
    <w:rsid w:val="007B5551"/>
    <w:rsid w:val="007B5F52"/>
    <w:rsid w:val="007B7557"/>
    <w:rsid w:val="007C0CBC"/>
    <w:rsid w:val="007C15B8"/>
    <w:rsid w:val="007C1AC5"/>
    <w:rsid w:val="007C1D76"/>
    <w:rsid w:val="007C3123"/>
    <w:rsid w:val="007C31D8"/>
    <w:rsid w:val="007C4260"/>
    <w:rsid w:val="007C4599"/>
    <w:rsid w:val="007C465D"/>
    <w:rsid w:val="007C470E"/>
    <w:rsid w:val="007C483E"/>
    <w:rsid w:val="007C5CC1"/>
    <w:rsid w:val="007C60B2"/>
    <w:rsid w:val="007C79EB"/>
    <w:rsid w:val="007C79F6"/>
    <w:rsid w:val="007C7AE7"/>
    <w:rsid w:val="007C7BB7"/>
    <w:rsid w:val="007D1EC6"/>
    <w:rsid w:val="007D2F20"/>
    <w:rsid w:val="007D323F"/>
    <w:rsid w:val="007D399D"/>
    <w:rsid w:val="007D5AD1"/>
    <w:rsid w:val="007D7D7B"/>
    <w:rsid w:val="007D7E55"/>
    <w:rsid w:val="007D7FAA"/>
    <w:rsid w:val="007E0229"/>
    <w:rsid w:val="007E06A8"/>
    <w:rsid w:val="007E09A9"/>
    <w:rsid w:val="007E0EBD"/>
    <w:rsid w:val="007E16FF"/>
    <w:rsid w:val="007E1BFE"/>
    <w:rsid w:val="007E2506"/>
    <w:rsid w:val="007E2784"/>
    <w:rsid w:val="007E36BC"/>
    <w:rsid w:val="007E402B"/>
    <w:rsid w:val="007E47B8"/>
    <w:rsid w:val="007E552E"/>
    <w:rsid w:val="007E59F9"/>
    <w:rsid w:val="007E61AC"/>
    <w:rsid w:val="007E6398"/>
    <w:rsid w:val="007F0167"/>
    <w:rsid w:val="007F1214"/>
    <w:rsid w:val="007F1467"/>
    <w:rsid w:val="007F1D68"/>
    <w:rsid w:val="007F23B8"/>
    <w:rsid w:val="007F2509"/>
    <w:rsid w:val="007F25E6"/>
    <w:rsid w:val="007F268B"/>
    <w:rsid w:val="007F3645"/>
    <w:rsid w:val="007F3719"/>
    <w:rsid w:val="007F3837"/>
    <w:rsid w:val="007F41B2"/>
    <w:rsid w:val="007F45EF"/>
    <w:rsid w:val="007F52A0"/>
    <w:rsid w:val="007F6868"/>
    <w:rsid w:val="007F6BB6"/>
    <w:rsid w:val="007F7352"/>
    <w:rsid w:val="007F7669"/>
    <w:rsid w:val="007F7845"/>
    <w:rsid w:val="008007A2"/>
    <w:rsid w:val="00801730"/>
    <w:rsid w:val="00801E81"/>
    <w:rsid w:val="00802095"/>
    <w:rsid w:val="00803C85"/>
    <w:rsid w:val="00805C49"/>
    <w:rsid w:val="008075FB"/>
    <w:rsid w:val="00810469"/>
    <w:rsid w:val="008111D8"/>
    <w:rsid w:val="00812B21"/>
    <w:rsid w:val="00812F4C"/>
    <w:rsid w:val="00813A1D"/>
    <w:rsid w:val="00813D57"/>
    <w:rsid w:val="0081409A"/>
    <w:rsid w:val="0081562B"/>
    <w:rsid w:val="00815897"/>
    <w:rsid w:val="008168A2"/>
    <w:rsid w:val="00820E59"/>
    <w:rsid w:val="00821C5E"/>
    <w:rsid w:val="00821EC2"/>
    <w:rsid w:val="008226FB"/>
    <w:rsid w:val="00822B69"/>
    <w:rsid w:val="00825370"/>
    <w:rsid w:val="00825A7B"/>
    <w:rsid w:val="00826036"/>
    <w:rsid w:val="008269F6"/>
    <w:rsid w:val="00826E89"/>
    <w:rsid w:val="00827011"/>
    <w:rsid w:val="00827036"/>
    <w:rsid w:val="00827346"/>
    <w:rsid w:val="00827CAB"/>
    <w:rsid w:val="008315AA"/>
    <w:rsid w:val="008315B2"/>
    <w:rsid w:val="00831756"/>
    <w:rsid w:val="00831887"/>
    <w:rsid w:val="00831C2A"/>
    <w:rsid w:val="0083349A"/>
    <w:rsid w:val="00833DE6"/>
    <w:rsid w:val="00835434"/>
    <w:rsid w:val="008364DA"/>
    <w:rsid w:val="00837518"/>
    <w:rsid w:val="008401BD"/>
    <w:rsid w:val="00840241"/>
    <w:rsid w:val="0084058D"/>
    <w:rsid w:val="00840AE4"/>
    <w:rsid w:val="00841CA2"/>
    <w:rsid w:val="00841E0C"/>
    <w:rsid w:val="00843FFB"/>
    <w:rsid w:val="00844BF0"/>
    <w:rsid w:val="0084520A"/>
    <w:rsid w:val="00845832"/>
    <w:rsid w:val="008468C1"/>
    <w:rsid w:val="00846BCF"/>
    <w:rsid w:val="00846DEE"/>
    <w:rsid w:val="008470AD"/>
    <w:rsid w:val="0085018E"/>
    <w:rsid w:val="00850EB3"/>
    <w:rsid w:val="008510FC"/>
    <w:rsid w:val="008523E2"/>
    <w:rsid w:val="00852A99"/>
    <w:rsid w:val="00853E6D"/>
    <w:rsid w:val="008543C3"/>
    <w:rsid w:val="00854786"/>
    <w:rsid w:val="00854A47"/>
    <w:rsid w:val="0085536E"/>
    <w:rsid w:val="00855B44"/>
    <w:rsid w:val="008564B5"/>
    <w:rsid w:val="00857762"/>
    <w:rsid w:val="00861131"/>
    <w:rsid w:val="008619E3"/>
    <w:rsid w:val="00861A0E"/>
    <w:rsid w:val="00861A81"/>
    <w:rsid w:val="00861C17"/>
    <w:rsid w:val="00862E8F"/>
    <w:rsid w:val="008638FC"/>
    <w:rsid w:val="00863E7A"/>
    <w:rsid w:val="0086468E"/>
    <w:rsid w:val="0086607C"/>
    <w:rsid w:val="008663AA"/>
    <w:rsid w:val="008663CD"/>
    <w:rsid w:val="008669BC"/>
    <w:rsid w:val="00866FE5"/>
    <w:rsid w:val="0086706A"/>
    <w:rsid w:val="00867565"/>
    <w:rsid w:val="00870033"/>
    <w:rsid w:val="00870617"/>
    <w:rsid w:val="008712AE"/>
    <w:rsid w:val="0087189C"/>
    <w:rsid w:val="00871998"/>
    <w:rsid w:val="00871D65"/>
    <w:rsid w:val="00872039"/>
    <w:rsid w:val="00875255"/>
    <w:rsid w:val="00875F70"/>
    <w:rsid w:val="0087658C"/>
    <w:rsid w:val="00877971"/>
    <w:rsid w:val="00877C5C"/>
    <w:rsid w:val="0088090A"/>
    <w:rsid w:val="00880E0C"/>
    <w:rsid w:val="00880F83"/>
    <w:rsid w:val="008815D3"/>
    <w:rsid w:val="008817F8"/>
    <w:rsid w:val="00881EF5"/>
    <w:rsid w:val="00882F93"/>
    <w:rsid w:val="00883F52"/>
    <w:rsid w:val="00885316"/>
    <w:rsid w:val="00885B65"/>
    <w:rsid w:val="008869BF"/>
    <w:rsid w:val="00886ED4"/>
    <w:rsid w:val="00891274"/>
    <w:rsid w:val="00891D3D"/>
    <w:rsid w:val="008923DF"/>
    <w:rsid w:val="0089246D"/>
    <w:rsid w:val="00893902"/>
    <w:rsid w:val="00893945"/>
    <w:rsid w:val="00895267"/>
    <w:rsid w:val="008957EA"/>
    <w:rsid w:val="00895A42"/>
    <w:rsid w:val="00896B20"/>
    <w:rsid w:val="008A0260"/>
    <w:rsid w:val="008A0A4B"/>
    <w:rsid w:val="008A0B54"/>
    <w:rsid w:val="008A0FA1"/>
    <w:rsid w:val="008A1CB1"/>
    <w:rsid w:val="008A2266"/>
    <w:rsid w:val="008A2FCF"/>
    <w:rsid w:val="008A310E"/>
    <w:rsid w:val="008A42D4"/>
    <w:rsid w:val="008A524A"/>
    <w:rsid w:val="008A5A0B"/>
    <w:rsid w:val="008A6087"/>
    <w:rsid w:val="008A611C"/>
    <w:rsid w:val="008A6CB9"/>
    <w:rsid w:val="008A793F"/>
    <w:rsid w:val="008B024F"/>
    <w:rsid w:val="008B1CCD"/>
    <w:rsid w:val="008B1F15"/>
    <w:rsid w:val="008B2518"/>
    <w:rsid w:val="008B31A9"/>
    <w:rsid w:val="008B3660"/>
    <w:rsid w:val="008B3E33"/>
    <w:rsid w:val="008B58DD"/>
    <w:rsid w:val="008B5A5A"/>
    <w:rsid w:val="008B6BDF"/>
    <w:rsid w:val="008B723D"/>
    <w:rsid w:val="008B7629"/>
    <w:rsid w:val="008B7962"/>
    <w:rsid w:val="008C2118"/>
    <w:rsid w:val="008C2153"/>
    <w:rsid w:val="008C3541"/>
    <w:rsid w:val="008C3616"/>
    <w:rsid w:val="008C44F1"/>
    <w:rsid w:val="008C4AFA"/>
    <w:rsid w:val="008C4C65"/>
    <w:rsid w:val="008C5D51"/>
    <w:rsid w:val="008C6711"/>
    <w:rsid w:val="008C6AED"/>
    <w:rsid w:val="008C7934"/>
    <w:rsid w:val="008C7C36"/>
    <w:rsid w:val="008C7E2E"/>
    <w:rsid w:val="008D03DD"/>
    <w:rsid w:val="008D0DDA"/>
    <w:rsid w:val="008D1181"/>
    <w:rsid w:val="008D1946"/>
    <w:rsid w:val="008D1CD4"/>
    <w:rsid w:val="008D2BF8"/>
    <w:rsid w:val="008D3899"/>
    <w:rsid w:val="008D39D7"/>
    <w:rsid w:val="008D3AE8"/>
    <w:rsid w:val="008D4FE0"/>
    <w:rsid w:val="008D51C0"/>
    <w:rsid w:val="008D56B4"/>
    <w:rsid w:val="008D5A2B"/>
    <w:rsid w:val="008D5BB0"/>
    <w:rsid w:val="008D644C"/>
    <w:rsid w:val="008D68AA"/>
    <w:rsid w:val="008D6CA8"/>
    <w:rsid w:val="008D6CB3"/>
    <w:rsid w:val="008D7FF2"/>
    <w:rsid w:val="008E0AA2"/>
    <w:rsid w:val="008E0D49"/>
    <w:rsid w:val="008E1107"/>
    <w:rsid w:val="008E16D2"/>
    <w:rsid w:val="008E22D8"/>
    <w:rsid w:val="008E2827"/>
    <w:rsid w:val="008E3BEC"/>
    <w:rsid w:val="008E4104"/>
    <w:rsid w:val="008E4109"/>
    <w:rsid w:val="008E41F2"/>
    <w:rsid w:val="008E485D"/>
    <w:rsid w:val="008E53A5"/>
    <w:rsid w:val="008E7290"/>
    <w:rsid w:val="008E7A61"/>
    <w:rsid w:val="008E7A89"/>
    <w:rsid w:val="008F0792"/>
    <w:rsid w:val="008F2BFD"/>
    <w:rsid w:val="008F2C5F"/>
    <w:rsid w:val="008F2EAD"/>
    <w:rsid w:val="008F2F3B"/>
    <w:rsid w:val="008F33E2"/>
    <w:rsid w:val="008F595C"/>
    <w:rsid w:val="008F5C47"/>
    <w:rsid w:val="008F5FF6"/>
    <w:rsid w:val="008F694E"/>
    <w:rsid w:val="008F6B15"/>
    <w:rsid w:val="008F6FC6"/>
    <w:rsid w:val="008F7667"/>
    <w:rsid w:val="0090062D"/>
    <w:rsid w:val="00901217"/>
    <w:rsid w:val="00902E73"/>
    <w:rsid w:val="009033C6"/>
    <w:rsid w:val="00903A2D"/>
    <w:rsid w:val="009040FE"/>
    <w:rsid w:val="009041FB"/>
    <w:rsid w:val="00904528"/>
    <w:rsid w:val="00904AF4"/>
    <w:rsid w:val="0090595B"/>
    <w:rsid w:val="0090762B"/>
    <w:rsid w:val="00907B50"/>
    <w:rsid w:val="00910601"/>
    <w:rsid w:val="00910DEF"/>
    <w:rsid w:val="00911002"/>
    <w:rsid w:val="009113D3"/>
    <w:rsid w:val="009116C1"/>
    <w:rsid w:val="00911971"/>
    <w:rsid w:val="009127E5"/>
    <w:rsid w:val="0091396D"/>
    <w:rsid w:val="009140FE"/>
    <w:rsid w:val="009145D6"/>
    <w:rsid w:val="00915870"/>
    <w:rsid w:val="009172E1"/>
    <w:rsid w:val="00917582"/>
    <w:rsid w:val="00917945"/>
    <w:rsid w:val="0092010C"/>
    <w:rsid w:val="00920BE2"/>
    <w:rsid w:val="00920DBE"/>
    <w:rsid w:val="00922098"/>
    <w:rsid w:val="0092237F"/>
    <w:rsid w:val="00924546"/>
    <w:rsid w:val="009247B2"/>
    <w:rsid w:val="00924A46"/>
    <w:rsid w:val="00924CB1"/>
    <w:rsid w:val="00925C58"/>
    <w:rsid w:val="00926335"/>
    <w:rsid w:val="009265AF"/>
    <w:rsid w:val="009269F8"/>
    <w:rsid w:val="009276CE"/>
    <w:rsid w:val="00927D22"/>
    <w:rsid w:val="0093002D"/>
    <w:rsid w:val="0093028D"/>
    <w:rsid w:val="0093041C"/>
    <w:rsid w:val="0093094B"/>
    <w:rsid w:val="00930A6B"/>
    <w:rsid w:val="00931168"/>
    <w:rsid w:val="00932B06"/>
    <w:rsid w:val="00932E83"/>
    <w:rsid w:val="00933096"/>
    <w:rsid w:val="00934957"/>
    <w:rsid w:val="00934C96"/>
    <w:rsid w:val="00934DBC"/>
    <w:rsid w:val="0093587A"/>
    <w:rsid w:val="00935CCD"/>
    <w:rsid w:val="0093625F"/>
    <w:rsid w:val="0093664E"/>
    <w:rsid w:val="009378FF"/>
    <w:rsid w:val="00937D59"/>
    <w:rsid w:val="00941025"/>
    <w:rsid w:val="00941F01"/>
    <w:rsid w:val="00942B54"/>
    <w:rsid w:val="00943188"/>
    <w:rsid w:val="00943283"/>
    <w:rsid w:val="00943A6C"/>
    <w:rsid w:val="00943D10"/>
    <w:rsid w:val="009440CC"/>
    <w:rsid w:val="00944468"/>
    <w:rsid w:val="0094446B"/>
    <w:rsid w:val="009444C4"/>
    <w:rsid w:val="009446F6"/>
    <w:rsid w:val="00945C88"/>
    <w:rsid w:val="00945D68"/>
    <w:rsid w:val="00946482"/>
    <w:rsid w:val="00946DC4"/>
    <w:rsid w:val="009474A5"/>
    <w:rsid w:val="009477FD"/>
    <w:rsid w:val="00950C7E"/>
    <w:rsid w:val="00951245"/>
    <w:rsid w:val="0095124C"/>
    <w:rsid w:val="009519E0"/>
    <w:rsid w:val="00952E53"/>
    <w:rsid w:val="0095305F"/>
    <w:rsid w:val="009538EA"/>
    <w:rsid w:val="0095529B"/>
    <w:rsid w:val="00957081"/>
    <w:rsid w:val="0096033A"/>
    <w:rsid w:val="00960D1A"/>
    <w:rsid w:val="00961DEB"/>
    <w:rsid w:val="00961FCC"/>
    <w:rsid w:val="00964014"/>
    <w:rsid w:val="00966469"/>
    <w:rsid w:val="0096676E"/>
    <w:rsid w:val="009669A7"/>
    <w:rsid w:val="00967323"/>
    <w:rsid w:val="009712E4"/>
    <w:rsid w:val="0097149F"/>
    <w:rsid w:val="00971A82"/>
    <w:rsid w:val="00971CBB"/>
    <w:rsid w:val="00971D9D"/>
    <w:rsid w:val="00971EF1"/>
    <w:rsid w:val="00972056"/>
    <w:rsid w:val="00972C75"/>
    <w:rsid w:val="00974875"/>
    <w:rsid w:val="00974D60"/>
    <w:rsid w:val="00975B7F"/>
    <w:rsid w:val="00975C4A"/>
    <w:rsid w:val="009765A7"/>
    <w:rsid w:val="00976EED"/>
    <w:rsid w:val="00977EB0"/>
    <w:rsid w:val="00980215"/>
    <w:rsid w:val="00981D63"/>
    <w:rsid w:val="009824EB"/>
    <w:rsid w:val="00982BC0"/>
    <w:rsid w:val="00983043"/>
    <w:rsid w:val="0098656B"/>
    <w:rsid w:val="009914BC"/>
    <w:rsid w:val="00991760"/>
    <w:rsid w:val="00992243"/>
    <w:rsid w:val="00993649"/>
    <w:rsid w:val="00993664"/>
    <w:rsid w:val="009955BC"/>
    <w:rsid w:val="00995637"/>
    <w:rsid w:val="00995D32"/>
    <w:rsid w:val="00995E09"/>
    <w:rsid w:val="00996AEA"/>
    <w:rsid w:val="00996CF8"/>
    <w:rsid w:val="0099719F"/>
    <w:rsid w:val="009971DB"/>
    <w:rsid w:val="009A12A0"/>
    <w:rsid w:val="009A1B9F"/>
    <w:rsid w:val="009A1F3F"/>
    <w:rsid w:val="009A22BA"/>
    <w:rsid w:val="009A3371"/>
    <w:rsid w:val="009A38C8"/>
    <w:rsid w:val="009A4E90"/>
    <w:rsid w:val="009A513C"/>
    <w:rsid w:val="009A5274"/>
    <w:rsid w:val="009A606D"/>
    <w:rsid w:val="009A70E3"/>
    <w:rsid w:val="009B05BC"/>
    <w:rsid w:val="009B1548"/>
    <w:rsid w:val="009B1C7D"/>
    <w:rsid w:val="009B297F"/>
    <w:rsid w:val="009B3926"/>
    <w:rsid w:val="009B39AD"/>
    <w:rsid w:val="009B4936"/>
    <w:rsid w:val="009B4CBF"/>
    <w:rsid w:val="009B6800"/>
    <w:rsid w:val="009B6F72"/>
    <w:rsid w:val="009B7C41"/>
    <w:rsid w:val="009C07E7"/>
    <w:rsid w:val="009C157A"/>
    <w:rsid w:val="009C195A"/>
    <w:rsid w:val="009C1C79"/>
    <w:rsid w:val="009C1FA8"/>
    <w:rsid w:val="009C212B"/>
    <w:rsid w:val="009C2BFB"/>
    <w:rsid w:val="009C3B0C"/>
    <w:rsid w:val="009C3C32"/>
    <w:rsid w:val="009C41D9"/>
    <w:rsid w:val="009C55C1"/>
    <w:rsid w:val="009C688B"/>
    <w:rsid w:val="009C691F"/>
    <w:rsid w:val="009C6F68"/>
    <w:rsid w:val="009C723F"/>
    <w:rsid w:val="009C7B62"/>
    <w:rsid w:val="009D0905"/>
    <w:rsid w:val="009D0BD5"/>
    <w:rsid w:val="009D1DEA"/>
    <w:rsid w:val="009D2DF4"/>
    <w:rsid w:val="009D344F"/>
    <w:rsid w:val="009D35C6"/>
    <w:rsid w:val="009D3EDC"/>
    <w:rsid w:val="009D46BA"/>
    <w:rsid w:val="009D49A9"/>
    <w:rsid w:val="009D4AAF"/>
    <w:rsid w:val="009D5136"/>
    <w:rsid w:val="009D5394"/>
    <w:rsid w:val="009D60E8"/>
    <w:rsid w:val="009D6144"/>
    <w:rsid w:val="009D7B63"/>
    <w:rsid w:val="009E1958"/>
    <w:rsid w:val="009E19C1"/>
    <w:rsid w:val="009E19C8"/>
    <w:rsid w:val="009E1C50"/>
    <w:rsid w:val="009E1EF4"/>
    <w:rsid w:val="009E205C"/>
    <w:rsid w:val="009E2AC6"/>
    <w:rsid w:val="009E3212"/>
    <w:rsid w:val="009E3B17"/>
    <w:rsid w:val="009E4E30"/>
    <w:rsid w:val="009E664E"/>
    <w:rsid w:val="009E66D9"/>
    <w:rsid w:val="009E6E8C"/>
    <w:rsid w:val="009E74BD"/>
    <w:rsid w:val="009F31BC"/>
    <w:rsid w:val="009F3DA0"/>
    <w:rsid w:val="009F3EFC"/>
    <w:rsid w:val="009F3FD5"/>
    <w:rsid w:val="009F3FF5"/>
    <w:rsid w:val="009F4124"/>
    <w:rsid w:val="009F6B8D"/>
    <w:rsid w:val="009F6ECE"/>
    <w:rsid w:val="00A00282"/>
    <w:rsid w:val="00A007E6"/>
    <w:rsid w:val="00A00A34"/>
    <w:rsid w:val="00A01AB0"/>
    <w:rsid w:val="00A01AF3"/>
    <w:rsid w:val="00A01DE7"/>
    <w:rsid w:val="00A02520"/>
    <w:rsid w:val="00A0277E"/>
    <w:rsid w:val="00A030CB"/>
    <w:rsid w:val="00A032B1"/>
    <w:rsid w:val="00A04DEF"/>
    <w:rsid w:val="00A05C7F"/>
    <w:rsid w:val="00A0707E"/>
    <w:rsid w:val="00A10CB6"/>
    <w:rsid w:val="00A10F0A"/>
    <w:rsid w:val="00A11565"/>
    <w:rsid w:val="00A11AB7"/>
    <w:rsid w:val="00A1344C"/>
    <w:rsid w:val="00A14D2F"/>
    <w:rsid w:val="00A15B37"/>
    <w:rsid w:val="00A1723D"/>
    <w:rsid w:val="00A206E7"/>
    <w:rsid w:val="00A23646"/>
    <w:rsid w:val="00A239F3"/>
    <w:rsid w:val="00A23C03"/>
    <w:rsid w:val="00A246DF"/>
    <w:rsid w:val="00A25794"/>
    <w:rsid w:val="00A25BC2"/>
    <w:rsid w:val="00A261CE"/>
    <w:rsid w:val="00A2639C"/>
    <w:rsid w:val="00A265A7"/>
    <w:rsid w:val="00A2664E"/>
    <w:rsid w:val="00A27E13"/>
    <w:rsid w:val="00A30E79"/>
    <w:rsid w:val="00A3100C"/>
    <w:rsid w:val="00A31833"/>
    <w:rsid w:val="00A3242C"/>
    <w:rsid w:val="00A32671"/>
    <w:rsid w:val="00A333D3"/>
    <w:rsid w:val="00A336A1"/>
    <w:rsid w:val="00A33A95"/>
    <w:rsid w:val="00A33CB8"/>
    <w:rsid w:val="00A33CCE"/>
    <w:rsid w:val="00A34379"/>
    <w:rsid w:val="00A34865"/>
    <w:rsid w:val="00A358BA"/>
    <w:rsid w:val="00A358BD"/>
    <w:rsid w:val="00A3613B"/>
    <w:rsid w:val="00A362B3"/>
    <w:rsid w:val="00A363C2"/>
    <w:rsid w:val="00A36577"/>
    <w:rsid w:val="00A36BBB"/>
    <w:rsid w:val="00A36E3D"/>
    <w:rsid w:val="00A372EF"/>
    <w:rsid w:val="00A37D4C"/>
    <w:rsid w:val="00A40BF2"/>
    <w:rsid w:val="00A41962"/>
    <w:rsid w:val="00A43C46"/>
    <w:rsid w:val="00A443DB"/>
    <w:rsid w:val="00A44507"/>
    <w:rsid w:val="00A4454A"/>
    <w:rsid w:val="00A445C8"/>
    <w:rsid w:val="00A44662"/>
    <w:rsid w:val="00A46367"/>
    <w:rsid w:val="00A46567"/>
    <w:rsid w:val="00A5002D"/>
    <w:rsid w:val="00A5138D"/>
    <w:rsid w:val="00A518D4"/>
    <w:rsid w:val="00A5346D"/>
    <w:rsid w:val="00A54110"/>
    <w:rsid w:val="00A54181"/>
    <w:rsid w:val="00A548B9"/>
    <w:rsid w:val="00A5574B"/>
    <w:rsid w:val="00A55921"/>
    <w:rsid w:val="00A563BD"/>
    <w:rsid w:val="00A56B69"/>
    <w:rsid w:val="00A56D89"/>
    <w:rsid w:val="00A57E20"/>
    <w:rsid w:val="00A60247"/>
    <w:rsid w:val="00A60B57"/>
    <w:rsid w:val="00A61BFF"/>
    <w:rsid w:val="00A621F7"/>
    <w:rsid w:val="00A62397"/>
    <w:rsid w:val="00A649E6"/>
    <w:rsid w:val="00A66716"/>
    <w:rsid w:val="00A66940"/>
    <w:rsid w:val="00A6725B"/>
    <w:rsid w:val="00A67996"/>
    <w:rsid w:val="00A67E70"/>
    <w:rsid w:val="00A70585"/>
    <w:rsid w:val="00A7209C"/>
    <w:rsid w:val="00A72CE6"/>
    <w:rsid w:val="00A73A2C"/>
    <w:rsid w:val="00A745C8"/>
    <w:rsid w:val="00A7482B"/>
    <w:rsid w:val="00A74F17"/>
    <w:rsid w:val="00A7554F"/>
    <w:rsid w:val="00A76660"/>
    <w:rsid w:val="00A76B24"/>
    <w:rsid w:val="00A76E3D"/>
    <w:rsid w:val="00A776BF"/>
    <w:rsid w:val="00A8042C"/>
    <w:rsid w:val="00A80DDE"/>
    <w:rsid w:val="00A80F8B"/>
    <w:rsid w:val="00A81927"/>
    <w:rsid w:val="00A81E95"/>
    <w:rsid w:val="00A8235F"/>
    <w:rsid w:val="00A829E1"/>
    <w:rsid w:val="00A829FE"/>
    <w:rsid w:val="00A83AFE"/>
    <w:rsid w:val="00A83BB9"/>
    <w:rsid w:val="00A840F4"/>
    <w:rsid w:val="00A8468C"/>
    <w:rsid w:val="00A863FD"/>
    <w:rsid w:val="00A86FAB"/>
    <w:rsid w:val="00A872A7"/>
    <w:rsid w:val="00A87566"/>
    <w:rsid w:val="00A90274"/>
    <w:rsid w:val="00A910DF"/>
    <w:rsid w:val="00A920B9"/>
    <w:rsid w:val="00A93683"/>
    <w:rsid w:val="00A93A09"/>
    <w:rsid w:val="00A93BAE"/>
    <w:rsid w:val="00A93DEE"/>
    <w:rsid w:val="00A9491A"/>
    <w:rsid w:val="00A9556D"/>
    <w:rsid w:val="00A955ED"/>
    <w:rsid w:val="00A95660"/>
    <w:rsid w:val="00A95AAC"/>
    <w:rsid w:val="00A95DA0"/>
    <w:rsid w:val="00A96014"/>
    <w:rsid w:val="00A961CB"/>
    <w:rsid w:val="00A964D4"/>
    <w:rsid w:val="00A965FF"/>
    <w:rsid w:val="00AA160C"/>
    <w:rsid w:val="00AA1BA6"/>
    <w:rsid w:val="00AA2413"/>
    <w:rsid w:val="00AA2724"/>
    <w:rsid w:val="00AA2AA2"/>
    <w:rsid w:val="00AA2B3C"/>
    <w:rsid w:val="00AA2C9E"/>
    <w:rsid w:val="00AA4AA0"/>
    <w:rsid w:val="00AA4D7E"/>
    <w:rsid w:val="00AA513A"/>
    <w:rsid w:val="00AA5EED"/>
    <w:rsid w:val="00AA6132"/>
    <w:rsid w:val="00AA63AD"/>
    <w:rsid w:val="00AA660E"/>
    <w:rsid w:val="00AA6C9C"/>
    <w:rsid w:val="00AA738A"/>
    <w:rsid w:val="00AA7932"/>
    <w:rsid w:val="00AB0104"/>
    <w:rsid w:val="00AB0945"/>
    <w:rsid w:val="00AB0C84"/>
    <w:rsid w:val="00AB14B8"/>
    <w:rsid w:val="00AB1564"/>
    <w:rsid w:val="00AB16F1"/>
    <w:rsid w:val="00AB1C5C"/>
    <w:rsid w:val="00AB3307"/>
    <w:rsid w:val="00AB33DF"/>
    <w:rsid w:val="00AB356E"/>
    <w:rsid w:val="00AB3671"/>
    <w:rsid w:val="00AB5186"/>
    <w:rsid w:val="00AB6DF1"/>
    <w:rsid w:val="00AB7E98"/>
    <w:rsid w:val="00AC02B3"/>
    <w:rsid w:val="00AC0DB8"/>
    <w:rsid w:val="00AC2403"/>
    <w:rsid w:val="00AC298F"/>
    <w:rsid w:val="00AC3193"/>
    <w:rsid w:val="00AC3AA3"/>
    <w:rsid w:val="00AC3F6E"/>
    <w:rsid w:val="00AC42D0"/>
    <w:rsid w:val="00AC474C"/>
    <w:rsid w:val="00AC497C"/>
    <w:rsid w:val="00AC4F0A"/>
    <w:rsid w:val="00AC5A2B"/>
    <w:rsid w:val="00AC681F"/>
    <w:rsid w:val="00AC6A5B"/>
    <w:rsid w:val="00AC6CC7"/>
    <w:rsid w:val="00AC6E9D"/>
    <w:rsid w:val="00AC75F4"/>
    <w:rsid w:val="00AC774E"/>
    <w:rsid w:val="00AC77EB"/>
    <w:rsid w:val="00AC7EB1"/>
    <w:rsid w:val="00AD0501"/>
    <w:rsid w:val="00AD0D86"/>
    <w:rsid w:val="00AD1966"/>
    <w:rsid w:val="00AD1DEB"/>
    <w:rsid w:val="00AD2338"/>
    <w:rsid w:val="00AD2D19"/>
    <w:rsid w:val="00AD3280"/>
    <w:rsid w:val="00AD356A"/>
    <w:rsid w:val="00AD3DFB"/>
    <w:rsid w:val="00AD3F72"/>
    <w:rsid w:val="00AD42DE"/>
    <w:rsid w:val="00AD4841"/>
    <w:rsid w:val="00AD5FAC"/>
    <w:rsid w:val="00AD75F6"/>
    <w:rsid w:val="00AD7A38"/>
    <w:rsid w:val="00AE02AB"/>
    <w:rsid w:val="00AE0AB9"/>
    <w:rsid w:val="00AE2F1A"/>
    <w:rsid w:val="00AE3049"/>
    <w:rsid w:val="00AE436B"/>
    <w:rsid w:val="00AE512F"/>
    <w:rsid w:val="00AE5235"/>
    <w:rsid w:val="00AE599E"/>
    <w:rsid w:val="00AE5CF4"/>
    <w:rsid w:val="00AE6B2C"/>
    <w:rsid w:val="00AE7222"/>
    <w:rsid w:val="00AE7301"/>
    <w:rsid w:val="00AF0F62"/>
    <w:rsid w:val="00AF2436"/>
    <w:rsid w:val="00AF2548"/>
    <w:rsid w:val="00AF2ADC"/>
    <w:rsid w:val="00AF2B63"/>
    <w:rsid w:val="00AF46C7"/>
    <w:rsid w:val="00AF4EAB"/>
    <w:rsid w:val="00AF5089"/>
    <w:rsid w:val="00AF55B2"/>
    <w:rsid w:val="00AF5B62"/>
    <w:rsid w:val="00AF5D34"/>
    <w:rsid w:val="00AF5E3C"/>
    <w:rsid w:val="00AF6557"/>
    <w:rsid w:val="00AF6618"/>
    <w:rsid w:val="00AF6FA1"/>
    <w:rsid w:val="00AF7F9D"/>
    <w:rsid w:val="00B008DF"/>
    <w:rsid w:val="00B0095E"/>
    <w:rsid w:val="00B016FC"/>
    <w:rsid w:val="00B01D2C"/>
    <w:rsid w:val="00B02C29"/>
    <w:rsid w:val="00B03AC0"/>
    <w:rsid w:val="00B03F07"/>
    <w:rsid w:val="00B04C43"/>
    <w:rsid w:val="00B04F83"/>
    <w:rsid w:val="00B04F89"/>
    <w:rsid w:val="00B05933"/>
    <w:rsid w:val="00B05CF3"/>
    <w:rsid w:val="00B060A4"/>
    <w:rsid w:val="00B06F90"/>
    <w:rsid w:val="00B07460"/>
    <w:rsid w:val="00B10063"/>
    <w:rsid w:val="00B10903"/>
    <w:rsid w:val="00B10C67"/>
    <w:rsid w:val="00B11329"/>
    <w:rsid w:val="00B11DCA"/>
    <w:rsid w:val="00B11EE8"/>
    <w:rsid w:val="00B12A62"/>
    <w:rsid w:val="00B130C5"/>
    <w:rsid w:val="00B13B6D"/>
    <w:rsid w:val="00B13BA4"/>
    <w:rsid w:val="00B155E2"/>
    <w:rsid w:val="00B15E65"/>
    <w:rsid w:val="00B16701"/>
    <w:rsid w:val="00B16CBB"/>
    <w:rsid w:val="00B16D6E"/>
    <w:rsid w:val="00B202F7"/>
    <w:rsid w:val="00B2054C"/>
    <w:rsid w:val="00B20B07"/>
    <w:rsid w:val="00B20DAA"/>
    <w:rsid w:val="00B228D1"/>
    <w:rsid w:val="00B22A9A"/>
    <w:rsid w:val="00B22B40"/>
    <w:rsid w:val="00B23B29"/>
    <w:rsid w:val="00B23D0C"/>
    <w:rsid w:val="00B2453D"/>
    <w:rsid w:val="00B254F5"/>
    <w:rsid w:val="00B25803"/>
    <w:rsid w:val="00B261D8"/>
    <w:rsid w:val="00B26290"/>
    <w:rsid w:val="00B2679B"/>
    <w:rsid w:val="00B26CAA"/>
    <w:rsid w:val="00B27015"/>
    <w:rsid w:val="00B2729E"/>
    <w:rsid w:val="00B27CFA"/>
    <w:rsid w:val="00B27DD7"/>
    <w:rsid w:val="00B3146A"/>
    <w:rsid w:val="00B31968"/>
    <w:rsid w:val="00B32DAF"/>
    <w:rsid w:val="00B33573"/>
    <w:rsid w:val="00B337BD"/>
    <w:rsid w:val="00B33DC8"/>
    <w:rsid w:val="00B34176"/>
    <w:rsid w:val="00B34265"/>
    <w:rsid w:val="00B3558D"/>
    <w:rsid w:val="00B35626"/>
    <w:rsid w:val="00B36C74"/>
    <w:rsid w:val="00B36D97"/>
    <w:rsid w:val="00B37160"/>
    <w:rsid w:val="00B40876"/>
    <w:rsid w:val="00B40D5C"/>
    <w:rsid w:val="00B41DF6"/>
    <w:rsid w:val="00B42735"/>
    <w:rsid w:val="00B429A9"/>
    <w:rsid w:val="00B441C1"/>
    <w:rsid w:val="00B44F2F"/>
    <w:rsid w:val="00B45CE0"/>
    <w:rsid w:val="00B46EC1"/>
    <w:rsid w:val="00B4701F"/>
    <w:rsid w:val="00B47B42"/>
    <w:rsid w:val="00B50A9D"/>
    <w:rsid w:val="00B51FED"/>
    <w:rsid w:val="00B532EC"/>
    <w:rsid w:val="00B539DA"/>
    <w:rsid w:val="00B5409C"/>
    <w:rsid w:val="00B5500E"/>
    <w:rsid w:val="00B55D97"/>
    <w:rsid w:val="00B56810"/>
    <w:rsid w:val="00B569A6"/>
    <w:rsid w:val="00B56CA6"/>
    <w:rsid w:val="00B56D1C"/>
    <w:rsid w:val="00B572F7"/>
    <w:rsid w:val="00B57C00"/>
    <w:rsid w:val="00B62A32"/>
    <w:rsid w:val="00B62BE6"/>
    <w:rsid w:val="00B63483"/>
    <w:rsid w:val="00B6374C"/>
    <w:rsid w:val="00B6390C"/>
    <w:rsid w:val="00B63A31"/>
    <w:rsid w:val="00B65248"/>
    <w:rsid w:val="00B659E7"/>
    <w:rsid w:val="00B66339"/>
    <w:rsid w:val="00B66657"/>
    <w:rsid w:val="00B6725A"/>
    <w:rsid w:val="00B677FD"/>
    <w:rsid w:val="00B707E5"/>
    <w:rsid w:val="00B708D5"/>
    <w:rsid w:val="00B7151D"/>
    <w:rsid w:val="00B7169B"/>
    <w:rsid w:val="00B72BD0"/>
    <w:rsid w:val="00B7319C"/>
    <w:rsid w:val="00B73518"/>
    <w:rsid w:val="00B7384F"/>
    <w:rsid w:val="00B73EE5"/>
    <w:rsid w:val="00B74634"/>
    <w:rsid w:val="00B74DC7"/>
    <w:rsid w:val="00B76D49"/>
    <w:rsid w:val="00B77571"/>
    <w:rsid w:val="00B77CAC"/>
    <w:rsid w:val="00B80036"/>
    <w:rsid w:val="00B802A2"/>
    <w:rsid w:val="00B806CC"/>
    <w:rsid w:val="00B8217A"/>
    <w:rsid w:val="00B8221E"/>
    <w:rsid w:val="00B827AC"/>
    <w:rsid w:val="00B827E6"/>
    <w:rsid w:val="00B833CE"/>
    <w:rsid w:val="00B83526"/>
    <w:rsid w:val="00B83E69"/>
    <w:rsid w:val="00B83F52"/>
    <w:rsid w:val="00B841A8"/>
    <w:rsid w:val="00B843A4"/>
    <w:rsid w:val="00B8485D"/>
    <w:rsid w:val="00B848C0"/>
    <w:rsid w:val="00B852A2"/>
    <w:rsid w:val="00B8545F"/>
    <w:rsid w:val="00B8631B"/>
    <w:rsid w:val="00B86AF1"/>
    <w:rsid w:val="00B86B7D"/>
    <w:rsid w:val="00B87076"/>
    <w:rsid w:val="00B872F6"/>
    <w:rsid w:val="00B9010E"/>
    <w:rsid w:val="00B91642"/>
    <w:rsid w:val="00B92DD0"/>
    <w:rsid w:val="00B9302F"/>
    <w:rsid w:val="00B9339A"/>
    <w:rsid w:val="00B9340F"/>
    <w:rsid w:val="00B9374A"/>
    <w:rsid w:val="00B9521C"/>
    <w:rsid w:val="00B96332"/>
    <w:rsid w:val="00B97E7F"/>
    <w:rsid w:val="00B97F50"/>
    <w:rsid w:val="00BA03CE"/>
    <w:rsid w:val="00BA06DB"/>
    <w:rsid w:val="00BA11A2"/>
    <w:rsid w:val="00BA2192"/>
    <w:rsid w:val="00BA2409"/>
    <w:rsid w:val="00BA2AB7"/>
    <w:rsid w:val="00BA316C"/>
    <w:rsid w:val="00BA3248"/>
    <w:rsid w:val="00BA3BFC"/>
    <w:rsid w:val="00BA42DD"/>
    <w:rsid w:val="00BA43B0"/>
    <w:rsid w:val="00BA5B35"/>
    <w:rsid w:val="00BA6B9B"/>
    <w:rsid w:val="00BA70B2"/>
    <w:rsid w:val="00BA735A"/>
    <w:rsid w:val="00BA7875"/>
    <w:rsid w:val="00BB05D8"/>
    <w:rsid w:val="00BB0EB6"/>
    <w:rsid w:val="00BB1FA6"/>
    <w:rsid w:val="00BB2884"/>
    <w:rsid w:val="00BB29F3"/>
    <w:rsid w:val="00BB2F0F"/>
    <w:rsid w:val="00BB4080"/>
    <w:rsid w:val="00BB4918"/>
    <w:rsid w:val="00BB50BC"/>
    <w:rsid w:val="00BB5479"/>
    <w:rsid w:val="00BB5531"/>
    <w:rsid w:val="00BB590F"/>
    <w:rsid w:val="00BB5EB0"/>
    <w:rsid w:val="00BB63ED"/>
    <w:rsid w:val="00BB7703"/>
    <w:rsid w:val="00BC01D4"/>
    <w:rsid w:val="00BC0624"/>
    <w:rsid w:val="00BC079E"/>
    <w:rsid w:val="00BC19A2"/>
    <w:rsid w:val="00BC1CEA"/>
    <w:rsid w:val="00BC2340"/>
    <w:rsid w:val="00BC3F39"/>
    <w:rsid w:val="00BC530D"/>
    <w:rsid w:val="00BD072F"/>
    <w:rsid w:val="00BD0E93"/>
    <w:rsid w:val="00BD2989"/>
    <w:rsid w:val="00BD2C02"/>
    <w:rsid w:val="00BD2C3B"/>
    <w:rsid w:val="00BD3199"/>
    <w:rsid w:val="00BD35B3"/>
    <w:rsid w:val="00BD4335"/>
    <w:rsid w:val="00BD45D5"/>
    <w:rsid w:val="00BD5B19"/>
    <w:rsid w:val="00BD5F34"/>
    <w:rsid w:val="00BD644C"/>
    <w:rsid w:val="00BD6FF7"/>
    <w:rsid w:val="00BD7288"/>
    <w:rsid w:val="00BD739A"/>
    <w:rsid w:val="00BD7A68"/>
    <w:rsid w:val="00BE06AE"/>
    <w:rsid w:val="00BE1DAD"/>
    <w:rsid w:val="00BE219C"/>
    <w:rsid w:val="00BE25E8"/>
    <w:rsid w:val="00BE2753"/>
    <w:rsid w:val="00BE2DA7"/>
    <w:rsid w:val="00BE2FE9"/>
    <w:rsid w:val="00BE3741"/>
    <w:rsid w:val="00BE37C0"/>
    <w:rsid w:val="00BE3EB8"/>
    <w:rsid w:val="00BE5244"/>
    <w:rsid w:val="00BE53B4"/>
    <w:rsid w:val="00BE572D"/>
    <w:rsid w:val="00BE5BD2"/>
    <w:rsid w:val="00BE7280"/>
    <w:rsid w:val="00BE7463"/>
    <w:rsid w:val="00BE7F84"/>
    <w:rsid w:val="00BF0B2C"/>
    <w:rsid w:val="00BF14EE"/>
    <w:rsid w:val="00BF14FC"/>
    <w:rsid w:val="00BF21FC"/>
    <w:rsid w:val="00BF2B9D"/>
    <w:rsid w:val="00BF484C"/>
    <w:rsid w:val="00BF4B95"/>
    <w:rsid w:val="00BF4CF4"/>
    <w:rsid w:val="00BF6C3E"/>
    <w:rsid w:val="00BF6D87"/>
    <w:rsid w:val="00BF7847"/>
    <w:rsid w:val="00C00B27"/>
    <w:rsid w:val="00C01774"/>
    <w:rsid w:val="00C03604"/>
    <w:rsid w:val="00C045D0"/>
    <w:rsid w:val="00C046F1"/>
    <w:rsid w:val="00C0503D"/>
    <w:rsid w:val="00C05912"/>
    <w:rsid w:val="00C05E93"/>
    <w:rsid w:val="00C06439"/>
    <w:rsid w:val="00C06612"/>
    <w:rsid w:val="00C06B54"/>
    <w:rsid w:val="00C0758C"/>
    <w:rsid w:val="00C0785D"/>
    <w:rsid w:val="00C0788D"/>
    <w:rsid w:val="00C07E60"/>
    <w:rsid w:val="00C10B42"/>
    <w:rsid w:val="00C118EC"/>
    <w:rsid w:val="00C119A4"/>
    <w:rsid w:val="00C12386"/>
    <w:rsid w:val="00C13B1C"/>
    <w:rsid w:val="00C143D4"/>
    <w:rsid w:val="00C15031"/>
    <w:rsid w:val="00C15AEE"/>
    <w:rsid w:val="00C16691"/>
    <w:rsid w:val="00C16C60"/>
    <w:rsid w:val="00C16DD2"/>
    <w:rsid w:val="00C16FC8"/>
    <w:rsid w:val="00C172D7"/>
    <w:rsid w:val="00C17CCC"/>
    <w:rsid w:val="00C203EC"/>
    <w:rsid w:val="00C23051"/>
    <w:rsid w:val="00C2367C"/>
    <w:rsid w:val="00C251BD"/>
    <w:rsid w:val="00C26942"/>
    <w:rsid w:val="00C27C06"/>
    <w:rsid w:val="00C27E92"/>
    <w:rsid w:val="00C326FF"/>
    <w:rsid w:val="00C327C9"/>
    <w:rsid w:val="00C32B42"/>
    <w:rsid w:val="00C334AE"/>
    <w:rsid w:val="00C334B3"/>
    <w:rsid w:val="00C3385E"/>
    <w:rsid w:val="00C33D00"/>
    <w:rsid w:val="00C35020"/>
    <w:rsid w:val="00C351A2"/>
    <w:rsid w:val="00C3595A"/>
    <w:rsid w:val="00C36A4C"/>
    <w:rsid w:val="00C370EF"/>
    <w:rsid w:val="00C3773A"/>
    <w:rsid w:val="00C37A33"/>
    <w:rsid w:val="00C37B14"/>
    <w:rsid w:val="00C37EB6"/>
    <w:rsid w:val="00C40C0B"/>
    <w:rsid w:val="00C4150F"/>
    <w:rsid w:val="00C416E7"/>
    <w:rsid w:val="00C4257E"/>
    <w:rsid w:val="00C42BFD"/>
    <w:rsid w:val="00C42CB9"/>
    <w:rsid w:val="00C438B1"/>
    <w:rsid w:val="00C43A66"/>
    <w:rsid w:val="00C43D78"/>
    <w:rsid w:val="00C44445"/>
    <w:rsid w:val="00C45B92"/>
    <w:rsid w:val="00C46E0B"/>
    <w:rsid w:val="00C50CBD"/>
    <w:rsid w:val="00C5154E"/>
    <w:rsid w:val="00C518BA"/>
    <w:rsid w:val="00C51C97"/>
    <w:rsid w:val="00C52312"/>
    <w:rsid w:val="00C523BD"/>
    <w:rsid w:val="00C529A5"/>
    <w:rsid w:val="00C52F1E"/>
    <w:rsid w:val="00C530D7"/>
    <w:rsid w:val="00C53751"/>
    <w:rsid w:val="00C53931"/>
    <w:rsid w:val="00C53A6E"/>
    <w:rsid w:val="00C53AE8"/>
    <w:rsid w:val="00C542A7"/>
    <w:rsid w:val="00C54500"/>
    <w:rsid w:val="00C551B4"/>
    <w:rsid w:val="00C55699"/>
    <w:rsid w:val="00C5606A"/>
    <w:rsid w:val="00C5615A"/>
    <w:rsid w:val="00C56671"/>
    <w:rsid w:val="00C5725A"/>
    <w:rsid w:val="00C57833"/>
    <w:rsid w:val="00C57A79"/>
    <w:rsid w:val="00C6127C"/>
    <w:rsid w:val="00C61869"/>
    <w:rsid w:val="00C618F4"/>
    <w:rsid w:val="00C62E2D"/>
    <w:rsid w:val="00C63889"/>
    <w:rsid w:val="00C63F15"/>
    <w:rsid w:val="00C66B5F"/>
    <w:rsid w:val="00C678C2"/>
    <w:rsid w:val="00C70D6D"/>
    <w:rsid w:val="00C70E9D"/>
    <w:rsid w:val="00C71C2B"/>
    <w:rsid w:val="00C72962"/>
    <w:rsid w:val="00C72A02"/>
    <w:rsid w:val="00C72C77"/>
    <w:rsid w:val="00C7350B"/>
    <w:rsid w:val="00C746D6"/>
    <w:rsid w:val="00C746ED"/>
    <w:rsid w:val="00C752A8"/>
    <w:rsid w:val="00C75972"/>
    <w:rsid w:val="00C75A8B"/>
    <w:rsid w:val="00C76415"/>
    <w:rsid w:val="00C76929"/>
    <w:rsid w:val="00C76BD1"/>
    <w:rsid w:val="00C77121"/>
    <w:rsid w:val="00C77C8B"/>
    <w:rsid w:val="00C80066"/>
    <w:rsid w:val="00C80A54"/>
    <w:rsid w:val="00C820DD"/>
    <w:rsid w:val="00C821A7"/>
    <w:rsid w:val="00C82972"/>
    <w:rsid w:val="00C82F8A"/>
    <w:rsid w:val="00C8401E"/>
    <w:rsid w:val="00C8567C"/>
    <w:rsid w:val="00C85BD9"/>
    <w:rsid w:val="00C85CD8"/>
    <w:rsid w:val="00C85EEE"/>
    <w:rsid w:val="00C85FF1"/>
    <w:rsid w:val="00C864C9"/>
    <w:rsid w:val="00C8761A"/>
    <w:rsid w:val="00C9165D"/>
    <w:rsid w:val="00C917EC"/>
    <w:rsid w:val="00C91E4C"/>
    <w:rsid w:val="00C9253F"/>
    <w:rsid w:val="00C933FE"/>
    <w:rsid w:val="00C9349C"/>
    <w:rsid w:val="00C947CA"/>
    <w:rsid w:val="00C94AA9"/>
    <w:rsid w:val="00C94C5C"/>
    <w:rsid w:val="00C95075"/>
    <w:rsid w:val="00C95A62"/>
    <w:rsid w:val="00C9626B"/>
    <w:rsid w:val="00C9669D"/>
    <w:rsid w:val="00C96C3E"/>
    <w:rsid w:val="00C976EB"/>
    <w:rsid w:val="00C97ED0"/>
    <w:rsid w:val="00CA0BAA"/>
    <w:rsid w:val="00CA1A25"/>
    <w:rsid w:val="00CA2861"/>
    <w:rsid w:val="00CA2DB5"/>
    <w:rsid w:val="00CA3600"/>
    <w:rsid w:val="00CA376B"/>
    <w:rsid w:val="00CA456A"/>
    <w:rsid w:val="00CA52B8"/>
    <w:rsid w:val="00CA61D1"/>
    <w:rsid w:val="00CA6BA5"/>
    <w:rsid w:val="00CA7D19"/>
    <w:rsid w:val="00CB02A3"/>
    <w:rsid w:val="00CB0B1C"/>
    <w:rsid w:val="00CB1A2B"/>
    <w:rsid w:val="00CB1AA4"/>
    <w:rsid w:val="00CB20FC"/>
    <w:rsid w:val="00CB3D0A"/>
    <w:rsid w:val="00CB3E5F"/>
    <w:rsid w:val="00CB4803"/>
    <w:rsid w:val="00CB5618"/>
    <w:rsid w:val="00CB583C"/>
    <w:rsid w:val="00CB6CD0"/>
    <w:rsid w:val="00CC07AB"/>
    <w:rsid w:val="00CC1833"/>
    <w:rsid w:val="00CC18AA"/>
    <w:rsid w:val="00CC1F15"/>
    <w:rsid w:val="00CC2017"/>
    <w:rsid w:val="00CC31BC"/>
    <w:rsid w:val="00CC3288"/>
    <w:rsid w:val="00CC44F7"/>
    <w:rsid w:val="00CC482A"/>
    <w:rsid w:val="00CC6AB1"/>
    <w:rsid w:val="00CC6C81"/>
    <w:rsid w:val="00CD14D4"/>
    <w:rsid w:val="00CD1853"/>
    <w:rsid w:val="00CD1ED1"/>
    <w:rsid w:val="00CD284D"/>
    <w:rsid w:val="00CD2C9E"/>
    <w:rsid w:val="00CD5E11"/>
    <w:rsid w:val="00CD627C"/>
    <w:rsid w:val="00CD6AD4"/>
    <w:rsid w:val="00CD75E3"/>
    <w:rsid w:val="00CD7FF6"/>
    <w:rsid w:val="00CE0307"/>
    <w:rsid w:val="00CE09C1"/>
    <w:rsid w:val="00CE1807"/>
    <w:rsid w:val="00CE1B5A"/>
    <w:rsid w:val="00CE22E9"/>
    <w:rsid w:val="00CE2FC1"/>
    <w:rsid w:val="00CE32CB"/>
    <w:rsid w:val="00CE4167"/>
    <w:rsid w:val="00CE43A1"/>
    <w:rsid w:val="00CE5075"/>
    <w:rsid w:val="00CE5662"/>
    <w:rsid w:val="00CE5949"/>
    <w:rsid w:val="00CE7190"/>
    <w:rsid w:val="00CF0395"/>
    <w:rsid w:val="00CF0DD7"/>
    <w:rsid w:val="00CF16C6"/>
    <w:rsid w:val="00CF1B79"/>
    <w:rsid w:val="00CF2C87"/>
    <w:rsid w:val="00CF3152"/>
    <w:rsid w:val="00CF32C9"/>
    <w:rsid w:val="00CF38D8"/>
    <w:rsid w:val="00CF3AFA"/>
    <w:rsid w:val="00CF3C2D"/>
    <w:rsid w:val="00CF43B6"/>
    <w:rsid w:val="00CF6604"/>
    <w:rsid w:val="00CF6983"/>
    <w:rsid w:val="00CF6A48"/>
    <w:rsid w:val="00CF75E7"/>
    <w:rsid w:val="00CF7837"/>
    <w:rsid w:val="00D0091E"/>
    <w:rsid w:val="00D00CCE"/>
    <w:rsid w:val="00D01479"/>
    <w:rsid w:val="00D026D7"/>
    <w:rsid w:val="00D02D09"/>
    <w:rsid w:val="00D039CE"/>
    <w:rsid w:val="00D03F54"/>
    <w:rsid w:val="00D043A9"/>
    <w:rsid w:val="00D05707"/>
    <w:rsid w:val="00D063C5"/>
    <w:rsid w:val="00D06C0C"/>
    <w:rsid w:val="00D07D2E"/>
    <w:rsid w:val="00D105EA"/>
    <w:rsid w:val="00D113B0"/>
    <w:rsid w:val="00D130C4"/>
    <w:rsid w:val="00D139E9"/>
    <w:rsid w:val="00D147F9"/>
    <w:rsid w:val="00D14C38"/>
    <w:rsid w:val="00D15197"/>
    <w:rsid w:val="00D153C2"/>
    <w:rsid w:val="00D15FE8"/>
    <w:rsid w:val="00D177AD"/>
    <w:rsid w:val="00D20904"/>
    <w:rsid w:val="00D2260C"/>
    <w:rsid w:val="00D23318"/>
    <w:rsid w:val="00D2336C"/>
    <w:rsid w:val="00D2382C"/>
    <w:rsid w:val="00D23A1B"/>
    <w:rsid w:val="00D23E86"/>
    <w:rsid w:val="00D24E62"/>
    <w:rsid w:val="00D257B1"/>
    <w:rsid w:val="00D2741A"/>
    <w:rsid w:val="00D27984"/>
    <w:rsid w:val="00D27C86"/>
    <w:rsid w:val="00D30DA6"/>
    <w:rsid w:val="00D31E7F"/>
    <w:rsid w:val="00D325E0"/>
    <w:rsid w:val="00D327E4"/>
    <w:rsid w:val="00D32917"/>
    <w:rsid w:val="00D33168"/>
    <w:rsid w:val="00D33A5C"/>
    <w:rsid w:val="00D33E26"/>
    <w:rsid w:val="00D36709"/>
    <w:rsid w:val="00D36B46"/>
    <w:rsid w:val="00D36E41"/>
    <w:rsid w:val="00D377B8"/>
    <w:rsid w:val="00D37E7A"/>
    <w:rsid w:val="00D40F74"/>
    <w:rsid w:val="00D4112E"/>
    <w:rsid w:val="00D411CD"/>
    <w:rsid w:val="00D414F9"/>
    <w:rsid w:val="00D417D0"/>
    <w:rsid w:val="00D419DA"/>
    <w:rsid w:val="00D41CE3"/>
    <w:rsid w:val="00D424A9"/>
    <w:rsid w:val="00D43131"/>
    <w:rsid w:val="00D437FC"/>
    <w:rsid w:val="00D440F0"/>
    <w:rsid w:val="00D44A22"/>
    <w:rsid w:val="00D45736"/>
    <w:rsid w:val="00D45C5F"/>
    <w:rsid w:val="00D46D3C"/>
    <w:rsid w:val="00D473AF"/>
    <w:rsid w:val="00D478D2"/>
    <w:rsid w:val="00D47E23"/>
    <w:rsid w:val="00D47F24"/>
    <w:rsid w:val="00D506A2"/>
    <w:rsid w:val="00D534D0"/>
    <w:rsid w:val="00D53F56"/>
    <w:rsid w:val="00D545E2"/>
    <w:rsid w:val="00D54D08"/>
    <w:rsid w:val="00D55661"/>
    <w:rsid w:val="00D5620C"/>
    <w:rsid w:val="00D56679"/>
    <w:rsid w:val="00D56CDF"/>
    <w:rsid w:val="00D604E9"/>
    <w:rsid w:val="00D614D5"/>
    <w:rsid w:val="00D61513"/>
    <w:rsid w:val="00D61645"/>
    <w:rsid w:val="00D618A3"/>
    <w:rsid w:val="00D62709"/>
    <w:rsid w:val="00D62781"/>
    <w:rsid w:val="00D62974"/>
    <w:rsid w:val="00D6311B"/>
    <w:rsid w:val="00D631AA"/>
    <w:rsid w:val="00D63E96"/>
    <w:rsid w:val="00D63FE5"/>
    <w:rsid w:val="00D64304"/>
    <w:rsid w:val="00D64392"/>
    <w:rsid w:val="00D643A5"/>
    <w:rsid w:val="00D65AA6"/>
    <w:rsid w:val="00D65B9D"/>
    <w:rsid w:val="00D6604C"/>
    <w:rsid w:val="00D66325"/>
    <w:rsid w:val="00D668A4"/>
    <w:rsid w:val="00D66B0A"/>
    <w:rsid w:val="00D66F04"/>
    <w:rsid w:val="00D705DC"/>
    <w:rsid w:val="00D710A9"/>
    <w:rsid w:val="00D71679"/>
    <w:rsid w:val="00D72821"/>
    <w:rsid w:val="00D73F6B"/>
    <w:rsid w:val="00D743BA"/>
    <w:rsid w:val="00D74E3E"/>
    <w:rsid w:val="00D76908"/>
    <w:rsid w:val="00D769B4"/>
    <w:rsid w:val="00D76B48"/>
    <w:rsid w:val="00D76FF8"/>
    <w:rsid w:val="00D77AC7"/>
    <w:rsid w:val="00D77C6C"/>
    <w:rsid w:val="00D8069B"/>
    <w:rsid w:val="00D80C60"/>
    <w:rsid w:val="00D80E90"/>
    <w:rsid w:val="00D81408"/>
    <w:rsid w:val="00D82098"/>
    <w:rsid w:val="00D82C10"/>
    <w:rsid w:val="00D82CFC"/>
    <w:rsid w:val="00D82FE5"/>
    <w:rsid w:val="00D83A18"/>
    <w:rsid w:val="00D84142"/>
    <w:rsid w:val="00D84239"/>
    <w:rsid w:val="00D85A50"/>
    <w:rsid w:val="00D85A89"/>
    <w:rsid w:val="00D8603B"/>
    <w:rsid w:val="00D86110"/>
    <w:rsid w:val="00D864D0"/>
    <w:rsid w:val="00D86B60"/>
    <w:rsid w:val="00D91799"/>
    <w:rsid w:val="00D91D00"/>
    <w:rsid w:val="00D92885"/>
    <w:rsid w:val="00D93396"/>
    <w:rsid w:val="00D93461"/>
    <w:rsid w:val="00D9537A"/>
    <w:rsid w:val="00D95C92"/>
    <w:rsid w:val="00D96605"/>
    <w:rsid w:val="00D96F38"/>
    <w:rsid w:val="00D975F2"/>
    <w:rsid w:val="00D97FA6"/>
    <w:rsid w:val="00DA04FA"/>
    <w:rsid w:val="00DA0A6E"/>
    <w:rsid w:val="00DA0BF9"/>
    <w:rsid w:val="00DA100A"/>
    <w:rsid w:val="00DA1015"/>
    <w:rsid w:val="00DA1DA1"/>
    <w:rsid w:val="00DA2FC6"/>
    <w:rsid w:val="00DA433A"/>
    <w:rsid w:val="00DA4523"/>
    <w:rsid w:val="00DA52E5"/>
    <w:rsid w:val="00DA5BBA"/>
    <w:rsid w:val="00DA5D50"/>
    <w:rsid w:val="00DA6ADC"/>
    <w:rsid w:val="00DA73C6"/>
    <w:rsid w:val="00DA73FA"/>
    <w:rsid w:val="00DA7A4C"/>
    <w:rsid w:val="00DB0898"/>
    <w:rsid w:val="00DB18B8"/>
    <w:rsid w:val="00DB228A"/>
    <w:rsid w:val="00DB23EF"/>
    <w:rsid w:val="00DB3869"/>
    <w:rsid w:val="00DB4CD3"/>
    <w:rsid w:val="00DB550C"/>
    <w:rsid w:val="00DB58FB"/>
    <w:rsid w:val="00DB5C74"/>
    <w:rsid w:val="00DB5DA4"/>
    <w:rsid w:val="00DB5E26"/>
    <w:rsid w:val="00DB736A"/>
    <w:rsid w:val="00DB74ED"/>
    <w:rsid w:val="00DB7647"/>
    <w:rsid w:val="00DB7667"/>
    <w:rsid w:val="00DB7A12"/>
    <w:rsid w:val="00DC0019"/>
    <w:rsid w:val="00DC102D"/>
    <w:rsid w:val="00DC2477"/>
    <w:rsid w:val="00DC4EB6"/>
    <w:rsid w:val="00DC5116"/>
    <w:rsid w:val="00DC5F92"/>
    <w:rsid w:val="00DC6516"/>
    <w:rsid w:val="00DD17CE"/>
    <w:rsid w:val="00DD20BC"/>
    <w:rsid w:val="00DD21EC"/>
    <w:rsid w:val="00DD2634"/>
    <w:rsid w:val="00DD2AD0"/>
    <w:rsid w:val="00DD374B"/>
    <w:rsid w:val="00DD3871"/>
    <w:rsid w:val="00DD4797"/>
    <w:rsid w:val="00DD5A01"/>
    <w:rsid w:val="00DD5B49"/>
    <w:rsid w:val="00DD61A3"/>
    <w:rsid w:val="00DD6373"/>
    <w:rsid w:val="00DD6498"/>
    <w:rsid w:val="00DD64CC"/>
    <w:rsid w:val="00DD6A39"/>
    <w:rsid w:val="00DD7DEE"/>
    <w:rsid w:val="00DE01C8"/>
    <w:rsid w:val="00DE02DA"/>
    <w:rsid w:val="00DE101C"/>
    <w:rsid w:val="00DE122C"/>
    <w:rsid w:val="00DE1357"/>
    <w:rsid w:val="00DE15C4"/>
    <w:rsid w:val="00DE18CB"/>
    <w:rsid w:val="00DE1DB5"/>
    <w:rsid w:val="00DE218E"/>
    <w:rsid w:val="00DE2215"/>
    <w:rsid w:val="00DE35E4"/>
    <w:rsid w:val="00DE3CF9"/>
    <w:rsid w:val="00DE4165"/>
    <w:rsid w:val="00DE43F0"/>
    <w:rsid w:val="00DE45C5"/>
    <w:rsid w:val="00DE6B60"/>
    <w:rsid w:val="00DE6E7C"/>
    <w:rsid w:val="00DE7915"/>
    <w:rsid w:val="00DE7D92"/>
    <w:rsid w:val="00DF05F4"/>
    <w:rsid w:val="00DF06A9"/>
    <w:rsid w:val="00DF1B35"/>
    <w:rsid w:val="00DF2114"/>
    <w:rsid w:val="00DF253B"/>
    <w:rsid w:val="00DF26A6"/>
    <w:rsid w:val="00DF2795"/>
    <w:rsid w:val="00DF2C9E"/>
    <w:rsid w:val="00DF2CBE"/>
    <w:rsid w:val="00DF3C77"/>
    <w:rsid w:val="00DF3FE7"/>
    <w:rsid w:val="00DF51B2"/>
    <w:rsid w:val="00DF62E8"/>
    <w:rsid w:val="00DF6469"/>
    <w:rsid w:val="00DF762D"/>
    <w:rsid w:val="00DF7D1B"/>
    <w:rsid w:val="00DF7FEA"/>
    <w:rsid w:val="00E00496"/>
    <w:rsid w:val="00E01B29"/>
    <w:rsid w:val="00E027C0"/>
    <w:rsid w:val="00E02D1A"/>
    <w:rsid w:val="00E03C06"/>
    <w:rsid w:val="00E03ECD"/>
    <w:rsid w:val="00E04F15"/>
    <w:rsid w:val="00E05544"/>
    <w:rsid w:val="00E064B1"/>
    <w:rsid w:val="00E066AC"/>
    <w:rsid w:val="00E075BD"/>
    <w:rsid w:val="00E10A61"/>
    <w:rsid w:val="00E1154B"/>
    <w:rsid w:val="00E11D37"/>
    <w:rsid w:val="00E14041"/>
    <w:rsid w:val="00E14A24"/>
    <w:rsid w:val="00E152C3"/>
    <w:rsid w:val="00E15397"/>
    <w:rsid w:val="00E158EB"/>
    <w:rsid w:val="00E1597B"/>
    <w:rsid w:val="00E15E57"/>
    <w:rsid w:val="00E16395"/>
    <w:rsid w:val="00E16AED"/>
    <w:rsid w:val="00E17B25"/>
    <w:rsid w:val="00E17BE0"/>
    <w:rsid w:val="00E20650"/>
    <w:rsid w:val="00E21096"/>
    <w:rsid w:val="00E21471"/>
    <w:rsid w:val="00E214CC"/>
    <w:rsid w:val="00E2260E"/>
    <w:rsid w:val="00E22FD0"/>
    <w:rsid w:val="00E230DD"/>
    <w:rsid w:val="00E24CB1"/>
    <w:rsid w:val="00E24CDC"/>
    <w:rsid w:val="00E26074"/>
    <w:rsid w:val="00E27FEA"/>
    <w:rsid w:val="00E3058C"/>
    <w:rsid w:val="00E31E18"/>
    <w:rsid w:val="00E32044"/>
    <w:rsid w:val="00E32E35"/>
    <w:rsid w:val="00E33216"/>
    <w:rsid w:val="00E3337A"/>
    <w:rsid w:val="00E341A1"/>
    <w:rsid w:val="00E353D7"/>
    <w:rsid w:val="00E35E30"/>
    <w:rsid w:val="00E35E33"/>
    <w:rsid w:val="00E36117"/>
    <w:rsid w:val="00E36462"/>
    <w:rsid w:val="00E364D5"/>
    <w:rsid w:val="00E3671C"/>
    <w:rsid w:val="00E37ED9"/>
    <w:rsid w:val="00E40399"/>
    <w:rsid w:val="00E40B3E"/>
    <w:rsid w:val="00E415C6"/>
    <w:rsid w:val="00E43101"/>
    <w:rsid w:val="00E4344B"/>
    <w:rsid w:val="00E43864"/>
    <w:rsid w:val="00E43C9E"/>
    <w:rsid w:val="00E440A2"/>
    <w:rsid w:val="00E446D8"/>
    <w:rsid w:val="00E446E5"/>
    <w:rsid w:val="00E44D19"/>
    <w:rsid w:val="00E44D96"/>
    <w:rsid w:val="00E46FAB"/>
    <w:rsid w:val="00E5018A"/>
    <w:rsid w:val="00E507CA"/>
    <w:rsid w:val="00E50808"/>
    <w:rsid w:val="00E50CCD"/>
    <w:rsid w:val="00E5175E"/>
    <w:rsid w:val="00E52D66"/>
    <w:rsid w:val="00E533C6"/>
    <w:rsid w:val="00E533F4"/>
    <w:rsid w:val="00E538FA"/>
    <w:rsid w:val="00E53FD1"/>
    <w:rsid w:val="00E55291"/>
    <w:rsid w:val="00E55F8F"/>
    <w:rsid w:val="00E56111"/>
    <w:rsid w:val="00E56DFD"/>
    <w:rsid w:val="00E570B1"/>
    <w:rsid w:val="00E602EE"/>
    <w:rsid w:val="00E605D4"/>
    <w:rsid w:val="00E60A71"/>
    <w:rsid w:val="00E610F0"/>
    <w:rsid w:val="00E624FB"/>
    <w:rsid w:val="00E62C34"/>
    <w:rsid w:val="00E6421A"/>
    <w:rsid w:val="00E64F98"/>
    <w:rsid w:val="00E66B50"/>
    <w:rsid w:val="00E6742B"/>
    <w:rsid w:val="00E700F0"/>
    <w:rsid w:val="00E701A8"/>
    <w:rsid w:val="00E70BA8"/>
    <w:rsid w:val="00E73C2F"/>
    <w:rsid w:val="00E73D67"/>
    <w:rsid w:val="00E74656"/>
    <w:rsid w:val="00E76861"/>
    <w:rsid w:val="00E76C92"/>
    <w:rsid w:val="00E7700E"/>
    <w:rsid w:val="00E77773"/>
    <w:rsid w:val="00E77C9C"/>
    <w:rsid w:val="00E81056"/>
    <w:rsid w:val="00E825A4"/>
    <w:rsid w:val="00E82A11"/>
    <w:rsid w:val="00E83F92"/>
    <w:rsid w:val="00E84163"/>
    <w:rsid w:val="00E841D3"/>
    <w:rsid w:val="00E8432B"/>
    <w:rsid w:val="00E84AE1"/>
    <w:rsid w:val="00E851D9"/>
    <w:rsid w:val="00E86036"/>
    <w:rsid w:val="00E860C4"/>
    <w:rsid w:val="00E864B5"/>
    <w:rsid w:val="00E867EC"/>
    <w:rsid w:val="00E86CED"/>
    <w:rsid w:val="00E86D47"/>
    <w:rsid w:val="00E86F31"/>
    <w:rsid w:val="00E86FB9"/>
    <w:rsid w:val="00E90085"/>
    <w:rsid w:val="00E9114D"/>
    <w:rsid w:val="00E915DF"/>
    <w:rsid w:val="00E918E6"/>
    <w:rsid w:val="00E91B57"/>
    <w:rsid w:val="00E93281"/>
    <w:rsid w:val="00E93610"/>
    <w:rsid w:val="00E95B13"/>
    <w:rsid w:val="00E95F83"/>
    <w:rsid w:val="00E9774B"/>
    <w:rsid w:val="00E978D1"/>
    <w:rsid w:val="00EA185C"/>
    <w:rsid w:val="00EA1ACC"/>
    <w:rsid w:val="00EA1C45"/>
    <w:rsid w:val="00EA2BE6"/>
    <w:rsid w:val="00EA369C"/>
    <w:rsid w:val="00EA38B5"/>
    <w:rsid w:val="00EA3E9A"/>
    <w:rsid w:val="00EA3FEC"/>
    <w:rsid w:val="00EA411B"/>
    <w:rsid w:val="00EA4AC4"/>
    <w:rsid w:val="00EA4EF0"/>
    <w:rsid w:val="00EA5D82"/>
    <w:rsid w:val="00EA64D0"/>
    <w:rsid w:val="00EA6929"/>
    <w:rsid w:val="00EB030C"/>
    <w:rsid w:val="00EB0B8E"/>
    <w:rsid w:val="00EB240A"/>
    <w:rsid w:val="00EB42F6"/>
    <w:rsid w:val="00EB57C3"/>
    <w:rsid w:val="00EB5862"/>
    <w:rsid w:val="00EB5C5C"/>
    <w:rsid w:val="00EB5F01"/>
    <w:rsid w:val="00EB716E"/>
    <w:rsid w:val="00EB719C"/>
    <w:rsid w:val="00EB7B4A"/>
    <w:rsid w:val="00EC0B93"/>
    <w:rsid w:val="00EC13EB"/>
    <w:rsid w:val="00EC1591"/>
    <w:rsid w:val="00EC2847"/>
    <w:rsid w:val="00EC33F0"/>
    <w:rsid w:val="00EC36A1"/>
    <w:rsid w:val="00EC376E"/>
    <w:rsid w:val="00EC3926"/>
    <w:rsid w:val="00EC4092"/>
    <w:rsid w:val="00EC4258"/>
    <w:rsid w:val="00EC4425"/>
    <w:rsid w:val="00EC5069"/>
    <w:rsid w:val="00EC55E1"/>
    <w:rsid w:val="00EC5679"/>
    <w:rsid w:val="00EC5851"/>
    <w:rsid w:val="00EC6C60"/>
    <w:rsid w:val="00EC7CFA"/>
    <w:rsid w:val="00ED027A"/>
    <w:rsid w:val="00ED0757"/>
    <w:rsid w:val="00ED152A"/>
    <w:rsid w:val="00ED167A"/>
    <w:rsid w:val="00ED26E0"/>
    <w:rsid w:val="00ED271C"/>
    <w:rsid w:val="00ED2F08"/>
    <w:rsid w:val="00ED3E32"/>
    <w:rsid w:val="00ED3EF3"/>
    <w:rsid w:val="00ED42B8"/>
    <w:rsid w:val="00ED43F8"/>
    <w:rsid w:val="00ED4B6C"/>
    <w:rsid w:val="00ED590E"/>
    <w:rsid w:val="00ED6664"/>
    <w:rsid w:val="00ED6670"/>
    <w:rsid w:val="00ED79D0"/>
    <w:rsid w:val="00ED7BE3"/>
    <w:rsid w:val="00EE012A"/>
    <w:rsid w:val="00EE03D0"/>
    <w:rsid w:val="00EE0A3D"/>
    <w:rsid w:val="00EE1800"/>
    <w:rsid w:val="00EE1932"/>
    <w:rsid w:val="00EE24EA"/>
    <w:rsid w:val="00EE3869"/>
    <w:rsid w:val="00EE45DC"/>
    <w:rsid w:val="00EE5C5A"/>
    <w:rsid w:val="00EE5D08"/>
    <w:rsid w:val="00EE607D"/>
    <w:rsid w:val="00EE64C7"/>
    <w:rsid w:val="00EE7A2C"/>
    <w:rsid w:val="00EF0095"/>
    <w:rsid w:val="00EF0308"/>
    <w:rsid w:val="00EF0898"/>
    <w:rsid w:val="00EF1978"/>
    <w:rsid w:val="00EF2B32"/>
    <w:rsid w:val="00EF2BCB"/>
    <w:rsid w:val="00EF47BA"/>
    <w:rsid w:val="00EF541F"/>
    <w:rsid w:val="00EF54DA"/>
    <w:rsid w:val="00EF5834"/>
    <w:rsid w:val="00EF783C"/>
    <w:rsid w:val="00EF7E1C"/>
    <w:rsid w:val="00F00500"/>
    <w:rsid w:val="00F006A8"/>
    <w:rsid w:val="00F00ABF"/>
    <w:rsid w:val="00F017C9"/>
    <w:rsid w:val="00F0200B"/>
    <w:rsid w:val="00F02B49"/>
    <w:rsid w:val="00F0351A"/>
    <w:rsid w:val="00F05408"/>
    <w:rsid w:val="00F07859"/>
    <w:rsid w:val="00F07F9A"/>
    <w:rsid w:val="00F10D6B"/>
    <w:rsid w:val="00F1186E"/>
    <w:rsid w:val="00F119E8"/>
    <w:rsid w:val="00F11D55"/>
    <w:rsid w:val="00F11EE2"/>
    <w:rsid w:val="00F12F78"/>
    <w:rsid w:val="00F132D6"/>
    <w:rsid w:val="00F162AB"/>
    <w:rsid w:val="00F1660A"/>
    <w:rsid w:val="00F1726E"/>
    <w:rsid w:val="00F17282"/>
    <w:rsid w:val="00F17C3C"/>
    <w:rsid w:val="00F2000D"/>
    <w:rsid w:val="00F20F13"/>
    <w:rsid w:val="00F20F71"/>
    <w:rsid w:val="00F21CFD"/>
    <w:rsid w:val="00F21EAD"/>
    <w:rsid w:val="00F2229E"/>
    <w:rsid w:val="00F22A2B"/>
    <w:rsid w:val="00F238D9"/>
    <w:rsid w:val="00F23991"/>
    <w:rsid w:val="00F23C42"/>
    <w:rsid w:val="00F241E1"/>
    <w:rsid w:val="00F25760"/>
    <w:rsid w:val="00F257E0"/>
    <w:rsid w:val="00F263DB"/>
    <w:rsid w:val="00F266E6"/>
    <w:rsid w:val="00F270B4"/>
    <w:rsid w:val="00F27FAE"/>
    <w:rsid w:val="00F30835"/>
    <w:rsid w:val="00F30B94"/>
    <w:rsid w:val="00F31575"/>
    <w:rsid w:val="00F318C8"/>
    <w:rsid w:val="00F3219A"/>
    <w:rsid w:val="00F32E6F"/>
    <w:rsid w:val="00F34931"/>
    <w:rsid w:val="00F34C32"/>
    <w:rsid w:val="00F364EB"/>
    <w:rsid w:val="00F36625"/>
    <w:rsid w:val="00F368F7"/>
    <w:rsid w:val="00F37631"/>
    <w:rsid w:val="00F37914"/>
    <w:rsid w:val="00F37B33"/>
    <w:rsid w:val="00F41934"/>
    <w:rsid w:val="00F43A1E"/>
    <w:rsid w:val="00F43E0F"/>
    <w:rsid w:val="00F441D8"/>
    <w:rsid w:val="00F478B8"/>
    <w:rsid w:val="00F47BA8"/>
    <w:rsid w:val="00F50327"/>
    <w:rsid w:val="00F5060A"/>
    <w:rsid w:val="00F50A9A"/>
    <w:rsid w:val="00F50FCF"/>
    <w:rsid w:val="00F51361"/>
    <w:rsid w:val="00F51B30"/>
    <w:rsid w:val="00F51D25"/>
    <w:rsid w:val="00F525A3"/>
    <w:rsid w:val="00F542CF"/>
    <w:rsid w:val="00F56627"/>
    <w:rsid w:val="00F5678A"/>
    <w:rsid w:val="00F56BCE"/>
    <w:rsid w:val="00F57737"/>
    <w:rsid w:val="00F579C8"/>
    <w:rsid w:val="00F57C3B"/>
    <w:rsid w:val="00F6001B"/>
    <w:rsid w:val="00F600C0"/>
    <w:rsid w:val="00F60328"/>
    <w:rsid w:val="00F606CE"/>
    <w:rsid w:val="00F60ECC"/>
    <w:rsid w:val="00F615F6"/>
    <w:rsid w:val="00F65CEB"/>
    <w:rsid w:val="00F660FA"/>
    <w:rsid w:val="00F666D6"/>
    <w:rsid w:val="00F66EEA"/>
    <w:rsid w:val="00F67299"/>
    <w:rsid w:val="00F71420"/>
    <w:rsid w:val="00F71432"/>
    <w:rsid w:val="00F72601"/>
    <w:rsid w:val="00F74189"/>
    <w:rsid w:val="00F74A1E"/>
    <w:rsid w:val="00F74AFA"/>
    <w:rsid w:val="00F751C5"/>
    <w:rsid w:val="00F75A8C"/>
    <w:rsid w:val="00F75EB9"/>
    <w:rsid w:val="00F764C0"/>
    <w:rsid w:val="00F76BBD"/>
    <w:rsid w:val="00F775CF"/>
    <w:rsid w:val="00F778DF"/>
    <w:rsid w:val="00F801B7"/>
    <w:rsid w:val="00F80ACD"/>
    <w:rsid w:val="00F80B9E"/>
    <w:rsid w:val="00F80DB0"/>
    <w:rsid w:val="00F80DC3"/>
    <w:rsid w:val="00F81ADE"/>
    <w:rsid w:val="00F83787"/>
    <w:rsid w:val="00F838BE"/>
    <w:rsid w:val="00F83934"/>
    <w:rsid w:val="00F83B3D"/>
    <w:rsid w:val="00F84610"/>
    <w:rsid w:val="00F84FE1"/>
    <w:rsid w:val="00F850D4"/>
    <w:rsid w:val="00F85942"/>
    <w:rsid w:val="00F85B62"/>
    <w:rsid w:val="00F8644F"/>
    <w:rsid w:val="00F8678A"/>
    <w:rsid w:val="00F86F3D"/>
    <w:rsid w:val="00F86FD2"/>
    <w:rsid w:val="00F872ED"/>
    <w:rsid w:val="00F90085"/>
    <w:rsid w:val="00F90DA1"/>
    <w:rsid w:val="00F90E5D"/>
    <w:rsid w:val="00F921E3"/>
    <w:rsid w:val="00F92348"/>
    <w:rsid w:val="00F92F24"/>
    <w:rsid w:val="00F93A9C"/>
    <w:rsid w:val="00F948F0"/>
    <w:rsid w:val="00F95983"/>
    <w:rsid w:val="00F970E0"/>
    <w:rsid w:val="00F974DD"/>
    <w:rsid w:val="00F9772F"/>
    <w:rsid w:val="00F97D63"/>
    <w:rsid w:val="00FA0066"/>
    <w:rsid w:val="00FA0B31"/>
    <w:rsid w:val="00FA11DD"/>
    <w:rsid w:val="00FA161D"/>
    <w:rsid w:val="00FA1C38"/>
    <w:rsid w:val="00FA1E66"/>
    <w:rsid w:val="00FA220F"/>
    <w:rsid w:val="00FA2729"/>
    <w:rsid w:val="00FA46E7"/>
    <w:rsid w:val="00FA7545"/>
    <w:rsid w:val="00FB088C"/>
    <w:rsid w:val="00FB0F9E"/>
    <w:rsid w:val="00FB13C2"/>
    <w:rsid w:val="00FB165B"/>
    <w:rsid w:val="00FB1763"/>
    <w:rsid w:val="00FB1D15"/>
    <w:rsid w:val="00FB2F2E"/>
    <w:rsid w:val="00FB301D"/>
    <w:rsid w:val="00FB381D"/>
    <w:rsid w:val="00FB5295"/>
    <w:rsid w:val="00FB5707"/>
    <w:rsid w:val="00FB642C"/>
    <w:rsid w:val="00FB761C"/>
    <w:rsid w:val="00FC0344"/>
    <w:rsid w:val="00FC08D4"/>
    <w:rsid w:val="00FC12F9"/>
    <w:rsid w:val="00FC14E3"/>
    <w:rsid w:val="00FC1745"/>
    <w:rsid w:val="00FC1851"/>
    <w:rsid w:val="00FC1BE9"/>
    <w:rsid w:val="00FC1D14"/>
    <w:rsid w:val="00FC2465"/>
    <w:rsid w:val="00FC2531"/>
    <w:rsid w:val="00FC29B1"/>
    <w:rsid w:val="00FC3368"/>
    <w:rsid w:val="00FC3A2A"/>
    <w:rsid w:val="00FC5C28"/>
    <w:rsid w:val="00FC74D3"/>
    <w:rsid w:val="00FC7F52"/>
    <w:rsid w:val="00FD0C82"/>
    <w:rsid w:val="00FD1DFB"/>
    <w:rsid w:val="00FD1FDB"/>
    <w:rsid w:val="00FD233B"/>
    <w:rsid w:val="00FD23B5"/>
    <w:rsid w:val="00FD2AA8"/>
    <w:rsid w:val="00FD5B5C"/>
    <w:rsid w:val="00FD63D4"/>
    <w:rsid w:val="00FD66F6"/>
    <w:rsid w:val="00FD72A0"/>
    <w:rsid w:val="00FE1425"/>
    <w:rsid w:val="00FE1D11"/>
    <w:rsid w:val="00FE2988"/>
    <w:rsid w:val="00FE2E30"/>
    <w:rsid w:val="00FE3224"/>
    <w:rsid w:val="00FE3B09"/>
    <w:rsid w:val="00FE587D"/>
    <w:rsid w:val="00FE6788"/>
    <w:rsid w:val="00FE6EB5"/>
    <w:rsid w:val="00FE74C5"/>
    <w:rsid w:val="00FF079B"/>
    <w:rsid w:val="00FF07D5"/>
    <w:rsid w:val="00FF1DC5"/>
    <w:rsid w:val="00FF27CC"/>
    <w:rsid w:val="00FF29D6"/>
    <w:rsid w:val="00FF2B29"/>
    <w:rsid w:val="00FF359A"/>
    <w:rsid w:val="00FF4641"/>
    <w:rsid w:val="00FF4976"/>
    <w:rsid w:val="00FF6078"/>
    <w:rsid w:val="00FF6261"/>
    <w:rsid w:val="00FF6377"/>
    <w:rsid w:val="00FF6D01"/>
    <w:rsid w:val="00FF6EE3"/>
    <w:rsid w:val="00FF79C6"/>
    <w:rsid w:val="00FF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b0845,#5d5f5e"/>
    </o:shapedefaults>
    <o:shapelayout v:ext="edit">
      <o:idmap v:ext="edit" data="1"/>
    </o:shapelayout>
  </w:shapeDefaults>
  <w:decimalSymbol w:val="."/>
  <w:listSeparator w:val=","/>
  <w14:docId w14:val="1D500CC3"/>
  <w15:docId w15:val="{48C9D5FF-C4F8-4884-872D-9B8942C5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CF2C87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C87"/>
    <w:pPr>
      <w:keepNext/>
      <w:keepLines/>
      <w:spacing w:before="480" w:after="240"/>
      <w:outlineLvl w:val="0"/>
    </w:pPr>
    <w:rPr>
      <w:rFonts w:ascii="Cambria" w:eastAsiaTheme="majorEastAsia" w:hAnsi="Cambr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F2C87"/>
    <w:pPr>
      <w:keepNext/>
      <w:keepLines/>
      <w:spacing w:before="200" w:after="120"/>
      <w:outlineLvl w:val="1"/>
    </w:pPr>
    <w:rPr>
      <w:rFonts w:ascii="Cambria" w:eastAsiaTheme="majorEastAsia" w:hAnsi="Cambr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F2C87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F2C87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F2C87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F2C87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F2C87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F2C87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F2C87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CF2C87"/>
    <w:rPr>
      <w:rFonts w:ascii="Cambria" w:eastAsiaTheme="majorEastAsia" w:hAnsi="Cambria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locked/>
    <w:rsid w:val="00CF2C87"/>
    <w:rPr>
      <w:rFonts w:ascii="Cambria" w:eastAsiaTheme="majorEastAsia" w:hAnsi="Cambria" w:cstheme="majorBid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locked/>
    <w:rsid w:val="00CF2C87"/>
    <w:rPr>
      <w:rFonts w:ascii="Cambria" w:eastAsiaTheme="majorEastAsia" w:hAnsi="Cambria" w:cstheme="majorBidi"/>
      <w:b/>
      <w:bCs/>
      <w:color w:val="4F81BD"/>
    </w:rPr>
  </w:style>
  <w:style w:type="character" w:customStyle="1" w:styleId="Heading4Char">
    <w:name w:val="Heading 4 Char"/>
    <w:link w:val="Heading4"/>
    <w:uiPriority w:val="9"/>
    <w:locked/>
    <w:rsid w:val="00CF2C87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locked/>
    <w:rsid w:val="00CF2C87"/>
    <w:rPr>
      <w:rFonts w:ascii="Cambria" w:eastAsiaTheme="majorEastAsia" w:hAnsi="Cambria" w:cstheme="majorBidi"/>
      <w:color w:val="243F60"/>
    </w:rPr>
  </w:style>
  <w:style w:type="character" w:customStyle="1" w:styleId="Heading6Char">
    <w:name w:val="Heading 6 Char"/>
    <w:link w:val="Heading6"/>
    <w:uiPriority w:val="9"/>
    <w:locked/>
    <w:rsid w:val="00CF2C87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link w:val="Heading7"/>
    <w:uiPriority w:val="9"/>
    <w:locked/>
    <w:rsid w:val="00CF2C87"/>
    <w:rPr>
      <w:rFonts w:ascii="Cambria" w:eastAsiaTheme="majorEastAsia" w:hAnsi="Cambria" w:cstheme="majorBidi"/>
      <w:i/>
      <w:iCs/>
      <w:color w:val="404040"/>
    </w:rPr>
  </w:style>
  <w:style w:type="character" w:customStyle="1" w:styleId="Heading8Char">
    <w:name w:val="Heading 8 Char"/>
    <w:link w:val="Heading8"/>
    <w:uiPriority w:val="9"/>
    <w:locked/>
    <w:rsid w:val="00CF2C87"/>
    <w:rPr>
      <w:rFonts w:ascii="Cambria" w:eastAsiaTheme="majorEastAsia" w:hAnsi="Cambria" w:cstheme="majorBidi"/>
      <w:color w:val="4F81BD"/>
    </w:rPr>
  </w:style>
  <w:style w:type="character" w:customStyle="1" w:styleId="Heading9Char">
    <w:name w:val="Heading 9 Char"/>
    <w:link w:val="Heading9"/>
    <w:uiPriority w:val="9"/>
    <w:locked/>
    <w:rsid w:val="00CF2C87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CF2C8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locked/>
    <w:rsid w:val="00CF2C87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rsid w:val="00B261D8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B261D8"/>
    <w:pPr>
      <w:spacing w:before="120"/>
      <w:ind w:left="24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rsid w:val="00B261D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26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61D8"/>
    <w:rPr>
      <w:rFonts w:eastAsia="Times New Roman" w:cs="Times New Roman"/>
    </w:rPr>
  </w:style>
  <w:style w:type="character" w:customStyle="1" w:styleId="Tips">
    <w:name w:val="Tips"/>
    <w:basedOn w:val="DefaultParagraphFont"/>
    <w:uiPriority w:val="99"/>
    <w:rsid w:val="00B261D8"/>
    <w:rPr>
      <w:rFonts w:cs="Times New Roman"/>
      <w:i/>
      <w:iCs/>
    </w:rPr>
  </w:style>
  <w:style w:type="paragraph" w:customStyle="1" w:styleId="Copyright">
    <w:name w:val="Copyright"/>
    <w:basedOn w:val="Title"/>
    <w:uiPriority w:val="99"/>
    <w:rsid w:val="00B261D8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CF2C87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C87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locked/>
    <w:rsid w:val="00CF2C87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CF2C87"/>
    <w:rPr>
      <w:b/>
      <w:bCs/>
    </w:rPr>
  </w:style>
  <w:style w:type="character" w:styleId="Emphasis">
    <w:name w:val="Emphasis"/>
    <w:uiPriority w:val="20"/>
    <w:qFormat/>
    <w:rsid w:val="00CF2C87"/>
    <w:rPr>
      <w:i/>
      <w:iCs/>
    </w:rPr>
  </w:style>
  <w:style w:type="paragraph" w:styleId="NoSpacing">
    <w:name w:val="No Spacing"/>
    <w:uiPriority w:val="1"/>
    <w:qFormat/>
    <w:rsid w:val="00CF2C87"/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CF2C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F2C87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locked/>
    <w:rsid w:val="00CF2C87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C87"/>
    <w:pPr>
      <w:pBdr>
        <w:bottom w:val="single" w:sz="4" w:space="4" w:color="4F81BD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locked/>
    <w:rsid w:val="00CF2C87"/>
    <w:rPr>
      <w:rFonts w:eastAsiaTheme="majorEastAsia" w:cstheme="majorBid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CF2C87"/>
    <w:rPr>
      <w:i/>
      <w:iCs/>
      <w:color w:val="808080"/>
    </w:rPr>
  </w:style>
  <w:style w:type="character" w:styleId="IntenseEmphasis">
    <w:name w:val="Intense Emphasis"/>
    <w:uiPriority w:val="21"/>
    <w:qFormat/>
    <w:rsid w:val="00CF2C87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F2C87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F2C87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F2C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CF2C87"/>
    <w:pPr>
      <w:outlineLvl w:val="9"/>
    </w:pPr>
  </w:style>
  <w:style w:type="paragraph" w:styleId="TOC3">
    <w:name w:val="toc 3"/>
    <w:basedOn w:val="Normal"/>
    <w:next w:val="Normal"/>
    <w:autoRedefine/>
    <w:uiPriority w:val="39"/>
    <w:rsid w:val="00B261D8"/>
    <w:pPr>
      <w:ind w:left="440"/>
    </w:pPr>
  </w:style>
  <w:style w:type="character" w:customStyle="1" w:styleId="BookReferences">
    <w:name w:val="Book References"/>
    <w:basedOn w:val="DefaultParagraphFont"/>
    <w:uiPriority w:val="99"/>
    <w:rsid w:val="00B261D8"/>
    <w:rPr>
      <w:rFonts w:cs="Times New Roman"/>
      <w:u w:val="single"/>
    </w:rPr>
  </w:style>
  <w:style w:type="character" w:customStyle="1" w:styleId="H3Character">
    <w:name w:val="H3 Character"/>
    <w:qFormat/>
    <w:rsid w:val="00CF2C87"/>
    <w:rPr>
      <w:b/>
      <w:bCs/>
      <w:smallCaps/>
    </w:rPr>
  </w:style>
  <w:style w:type="paragraph" w:styleId="NormalWeb">
    <w:name w:val="Normal (Web)"/>
    <w:basedOn w:val="Normal"/>
    <w:uiPriority w:val="99"/>
    <w:rsid w:val="00B2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61D8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B261D8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61D8"/>
    <w:rPr>
      <w:rFonts w:ascii="Times New Roman" w:hAnsi="Times New Roman" w:cs="Times New Roman"/>
      <w:sz w:val="28"/>
      <w:lang w:val="en-GB"/>
    </w:rPr>
  </w:style>
  <w:style w:type="paragraph" w:styleId="Header">
    <w:name w:val="header"/>
    <w:basedOn w:val="Normal"/>
    <w:link w:val="HeaderChar"/>
    <w:uiPriority w:val="99"/>
    <w:rsid w:val="00B26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61D8"/>
    <w:rPr>
      <w:rFonts w:cs="Times New Roman"/>
      <w:sz w:val="22"/>
      <w:szCs w:val="22"/>
      <w:lang w:val="en-US" w:eastAsia="en-US"/>
    </w:rPr>
  </w:style>
  <w:style w:type="paragraph" w:customStyle="1" w:styleId="BulletedPoints">
    <w:name w:val="Bulleted Points"/>
    <w:basedOn w:val="Normal"/>
    <w:link w:val="BulletedPointsChar"/>
    <w:qFormat/>
    <w:rsid w:val="00CF2C87"/>
    <w:pPr>
      <w:numPr>
        <w:numId w:val="136"/>
      </w:numPr>
    </w:pPr>
    <w:rPr>
      <w:lang w:eastAsia="zh-TW"/>
    </w:rPr>
  </w:style>
  <w:style w:type="paragraph" w:styleId="DocumentMap">
    <w:name w:val="Document Map"/>
    <w:basedOn w:val="Normal"/>
    <w:link w:val="DocumentMap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261D8"/>
    <w:rPr>
      <w:rFonts w:ascii="Tahoma" w:hAnsi="Tahoma" w:cs="Tahoma"/>
      <w:sz w:val="16"/>
      <w:szCs w:val="16"/>
      <w:lang w:val="en-US" w:eastAsia="en-US"/>
    </w:rPr>
  </w:style>
  <w:style w:type="character" w:customStyle="1" w:styleId="BulletedPointsChar">
    <w:name w:val="Bulleted Points Char"/>
    <w:basedOn w:val="DefaultParagraphFont"/>
    <w:link w:val="BulletedPoints"/>
    <w:locked/>
    <w:rsid w:val="00CF2C87"/>
    <w:rPr>
      <w:sz w:val="22"/>
      <w:szCs w:val="22"/>
      <w:lang w:eastAsia="zh-TW" w:bidi="en-US"/>
    </w:rPr>
  </w:style>
  <w:style w:type="paragraph" w:customStyle="1" w:styleId="EvaluationNumbers">
    <w:name w:val="Evaluation Numbers"/>
    <w:basedOn w:val="Normal"/>
    <w:uiPriority w:val="99"/>
    <w:rsid w:val="00B261D8"/>
    <w:pPr>
      <w:jc w:val="center"/>
    </w:pPr>
    <w:rPr>
      <w:b/>
      <w:bCs/>
      <w:smallCaps/>
      <w:szCs w:val="20"/>
    </w:rPr>
  </w:style>
  <w:style w:type="table" w:styleId="TableGrid">
    <w:name w:val="Table Grid"/>
    <w:basedOn w:val="TableNormal"/>
    <w:uiPriority w:val="99"/>
    <w:rsid w:val="0073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FD233B"/>
    <w:pPr>
      <w:spacing w:after="100"/>
      <w:ind w:left="660"/>
    </w:pPr>
    <w:rPr>
      <w:lang w:val="en-CA" w:eastAsia="en-CA"/>
    </w:rPr>
  </w:style>
  <w:style w:type="paragraph" w:styleId="TOC5">
    <w:name w:val="toc 5"/>
    <w:basedOn w:val="Normal"/>
    <w:next w:val="Normal"/>
    <w:autoRedefine/>
    <w:uiPriority w:val="39"/>
    <w:rsid w:val="00FD233B"/>
    <w:pPr>
      <w:spacing w:after="100"/>
      <w:ind w:left="880"/>
    </w:pPr>
    <w:rPr>
      <w:lang w:val="en-CA" w:eastAsia="en-CA"/>
    </w:rPr>
  </w:style>
  <w:style w:type="paragraph" w:styleId="TOC6">
    <w:name w:val="toc 6"/>
    <w:basedOn w:val="Normal"/>
    <w:next w:val="Normal"/>
    <w:autoRedefine/>
    <w:uiPriority w:val="39"/>
    <w:rsid w:val="00FD233B"/>
    <w:pPr>
      <w:spacing w:after="100"/>
      <w:ind w:left="1100"/>
    </w:pPr>
    <w:rPr>
      <w:lang w:val="en-CA" w:eastAsia="en-CA"/>
    </w:rPr>
  </w:style>
  <w:style w:type="paragraph" w:styleId="TOC7">
    <w:name w:val="toc 7"/>
    <w:basedOn w:val="Normal"/>
    <w:next w:val="Normal"/>
    <w:autoRedefine/>
    <w:uiPriority w:val="39"/>
    <w:rsid w:val="00FD233B"/>
    <w:pPr>
      <w:spacing w:after="100"/>
      <w:ind w:left="1320"/>
    </w:pPr>
    <w:rPr>
      <w:lang w:val="en-CA" w:eastAsia="en-CA"/>
    </w:rPr>
  </w:style>
  <w:style w:type="paragraph" w:styleId="TOC8">
    <w:name w:val="toc 8"/>
    <w:basedOn w:val="Normal"/>
    <w:next w:val="Normal"/>
    <w:autoRedefine/>
    <w:uiPriority w:val="39"/>
    <w:rsid w:val="00FD233B"/>
    <w:pPr>
      <w:spacing w:after="100"/>
      <w:ind w:left="1540"/>
    </w:pPr>
    <w:rPr>
      <w:lang w:val="en-CA" w:eastAsia="en-CA"/>
    </w:rPr>
  </w:style>
  <w:style w:type="paragraph" w:styleId="TOC9">
    <w:name w:val="toc 9"/>
    <w:basedOn w:val="Normal"/>
    <w:next w:val="Normal"/>
    <w:autoRedefine/>
    <w:uiPriority w:val="39"/>
    <w:rsid w:val="00FD233B"/>
    <w:pPr>
      <w:spacing w:after="100"/>
      <w:ind w:left="1760"/>
    </w:pPr>
    <w:rPr>
      <w:lang w:val="en-CA" w:eastAsia="en-CA"/>
    </w:rPr>
  </w:style>
  <w:style w:type="table" w:customStyle="1" w:styleId="MediumList1-Accent11">
    <w:name w:val="Medium List 1 - Accent 11"/>
    <w:uiPriority w:val="99"/>
    <w:rsid w:val="00ED6670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qquotelink1">
    <w:name w:val="bqquotelink1"/>
    <w:basedOn w:val="DefaultParagraphFont"/>
    <w:uiPriority w:val="99"/>
    <w:rsid w:val="00D82CFC"/>
    <w:rPr>
      <w:rFonts w:ascii="Verdana" w:hAnsi="Verdana" w:cs="Times New Roman"/>
      <w:sz w:val="30"/>
      <w:szCs w:val="30"/>
    </w:rPr>
  </w:style>
  <w:style w:type="character" w:customStyle="1" w:styleId="bodybold1">
    <w:name w:val="bodybold1"/>
    <w:basedOn w:val="DefaultParagraphFont"/>
    <w:uiPriority w:val="99"/>
    <w:rsid w:val="00D82CFC"/>
    <w:rPr>
      <w:rFonts w:cs="Times New Roman"/>
      <w:b/>
      <w:bCs/>
    </w:rPr>
  </w:style>
  <w:style w:type="character" w:customStyle="1" w:styleId="ptbrand5">
    <w:name w:val="ptbrand5"/>
    <w:basedOn w:val="DefaultParagraphFont"/>
    <w:uiPriority w:val="99"/>
    <w:rsid w:val="00C72962"/>
    <w:rPr>
      <w:rFonts w:cs="Times New Roman"/>
    </w:rPr>
  </w:style>
  <w:style w:type="character" w:customStyle="1" w:styleId="bindingandrelease">
    <w:name w:val="bindingandrelease"/>
    <w:basedOn w:val="DefaultParagraphFont"/>
    <w:uiPriority w:val="99"/>
    <w:rsid w:val="00C72962"/>
    <w:rPr>
      <w:rFonts w:cs="Times New Roman"/>
    </w:rPr>
  </w:style>
  <w:style w:type="character" w:customStyle="1" w:styleId="clipconfirm">
    <w:name w:val="clip_confirm"/>
    <w:basedOn w:val="DefaultParagraphFont"/>
    <w:uiPriority w:val="99"/>
    <w:rsid w:val="00AF2B63"/>
    <w:rPr>
      <w:rFonts w:cs="Times New Roman"/>
    </w:rPr>
  </w:style>
  <w:style w:type="character" w:customStyle="1" w:styleId="TableTextInstructor">
    <w:name w:val="Table Text Instructor"/>
    <w:qFormat/>
    <w:rsid w:val="00CF2C87"/>
    <w:rPr>
      <w:color w:val="365F91"/>
    </w:rPr>
  </w:style>
  <w:style w:type="paragraph" w:customStyle="1" w:styleId="Bullet">
    <w:name w:val="Bullet"/>
    <w:basedOn w:val="Normal"/>
    <w:link w:val="BulletChar"/>
    <w:rsid w:val="006D5370"/>
    <w:pPr>
      <w:numPr>
        <w:ilvl w:val="1"/>
        <w:numId w:val="3"/>
      </w:numPr>
    </w:pPr>
    <w:rPr>
      <w:lang w:eastAsia="zh-TW"/>
    </w:rPr>
  </w:style>
  <w:style w:type="character" w:customStyle="1" w:styleId="BulletChar">
    <w:name w:val="Bullet Char"/>
    <w:basedOn w:val="DefaultParagraphFont"/>
    <w:link w:val="Bullet"/>
    <w:rsid w:val="006D5370"/>
    <w:rPr>
      <w:sz w:val="22"/>
      <w:szCs w:val="22"/>
      <w:lang w:eastAsia="zh-TW" w:bidi="en-US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CF2C87"/>
    <w:pPr>
      <w:ind w:left="2880" w:hanging="360"/>
    </w:pPr>
    <w:rPr>
      <w:lang w:eastAsia="zh-TW"/>
    </w:rPr>
  </w:style>
  <w:style w:type="character" w:customStyle="1" w:styleId="BulletedChar">
    <w:name w:val="Bulleted Char"/>
    <w:link w:val="Bulleted"/>
    <w:rsid w:val="00CF2C87"/>
    <w:rPr>
      <w:sz w:val="22"/>
      <w:szCs w:val="22"/>
      <w:lang w:eastAsia="zh-TW" w:bidi="en-US"/>
    </w:rPr>
  </w:style>
  <w:style w:type="table" w:customStyle="1" w:styleId="Style1">
    <w:name w:val="Style1"/>
    <w:basedOn w:val="TableNormal"/>
    <w:uiPriority w:val="99"/>
    <w:rsid w:val="00C06439"/>
    <w:tblPr/>
  </w:style>
  <w:style w:type="table" w:customStyle="1" w:styleId="CTM1">
    <w:name w:val="CTM1"/>
    <w:basedOn w:val="TableNormal"/>
    <w:uiPriority w:val="99"/>
    <w:rsid w:val="00C06439"/>
    <w:tblPr/>
  </w:style>
  <w:style w:type="character" w:customStyle="1" w:styleId="ListParagraphChar">
    <w:name w:val="List Paragraph Char"/>
    <w:basedOn w:val="DefaultParagraphFont"/>
    <w:link w:val="ListParagraph"/>
    <w:uiPriority w:val="34"/>
    <w:rsid w:val="00CF2C87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3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628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i\Desktop\Lori\Guru\Z_Templates\Instructor_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41508-BF02-406B-9A45-8F0508E5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Instructor_Manual</Template>
  <TotalTime>33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Global Courseware</Company>
  <LinksUpToDate>false</LinksUpToDate>
  <CharactersWithSpaces>2600</CharactersWithSpaces>
  <SharedDoc>false</SharedDoc>
  <HLinks>
    <vt:vector size="516" baseType="variant">
      <vt:variant>
        <vt:i4>3145853</vt:i4>
      </vt:variant>
      <vt:variant>
        <vt:i4>513</vt:i4>
      </vt:variant>
      <vt:variant>
        <vt:i4>0</vt:i4>
      </vt:variant>
      <vt:variant>
        <vt:i4>5</vt:i4>
      </vt:variant>
      <vt:variant>
        <vt:lpwstr>http://www.youtube.com/watch?v=N1zxDa3t0fg</vt:lpwstr>
      </vt:variant>
      <vt:variant>
        <vt:lpwstr/>
      </vt:variant>
      <vt:variant>
        <vt:i4>1441803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_Toc353203853</vt:lpwstr>
      </vt:variant>
      <vt:variant>
        <vt:i4>1441802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_Toc353203852</vt:lpwstr>
      </vt:variant>
      <vt:variant>
        <vt:i4>1441801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_Toc353203851</vt:lpwstr>
      </vt:variant>
      <vt:variant>
        <vt:i4>1441800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_Toc353203850</vt:lpwstr>
      </vt:variant>
      <vt:variant>
        <vt:i4>1507329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_Toc353203849</vt:lpwstr>
      </vt:variant>
      <vt:variant>
        <vt:i4>1507328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_Toc353203848</vt:lpwstr>
      </vt:variant>
      <vt:variant>
        <vt:i4>1507343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_Toc353203847</vt:lpwstr>
      </vt:variant>
      <vt:variant>
        <vt:i4>1507342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_Toc353203846</vt:lpwstr>
      </vt:variant>
      <vt:variant>
        <vt:i4>1507341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_Toc353203845</vt:lpwstr>
      </vt:variant>
      <vt:variant>
        <vt:i4>1507340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_Toc353203844</vt:lpwstr>
      </vt:variant>
      <vt:variant>
        <vt:i4>1507339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_Toc353203843</vt:lpwstr>
      </vt:variant>
      <vt:variant>
        <vt:i4>1507338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_Toc353203842</vt:lpwstr>
      </vt:variant>
      <vt:variant>
        <vt:i4>1507337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_Toc353203841</vt:lpwstr>
      </vt:variant>
      <vt:variant>
        <vt:i4>1507336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_Toc353203840</vt:lpwstr>
      </vt:variant>
      <vt:variant>
        <vt:i4>1048577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_Toc353203839</vt:lpwstr>
      </vt:variant>
      <vt:variant>
        <vt:i4>1048576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_Toc353203838</vt:lpwstr>
      </vt:variant>
      <vt:variant>
        <vt:i4>1048591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_Toc353203837</vt:lpwstr>
      </vt:variant>
      <vt:variant>
        <vt:i4>1048590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_Toc353203836</vt:lpwstr>
      </vt:variant>
      <vt:variant>
        <vt:i4>1048589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_Toc353203835</vt:lpwstr>
      </vt:variant>
      <vt:variant>
        <vt:i4>1048588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_Toc353203834</vt:lpwstr>
      </vt:variant>
      <vt:variant>
        <vt:i4>1048587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_Toc353203833</vt:lpwstr>
      </vt:variant>
      <vt:variant>
        <vt:i4>1048586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_Toc353203832</vt:lpwstr>
      </vt:variant>
      <vt:variant>
        <vt:i4>1048585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_Toc353203831</vt:lpwstr>
      </vt:variant>
      <vt:variant>
        <vt:i4>1048584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_Toc353203830</vt:lpwstr>
      </vt:variant>
      <vt:variant>
        <vt:i4>1114113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_Toc353203829</vt:lpwstr>
      </vt:variant>
      <vt:variant>
        <vt:i4>1114112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_Toc353203828</vt:lpwstr>
      </vt:variant>
      <vt:variant>
        <vt:i4>1114127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_Toc353203827</vt:lpwstr>
      </vt:variant>
      <vt:variant>
        <vt:i4>1114126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_Toc353203826</vt:lpwstr>
      </vt:variant>
      <vt:variant>
        <vt:i4>1114125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_Toc353203825</vt:lpwstr>
      </vt:variant>
      <vt:variant>
        <vt:i4>1114124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_Toc353203824</vt:lpwstr>
      </vt:variant>
      <vt:variant>
        <vt:i4>1114123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_Toc353203823</vt:lpwstr>
      </vt:variant>
      <vt:variant>
        <vt:i4>1114122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_Toc353203822</vt:lpwstr>
      </vt:variant>
      <vt:variant>
        <vt:i4>1114121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_Toc353203821</vt:lpwstr>
      </vt:variant>
      <vt:variant>
        <vt:i4>1114120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_Toc353203820</vt:lpwstr>
      </vt:variant>
      <vt:variant>
        <vt:i4>1179649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_Toc353203819</vt:lpwstr>
      </vt:variant>
      <vt:variant>
        <vt:i4>1179648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_Toc353203818</vt:lpwstr>
      </vt:variant>
      <vt:variant>
        <vt:i4>1179663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_Toc353203817</vt:lpwstr>
      </vt:variant>
      <vt:variant>
        <vt:i4>1179662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_Toc353203816</vt:lpwstr>
      </vt:variant>
      <vt:variant>
        <vt:i4>1179661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_Toc353203815</vt:lpwstr>
      </vt:variant>
      <vt:variant>
        <vt:i4>1179660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_Toc353203814</vt:lpwstr>
      </vt:variant>
      <vt:variant>
        <vt:i4>1179659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_Toc353203813</vt:lpwstr>
      </vt:variant>
      <vt:variant>
        <vt:i4>1179658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_Toc353203812</vt:lpwstr>
      </vt:variant>
      <vt:variant>
        <vt:i4>1179657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_Toc353203811</vt:lpwstr>
      </vt:variant>
      <vt:variant>
        <vt:i4>1179656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_Toc353203810</vt:lpwstr>
      </vt:variant>
      <vt:variant>
        <vt:i4>1245185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_Toc353203809</vt:lpwstr>
      </vt:variant>
      <vt:variant>
        <vt:i4>1245184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_Toc353203808</vt:lpwstr>
      </vt:variant>
      <vt:variant>
        <vt:i4>1245199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_Toc353203807</vt:lpwstr>
      </vt:variant>
      <vt:variant>
        <vt:i4>1245198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_Toc353203806</vt:lpwstr>
      </vt:variant>
      <vt:variant>
        <vt:i4>1245197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_Toc353203805</vt:lpwstr>
      </vt:variant>
      <vt:variant>
        <vt:i4>1245196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_Toc353203804</vt:lpwstr>
      </vt:variant>
      <vt:variant>
        <vt:i4>1245195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_Toc353203803</vt:lpwstr>
      </vt:variant>
      <vt:variant>
        <vt:i4>1245194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_Toc353203802</vt:lpwstr>
      </vt:variant>
      <vt:variant>
        <vt:i4>1245193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_Toc353203801</vt:lpwstr>
      </vt:variant>
      <vt:variant>
        <vt:i4>1245192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_Toc353203800</vt:lpwstr>
      </vt:variant>
      <vt:variant>
        <vt:i4>1703950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_Toc353203799</vt:lpwstr>
      </vt:variant>
      <vt:variant>
        <vt:i4>1703951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_Toc353203798</vt:lpwstr>
      </vt:variant>
      <vt:variant>
        <vt:i4>1703936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_Toc353203797</vt:lpwstr>
      </vt:variant>
      <vt:variant>
        <vt:i4>1703937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_Toc353203796</vt:lpwstr>
      </vt:variant>
      <vt:variant>
        <vt:i4>1703938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_Toc353203795</vt:lpwstr>
      </vt:variant>
      <vt:variant>
        <vt:i4>1703939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_Toc353203794</vt:lpwstr>
      </vt:variant>
      <vt:variant>
        <vt:i4>1703940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_Toc353203793</vt:lpwstr>
      </vt:variant>
      <vt:variant>
        <vt:i4>1703941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_Toc353203792</vt:lpwstr>
      </vt:variant>
      <vt:variant>
        <vt:i4>1703942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_Toc353203791</vt:lpwstr>
      </vt:variant>
      <vt:variant>
        <vt:i4>1703943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_Toc353203790</vt:lpwstr>
      </vt:variant>
      <vt:variant>
        <vt:i4>1769486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_Toc353203789</vt:lpwstr>
      </vt:variant>
      <vt:variant>
        <vt:i4>1769487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_Toc353203788</vt:lpwstr>
      </vt:variant>
      <vt:variant>
        <vt:i4>1769472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_Toc353203787</vt:lpwstr>
      </vt:variant>
      <vt:variant>
        <vt:i4>1769473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_Toc353203786</vt:lpwstr>
      </vt:variant>
      <vt:variant>
        <vt:i4>1769474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_Toc353203785</vt:lpwstr>
      </vt:variant>
      <vt:variant>
        <vt:i4>1769475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_Toc353203784</vt:lpwstr>
      </vt:variant>
      <vt:variant>
        <vt:i4>1769476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_Toc353203783</vt:lpwstr>
      </vt:variant>
      <vt:variant>
        <vt:i4>1769477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_Toc353203782</vt:lpwstr>
      </vt:variant>
      <vt:variant>
        <vt:i4>1769478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_Toc353203781</vt:lpwstr>
      </vt:variant>
      <vt:variant>
        <vt:i4>1769479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_Toc353203780</vt:lpwstr>
      </vt:variant>
      <vt:variant>
        <vt:i4>1310734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_Toc353203779</vt:lpwstr>
      </vt:variant>
      <vt:variant>
        <vt:i4>1310735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_Toc353203778</vt:lpwstr>
      </vt:variant>
      <vt:variant>
        <vt:i4>1310720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_Toc353203777</vt:lpwstr>
      </vt:variant>
      <vt:variant>
        <vt:i4>1310721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_Toc353203776</vt:lpwstr>
      </vt:variant>
      <vt:variant>
        <vt:i4>1310722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_Toc353203775</vt:lpwstr>
      </vt:variant>
      <vt:variant>
        <vt:i4>1310723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_Toc353203774</vt:lpwstr>
      </vt:variant>
      <vt:variant>
        <vt:i4>1310724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_Toc353203773</vt:lpwstr>
      </vt:variant>
      <vt:variant>
        <vt:i4>1310725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_Toc353203772</vt:lpwstr>
      </vt:variant>
      <vt:variant>
        <vt:i4>1310726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_Toc353203771</vt:lpwstr>
      </vt:variant>
      <vt:variant>
        <vt:i4>1310727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_Toc353203770</vt:lpwstr>
      </vt:variant>
      <vt:variant>
        <vt:i4>1376270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_Toc353203769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Topher Garay</dc:creator>
  <cp:lastModifiedBy>AIM1</cp:lastModifiedBy>
  <cp:revision>6</cp:revision>
  <cp:lastPrinted>2009-04-26T18:26:00Z</cp:lastPrinted>
  <dcterms:created xsi:type="dcterms:W3CDTF">2016-12-28T16:28:00Z</dcterms:created>
  <dcterms:modified xsi:type="dcterms:W3CDTF">2017-01-17T17:23:00Z</dcterms:modified>
</cp:coreProperties>
</file>