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1743A1" w:rsidRDefault="00A62293">
      <w:r w:rsidRPr="001743A1">
        <w:rPr>
          <w:lang w:bidi="ar-SA"/>
        </w:rPr>
        <mc:AlternateContent>
          <mc:Choice Requires="wps">
            <w:drawing>
              <wp:anchor distT="0" distB="0" distL="114300" distR="114300" simplePos="0" relativeHeight="251735552" behindDoc="0" locked="0" layoutInCell="1" allowOverlap="1" wp14:anchorId="0DBE99E7" wp14:editId="6422EB0A">
                <wp:simplePos x="0" y="0"/>
                <wp:positionH relativeFrom="column">
                  <wp:posOffset>-171450</wp:posOffset>
                </wp:positionH>
                <wp:positionV relativeFrom="paragraph">
                  <wp:posOffset>-908685</wp:posOffset>
                </wp:positionV>
                <wp:extent cx="3228975" cy="32385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228975" cy="323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293" w:rsidRDefault="00A62293">
                            <w:r>
                              <w:rPr>
                                <w:noProof/>
                                <w:lang w:bidi="ar-SA"/>
                              </w:rPr>
                              <w:drawing>
                                <wp:inline distT="0" distB="0" distL="0" distR="0" wp14:anchorId="717593E4" wp14:editId="46B7963A">
                                  <wp:extent cx="2505075" cy="3050822"/>
                                  <wp:effectExtent l="0" t="0" r="0" b="0"/>
                                  <wp:docPr id="22" name="Picture 22" descr="C:\Users\Darren\Desktop\New Photos\s02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208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364" cy="30694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3.5pt;margin-top:-71.55pt;width:254.25pt;height:25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" filled="f" stroked="f" strokeweight=".5pt">
                <v:textbox>
                  <w:txbxContent>
                    <w:p w:rsidR="00A62293" w:rsidRDefault="00A62293">
                      <w:r>
                        <w:rPr>
                          <w:noProof/>
                          <w:lang w:bidi="ar-SA"/>
                        </w:rPr>
                        <w:drawing>
                          <wp:inline distT="0" distB="0" distL="0" distR="0" wp14:anchorId="717593E4" wp14:editId="46B7963A">
                            <wp:extent cx="2505075" cy="3050822"/>
                            <wp:effectExtent l="0" t="0" r="0" b="0"/>
                            <wp:docPr id="22" name="Picture 22" descr="C:\Users\Darren\Desktop\New Photos\s02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208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364" cy="3069442"/>
                                    </a:xfrm>
                                    <a:prstGeom prst="rect">
                                      <a:avLst/>
                                    </a:prstGeom>
                                    <a:noFill/>
                                    <a:ln>
                                      <a:noFill/>
                                    </a:ln>
                                  </pic:spPr>
                                </pic:pic>
                              </a:graphicData>
                            </a:graphic>
                          </wp:inline>
                        </w:drawing>
                      </w:r>
                    </w:p>
                  </w:txbxContent>
                </v:textbox>
              </v:shape>
            </w:pict>
          </mc:Fallback>
        </mc:AlternateContent>
      </w:r>
      <w:r w:rsidRPr="001743A1">
        <w:rPr>
          <w:lang w:bidi="ar-SA"/>
        </w:rPr>
        <mc:AlternateContent>
          <mc:Choice Requires="wps">
            <w:drawing>
              <wp:anchor distT="0" distB="0" distL="114300" distR="114300" simplePos="0" relativeHeight="251652608" behindDoc="0" locked="0" layoutInCell="1" allowOverlap="1" wp14:anchorId="2A9FBA59" wp14:editId="4CBCA865">
                <wp:simplePos x="0" y="0"/>
                <wp:positionH relativeFrom="column">
                  <wp:posOffset>-1009650</wp:posOffset>
                </wp:positionH>
                <wp:positionV relativeFrom="paragraph">
                  <wp:posOffset>-1678940</wp:posOffset>
                </wp:positionV>
                <wp:extent cx="8050530" cy="3448050"/>
                <wp:effectExtent l="0" t="0" r="26670" b="38100"/>
                <wp:wrapNone/>
                <wp:docPr id="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44805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A62293" w:rsidRPr="001D4BE6" w:rsidRDefault="00A62293" w:rsidP="002022FA">
                            <w:pPr>
                              <w:spacing w:line="360" w:lineRule="auto"/>
                              <w:ind w:right="1008"/>
                              <w:contextualSpacing/>
                              <w:jc w:val="right"/>
                              <w:rPr>
                                <w:b/>
                                <w:color w:val="0F243E"/>
                                <w:sz w:val="86"/>
                                <w:szCs w:val="86"/>
                              </w:rPr>
                            </w:pPr>
                            <w:r>
                              <w:rPr>
                                <w:b/>
                                <w:color w:val="0F243E"/>
                                <w:sz w:val="86"/>
                                <w:szCs w:val="86"/>
                              </w:rPr>
                              <w:t>mLearning</w:t>
                            </w:r>
                          </w:p>
                          <w:p w:rsidR="00A62293" w:rsidRPr="001D4BE6" w:rsidRDefault="00A62293" w:rsidP="002022FA">
                            <w:pPr>
                              <w:spacing w:line="360" w:lineRule="auto"/>
                              <w:ind w:right="1008"/>
                              <w:contextualSpacing/>
                              <w:jc w:val="right"/>
                              <w:rPr>
                                <w:b/>
                                <w:color w:val="0F243E"/>
                              </w:rPr>
                            </w:pPr>
                            <w:r w:rsidRPr="001D4BE6">
                              <w:rPr>
                                <w:b/>
                                <w:color w:val="0F243E"/>
                              </w:rPr>
                              <w:t xml:space="preserve">Instructor Guide </w:t>
                            </w:r>
                          </w:p>
                          <w:p w:rsidR="00A62293" w:rsidRPr="001D4BE6" w:rsidRDefault="00A62293" w:rsidP="002022FA">
                            <w:pPr>
                              <w:spacing w:line="360" w:lineRule="auto"/>
                              <w:ind w:right="1008"/>
                              <w:contextualSpacing/>
                              <w:jc w:val="right"/>
                              <w:rPr>
                                <w:b/>
                                <w:color w:val="0F243E"/>
                              </w:rPr>
                            </w:pPr>
                          </w:p>
                          <w:p w:rsidR="00A62293" w:rsidRPr="001D4BE6" w:rsidRDefault="00A62293" w:rsidP="002022FA">
                            <w:pPr>
                              <w:spacing w:line="360" w:lineRule="auto"/>
                              <w:ind w:right="1008"/>
                              <w:contextualSpacing/>
                              <w:jc w:val="right"/>
                              <w:rPr>
                                <w:b/>
                                <w:color w:val="0F243E"/>
                              </w:rPr>
                            </w:pPr>
                            <w:r w:rsidRPr="001D4BE6">
                              <w:rPr>
                                <w:b/>
                                <w:color w:val="0F243E"/>
                              </w:rPr>
                              <w:t>Corporate Training Materials</w:t>
                            </w:r>
                          </w:p>
                          <w:p w:rsidR="00A62293" w:rsidRDefault="00A62293"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27" type="#_x0000_t202" style="position:absolute;margin-left:-79.5pt;margin-top:-132.2pt;width:633.9pt;height:27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" stroked="f">
                <v:fill color2="#7f7f7f [1612]" focus="100%" type="gradient"/>
                <v:shadow on="t" color="#205867" opacity=".5" offset="1pt"/>
                <v:textbox>
                  <w:txbxContent>
                    <w:p w:rsidR="00A62293" w:rsidRPr="001D4BE6" w:rsidRDefault="00A62293" w:rsidP="002022FA">
                      <w:pPr>
                        <w:spacing w:line="360" w:lineRule="auto"/>
                        <w:ind w:right="1008"/>
                        <w:contextualSpacing/>
                        <w:jc w:val="right"/>
                        <w:rPr>
                          <w:b/>
                          <w:color w:val="0F243E"/>
                          <w:sz w:val="86"/>
                          <w:szCs w:val="86"/>
                        </w:rPr>
                      </w:pPr>
                      <w:r>
                        <w:rPr>
                          <w:b/>
                          <w:color w:val="0F243E"/>
                          <w:sz w:val="86"/>
                          <w:szCs w:val="86"/>
                        </w:rPr>
                        <w:t>mLearning</w:t>
                      </w:r>
                    </w:p>
                    <w:p w:rsidR="00A62293" w:rsidRPr="001D4BE6" w:rsidRDefault="00A62293" w:rsidP="002022FA">
                      <w:pPr>
                        <w:spacing w:line="360" w:lineRule="auto"/>
                        <w:ind w:right="1008"/>
                        <w:contextualSpacing/>
                        <w:jc w:val="right"/>
                        <w:rPr>
                          <w:b/>
                          <w:color w:val="0F243E"/>
                        </w:rPr>
                      </w:pPr>
                      <w:r w:rsidRPr="001D4BE6">
                        <w:rPr>
                          <w:b/>
                          <w:color w:val="0F243E"/>
                        </w:rPr>
                        <w:t xml:space="preserve">Instructor Guide </w:t>
                      </w:r>
                    </w:p>
                    <w:p w:rsidR="00A62293" w:rsidRPr="001D4BE6" w:rsidRDefault="00A62293" w:rsidP="002022FA">
                      <w:pPr>
                        <w:spacing w:line="360" w:lineRule="auto"/>
                        <w:ind w:right="1008"/>
                        <w:contextualSpacing/>
                        <w:jc w:val="right"/>
                        <w:rPr>
                          <w:b/>
                          <w:color w:val="0F243E"/>
                        </w:rPr>
                      </w:pPr>
                    </w:p>
                    <w:p w:rsidR="00A62293" w:rsidRPr="001D4BE6" w:rsidRDefault="00A62293" w:rsidP="002022FA">
                      <w:pPr>
                        <w:spacing w:line="360" w:lineRule="auto"/>
                        <w:ind w:right="1008"/>
                        <w:contextualSpacing/>
                        <w:jc w:val="right"/>
                        <w:rPr>
                          <w:b/>
                          <w:color w:val="0F243E"/>
                        </w:rPr>
                      </w:pPr>
                      <w:r w:rsidRPr="001D4BE6">
                        <w:rPr>
                          <w:b/>
                          <w:color w:val="0F243E"/>
                        </w:rPr>
                        <w:t>Corporate Training Materials</w:t>
                      </w:r>
                    </w:p>
                    <w:p w:rsidR="00A62293" w:rsidRDefault="00A62293" w:rsidP="009E205C">
                      <w:pPr>
                        <w:ind w:right="1040"/>
                      </w:pPr>
                    </w:p>
                  </w:txbxContent>
                </v:textbox>
              </v:shape>
            </w:pict>
          </mc:Fallback>
        </mc:AlternateContent>
      </w:r>
    </w:p>
    <w:p w:rsidR="00381A27" w:rsidRPr="001743A1" w:rsidRDefault="00381A27"/>
    <w:p w:rsidR="00381A27" w:rsidRPr="001743A1" w:rsidRDefault="00381A27"/>
    <w:p w:rsidR="00381A27" w:rsidRPr="001743A1" w:rsidRDefault="00381A27"/>
    <w:p w:rsidR="00381A27" w:rsidRPr="001743A1" w:rsidRDefault="00381A27"/>
    <w:p w:rsidR="00381A27" w:rsidRPr="001743A1" w:rsidRDefault="00381A27"/>
    <w:p w:rsidR="00381A27" w:rsidRPr="001743A1" w:rsidRDefault="00381A27"/>
    <w:p w:rsidR="00381A27" w:rsidRPr="001743A1" w:rsidRDefault="00381A27"/>
    <w:p w:rsidR="00381A27" w:rsidRPr="001743A1" w:rsidRDefault="00381A27">
      <w:pPr>
        <w:sectPr w:rsidR="00381A27" w:rsidRPr="001743A1">
          <w:type w:val="continuous"/>
          <w:pgSz w:w="12240" w:h="15840" w:code="1"/>
          <w:pgMar w:top="1440" w:right="1440" w:bottom="1440" w:left="1440" w:header="720" w:footer="720" w:gutter="0"/>
          <w:pgNumType w:start="1"/>
          <w:cols w:space="720"/>
          <w:formProt w:val="0"/>
          <w:vAlign w:val="center"/>
          <w:docGrid w:linePitch="360"/>
        </w:sectPr>
      </w:pPr>
    </w:p>
    <w:p w:rsidR="00381A27" w:rsidRPr="001743A1" w:rsidRDefault="00381A27">
      <w:pPr>
        <w:pStyle w:val="Title"/>
        <w:rPr>
          <w:rStyle w:val="BookTitle"/>
          <w:rFonts w:ascii="Calibri" w:hAnsi="Calibri" w:cs="Times New Roman"/>
          <w:color w:val="auto"/>
          <w:kern w:val="0"/>
          <w:sz w:val="22"/>
          <w:szCs w:val="22"/>
          <w:lang w:bidi="en-US"/>
        </w:rPr>
      </w:pPr>
      <w:r w:rsidRPr="001743A1">
        <w:rPr>
          <w:rStyle w:val="BookTitle"/>
          <w:color w:val="C00000"/>
        </w:rPr>
        <w:lastRenderedPageBreak/>
        <w:t>Table of Contents</w:t>
      </w:r>
    </w:p>
    <w:p w:rsidR="00381A27" w:rsidRPr="001743A1" w:rsidRDefault="00381A27"/>
    <w:bookmarkStart w:id="0" w:name="_GoBack"/>
    <w:bookmarkEnd w:id="0"/>
    <w:p w:rsidR="001743A1" w:rsidRDefault="008D7EB1">
      <w:pPr>
        <w:pStyle w:val="TOC1"/>
        <w:tabs>
          <w:tab w:val="right" w:leader="dot" w:pos="9350"/>
        </w:tabs>
        <w:rPr>
          <w:rFonts w:asciiTheme="minorHAnsi" w:eastAsiaTheme="minorEastAsia" w:hAnsiTheme="minorHAnsi" w:cstheme="minorBidi"/>
          <w:b w:val="0"/>
          <w:bCs w:val="0"/>
          <w:noProof/>
          <w:szCs w:val="22"/>
          <w:lang w:bidi="ar-SA"/>
        </w:rPr>
      </w:pPr>
      <w:r w:rsidRPr="001743A1">
        <w:fldChar w:fldCharType="begin"/>
      </w:r>
      <w:r w:rsidR="00381A27" w:rsidRPr="001743A1">
        <w:instrText xml:space="preserve"> TOC \o "1-3" \h \z \u </w:instrText>
      </w:r>
      <w:r w:rsidRPr="001743A1">
        <w:fldChar w:fldCharType="separate"/>
      </w:r>
      <w:hyperlink w:anchor="_Toc406059807" w:history="1">
        <w:r w:rsidR="001743A1" w:rsidRPr="00015D2C">
          <w:rPr>
            <w:rStyle w:val="Hyperlink"/>
            <w:noProof/>
          </w:rPr>
          <w:t>Preface</w:t>
        </w:r>
        <w:r w:rsidR="001743A1">
          <w:rPr>
            <w:noProof/>
            <w:webHidden/>
          </w:rPr>
          <w:tab/>
        </w:r>
        <w:r w:rsidR="001743A1">
          <w:rPr>
            <w:noProof/>
            <w:webHidden/>
          </w:rPr>
          <w:fldChar w:fldCharType="begin"/>
        </w:r>
        <w:r w:rsidR="001743A1">
          <w:rPr>
            <w:noProof/>
            <w:webHidden/>
          </w:rPr>
          <w:instrText xml:space="preserve"> PAGEREF _Toc406059807 \h </w:instrText>
        </w:r>
        <w:r w:rsidR="001743A1">
          <w:rPr>
            <w:noProof/>
            <w:webHidden/>
          </w:rPr>
        </w:r>
        <w:r w:rsidR="001743A1">
          <w:rPr>
            <w:noProof/>
            <w:webHidden/>
          </w:rPr>
          <w:fldChar w:fldCharType="separate"/>
        </w:r>
        <w:r w:rsidR="001743A1">
          <w:rPr>
            <w:noProof/>
            <w:webHidden/>
          </w:rPr>
          <w:t>7</w:t>
        </w:r>
        <w:r w:rsidR="001743A1">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08" w:history="1">
        <w:r w:rsidRPr="00015D2C">
          <w:rPr>
            <w:rStyle w:val="Hyperlink"/>
            <w:noProof/>
            <w:lang w:eastAsia="zh-TW"/>
          </w:rPr>
          <w:t>What is Courseware?</w:t>
        </w:r>
        <w:r>
          <w:rPr>
            <w:noProof/>
            <w:webHidden/>
          </w:rPr>
          <w:tab/>
        </w:r>
        <w:r>
          <w:rPr>
            <w:noProof/>
            <w:webHidden/>
          </w:rPr>
          <w:fldChar w:fldCharType="begin"/>
        </w:r>
        <w:r>
          <w:rPr>
            <w:noProof/>
            <w:webHidden/>
          </w:rPr>
          <w:instrText xml:space="preserve"> PAGEREF _Toc406059808 \h </w:instrText>
        </w:r>
        <w:r>
          <w:rPr>
            <w:noProof/>
            <w:webHidden/>
          </w:rPr>
        </w:r>
        <w:r>
          <w:rPr>
            <w:noProof/>
            <w:webHidden/>
          </w:rPr>
          <w:fldChar w:fldCharType="separate"/>
        </w:r>
        <w:r>
          <w:rPr>
            <w:noProof/>
            <w:webHidden/>
          </w:rPr>
          <w:t>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09" w:history="1">
        <w:r w:rsidRPr="00015D2C">
          <w:rPr>
            <w:rStyle w:val="Hyperlink"/>
            <w:noProof/>
            <w:lang w:eastAsia="zh-TW"/>
          </w:rPr>
          <w:t>How Do I Customize My Course?</w:t>
        </w:r>
        <w:r>
          <w:rPr>
            <w:noProof/>
            <w:webHidden/>
          </w:rPr>
          <w:tab/>
        </w:r>
        <w:r>
          <w:rPr>
            <w:noProof/>
            <w:webHidden/>
          </w:rPr>
          <w:fldChar w:fldCharType="begin"/>
        </w:r>
        <w:r>
          <w:rPr>
            <w:noProof/>
            <w:webHidden/>
          </w:rPr>
          <w:instrText xml:space="preserve"> PAGEREF _Toc406059809 \h </w:instrText>
        </w:r>
        <w:r>
          <w:rPr>
            <w:noProof/>
            <w:webHidden/>
          </w:rPr>
        </w:r>
        <w:r>
          <w:rPr>
            <w:noProof/>
            <w:webHidden/>
          </w:rPr>
          <w:fldChar w:fldCharType="separate"/>
        </w:r>
        <w:r>
          <w:rPr>
            <w:noProof/>
            <w:webHidden/>
          </w:rPr>
          <w:t>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10" w:history="1">
        <w:r w:rsidRPr="00015D2C">
          <w:rPr>
            <w:rStyle w:val="Hyperlink"/>
            <w:noProof/>
            <w:lang w:eastAsia="zh-TW"/>
          </w:rPr>
          <w:t>Materials Required</w:t>
        </w:r>
        <w:r>
          <w:rPr>
            <w:noProof/>
            <w:webHidden/>
          </w:rPr>
          <w:tab/>
        </w:r>
        <w:r>
          <w:rPr>
            <w:noProof/>
            <w:webHidden/>
          </w:rPr>
          <w:fldChar w:fldCharType="begin"/>
        </w:r>
        <w:r>
          <w:rPr>
            <w:noProof/>
            <w:webHidden/>
          </w:rPr>
          <w:instrText xml:space="preserve"> PAGEREF _Toc406059810 \h </w:instrText>
        </w:r>
        <w:r>
          <w:rPr>
            <w:noProof/>
            <w:webHidden/>
          </w:rPr>
        </w:r>
        <w:r>
          <w:rPr>
            <w:noProof/>
            <w:webHidden/>
          </w:rPr>
          <w:fldChar w:fldCharType="separate"/>
        </w:r>
        <w:r>
          <w:rPr>
            <w:noProof/>
            <w:webHidden/>
          </w:rPr>
          <w:t>9</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11" w:history="1">
        <w:r w:rsidRPr="00015D2C">
          <w:rPr>
            <w:rStyle w:val="Hyperlink"/>
            <w:noProof/>
            <w:lang w:eastAsia="zh-TW"/>
          </w:rPr>
          <w:t>Maximizing Your Training Power</w:t>
        </w:r>
        <w:r>
          <w:rPr>
            <w:noProof/>
            <w:webHidden/>
          </w:rPr>
          <w:tab/>
        </w:r>
        <w:r>
          <w:rPr>
            <w:noProof/>
            <w:webHidden/>
          </w:rPr>
          <w:fldChar w:fldCharType="begin"/>
        </w:r>
        <w:r>
          <w:rPr>
            <w:noProof/>
            <w:webHidden/>
          </w:rPr>
          <w:instrText xml:space="preserve"> PAGEREF _Toc406059811 \h </w:instrText>
        </w:r>
        <w:r>
          <w:rPr>
            <w:noProof/>
            <w:webHidden/>
          </w:rPr>
        </w:r>
        <w:r>
          <w:rPr>
            <w:noProof/>
            <w:webHidden/>
          </w:rPr>
          <w:fldChar w:fldCharType="separate"/>
        </w:r>
        <w:r>
          <w:rPr>
            <w:noProof/>
            <w:webHidden/>
          </w:rPr>
          <w:t>9</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12" w:history="1">
        <w:r w:rsidRPr="00015D2C">
          <w:rPr>
            <w:rStyle w:val="Hyperlink"/>
            <w:noProof/>
            <w:lang w:eastAsia="zh-TW"/>
          </w:rPr>
          <w:t>Module One: Getting Started</w:t>
        </w:r>
        <w:r>
          <w:rPr>
            <w:noProof/>
            <w:webHidden/>
          </w:rPr>
          <w:tab/>
        </w:r>
        <w:r>
          <w:rPr>
            <w:noProof/>
            <w:webHidden/>
          </w:rPr>
          <w:fldChar w:fldCharType="begin"/>
        </w:r>
        <w:r>
          <w:rPr>
            <w:noProof/>
            <w:webHidden/>
          </w:rPr>
          <w:instrText xml:space="preserve"> PAGEREF _Toc406059812 \h </w:instrText>
        </w:r>
        <w:r>
          <w:rPr>
            <w:noProof/>
            <w:webHidden/>
          </w:rPr>
        </w:r>
        <w:r>
          <w:rPr>
            <w:noProof/>
            <w:webHidden/>
          </w:rPr>
          <w:fldChar w:fldCharType="separate"/>
        </w:r>
        <w:r>
          <w:rPr>
            <w:noProof/>
            <w:webHidden/>
          </w:rPr>
          <w:t>11</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13" w:history="1">
        <w:r w:rsidRPr="00015D2C">
          <w:rPr>
            <w:rStyle w:val="Hyperlink"/>
            <w:noProof/>
          </w:rPr>
          <w:t>Housekeeping Items</w:t>
        </w:r>
        <w:r>
          <w:rPr>
            <w:noProof/>
            <w:webHidden/>
          </w:rPr>
          <w:tab/>
        </w:r>
        <w:r>
          <w:rPr>
            <w:noProof/>
            <w:webHidden/>
          </w:rPr>
          <w:fldChar w:fldCharType="begin"/>
        </w:r>
        <w:r>
          <w:rPr>
            <w:noProof/>
            <w:webHidden/>
          </w:rPr>
          <w:instrText xml:space="preserve"> PAGEREF _Toc406059813 \h </w:instrText>
        </w:r>
        <w:r>
          <w:rPr>
            <w:noProof/>
            <w:webHidden/>
          </w:rPr>
        </w:r>
        <w:r>
          <w:rPr>
            <w:noProof/>
            <w:webHidden/>
          </w:rPr>
          <w:fldChar w:fldCharType="separate"/>
        </w:r>
        <w:r>
          <w:rPr>
            <w:noProof/>
            <w:webHidden/>
          </w:rPr>
          <w:t>11</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14" w:history="1">
        <w:r w:rsidRPr="00015D2C">
          <w:rPr>
            <w:rStyle w:val="Hyperlink"/>
            <w:noProof/>
          </w:rPr>
          <w:t>The Parking Lot</w:t>
        </w:r>
        <w:r>
          <w:rPr>
            <w:noProof/>
            <w:webHidden/>
          </w:rPr>
          <w:tab/>
        </w:r>
        <w:r>
          <w:rPr>
            <w:noProof/>
            <w:webHidden/>
          </w:rPr>
          <w:fldChar w:fldCharType="begin"/>
        </w:r>
        <w:r>
          <w:rPr>
            <w:noProof/>
            <w:webHidden/>
          </w:rPr>
          <w:instrText xml:space="preserve"> PAGEREF _Toc406059814 \h </w:instrText>
        </w:r>
        <w:r>
          <w:rPr>
            <w:noProof/>
            <w:webHidden/>
          </w:rPr>
        </w:r>
        <w:r>
          <w:rPr>
            <w:noProof/>
            <w:webHidden/>
          </w:rPr>
          <w:fldChar w:fldCharType="separate"/>
        </w:r>
        <w:r>
          <w:rPr>
            <w:noProof/>
            <w:webHidden/>
          </w:rPr>
          <w:t>12</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15" w:history="1">
        <w:r w:rsidRPr="00015D2C">
          <w:rPr>
            <w:rStyle w:val="Hyperlink"/>
            <w:noProof/>
          </w:rPr>
          <w:t>Workshop Objectives</w:t>
        </w:r>
        <w:r>
          <w:rPr>
            <w:noProof/>
            <w:webHidden/>
          </w:rPr>
          <w:tab/>
        </w:r>
        <w:r>
          <w:rPr>
            <w:noProof/>
            <w:webHidden/>
          </w:rPr>
          <w:fldChar w:fldCharType="begin"/>
        </w:r>
        <w:r>
          <w:rPr>
            <w:noProof/>
            <w:webHidden/>
          </w:rPr>
          <w:instrText xml:space="preserve"> PAGEREF _Toc406059815 \h </w:instrText>
        </w:r>
        <w:r>
          <w:rPr>
            <w:noProof/>
            <w:webHidden/>
          </w:rPr>
        </w:r>
        <w:r>
          <w:rPr>
            <w:noProof/>
            <w:webHidden/>
          </w:rPr>
          <w:fldChar w:fldCharType="separate"/>
        </w:r>
        <w:r>
          <w:rPr>
            <w:noProof/>
            <w:webHidden/>
          </w:rPr>
          <w:t>12</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16" w:history="1">
        <w:r w:rsidRPr="00015D2C">
          <w:rPr>
            <w:rStyle w:val="Hyperlink"/>
            <w:noProof/>
            <w:lang w:eastAsia="zh-TW"/>
          </w:rPr>
          <w:t>Module Two: What is MLearning?</w:t>
        </w:r>
        <w:r>
          <w:rPr>
            <w:noProof/>
            <w:webHidden/>
          </w:rPr>
          <w:tab/>
        </w:r>
        <w:r>
          <w:rPr>
            <w:noProof/>
            <w:webHidden/>
          </w:rPr>
          <w:fldChar w:fldCharType="begin"/>
        </w:r>
        <w:r>
          <w:rPr>
            <w:noProof/>
            <w:webHidden/>
          </w:rPr>
          <w:instrText xml:space="preserve"> PAGEREF _Toc406059816 \h </w:instrText>
        </w:r>
        <w:r>
          <w:rPr>
            <w:noProof/>
            <w:webHidden/>
          </w:rPr>
        </w:r>
        <w:r>
          <w:rPr>
            <w:noProof/>
            <w:webHidden/>
          </w:rPr>
          <w:fldChar w:fldCharType="separate"/>
        </w:r>
        <w:r>
          <w:rPr>
            <w:noProof/>
            <w:webHidden/>
          </w:rPr>
          <w:t>13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17" w:history="1">
        <w:r w:rsidRPr="00015D2C">
          <w:rPr>
            <w:rStyle w:val="Hyperlink"/>
            <w:noProof/>
          </w:rPr>
          <w:t>MLearning Uses</w:t>
        </w:r>
        <w:r>
          <w:rPr>
            <w:noProof/>
            <w:webHidden/>
          </w:rPr>
          <w:tab/>
        </w:r>
        <w:r>
          <w:rPr>
            <w:noProof/>
            <w:webHidden/>
          </w:rPr>
          <w:fldChar w:fldCharType="begin"/>
        </w:r>
        <w:r>
          <w:rPr>
            <w:noProof/>
            <w:webHidden/>
          </w:rPr>
          <w:instrText xml:space="preserve"> PAGEREF _Toc406059817 \h </w:instrText>
        </w:r>
        <w:r>
          <w:rPr>
            <w:noProof/>
            <w:webHidden/>
          </w:rPr>
        </w:r>
        <w:r>
          <w:rPr>
            <w:noProof/>
            <w:webHidden/>
          </w:rPr>
          <w:fldChar w:fldCharType="separate"/>
        </w:r>
        <w:r>
          <w:rPr>
            <w:noProof/>
            <w:webHidden/>
          </w:rPr>
          <w:t>13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18" w:history="1">
        <w:r w:rsidRPr="00015D2C">
          <w:rPr>
            <w:rStyle w:val="Hyperlink"/>
            <w:noProof/>
          </w:rPr>
          <w:t>MLearning Environments</w:t>
        </w:r>
        <w:r>
          <w:rPr>
            <w:noProof/>
            <w:webHidden/>
          </w:rPr>
          <w:tab/>
        </w:r>
        <w:r>
          <w:rPr>
            <w:noProof/>
            <w:webHidden/>
          </w:rPr>
          <w:fldChar w:fldCharType="begin"/>
        </w:r>
        <w:r>
          <w:rPr>
            <w:noProof/>
            <w:webHidden/>
          </w:rPr>
          <w:instrText xml:space="preserve"> PAGEREF _Toc406059818 \h </w:instrText>
        </w:r>
        <w:r>
          <w:rPr>
            <w:noProof/>
            <w:webHidden/>
          </w:rPr>
        </w:r>
        <w:r>
          <w:rPr>
            <w:noProof/>
            <w:webHidden/>
          </w:rPr>
          <w:fldChar w:fldCharType="separate"/>
        </w:r>
        <w:r>
          <w:rPr>
            <w:noProof/>
            <w:webHidden/>
          </w:rPr>
          <w:t>14</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19" w:history="1">
        <w:r w:rsidRPr="00015D2C">
          <w:rPr>
            <w:rStyle w:val="Hyperlink"/>
            <w:noProof/>
          </w:rPr>
          <w:t>MLearning Tools</w:t>
        </w:r>
        <w:r>
          <w:rPr>
            <w:noProof/>
            <w:webHidden/>
          </w:rPr>
          <w:tab/>
        </w:r>
        <w:r>
          <w:rPr>
            <w:noProof/>
            <w:webHidden/>
          </w:rPr>
          <w:fldChar w:fldCharType="begin"/>
        </w:r>
        <w:r>
          <w:rPr>
            <w:noProof/>
            <w:webHidden/>
          </w:rPr>
          <w:instrText xml:space="preserve"> PAGEREF _Toc406059819 \h </w:instrText>
        </w:r>
        <w:r>
          <w:rPr>
            <w:noProof/>
            <w:webHidden/>
          </w:rPr>
        </w:r>
        <w:r>
          <w:rPr>
            <w:noProof/>
            <w:webHidden/>
          </w:rPr>
          <w:fldChar w:fldCharType="separate"/>
        </w:r>
        <w:r>
          <w:rPr>
            <w:noProof/>
            <w:webHidden/>
          </w:rPr>
          <w:t>15</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0" w:history="1">
        <w:r w:rsidRPr="00015D2C">
          <w:rPr>
            <w:rStyle w:val="Hyperlink"/>
            <w:noProof/>
          </w:rPr>
          <w:t>MLearning Advantages</w:t>
        </w:r>
        <w:r>
          <w:rPr>
            <w:noProof/>
            <w:webHidden/>
          </w:rPr>
          <w:tab/>
        </w:r>
        <w:r>
          <w:rPr>
            <w:noProof/>
            <w:webHidden/>
          </w:rPr>
          <w:fldChar w:fldCharType="begin"/>
        </w:r>
        <w:r>
          <w:rPr>
            <w:noProof/>
            <w:webHidden/>
          </w:rPr>
          <w:instrText xml:space="preserve"> PAGEREF _Toc406059820 \h </w:instrText>
        </w:r>
        <w:r>
          <w:rPr>
            <w:noProof/>
            <w:webHidden/>
          </w:rPr>
        </w:r>
        <w:r>
          <w:rPr>
            <w:noProof/>
            <w:webHidden/>
          </w:rPr>
          <w:fldChar w:fldCharType="separate"/>
        </w:r>
        <w:r>
          <w:rPr>
            <w:noProof/>
            <w:webHidden/>
          </w:rPr>
          <w:t>16</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1" w:history="1">
        <w:r w:rsidRPr="00015D2C">
          <w:rPr>
            <w:rStyle w:val="Hyperlink"/>
            <w:noProof/>
          </w:rPr>
          <w:t>Case Study</w:t>
        </w:r>
        <w:r>
          <w:rPr>
            <w:noProof/>
            <w:webHidden/>
          </w:rPr>
          <w:tab/>
        </w:r>
        <w:r>
          <w:rPr>
            <w:noProof/>
            <w:webHidden/>
          </w:rPr>
          <w:fldChar w:fldCharType="begin"/>
        </w:r>
        <w:r>
          <w:rPr>
            <w:noProof/>
            <w:webHidden/>
          </w:rPr>
          <w:instrText xml:space="preserve"> PAGEREF _Toc406059821 \h </w:instrText>
        </w:r>
        <w:r>
          <w:rPr>
            <w:noProof/>
            <w:webHidden/>
          </w:rPr>
        </w:r>
        <w:r>
          <w:rPr>
            <w:noProof/>
            <w:webHidden/>
          </w:rPr>
          <w:fldChar w:fldCharType="separate"/>
        </w:r>
        <w:r>
          <w:rPr>
            <w:noProof/>
            <w:webHidden/>
          </w:rPr>
          <w:t>17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2" w:history="1">
        <w:r w:rsidRPr="00015D2C">
          <w:rPr>
            <w:rStyle w:val="Hyperlink"/>
            <w:noProof/>
          </w:rPr>
          <w:t>Module Two: Review Questions</w:t>
        </w:r>
        <w:r>
          <w:rPr>
            <w:noProof/>
            <w:webHidden/>
          </w:rPr>
          <w:tab/>
        </w:r>
        <w:r>
          <w:rPr>
            <w:noProof/>
            <w:webHidden/>
          </w:rPr>
          <w:fldChar w:fldCharType="begin"/>
        </w:r>
        <w:r>
          <w:rPr>
            <w:noProof/>
            <w:webHidden/>
          </w:rPr>
          <w:instrText xml:space="preserve"> PAGEREF _Toc406059822 \h </w:instrText>
        </w:r>
        <w:r>
          <w:rPr>
            <w:noProof/>
            <w:webHidden/>
          </w:rPr>
        </w:r>
        <w:r>
          <w:rPr>
            <w:noProof/>
            <w:webHidden/>
          </w:rPr>
          <w:fldChar w:fldCharType="separate"/>
        </w:r>
        <w:r>
          <w:rPr>
            <w:noProof/>
            <w:webHidden/>
          </w:rPr>
          <w:t>19</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23" w:history="1">
        <w:r w:rsidRPr="00015D2C">
          <w:rPr>
            <w:rStyle w:val="Hyperlink"/>
            <w:noProof/>
          </w:rPr>
          <w:t>Module Three: Common MLearning Devices</w:t>
        </w:r>
        <w:r>
          <w:rPr>
            <w:noProof/>
            <w:webHidden/>
          </w:rPr>
          <w:tab/>
        </w:r>
        <w:r>
          <w:rPr>
            <w:noProof/>
            <w:webHidden/>
          </w:rPr>
          <w:fldChar w:fldCharType="begin"/>
        </w:r>
        <w:r>
          <w:rPr>
            <w:noProof/>
            <w:webHidden/>
          </w:rPr>
          <w:instrText xml:space="preserve"> PAGEREF _Toc406059823 \h </w:instrText>
        </w:r>
        <w:r>
          <w:rPr>
            <w:noProof/>
            <w:webHidden/>
          </w:rPr>
        </w:r>
        <w:r>
          <w:rPr>
            <w:noProof/>
            <w:webHidden/>
          </w:rPr>
          <w:fldChar w:fldCharType="separate"/>
        </w:r>
        <w:r>
          <w:rPr>
            <w:noProof/>
            <w:webHidden/>
          </w:rPr>
          <w:t>22</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4" w:history="1">
        <w:r w:rsidRPr="00015D2C">
          <w:rPr>
            <w:rStyle w:val="Hyperlink"/>
            <w:noProof/>
          </w:rPr>
          <w:t>Mobile Phones</w:t>
        </w:r>
        <w:r>
          <w:rPr>
            <w:noProof/>
            <w:webHidden/>
          </w:rPr>
          <w:tab/>
        </w:r>
        <w:r>
          <w:rPr>
            <w:noProof/>
            <w:webHidden/>
          </w:rPr>
          <w:fldChar w:fldCharType="begin"/>
        </w:r>
        <w:r>
          <w:rPr>
            <w:noProof/>
            <w:webHidden/>
          </w:rPr>
          <w:instrText xml:space="preserve"> PAGEREF _Toc406059824 \h </w:instrText>
        </w:r>
        <w:r>
          <w:rPr>
            <w:noProof/>
            <w:webHidden/>
          </w:rPr>
        </w:r>
        <w:r>
          <w:rPr>
            <w:noProof/>
            <w:webHidden/>
          </w:rPr>
          <w:fldChar w:fldCharType="separate"/>
        </w:r>
        <w:r>
          <w:rPr>
            <w:noProof/>
            <w:webHidden/>
          </w:rPr>
          <w:t>22</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5" w:history="1">
        <w:r w:rsidRPr="00015D2C">
          <w:rPr>
            <w:rStyle w:val="Hyperlink"/>
            <w:noProof/>
          </w:rPr>
          <w:t>Tablets</w:t>
        </w:r>
        <w:r>
          <w:rPr>
            <w:noProof/>
            <w:webHidden/>
          </w:rPr>
          <w:tab/>
        </w:r>
        <w:r>
          <w:rPr>
            <w:noProof/>
            <w:webHidden/>
          </w:rPr>
          <w:fldChar w:fldCharType="begin"/>
        </w:r>
        <w:r>
          <w:rPr>
            <w:noProof/>
            <w:webHidden/>
          </w:rPr>
          <w:instrText xml:space="preserve"> PAGEREF _Toc406059825 \h </w:instrText>
        </w:r>
        <w:r>
          <w:rPr>
            <w:noProof/>
            <w:webHidden/>
          </w:rPr>
        </w:r>
        <w:r>
          <w:rPr>
            <w:noProof/>
            <w:webHidden/>
          </w:rPr>
          <w:fldChar w:fldCharType="separate"/>
        </w:r>
        <w:r>
          <w:rPr>
            <w:noProof/>
            <w:webHidden/>
          </w:rPr>
          <w:t>23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6" w:history="1">
        <w:r w:rsidRPr="00015D2C">
          <w:rPr>
            <w:rStyle w:val="Hyperlink"/>
            <w:noProof/>
          </w:rPr>
          <w:t>Notebook Computers</w:t>
        </w:r>
        <w:r>
          <w:rPr>
            <w:noProof/>
            <w:webHidden/>
          </w:rPr>
          <w:tab/>
        </w:r>
        <w:r>
          <w:rPr>
            <w:noProof/>
            <w:webHidden/>
          </w:rPr>
          <w:fldChar w:fldCharType="begin"/>
        </w:r>
        <w:r>
          <w:rPr>
            <w:noProof/>
            <w:webHidden/>
          </w:rPr>
          <w:instrText xml:space="preserve"> PAGEREF _Toc406059826 \h </w:instrText>
        </w:r>
        <w:r>
          <w:rPr>
            <w:noProof/>
            <w:webHidden/>
          </w:rPr>
        </w:r>
        <w:r>
          <w:rPr>
            <w:noProof/>
            <w:webHidden/>
          </w:rPr>
          <w:fldChar w:fldCharType="separate"/>
        </w:r>
        <w:r>
          <w:rPr>
            <w:noProof/>
            <w:webHidden/>
          </w:rPr>
          <w:t>24</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7" w:history="1">
        <w:r w:rsidRPr="00015D2C">
          <w:rPr>
            <w:rStyle w:val="Hyperlink"/>
            <w:noProof/>
          </w:rPr>
          <w:t>Personal Digital Assistants (PDAs)</w:t>
        </w:r>
        <w:r>
          <w:rPr>
            <w:noProof/>
            <w:webHidden/>
          </w:rPr>
          <w:tab/>
        </w:r>
        <w:r>
          <w:rPr>
            <w:noProof/>
            <w:webHidden/>
          </w:rPr>
          <w:fldChar w:fldCharType="begin"/>
        </w:r>
        <w:r>
          <w:rPr>
            <w:noProof/>
            <w:webHidden/>
          </w:rPr>
          <w:instrText xml:space="preserve"> PAGEREF _Toc406059827 \h </w:instrText>
        </w:r>
        <w:r>
          <w:rPr>
            <w:noProof/>
            <w:webHidden/>
          </w:rPr>
        </w:r>
        <w:r>
          <w:rPr>
            <w:noProof/>
            <w:webHidden/>
          </w:rPr>
          <w:fldChar w:fldCharType="separate"/>
        </w:r>
        <w:r>
          <w:rPr>
            <w:noProof/>
            <w:webHidden/>
          </w:rPr>
          <w:t>25</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8" w:history="1">
        <w:r w:rsidRPr="00015D2C">
          <w:rPr>
            <w:rStyle w:val="Hyperlink"/>
            <w:noProof/>
          </w:rPr>
          <w:t>Case Study</w:t>
        </w:r>
        <w:r>
          <w:rPr>
            <w:noProof/>
            <w:webHidden/>
          </w:rPr>
          <w:tab/>
        </w:r>
        <w:r>
          <w:rPr>
            <w:noProof/>
            <w:webHidden/>
          </w:rPr>
          <w:fldChar w:fldCharType="begin"/>
        </w:r>
        <w:r>
          <w:rPr>
            <w:noProof/>
            <w:webHidden/>
          </w:rPr>
          <w:instrText xml:space="preserve"> PAGEREF _Toc406059828 \h </w:instrText>
        </w:r>
        <w:r>
          <w:rPr>
            <w:noProof/>
            <w:webHidden/>
          </w:rPr>
        </w:r>
        <w:r>
          <w:rPr>
            <w:noProof/>
            <w:webHidden/>
          </w:rPr>
          <w:fldChar w:fldCharType="separate"/>
        </w:r>
        <w:r>
          <w:rPr>
            <w:noProof/>
            <w:webHidden/>
          </w:rPr>
          <w:t>26</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29" w:history="1">
        <w:r w:rsidRPr="00015D2C">
          <w:rPr>
            <w:rStyle w:val="Hyperlink"/>
            <w:noProof/>
          </w:rPr>
          <w:t>Module Three: Review Questions</w:t>
        </w:r>
        <w:r>
          <w:rPr>
            <w:noProof/>
            <w:webHidden/>
          </w:rPr>
          <w:tab/>
        </w:r>
        <w:r>
          <w:rPr>
            <w:noProof/>
            <w:webHidden/>
          </w:rPr>
          <w:fldChar w:fldCharType="begin"/>
        </w:r>
        <w:r>
          <w:rPr>
            <w:noProof/>
            <w:webHidden/>
          </w:rPr>
          <w:instrText xml:space="preserve"> PAGEREF _Toc406059829 \h </w:instrText>
        </w:r>
        <w:r>
          <w:rPr>
            <w:noProof/>
            <w:webHidden/>
          </w:rPr>
        </w:r>
        <w:r>
          <w:rPr>
            <w:noProof/>
            <w:webHidden/>
          </w:rPr>
          <w:fldChar w:fldCharType="separate"/>
        </w:r>
        <w:r>
          <w:rPr>
            <w:noProof/>
            <w:webHidden/>
          </w:rPr>
          <w:t>27</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30" w:history="1">
        <w:r w:rsidRPr="00015D2C">
          <w:rPr>
            <w:rStyle w:val="Hyperlink"/>
            <w:noProof/>
            <w:lang w:eastAsia="zh-TW"/>
          </w:rPr>
          <w:t>Module Four: Ancillary Equipment in MLearning</w:t>
        </w:r>
        <w:r>
          <w:rPr>
            <w:noProof/>
            <w:webHidden/>
          </w:rPr>
          <w:tab/>
        </w:r>
        <w:r>
          <w:rPr>
            <w:noProof/>
            <w:webHidden/>
          </w:rPr>
          <w:fldChar w:fldCharType="begin"/>
        </w:r>
        <w:r>
          <w:rPr>
            <w:noProof/>
            <w:webHidden/>
          </w:rPr>
          <w:instrText xml:space="preserve"> PAGEREF _Toc406059830 \h </w:instrText>
        </w:r>
        <w:r>
          <w:rPr>
            <w:noProof/>
            <w:webHidden/>
          </w:rPr>
        </w:r>
        <w:r>
          <w:rPr>
            <w:noProof/>
            <w:webHidden/>
          </w:rPr>
          <w:fldChar w:fldCharType="separate"/>
        </w:r>
        <w:r>
          <w:rPr>
            <w:noProof/>
            <w:webHidden/>
          </w:rPr>
          <w:t>30</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31" w:history="1">
        <w:r w:rsidRPr="00015D2C">
          <w:rPr>
            <w:rStyle w:val="Hyperlink"/>
            <w:noProof/>
          </w:rPr>
          <w:t>Internet Connections</w:t>
        </w:r>
        <w:r>
          <w:rPr>
            <w:noProof/>
            <w:webHidden/>
          </w:rPr>
          <w:tab/>
        </w:r>
        <w:r>
          <w:rPr>
            <w:noProof/>
            <w:webHidden/>
          </w:rPr>
          <w:fldChar w:fldCharType="begin"/>
        </w:r>
        <w:r>
          <w:rPr>
            <w:noProof/>
            <w:webHidden/>
          </w:rPr>
          <w:instrText xml:space="preserve"> PAGEREF _Toc406059831 \h </w:instrText>
        </w:r>
        <w:r>
          <w:rPr>
            <w:noProof/>
            <w:webHidden/>
          </w:rPr>
        </w:r>
        <w:r>
          <w:rPr>
            <w:noProof/>
            <w:webHidden/>
          </w:rPr>
          <w:fldChar w:fldCharType="separate"/>
        </w:r>
        <w:r>
          <w:rPr>
            <w:noProof/>
            <w:webHidden/>
          </w:rPr>
          <w:t>30</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32" w:history="1">
        <w:r w:rsidRPr="00015D2C">
          <w:rPr>
            <w:rStyle w:val="Hyperlink"/>
            <w:noProof/>
          </w:rPr>
          <w:t>Messaging Services</w:t>
        </w:r>
        <w:r>
          <w:rPr>
            <w:noProof/>
            <w:webHidden/>
          </w:rPr>
          <w:tab/>
        </w:r>
        <w:r>
          <w:rPr>
            <w:noProof/>
            <w:webHidden/>
          </w:rPr>
          <w:fldChar w:fldCharType="begin"/>
        </w:r>
        <w:r>
          <w:rPr>
            <w:noProof/>
            <w:webHidden/>
          </w:rPr>
          <w:instrText xml:space="preserve"> PAGEREF _Toc406059832 \h </w:instrText>
        </w:r>
        <w:r>
          <w:rPr>
            <w:noProof/>
            <w:webHidden/>
          </w:rPr>
        </w:r>
        <w:r>
          <w:rPr>
            <w:noProof/>
            <w:webHidden/>
          </w:rPr>
          <w:fldChar w:fldCharType="separate"/>
        </w:r>
        <w:r>
          <w:rPr>
            <w:noProof/>
            <w:webHidden/>
          </w:rPr>
          <w:t>31</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33" w:history="1">
        <w:r w:rsidRPr="00015D2C">
          <w:rPr>
            <w:rStyle w:val="Hyperlink"/>
            <w:noProof/>
          </w:rPr>
          <w:t>Video Cameras</w:t>
        </w:r>
        <w:r>
          <w:rPr>
            <w:noProof/>
            <w:webHidden/>
          </w:rPr>
          <w:tab/>
        </w:r>
        <w:r>
          <w:rPr>
            <w:noProof/>
            <w:webHidden/>
          </w:rPr>
          <w:fldChar w:fldCharType="begin"/>
        </w:r>
        <w:r>
          <w:rPr>
            <w:noProof/>
            <w:webHidden/>
          </w:rPr>
          <w:instrText xml:space="preserve"> PAGEREF _Toc406059833 \h </w:instrText>
        </w:r>
        <w:r>
          <w:rPr>
            <w:noProof/>
            <w:webHidden/>
          </w:rPr>
        </w:r>
        <w:r>
          <w:rPr>
            <w:noProof/>
            <w:webHidden/>
          </w:rPr>
          <w:fldChar w:fldCharType="separate"/>
        </w:r>
        <w:r>
          <w:rPr>
            <w:noProof/>
            <w:webHidden/>
          </w:rPr>
          <w:t>32</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34" w:history="1">
        <w:r w:rsidRPr="00015D2C">
          <w:rPr>
            <w:rStyle w:val="Hyperlink"/>
            <w:noProof/>
          </w:rPr>
          <w:t>Bluetooth</w:t>
        </w:r>
        <w:r>
          <w:rPr>
            <w:noProof/>
            <w:webHidden/>
          </w:rPr>
          <w:tab/>
        </w:r>
        <w:r>
          <w:rPr>
            <w:noProof/>
            <w:webHidden/>
          </w:rPr>
          <w:fldChar w:fldCharType="begin"/>
        </w:r>
        <w:r>
          <w:rPr>
            <w:noProof/>
            <w:webHidden/>
          </w:rPr>
          <w:instrText xml:space="preserve"> PAGEREF _Toc406059834 \h </w:instrText>
        </w:r>
        <w:r>
          <w:rPr>
            <w:noProof/>
            <w:webHidden/>
          </w:rPr>
        </w:r>
        <w:r>
          <w:rPr>
            <w:noProof/>
            <w:webHidden/>
          </w:rPr>
          <w:fldChar w:fldCharType="separate"/>
        </w:r>
        <w:r>
          <w:rPr>
            <w:noProof/>
            <w:webHidden/>
          </w:rPr>
          <w:t>33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35" w:history="1">
        <w:r w:rsidRPr="00015D2C">
          <w:rPr>
            <w:rStyle w:val="Hyperlink"/>
            <w:noProof/>
          </w:rPr>
          <w:t>Case Study</w:t>
        </w:r>
        <w:r>
          <w:rPr>
            <w:noProof/>
            <w:webHidden/>
          </w:rPr>
          <w:tab/>
        </w:r>
        <w:r>
          <w:rPr>
            <w:noProof/>
            <w:webHidden/>
          </w:rPr>
          <w:fldChar w:fldCharType="begin"/>
        </w:r>
        <w:r>
          <w:rPr>
            <w:noProof/>
            <w:webHidden/>
          </w:rPr>
          <w:instrText xml:space="preserve"> PAGEREF _Toc406059835 \h </w:instrText>
        </w:r>
        <w:r>
          <w:rPr>
            <w:noProof/>
            <w:webHidden/>
          </w:rPr>
        </w:r>
        <w:r>
          <w:rPr>
            <w:noProof/>
            <w:webHidden/>
          </w:rPr>
          <w:fldChar w:fldCharType="separate"/>
        </w:r>
        <w:r>
          <w:rPr>
            <w:noProof/>
            <w:webHidden/>
          </w:rPr>
          <w:t>34</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36" w:history="1">
        <w:r w:rsidRPr="00015D2C">
          <w:rPr>
            <w:rStyle w:val="Hyperlink"/>
            <w:noProof/>
          </w:rPr>
          <w:t>Module Four: Review Questions</w:t>
        </w:r>
        <w:r>
          <w:rPr>
            <w:noProof/>
            <w:webHidden/>
          </w:rPr>
          <w:tab/>
        </w:r>
        <w:r>
          <w:rPr>
            <w:noProof/>
            <w:webHidden/>
          </w:rPr>
          <w:fldChar w:fldCharType="begin"/>
        </w:r>
        <w:r>
          <w:rPr>
            <w:noProof/>
            <w:webHidden/>
          </w:rPr>
          <w:instrText xml:space="preserve"> PAGEREF _Toc406059836 \h </w:instrText>
        </w:r>
        <w:r>
          <w:rPr>
            <w:noProof/>
            <w:webHidden/>
          </w:rPr>
        </w:r>
        <w:r>
          <w:rPr>
            <w:noProof/>
            <w:webHidden/>
          </w:rPr>
          <w:fldChar w:fldCharType="separate"/>
        </w:r>
        <w:r>
          <w:rPr>
            <w:noProof/>
            <w:webHidden/>
          </w:rPr>
          <w:t>36</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37" w:history="1">
        <w:r w:rsidRPr="00015D2C">
          <w:rPr>
            <w:rStyle w:val="Hyperlink"/>
            <w:noProof/>
            <w:lang w:eastAsia="zh-TW"/>
          </w:rPr>
          <w:t>Module Five: M-Learning vs E-Learning</w:t>
        </w:r>
        <w:r>
          <w:rPr>
            <w:noProof/>
            <w:webHidden/>
          </w:rPr>
          <w:tab/>
        </w:r>
        <w:r>
          <w:rPr>
            <w:noProof/>
            <w:webHidden/>
          </w:rPr>
          <w:fldChar w:fldCharType="begin"/>
        </w:r>
        <w:r>
          <w:rPr>
            <w:noProof/>
            <w:webHidden/>
          </w:rPr>
          <w:instrText xml:space="preserve"> PAGEREF _Toc406059837 \h </w:instrText>
        </w:r>
        <w:r>
          <w:rPr>
            <w:noProof/>
            <w:webHidden/>
          </w:rPr>
        </w:r>
        <w:r>
          <w:rPr>
            <w:noProof/>
            <w:webHidden/>
          </w:rPr>
          <w:fldChar w:fldCharType="separate"/>
        </w:r>
        <w:r>
          <w:rPr>
            <w:noProof/>
            <w:webHidden/>
          </w:rPr>
          <w:t>39</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38" w:history="1">
        <w:r w:rsidRPr="00015D2C">
          <w:rPr>
            <w:rStyle w:val="Hyperlink"/>
            <w:noProof/>
          </w:rPr>
          <w:t>Devices Available</w:t>
        </w:r>
        <w:r>
          <w:rPr>
            <w:noProof/>
            <w:webHidden/>
          </w:rPr>
          <w:tab/>
        </w:r>
        <w:r>
          <w:rPr>
            <w:noProof/>
            <w:webHidden/>
          </w:rPr>
          <w:fldChar w:fldCharType="begin"/>
        </w:r>
        <w:r>
          <w:rPr>
            <w:noProof/>
            <w:webHidden/>
          </w:rPr>
          <w:instrText xml:space="preserve"> PAGEREF _Toc406059838 \h </w:instrText>
        </w:r>
        <w:r>
          <w:rPr>
            <w:noProof/>
            <w:webHidden/>
          </w:rPr>
        </w:r>
        <w:r>
          <w:rPr>
            <w:noProof/>
            <w:webHidden/>
          </w:rPr>
          <w:fldChar w:fldCharType="separate"/>
        </w:r>
        <w:r>
          <w:rPr>
            <w:noProof/>
            <w:webHidden/>
          </w:rPr>
          <w:t>39</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39" w:history="1">
        <w:r w:rsidRPr="00015D2C">
          <w:rPr>
            <w:rStyle w:val="Hyperlink"/>
            <w:noProof/>
          </w:rPr>
          <w:t>Informal vs. Formal Structure</w:t>
        </w:r>
        <w:r>
          <w:rPr>
            <w:noProof/>
            <w:webHidden/>
          </w:rPr>
          <w:tab/>
        </w:r>
        <w:r>
          <w:rPr>
            <w:noProof/>
            <w:webHidden/>
          </w:rPr>
          <w:fldChar w:fldCharType="begin"/>
        </w:r>
        <w:r>
          <w:rPr>
            <w:noProof/>
            <w:webHidden/>
          </w:rPr>
          <w:instrText xml:space="preserve"> PAGEREF _Toc406059839 \h </w:instrText>
        </w:r>
        <w:r>
          <w:rPr>
            <w:noProof/>
            <w:webHidden/>
          </w:rPr>
        </w:r>
        <w:r>
          <w:rPr>
            <w:noProof/>
            <w:webHidden/>
          </w:rPr>
          <w:fldChar w:fldCharType="separate"/>
        </w:r>
        <w:r>
          <w:rPr>
            <w:noProof/>
            <w:webHidden/>
          </w:rPr>
          <w:t>40</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0" w:history="1">
        <w:r w:rsidRPr="00015D2C">
          <w:rPr>
            <w:rStyle w:val="Hyperlink"/>
            <w:noProof/>
          </w:rPr>
          <w:t>Increased Access</w:t>
        </w:r>
        <w:r>
          <w:rPr>
            <w:noProof/>
            <w:webHidden/>
          </w:rPr>
          <w:tab/>
        </w:r>
        <w:r>
          <w:rPr>
            <w:noProof/>
            <w:webHidden/>
          </w:rPr>
          <w:fldChar w:fldCharType="begin"/>
        </w:r>
        <w:r>
          <w:rPr>
            <w:noProof/>
            <w:webHidden/>
          </w:rPr>
          <w:instrText xml:space="preserve"> PAGEREF _Toc406059840 \h </w:instrText>
        </w:r>
        <w:r>
          <w:rPr>
            <w:noProof/>
            <w:webHidden/>
          </w:rPr>
        </w:r>
        <w:r>
          <w:rPr>
            <w:noProof/>
            <w:webHidden/>
          </w:rPr>
          <w:fldChar w:fldCharType="separate"/>
        </w:r>
        <w:r>
          <w:rPr>
            <w:noProof/>
            <w:webHidden/>
          </w:rPr>
          <w:t>41</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1" w:history="1">
        <w:r w:rsidRPr="00015D2C">
          <w:rPr>
            <w:rStyle w:val="Hyperlink"/>
            <w:noProof/>
          </w:rPr>
          <w:t>Content</w:t>
        </w:r>
        <w:r>
          <w:rPr>
            <w:noProof/>
            <w:webHidden/>
          </w:rPr>
          <w:tab/>
        </w:r>
        <w:r>
          <w:rPr>
            <w:noProof/>
            <w:webHidden/>
          </w:rPr>
          <w:fldChar w:fldCharType="begin"/>
        </w:r>
        <w:r>
          <w:rPr>
            <w:noProof/>
            <w:webHidden/>
          </w:rPr>
          <w:instrText xml:space="preserve"> PAGEREF _Toc406059841 \h </w:instrText>
        </w:r>
        <w:r>
          <w:rPr>
            <w:noProof/>
            <w:webHidden/>
          </w:rPr>
        </w:r>
        <w:r>
          <w:rPr>
            <w:noProof/>
            <w:webHidden/>
          </w:rPr>
          <w:fldChar w:fldCharType="separate"/>
        </w:r>
        <w:r>
          <w:rPr>
            <w:noProof/>
            <w:webHidden/>
          </w:rPr>
          <w:t>42</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2" w:history="1">
        <w:r w:rsidRPr="00015D2C">
          <w:rPr>
            <w:rStyle w:val="Hyperlink"/>
            <w:noProof/>
          </w:rPr>
          <w:t>Case Study</w:t>
        </w:r>
        <w:r>
          <w:rPr>
            <w:noProof/>
            <w:webHidden/>
          </w:rPr>
          <w:tab/>
        </w:r>
        <w:r>
          <w:rPr>
            <w:noProof/>
            <w:webHidden/>
          </w:rPr>
          <w:fldChar w:fldCharType="begin"/>
        </w:r>
        <w:r>
          <w:rPr>
            <w:noProof/>
            <w:webHidden/>
          </w:rPr>
          <w:instrText xml:space="preserve"> PAGEREF _Toc406059842 \h </w:instrText>
        </w:r>
        <w:r>
          <w:rPr>
            <w:noProof/>
            <w:webHidden/>
          </w:rPr>
        </w:r>
        <w:r>
          <w:rPr>
            <w:noProof/>
            <w:webHidden/>
          </w:rPr>
          <w:fldChar w:fldCharType="separate"/>
        </w:r>
        <w:r>
          <w:rPr>
            <w:noProof/>
            <w:webHidden/>
          </w:rPr>
          <w:t>43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3" w:history="1">
        <w:r w:rsidRPr="00015D2C">
          <w:rPr>
            <w:rStyle w:val="Hyperlink"/>
            <w:noProof/>
          </w:rPr>
          <w:t>Module Five: Review Questions</w:t>
        </w:r>
        <w:r>
          <w:rPr>
            <w:noProof/>
            <w:webHidden/>
          </w:rPr>
          <w:tab/>
        </w:r>
        <w:r>
          <w:rPr>
            <w:noProof/>
            <w:webHidden/>
          </w:rPr>
          <w:fldChar w:fldCharType="begin"/>
        </w:r>
        <w:r>
          <w:rPr>
            <w:noProof/>
            <w:webHidden/>
          </w:rPr>
          <w:instrText xml:space="preserve"> PAGEREF _Toc406059843 \h </w:instrText>
        </w:r>
        <w:r>
          <w:rPr>
            <w:noProof/>
            <w:webHidden/>
          </w:rPr>
        </w:r>
        <w:r>
          <w:rPr>
            <w:noProof/>
            <w:webHidden/>
          </w:rPr>
          <w:fldChar w:fldCharType="separate"/>
        </w:r>
        <w:r>
          <w:rPr>
            <w:noProof/>
            <w:webHidden/>
          </w:rPr>
          <w:t>44</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44" w:history="1">
        <w:r w:rsidRPr="00015D2C">
          <w:rPr>
            <w:rStyle w:val="Hyperlink"/>
            <w:noProof/>
            <w:lang w:eastAsia="zh-TW"/>
          </w:rPr>
          <w:t>Module Six: Four C’s of MLearning</w:t>
        </w:r>
        <w:r>
          <w:rPr>
            <w:noProof/>
            <w:webHidden/>
          </w:rPr>
          <w:tab/>
        </w:r>
        <w:r>
          <w:rPr>
            <w:noProof/>
            <w:webHidden/>
          </w:rPr>
          <w:fldChar w:fldCharType="begin"/>
        </w:r>
        <w:r>
          <w:rPr>
            <w:noProof/>
            <w:webHidden/>
          </w:rPr>
          <w:instrText xml:space="preserve"> PAGEREF _Toc406059844 \h </w:instrText>
        </w:r>
        <w:r>
          <w:rPr>
            <w:noProof/>
            <w:webHidden/>
          </w:rPr>
        </w:r>
        <w:r>
          <w:rPr>
            <w:noProof/>
            <w:webHidden/>
          </w:rPr>
          <w:fldChar w:fldCharType="separate"/>
        </w:r>
        <w:r>
          <w:rPr>
            <w:noProof/>
            <w:webHidden/>
          </w:rPr>
          <w:t>47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5" w:history="1">
        <w:r w:rsidRPr="00015D2C">
          <w:rPr>
            <w:rStyle w:val="Hyperlink"/>
            <w:noProof/>
          </w:rPr>
          <w:t>Content</w:t>
        </w:r>
        <w:r>
          <w:rPr>
            <w:noProof/>
            <w:webHidden/>
          </w:rPr>
          <w:tab/>
        </w:r>
        <w:r>
          <w:rPr>
            <w:noProof/>
            <w:webHidden/>
          </w:rPr>
          <w:fldChar w:fldCharType="begin"/>
        </w:r>
        <w:r>
          <w:rPr>
            <w:noProof/>
            <w:webHidden/>
          </w:rPr>
          <w:instrText xml:space="preserve"> PAGEREF _Toc406059845 \h </w:instrText>
        </w:r>
        <w:r>
          <w:rPr>
            <w:noProof/>
            <w:webHidden/>
          </w:rPr>
        </w:r>
        <w:r>
          <w:rPr>
            <w:noProof/>
            <w:webHidden/>
          </w:rPr>
          <w:fldChar w:fldCharType="separate"/>
        </w:r>
        <w:r>
          <w:rPr>
            <w:noProof/>
            <w:webHidden/>
          </w:rPr>
          <w:t>47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6" w:history="1">
        <w:r w:rsidRPr="00015D2C">
          <w:rPr>
            <w:rStyle w:val="Hyperlink"/>
            <w:noProof/>
          </w:rPr>
          <w:t>Computer</w:t>
        </w:r>
        <w:r>
          <w:rPr>
            <w:noProof/>
            <w:webHidden/>
          </w:rPr>
          <w:tab/>
        </w:r>
        <w:r>
          <w:rPr>
            <w:noProof/>
            <w:webHidden/>
          </w:rPr>
          <w:fldChar w:fldCharType="begin"/>
        </w:r>
        <w:r>
          <w:rPr>
            <w:noProof/>
            <w:webHidden/>
          </w:rPr>
          <w:instrText xml:space="preserve"> PAGEREF _Toc406059846 \h </w:instrText>
        </w:r>
        <w:r>
          <w:rPr>
            <w:noProof/>
            <w:webHidden/>
          </w:rPr>
        </w:r>
        <w:r>
          <w:rPr>
            <w:noProof/>
            <w:webHidden/>
          </w:rPr>
          <w:fldChar w:fldCharType="separate"/>
        </w:r>
        <w:r>
          <w:rPr>
            <w:noProof/>
            <w:webHidden/>
          </w:rPr>
          <w:t>48</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7" w:history="1">
        <w:r w:rsidRPr="00015D2C">
          <w:rPr>
            <w:rStyle w:val="Hyperlink"/>
            <w:noProof/>
          </w:rPr>
          <w:t>Capture</w:t>
        </w:r>
        <w:r>
          <w:rPr>
            <w:noProof/>
            <w:webHidden/>
          </w:rPr>
          <w:tab/>
        </w:r>
        <w:r>
          <w:rPr>
            <w:noProof/>
            <w:webHidden/>
          </w:rPr>
          <w:fldChar w:fldCharType="begin"/>
        </w:r>
        <w:r>
          <w:rPr>
            <w:noProof/>
            <w:webHidden/>
          </w:rPr>
          <w:instrText xml:space="preserve"> PAGEREF _Toc406059847 \h </w:instrText>
        </w:r>
        <w:r>
          <w:rPr>
            <w:noProof/>
            <w:webHidden/>
          </w:rPr>
        </w:r>
        <w:r>
          <w:rPr>
            <w:noProof/>
            <w:webHidden/>
          </w:rPr>
          <w:fldChar w:fldCharType="separate"/>
        </w:r>
        <w:r>
          <w:rPr>
            <w:noProof/>
            <w:webHidden/>
          </w:rPr>
          <w:t>49</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8" w:history="1">
        <w:r w:rsidRPr="00015D2C">
          <w:rPr>
            <w:rStyle w:val="Hyperlink"/>
            <w:noProof/>
          </w:rPr>
          <w:t>Communicate</w:t>
        </w:r>
        <w:r>
          <w:rPr>
            <w:noProof/>
            <w:webHidden/>
          </w:rPr>
          <w:tab/>
        </w:r>
        <w:r>
          <w:rPr>
            <w:noProof/>
            <w:webHidden/>
          </w:rPr>
          <w:fldChar w:fldCharType="begin"/>
        </w:r>
        <w:r>
          <w:rPr>
            <w:noProof/>
            <w:webHidden/>
          </w:rPr>
          <w:instrText xml:space="preserve"> PAGEREF _Toc406059848 \h </w:instrText>
        </w:r>
        <w:r>
          <w:rPr>
            <w:noProof/>
            <w:webHidden/>
          </w:rPr>
        </w:r>
        <w:r>
          <w:rPr>
            <w:noProof/>
            <w:webHidden/>
          </w:rPr>
          <w:fldChar w:fldCharType="separate"/>
        </w:r>
        <w:r>
          <w:rPr>
            <w:noProof/>
            <w:webHidden/>
          </w:rPr>
          <w:t>50</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49" w:history="1">
        <w:r w:rsidRPr="00015D2C">
          <w:rPr>
            <w:rStyle w:val="Hyperlink"/>
            <w:noProof/>
          </w:rPr>
          <w:t>Case Study</w:t>
        </w:r>
        <w:r>
          <w:rPr>
            <w:noProof/>
            <w:webHidden/>
          </w:rPr>
          <w:tab/>
        </w:r>
        <w:r>
          <w:rPr>
            <w:noProof/>
            <w:webHidden/>
          </w:rPr>
          <w:fldChar w:fldCharType="begin"/>
        </w:r>
        <w:r>
          <w:rPr>
            <w:noProof/>
            <w:webHidden/>
          </w:rPr>
          <w:instrText xml:space="preserve"> PAGEREF _Toc406059849 \h </w:instrText>
        </w:r>
        <w:r>
          <w:rPr>
            <w:noProof/>
            <w:webHidden/>
          </w:rPr>
        </w:r>
        <w:r>
          <w:rPr>
            <w:noProof/>
            <w:webHidden/>
          </w:rPr>
          <w:fldChar w:fldCharType="separate"/>
        </w:r>
        <w:r>
          <w:rPr>
            <w:noProof/>
            <w:webHidden/>
          </w:rPr>
          <w:t>51</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50" w:history="1">
        <w:r w:rsidRPr="00015D2C">
          <w:rPr>
            <w:rStyle w:val="Hyperlink"/>
            <w:noProof/>
          </w:rPr>
          <w:t>Module Six: Review Questions</w:t>
        </w:r>
        <w:r>
          <w:rPr>
            <w:noProof/>
            <w:webHidden/>
          </w:rPr>
          <w:tab/>
        </w:r>
        <w:r>
          <w:rPr>
            <w:noProof/>
            <w:webHidden/>
          </w:rPr>
          <w:fldChar w:fldCharType="begin"/>
        </w:r>
        <w:r>
          <w:rPr>
            <w:noProof/>
            <w:webHidden/>
          </w:rPr>
          <w:instrText xml:space="preserve"> PAGEREF _Toc406059850 \h </w:instrText>
        </w:r>
        <w:r>
          <w:rPr>
            <w:noProof/>
            <w:webHidden/>
          </w:rPr>
        </w:r>
        <w:r>
          <w:rPr>
            <w:noProof/>
            <w:webHidden/>
          </w:rPr>
          <w:fldChar w:fldCharType="separate"/>
        </w:r>
        <w:r>
          <w:rPr>
            <w:noProof/>
            <w:webHidden/>
          </w:rPr>
          <w:t>53</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51" w:history="1">
        <w:r w:rsidRPr="00015D2C">
          <w:rPr>
            <w:rStyle w:val="Hyperlink"/>
            <w:noProof/>
            <w:lang w:eastAsia="zh-TW"/>
          </w:rPr>
          <w:t>Module Seven: Aspects of MLearning</w:t>
        </w:r>
        <w:r>
          <w:rPr>
            <w:noProof/>
            <w:webHidden/>
          </w:rPr>
          <w:tab/>
        </w:r>
        <w:r>
          <w:rPr>
            <w:noProof/>
            <w:webHidden/>
          </w:rPr>
          <w:fldChar w:fldCharType="begin"/>
        </w:r>
        <w:r>
          <w:rPr>
            <w:noProof/>
            <w:webHidden/>
          </w:rPr>
          <w:instrText xml:space="preserve"> PAGEREF _Toc406059851 \h </w:instrText>
        </w:r>
        <w:r>
          <w:rPr>
            <w:noProof/>
            <w:webHidden/>
          </w:rPr>
        </w:r>
        <w:r>
          <w:rPr>
            <w:noProof/>
            <w:webHidden/>
          </w:rPr>
          <w:fldChar w:fldCharType="separate"/>
        </w:r>
        <w:r>
          <w:rPr>
            <w:noProof/>
            <w:webHidden/>
          </w:rPr>
          <w:t>56</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52" w:history="1">
        <w:r w:rsidRPr="00015D2C">
          <w:rPr>
            <w:rStyle w:val="Hyperlink"/>
            <w:noProof/>
          </w:rPr>
          <w:t>The FRAME Model</w:t>
        </w:r>
        <w:r>
          <w:rPr>
            <w:noProof/>
            <w:webHidden/>
          </w:rPr>
          <w:tab/>
        </w:r>
        <w:r>
          <w:rPr>
            <w:noProof/>
            <w:webHidden/>
          </w:rPr>
          <w:fldChar w:fldCharType="begin"/>
        </w:r>
        <w:r>
          <w:rPr>
            <w:noProof/>
            <w:webHidden/>
          </w:rPr>
          <w:instrText xml:space="preserve"> PAGEREF _Toc406059852 \h </w:instrText>
        </w:r>
        <w:r>
          <w:rPr>
            <w:noProof/>
            <w:webHidden/>
          </w:rPr>
        </w:r>
        <w:r>
          <w:rPr>
            <w:noProof/>
            <w:webHidden/>
          </w:rPr>
          <w:fldChar w:fldCharType="separate"/>
        </w:r>
        <w:r>
          <w:rPr>
            <w:noProof/>
            <w:webHidden/>
          </w:rPr>
          <w:t>56</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53" w:history="1">
        <w:r w:rsidRPr="00015D2C">
          <w:rPr>
            <w:rStyle w:val="Hyperlink"/>
            <w:noProof/>
          </w:rPr>
          <w:t>The Device Aspect</w:t>
        </w:r>
        <w:r>
          <w:rPr>
            <w:noProof/>
            <w:webHidden/>
          </w:rPr>
          <w:tab/>
        </w:r>
        <w:r>
          <w:rPr>
            <w:noProof/>
            <w:webHidden/>
          </w:rPr>
          <w:fldChar w:fldCharType="begin"/>
        </w:r>
        <w:r>
          <w:rPr>
            <w:noProof/>
            <w:webHidden/>
          </w:rPr>
          <w:instrText xml:space="preserve"> PAGEREF _Toc406059853 \h </w:instrText>
        </w:r>
        <w:r>
          <w:rPr>
            <w:noProof/>
            <w:webHidden/>
          </w:rPr>
        </w:r>
        <w:r>
          <w:rPr>
            <w:noProof/>
            <w:webHidden/>
          </w:rPr>
          <w:fldChar w:fldCharType="separate"/>
        </w:r>
        <w:r>
          <w:rPr>
            <w:noProof/>
            <w:webHidden/>
          </w:rPr>
          <w:t>57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54" w:history="1">
        <w:r w:rsidRPr="00015D2C">
          <w:rPr>
            <w:rStyle w:val="Hyperlink"/>
            <w:noProof/>
          </w:rPr>
          <w:t>The Learner Aspect</w:t>
        </w:r>
        <w:r>
          <w:rPr>
            <w:noProof/>
            <w:webHidden/>
          </w:rPr>
          <w:tab/>
        </w:r>
        <w:r>
          <w:rPr>
            <w:noProof/>
            <w:webHidden/>
          </w:rPr>
          <w:fldChar w:fldCharType="begin"/>
        </w:r>
        <w:r>
          <w:rPr>
            <w:noProof/>
            <w:webHidden/>
          </w:rPr>
          <w:instrText xml:space="preserve"> PAGEREF _Toc406059854 \h </w:instrText>
        </w:r>
        <w:r>
          <w:rPr>
            <w:noProof/>
            <w:webHidden/>
          </w:rPr>
        </w:r>
        <w:r>
          <w:rPr>
            <w:noProof/>
            <w:webHidden/>
          </w:rPr>
          <w:fldChar w:fldCharType="separate"/>
        </w:r>
        <w:r>
          <w:rPr>
            <w:noProof/>
            <w:webHidden/>
          </w:rPr>
          <w:t>58</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55" w:history="1">
        <w:r w:rsidRPr="00015D2C">
          <w:rPr>
            <w:rStyle w:val="Hyperlink"/>
            <w:noProof/>
          </w:rPr>
          <w:t>The Social Aspect</w:t>
        </w:r>
        <w:r>
          <w:rPr>
            <w:noProof/>
            <w:webHidden/>
          </w:rPr>
          <w:tab/>
        </w:r>
        <w:r>
          <w:rPr>
            <w:noProof/>
            <w:webHidden/>
          </w:rPr>
          <w:fldChar w:fldCharType="begin"/>
        </w:r>
        <w:r>
          <w:rPr>
            <w:noProof/>
            <w:webHidden/>
          </w:rPr>
          <w:instrText xml:space="preserve"> PAGEREF _Toc406059855 \h </w:instrText>
        </w:r>
        <w:r>
          <w:rPr>
            <w:noProof/>
            <w:webHidden/>
          </w:rPr>
        </w:r>
        <w:r>
          <w:rPr>
            <w:noProof/>
            <w:webHidden/>
          </w:rPr>
          <w:fldChar w:fldCharType="separate"/>
        </w:r>
        <w:r>
          <w:rPr>
            <w:noProof/>
            <w:webHidden/>
          </w:rPr>
          <w:t>59</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56" w:history="1">
        <w:r w:rsidRPr="00015D2C">
          <w:rPr>
            <w:rStyle w:val="Hyperlink"/>
            <w:noProof/>
          </w:rPr>
          <w:t>Case Study</w:t>
        </w:r>
        <w:r>
          <w:rPr>
            <w:noProof/>
            <w:webHidden/>
          </w:rPr>
          <w:tab/>
        </w:r>
        <w:r>
          <w:rPr>
            <w:noProof/>
            <w:webHidden/>
          </w:rPr>
          <w:fldChar w:fldCharType="begin"/>
        </w:r>
        <w:r>
          <w:rPr>
            <w:noProof/>
            <w:webHidden/>
          </w:rPr>
          <w:instrText xml:space="preserve"> PAGEREF _Toc406059856 \h </w:instrText>
        </w:r>
        <w:r>
          <w:rPr>
            <w:noProof/>
            <w:webHidden/>
          </w:rPr>
        </w:r>
        <w:r>
          <w:rPr>
            <w:noProof/>
            <w:webHidden/>
          </w:rPr>
          <w:fldChar w:fldCharType="separate"/>
        </w:r>
        <w:r>
          <w:rPr>
            <w:noProof/>
            <w:webHidden/>
          </w:rPr>
          <w:t>60</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57" w:history="1">
        <w:r w:rsidRPr="00015D2C">
          <w:rPr>
            <w:rStyle w:val="Hyperlink"/>
            <w:noProof/>
          </w:rPr>
          <w:t>Module Seven: Review Questions</w:t>
        </w:r>
        <w:r>
          <w:rPr>
            <w:noProof/>
            <w:webHidden/>
          </w:rPr>
          <w:tab/>
        </w:r>
        <w:r>
          <w:rPr>
            <w:noProof/>
            <w:webHidden/>
          </w:rPr>
          <w:fldChar w:fldCharType="begin"/>
        </w:r>
        <w:r>
          <w:rPr>
            <w:noProof/>
            <w:webHidden/>
          </w:rPr>
          <w:instrText xml:space="preserve"> PAGEREF _Toc406059857 \h </w:instrText>
        </w:r>
        <w:r>
          <w:rPr>
            <w:noProof/>
            <w:webHidden/>
          </w:rPr>
        </w:r>
        <w:r>
          <w:rPr>
            <w:noProof/>
            <w:webHidden/>
          </w:rPr>
          <w:fldChar w:fldCharType="separate"/>
        </w:r>
        <w:r>
          <w:rPr>
            <w:noProof/>
            <w:webHidden/>
          </w:rPr>
          <w:t>62</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58" w:history="1">
        <w:r w:rsidRPr="00015D2C">
          <w:rPr>
            <w:rStyle w:val="Hyperlink"/>
            <w:noProof/>
            <w:lang w:eastAsia="zh-TW"/>
          </w:rPr>
          <w:t>Module Eight: Challenges of MLearning</w:t>
        </w:r>
        <w:r>
          <w:rPr>
            <w:noProof/>
            <w:webHidden/>
          </w:rPr>
          <w:tab/>
        </w:r>
        <w:r>
          <w:rPr>
            <w:noProof/>
            <w:webHidden/>
          </w:rPr>
          <w:fldChar w:fldCharType="begin"/>
        </w:r>
        <w:r>
          <w:rPr>
            <w:noProof/>
            <w:webHidden/>
          </w:rPr>
          <w:instrText xml:space="preserve"> PAGEREF _Toc406059858 \h </w:instrText>
        </w:r>
        <w:r>
          <w:rPr>
            <w:noProof/>
            <w:webHidden/>
          </w:rPr>
        </w:r>
        <w:r>
          <w:rPr>
            <w:noProof/>
            <w:webHidden/>
          </w:rPr>
          <w:fldChar w:fldCharType="separate"/>
        </w:r>
        <w:r>
          <w:rPr>
            <w:noProof/>
            <w:webHidden/>
          </w:rPr>
          <w:t>65</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59" w:history="1">
        <w:r w:rsidRPr="00015D2C">
          <w:rPr>
            <w:rStyle w:val="Hyperlink"/>
            <w:noProof/>
          </w:rPr>
          <w:t>Dependence on Technology</w:t>
        </w:r>
        <w:r>
          <w:rPr>
            <w:noProof/>
            <w:webHidden/>
          </w:rPr>
          <w:tab/>
        </w:r>
        <w:r>
          <w:rPr>
            <w:noProof/>
            <w:webHidden/>
          </w:rPr>
          <w:fldChar w:fldCharType="begin"/>
        </w:r>
        <w:r>
          <w:rPr>
            <w:noProof/>
            <w:webHidden/>
          </w:rPr>
          <w:instrText xml:space="preserve"> PAGEREF _Toc406059859 \h </w:instrText>
        </w:r>
        <w:r>
          <w:rPr>
            <w:noProof/>
            <w:webHidden/>
          </w:rPr>
        </w:r>
        <w:r>
          <w:rPr>
            <w:noProof/>
            <w:webHidden/>
          </w:rPr>
          <w:fldChar w:fldCharType="separate"/>
        </w:r>
        <w:r>
          <w:rPr>
            <w:noProof/>
            <w:webHidden/>
          </w:rPr>
          <w:t>65</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0" w:history="1">
        <w:r w:rsidRPr="00015D2C">
          <w:rPr>
            <w:rStyle w:val="Hyperlink"/>
            <w:noProof/>
          </w:rPr>
          <w:t>Decreased Quality of Communication</w:t>
        </w:r>
        <w:r>
          <w:rPr>
            <w:noProof/>
            <w:webHidden/>
          </w:rPr>
          <w:tab/>
        </w:r>
        <w:r>
          <w:rPr>
            <w:noProof/>
            <w:webHidden/>
          </w:rPr>
          <w:fldChar w:fldCharType="begin"/>
        </w:r>
        <w:r>
          <w:rPr>
            <w:noProof/>
            <w:webHidden/>
          </w:rPr>
          <w:instrText xml:space="preserve"> PAGEREF _Toc406059860 \h </w:instrText>
        </w:r>
        <w:r>
          <w:rPr>
            <w:noProof/>
            <w:webHidden/>
          </w:rPr>
        </w:r>
        <w:r>
          <w:rPr>
            <w:noProof/>
            <w:webHidden/>
          </w:rPr>
          <w:fldChar w:fldCharType="separate"/>
        </w:r>
        <w:r>
          <w:rPr>
            <w:noProof/>
            <w:webHidden/>
          </w:rPr>
          <w:t>66</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1" w:history="1">
        <w:r w:rsidRPr="00015D2C">
          <w:rPr>
            <w:rStyle w:val="Hyperlink"/>
            <w:noProof/>
          </w:rPr>
          <w:t>Security</w:t>
        </w:r>
        <w:r>
          <w:rPr>
            <w:noProof/>
            <w:webHidden/>
          </w:rPr>
          <w:tab/>
        </w:r>
        <w:r>
          <w:rPr>
            <w:noProof/>
            <w:webHidden/>
          </w:rPr>
          <w:fldChar w:fldCharType="begin"/>
        </w:r>
        <w:r>
          <w:rPr>
            <w:noProof/>
            <w:webHidden/>
          </w:rPr>
          <w:instrText xml:space="preserve"> PAGEREF _Toc406059861 \h </w:instrText>
        </w:r>
        <w:r>
          <w:rPr>
            <w:noProof/>
            <w:webHidden/>
          </w:rPr>
        </w:r>
        <w:r>
          <w:rPr>
            <w:noProof/>
            <w:webHidden/>
          </w:rPr>
          <w:fldChar w:fldCharType="separate"/>
        </w:r>
        <w:r>
          <w:rPr>
            <w:noProof/>
            <w:webHidden/>
          </w:rPr>
          <w:t>67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2" w:history="1">
        <w:r w:rsidRPr="00015D2C">
          <w:rPr>
            <w:rStyle w:val="Hyperlink"/>
            <w:noProof/>
          </w:rPr>
          <w:t>Risk of Distraction</w:t>
        </w:r>
        <w:r>
          <w:rPr>
            <w:noProof/>
            <w:webHidden/>
          </w:rPr>
          <w:tab/>
        </w:r>
        <w:r>
          <w:rPr>
            <w:noProof/>
            <w:webHidden/>
          </w:rPr>
          <w:fldChar w:fldCharType="begin"/>
        </w:r>
        <w:r>
          <w:rPr>
            <w:noProof/>
            <w:webHidden/>
          </w:rPr>
          <w:instrText xml:space="preserve"> PAGEREF _Toc406059862 \h </w:instrText>
        </w:r>
        <w:r>
          <w:rPr>
            <w:noProof/>
            <w:webHidden/>
          </w:rPr>
        </w:r>
        <w:r>
          <w:rPr>
            <w:noProof/>
            <w:webHidden/>
          </w:rPr>
          <w:fldChar w:fldCharType="separate"/>
        </w:r>
        <w:r>
          <w:rPr>
            <w:noProof/>
            <w:webHidden/>
          </w:rPr>
          <w:t>68</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3" w:history="1">
        <w:r w:rsidRPr="00015D2C">
          <w:rPr>
            <w:rStyle w:val="Hyperlink"/>
            <w:noProof/>
          </w:rPr>
          <w:t>Case Study</w:t>
        </w:r>
        <w:r>
          <w:rPr>
            <w:noProof/>
            <w:webHidden/>
          </w:rPr>
          <w:tab/>
        </w:r>
        <w:r>
          <w:rPr>
            <w:noProof/>
            <w:webHidden/>
          </w:rPr>
          <w:fldChar w:fldCharType="begin"/>
        </w:r>
        <w:r>
          <w:rPr>
            <w:noProof/>
            <w:webHidden/>
          </w:rPr>
          <w:instrText xml:space="preserve"> PAGEREF _Toc406059863 \h </w:instrText>
        </w:r>
        <w:r>
          <w:rPr>
            <w:noProof/>
            <w:webHidden/>
          </w:rPr>
        </w:r>
        <w:r>
          <w:rPr>
            <w:noProof/>
            <w:webHidden/>
          </w:rPr>
          <w:fldChar w:fldCharType="separate"/>
        </w:r>
        <w:r>
          <w:rPr>
            <w:noProof/>
            <w:webHidden/>
          </w:rPr>
          <w:t>69</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4" w:history="1">
        <w:r w:rsidRPr="00015D2C">
          <w:rPr>
            <w:rStyle w:val="Hyperlink"/>
            <w:noProof/>
          </w:rPr>
          <w:t>Module Eight: Review Questions</w:t>
        </w:r>
        <w:r>
          <w:rPr>
            <w:noProof/>
            <w:webHidden/>
          </w:rPr>
          <w:tab/>
        </w:r>
        <w:r>
          <w:rPr>
            <w:noProof/>
            <w:webHidden/>
          </w:rPr>
          <w:fldChar w:fldCharType="begin"/>
        </w:r>
        <w:r>
          <w:rPr>
            <w:noProof/>
            <w:webHidden/>
          </w:rPr>
          <w:instrText xml:space="preserve"> PAGEREF _Toc406059864 \h </w:instrText>
        </w:r>
        <w:r>
          <w:rPr>
            <w:noProof/>
            <w:webHidden/>
          </w:rPr>
        </w:r>
        <w:r>
          <w:rPr>
            <w:noProof/>
            <w:webHidden/>
          </w:rPr>
          <w:fldChar w:fldCharType="separate"/>
        </w:r>
        <w:r>
          <w:rPr>
            <w:noProof/>
            <w:webHidden/>
          </w:rPr>
          <w:t>70</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65" w:history="1">
        <w:r w:rsidRPr="00015D2C">
          <w:rPr>
            <w:rStyle w:val="Hyperlink"/>
            <w:noProof/>
            <w:lang w:eastAsia="zh-TW"/>
          </w:rPr>
          <w:t>Module Nine: Benefits of MLearning</w:t>
        </w:r>
        <w:r>
          <w:rPr>
            <w:noProof/>
            <w:webHidden/>
          </w:rPr>
          <w:tab/>
        </w:r>
        <w:r>
          <w:rPr>
            <w:noProof/>
            <w:webHidden/>
          </w:rPr>
          <w:fldChar w:fldCharType="begin"/>
        </w:r>
        <w:r>
          <w:rPr>
            <w:noProof/>
            <w:webHidden/>
          </w:rPr>
          <w:instrText xml:space="preserve"> PAGEREF _Toc406059865 \h </w:instrText>
        </w:r>
        <w:r>
          <w:rPr>
            <w:noProof/>
            <w:webHidden/>
          </w:rPr>
        </w:r>
        <w:r>
          <w:rPr>
            <w:noProof/>
            <w:webHidden/>
          </w:rPr>
          <w:fldChar w:fldCharType="separate"/>
        </w:r>
        <w:r>
          <w:rPr>
            <w:noProof/>
            <w:webHidden/>
          </w:rPr>
          <w:t>73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6" w:history="1">
        <w:r w:rsidRPr="00015D2C">
          <w:rPr>
            <w:rStyle w:val="Hyperlink"/>
            <w:noProof/>
          </w:rPr>
          <w:t>Decreased Costs</w:t>
        </w:r>
        <w:r>
          <w:rPr>
            <w:noProof/>
            <w:webHidden/>
          </w:rPr>
          <w:tab/>
        </w:r>
        <w:r>
          <w:rPr>
            <w:noProof/>
            <w:webHidden/>
          </w:rPr>
          <w:fldChar w:fldCharType="begin"/>
        </w:r>
        <w:r>
          <w:rPr>
            <w:noProof/>
            <w:webHidden/>
          </w:rPr>
          <w:instrText xml:space="preserve"> PAGEREF _Toc406059866 \h </w:instrText>
        </w:r>
        <w:r>
          <w:rPr>
            <w:noProof/>
            <w:webHidden/>
          </w:rPr>
        </w:r>
        <w:r>
          <w:rPr>
            <w:noProof/>
            <w:webHidden/>
          </w:rPr>
          <w:fldChar w:fldCharType="separate"/>
        </w:r>
        <w:r>
          <w:rPr>
            <w:noProof/>
            <w:webHidden/>
          </w:rPr>
          <w:t>73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7" w:history="1">
        <w:r w:rsidRPr="00015D2C">
          <w:rPr>
            <w:rStyle w:val="Hyperlink"/>
            <w:noProof/>
          </w:rPr>
          <w:t>Available Support</w:t>
        </w:r>
        <w:r>
          <w:rPr>
            <w:noProof/>
            <w:webHidden/>
          </w:rPr>
          <w:tab/>
        </w:r>
        <w:r>
          <w:rPr>
            <w:noProof/>
            <w:webHidden/>
          </w:rPr>
          <w:fldChar w:fldCharType="begin"/>
        </w:r>
        <w:r>
          <w:rPr>
            <w:noProof/>
            <w:webHidden/>
          </w:rPr>
          <w:instrText xml:space="preserve"> PAGEREF _Toc406059867 \h </w:instrText>
        </w:r>
        <w:r>
          <w:rPr>
            <w:noProof/>
            <w:webHidden/>
          </w:rPr>
        </w:r>
        <w:r>
          <w:rPr>
            <w:noProof/>
            <w:webHidden/>
          </w:rPr>
          <w:fldChar w:fldCharType="separate"/>
        </w:r>
        <w:r>
          <w:rPr>
            <w:noProof/>
            <w:webHidden/>
          </w:rPr>
          <w:t>74</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8" w:history="1">
        <w:r w:rsidRPr="00015D2C">
          <w:rPr>
            <w:rStyle w:val="Hyperlink"/>
            <w:noProof/>
          </w:rPr>
          <w:t>Unlimited Resources</w:t>
        </w:r>
        <w:r>
          <w:rPr>
            <w:noProof/>
            <w:webHidden/>
          </w:rPr>
          <w:tab/>
        </w:r>
        <w:r>
          <w:rPr>
            <w:noProof/>
            <w:webHidden/>
          </w:rPr>
          <w:fldChar w:fldCharType="begin"/>
        </w:r>
        <w:r>
          <w:rPr>
            <w:noProof/>
            <w:webHidden/>
          </w:rPr>
          <w:instrText xml:space="preserve"> PAGEREF _Toc406059868 \h </w:instrText>
        </w:r>
        <w:r>
          <w:rPr>
            <w:noProof/>
            <w:webHidden/>
          </w:rPr>
        </w:r>
        <w:r>
          <w:rPr>
            <w:noProof/>
            <w:webHidden/>
          </w:rPr>
          <w:fldChar w:fldCharType="separate"/>
        </w:r>
        <w:r>
          <w:rPr>
            <w:noProof/>
            <w:webHidden/>
          </w:rPr>
          <w:t>75</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69" w:history="1">
        <w:r w:rsidRPr="00015D2C">
          <w:rPr>
            <w:rStyle w:val="Hyperlink"/>
            <w:noProof/>
          </w:rPr>
          <w:t>Continuous Learning</w:t>
        </w:r>
        <w:r>
          <w:rPr>
            <w:noProof/>
            <w:webHidden/>
          </w:rPr>
          <w:tab/>
        </w:r>
        <w:r>
          <w:rPr>
            <w:noProof/>
            <w:webHidden/>
          </w:rPr>
          <w:fldChar w:fldCharType="begin"/>
        </w:r>
        <w:r>
          <w:rPr>
            <w:noProof/>
            <w:webHidden/>
          </w:rPr>
          <w:instrText xml:space="preserve"> PAGEREF _Toc406059869 \h </w:instrText>
        </w:r>
        <w:r>
          <w:rPr>
            <w:noProof/>
            <w:webHidden/>
          </w:rPr>
        </w:r>
        <w:r>
          <w:rPr>
            <w:noProof/>
            <w:webHidden/>
          </w:rPr>
          <w:fldChar w:fldCharType="separate"/>
        </w:r>
        <w:r>
          <w:rPr>
            <w:noProof/>
            <w:webHidden/>
          </w:rPr>
          <w:t>76</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70" w:history="1">
        <w:r w:rsidRPr="00015D2C">
          <w:rPr>
            <w:rStyle w:val="Hyperlink"/>
            <w:noProof/>
          </w:rPr>
          <w:t>Case Study</w:t>
        </w:r>
        <w:r>
          <w:rPr>
            <w:noProof/>
            <w:webHidden/>
          </w:rPr>
          <w:tab/>
        </w:r>
        <w:r>
          <w:rPr>
            <w:noProof/>
            <w:webHidden/>
          </w:rPr>
          <w:fldChar w:fldCharType="begin"/>
        </w:r>
        <w:r>
          <w:rPr>
            <w:noProof/>
            <w:webHidden/>
          </w:rPr>
          <w:instrText xml:space="preserve"> PAGEREF _Toc406059870 \h </w:instrText>
        </w:r>
        <w:r>
          <w:rPr>
            <w:noProof/>
            <w:webHidden/>
          </w:rPr>
        </w:r>
        <w:r>
          <w:rPr>
            <w:noProof/>
            <w:webHidden/>
          </w:rPr>
          <w:fldChar w:fldCharType="separate"/>
        </w:r>
        <w:r>
          <w:rPr>
            <w:noProof/>
            <w:webHidden/>
          </w:rPr>
          <w:t>77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71" w:history="1">
        <w:r w:rsidRPr="00015D2C">
          <w:rPr>
            <w:rStyle w:val="Hyperlink"/>
            <w:noProof/>
          </w:rPr>
          <w:t>Module Nine: Review Questions</w:t>
        </w:r>
        <w:r>
          <w:rPr>
            <w:noProof/>
            <w:webHidden/>
          </w:rPr>
          <w:tab/>
        </w:r>
        <w:r>
          <w:rPr>
            <w:noProof/>
            <w:webHidden/>
          </w:rPr>
          <w:fldChar w:fldCharType="begin"/>
        </w:r>
        <w:r>
          <w:rPr>
            <w:noProof/>
            <w:webHidden/>
          </w:rPr>
          <w:instrText xml:space="preserve"> PAGEREF _Toc406059871 \h </w:instrText>
        </w:r>
        <w:r>
          <w:rPr>
            <w:noProof/>
            <w:webHidden/>
          </w:rPr>
        </w:r>
        <w:r>
          <w:rPr>
            <w:noProof/>
            <w:webHidden/>
          </w:rPr>
          <w:fldChar w:fldCharType="separate"/>
        </w:r>
        <w:r>
          <w:rPr>
            <w:noProof/>
            <w:webHidden/>
          </w:rPr>
          <w:t>78</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72" w:history="1">
        <w:r w:rsidRPr="00015D2C">
          <w:rPr>
            <w:rStyle w:val="Hyperlink"/>
            <w:noProof/>
            <w:lang w:eastAsia="zh-TW"/>
          </w:rPr>
          <w:t>Module Ten: Getting MLearning Started</w:t>
        </w:r>
        <w:r>
          <w:rPr>
            <w:noProof/>
            <w:webHidden/>
          </w:rPr>
          <w:tab/>
        </w:r>
        <w:r>
          <w:rPr>
            <w:noProof/>
            <w:webHidden/>
          </w:rPr>
          <w:fldChar w:fldCharType="begin"/>
        </w:r>
        <w:r>
          <w:rPr>
            <w:noProof/>
            <w:webHidden/>
          </w:rPr>
          <w:instrText xml:space="preserve"> PAGEREF _Toc406059872 \h </w:instrText>
        </w:r>
        <w:r>
          <w:rPr>
            <w:noProof/>
            <w:webHidden/>
          </w:rPr>
        </w:r>
        <w:r>
          <w:rPr>
            <w:noProof/>
            <w:webHidden/>
          </w:rPr>
          <w:fldChar w:fldCharType="separate"/>
        </w:r>
        <w:r>
          <w:rPr>
            <w:noProof/>
            <w:webHidden/>
          </w:rPr>
          <w:t>81</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73" w:history="1">
        <w:r w:rsidRPr="00015D2C">
          <w:rPr>
            <w:rStyle w:val="Hyperlink"/>
            <w:noProof/>
          </w:rPr>
          <w:t>Organize Your Resources</w:t>
        </w:r>
        <w:r>
          <w:rPr>
            <w:noProof/>
            <w:webHidden/>
          </w:rPr>
          <w:tab/>
        </w:r>
        <w:r>
          <w:rPr>
            <w:noProof/>
            <w:webHidden/>
          </w:rPr>
          <w:fldChar w:fldCharType="begin"/>
        </w:r>
        <w:r>
          <w:rPr>
            <w:noProof/>
            <w:webHidden/>
          </w:rPr>
          <w:instrText xml:space="preserve"> PAGEREF _Toc406059873 \h </w:instrText>
        </w:r>
        <w:r>
          <w:rPr>
            <w:noProof/>
            <w:webHidden/>
          </w:rPr>
        </w:r>
        <w:r>
          <w:rPr>
            <w:noProof/>
            <w:webHidden/>
          </w:rPr>
          <w:fldChar w:fldCharType="separate"/>
        </w:r>
        <w:r>
          <w:rPr>
            <w:noProof/>
            <w:webHidden/>
          </w:rPr>
          <w:t>81</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74" w:history="1">
        <w:r w:rsidRPr="00015D2C">
          <w:rPr>
            <w:rStyle w:val="Hyperlink"/>
            <w:noProof/>
          </w:rPr>
          <w:t>Form a Work Plan</w:t>
        </w:r>
        <w:r>
          <w:rPr>
            <w:noProof/>
            <w:webHidden/>
          </w:rPr>
          <w:tab/>
        </w:r>
        <w:r>
          <w:rPr>
            <w:noProof/>
            <w:webHidden/>
          </w:rPr>
          <w:fldChar w:fldCharType="begin"/>
        </w:r>
        <w:r>
          <w:rPr>
            <w:noProof/>
            <w:webHidden/>
          </w:rPr>
          <w:instrText xml:space="preserve"> PAGEREF _Toc406059874 \h </w:instrText>
        </w:r>
        <w:r>
          <w:rPr>
            <w:noProof/>
            <w:webHidden/>
          </w:rPr>
        </w:r>
        <w:r>
          <w:rPr>
            <w:noProof/>
            <w:webHidden/>
          </w:rPr>
          <w:fldChar w:fldCharType="separate"/>
        </w:r>
        <w:r>
          <w:rPr>
            <w:noProof/>
            <w:webHidden/>
          </w:rPr>
          <w:t>82</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75" w:history="1">
        <w:r w:rsidRPr="00015D2C">
          <w:rPr>
            <w:rStyle w:val="Hyperlink"/>
            <w:noProof/>
          </w:rPr>
          <w:t>Engage Employees</w:t>
        </w:r>
        <w:r>
          <w:rPr>
            <w:noProof/>
            <w:webHidden/>
          </w:rPr>
          <w:tab/>
        </w:r>
        <w:r>
          <w:rPr>
            <w:noProof/>
            <w:webHidden/>
          </w:rPr>
          <w:fldChar w:fldCharType="begin"/>
        </w:r>
        <w:r>
          <w:rPr>
            <w:noProof/>
            <w:webHidden/>
          </w:rPr>
          <w:instrText xml:space="preserve"> PAGEREF _Toc406059875 \h </w:instrText>
        </w:r>
        <w:r>
          <w:rPr>
            <w:noProof/>
            <w:webHidden/>
          </w:rPr>
        </w:r>
        <w:r>
          <w:rPr>
            <w:noProof/>
            <w:webHidden/>
          </w:rPr>
          <w:fldChar w:fldCharType="separate"/>
        </w:r>
        <w:r>
          <w:rPr>
            <w:noProof/>
            <w:webHidden/>
          </w:rPr>
          <w:t>83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76" w:history="1">
        <w:r w:rsidRPr="00015D2C">
          <w:rPr>
            <w:rStyle w:val="Hyperlink"/>
            <w:noProof/>
          </w:rPr>
          <w:t>Establish an End Goal</w:t>
        </w:r>
        <w:r>
          <w:rPr>
            <w:noProof/>
            <w:webHidden/>
          </w:rPr>
          <w:tab/>
        </w:r>
        <w:r>
          <w:rPr>
            <w:noProof/>
            <w:webHidden/>
          </w:rPr>
          <w:fldChar w:fldCharType="begin"/>
        </w:r>
        <w:r>
          <w:rPr>
            <w:noProof/>
            <w:webHidden/>
          </w:rPr>
          <w:instrText xml:space="preserve"> PAGEREF _Toc406059876 \h </w:instrText>
        </w:r>
        <w:r>
          <w:rPr>
            <w:noProof/>
            <w:webHidden/>
          </w:rPr>
        </w:r>
        <w:r>
          <w:rPr>
            <w:noProof/>
            <w:webHidden/>
          </w:rPr>
          <w:fldChar w:fldCharType="separate"/>
        </w:r>
        <w:r>
          <w:rPr>
            <w:noProof/>
            <w:webHidden/>
          </w:rPr>
          <w:t>84</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77" w:history="1">
        <w:r w:rsidRPr="00015D2C">
          <w:rPr>
            <w:rStyle w:val="Hyperlink"/>
            <w:noProof/>
          </w:rPr>
          <w:t>Case Study</w:t>
        </w:r>
        <w:r>
          <w:rPr>
            <w:noProof/>
            <w:webHidden/>
          </w:rPr>
          <w:tab/>
        </w:r>
        <w:r>
          <w:rPr>
            <w:noProof/>
            <w:webHidden/>
          </w:rPr>
          <w:fldChar w:fldCharType="begin"/>
        </w:r>
        <w:r>
          <w:rPr>
            <w:noProof/>
            <w:webHidden/>
          </w:rPr>
          <w:instrText xml:space="preserve"> PAGEREF _Toc406059877 \h </w:instrText>
        </w:r>
        <w:r>
          <w:rPr>
            <w:noProof/>
            <w:webHidden/>
          </w:rPr>
        </w:r>
        <w:r>
          <w:rPr>
            <w:noProof/>
            <w:webHidden/>
          </w:rPr>
          <w:fldChar w:fldCharType="separate"/>
        </w:r>
        <w:r>
          <w:rPr>
            <w:noProof/>
            <w:webHidden/>
          </w:rPr>
          <w:t>85</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78" w:history="1">
        <w:r w:rsidRPr="00015D2C">
          <w:rPr>
            <w:rStyle w:val="Hyperlink"/>
            <w:noProof/>
          </w:rPr>
          <w:t>Module Ten: Review Questions</w:t>
        </w:r>
        <w:r>
          <w:rPr>
            <w:noProof/>
            <w:webHidden/>
          </w:rPr>
          <w:tab/>
        </w:r>
        <w:r>
          <w:rPr>
            <w:noProof/>
            <w:webHidden/>
          </w:rPr>
          <w:fldChar w:fldCharType="begin"/>
        </w:r>
        <w:r>
          <w:rPr>
            <w:noProof/>
            <w:webHidden/>
          </w:rPr>
          <w:instrText xml:space="preserve"> PAGEREF _Toc406059878 \h </w:instrText>
        </w:r>
        <w:r>
          <w:rPr>
            <w:noProof/>
            <w:webHidden/>
          </w:rPr>
        </w:r>
        <w:r>
          <w:rPr>
            <w:noProof/>
            <w:webHidden/>
          </w:rPr>
          <w:fldChar w:fldCharType="separate"/>
        </w:r>
        <w:r>
          <w:rPr>
            <w:noProof/>
            <w:webHidden/>
          </w:rPr>
          <w:t>86</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79" w:history="1">
        <w:r w:rsidRPr="00015D2C">
          <w:rPr>
            <w:rStyle w:val="Hyperlink"/>
            <w:noProof/>
            <w:lang w:eastAsia="zh-TW"/>
          </w:rPr>
          <w:t>Module Eleven: Employee Training</w:t>
        </w:r>
        <w:r>
          <w:rPr>
            <w:noProof/>
            <w:webHidden/>
          </w:rPr>
          <w:tab/>
        </w:r>
        <w:r>
          <w:rPr>
            <w:noProof/>
            <w:webHidden/>
          </w:rPr>
          <w:fldChar w:fldCharType="begin"/>
        </w:r>
        <w:r>
          <w:rPr>
            <w:noProof/>
            <w:webHidden/>
          </w:rPr>
          <w:instrText xml:space="preserve"> PAGEREF _Toc406059879 \h </w:instrText>
        </w:r>
        <w:r>
          <w:rPr>
            <w:noProof/>
            <w:webHidden/>
          </w:rPr>
        </w:r>
        <w:r>
          <w:rPr>
            <w:noProof/>
            <w:webHidden/>
          </w:rPr>
          <w:fldChar w:fldCharType="separate"/>
        </w:r>
        <w:r>
          <w:rPr>
            <w:noProof/>
            <w:webHidden/>
          </w:rPr>
          <w:t>89</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0" w:history="1">
        <w:r w:rsidRPr="00015D2C">
          <w:rPr>
            <w:rStyle w:val="Hyperlink"/>
            <w:noProof/>
          </w:rPr>
          <w:t>Training Facilities</w:t>
        </w:r>
        <w:r>
          <w:rPr>
            <w:noProof/>
            <w:webHidden/>
          </w:rPr>
          <w:tab/>
        </w:r>
        <w:r>
          <w:rPr>
            <w:noProof/>
            <w:webHidden/>
          </w:rPr>
          <w:fldChar w:fldCharType="begin"/>
        </w:r>
        <w:r>
          <w:rPr>
            <w:noProof/>
            <w:webHidden/>
          </w:rPr>
          <w:instrText xml:space="preserve"> PAGEREF _Toc406059880 \h </w:instrText>
        </w:r>
        <w:r>
          <w:rPr>
            <w:noProof/>
            <w:webHidden/>
          </w:rPr>
        </w:r>
        <w:r>
          <w:rPr>
            <w:noProof/>
            <w:webHidden/>
          </w:rPr>
          <w:fldChar w:fldCharType="separate"/>
        </w:r>
        <w:r>
          <w:rPr>
            <w:noProof/>
            <w:webHidden/>
          </w:rPr>
          <w:t>89</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1" w:history="1">
        <w:r w:rsidRPr="00015D2C">
          <w:rPr>
            <w:rStyle w:val="Hyperlink"/>
            <w:noProof/>
          </w:rPr>
          <w:t>Encourage Communication</w:t>
        </w:r>
        <w:r>
          <w:rPr>
            <w:noProof/>
            <w:webHidden/>
          </w:rPr>
          <w:tab/>
        </w:r>
        <w:r>
          <w:rPr>
            <w:noProof/>
            <w:webHidden/>
          </w:rPr>
          <w:fldChar w:fldCharType="begin"/>
        </w:r>
        <w:r>
          <w:rPr>
            <w:noProof/>
            <w:webHidden/>
          </w:rPr>
          <w:instrText xml:space="preserve"> PAGEREF _Toc406059881 \h </w:instrText>
        </w:r>
        <w:r>
          <w:rPr>
            <w:noProof/>
            <w:webHidden/>
          </w:rPr>
        </w:r>
        <w:r>
          <w:rPr>
            <w:noProof/>
            <w:webHidden/>
          </w:rPr>
          <w:fldChar w:fldCharType="separate"/>
        </w:r>
        <w:r>
          <w:rPr>
            <w:noProof/>
            <w:webHidden/>
          </w:rPr>
          <w:t>90</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2" w:history="1">
        <w:r w:rsidRPr="00015D2C">
          <w:rPr>
            <w:rStyle w:val="Hyperlink"/>
            <w:noProof/>
          </w:rPr>
          <w:t>Establish Guidelines</w:t>
        </w:r>
        <w:r>
          <w:rPr>
            <w:noProof/>
            <w:webHidden/>
          </w:rPr>
          <w:tab/>
        </w:r>
        <w:r>
          <w:rPr>
            <w:noProof/>
            <w:webHidden/>
          </w:rPr>
          <w:fldChar w:fldCharType="begin"/>
        </w:r>
        <w:r>
          <w:rPr>
            <w:noProof/>
            <w:webHidden/>
          </w:rPr>
          <w:instrText xml:space="preserve"> PAGEREF _Toc406059882 \h </w:instrText>
        </w:r>
        <w:r>
          <w:rPr>
            <w:noProof/>
            <w:webHidden/>
          </w:rPr>
        </w:r>
        <w:r>
          <w:rPr>
            <w:noProof/>
            <w:webHidden/>
          </w:rPr>
          <w:fldChar w:fldCharType="separate"/>
        </w:r>
        <w:r>
          <w:rPr>
            <w:noProof/>
            <w:webHidden/>
          </w:rPr>
          <w:t>91</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3" w:history="1">
        <w:r w:rsidRPr="00015D2C">
          <w:rPr>
            <w:rStyle w:val="Hyperlink"/>
            <w:noProof/>
          </w:rPr>
          <w:t>Equipment Training</w:t>
        </w:r>
        <w:r>
          <w:rPr>
            <w:noProof/>
            <w:webHidden/>
          </w:rPr>
          <w:tab/>
        </w:r>
        <w:r>
          <w:rPr>
            <w:noProof/>
            <w:webHidden/>
          </w:rPr>
          <w:fldChar w:fldCharType="begin"/>
        </w:r>
        <w:r>
          <w:rPr>
            <w:noProof/>
            <w:webHidden/>
          </w:rPr>
          <w:instrText xml:space="preserve"> PAGEREF _Toc406059883 \h </w:instrText>
        </w:r>
        <w:r>
          <w:rPr>
            <w:noProof/>
            <w:webHidden/>
          </w:rPr>
        </w:r>
        <w:r>
          <w:rPr>
            <w:noProof/>
            <w:webHidden/>
          </w:rPr>
          <w:fldChar w:fldCharType="separate"/>
        </w:r>
        <w:r>
          <w:rPr>
            <w:noProof/>
            <w:webHidden/>
          </w:rPr>
          <w:t>92</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4" w:history="1">
        <w:r w:rsidRPr="00015D2C">
          <w:rPr>
            <w:rStyle w:val="Hyperlink"/>
            <w:noProof/>
          </w:rPr>
          <w:t>Case Study</w:t>
        </w:r>
        <w:r>
          <w:rPr>
            <w:noProof/>
            <w:webHidden/>
          </w:rPr>
          <w:tab/>
        </w:r>
        <w:r>
          <w:rPr>
            <w:noProof/>
            <w:webHidden/>
          </w:rPr>
          <w:fldChar w:fldCharType="begin"/>
        </w:r>
        <w:r>
          <w:rPr>
            <w:noProof/>
            <w:webHidden/>
          </w:rPr>
          <w:instrText xml:space="preserve"> PAGEREF _Toc406059884 \h </w:instrText>
        </w:r>
        <w:r>
          <w:rPr>
            <w:noProof/>
            <w:webHidden/>
          </w:rPr>
        </w:r>
        <w:r>
          <w:rPr>
            <w:noProof/>
            <w:webHidden/>
          </w:rPr>
          <w:fldChar w:fldCharType="separate"/>
        </w:r>
        <w:r>
          <w:rPr>
            <w:noProof/>
            <w:webHidden/>
          </w:rPr>
          <w:t>93</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5" w:history="1">
        <w:r w:rsidRPr="00015D2C">
          <w:rPr>
            <w:rStyle w:val="Hyperlink"/>
            <w:noProof/>
          </w:rPr>
          <w:t>Module Eleven: Review Questions</w:t>
        </w:r>
        <w:r>
          <w:rPr>
            <w:noProof/>
            <w:webHidden/>
          </w:rPr>
          <w:tab/>
        </w:r>
        <w:r>
          <w:rPr>
            <w:noProof/>
            <w:webHidden/>
          </w:rPr>
          <w:fldChar w:fldCharType="begin"/>
        </w:r>
        <w:r>
          <w:rPr>
            <w:noProof/>
            <w:webHidden/>
          </w:rPr>
          <w:instrText xml:space="preserve"> PAGEREF _Toc406059885 \h </w:instrText>
        </w:r>
        <w:r>
          <w:rPr>
            <w:noProof/>
            <w:webHidden/>
          </w:rPr>
        </w:r>
        <w:r>
          <w:rPr>
            <w:noProof/>
            <w:webHidden/>
          </w:rPr>
          <w:fldChar w:fldCharType="separate"/>
        </w:r>
        <w:r>
          <w:rPr>
            <w:noProof/>
            <w:webHidden/>
          </w:rPr>
          <w:t>94</w:t>
        </w:r>
        <w:r>
          <w:rPr>
            <w:noProof/>
            <w:webHidden/>
          </w:rPr>
          <w:fldChar w:fldCharType="end"/>
        </w:r>
      </w:hyperlink>
    </w:p>
    <w:p w:rsidR="001743A1" w:rsidRDefault="001743A1">
      <w:pPr>
        <w:pStyle w:val="TOC1"/>
        <w:tabs>
          <w:tab w:val="right" w:leader="dot" w:pos="9350"/>
        </w:tabs>
        <w:rPr>
          <w:rFonts w:asciiTheme="minorHAnsi" w:eastAsiaTheme="minorEastAsia" w:hAnsiTheme="minorHAnsi" w:cstheme="minorBidi"/>
          <w:b w:val="0"/>
          <w:bCs w:val="0"/>
          <w:noProof/>
          <w:szCs w:val="22"/>
          <w:lang w:bidi="ar-SA"/>
        </w:rPr>
      </w:pPr>
      <w:hyperlink w:anchor="_Toc406059886" w:history="1">
        <w:r w:rsidRPr="00015D2C">
          <w:rPr>
            <w:rStyle w:val="Hyperlink"/>
            <w:noProof/>
          </w:rPr>
          <w:t>Module Twelve: Wrapping Up</w:t>
        </w:r>
        <w:r>
          <w:rPr>
            <w:noProof/>
            <w:webHidden/>
          </w:rPr>
          <w:tab/>
        </w:r>
        <w:r>
          <w:rPr>
            <w:noProof/>
            <w:webHidden/>
          </w:rPr>
          <w:fldChar w:fldCharType="begin"/>
        </w:r>
        <w:r>
          <w:rPr>
            <w:noProof/>
            <w:webHidden/>
          </w:rPr>
          <w:instrText xml:space="preserve"> PAGEREF _Toc406059886 \h </w:instrText>
        </w:r>
        <w:r>
          <w:rPr>
            <w:noProof/>
            <w:webHidden/>
          </w:rPr>
        </w:r>
        <w:r>
          <w:rPr>
            <w:noProof/>
            <w:webHidden/>
          </w:rPr>
          <w:fldChar w:fldCharType="separate"/>
        </w:r>
        <w:r>
          <w:rPr>
            <w:noProof/>
            <w:webHidden/>
          </w:rPr>
          <w:t>97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7" w:history="1">
        <w:r w:rsidRPr="00015D2C">
          <w:rPr>
            <w:rStyle w:val="Hyperlink"/>
            <w:noProof/>
          </w:rPr>
          <w:t>Words from the Wise</w:t>
        </w:r>
        <w:r>
          <w:rPr>
            <w:noProof/>
            <w:webHidden/>
          </w:rPr>
          <w:tab/>
        </w:r>
        <w:r>
          <w:rPr>
            <w:noProof/>
            <w:webHidden/>
          </w:rPr>
          <w:fldChar w:fldCharType="begin"/>
        </w:r>
        <w:r>
          <w:rPr>
            <w:noProof/>
            <w:webHidden/>
          </w:rPr>
          <w:instrText xml:space="preserve"> PAGEREF _Toc406059887 \h </w:instrText>
        </w:r>
        <w:r>
          <w:rPr>
            <w:noProof/>
            <w:webHidden/>
          </w:rPr>
        </w:r>
        <w:r>
          <w:rPr>
            <w:noProof/>
            <w:webHidden/>
          </w:rPr>
          <w:fldChar w:fldCharType="separate"/>
        </w:r>
        <w:r>
          <w:rPr>
            <w:noProof/>
            <w:webHidden/>
          </w:rPr>
          <w:t>97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8" w:history="1">
        <w:r w:rsidRPr="00015D2C">
          <w:rPr>
            <w:rStyle w:val="Hyperlink"/>
            <w:noProof/>
          </w:rPr>
          <w:t>Review of Parking Lot</w:t>
        </w:r>
        <w:r>
          <w:rPr>
            <w:noProof/>
            <w:webHidden/>
          </w:rPr>
          <w:tab/>
        </w:r>
        <w:r>
          <w:rPr>
            <w:noProof/>
            <w:webHidden/>
          </w:rPr>
          <w:fldChar w:fldCharType="begin"/>
        </w:r>
        <w:r>
          <w:rPr>
            <w:noProof/>
            <w:webHidden/>
          </w:rPr>
          <w:instrText xml:space="preserve"> PAGEREF _Toc406059888 \h </w:instrText>
        </w:r>
        <w:r>
          <w:rPr>
            <w:noProof/>
            <w:webHidden/>
          </w:rPr>
        </w:r>
        <w:r>
          <w:rPr>
            <w:noProof/>
            <w:webHidden/>
          </w:rPr>
          <w:fldChar w:fldCharType="separate"/>
        </w:r>
        <w:r>
          <w:rPr>
            <w:noProof/>
            <w:webHidden/>
          </w:rPr>
          <w:t>97</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89" w:history="1">
        <w:r w:rsidRPr="00015D2C">
          <w:rPr>
            <w:rStyle w:val="Hyperlink"/>
            <w:noProof/>
          </w:rPr>
          <w:t>Lessons Learned</w:t>
        </w:r>
        <w:r>
          <w:rPr>
            <w:noProof/>
            <w:webHidden/>
          </w:rPr>
          <w:tab/>
        </w:r>
        <w:r>
          <w:rPr>
            <w:noProof/>
            <w:webHidden/>
          </w:rPr>
          <w:fldChar w:fldCharType="begin"/>
        </w:r>
        <w:r>
          <w:rPr>
            <w:noProof/>
            <w:webHidden/>
          </w:rPr>
          <w:instrText xml:space="preserve"> PAGEREF _Toc406059889 \h </w:instrText>
        </w:r>
        <w:r>
          <w:rPr>
            <w:noProof/>
            <w:webHidden/>
          </w:rPr>
        </w:r>
        <w:r>
          <w:rPr>
            <w:noProof/>
            <w:webHidden/>
          </w:rPr>
          <w:fldChar w:fldCharType="separate"/>
        </w:r>
        <w:r>
          <w:rPr>
            <w:noProof/>
            <w:webHidden/>
          </w:rPr>
          <w:t>98</w:t>
        </w:r>
        <w:r>
          <w:rPr>
            <w:noProof/>
            <w:webHidden/>
          </w:rPr>
          <w:fldChar w:fldCharType="end"/>
        </w:r>
      </w:hyperlink>
    </w:p>
    <w:p w:rsidR="001743A1" w:rsidRDefault="001743A1">
      <w:pPr>
        <w:pStyle w:val="TOC2"/>
        <w:tabs>
          <w:tab w:val="right" w:leader="dot" w:pos="9350"/>
        </w:tabs>
        <w:rPr>
          <w:rFonts w:asciiTheme="minorHAnsi" w:eastAsiaTheme="minorEastAsia" w:hAnsiTheme="minorHAnsi" w:cstheme="minorBidi"/>
          <w:i w:val="0"/>
          <w:iCs w:val="0"/>
          <w:noProof/>
          <w:szCs w:val="22"/>
          <w:lang w:bidi="ar-SA"/>
        </w:rPr>
      </w:pPr>
      <w:hyperlink w:anchor="_Toc406059890" w:history="1">
        <w:r w:rsidRPr="00015D2C">
          <w:rPr>
            <w:rStyle w:val="Hyperlink"/>
            <w:noProof/>
          </w:rPr>
          <w:t>Completion of Action Plans and Evaluations</w:t>
        </w:r>
        <w:r>
          <w:rPr>
            <w:noProof/>
            <w:webHidden/>
          </w:rPr>
          <w:tab/>
        </w:r>
        <w:r>
          <w:rPr>
            <w:noProof/>
            <w:webHidden/>
          </w:rPr>
          <w:fldChar w:fldCharType="begin"/>
        </w:r>
        <w:r>
          <w:rPr>
            <w:noProof/>
            <w:webHidden/>
          </w:rPr>
          <w:instrText xml:space="preserve"> PAGEREF _Toc406059890 \h </w:instrText>
        </w:r>
        <w:r>
          <w:rPr>
            <w:noProof/>
            <w:webHidden/>
          </w:rPr>
        </w:r>
        <w:r>
          <w:rPr>
            <w:noProof/>
            <w:webHidden/>
          </w:rPr>
          <w:fldChar w:fldCharType="separate"/>
        </w:r>
        <w:r>
          <w:rPr>
            <w:noProof/>
            <w:webHidden/>
          </w:rPr>
          <w:t>98</w:t>
        </w:r>
        <w:r>
          <w:rPr>
            <w:noProof/>
            <w:webHidden/>
          </w:rPr>
          <w:fldChar w:fldCharType="end"/>
        </w:r>
      </w:hyperlink>
    </w:p>
    <w:p w:rsidR="00381A27" w:rsidRPr="001743A1" w:rsidRDefault="008D7EB1" w:rsidP="00C523BD">
      <w:pPr>
        <w:pStyle w:val="TOC2"/>
        <w:tabs>
          <w:tab w:val="right" w:leader="dot" w:pos="9350"/>
        </w:tabs>
      </w:pPr>
      <w:r w:rsidRPr="001743A1">
        <w:fldChar w:fldCharType="end"/>
      </w:r>
    </w:p>
    <w:p w:rsidR="00381A27" w:rsidRPr="001743A1" w:rsidRDefault="00381A27">
      <w:pPr>
        <w:sectPr w:rsidR="00381A27" w:rsidRPr="001743A1">
          <w:pgSz w:w="12240" w:h="15840"/>
          <w:pgMar w:top="1440" w:right="1440" w:bottom="1440" w:left="1440" w:header="720" w:footer="720" w:gutter="0"/>
          <w:pgNumType w:start="1"/>
          <w:cols w:space="720"/>
          <w:formProt w:val="0"/>
          <w:docGrid w:linePitch="360"/>
        </w:sectPr>
      </w:pPr>
    </w:p>
    <w:p w:rsidR="00381A27" w:rsidRPr="001743A1" w:rsidRDefault="00CC3E22" w:rsidP="00831C2A">
      <w:pPr>
        <w:pStyle w:val="Heading1"/>
      </w:pPr>
      <w:bookmarkStart w:id="1" w:name="_Toc282688914"/>
      <w:bookmarkStart w:id="2" w:name="_Toc406059807"/>
      <w:r w:rsidRPr="001743A1">
        <w:rPr>
          <w:lang w:bidi="ar-SA"/>
        </w:rPr>
        <w:lastRenderedPageBreak/>
        <mc:AlternateContent>
          <mc:Choice Requires="wps">
            <w:drawing>
              <wp:anchor distT="91440" distB="91440" distL="114300" distR="114300" simplePos="0" relativeHeight="251656704" behindDoc="0" locked="0" layoutInCell="0" allowOverlap="1" wp14:anchorId="7C951024" wp14:editId="7D993307">
                <wp:simplePos x="0" y="0"/>
                <wp:positionH relativeFrom="page">
                  <wp:posOffset>-47625</wp:posOffset>
                </wp:positionH>
                <wp:positionV relativeFrom="page">
                  <wp:posOffset>0</wp:posOffset>
                </wp:positionV>
                <wp:extent cx="7891145" cy="1562100"/>
                <wp:effectExtent l="0" t="0" r="0" b="0"/>
                <wp:wrapSquare wrapText="bothSides"/>
                <wp:docPr id="1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562100"/>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Learn as if you were to live forever.</w:t>
                            </w:r>
                          </w:p>
                          <w:p w:rsidR="00A62293" w:rsidRPr="007E5632" w:rsidRDefault="00A62293" w:rsidP="00EA313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Mahatma Gandhi</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3.75pt;margin-top:0;width:621.35pt;height:123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" o:allowincell="f" stroked="f">
                <v:fill color2="#7f7f7f [1612]" focus="100%" type="gradient"/>
                <v:textbox inset="4in,54pt,1in,0">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Learn as if you were to live forever.</w:t>
                      </w:r>
                    </w:p>
                    <w:p w:rsidR="00A62293" w:rsidRPr="007E5632" w:rsidRDefault="00A62293" w:rsidP="00EA313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Mahatma Gandhi</w:t>
                      </w:r>
                    </w:p>
                  </w:txbxContent>
                </v:textbox>
                <w10:wrap type="square" anchorx="page" anchory="page"/>
              </v:rect>
            </w:pict>
          </mc:Fallback>
        </mc:AlternateContent>
      </w:r>
      <w:r w:rsidR="00381A27" w:rsidRPr="001743A1">
        <w:t>Preface</w:t>
      </w:r>
      <w:bookmarkEnd w:id="1"/>
      <w:bookmarkEnd w:id="2"/>
    </w:p>
    <w:p w:rsidR="00381A27" w:rsidRPr="001743A1" w:rsidRDefault="00381A27" w:rsidP="00831C2A">
      <w:pPr>
        <w:pStyle w:val="Heading2"/>
        <w:rPr>
          <w:lang w:eastAsia="zh-TW"/>
        </w:rPr>
      </w:pPr>
      <w:bookmarkStart w:id="3" w:name="_Toc283024575"/>
      <w:bookmarkStart w:id="4" w:name="_Toc406059808"/>
      <w:r w:rsidRPr="001743A1">
        <w:rPr>
          <w:lang w:eastAsia="zh-TW"/>
        </w:rPr>
        <w:t>What is Courseware?</w:t>
      </w:r>
      <w:bookmarkEnd w:id="3"/>
      <w:bookmarkEnd w:id="4"/>
    </w:p>
    <w:p w:rsidR="00381A27" w:rsidRPr="001743A1" w:rsidRDefault="00744B01" w:rsidP="00831C2A">
      <w:pPr>
        <w:rPr>
          <w:lang w:eastAsia="zh-TW"/>
        </w:rPr>
      </w:pPr>
      <w:r w:rsidRPr="001743A1">
        <w:rPr>
          <w:lang w:bidi="ar-SA"/>
        </w:rPr>
        <w:drawing>
          <wp:anchor distT="0" distB="0" distL="114300" distR="114300" simplePos="0" relativeHeight="251647488" behindDoc="0" locked="0" layoutInCell="1" allowOverlap="1" wp14:anchorId="7947A0C8" wp14:editId="4BF001A1">
            <wp:simplePos x="0" y="0"/>
            <wp:positionH relativeFrom="margin">
              <wp:posOffset>-36830</wp:posOffset>
            </wp:positionH>
            <wp:positionV relativeFrom="margin">
              <wp:posOffset>1696085</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sidRPr="001743A1">
        <w:rPr>
          <w:lang w:eastAsia="zh-TW"/>
        </w:rPr>
        <w:t>Welcome to Corporate Training Materials, a completely new training experience!</w:t>
      </w:r>
    </w:p>
    <w:p w:rsidR="00381A27" w:rsidRPr="001743A1" w:rsidRDefault="00381A27" w:rsidP="00831C2A">
      <w:pPr>
        <w:rPr>
          <w:lang w:eastAsia="zh-TW"/>
        </w:rPr>
      </w:pPr>
      <w:r w:rsidRPr="001743A1">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1743A1" w:rsidRDefault="00381A27" w:rsidP="00831C2A">
      <w:pPr>
        <w:rPr>
          <w:lang w:eastAsia="zh-TW"/>
        </w:rPr>
      </w:pPr>
      <w:r w:rsidRPr="001743A1">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1743A1" w:rsidRDefault="00381A27" w:rsidP="00831C2A">
      <w:pPr>
        <w:rPr>
          <w:lang w:eastAsia="zh-TW"/>
        </w:rPr>
      </w:pPr>
    </w:p>
    <w:p w:rsidR="00381A27" w:rsidRPr="001743A1" w:rsidRDefault="00381A27" w:rsidP="00831C2A">
      <w:pPr>
        <w:pStyle w:val="Heading2"/>
        <w:rPr>
          <w:lang w:eastAsia="zh-TW"/>
        </w:rPr>
      </w:pPr>
      <w:bookmarkStart w:id="5" w:name="_Toc283024576"/>
      <w:bookmarkStart w:id="6" w:name="_Toc406059809"/>
      <w:r w:rsidRPr="001743A1">
        <w:rPr>
          <w:lang w:eastAsia="zh-TW"/>
        </w:rPr>
        <w:t>How Do I Customize My Course?</w:t>
      </w:r>
      <w:bookmarkEnd w:id="5"/>
      <w:bookmarkEnd w:id="6"/>
    </w:p>
    <w:p w:rsidR="00381A27" w:rsidRPr="001743A1" w:rsidRDefault="00381A27" w:rsidP="00831C2A">
      <w:pPr>
        <w:rPr>
          <w:lang w:eastAsia="zh-TW"/>
        </w:rPr>
      </w:pPr>
      <w:r w:rsidRPr="001743A1">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1743A1" w:rsidRDefault="00381A27" w:rsidP="00831C2A">
      <w:pPr>
        <w:rPr>
          <w:lang w:eastAsia="zh-TW"/>
        </w:rPr>
      </w:pPr>
      <w:r w:rsidRPr="001743A1">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1743A1" w:rsidRDefault="00744B01" w:rsidP="00831C2A">
      <w:pPr>
        <w:jc w:val="center"/>
        <w:rPr>
          <w:lang w:eastAsia="zh-TW"/>
        </w:rPr>
      </w:pPr>
      <w:r w:rsidRPr="001743A1">
        <w:rPr>
          <w:lang w:bidi="ar-SA"/>
        </w:rPr>
        <w:drawing>
          <wp:inline distT="0" distB="0" distL="0" distR="0" wp14:anchorId="517B69C2" wp14:editId="06952361">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1743A1" w:rsidRDefault="00381A27" w:rsidP="00831C2A">
      <w:pPr>
        <w:rPr>
          <w:lang w:eastAsia="zh-TW"/>
        </w:rPr>
      </w:pPr>
      <w:r w:rsidRPr="001743A1">
        <w:rPr>
          <w:lang w:eastAsia="zh-TW"/>
        </w:rPr>
        <w:t>(You will also want to perform this step if you add modules or move them around.)</w:t>
      </w:r>
    </w:p>
    <w:p w:rsidR="00381A27" w:rsidRPr="001743A1" w:rsidRDefault="00381A27" w:rsidP="00831C2A">
      <w:pPr>
        <w:rPr>
          <w:lang w:eastAsia="zh-TW"/>
        </w:rPr>
      </w:pPr>
      <w:r w:rsidRPr="001743A1">
        <w:rPr>
          <w:lang w:eastAsia="zh-TW"/>
        </w:rPr>
        <w:lastRenderedPageBreak/>
        <w:t>If you want to change the way text looks, you can format any piece of text any way you want. However, to make it easy, we have used styles so that you can update all the text at once.</w:t>
      </w:r>
    </w:p>
    <w:p w:rsidR="00381A27" w:rsidRPr="001743A1" w:rsidRDefault="00381A27" w:rsidP="00831C2A">
      <w:pPr>
        <w:rPr>
          <w:lang w:eastAsia="zh-TW"/>
        </w:rPr>
      </w:pPr>
      <w:r w:rsidRPr="001743A1">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1743A1" w:rsidRDefault="00381A27" w:rsidP="00831C2A">
      <w:pPr>
        <w:rPr>
          <w:lang w:eastAsia="zh-TW"/>
        </w:rPr>
      </w:pPr>
      <w:r w:rsidRPr="001743A1">
        <w:rPr>
          <w:lang w:eastAsia="zh-TW"/>
        </w:rPr>
        <w:t>For example, if we wanted to change our Heading 1 style, used for Module Titles, this is what we would do:</w:t>
      </w:r>
    </w:p>
    <w:p w:rsidR="00381A27" w:rsidRPr="001743A1" w:rsidRDefault="00744B01" w:rsidP="00831C2A">
      <w:pPr>
        <w:jc w:val="center"/>
        <w:rPr>
          <w:lang w:eastAsia="zh-TW"/>
        </w:rPr>
      </w:pPr>
      <w:r w:rsidRPr="001743A1">
        <w:rPr>
          <w:lang w:bidi="ar-SA"/>
        </w:rPr>
        <w:drawing>
          <wp:inline distT="0" distB="0" distL="0" distR="0" wp14:anchorId="227AE2EF" wp14:editId="5F60A21F">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1743A1" w:rsidRDefault="00381A27" w:rsidP="00831C2A">
      <w:pPr>
        <w:rPr>
          <w:lang w:eastAsia="zh-TW"/>
        </w:rPr>
      </w:pPr>
      <w:r w:rsidRPr="001743A1">
        <w:rPr>
          <w:lang w:eastAsia="zh-TW"/>
        </w:rPr>
        <w:t>Now, we can change our formatting and it will apply to all the headings in the document.</w:t>
      </w:r>
    </w:p>
    <w:p w:rsidR="00381A27" w:rsidRPr="001743A1" w:rsidRDefault="00381A27" w:rsidP="00831C2A">
      <w:pPr>
        <w:rPr>
          <w:lang w:eastAsia="zh-TW"/>
        </w:rPr>
      </w:pPr>
      <w:r w:rsidRPr="001743A1">
        <w:rPr>
          <w:lang w:eastAsia="zh-TW"/>
        </w:rPr>
        <w:t xml:space="preserve">For more information on making Word work for you, please refer to </w:t>
      </w:r>
      <w:r w:rsidRPr="001743A1">
        <w:rPr>
          <w:rStyle w:val="BookReferences"/>
        </w:rPr>
        <w:t>Word 2007 or 2010 Essentials</w:t>
      </w:r>
      <w:r w:rsidRPr="001743A1">
        <w:rPr>
          <w:lang w:eastAsia="zh-TW"/>
        </w:rPr>
        <w:t xml:space="preserve"> by Corporate Training Materials.</w:t>
      </w:r>
    </w:p>
    <w:p w:rsidR="00381A27" w:rsidRPr="001743A1" w:rsidRDefault="00381A27" w:rsidP="00831C2A">
      <w:pPr>
        <w:rPr>
          <w:lang w:eastAsia="zh-TW"/>
        </w:rPr>
      </w:pPr>
    </w:p>
    <w:p w:rsidR="00381A27" w:rsidRPr="001743A1" w:rsidRDefault="00381A27" w:rsidP="00831C2A">
      <w:pPr>
        <w:pStyle w:val="Heading2"/>
        <w:rPr>
          <w:lang w:eastAsia="zh-TW"/>
        </w:rPr>
      </w:pPr>
      <w:bookmarkStart w:id="7" w:name="_Toc283024577"/>
      <w:bookmarkStart w:id="8" w:name="_Toc406059810"/>
      <w:r w:rsidRPr="001743A1">
        <w:rPr>
          <w:lang w:eastAsia="zh-TW"/>
        </w:rPr>
        <w:lastRenderedPageBreak/>
        <w:t>Materials Required</w:t>
      </w:r>
      <w:bookmarkEnd w:id="7"/>
      <w:bookmarkEnd w:id="8"/>
    </w:p>
    <w:p w:rsidR="00381A27" w:rsidRPr="001743A1" w:rsidRDefault="00381A27" w:rsidP="00831C2A">
      <w:pPr>
        <w:rPr>
          <w:lang w:eastAsia="zh-TW"/>
        </w:rPr>
      </w:pPr>
      <w:r w:rsidRPr="001743A1">
        <w:rPr>
          <w:lang w:eastAsia="zh-TW"/>
        </w:rPr>
        <w:t xml:space="preserve">All of our courses use flip chart paper and markers extensively. (If you prefer, you can use a whiteboard or chalkboard instead.) </w:t>
      </w:r>
    </w:p>
    <w:p w:rsidR="00381A27" w:rsidRPr="001743A1" w:rsidRDefault="00381A27" w:rsidP="00831C2A">
      <w:pPr>
        <w:rPr>
          <w:lang w:eastAsia="zh-TW"/>
        </w:rPr>
      </w:pPr>
      <w:r w:rsidRPr="001743A1">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1743A1" w:rsidRDefault="00381A27" w:rsidP="00831C2A">
      <w:pPr>
        <w:rPr>
          <w:lang w:eastAsia="zh-TW"/>
        </w:rPr>
      </w:pPr>
      <w:r w:rsidRPr="001743A1">
        <w:rPr>
          <w:lang w:eastAsia="zh-TW"/>
        </w:rPr>
        <w:t>We recommend these additional materials for all workshops:</w:t>
      </w:r>
    </w:p>
    <w:p w:rsidR="00381A27" w:rsidRPr="001743A1" w:rsidRDefault="00381A27" w:rsidP="00F1186E">
      <w:pPr>
        <w:pStyle w:val="BulletedPoints"/>
        <w:numPr>
          <w:ilvl w:val="0"/>
          <w:numId w:val="4"/>
        </w:numPr>
        <w:rPr>
          <w:lang w:eastAsia="zh-TW"/>
        </w:rPr>
      </w:pPr>
      <w:r w:rsidRPr="001743A1">
        <w:rPr>
          <w:lang w:eastAsia="zh-TW"/>
        </w:rPr>
        <w:t>Laptop with projector, for PowerPoint slides</w:t>
      </w:r>
    </w:p>
    <w:p w:rsidR="00381A27" w:rsidRPr="001743A1" w:rsidRDefault="00381A27" w:rsidP="00F1186E">
      <w:pPr>
        <w:pStyle w:val="BulletedPoints"/>
        <w:numPr>
          <w:ilvl w:val="0"/>
          <w:numId w:val="4"/>
        </w:numPr>
        <w:rPr>
          <w:lang w:eastAsia="zh-TW"/>
        </w:rPr>
      </w:pPr>
      <w:r w:rsidRPr="001743A1">
        <w:rPr>
          <w:lang w:eastAsia="zh-TW"/>
        </w:rPr>
        <w:t>Quick Reference Sheets for students to take home</w:t>
      </w:r>
    </w:p>
    <w:p w:rsidR="00381A27" w:rsidRPr="001743A1" w:rsidRDefault="00381A27" w:rsidP="00F1186E">
      <w:pPr>
        <w:pStyle w:val="BulletedPoints"/>
        <w:numPr>
          <w:ilvl w:val="0"/>
          <w:numId w:val="4"/>
        </w:numPr>
        <w:rPr>
          <w:lang w:eastAsia="zh-TW"/>
        </w:rPr>
      </w:pPr>
      <w:r w:rsidRPr="001743A1">
        <w:rPr>
          <w:lang w:eastAsia="zh-TW"/>
        </w:rPr>
        <w:t>Timer or watch (separate from your laptop)</w:t>
      </w:r>
    </w:p>
    <w:p w:rsidR="00381A27" w:rsidRPr="001743A1" w:rsidRDefault="00381A27" w:rsidP="00F1186E">
      <w:pPr>
        <w:pStyle w:val="BulletedPoints"/>
        <w:numPr>
          <w:ilvl w:val="0"/>
          <w:numId w:val="4"/>
        </w:numPr>
        <w:rPr>
          <w:lang w:eastAsia="zh-TW"/>
        </w:rPr>
      </w:pPr>
      <w:r w:rsidRPr="001743A1">
        <w:rPr>
          <w:lang w:eastAsia="zh-TW"/>
        </w:rPr>
        <w:t>Masking tape</w:t>
      </w:r>
    </w:p>
    <w:p w:rsidR="00381A27" w:rsidRPr="001743A1" w:rsidRDefault="00381A27" w:rsidP="00F1186E">
      <w:pPr>
        <w:pStyle w:val="BulletedPoints"/>
        <w:numPr>
          <w:ilvl w:val="0"/>
          <w:numId w:val="4"/>
        </w:numPr>
        <w:rPr>
          <w:lang w:eastAsia="zh-TW"/>
        </w:rPr>
      </w:pPr>
      <w:r w:rsidRPr="001743A1">
        <w:rPr>
          <w:lang w:eastAsia="zh-TW"/>
        </w:rPr>
        <w:t>Blank paper</w:t>
      </w:r>
    </w:p>
    <w:p w:rsidR="00381A27" w:rsidRPr="001743A1" w:rsidRDefault="00381A27" w:rsidP="00A62293">
      <w:pPr>
        <w:rPr>
          <w:lang w:eastAsia="zh-TW"/>
        </w:rPr>
      </w:pPr>
    </w:p>
    <w:p w:rsidR="00381A27" w:rsidRPr="001743A1" w:rsidRDefault="00381A27" w:rsidP="00831C2A">
      <w:pPr>
        <w:pStyle w:val="Heading2"/>
        <w:rPr>
          <w:lang w:eastAsia="zh-TW"/>
        </w:rPr>
      </w:pPr>
      <w:bookmarkStart w:id="9" w:name="_Toc283024578"/>
      <w:bookmarkStart w:id="10" w:name="_Toc406059811"/>
      <w:r w:rsidRPr="001743A1">
        <w:rPr>
          <w:lang w:eastAsia="zh-TW"/>
        </w:rPr>
        <w:t>Maximizing Your Training Power</w:t>
      </w:r>
      <w:bookmarkEnd w:id="9"/>
      <w:bookmarkEnd w:id="10"/>
    </w:p>
    <w:p w:rsidR="00381A27" w:rsidRPr="001743A1" w:rsidRDefault="00381A27" w:rsidP="00831C2A">
      <w:pPr>
        <w:rPr>
          <w:lang w:eastAsia="zh-TW"/>
        </w:rPr>
      </w:pPr>
      <w:r w:rsidRPr="001743A1">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1743A1" w:rsidRDefault="00381A27" w:rsidP="00F1186E">
      <w:pPr>
        <w:pStyle w:val="BulletedPoints"/>
        <w:numPr>
          <w:ilvl w:val="0"/>
          <w:numId w:val="4"/>
        </w:numPr>
      </w:pPr>
      <w:r w:rsidRPr="001743A1">
        <w:rPr>
          <w:b/>
          <w:lang w:eastAsia="zh-TW"/>
        </w:rPr>
        <w:t>Make it customized.</w:t>
      </w:r>
      <w:r w:rsidRPr="001743A1">
        <w:t xml:space="preserve"> By tailoring each course to your participants, you will find that your results will increase a thousand-fold. </w:t>
      </w:r>
    </w:p>
    <w:p w:rsidR="00381A27" w:rsidRPr="001743A1" w:rsidRDefault="00381A27" w:rsidP="00324944">
      <w:pPr>
        <w:pStyle w:val="BulletedPoints"/>
        <w:numPr>
          <w:ilvl w:val="1"/>
          <w:numId w:val="1"/>
        </w:numPr>
      </w:pPr>
      <w:r w:rsidRPr="001743A1">
        <w:t xml:space="preserve">Use examples, case studies, and stories that are relevant to the group. </w:t>
      </w:r>
    </w:p>
    <w:p w:rsidR="00381A27" w:rsidRPr="001743A1" w:rsidRDefault="00381A27" w:rsidP="00324944">
      <w:pPr>
        <w:pStyle w:val="BulletedPoints"/>
        <w:numPr>
          <w:ilvl w:val="1"/>
          <w:numId w:val="1"/>
        </w:numPr>
      </w:pPr>
      <w:r w:rsidRPr="001743A1">
        <w:t xml:space="preserve">Identify whether your participants are strangers or whether they work together. Tailor your approach appropriately. </w:t>
      </w:r>
    </w:p>
    <w:p w:rsidR="00381A27" w:rsidRPr="001743A1" w:rsidRDefault="00381A27" w:rsidP="00324944">
      <w:pPr>
        <w:pStyle w:val="BulletedPoints"/>
        <w:numPr>
          <w:ilvl w:val="1"/>
          <w:numId w:val="1"/>
        </w:numPr>
      </w:pPr>
      <w:r w:rsidRPr="001743A1">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1743A1">
        <w:rPr>
          <w:rStyle w:val="BookReferences"/>
          <w:u w:val="none"/>
        </w:rPr>
        <w:t>Experiential Learning</w:t>
      </w:r>
      <w:r w:rsidRPr="001743A1">
        <w:t xml:space="preserve"> by David Kolb.)</w:t>
      </w:r>
      <w:r w:rsidR="006C3F09" w:rsidRPr="001743A1">
        <w:t xml:space="preserve"> </w:t>
      </w:r>
    </w:p>
    <w:p w:rsidR="006D5370" w:rsidRPr="001743A1" w:rsidRDefault="006D5370" w:rsidP="00A62293"/>
    <w:p w:rsidR="006D5370" w:rsidRPr="001743A1" w:rsidRDefault="006D5370" w:rsidP="00A62293"/>
    <w:p w:rsidR="00381A27" w:rsidRPr="001743A1" w:rsidRDefault="00381A27" w:rsidP="00A62293">
      <w:pPr>
        <w:pStyle w:val="BulletedPoints"/>
        <w:rPr>
          <w:lang w:eastAsia="zh-TW"/>
        </w:rPr>
      </w:pPr>
      <w:r w:rsidRPr="001743A1">
        <w:rPr>
          <w:b/>
          <w:lang w:eastAsia="zh-TW"/>
        </w:rPr>
        <w:lastRenderedPageBreak/>
        <w:t>Make it fun and interactive</w:t>
      </w:r>
      <w:r w:rsidRPr="001743A1">
        <w:rPr>
          <w:lang w:eastAsia="zh-TW"/>
        </w:rPr>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1743A1" w:rsidRDefault="00381A27" w:rsidP="00A62293">
      <w:pPr>
        <w:pStyle w:val="BulletedPoints"/>
        <w:rPr>
          <w:lang w:eastAsia="zh-TW"/>
        </w:rPr>
      </w:pPr>
      <w:r w:rsidRPr="001743A1">
        <w:rPr>
          <w:b/>
          <w:lang w:eastAsia="zh-TW"/>
        </w:rPr>
        <w:t>Make it relevant.</w:t>
      </w:r>
      <w:r w:rsidRPr="001743A1">
        <w:rPr>
          <w:lang w:eastAsia="zh-TW"/>
        </w:rPr>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1743A1" w:rsidRDefault="00381A27" w:rsidP="00A62293">
      <w:pPr>
        <w:pStyle w:val="BulletedPoints"/>
        <w:rPr>
          <w:lang w:eastAsia="zh-TW"/>
        </w:rPr>
      </w:pPr>
      <w:r w:rsidRPr="001743A1">
        <w:rPr>
          <w:b/>
          <w:lang w:eastAsia="zh-TW"/>
        </w:rPr>
        <w:t>Keep an open mind</w:t>
      </w:r>
      <w:r w:rsidRPr="001743A1">
        <w:rPr>
          <w:lang w:eastAsia="zh-TW"/>
        </w:rPr>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1743A1" w:rsidRDefault="00381A27" w:rsidP="00831C2A">
      <w:pPr>
        <w:rPr>
          <w:lang w:eastAsia="zh-TW"/>
        </w:rPr>
      </w:pPr>
      <w:r w:rsidRPr="001743A1">
        <w:rPr>
          <w:lang w:eastAsia="zh-TW"/>
        </w:rPr>
        <w:t>And now, time for the training!</w:t>
      </w:r>
    </w:p>
    <w:p w:rsidR="00381A27" w:rsidRPr="001743A1" w:rsidRDefault="00381A27" w:rsidP="00831C2A"/>
    <w:p w:rsidR="003309FD" w:rsidRPr="001743A1" w:rsidRDefault="00381A27" w:rsidP="004360E7">
      <w:pPr>
        <w:pStyle w:val="Heading1"/>
        <w:rPr>
          <w:lang w:eastAsia="zh-TW"/>
        </w:rPr>
      </w:pPr>
      <w:r w:rsidRPr="001743A1">
        <w:rPr>
          <w:lang w:eastAsia="zh-TW"/>
        </w:rPr>
        <w:br w:type="page"/>
      </w:r>
    </w:p>
    <w:p w:rsidR="00381A27" w:rsidRPr="001743A1" w:rsidRDefault="00A62293" w:rsidP="004360E7">
      <w:pPr>
        <w:pStyle w:val="Heading1"/>
      </w:pPr>
      <w:bookmarkStart w:id="11" w:name="_Toc406059812"/>
      <w:r w:rsidRPr="001743A1">
        <w:rPr>
          <w:lang w:bidi="ar-SA"/>
        </w:rPr>
        <w:lastRenderedPageBreak/>
        <w:drawing>
          <wp:anchor distT="0" distB="0" distL="114300" distR="114300" simplePos="0" relativeHeight="251668992" behindDoc="0" locked="0" layoutInCell="1" allowOverlap="1" wp14:anchorId="19385B0D" wp14:editId="2209C8C2">
            <wp:simplePos x="0" y="0"/>
            <wp:positionH relativeFrom="margin">
              <wp:posOffset>76200</wp:posOffset>
            </wp:positionH>
            <wp:positionV relativeFrom="margin">
              <wp:posOffset>1376680</wp:posOffset>
            </wp:positionV>
            <wp:extent cx="2085975" cy="1647825"/>
            <wp:effectExtent l="0" t="0" r="9525" b="9525"/>
            <wp:wrapSquare wrapText="bothSides"/>
            <wp:docPr id="349"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13" cstate="print"/>
                    <a:srcRect/>
                    <a:stretch>
                      <a:fillRect/>
                    </a:stretch>
                  </pic:blipFill>
                  <pic:spPr bwMode="auto">
                    <a:xfrm>
                      <a:off x="0" y="0"/>
                      <a:ext cx="2085975" cy="1647825"/>
                    </a:xfrm>
                    <a:prstGeom prst="rect">
                      <a:avLst/>
                    </a:prstGeom>
                    <a:noFill/>
                    <a:ln w="9525">
                      <a:noFill/>
                      <a:miter lim="800000"/>
                      <a:headEnd/>
                      <a:tailEnd/>
                    </a:ln>
                  </pic:spPr>
                </pic:pic>
              </a:graphicData>
            </a:graphic>
          </wp:anchor>
        </w:drawing>
      </w:r>
      <w:r w:rsidR="00381A27" w:rsidRPr="001743A1">
        <w:rPr>
          <w:lang w:eastAsia="zh-TW"/>
        </w:rPr>
        <w:t>Module One: Getting Started</w:t>
      </w:r>
      <w:bookmarkEnd w:id="11"/>
    </w:p>
    <w:p w:rsidR="00CE2FC1" w:rsidRPr="001743A1" w:rsidRDefault="00CC3E22" w:rsidP="000D3FB9">
      <w:r w:rsidRPr="001743A1">
        <w:rPr>
          <w:lang w:bidi="ar-SA"/>
        </w:rPr>
        <mc:AlternateContent>
          <mc:Choice Requires="wps">
            <w:drawing>
              <wp:anchor distT="91440" distB="91440" distL="114300" distR="114300" simplePos="0" relativeHeight="251650560" behindDoc="0" locked="0" layoutInCell="1" allowOverlap="1" wp14:anchorId="6C677571" wp14:editId="58116E61">
                <wp:simplePos x="0" y="0"/>
                <wp:positionH relativeFrom="page">
                  <wp:posOffset>-103505</wp:posOffset>
                </wp:positionH>
                <wp:positionV relativeFrom="page">
                  <wp:posOffset>-16510</wp:posOffset>
                </wp:positionV>
                <wp:extent cx="7962900" cy="1701165"/>
                <wp:effectExtent l="0" t="0" r="0" b="0"/>
                <wp:wrapSquare wrapText="bothSides"/>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701165"/>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Pr="00E04F15" w:rsidRDefault="00A62293"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cs="Georgia"/>
                                <w:i/>
                                <w:color w:val="FFFFFF" w:themeColor="background1"/>
                                <w:sz w:val="28"/>
                                <w:szCs w:val="28"/>
                                <w:lang w:bidi="ar-SA"/>
                              </w:rPr>
                              <w:t>You cannot open a book without learning something at all.</w:t>
                            </w:r>
                          </w:p>
                          <w:p w:rsidR="00A62293" w:rsidRPr="00980215" w:rsidRDefault="00A62293" w:rsidP="00F6435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Confucius</w:t>
                            </w:r>
                          </w:p>
                          <w:p w:rsidR="00A62293" w:rsidRPr="00CE2FC1" w:rsidRDefault="00A62293"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8.15pt;margin-top:-1.3pt;width:627pt;height:133.95pt;z-index:2516505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" stroked="f">
                <v:fill color2="#7f7f7f [1612]" focus="100%" type="gradient"/>
                <v:textbox inset="4in,54pt,1in,0">
                  <w:txbxContent>
                    <w:p w:rsidR="00A62293" w:rsidRPr="00E04F15" w:rsidRDefault="00A62293"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cs="Georgia"/>
                          <w:i/>
                          <w:color w:val="FFFFFF" w:themeColor="background1"/>
                          <w:sz w:val="28"/>
                          <w:szCs w:val="28"/>
                          <w:lang w:bidi="ar-SA"/>
                        </w:rPr>
                        <w:t>You cannot open a book without learning something at all.</w:t>
                      </w:r>
                    </w:p>
                    <w:p w:rsidR="00A62293" w:rsidRPr="00980215" w:rsidRDefault="00A62293" w:rsidP="00F6435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Confucius</w:t>
                      </w:r>
                    </w:p>
                    <w:p w:rsidR="00A62293" w:rsidRPr="00CE2FC1" w:rsidRDefault="00A62293"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D64003" w:rsidRPr="001743A1">
        <w:rPr>
          <w:lang w:bidi="ar-SA"/>
        </w:rPr>
        <w:t xml:space="preserve">The use of technology is on the rise, so it’s no wonder that different methods of learning have emerged over the years.  Recently, </w:t>
      </w:r>
      <w:r w:rsidR="000A6F11" w:rsidRPr="001743A1">
        <w:rPr>
          <w:lang w:bidi="ar-SA"/>
        </w:rPr>
        <w:t>MLearning</w:t>
      </w:r>
      <w:r w:rsidR="00D64003" w:rsidRPr="001743A1">
        <w:rPr>
          <w:lang w:bidi="ar-SA"/>
        </w:rPr>
        <w:t xml:space="preserve"> has become a new method for employees to learn and grow at work.  With easy access, portability and a variety of resources available, </w:t>
      </w:r>
      <w:r w:rsidR="000A6F11" w:rsidRPr="001743A1">
        <w:rPr>
          <w:lang w:bidi="ar-SA"/>
        </w:rPr>
        <w:t>MLearning</w:t>
      </w:r>
      <w:r w:rsidR="00D64003" w:rsidRPr="001743A1">
        <w:rPr>
          <w:lang w:bidi="ar-SA"/>
        </w:rPr>
        <w:t xml:space="preserve"> is the user favorite for fast and convenient training and education.</w:t>
      </w:r>
    </w:p>
    <w:p w:rsidR="00E65150" w:rsidRPr="001743A1" w:rsidRDefault="00E65150" w:rsidP="00A62293">
      <w:pPr>
        <w:tabs>
          <w:tab w:val="left" w:pos="960"/>
        </w:tabs>
      </w:pPr>
      <w:bookmarkStart w:id="12" w:name="_Toc287448862"/>
    </w:p>
    <w:p w:rsidR="00A62293" w:rsidRPr="001743A1" w:rsidRDefault="00A62293" w:rsidP="00A62293">
      <w:pPr>
        <w:tabs>
          <w:tab w:val="left" w:pos="960"/>
        </w:tabs>
      </w:pPr>
    </w:p>
    <w:p w:rsidR="00E65150" w:rsidRPr="001743A1" w:rsidRDefault="00E65150" w:rsidP="00A62293"/>
    <w:p w:rsidR="00381A27" w:rsidRPr="001743A1" w:rsidRDefault="00381A27" w:rsidP="000744E1">
      <w:pPr>
        <w:pStyle w:val="Heading2"/>
      </w:pPr>
      <w:bookmarkStart w:id="13" w:name="_Toc406059813"/>
      <w:r w:rsidRPr="001743A1">
        <w:t>Housekeeping Items</w:t>
      </w:r>
      <w:bookmarkEnd w:id="12"/>
      <w:bookmarkEnd w:id="13"/>
    </w:p>
    <w:p w:rsidR="00381A27" w:rsidRPr="001743A1" w:rsidRDefault="00381A27" w:rsidP="000744E1">
      <w:r w:rsidRPr="001743A1">
        <w:t>Take a few moments to cover basic housekeeping items.</w:t>
      </w:r>
    </w:p>
    <w:p w:rsidR="00381A27" w:rsidRPr="001743A1" w:rsidRDefault="00381A27" w:rsidP="000744E1">
      <w:pPr>
        <w:pStyle w:val="BulletedPoints"/>
      </w:pPr>
      <w:r w:rsidRPr="001743A1">
        <w:t>If you need an opening or a way to introduce the participants to each other, utilize the Icebreakers folder to begin or between breaks during the day.</w:t>
      </w:r>
    </w:p>
    <w:p w:rsidR="00381A27" w:rsidRPr="001743A1" w:rsidRDefault="00381A27" w:rsidP="000744E1">
      <w:pPr>
        <w:pStyle w:val="BulletedPoints"/>
      </w:pPr>
      <w:r w:rsidRPr="001743A1">
        <w:t>Let participants know where they can find washrooms, break facilities, and fire exits.</w:t>
      </w:r>
    </w:p>
    <w:p w:rsidR="00381A27" w:rsidRPr="001743A1" w:rsidRDefault="00381A27" w:rsidP="000744E1">
      <w:pPr>
        <w:pStyle w:val="BulletedPoints"/>
      </w:pPr>
      <w:r w:rsidRPr="001743A1">
        <w:t>Ask participants to turn off their cell phones or at least turn them to vibrate. If they must take a call, request that they do it outside.</w:t>
      </w:r>
    </w:p>
    <w:p w:rsidR="00381A27" w:rsidRPr="001743A1" w:rsidRDefault="00381A27" w:rsidP="000744E1">
      <w:pPr>
        <w:pStyle w:val="BulletedPoints"/>
      </w:pPr>
      <w:r w:rsidRPr="001743A1">
        <w:t>Take this time to encourage the group to ask questions and make this an interactive workshop.</w:t>
      </w:r>
    </w:p>
    <w:p w:rsidR="00381A27" w:rsidRPr="001743A1" w:rsidRDefault="00381A27" w:rsidP="000744E1">
      <w:pPr>
        <w:pStyle w:val="BulletedPoints"/>
      </w:pPr>
      <w:r w:rsidRPr="001743A1">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1743A1" w:rsidRDefault="00381A27" w:rsidP="006D5370">
      <w:pPr>
        <w:pStyle w:val="Heading2"/>
      </w:pPr>
      <w:r w:rsidRPr="001743A1">
        <w:br w:type="page"/>
      </w:r>
      <w:bookmarkStart w:id="14" w:name="_Toc406059814"/>
      <w:r w:rsidR="006D5370" w:rsidRPr="001743A1">
        <w:lastRenderedPageBreak/>
        <w:t>The Parking Lot</w:t>
      </w:r>
      <w:bookmarkEnd w:id="14"/>
    </w:p>
    <w:p w:rsidR="00381A27" w:rsidRPr="001743A1" w:rsidRDefault="00744B01" w:rsidP="000744E1">
      <w:pPr>
        <w:rPr>
          <w:rFonts w:ascii="Verdana" w:hAnsi="Verdana"/>
          <w:color w:val="000000"/>
          <w:sz w:val="18"/>
          <w:szCs w:val="18"/>
        </w:rPr>
      </w:pPr>
      <w:r w:rsidRPr="001743A1">
        <w:rPr>
          <w:lang w:bidi="ar-SA"/>
        </w:rPr>
        <w:drawing>
          <wp:anchor distT="0" distB="0" distL="114300" distR="114300" simplePos="0" relativeHeight="251648512" behindDoc="0" locked="0" layoutInCell="1" allowOverlap="1" wp14:anchorId="2FC46285" wp14:editId="1C0455A5">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sidRPr="001743A1">
        <w:rPr>
          <w:rFonts w:ascii="Verdana" w:hAnsi="Verdana"/>
          <w:color w:val="000000"/>
          <w:sz w:val="18"/>
          <w:szCs w:val="18"/>
        </w:rPr>
        <w:t>Explain the concept of The Parking Lot to participants.</w:t>
      </w:r>
    </w:p>
    <w:p w:rsidR="00381A27" w:rsidRPr="001743A1" w:rsidRDefault="00381A27" w:rsidP="000744E1">
      <w:pPr>
        <w:numPr>
          <w:ilvl w:val="0"/>
          <w:numId w:val="2"/>
        </w:numPr>
      </w:pPr>
      <w:r w:rsidRPr="001743A1">
        <w:t>The Parking Lot is a visible place where you will “park” ideas that arise which are not on the agenda, may be off topic, or are better addressed outside of the program.</w:t>
      </w:r>
    </w:p>
    <w:p w:rsidR="00381A27" w:rsidRPr="001743A1" w:rsidRDefault="00381A27" w:rsidP="000744E1">
      <w:pPr>
        <w:numPr>
          <w:ilvl w:val="0"/>
          <w:numId w:val="2"/>
        </w:numPr>
      </w:pPr>
      <w:r w:rsidRPr="001743A1">
        <w:t>At the end of the session, we will review parked ideas and follow up, or make suggestions for your own investigation when you are back at work.</w:t>
      </w:r>
    </w:p>
    <w:p w:rsidR="00381A27" w:rsidRPr="001743A1" w:rsidRDefault="00381A27" w:rsidP="000744E1">
      <w:r w:rsidRPr="001743A1">
        <w:t>Suggestions for the trainer:</w:t>
      </w:r>
    </w:p>
    <w:p w:rsidR="00381A27" w:rsidRPr="001743A1" w:rsidRDefault="00381A27" w:rsidP="000744E1">
      <w:pPr>
        <w:numPr>
          <w:ilvl w:val="0"/>
          <w:numId w:val="3"/>
        </w:numPr>
      </w:pPr>
      <w:r w:rsidRPr="001743A1">
        <w:t>If you are working with a large group of participants, you may wish to nominate a recorder to park items as you are facilitating.</w:t>
      </w:r>
    </w:p>
    <w:p w:rsidR="00381A27" w:rsidRPr="001743A1" w:rsidRDefault="00381A27" w:rsidP="000744E1">
      <w:pPr>
        <w:numPr>
          <w:ilvl w:val="0"/>
          <w:numId w:val="3"/>
        </w:numPr>
      </w:pPr>
      <w:r w:rsidRPr="001743A1">
        <w:t>It’s a good idea to note the name of the contributor along with the parked item.</w:t>
      </w:r>
    </w:p>
    <w:p w:rsidR="00381A27" w:rsidRPr="001743A1" w:rsidRDefault="00381A27" w:rsidP="000744E1">
      <w:pPr>
        <w:numPr>
          <w:ilvl w:val="0"/>
          <w:numId w:val="3"/>
        </w:numPr>
      </w:pPr>
      <w:r w:rsidRPr="001743A1">
        <w:t>Items noted on the parking lot can be useful to you later as you plan future training sessions.</w:t>
      </w:r>
    </w:p>
    <w:p w:rsidR="00381A27" w:rsidRPr="001743A1" w:rsidRDefault="00381A27" w:rsidP="000744E1"/>
    <w:p w:rsidR="00381A27" w:rsidRPr="001743A1" w:rsidRDefault="00381A27" w:rsidP="000744E1">
      <w:pPr>
        <w:pStyle w:val="Heading2"/>
      </w:pPr>
      <w:bookmarkStart w:id="15" w:name="_Toc406059815"/>
      <w:r w:rsidRPr="001743A1">
        <w:t>Workshop Objectives</w:t>
      </w:r>
      <w:bookmarkEnd w:id="15"/>
    </w:p>
    <w:p w:rsidR="00381A27" w:rsidRPr="001743A1" w:rsidRDefault="00744B01" w:rsidP="000744E1">
      <w:r w:rsidRPr="001743A1">
        <w:rPr>
          <w:lang w:bidi="ar-SA"/>
        </w:rPr>
        <w:drawing>
          <wp:anchor distT="0" distB="0" distL="114300" distR="114300" simplePos="0" relativeHeight="251649536" behindDoc="0" locked="0" layoutInCell="1" allowOverlap="1" wp14:anchorId="6D565FCC" wp14:editId="25A6128B">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1743A1">
        <w:t xml:space="preserve">Research has consistently demonstrated that when clear goals are associated with learning, it occurs more easily and rapidly. With that in mind, let’s review our goals for today. </w:t>
      </w:r>
    </w:p>
    <w:p w:rsidR="00381A27" w:rsidRPr="001743A1" w:rsidRDefault="00381A27" w:rsidP="00291C2B">
      <w:r w:rsidRPr="001743A1">
        <w:t>At the end of this workshop, participants should be able to:</w:t>
      </w:r>
    </w:p>
    <w:p w:rsidR="008F2C5F" w:rsidRPr="001743A1" w:rsidRDefault="00D64003" w:rsidP="00A62293">
      <w:pPr>
        <w:pStyle w:val="BulletedPoints"/>
      </w:pPr>
      <w:r w:rsidRPr="001743A1">
        <w:t xml:space="preserve">Know the meaning of </w:t>
      </w:r>
      <w:r w:rsidR="000A6F11" w:rsidRPr="001743A1">
        <w:t>MLearning</w:t>
      </w:r>
    </w:p>
    <w:p w:rsidR="008F2C5F" w:rsidRPr="001743A1" w:rsidRDefault="00D64003" w:rsidP="00A62293">
      <w:pPr>
        <w:pStyle w:val="BulletedPoints"/>
      </w:pPr>
      <w:r w:rsidRPr="001743A1">
        <w:t xml:space="preserve">Recognize different methods of </w:t>
      </w:r>
      <w:r w:rsidR="000A6F11" w:rsidRPr="001743A1">
        <w:t>MLearning</w:t>
      </w:r>
    </w:p>
    <w:p w:rsidR="008F2C5F" w:rsidRPr="001743A1" w:rsidRDefault="00D64003" w:rsidP="00A62293">
      <w:pPr>
        <w:pStyle w:val="BulletedPoints"/>
      </w:pPr>
      <w:r w:rsidRPr="001743A1">
        <w:t xml:space="preserve">Know the benefits/challenges of using </w:t>
      </w:r>
      <w:r w:rsidR="000A6F11" w:rsidRPr="001743A1">
        <w:t>MLearning</w:t>
      </w:r>
    </w:p>
    <w:p w:rsidR="008F2C5F" w:rsidRPr="001743A1" w:rsidRDefault="00D64003" w:rsidP="00A62293">
      <w:pPr>
        <w:pStyle w:val="BulletedPoints"/>
      </w:pPr>
      <w:r w:rsidRPr="001743A1">
        <w:t xml:space="preserve">Train other employees regarding </w:t>
      </w:r>
      <w:r w:rsidR="000A6F11" w:rsidRPr="001743A1">
        <w:t>MLearning</w:t>
      </w:r>
    </w:p>
    <w:p w:rsidR="00A62293" w:rsidRPr="001743A1" w:rsidRDefault="00D64003" w:rsidP="00A62293">
      <w:pPr>
        <w:pStyle w:val="BulletedPoints"/>
      </w:pPr>
      <w:r w:rsidRPr="001743A1">
        <w:t xml:space="preserve">Form an </w:t>
      </w:r>
      <w:r w:rsidR="000A6F11" w:rsidRPr="001743A1">
        <w:t>MLearning</w:t>
      </w:r>
      <w:r w:rsidRPr="001743A1">
        <w:t xml:space="preserve"> plan</w:t>
      </w:r>
    </w:p>
    <w:p w:rsidR="00A62293" w:rsidRPr="001743A1" w:rsidRDefault="00A62293">
      <w:pPr>
        <w:spacing w:after="0" w:line="240" w:lineRule="auto"/>
      </w:pPr>
      <w:r w:rsidRPr="001743A1">
        <w:br w:type="page"/>
      </w:r>
    </w:p>
    <w:p w:rsidR="00381A27" w:rsidRPr="001743A1" w:rsidRDefault="00381A27" w:rsidP="003B6C98">
      <w:pPr>
        <w:pStyle w:val="Heading1"/>
      </w:pPr>
      <w:bookmarkStart w:id="16" w:name="_Toc406059816"/>
      <w:r w:rsidRPr="001743A1">
        <w:rPr>
          <w:lang w:eastAsia="zh-TW"/>
        </w:rPr>
        <w:lastRenderedPageBreak/>
        <w:t xml:space="preserve">Module Two: </w:t>
      </w:r>
      <w:r w:rsidR="00365A73" w:rsidRPr="001743A1">
        <w:rPr>
          <w:lang w:eastAsia="zh-TW"/>
        </w:rPr>
        <w:t>Wh</w:t>
      </w:r>
      <w:r w:rsidR="001116E4" w:rsidRPr="001743A1">
        <w:rPr>
          <w:lang w:eastAsia="zh-TW"/>
        </w:rPr>
        <w:t xml:space="preserve">at is </w:t>
      </w:r>
      <w:r w:rsidR="000A6F11" w:rsidRPr="001743A1">
        <w:rPr>
          <w:lang w:eastAsia="zh-TW"/>
        </w:rPr>
        <w:t>MLearning</w:t>
      </w:r>
      <w:r w:rsidR="001116E4" w:rsidRPr="001743A1">
        <w:rPr>
          <w:lang w:eastAsia="zh-TW"/>
        </w:rPr>
        <w:t>?</w:t>
      </w:r>
      <w:bookmarkEnd w:id="16"/>
    </w:p>
    <w:p w:rsidR="00CC07AB" w:rsidRPr="001743A1" w:rsidRDefault="00BA1CC8" w:rsidP="00AD7A38">
      <w:pPr>
        <w:rPr>
          <w:lang w:bidi="ar-SA"/>
        </w:rPr>
      </w:pPr>
      <w:r w:rsidRPr="001743A1">
        <w:rPr>
          <w:lang w:bidi="ar-SA"/>
        </w:rPr>
        <w:drawing>
          <wp:anchor distT="0" distB="0" distL="114300" distR="114300" simplePos="0" relativeHeight="251670016" behindDoc="0" locked="0" layoutInCell="1" allowOverlap="1" wp14:anchorId="6F221484" wp14:editId="097A0ABC">
            <wp:simplePos x="0" y="0"/>
            <wp:positionH relativeFrom="margin">
              <wp:posOffset>0</wp:posOffset>
            </wp:positionH>
            <wp:positionV relativeFrom="margin">
              <wp:posOffset>1733550</wp:posOffset>
            </wp:positionV>
            <wp:extent cx="1844040" cy="1767840"/>
            <wp:effectExtent l="0" t="0" r="381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P900442475[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4040" cy="1767840"/>
                    </a:xfrm>
                    <a:prstGeom prst="rect">
                      <a:avLst/>
                    </a:prstGeom>
                  </pic:spPr>
                </pic:pic>
              </a:graphicData>
            </a:graphic>
          </wp:anchor>
        </w:drawing>
      </w:r>
      <w:r w:rsidR="00CC3E22" w:rsidRPr="001743A1">
        <w:rPr>
          <w:lang w:bidi="ar-SA"/>
        </w:rPr>
        <mc:AlternateContent>
          <mc:Choice Requires="wps">
            <w:drawing>
              <wp:anchor distT="91440" distB="91440" distL="114300" distR="114300" simplePos="0" relativeHeight="251651584" behindDoc="0" locked="0" layoutInCell="0" allowOverlap="1" wp14:anchorId="29FA8EA9" wp14:editId="0C3FC45C">
                <wp:simplePos x="0" y="0"/>
                <wp:positionH relativeFrom="page">
                  <wp:posOffset>-142875</wp:posOffset>
                </wp:positionH>
                <wp:positionV relativeFrom="page">
                  <wp:posOffset>28575</wp:posOffset>
                </wp:positionV>
                <wp:extent cx="7957185" cy="1828800"/>
                <wp:effectExtent l="0" t="0" r="5715" b="0"/>
                <wp:wrapSquare wrapText="bothSides"/>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828800"/>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Pr="00D744F9"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It’s not a faith in technology.  It’s faith in people.</w:t>
                            </w:r>
                          </w:p>
                          <w:p w:rsidR="00A62293" w:rsidRPr="006D5370" w:rsidRDefault="00A62293" w:rsidP="00ED5A55">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Steve Jobs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11.25pt;margin-top:2.25pt;width:626.55pt;height:2in;z-index:2516515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" o:allowincell="f" stroked="f">
                <v:fill color2="#7f7f7f [1612]" focus="100%" type="gradient"/>
                <v:textbox inset="4in,54pt,1in,0">
                  <w:txbxContent>
                    <w:p w:rsidR="00A62293" w:rsidRPr="00D744F9"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It’s not a faith in technology.  It’s faith in people.</w:t>
                      </w:r>
                    </w:p>
                    <w:p w:rsidR="00A62293" w:rsidRPr="006D5370" w:rsidRDefault="00A62293" w:rsidP="00ED5A55">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Steve Jobs</w:t>
                      </w:r>
                    </w:p>
                  </w:txbxContent>
                </v:textbox>
                <w10:wrap type="square" anchorx="page" anchory="page"/>
              </v:rect>
            </w:pict>
          </mc:Fallback>
        </mc:AlternateContent>
      </w:r>
      <w:r w:rsidR="0016504D" w:rsidRPr="001743A1">
        <w:rPr>
          <w:lang w:bidi="ar-SA"/>
        </w:rPr>
        <w:t xml:space="preserve">Mobile learning, or </w:t>
      </w:r>
      <w:r w:rsidR="000A6F11" w:rsidRPr="001743A1">
        <w:rPr>
          <w:lang w:bidi="ar-SA"/>
        </w:rPr>
        <w:t>MLearning</w:t>
      </w:r>
      <w:r w:rsidR="0016504D" w:rsidRPr="001743A1">
        <w:rPr>
          <w:lang w:bidi="ar-SA"/>
        </w:rPr>
        <w:t xml:space="preserve">, is defined as the </w:t>
      </w:r>
      <w:r w:rsidR="0016504D" w:rsidRPr="001743A1">
        <w:t>delivery of learning, education or training on mobile devices, such as mobile phon</w:t>
      </w:r>
      <w:r w:rsidR="003309FD" w:rsidRPr="001743A1">
        <w:t xml:space="preserve">es, tablets, laptops or PDAs.  </w:t>
      </w:r>
      <w:r w:rsidR="000A6F11" w:rsidRPr="001743A1">
        <w:t>MLearning</w:t>
      </w:r>
      <w:r w:rsidR="0016504D" w:rsidRPr="001743A1">
        <w:t xml:space="preserve"> allows training and support to be taken anywhere, making it flexible and convenient for companies to use.  </w:t>
      </w:r>
      <w:r w:rsidR="000D579B" w:rsidRPr="001743A1">
        <w:t>Many businesses are taking advantage of this new technology to educate employees and clients more efficiently.</w:t>
      </w:r>
    </w:p>
    <w:p w:rsidR="00BA1CC8" w:rsidRPr="001743A1" w:rsidRDefault="00BA1CC8" w:rsidP="00A62293"/>
    <w:p w:rsidR="00A62293" w:rsidRPr="001743A1" w:rsidRDefault="00A62293" w:rsidP="00A62293"/>
    <w:p w:rsidR="00BA1CC8" w:rsidRPr="001743A1" w:rsidRDefault="00BA1CC8" w:rsidP="00A62293"/>
    <w:p w:rsidR="00381A27" w:rsidRPr="001743A1" w:rsidRDefault="000A6F11" w:rsidP="00C821A7">
      <w:pPr>
        <w:pStyle w:val="Heading2"/>
      </w:pPr>
      <w:bookmarkStart w:id="17" w:name="_Toc406059817"/>
      <w:r w:rsidRPr="001743A1">
        <w:t>MLearning</w:t>
      </w:r>
      <w:r w:rsidR="00F6435E" w:rsidRPr="001743A1">
        <w:t xml:space="preserve"> Uses</w:t>
      </w:r>
      <w:bookmarkEnd w:id="17"/>
    </w:p>
    <w:p w:rsidR="00FF0CDD" w:rsidRPr="001743A1" w:rsidRDefault="00BA1CC8" w:rsidP="006836B1">
      <w:r w:rsidRPr="001743A1">
        <w:rPr>
          <w:lang w:bidi="ar-SA"/>
        </w:rPr>
        <w:drawing>
          <wp:anchor distT="0" distB="0" distL="114300" distR="114300" simplePos="0" relativeHeight="251671040" behindDoc="0" locked="0" layoutInCell="1" allowOverlap="1" wp14:anchorId="055CC488" wp14:editId="52EC5758">
            <wp:simplePos x="0" y="0"/>
            <wp:positionH relativeFrom="column">
              <wp:posOffset>0</wp:posOffset>
            </wp:positionH>
            <wp:positionV relativeFrom="paragraph">
              <wp:posOffset>3175</wp:posOffset>
            </wp:positionV>
            <wp:extent cx="975360" cy="929640"/>
            <wp:effectExtent l="0" t="0" r="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P900422593[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5360" cy="929640"/>
                    </a:xfrm>
                    <a:prstGeom prst="rect">
                      <a:avLst/>
                    </a:prstGeom>
                  </pic:spPr>
                </pic:pic>
              </a:graphicData>
            </a:graphic>
          </wp:anchor>
        </w:drawing>
      </w:r>
      <w:r w:rsidR="000A6F11" w:rsidRPr="001743A1">
        <w:t>MLearning</w:t>
      </w:r>
      <w:r w:rsidR="000D579B" w:rsidRPr="001743A1">
        <w:t xml:space="preserve"> is most commonly used for training and education purposes.  The majority of training or learning in the workplace occurs on the job.  However, it can be costly and time consuming to require employees to attend meetings, conferences or other training sessions away from work.  Recently, many businesses have begun to implement </w:t>
      </w:r>
      <w:r w:rsidR="000A6F11" w:rsidRPr="001743A1">
        <w:t>MLearning</w:t>
      </w:r>
      <w:r w:rsidR="000D579B" w:rsidRPr="001743A1">
        <w:t xml:space="preserve">, which allows employees to stay in the workplace to acquire additional training or knowledge.  With </w:t>
      </w:r>
      <w:r w:rsidR="000A6F11" w:rsidRPr="001743A1">
        <w:t>MLearning</w:t>
      </w:r>
      <w:r w:rsidR="000D579B" w:rsidRPr="001743A1">
        <w:t xml:space="preserve">, employees can gain new knowledge faster and be more up-to-date on any changes or company additions.  </w:t>
      </w:r>
    </w:p>
    <w:p w:rsidR="00BC530D" w:rsidRPr="001743A1" w:rsidRDefault="000A6F11" w:rsidP="006836B1">
      <w:r w:rsidRPr="001743A1">
        <w:t>MLearning</w:t>
      </w:r>
      <w:r w:rsidR="000D579B" w:rsidRPr="001743A1">
        <w:t xml:space="preserve"> has also become a helpful tool in training new employees</w:t>
      </w:r>
      <w:r w:rsidR="00FF0CDD" w:rsidRPr="001743A1">
        <w:t>, since it allows for the company to reduce group or individual training sessions and allow the employee to learn on their own terms.  Not only does this allow the company to save on training hours, but allows the training manage to evaluate which employees are ready to begin work and which ones may need more help before starting on their own.</w:t>
      </w:r>
    </w:p>
    <w:p w:rsidR="00A62293" w:rsidRPr="001743A1" w:rsidRDefault="00A62293" w:rsidP="006836B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B803E0" w:rsidRPr="001743A1" w:rsidRDefault="00B803E0" w:rsidP="00B803E0">
            <w:pPr>
              <w:rPr>
                <w:b/>
                <w:bCs/>
                <w:color w:val="000000" w:themeColor="text1"/>
              </w:rPr>
            </w:pPr>
            <w:r w:rsidRPr="001743A1">
              <w:rPr>
                <w:b/>
                <w:bCs/>
                <w:color w:val="000000" w:themeColor="text1"/>
              </w:rPr>
              <w:t>8 minutes</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 xml:space="preserve">Review the different uses of </w:t>
            </w:r>
            <w:r w:rsidR="000A6F11" w:rsidRPr="001743A1">
              <w:rPr>
                <w:color w:val="000000" w:themeColor="text1"/>
              </w:rPr>
              <w:t>MLearning</w:t>
            </w:r>
            <w:r w:rsidRPr="001743A1">
              <w:rPr>
                <w:color w:val="000000" w:themeColor="text1"/>
              </w:rPr>
              <w:t>.</w:t>
            </w:r>
          </w:p>
        </w:tc>
      </w:tr>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B803E0" w:rsidRPr="001743A1" w:rsidRDefault="000A6F11" w:rsidP="00B803E0">
            <w:pPr>
              <w:rPr>
                <w:b/>
                <w:color w:val="000000" w:themeColor="text1"/>
              </w:rPr>
            </w:pPr>
            <w:r w:rsidRPr="001743A1">
              <w:rPr>
                <w:b/>
                <w:color w:val="000000" w:themeColor="text1"/>
              </w:rPr>
              <w:t>MLearning</w:t>
            </w:r>
            <w:r w:rsidR="00B803E0" w:rsidRPr="001743A1">
              <w:rPr>
                <w:b/>
                <w:color w:val="000000" w:themeColor="text1"/>
              </w:rPr>
              <w:t xml:space="preserve"> Uses</w:t>
            </w:r>
          </w:p>
          <w:p w:rsidR="00B803E0" w:rsidRPr="001743A1" w:rsidRDefault="00B803E0" w:rsidP="00B803E0">
            <w:pPr>
              <w:rPr>
                <w:b/>
                <w:color w:val="000000" w:themeColor="text1"/>
              </w:rPr>
            </w:pPr>
            <w:r w:rsidRPr="001743A1">
              <w:rPr>
                <w:color w:val="000000" w:themeColor="text1"/>
              </w:rPr>
              <w:lastRenderedPageBreak/>
              <w:t xml:space="preserve">Discuss the different uses for </w:t>
            </w:r>
            <w:r w:rsidR="000A6F11" w:rsidRPr="001743A1">
              <w:rPr>
                <w:color w:val="000000" w:themeColor="text1"/>
              </w:rPr>
              <w:t>MLearning</w:t>
            </w:r>
            <w:r w:rsidRPr="001743A1">
              <w:rPr>
                <w:color w:val="000000" w:themeColor="text1"/>
              </w:rPr>
              <w:t xml:space="preserve"> in a work environment.</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lastRenderedPageBreak/>
              <w:t>Materials Required</w:t>
            </w:r>
          </w:p>
        </w:tc>
        <w:tc>
          <w:tcPr>
            <w:tcW w:w="7128" w:type="dxa"/>
            <w:shd w:val="clear" w:color="auto" w:fill="D9D9D9" w:themeFill="background1" w:themeFillShade="D9"/>
            <w:vAlign w:val="center"/>
          </w:tcPr>
          <w:p w:rsidR="00B803E0" w:rsidRPr="001743A1" w:rsidRDefault="0072568A" w:rsidP="00B803E0">
            <w:pPr>
              <w:rPr>
                <w:b/>
                <w:bCs/>
                <w:color w:val="000000" w:themeColor="text1"/>
              </w:rPr>
            </w:pPr>
            <w:r w:rsidRPr="001743A1">
              <w:rPr>
                <w:b/>
                <w:bCs/>
                <w:color w:val="000000" w:themeColor="text1"/>
              </w:rPr>
              <w:t>01</w:t>
            </w:r>
            <w:r w:rsidR="003309FD" w:rsidRPr="001743A1">
              <w:rPr>
                <w:b/>
                <w:bCs/>
                <w:color w:val="000000" w:themeColor="text1"/>
              </w:rPr>
              <w:t xml:space="preserve">: </w:t>
            </w:r>
            <w:r w:rsidR="000A6F11" w:rsidRPr="001743A1">
              <w:rPr>
                <w:b/>
                <w:bCs/>
                <w:color w:val="000000" w:themeColor="text1"/>
              </w:rPr>
              <w:t>MLearning</w:t>
            </w:r>
            <w:r w:rsidR="003309FD" w:rsidRPr="001743A1">
              <w:rPr>
                <w:b/>
                <w:bCs/>
                <w:color w:val="000000" w:themeColor="text1"/>
              </w:rPr>
              <w:t xml:space="preserve"> Tools</w:t>
            </w:r>
          </w:p>
        </w:tc>
      </w:tr>
      <w:tr w:rsidR="00B803E0" w:rsidRPr="001743A1">
        <w:trPr>
          <w:trHeight w:val="440"/>
        </w:trPr>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B803E0" w:rsidRPr="001743A1" w:rsidRDefault="00B803E0" w:rsidP="00B803E0">
            <w:pPr>
              <w:rPr>
                <w:color w:val="000000" w:themeColor="text1"/>
              </w:rPr>
            </w:pPr>
            <w:r w:rsidRPr="001743A1">
              <w:rPr>
                <w:color w:val="000000" w:themeColor="text1"/>
              </w:rPr>
              <w:t>None</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Complete the worksheet individually.  Share your answers with the rest of the class.</w:t>
            </w:r>
          </w:p>
        </w:tc>
      </w:tr>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B803E0" w:rsidRPr="001743A1" w:rsidRDefault="00B803E0" w:rsidP="00B803E0">
            <w:pPr>
              <w:rPr>
                <w:color w:val="000000" w:themeColor="text1"/>
              </w:rPr>
            </w:pPr>
            <w:r w:rsidRPr="001743A1">
              <w:rPr>
                <w:color w:val="000000" w:themeColor="text1"/>
              </w:rPr>
              <w:t xml:space="preserve">Share any personal, relevant stories. </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Encourage everyone to participate.</w:t>
            </w:r>
          </w:p>
        </w:tc>
      </w:tr>
      <w:tr w:rsidR="00381A27" w:rsidRPr="001743A1">
        <w:tc>
          <w:tcPr>
            <w:tcW w:w="2448" w:type="dxa"/>
            <w:vAlign w:val="center"/>
          </w:tcPr>
          <w:p w:rsidR="00381A27" w:rsidRPr="001743A1" w:rsidRDefault="00381A27" w:rsidP="00CE43A1">
            <w:pPr>
              <w:rPr>
                <w:b/>
                <w:bCs/>
                <w:color w:val="000000" w:themeColor="text1"/>
              </w:rPr>
            </w:pPr>
            <w:r w:rsidRPr="001743A1">
              <w:rPr>
                <w:b/>
                <w:bCs/>
                <w:color w:val="000000" w:themeColor="text1"/>
              </w:rPr>
              <w:t>Review Questions</w:t>
            </w:r>
          </w:p>
        </w:tc>
        <w:tc>
          <w:tcPr>
            <w:tcW w:w="7128" w:type="dxa"/>
            <w:vAlign w:val="center"/>
          </w:tcPr>
          <w:p w:rsidR="00381A27" w:rsidRPr="001743A1" w:rsidRDefault="00B803E0" w:rsidP="00AF2436">
            <w:pPr>
              <w:rPr>
                <w:color w:val="000000" w:themeColor="text1"/>
              </w:rPr>
            </w:pPr>
            <w:r w:rsidRPr="001743A1">
              <w:rPr>
                <w:color w:val="000000" w:themeColor="text1"/>
              </w:rPr>
              <w:t xml:space="preserve">What are some ideas for </w:t>
            </w:r>
            <w:r w:rsidR="000A6F11" w:rsidRPr="001743A1">
              <w:rPr>
                <w:color w:val="000000" w:themeColor="text1"/>
              </w:rPr>
              <w:t>MLearning</w:t>
            </w:r>
            <w:r w:rsidRPr="001743A1">
              <w:rPr>
                <w:color w:val="000000" w:themeColor="text1"/>
              </w:rPr>
              <w:t>?</w:t>
            </w:r>
          </w:p>
        </w:tc>
      </w:tr>
    </w:tbl>
    <w:p w:rsidR="00442833" w:rsidRPr="001743A1" w:rsidRDefault="00442833" w:rsidP="00442833">
      <w:pPr>
        <w:spacing w:after="0" w:line="240" w:lineRule="auto"/>
      </w:pPr>
    </w:p>
    <w:p w:rsidR="00381A27" w:rsidRPr="001743A1" w:rsidRDefault="000A6F11" w:rsidP="001116E4">
      <w:pPr>
        <w:pStyle w:val="Heading2"/>
      </w:pPr>
      <w:bookmarkStart w:id="18" w:name="_Toc406059818"/>
      <w:r w:rsidRPr="001743A1">
        <w:t>MLearning</w:t>
      </w:r>
      <w:r w:rsidR="00F6435E" w:rsidRPr="001743A1">
        <w:t xml:space="preserve"> Environments</w:t>
      </w:r>
      <w:bookmarkEnd w:id="18"/>
    </w:p>
    <w:p w:rsidR="00CE2FC1" w:rsidRPr="001743A1" w:rsidRDefault="00642F87" w:rsidP="001116E4">
      <w:r w:rsidRPr="001743A1">
        <w:rPr>
          <w:lang w:bidi="ar-SA"/>
        </w:rPr>
        <w:drawing>
          <wp:anchor distT="0" distB="0" distL="114300" distR="114300" simplePos="0" relativeHeight="251675136" behindDoc="0" locked="0" layoutInCell="1" allowOverlap="1" wp14:anchorId="4FDF9ED0" wp14:editId="50DC7537">
            <wp:simplePos x="0" y="0"/>
            <wp:positionH relativeFrom="column">
              <wp:posOffset>0</wp:posOffset>
            </wp:positionH>
            <wp:positionV relativeFrom="paragraph">
              <wp:posOffset>0</wp:posOffset>
            </wp:positionV>
            <wp:extent cx="937260" cy="9144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90044236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37260" cy="914400"/>
                    </a:xfrm>
                    <a:prstGeom prst="rect">
                      <a:avLst/>
                    </a:prstGeom>
                  </pic:spPr>
                </pic:pic>
              </a:graphicData>
            </a:graphic>
          </wp:anchor>
        </w:drawing>
      </w:r>
      <w:r w:rsidR="00FF0CDD" w:rsidRPr="001743A1">
        <w:t xml:space="preserve">The </w:t>
      </w:r>
      <w:r w:rsidR="000A6F11" w:rsidRPr="001743A1">
        <w:t>MLearning</w:t>
      </w:r>
      <w:r w:rsidR="00FF0CDD" w:rsidRPr="001743A1">
        <w:t xml:space="preserve"> environment refers to the manner in which information is available for a particular session, such as how it is organized, what information is available and how it can be accessed. The environments in </w:t>
      </w:r>
      <w:r w:rsidR="000A6F11" w:rsidRPr="001743A1">
        <w:t>MLearning</w:t>
      </w:r>
      <w:r w:rsidR="00FF0CDD" w:rsidRPr="001743A1">
        <w:t xml:space="preserve"> are different with every use and can be customized to a particular learner’s needs.  The environment should be flexible and adjustable among different devices – meaning what can be seen/accessed on a mobile phone should also be accessible on a tablet or laptop computer.  If the </w:t>
      </w:r>
      <w:r w:rsidR="000A6F11" w:rsidRPr="001743A1">
        <w:t>MLearning</w:t>
      </w:r>
      <w:r w:rsidR="00C640ED" w:rsidRPr="001743A1">
        <w:t xml:space="preserve"> environment is not user-friendly or if the information is hard to read or download, the learner won’t be able to gain anything from their session, which cancels the point of training at all.</w:t>
      </w:r>
    </w:p>
    <w:p w:rsidR="00C640ED" w:rsidRPr="001743A1" w:rsidRDefault="00C640ED" w:rsidP="001116E4">
      <w:r w:rsidRPr="001743A1">
        <w:t xml:space="preserve">Tips for </w:t>
      </w:r>
      <w:r w:rsidR="000A6F11" w:rsidRPr="001743A1">
        <w:t>MLearning</w:t>
      </w:r>
      <w:r w:rsidRPr="001743A1">
        <w:t xml:space="preserve"> environment:</w:t>
      </w:r>
    </w:p>
    <w:p w:rsidR="00C640ED" w:rsidRPr="001743A1" w:rsidRDefault="00C640ED" w:rsidP="00A362E3">
      <w:pPr>
        <w:pStyle w:val="ListParagraph"/>
        <w:numPr>
          <w:ilvl w:val="0"/>
          <w:numId w:val="116"/>
        </w:numPr>
      </w:pPr>
      <w:r w:rsidRPr="001743A1">
        <w:t>Keep information organized</w:t>
      </w:r>
    </w:p>
    <w:p w:rsidR="00C640ED" w:rsidRPr="001743A1" w:rsidRDefault="00C640ED" w:rsidP="00A362E3">
      <w:pPr>
        <w:pStyle w:val="ListParagraph"/>
        <w:numPr>
          <w:ilvl w:val="0"/>
          <w:numId w:val="116"/>
        </w:numPr>
      </w:pPr>
      <w:r w:rsidRPr="001743A1">
        <w:t>Ensure all information is easily accessible on all mobile devices</w:t>
      </w:r>
    </w:p>
    <w:p w:rsidR="00C640ED" w:rsidRPr="001743A1" w:rsidRDefault="00C640ED" w:rsidP="00A362E3">
      <w:pPr>
        <w:pStyle w:val="ListParagraph"/>
        <w:numPr>
          <w:ilvl w:val="0"/>
          <w:numId w:val="116"/>
        </w:numPr>
      </w:pPr>
      <w:r w:rsidRPr="001743A1">
        <w:t>Always have a contact for technical support</w:t>
      </w:r>
    </w:p>
    <w:p w:rsidR="00A62293" w:rsidRPr="001743A1" w:rsidRDefault="00A62293" w:rsidP="00A6229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B803E0" w:rsidRPr="001743A1" w:rsidRDefault="00B803E0" w:rsidP="00B803E0">
            <w:pPr>
              <w:rPr>
                <w:b/>
                <w:bCs/>
                <w:color w:val="000000" w:themeColor="text1"/>
              </w:rPr>
            </w:pPr>
            <w:r w:rsidRPr="001743A1">
              <w:rPr>
                <w:b/>
                <w:bCs/>
                <w:color w:val="000000" w:themeColor="text1"/>
              </w:rPr>
              <w:t>7 minutes</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 xml:space="preserve">Review the makeup of </w:t>
            </w:r>
            <w:r w:rsidR="000A6F11" w:rsidRPr="001743A1">
              <w:rPr>
                <w:color w:val="000000" w:themeColor="text1"/>
              </w:rPr>
              <w:t>MLearning</w:t>
            </w:r>
            <w:r w:rsidRPr="001743A1">
              <w:rPr>
                <w:color w:val="000000" w:themeColor="text1"/>
              </w:rPr>
              <w:t xml:space="preserve"> environments.</w:t>
            </w:r>
          </w:p>
        </w:tc>
      </w:tr>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B803E0" w:rsidRPr="001743A1" w:rsidRDefault="000A6F11" w:rsidP="00B803E0">
            <w:pPr>
              <w:rPr>
                <w:b/>
                <w:color w:val="000000" w:themeColor="text1"/>
              </w:rPr>
            </w:pPr>
            <w:r w:rsidRPr="001743A1">
              <w:rPr>
                <w:b/>
                <w:color w:val="000000" w:themeColor="text1"/>
              </w:rPr>
              <w:t>MLearning</w:t>
            </w:r>
            <w:r w:rsidR="00B803E0" w:rsidRPr="001743A1">
              <w:rPr>
                <w:b/>
                <w:color w:val="000000" w:themeColor="text1"/>
              </w:rPr>
              <w:t xml:space="preserve"> Environments</w:t>
            </w:r>
          </w:p>
          <w:p w:rsidR="00B803E0" w:rsidRPr="001743A1" w:rsidRDefault="00B803E0" w:rsidP="00B803E0">
            <w:pPr>
              <w:rPr>
                <w:b/>
                <w:color w:val="000000" w:themeColor="text1"/>
              </w:rPr>
            </w:pPr>
            <w:r w:rsidRPr="001743A1">
              <w:rPr>
                <w:color w:val="000000" w:themeColor="text1"/>
              </w:rPr>
              <w:t xml:space="preserve">Discuss the different aspects of </w:t>
            </w:r>
            <w:r w:rsidR="000A6F11" w:rsidRPr="001743A1">
              <w:rPr>
                <w:color w:val="000000" w:themeColor="text1"/>
              </w:rPr>
              <w:t>MLearning</w:t>
            </w:r>
            <w:r w:rsidRPr="001743A1">
              <w:rPr>
                <w:color w:val="000000" w:themeColor="text1"/>
              </w:rPr>
              <w:t xml:space="preserve"> environments.</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B803E0" w:rsidRPr="001743A1" w:rsidRDefault="0072568A" w:rsidP="00B803E0">
            <w:pPr>
              <w:rPr>
                <w:b/>
                <w:bCs/>
                <w:color w:val="000000" w:themeColor="text1"/>
              </w:rPr>
            </w:pPr>
            <w:r w:rsidRPr="001743A1">
              <w:rPr>
                <w:b/>
                <w:bCs/>
                <w:color w:val="000000" w:themeColor="text1"/>
              </w:rPr>
              <w:t>02</w:t>
            </w:r>
            <w:r w:rsidR="00B803E0" w:rsidRPr="001743A1">
              <w:rPr>
                <w:b/>
                <w:bCs/>
                <w:color w:val="000000" w:themeColor="text1"/>
              </w:rPr>
              <w:t xml:space="preserve">: </w:t>
            </w:r>
            <w:r w:rsidR="000A6F11" w:rsidRPr="001743A1">
              <w:rPr>
                <w:b/>
                <w:bCs/>
                <w:color w:val="000000" w:themeColor="text1"/>
              </w:rPr>
              <w:t>MLearning</w:t>
            </w:r>
            <w:r w:rsidR="00B803E0" w:rsidRPr="001743A1">
              <w:rPr>
                <w:b/>
                <w:bCs/>
                <w:color w:val="000000" w:themeColor="text1"/>
              </w:rPr>
              <w:t xml:space="preserve"> Environments</w:t>
            </w:r>
          </w:p>
        </w:tc>
      </w:tr>
      <w:tr w:rsidR="00B803E0" w:rsidRPr="001743A1">
        <w:trPr>
          <w:trHeight w:val="440"/>
        </w:trPr>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B803E0" w:rsidRPr="001743A1" w:rsidRDefault="00B803E0" w:rsidP="00B803E0">
            <w:pPr>
              <w:rPr>
                <w:color w:val="000000" w:themeColor="text1"/>
              </w:rPr>
            </w:pPr>
            <w:r w:rsidRPr="001743A1">
              <w:rPr>
                <w:color w:val="000000" w:themeColor="text1"/>
              </w:rPr>
              <w:t>None</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lastRenderedPageBreak/>
              <w:t>Recommended Activity</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Complete the worksheet individually.  Share your answers with the rest of the class.</w:t>
            </w:r>
          </w:p>
        </w:tc>
      </w:tr>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B803E0" w:rsidRPr="001743A1" w:rsidRDefault="00B803E0" w:rsidP="00B803E0">
            <w:pPr>
              <w:rPr>
                <w:color w:val="000000" w:themeColor="text1"/>
              </w:rPr>
            </w:pPr>
            <w:r w:rsidRPr="001743A1">
              <w:rPr>
                <w:color w:val="000000" w:themeColor="text1"/>
              </w:rPr>
              <w:t xml:space="preserve">Share any personal, relevant stories. </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Encourage everyone to participate.</w:t>
            </w:r>
          </w:p>
        </w:tc>
      </w:tr>
      <w:tr w:rsidR="00381A27" w:rsidRPr="001743A1">
        <w:tc>
          <w:tcPr>
            <w:tcW w:w="2448" w:type="dxa"/>
            <w:vAlign w:val="center"/>
          </w:tcPr>
          <w:p w:rsidR="00381A27" w:rsidRPr="001743A1" w:rsidRDefault="00381A27" w:rsidP="00CE43A1">
            <w:pPr>
              <w:rPr>
                <w:b/>
                <w:bCs/>
                <w:color w:val="000000" w:themeColor="text1"/>
              </w:rPr>
            </w:pPr>
            <w:r w:rsidRPr="001743A1">
              <w:rPr>
                <w:b/>
                <w:bCs/>
                <w:color w:val="000000" w:themeColor="text1"/>
              </w:rPr>
              <w:t>Review Questions</w:t>
            </w:r>
          </w:p>
        </w:tc>
        <w:tc>
          <w:tcPr>
            <w:tcW w:w="7128" w:type="dxa"/>
            <w:vAlign w:val="center"/>
          </w:tcPr>
          <w:p w:rsidR="00381A27" w:rsidRPr="001743A1" w:rsidRDefault="00B803E0" w:rsidP="00265EAA">
            <w:pPr>
              <w:rPr>
                <w:color w:val="000000" w:themeColor="text1"/>
              </w:rPr>
            </w:pPr>
            <w:r w:rsidRPr="001743A1">
              <w:rPr>
                <w:color w:val="000000" w:themeColor="text1"/>
              </w:rPr>
              <w:t xml:space="preserve">How is an </w:t>
            </w:r>
            <w:r w:rsidR="000A6F11" w:rsidRPr="001743A1">
              <w:rPr>
                <w:color w:val="000000" w:themeColor="text1"/>
              </w:rPr>
              <w:t>MLearning</w:t>
            </w:r>
            <w:r w:rsidRPr="001743A1">
              <w:rPr>
                <w:color w:val="000000" w:themeColor="text1"/>
              </w:rPr>
              <w:t xml:space="preserve"> environment created?</w:t>
            </w:r>
          </w:p>
        </w:tc>
      </w:tr>
    </w:tbl>
    <w:p w:rsidR="00381A27" w:rsidRPr="001743A1" w:rsidRDefault="00381A27" w:rsidP="00C523BD"/>
    <w:p w:rsidR="00381A27" w:rsidRPr="001743A1" w:rsidRDefault="000A6F11" w:rsidP="00C821A7">
      <w:pPr>
        <w:pStyle w:val="Heading2"/>
      </w:pPr>
      <w:bookmarkStart w:id="19" w:name="_Toc406059819"/>
      <w:r w:rsidRPr="001743A1">
        <w:t>MLearning</w:t>
      </w:r>
      <w:r w:rsidR="00F6435E" w:rsidRPr="001743A1">
        <w:t xml:space="preserve"> Tools</w:t>
      </w:r>
      <w:bookmarkEnd w:id="19"/>
    </w:p>
    <w:p w:rsidR="00CE2FC1" w:rsidRPr="001743A1" w:rsidRDefault="00A9059B" w:rsidP="00365D34">
      <w:r w:rsidRPr="001743A1">
        <w:rPr>
          <w:lang w:bidi="ar-SA"/>
        </w:rPr>
        <w:drawing>
          <wp:anchor distT="0" distB="0" distL="114300" distR="114300" simplePos="0" relativeHeight="251674112" behindDoc="0" locked="0" layoutInCell="1" allowOverlap="1" wp14:anchorId="3489AF26" wp14:editId="21111B6D">
            <wp:simplePos x="0" y="0"/>
            <wp:positionH relativeFrom="margin">
              <wp:align>left</wp:align>
            </wp:positionH>
            <wp:positionV relativeFrom="paragraph">
              <wp:posOffset>83820</wp:posOffset>
            </wp:positionV>
            <wp:extent cx="990600" cy="92202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C900441334[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600" cy="922020"/>
                    </a:xfrm>
                    <a:prstGeom prst="rect">
                      <a:avLst/>
                    </a:prstGeom>
                  </pic:spPr>
                </pic:pic>
              </a:graphicData>
            </a:graphic>
          </wp:anchor>
        </w:drawing>
      </w:r>
      <w:r w:rsidR="00FB14ED" w:rsidRPr="001743A1">
        <w:t xml:space="preserve">Technology has changed the way we receive information.  Computers have replaced reference books when it comes to learning new material, and now mobile devices are changing how we access information that has already been digitized.  </w:t>
      </w:r>
      <w:r w:rsidR="000A6909" w:rsidRPr="001743A1">
        <w:t xml:space="preserve">One of the key aspects of </w:t>
      </w:r>
      <w:r w:rsidR="000A6F11" w:rsidRPr="001743A1">
        <w:t>MLearning</w:t>
      </w:r>
      <w:r w:rsidR="000A6909" w:rsidRPr="001743A1">
        <w:t xml:space="preserve"> is using these mobile tools to access new information for education and training purposes.  These </w:t>
      </w:r>
      <w:r w:rsidR="000A6F11" w:rsidRPr="001743A1">
        <w:t>MLearning</w:t>
      </w:r>
      <w:r w:rsidR="000A6909" w:rsidRPr="001743A1">
        <w:t xml:space="preserve"> tools allow</w:t>
      </w:r>
      <w:r w:rsidR="0083341A" w:rsidRPr="001743A1">
        <w:t xml:space="preserve"> learners to access the information needed from anywhere and at any time.  Many of the devices used have become a common household need, such as mobile phones, notebook computers and even MP3 players.  With technology on the rise, employees are more than likely to own at least one mobile learning tool they can use for future </w:t>
      </w:r>
      <w:r w:rsidR="000A6F11" w:rsidRPr="001743A1">
        <w:t>MLearning</w:t>
      </w:r>
      <w:r w:rsidR="0083341A" w:rsidRPr="001743A1">
        <w:t>.</w:t>
      </w:r>
    </w:p>
    <w:p w:rsidR="002F43E8" w:rsidRPr="001743A1" w:rsidRDefault="002F43E8" w:rsidP="00365D34">
      <w:r w:rsidRPr="001743A1">
        <w:t xml:space="preserve">Common </w:t>
      </w:r>
      <w:r w:rsidR="000A6F11" w:rsidRPr="001743A1">
        <w:t>MLearning</w:t>
      </w:r>
      <w:r w:rsidRPr="001743A1">
        <w:t xml:space="preserve"> tools:</w:t>
      </w:r>
    </w:p>
    <w:p w:rsidR="002F43E8" w:rsidRPr="001743A1" w:rsidRDefault="002F43E8" w:rsidP="00A362E3">
      <w:pPr>
        <w:pStyle w:val="ListParagraph"/>
        <w:numPr>
          <w:ilvl w:val="0"/>
          <w:numId w:val="117"/>
        </w:numPr>
      </w:pPr>
      <w:r w:rsidRPr="001743A1">
        <w:t>Mobile phone</w:t>
      </w:r>
    </w:p>
    <w:p w:rsidR="002F43E8" w:rsidRPr="001743A1" w:rsidRDefault="002F43E8" w:rsidP="00A362E3">
      <w:pPr>
        <w:pStyle w:val="ListParagraph"/>
        <w:numPr>
          <w:ilvl w:val="0"/>
          <w:numId w:val="117"/>
        </w:numPr>
      </w:pPr>
      <w:r w:rsidRPr="001743A1">
        <w:t>MP3 players</w:t>
      </w:r>
    </w:p>
    <w:p w:rsidR="002F43E8" w:rsidRPr="001743A1" w:rsidRDefault="002F43E8" w:rsidP="00A362E3">
      <w:pPr>
        <w:pStyle w:val="ListParagraph"/>
        <w:numPr>
          <w:ilvl w:val="0"/>
          <w:numId w:val="117"/>
        </w:numPr>
      </w:pPr>
      <w:r w:rsidRPr="001743A1">
        <w:t>Tablets</w:t>
      </w:r>
    </w:p>
    <w:p w:rsidR="002F43E8" w:rsidRPr="001743A1" w:rsidRDefault="002F43E8" w:rsidP="00A362E3">
      <w:pPr>
        <w:pStyle w:val="ListParagraph"/>
        <w:numPr>
          <w:ilvl w:val="0"/>
          <w:numId w:val="117"/>
        </w:numPr>
      </w:pPr>
      <w:r w:rsidRPr="001743A1">
        <w:t>Notebook/laptop computers</w:t>
      </w:r>
    </w:p>
    <w:p w:rsidR="002F43E8" w:rsidRPr="001743A1" w:rsidRDefault="002F43E8" w:rsidP="00A362E3">
      <w:pPr>
        <w:pStyle w:val="ListParagraph"/>
        <w:numPr>
          <w:ilvl w:val="0"/>
          <w:numId w:val="117"/>
        </w:numPr>
      </w:pPr>
      <w:r w:rsidRPr="001743A1">
        <w:t>Personal Digital Assistants (PDAs)</w:t>
      </w:r>
    </w:p>
    <w:p w:rsidR="00A62293" w:rsidRPr="001743A1" w:rsidRDefault="00A62293" w:rsidP="00A6229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B803E0" w:rsidRPr="001743A1" w:rsidRDefault="00B803E0" w:rsidP="00B803E0">
            <w:pPr>
              <w:rPr>
                <w:b/>
                <w:bCs/>
                <w:color w:val="000000" w:themeColor="text1"/>
              </w:rPr>
            </w:pPr>
            <w:r w:rsidRPr="001743A1">
              <w:rPr>
                <w:b/>
                <w:bCs/>
                <w:color w:val="000000" w:themeColor="text1"/>
              </w:rPr>
              <w:t>8 minutes</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 xml:space="preserve">Discuss the different tools of </w:t>
            </w:r>
            <w:r w:rsidR="000A6F11" w:rsidRPr="001743A1">
              <w:rPr>
                <w:color w:val="000000" w:themeColor="text1"/>
              </w:rPr>
              <w:t>MLearning</w:t>
            </w:r>
            <w:r w:rsidRPr="001743A1">
              <w:rPr>
                <w:color w:val="000000" w:themeColor="text1"/>
              </w:rPr>
              <w:t>.</w:t>
            </w:r>
          </w:p>
        </w:tc>
      </w:tr>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B803E0" w:rsidRPr="001743A1" w:rsidRDefault="000A6F11" w:rsidP="00B803E0">
            <w:pPr>
              <w:rPr>
                <w:b/>
                <w:color w:val="000000" w:themeColor="text1"/>
              </w:rPr>
            </w:pPr>
            <w:r w:rsidRPr="001743A1">
              <w:rPr>
                <w:b/>
                <w:color w:val="000000" w:themeColor="text1"/>
              </w:rPr>
              <w:t>MLearning</w:t>
            </w:r>
            <w:r w:rsidR="00B803E0" w:rsidRPr="001743A1">
              <w:rPr>
                <w:b/>
                <w:color w:val="000000" w:themeColor="text1"/>
              </w:rPr>
              <w:t xml:space="preserve"> Tools</w:t>
            </w:r>
          </w:p>
          <w:p w:rsidR="00B803E0" w:rsidRPr="001743A1" w:rsidRDefault="00B803E0" w:rsidP="00B803E0">
            <w:pPr>
              <w:rPr>
                <w:color w:val="000000" w:themeColor="text1"/>
              </w:rPr>
            </w:pPr>
            <w:r w:rsidRPr="001743A1">
              <w:rPr>
                <w:color w:val="000000" w:themeColor="text1"/>
              </w:rPr>
              <w:t xml:space="preserve">Discuss the different tools used in an </w:t>
            </w:r>
            <w:r w:rsidR="000A6F11" w:rsidRPr="001743A1">
              <w:rPr>
                <w:color w:val="000000" w:themeColor="text1"/>
              </w:rPr>
              <w:t>MLearning</w:t>
            </w:r>
            <w:r w:rsidRPr="001743A1">
              <w:rPr>
                <w:color w:val="000000" w:themeColor="text1"/>
              </w:rPr>
              <w:t xml:space="preserve"> course.</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B803E0" w:rsidRPr="001743A1" w:rsidRDefault="00B803E0" w:rsidP="00B803E0">
            <w:pPr>
              <w:rPr>
                <w:b/>
                <w:bCs/>
                <w:color w:val="000000" w:themeColor="text1"/>
              </w:rPr>
            </w:pPr>
            <w:r w:rsidRPr="001743A1">
              <w:rPr>
                <w:b/>
                <w:bCs/>
                <w:color w:val="000000" w:themeColor="text1"/>
              </w:rPr>
              <w:t xml:space="preserve">Flipchart/board and marker </w:t>
            </w:r>
          </w:p>
        </w:tc>
      </w:tr>
      <w:tr w:rsidR="00B803E0" w:rsidRPr="001743A1">
        <w:trPr>
          <w:trHeight w:val="440"/>
        </w:trPr>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B803E0" w:rsidRPr="001743A1" w:rsidRDefault="00B803E0" w:rsidP="00B803E0">
            <w:pPr>
              <w:rPr>
                <w:color w:val="000000" w:themeColor="text1"/>
              </w:rPr>
            </w:pPr>
            <w:r w:rsidRPr="001743A1">
              <w:rPr>
                <w:color w:val="000000" w:themeColor="text1"/>
              </w:rPr>
              <w:t>None</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 xml:space="preserve">Discuss with the class the different tools used in </w:t>
            </w:r>
            <w:r w:rsidR="000A6F11" w:rsidRPr="001743A1">
              <w:rPr>
                <w:color w:val="000000" w:themeColor="text1"/>
              </w:rPr>
              <w:t>MLearning</w:t>
            </w:r>
            <w:r w:rsidRPr="001743A1">
              <w:rPr>
                <w:color w:val="000000" w:themeColor="text1"/>
              </w:rPr>
              <w:t xml:space="preserve">.  Ask the group how what mobile devices they would use and why.  Ask them why they </w:t>
            </w:r>
            <w:r w:rsidRPr="001743A1">
              <w:rPr>
                <w:color w:val="000000" w:themeColor="text1"/>
              </w:rPr>
              <w:lastRenderedPageBreak/>
              <w:t>chose this device and how it would benefit them.  Write some of their answers on the board/flipchart.</w:t>
            </w:r>
          </w:p>
        </w:tc>
      </w:tr>
      <w:tr w:rsidR="00B803E0" w:rsidRPr="001743A1">
        <w:tc>
          <w:tcPr>
            <w:tcW w:w="2448" w:type="dxa"/>
            <w:tcBorders>
              <w:bottom w:val="single" w:sz="4" w:space="0" w:color="1F497D"/>
            </w:tcBorders>
            <w:vAlign w:val="center"/>
          </w:tcPr>
          <w:p w:rsidR="00B803E0" w:rsidRPr="001743A1" w:rsidRDefault="00B803E0" w:rsidP="00CE43A1">
            <w:pPr>
              <w:rPr>
                <w:b/>
                <w:bCs/>
                <w:color w:val="000000" w:themeColor="text1"/>
              </w:rPr>
            </w:pPr>
            <w:r w:rsidRPr="001743A1">
              <w:rPr>
                <w:b/>
                <w:bCs/>
                <w:color w:val="000000" w:themeColor="text1"/>
              </w:rPr>
              <w:lastRenderedPageBreak/>
              <w:t>Stories to Share</w:t>
            </w:r>
          </w:p>
        </w:tc>
        <w:tc>
          <w:tcPr>
            <w:tcW w:w="7128" w:type="dxa"/>
            <w:tcBorders>
              <w:bottom w:val="single" w:sz="4" w:space="0" w:color="1F497D"/>
            </w:tcBorders>
            <w:vAlign w:val="center"/>
          </w:tcPr>
          <w:p w:rsidR="00B803E0" w:rsidRPr="001743A1" w:rsidRDefault="00B803E0" w:rsidP="00B803E0">
            <w:pPr>
              <w:rPr>
                <w:color w:val="000000" w:themeColor="text1"/>
              </w:rPr>
            </w:pPr>
            <w:r w:rsidRPr="001743A1">
              <w:rPr>
                <w:color w:val="000000" w:themeColor="text1"/>
              </w:rPr>
              <w:t>Share any personal or relevant stories.</w:t>
            </w:r>
          </w:p>
        </w:tc>
      </w:tr>
      <w:tr w:rsidR="00B803E0" w:rsidRPr="001743A1">
        <w:tc>
          <w:tcPr>
            <w:tcW w:w="2448" w:type="dxa"/>
            <w:shd w:val="clear" w:color="auto" w:fill="D9D9D9" w:themeFill="background1" w:themeFillShade="D9"/>
            <w:vAlign w:val="center"/>
          </w:tcPr>
          <w:p w:rsidR="00B803E0" w:rsidRPr="001743A1" w:rsidRDefault="00B803E0" w:rsidP="00CE43A1">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B803E0" w:rsidRPr="001743A1" w:rsidRDefault="00B803E0" w:rsidP="00B803E0">
            <w:pPr>
              <w:rPr>
                <w:color w:val="000000" w:themeColor="text1"/>
              </w:rPr>
            </w:pPr>
            <w:r w:rsidRPr="001743A1">
              <w:rPr>
                <w:color w:val="000000" w:themeColor="text1"/>
              </w:rPr>
              <w:t xml:space="preserve">Encourage everyone to participate. </w:t>
            </w:r>
          </w:p>
        </w:tc>
      </w:tr>
      <w:tr w:rsidR="00381A27" w:rsidRPr="001743A1">
        <w:tc>
          <w:tcPr>
            <w:tcW w:w="2448" w:type="dxa"/>
            <w:vAlign w:val="center"/>
          </w:tcPr>
          <w:p w:rsidR="00381A27" w:rsidRPr="001743A1" w:rsidRDefault="00381A27" w:rsidP="00CE43A1">
            <w:pPr>
              <w:rPr>
                <w:b/>
                <w:bCs/>
                <w:color w:val="000000" w:themeColor="text1"/>
              </w:rPr>
            </w:pPr>
            <w:r w:rsidRPr="001743A1">
              <w:rPr>
                <w:b/>
                <w:bCs/>
                <w:color w:val="000000" w:themeColor="text1"/>
              </w:rPr>
              <w:t>Review Questions</w:t>
            </w:r>
          </w:p>
        </w:tc>
        <w:tc>
          <w:tcPr>
            <w:tcW w:w="7128" w:type="dxa"/>
            <w:vAlign w:val="center"/>
          </w:tcPr>
          <w:p w:rsidR="00381A27" w:rsidRPr="001743A1" w:rsidRDefault="00B803E0" w:rsidP="001D39FE">
            <w:pPr>
              <w:rPr>
                <w:color w:val="000000" w:themeColor="text1"/>
              </w:rPr>
            </w:pPr>
            <w:r w:rsidRPr="001743A1">
              <w:rPr>
                <w:color w:val="000000" w:themeColor="text1"/>
              </w:rPr>
              <w:t xml:space="preserve">What are some tools used in </w:t>
            </w:r>
            <w:r w:rsidR="000A6F11" w:rsidRPr="001743A1">
              <w:rPr>
                <w:color w:val="000000" w:themeColor="text1"/>
              </w:rPr>
              <w:t>MLearning</w:t>
            </w:r>
            <w:r w:rsidRPr="001743A1">
              <w:rPr>
                <w:color w:val="000000" w:themeColor="text1"/>
              </w:rPr>
              <w:t>?</w:t>
            </w:r>
          </w:p>
        </w:tc>
      </w:tr>
    </w:tbl>
    <w:p w:rsidR="00A62293" w:rsidRPr="001743A1" w:rsidRDefault="00A62293" w:rsidP="00A62293"/>
    <w:p w:rsidR="00374E9C" w:rsidRPr="001743A1" w:rsidRDefault="000A6F11" w:rsidP="00C821A7">
      <w:pPr>
        <w:pStyle w:val="Heading2"/>
      </w:pPr>
      <w:bookmarkStart w:id="20" w:name="_Toc406059820"/>
      <w:r w:rsidRPr="001743A1">
        <w:t>MLearning</w:t>
      </w:r>
      <w:r w:rsidR="00F6435E" w:rsidRPr="001743A1">
        <w:t xml:space="preserve"> Advantages</w:t>
      </w:r>
      <w:bookmarkEnd w:id="20"/>
    </w:p>
    <w:p w:rsidR="00381A27" w:rsidRPr="001743A1" w:rsidRDefault="00642F87" w:rsidP="00A60B57">
      <w:r w:rsidRPr="001743A1">
        <w:rPr>
          <w:lang w:bidi="ar-SA"/>
        </w:rPr>
        <w:drawing>
          <wp:anchor distT="0" distB="0" distL="114300" distR="114300" simplePos="0" relativeHeight="251676160" behindDoc="0" locked="0" layoutInCell="1" allowOverlap="1" wp14:anchorId="2855D72D" wp14:editId="002CA421">
            <wp:simplePos x="0" y="0"/>
            <wp:positionH relativeFrom="column">
              <wp:posOffset>0</wp:posOffset>
            </wp:positionH>
            <wp:positionV relativeFrom="paragraph">
              <wp:posOffset>635</wp:posOffset>
            </wp:positionV>
            <wp:extent cx="982980" cy="838200"/>
            <wp:effectExtent l="0" t="0" r="762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900402508[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82980" cy="838200"/>
                    </a:xfrm>
                    <a:prstGeom prst="rect">
                      <a:avLst/>
                    </a:prstGeom>
                  </pic:spPr>
                </pic:pic>
              </a:graphicData>
            </a:graphic>
          </wp:anchor>
        </w:drawing>
      </w:r>
      <w:r w:rsidR="006A300F" w:rsidRPr="001743A1">
        <w:t>The prospect of</w:t>
      </w:r>
      <w:r w:rsidR="00987694" w:rsidRPr="001743A1">
        <w:t xml:space="preserve"> </w:t>
      </w:r>
      <w:r w:rsidR="000A6F11" w:rsidRPr="001743A1">
        <w:t>MLearning</w:t>
      </w:r>
      <w:r w:rsidR="00987694" w:rsidRPr="001743A1">
        <w:t xml:space="preserve"> has created a long list of the advantages it can bring to a company.</w:t>
      </w:r>
      <w:r w:rsidR="006777CE" w:rsidRPr="001743A1">
        <w:t xml:space="preserve">  One of the most obvious advantages is the flexibility and convenience of using </w:t>
      </w:r>
      <w:r w:rsidR="000A6F11" w:rsidRPr="001743A1">
        <w:t>MLearning</w:t>
      </w:r>
      <w:r w:rsidR="006777CE" w:rsidRPr="001743A1">
        <w:t xml:space="preserve"> and accessing information at any time – anywhere.  But </w:t>
      </w:r>
      <w:r w:rsidR="000A6F11" w:rsidRPr="001743A1">
        <w:t>MLearning</w:t>
      </w:r>
      <w:r w:rsidR="006777CE" w:rsidRPr="001743A1">
        <w:t xml:space="preserve"> also allows the content to be customized to the learner, and can benefit different types of learners (i.e. visual learners, auditory learners, spatial learners, etc.).</w:t>
      </w:r>
      <w:r w:rsidR="00AB3E3A" w:rsidRPr="001743A1">
        <w:t xml:space="preserve">  Since people take their mobile devices wherever they go, </w:t>
      </w:r>
      <w:r w:rsidR="000A6F11" w:rsidRPr="001743A1">
        <w:t>MLearning</w:t>
      </w:r>
      <w:r w:rsidR="00AB3E3A" w:rsidRPr="001743A1">
        <w:t xml:space="preserve"> allows users to make use of their spare time, or ‘dead time’, such as while standing in line at the bank, waiting for the bus or even in between meetings/projects.</w:t>
      </w:r>
    </w:p>
    <w:p w:rsidR="00987694" w:rsidRPr="001743A1" w:rsidRDefault="00987694" w:rsidP="00A60B57">
      <w:r w:rsidRPr="001743A1">
        <w:t>Advantages include:</w:t>
      </w:r>
    </w:p>
    <w:p w:rsidR="00987694" w:rsidRPr="001743A1" w:rsidRDefault="00987694" w:rsidP="00A362E3">
      <w:pPr>
        <w:pStyle w:val="ListParagraph"/>
        <w:numPr>
          <w:ilvl w:val="0"/>
          <w:numId w:val="118"/>
        </w:numPr>
      </w:pPr>
      <w:r w:rsidRPr="001743A1">
        <w:t>Convenience and flexibility</w:t>
      </w:r>
    </w:p>
    <w:p w:rsidR="00987694" w:rsidRPr="001743A1" w:rsidRDefault="00987694" w:rsidP="00A362E3">
      <w:pPr>
        <w:pStyle w:val="ListParagraph"/>
        <w:numPr>
          <w:ilvl w:val="0"/>
          <w:numId w:val="118"/>
        </w:numPr>
      </w:pPr>
      <w:r w:rsidRPr="001743A1">
        <w:t>Customized learning</w:t>
      </w:r>
    </w:p>
    <w:p w:rsidR="00987694" w:rsidRPr="001743A1" w:rsidRDefault="00987694" w:rsidP="00A362E3">
      <w:pPr>
        <w:pStyle w:val="ListParagraph"/>
        <w:numPr>
          <w:ilvl w:val="0"/>
          <w:numId w:val="118"/>
        </w:numPr>
      </w:pPr>
      <w:r w:rsidRPr="001743A1">
        <w:t>Makes good use of spare time</w:t>
      </w:r>
    </w:p>
    <w:p w:rsidR="00987694" w:rsidRPr="001743A1" w:rsidRDefault="006777CE" w:rsidP="00A362E3">
      <w:pPr>
        <w:pStyle w:val="ListParagraph"/>
        <w:numPr>
          <w:ilvl w:val="0"/>
          <w:numId w:val="118"/>
        </w:numPr>
      </w:pPr>
      <w:r w:rsidRPr="001743A1">
        <w:t>Tailored to different learning styles</w:t>
      </w:r>
    </w:p>
    <w:p w:rsidR="006777CE" w:rsidRPr="001743A1" w:rsidRDefault="006777CE" w:rsidP="00A362E3">
      <w:pPr>
        <w:pStyle w:val="ListParagraph"/>
        <w:numPr>
          <w:ilvl w:val="0"/>
          <w:numId w:val="118"/>
        </w:numPr>
      </w:pPr>
      <w:r w:rsidRPr="001743A1">
        <w:t>Larger access to information</w:t>
      </w:r>
    </w:p>
    <w:p w:rsidR="00A62293" w:rsidRPr="001743A1" w:rsidRDefault="00A62293" w:rsidP="00A6229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8D03CA" w:rsidRPr="001743A1">
        <w:tc>
          <w:tcPr>
            <w:tcW w:w="2448" w:type="dxa"/>
            <w:tcBorders>
              <w:bottom w:val="single" w:sz="4" w:space="0" w:color="1F497D"/>
            </w:tcBorders>
            <w:vAlign w:val="center"/>
          </w:tcPr>
          <w:p w:rsidR="008D03CA" w:rsidRPr="001743A1" w:rsidRDefault="008D03CA" w:rsidP="00CE43A1">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8D03CA" w:rsidRPr="001743A1" w:rsidRDefault="008D03CA" w:rsidP="00F62206">
            <w:pPr>
              <w:rPr>
                <w:b/>
                <w:bCs/>
                <w:color w:val="000000" w:themeColor="text1"/>
              </w:rPr>
            </w:pPr>
            <w:r w:rsidRPr="001743A1">
              <w:rPr>
                <w:b/>
                <w:bCs/>
                <w:color w:val="000000" w:themeColor="text1"/>
              </w:rPr>
              <w:t>7 minutes</w:t>
            </w:r>
          </w:p>
        </w:tc>
      </w:tr>
      <w:tr w:rsidR="008D03CA" w:rsidRPr="001743A1">
        <w:tc>
          <w:tcPr>
            <w:tcW w:w="2448" w:type="dxa"/>
            <w:shd w:val="clear" w:color="auto" w:fill="D9D9D9" w:themeFill="background1" w:themeFillShade="D9"/>
            <w:vAlign w:val="center"/>
          </w:tcPr>
          <w:p w:rsidR="008D03CA" w:rsidRPr="001743A1" w:rsidRDefault="008D03CA" w:rsidP="00CE43A1">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8D03CA" w:rsidRPr="001743A1" w:rsidRDefault="008D03CA" w:rsidP="008D03CA">
            <w:pPr>
              <w:rPr>
                <w:color w:val="000000" w:themeColor="text1"/>
              </w:rPr>
            </w:pPr>
            <w:r w:rsidRPr="001743A1">
              <w:rPr>
                <w:color w:val="000000" w:themeColor="text1"/>
              </w:rPr>
              <w:t xml:space="preserve">Discuss the benefits of using </w:t>
            </w:r>
            <w:r w:rsidR="000A6F11" w:rsidRPr="001743A1">
              <w:rPr>
                <w:color w:val="000000" w:themeColor="text1"/>
              </w:rPr>
              <w:t>MLearning</w:t>
            </w:r>
            <w:r w:rsidRPr="001743A1">
              <w:rPr>
                <w:color w:val="000000" w:themeColor="text1"/>
              </w:rPr>
              <w:t>.</w:t>
            </w:r>
          </w:p>
        </w:tc>
      </w:tr>
      <w:tr w:rsidR="008D03CA" w:rsidRPr="001743A1">
        <w:tc>
          <w:tcPr>
            <w:tcW w:w="2448" w:type="dxa"/>
            <w:tcBorders>
              <w:bottom w:val="single" w:sz="4" w:space="0" w:color="1F497D"/>
            </w:tcBorders>
            <w:vAlign w:val="center"/>
          </w:tcPr>
          <w:p w:rsidR="008D03CA" w:rsidRPr="001743A1" w:rsidRDefault="008D03CA" w:rsidP="00CE43A1">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8D03CA" w:rsidRPr="001743A1" w:rsidRDefault="000A6F11" w:rsidP="00F62206">
            <w:pPr>
              <w:rPr>
                <w:b/>
                <w:color w:val="000000" w:themeColor="text1"/>
              </w:rPr>
            </w:pPr>
            <w:r w:rsidRPr="001743A1">
              <w:rPr>
                <w:b/>
                <w:color w:val="000000" w:themeColor="text1"/>
              </w:rPr>
              <w:t>MLearning</w:t>
            </w:r>
            <w:r w:rsidR="008D03CA" w:rsidRPr="001743A1">
              <w:rPr>
                <w:b/>
                <w:color w:val="000000" w:themeColor="text1"/>
              </w:rPr>
              <w:t xml:space="preserve"> Advantages</w:t>
            </w:r>
          </w:p>
          <w:p w:rsidR="008D03CA" w:rsidRPr="001743A1" w:rsidRDefault="008D03CA" w:rsidP="008D03CA">
            <w:pPr>
              <w:rPr>
                <w:color w:val="000000" w:themeColor="text1"/>
              </w:rPr>
            </w:pPr>
            <w:r w:rsidRPr="001743A1">
              <w:rPr>
                <w:color w:val="000000" w:themeColor="text1"/>
              </w:rPr>
              <w:t xml:space="preserve">Discuss the various benefits of using </w:t>
            </w:r>
            <w:r w:rsidR="000A6F11" w:rsidRPr="001743A1">
              <w:rPr>
                <w:color w:val="000000" w:themeColor="text1"/>
              </w:rPr>
              <w:t>MLearning</w:t>
            </w:r>
            <w:r w:rsidRPr="001743A1">
              <w:rPr>
                <w:color w:val="000000" w:themeColor="text1"/>
              </w:rPr>
              <w:t xml:space="preserve"> in the workplace.</w:t>
            </w:r>
          </w:p>
        </w:tc>
      </w:tr>
      <w:tr w:rsidR="008D03CA" w:rsidRPr="001743A1">
        <w:tc>
          <w:tcPr>
            <w:tcW w:w="2448" w:type="dxa"/>
            <w:shd w:val="clear" w:color="auto" w:fill="D9D9D9" w:themeFill="background1" w:themeFillShade="D9"/>
            <w:vAlign w:val="center"/>
          </w:tcPr>
          <w:p w:rsidR="008D03CA" w:rsidRPr="001743A1" w:rsidRDefault="008D03CA" w:rsidP="00CE43A1">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8D03CA" w:rsidRPr="001743A1" w:rsidRDefault="008D03CA" w:rsidP="00F62206">
            <w:pPr>
              <w:rPr>
                <w:b/>
                <w:bCs/>
                <w:color w:val="000000" w:themeColor="text1"/>
              </w:rPr>
            </w:pPr>
            <w:r w:rsidRPr="001743A1">
              <w:rPr>
                <w:b/>
                <w:bCs/>
                <w:color w:val="000000" w:themeColor="text1"/>
              </w:rPr>
              <w:t xml:space="preserve">Flipchart/board and marker </w:t>
            </w:r>
          </w:p>
        </w:tc>
      </w:tr>
      <w:tr w:rsidR="008D03CA" w:rsidRPr="001743A1">
        <w:trPr>
          <w:trHeight w:val="440"/>
        </w:trPr>
        <w:tc>
          <w:tcPr>
            <w:tcW w:w="2448" w:type="dxa"/>
            <w:tcBorders>
              <w:bottom w:val="single" w:sz="4" w:space="0" w:color="1F497D"/>
            </w:tcBorders>
            <w:vAlign w:val="center"/>
          </w:tcPr>
          <w:p w:rsidR="008D03CA" w:rsidRPr="001743A1" w:rsidRDefault="008D03CA" w:rsidP="00CE43A1">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8D03CA" w:rsidRPr="001743A1" w:rsidRDefault="008D03CA" w:rsidP="00F62206">
            <w:pPr>
              <w:rPr>
                <w:color w:val="000000" w:themeColor="text1"/>
              </w:rPr>
            </w:pPr>
            <w:r w:rsidRPr="001743A1">
              <w:rPr>
                <w:color w:val="000000" w:themeColor="text1"/>
              </w:rPr>
              <w:t>None</w:t>
            </w:r>
          </w:p>
        </w:tc>
      </w:tr>
      <w:tr w:rsidR="008D03CA" w:rsidRPr="001743A1">
        <w:tc>
          <w:tcPr>
            <w:tcW w:w="2448" w:type="dxa"/>
            <w:shd w:val="clear" w:color="auto" w:fill="D9D9D9" w:themeFill="background1" w:themeFillShade="D9"/>
            <w:vAlign w:val="center"/>
          </w:tcPr>
          <w:p w:rsidR="008D03CA" w:rsidRPr="001743A1" w:rsidRDefault="008D03CA" w:rsidP="00CE43A1">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8D03CA" w:rsidRPr="001743A1" w:rsidRDefault="008D03CA" w:rsidP="008D03CA">
            <w:pPr>
              <w:rPr>
                <w:color w:val="000000" w:themeColor="text1"/>
              </w:rPr>
            </w:pPr>
            <w:r w:rsidRPr="001743A1">
              <w:rPr>
                <w:color w:val="000000" w:themeColor="text1"/>
              </w:rPr>
              <w:t xml:space="preserve">Review with the class the purpose of </w:t>
            </w:r>
            <w:r w:rsidR="000A6F11" w:rsidRPr="001743A1">
              <w:rPr>
                <w:color w:val="000000" w:themeColor="text1"/>
              </w:rPr>
              <w:t>MLearning</w:t>
            </w:r>
            <w:r w:rsidRPr="001743A1">
              <w:rPr>
                <w:color w:val="000000" w:themeColor="text1"/>
              </w:rPr>
              <w:t xml:space="preserve"> and discuss why it would be beneficial in the workplace.  Ask them to name some of these advantages.   </w:t>
            </w:r>
            <w:r w:rsidRPr="001743A1">
              <w:rPr>
                <w:color w:val="000000" w:themeColor="text1"/>
              </w:rPr>
              <w:lastRenderedPageBreak/>
              <w:t>Write some of their answers on the board/flipchart.</w:t>
            </w:r>
          </w:p>
        </w:tc>
      </w:tr>
      <w:tr w:rsidR="008D03CA" w:rsidRPr="001743A1">
        <w:tc>
          <w:tcPr>
            <w:tcW w:w="2448" w:type="dxa"/>
            <w:tcBorders>
              <w:bottom w:val="single" w:sz="4" w:space="0" w:color="1F497D"/>
            </w:tcBorders>
            <w:vAlign w:val="center"/>
          </w:tcPr>
          <w:p w:rsidR="008D03CA" w:rsidRPr="001743A1" w:rsidRDefault="008D03CA" w:rsidP="00CE43A1">
            <w:pPr>
              <w:rPr>
                <w:b/>
                <w:bCs/>
                <w:color w:val="000000" w:themeColor="text1"/>
              </w:rPr>
            </w:pPr>
            <w:r w:rsidRPr="001743A1">
              <w:rPr>
                <w:b/>
                <w:bCs/>
                <w:color w:val="000000" w:themeColor="text1"/>
              </w:rPr>
              <w:lastRenderedPageBreak/>
              <w:t>Stories to Share</w:t>
            </w:r>
          </w:p>
        </w:tc>
        <w:tc>
          <w:tcPr>
            <w:tcW w:w="7128" w:type="dxa"/>
            <w:tcBorders>
              <w:bottom w:val="single" w:sz="4" w:space="0" w:color="1F497D"/>
            </w:tcBorders>
            <w:vAlign w:val="center"/>
          </w:tcPr>
          <w:p w:rsidR="008D03CA" w:rsidRPr="001743A1" w:rsidRDefault="008D03CA" w:rsidP="00F62206">
            <w:pPr>
              <w:rPr>
                <w:color w:val="000000" w:themeColor="text1"/>
              </w:rPr>
            </w:pPr>
            <w:r w:rsidRPr="001743A1">
              <w:rPr>
                <w:color w:val="000000" w:themeColor="text1"/>
              </w:rPr>
              <w:t>Share any personal or relevant stories.</w:t>
            </w:r>
          </w:p>
        </w:tc>
      </w:tr>
      <w:tr w:rsidR="008D03CA" w:rsidRPr="001743A1">
        <w:tc>
          <w:tcPr>
            <w:tcW w:w="2448" w:type="dxa"/>
            <w:shd w:val="clear" w:color="auto" w:fill="D9D9D9" w:themeFill="background1" w:themeFillShade="D9"/>
            <w:vAlign w:val="center"/>
          </w:tcPr>
          <w:p w:rsidR="008D03CA" w:rsidRPr="001743A1" w:rsidRDefault="008D03CA" w:rsidP="00CE43A1">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8D03CA" w:rsidRPr="001743A1" w:rsidRDefault="008D03CA" w:rsidP="00F62206">
            <w:pPr>
              <w:rPr>
                <w:color w:val="000000" w:themeColor="text1"/>
              </w:rPr>
            </w:pPr>
            <w:r w:rsidRPr="001743A1">
              <w:rPr>
                <w:color w:val="000000" w:themeColor="text1"/>
              </w:rPr>
              <w:t xml:space="preserve">Encourage everyone to participate. </w:t>
            </w:r>
          </w:p>
        </w:tc>
      </w:tr>
      <w:tr w:rsidR="00381A27" w:rsidRPr="001743A1">
        <w:tc>
          <w:tcPr>
            <w:tcW w:w="2448" w:type="dxa"/>
            <w:vAlign w:val="center"/>
          </w:tcPr>
          <w:p w:rsidR="00381A27" w:rsidRPr="001743A1" w:rsidRDefault="00381A27" w:rsidP="00CE43A1">
            <w:pPr>
              <w:rPr>
                <w:b/>
                <w:bCs/>
                <w:color w:val="000000" w:themeColor="text1"/>
              </w:rPr>
            </w:pPr>
            <w:r w:rsidRPr="001743A1">
              <w:rPr>
                <w:b/>
                <w:bCs/>
                <w:color w:val="000000" w:themeColor="text1"/>
              </w:rPr>
              <w:t>Review Questions</w:t>
            </w:r>
          </w:p>
        </w:tc>
        <w:tc>
          <w:tcPr>
            <w:tcW w:w="7128" w:type="dxa"/>
            <w:vAlign w:val="center"/>
          </w:tcPr>
          <w:p w:rsidR="00381A27" w:rsidRPr="001743A1" w:rsidRDefault="008D03CA" w:rsidP="00254200">
            <w:pPr>
              <w:rPr>
                <w:color w:val="000000" w:themeColor="text1"/>
              </w:rPr>
            </w:pPr>
            <w:r w:rsidRPr="001743A1">
              <w:rPr>
                <w:color w:val="000000" w:themeColor="text1"/>
              </w:rPr>
              <w:t xml:space="preserve">What advantages does </w:t>
            </w:r>
            <w:r w:rsidR="000A6F11" w:rsidRPr="001743A1">
              <w:rPr>
                <w:color w:val="000000" w:themeColor="text1"/>
              </w:rPr>
              <w:t>MLearning</w:t>
            </w:r>
            <w:r w:rsidR="002A7F57" w:rsidRPr="001743A1">
              <w:rPr>
                <w:color w:val="000000" w:themeColor="text1"/>
              </w:rPr>
              <w:t xml:space="preserve"> provide</w:t>
            </w:r>
            <w:r w:rsidRPr="001743A1">
              <w:rPr>
                <w:color w:val="000000" w:themeColor="text1"/>
              </w:rPr>
              <w:t xml:space="preserve"> in and out of the workplace?</w:t>
            </w:r>
          </w:p>
        </w:tc>
      </w:tr>
    </w:tbl>
    <w:p w:rsidR="00381A27" w:rsidRPr="001743A1" w:rsidRDefault="00381A27" w:rsidP="00C523BD"/>
    <w:p w:rsidR="00381A27" w:rsidRPr="001743A1" w:rsidRDefault="00381A27" w:rsidP="00813D57">
      <w:pPr>
        <w:pStyle w:val="Heading2"/>
      </w:pPr>
      <w:bookmarkStart w:id="21" w:name="_Toc406059821"/>
      <w:r w:rsidRPr="001743A1">
        <w:t>Case Study</w:t>
      </w:r>
      <w:bookmarkEnd w:id="21"/>
    </w:p>
    <w:p w:rsidR="006C3F09" w:rsidRPr="001743A1" w:rsidRDefault="001D1885" w:rsidP="00F50A9A">
      <w:r w:rsidRPr="001743A1">
        <w:rPr>
          <w:lang w:bidi="ar-SA"/>
        </w:rPr>
        <w:drawing>
          <wp:anchor distT="0" distB="0" distL="114300" distR="114300" simplePos="0" relativeHeight="251677184" behindDoc="0" locked="0" layoutInCell="1" allowOverlap="1" wp14:anchorId="4BA1441A" wp14:editId="04BE898B">
            <wp:simplePos x="0" y="0"/>
            <wp:positionH relativeFrom="column">
              <wp:posOffset>0</wp:posOffset>
            </wp:positionH>
            <wp:positionV relativeFrom="paragraph">
              <wp:posOffset>45720</wp:posOffset>
            </wp:positionV>
            <wp:extent cx="891540" cy="716280"/>
            <wp:effectExtent l="0" t="0" r="0" b="76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C900441340[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91540" cy="716280"/>
                    </a:xfrm>
                    <a:prstGeom prst="rect">
                      <a:avLst/>
                    </a:prstGeom>
                  </pic:spPr>
                </pic:pic>
              </a:graphicData>
            </a:graphic>
          </wp:anchor>
        </w:drawing>
      </w:r>
      <w:r w:rsidR="00896168" w:rsidRPr="001743A1">
        <w:t xml:space="preserve">Joseph and </w:t>
      </w:r>
      <w:r w:rsidR="004B30CB" w:rsidRPr="001743A1">
        <w:t>Tony were assigned to attend training regarding a new product the company would soon release.</w:t>
      </w:r>
    </w:p>
    <w:p w:rsidR="004B30CB" w:rsidRPr="001743A1" w:rsidRDefault="004B30CB" w:rsidP="00F50A9A">
      <w:r w:rsidRPr="001743A1">
        <w:t>“I don’t have time to stop working and go to training.” Tony said.</w:t>
      </w:r>
    </w:p>
    <w:p w:rsidR="004B30CB" w:rsidRPr="001743A1" w:rsidRDefault="006C5EE5" w:rsidP="006C5EE5">
      <w:pPr>
        <w:ind w:left="1440"/>
      </w:pPr>
      <w:r w:rsidRPr="001743A1">
        <w:t xml:space="preserve">   </w:t>
      </w:r>
      <w:r w:rsidR="004B30CB" w:rsidRPr="001743A1">
        <w:t>“Me either.” Joseph agreed.</w:t>
      </w:r>
    </w:p>
    <w:p w:rsidR="004B30CB" w:rsidRPr="001743A1" w:rsidRDefault="00353C59" w:rsidP="00F50A9A">
      <w:r w:rsidRPr="001743A1">
        <w:t xml:space="preserve">When they told their manager, Roz, </w:t>
      </w:r>
      <w:r w:rsidR="004B30CB" w:rsidRPr="001743A1">
        <w:t xml:space="preserve">about their time problem, </w:t>
      </w:r>
      <w:r w:rsidR="00AF020E" w:rsidRPr="001743A1">
        <w:t xml:space="preserve">the manager offered for them to take the course using the company’s new </w:t>
      </w:r>
      <w:r w:rsidR="000A6F11" w:rsidRPr="001743A1">
        <w:t>MLearning</w:t>
      </w:r>
      <w:r w:rsidR="00AF020E" w:rsidRPr="001743A1">
        <w:t xml:space="preserve"> software.  Of course, Joseph and Tony had lots of questions about </w:t>
      </w:r>
      <w:r w:rsidR="000A6F11" w:rsidRPr="001743A1">
        <w:t>MLearning</w:t>
      </w:r>
      <w:r w:rsidR="00AF020E" w:rsidRPr="001743A1">
        <w:t>, including how it all worked and how they could obtain credit for the training.</w:t>
      </w:r>
      <w:r w:rsidRPr="001743A1">
        <w:t xml:space="preserve">  Roz explained the new </w:t>
      </w:r>
      <w:r w:rsidR="000A6F11" w:rsidRPr="001743A1">
        <w:t>MLearning</w:t>
      </w:r>
      <w:r w:rsidRPr="001743A1">
        <w:t xml:space="preserve"> program the company had adopted and how the training information is accessible on the new site.  Most importantly, Roz explained how they two of them could use any mobile device they wanted to complete the training.  They could use their mobile phones, the company tablets or their own laptop computer.</w:t>
      </w:r>
    </w:p>
    <w:p w:rsidR="00353C59" w:rsidRPr="001743A1" w:rsidRDefault="00353C59" w:rsidP="00F50A9A">
      <w:r w:rsidRPr="001743A1">
        <w:t>“I can see why we adopted this program,” Joseph</w:t>
      </w:r>
      <w:r w:rsidR="001505AE" w:rsidRPr="001743A1">
        <w:t xml:space="preserve"> said.  “This makes training a lot easier!”</w:t>
      </w:r>
    </w:p>
    <w:p w:rsidR="00A62293" w:rsidRPr="001743A1" w:rsidRDefault="00A62293" w:rsidP="00F50A9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1743A1">
        <w:tc>
          <w:tcPr>
            <w:tcW w:w="2448" w:type="dxa"/>
            <w:tcBorders>
              <w:bottom w:val="single" w:sz="4" w:space="0" w:color="1F497D"/>
            </w:tcBorders>
            <w:vAlign w:val="center"/>
          </w:tcPr>
          <w:p w:rsidR="00381A27" w:rsidRPr="001743A1" w:rsidRDefault="00381A27" w:rsidP="00CE43A1">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381A27" w:rsidRPr="001743A1" w:rsidRDefault="00FB13C2" w:rsidP="00F606CE">
            <w:pPr>
              <w:rPr>
                <w:b/>
                <w:bCs/>
                <w:color w:val="000000" w:themeColor="text1"/>
              </w:rPr>
            </w:pPr>
            <w:r w:rsidRPr="001743A1">
              <w:rPr>
                <w:b/>
                <w:bCs/>
                <w:color w:val="000000" w:themeColor="text1"/>
              </w:rPr>
              <w:t>5</w:t>
            </w:r>
            <w:r w:rsidR="00D2382C" w:rsidRPr="001743A1">
              <w:rPr>
                <w:b/>
                <w:bCs/>
                <w:color w:val="000000" w:themeColor="text1"/>
              </w:rPr>
              <w:t xml:space="preserve"> minutes</w:t>
            </w:r>
          </w:p>
        </w:tc>
      </w:tr>
      <w:tr w:rsidR="00381A27" w:rsidRPr="001743A1">
        <w:tc>
          <w:tcPr>
            <w:tcW w:w="2448" w:type="dxa"/>
            <w:shd w:val="clear" w:color="auto" w:fill="D9D9D9" w:themeFill="background1" w:themeFillShade="D9"/>
            <w:vAlign w:val="center"/>
          </w:tcPr>
          <w:p w:rsidR="00381A27" w:rsidRPr="001743A1" w:rsidRDefault="00381A27" w:rsidP="00CE43A1">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381A27" w:rsidRPr="001743A1" w:rsidRDefault="00D2382C" w:rsidP="00F6435E">
            <w:pPr>
              <w:rPr>
                <w:color w:val="000000" w:themeColor="text1"/>
              </w:rPr>
            </w:pPr>
            <w:r w:rsidRPr="001743A1">
              <w:rPr>
                <w:color w:val="000000" w:themeColor="text1"/>
              </w:rPr>
              <w:t xml:space="preserve">Outline the </w:t>
            </w:r>
            <w:r w:rsidR="001116E4" w:rsidRPr="001743A1">
              <w:rPr>
                <w:color w:val="000000" w:themeColor="text1"/>
              </w:rPr>
              <w:t xml:space="preserve">What is </w:t>
            </w:r>
            <w:r w:rsidR="000A6F11" w:rsidRPr="001743A1">
              <w:rPr>
                <w:color w:val="000000" w:themeColor="text1"/>
              </w:rPr>
              <w:t>MLearning</w:t>
            </w:r>
            <w:r w:rsidR="002F4294" w:rsidRPr="001743A1">
              <w:rPr>
                <w:color w:val="000000" w:themeColor="text1"/>
              </w:rPr>
              <w:t>?</w:t>
            </w:r>
            <w:r w:rsidRPr="001743A1">
              <w:rPr>
                <w:color w:val="000000" w:themeColor="text1"/>
              </w:rPr>
              <w:t xml:space="preserve"> </w:t>
            </w:r>
            <w:r w:rsidR="00F80906" w:rsidRPr="001743A1">
              <w:rPr>
                <w:color w:val="000000" w:themeColor="text1"/>
              </w:rPr>
              <w:t>Case</w:t>
            </w:r>
            <w:r w:rsidRPr="001743A1">
              <w:rPr>
                <w:color w:val="000000" w:themeColor="text1"/>
              </w:rPr>
              <w:t xml:space="preserve"> study.</w:t>
            </w:r>
          </w:p>
        </w:tc>
      </w:tr>
      <w:tr w:rsidR="00381A27" w:rsidRPr="001743A1">
        <w:tc>
          <w:tcPr>
            <w:tcW w:w="2448" w:type="dxa"/>
            <w:tcBorders>
              <w:bottom w:val="single" w:sz="4" w:space="0" w:color="1F497D"/>
            </w:tcBorders>
            <w:vAlign w:val="center"/>
          </w:tcPr>
          <w:p w:rsidR="00381A27" w:rsidRPr="001743A1" w:rsidRDefault="00381A27" w:rsidP="00CE43A1">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D2382C" w:rsidRPr="001743A1" w:rsidRDefault="00D2382C" w:rsidP="009C195A">
            <w:pPr>
              <w:rPr>
                <w:b/>
                <w:color w:val="000000" w:themeColor="text1"/>
              </w:rPr>
            </w:pPr>
            <w:r w:rsidRPr="001743A1">
              <w:rPr>
                <w:b/>
                <w:color w:val="000000" w:themeColor="text1"/>
              </w:rPr>
              <w:t>Case study</w:t>
            </w:r>
          </w:p>
          <w:p w:rsidR="00381A27" w:rsidRPr="001743A1" w:rsidRDefault="00F84FE1" w:rsidP="001116E4">
            <w:pPr>
              <w:rPr>
                <w:color w:val="000000" w:themeColor="text1"/>
              </w:rPr>
            </w:pPr>
            <w:r w:rsidRPr="001743A1">
              <w:rPr>
                <w:color w:val="000000" w:themeColor="text1"/>
              </w:rPr>
              <w:t xml:space="preserve">Discuss the </w:t>
            </w:r>
            <w:r w:rsidR="00B369BB" w:rsidRPr="001743A1">
              <w:rPr>
                <w:color w:val="000000" w:themeColor="text1"/>
              </w:rPr>
              <w:t xml:space="preserve">aspects of </w:t>
            </w:r>
            <w:r w:rsidR="000A6F11" w:rsidRPr="001743A1">
              <w:rPr>
                <w:color w:val="000000" w:themeColor="text1"/>
              </w:rPr>
              <w:t>MLearning</w:t>
            </w:r>
            <w:r w:rsidR="00B369BB" w:rsidRPr="001743A1">
              <w:rPr>
                <w:color w:val="000000" w:themeColor="text1"/>
              </w:rPr>
              <w:t>.</w:t>
            </w:r>
          </w:p>
        </w:tc>
      </w:tr>
      <w:tr w:rsidR="00381A27" w:rsidRPr="001743A1">
        <w:tc>
          <w:tcPr>
            <w:tcW w:w="2448" w:type="dxa"/>
            <w:shd w:val="clear" w:color="auto" w:fill="D9D9D9" w:themeFill="background1" w:themeFillShade="D9"/>
            <w:vAlign w:val="center"/>
          </w:tcPr>
          <w:p w:rsidR="00381A27" w:rsidRPr="001743A1" w:rsidRDefault="00381A27" w:rsidP="00CE43A1">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381A27" w:rsidRPr="001743A1" w:rsidRDefault="00D2382C" w:rsidP="00F606CE">
            <w:pPr>
              <w:rPr>
                <w:color w:val="000000" w:themeColor="text1"/>
              </w:rPr>
            </w:pPr>
            <w:r w:rsidRPr="001743A1">
              <w:rPr>
                <w:color w:val="000000" w:themeColor="text1"/>
              </w:rPr>
              <w:t>None</w:t>
            </w:r>
          </w:p>
        </w:tc>
      </w:tr>
      <w:tr w:rsidR="00381A27" w:rsidRPr="001743A1">
        <w:trPr>
          <w:trHeight w:val="440"/>
        </w:trPr>
        <w:tc>
          <w:tcPr>
            <w:tcW w:w="2448" w:type="dxa"/>
            <w:tcBorders>
              <w:bottom w:val="single" w:sz="4" w:space="0" w:color="1F497D"/>
            </w:tcBorders>
            <w:vAlign w:val="center"/>
          </w:tcPr>
          <w:p w:rsidR="00381A27" w:rsidRPr="001743A1" w:rsidRDefault="00381A27" w:rsidP="00CE43A1">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381A27" w:rsidRPr="001743A1" w:rsidRDefault="00D2382C" w:rsidP="00F606CE">
            <w:pPr>
              <w:rPr>
                <w:color w:val="000000" w:themeColor="text1"/>
              </w:rPr>
            </w:pPr>
            <w:r w:rsidRPr="001743A1">
              <w:rPr>
                <w:color w:val="000000" w:themeColor="text1"/>
              </w:rPr>
              <w:t>None</w:t>
            </w:r>
          </w:p>
        </w:tc>
      </w:tr>
      <w:tr w:rsidR="00381A27" w:rsidRPr="001743A1">
        <w:tc>
          <w:tcPr>
            <w:tcW w:w="2448" w:type="dxa"/>
            <w:shd w:val="clear" w:color="auto" w:fill="D9D9D9" w:themeFill="background1" w:themeFillShade="D9"/>
            <w:vAlign w:val="center"/>
          </w:tcPr>
          <w:p w:rsidR="00381A27" w:rsidRPr="001743A1" w:rsidRDefault="00381A27" w:rsidP="00CE43A1">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381A27" w:rsidRPr="001743A1" w:rsidRDefault="00D2382C" w:rsidP="005149EC">
            <w:pPr>
              <w:rPr>
                <w:color w:val="000000" w:themeColor="text1"/>
              </w:rPr>
            </w:pPr>
            <w:r w:rsidRPr="001743A1">
              <w:rPr>
                <w:color w:val="000000" w:themeColor="text1"/>
              </w:rPr>
              <w:t>Discuss the</w:t>
            </w:r>
            <w:r w:rsidR="00B369BB" w:rsidRPr="001743A1">
              <w:rPr>
                <w:color w:val="000000" w:themeColor="text1"/>
              </w:rPr>
              <w:t xml:space="preserve"> outcome of the case study.  How would Joseph and Tony’s training been different without </w:t>
            </w:r>
            <w:r w:rsidR="000A6F11" w:rsidRPr="001743A1">
              <w:rPr>
                <w:color w:val="000000" w:themeColor="text1"/>
              </w:rPr>
              <w:t>MLearning</w:t>
            </w:r>
            <w:r w:rsidR="00B369BB" w:rsidRPr="001743A1">
              <w:rPr>
                <w:color w:val="000000" w:themeColor="text1"/>
              </w:rPr>
              <w:t>?</w:t>
            </w:r>
          </w:p>
        </w:tc>
      </w:tr>
      <w:tr w:rsidR="00381A27" w:rsidRPr="001743A1">
        <w:tc>
          <w:tcPr>
            <w:tcW w:w="2448" w:type="dxa"/>
            <w:tcBorders>
              <w:bottom w:val="single" w:sz="4" w:space="0" w:color="1F497D"/>
            </w:tcBorders>
            <w:vAlign w:val="center"/>
          </w:tcPr>
          <w:p w:rsidR="00381A27" w:rsidRPr="001743A1" w:rsidRDefault="00381A27" w:rsidP="00CE43A1">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381A27" w:rsidRPr="001743A1" w:rsidRDefault="00F84FE1" w:rsidP="00F606CE">
            <w:pPr>
              <w:rPr>
                <w:color w:val="000000" w:themeColor="text1"/>
              </w:rPr>
            </w:pPr>
            <w:r w:rsidRPr="001743A1">
              <w:rPr>
                <w:color w:val="000000" w:themeColor="text1"/>
              </w:rPr>
              <w:t>Share any personal, relevant stories.</w:t>
            </w:r>
          </w:p>
        </w:tc>
      </w:tr>
      <w:tr w:rsidR="00381A27" w:rsidRPr="001743A1">
        <w:trPr>
          <w:trHeight w:val="60"/>
        </w:trPr>
        <w:tc>
          <w:tcPr>
            <w:tcW w:w="2448" w:type="dxa"/>
            <w:shd w:val="clear" w:color="auto" w:fill="D9D9D9" w:themeFill="background1" w:themeFillShade="D9"/>
            <w:vAlign w:val="center"/>
          </w:tcPr>
          <w:p w:rsidR="00381A27" w:rsidRPr="001743A1" w:rsidRDefault="00381A27" w:rsidP="00CE43A1">
            <w:pPr>
              <w:rPr>
                <w:b/>
                <w:bCs/>
                <w:color w:val="000000" w:themeColor="text1"/>
              </w:rPr>
            </w:pPr>
            <w:r w:rsidRPr="001743A1">
              <w:rPr>
                <w:b/>
                <w:bCs/>
                <w:color w:val="000000" w:themeColor="text1"/>
              </w:rPr>
              <w:lastRenderedPageBreak/>
              <w:t>Delivery Tips</w:t>
            </w:r>
          </w:p>
        </w:tc>
        <w:tc>
          <w:tcPr>
            <w:tcW w:w="7128" w:type="dxa"/>
            <w:shd w:val="clear" w:color="auto" w:fill="D9D9D9" w:themeFill="background1" w:themeFillShade="D9"/>
            <w:vAlign w:val="center"/>
          </w:tcPr>
          <w:p w:rsidR="00381A27" w:rsidRPr="001743A1" w:rsidRDefault="00F84FE1" w:rsidP="00F606CE">
            <w:pPr>
              <w:rPr>
                <w:color w:val="000000" w:themeColor="text1"/>
              </w:rPr>
            </w:pPr>
            <w:r w:rsidRPr="001743A1">
              <w:rPr>
                <w:color w:val="000000" w:themeColor="text1"/>
              </w:rPr>
              <w:t>Encourage everyone to participate.</w:t>
            </w:r>
          </w:p>
        </w:tc>
      </w:tr>
      <w:tr w:rsidR="00381A27" w:rsidRPr="001743A1">
        <w:tc>
          <w:tcPr>
            <w:tcW w:w="2448" w:type="dxa"/>
            <w:vAlign w:val="center"/>
          </w:tcPr>
          <w:p w:rsidR="00381A27" w:rsidRPr="001743A1" w:rsidRDefault="00381A27" w:rsidP="00CE43A1">
            <w:pPr>
              <w:rPr>
                <w:b/>
                <w:bCs/>
                <w:color w:val="000000" w:themeColor="text1"/>
              </w:rPr>
            </w:pPr>
            <w:r w:rsidRPr="001743A1">
              <w:rPr>
                <w:b/>
                <w:bCs/>
                <w:color w:val="000000" w:themeColor="text1"/>
              </w:rPr>
              <w:t>Review Questions</w:t>
            </w:r>
          </w:p>
        </w:tc>
        <w:tc>
          <w:tcPr>
            <w:tcW w:w="7128" w:type="dxa"/>
            <w:vAlign w:val="center"/>
          </w:tcPr>
          <w:p w:rsidR="00381A27" w:rsidRPr="001743A1" w:rsidRDefault="00B369BB" w:rsidP="005149EC">
            <w:pPr>
              <w:rPr>
                <w:color w:val="000000" w:themeColor="text1"/>
              </w:rPr>
            </w:pPr>
            <w:r w:rsidRPr="001743A1">
              <w:rPr>
                <w:color w:val="000000" w:themeColor="text1"/>
              </w:rPr>
              <w:t>How did the two workers feel about attending training sessions?</w:t>
            </w:r>
          </w:p>
        </w:tc>
      </w:tr>
    </w:tbl>
    <w:p w:rsidR="00381A27" w:rsidRPr="001743A1" w:rsidRDefault="00381A27" w:rsidP="00F50A9A"/>
    <w:p w:rsidR="00A62293" w:rsidRPr="001743A1" w:rsidRDefault="00A62293">
      <w:pPr>
        <w:spacing w:after="0" w:line="240" w:lineRule="auto"/>
      </w:pPr>
      <w:r w:rsidRPr="001743A1">
        <w:br w:type="page"/>
      </w:r>
    </w:p>
    <w:p w:rsidR="00381A27" w:rsidRPr="001743A1" w:rsidRDefault="00381A27" w:rsidP="00C821A7">
      <w:pPr>
        <w:pStyle w:val="Heading2"/>
      </w:pPr>
      <w:bookmarkStart w:id="22" w:name="_Toc406059822"/>
      <w:r w:rsidRPr="001743A1">
        <w:lastRenderedPageBreak/>
        <w:t>Module Two: Review Questions</w:t>
      </w:r>
      <w:bookmarkEnd w:id="22"/>
    </w:p>
    <w:p w:rsidR="00CC07AB" w:rsidRPr="001743A1" w:rsidRDefault="00BD5D7E" w:rsidP="00CC07AB">
      <w:pPr>
        <w:numPr>
          <w:ilvl w:val="0"/>
          <w:numId w:val="5"/>
        </w:numPr>
      </w:pPr>
      <w:r w:rsidRPr="001743A1">
        <w:t xml:space="preserve">What is </w:t>
      </w:r>
      <w:r w:rsidR="000A6F11" w:rsidRPr="001743A1">
        <w:t>MLearning</w:t>
      </w:r>
      <w:r w:rsidRPr="001743A1">
        <w:t xml:space="preserve"> commonly used for?</w:t>
      </w:r>
    </w:p>
    <w:p w:rsidR="00CC07AB" w:rsidRPr="001743A1" w:rsidRDefault="00BD5D7E" w:rsidP="004B0822">
      <w:pPr>
        <w:pStyle w:val="ListParagraph"/>
        <w:numPr>
          <w:ilvl w:val="0"/>
          <w:numId w:val="6"/>
        </w:numPr>
        <w:ind w:left="1080"/>
        <w:rPr>
          <w:color w:val="FF0000"/>
        </w:rPr>
      </w:pPr>
      <w:r w:rsidRPr="001743A1">
        <w:rPr>
          <w:color w:val="FF0000"/>
        </w:rPr>
        <w:t>Employee training.</w:t>
      </w:r>
    </w:p>
    <w:p w:rsidR="00CC07AB" w:rsidRPr="001743A1" w:rsidRDefault="00584BC8" w:rsidP="004B0822">
      <w:pPr>
        <w:pStyle w:val="ListParagraph"/>
        <w:numPr>
          <w:ilvl w:val="0"/>
          <w:numId w:val="6"/>
        </w:numPr>
        <w:ind w:left="1080"/>
      </w:pPr>
      <w:r w:rsidRPr="001743A1">
        <w:t>Inventory.</w:t>
      </w:r>
    </w:p>
    <w:p w:rsidR="00CC07AB" w:rsidRPr="001743A1" w:rsidRDefault="00584BC8" w:rsidP="004B0822">
      <w:pPr>
        <w:pStyle w:val="ListParagraph"/>
        <w:numPr>
          <w:ilvl w:val="0"/>
          <w:numId w:val="6"/>
        </w:numPr>
        <w:ind w:left="1080"/>
      </w:pPr>
      <w:r w:rsidRPr="001743A1">
        <w:t>Manager meetings.</w:t>
      </w:r>
    </w:p>
    <w:p w:rsidR="00C0758C" w:rsidRPr="001743A1" w:rsidRDefault="00584BC8" w:rsidP="00C0758C">
      <w:pPr>
        <w:pStyle w:val="ListParagraph"/>
        <w:numPr>
          <w:ilvl w:val="0"/>
          <w:numId w:val="6"/>
        </w:numPr>
        <w:ind w:left="1080"/>
      </w:pPr>
      <w:r w:rsidRPr="001743A1">
        <w:t>Computer games.</w:t>
      </w:r>
    </w:p>
    <w:p w:rsidR="00CC07AB" w:rsidRPr="001743A1" w:rsidRDefault="000A6F11" w:rsidP="00C0758C">
      <w:pPr>
        <w:ind w:left="720"/>
        <w:rPr>
          <w:color w:val="FF0000"/>
        </w:rPr>
      </w:pPr>
      <w:r w:rsidRPr="001743A1">
        <w:rPr>
          <w:color w:val="FF0000"/>
        </w:rPr>
        <w:t>MLearning</w:t>
      </w:r>
      <w:r w:rsidR="00584BC8" w:rsidRPr="001743A1">
        <w:rPr>
          <w:color w:val="FF0000"/>
        </w:rPr>
        <w:t xml:space="preserve"> is used for many reasons, including employee training, product education, and even general employee education.</w:t>
      </w:r>
    </w:p>
    <w:p w:rsidR="00040852" w:rsidRPr="001743A1" w:rsidRDefault="00BD5D7E" w:rsidP="00040852">
      <w:pPr>
        <w:numPr>
          <w:ilvl w:val="0"/>
          <w:numId w:val="5"/>
        </w:numPr>
      </w:pPr>
      <w:r w:rsidRPr="001743A1">
        <w:t xml:space="preserve">How does </w:t>
      </w:r>
      <w:r w:rsidR="000A6F11" w:rsidRPr="001743A1">
        <w:t>MLearning</w:t>
      </w:r>
      <w:r w:rsidRPr="001743A1">
        <w:t xml:space="preserve"> benefit new employees?</w:t>
      </w:r>
    </w:p>
    <w:p w:rsidR="00040852" w:rsidRPr="001743A1" w:rsidRDefault="00584BC8" w:rsidP="008D6CA8">
      <w:pPr>
        <w:pStyle w:val="ListParagraph"/>
        <w:numPr>
          <w:ilvl w:val="0"/>
          <w:numId w:val="7"/>
        </w:numPr>
        <w:ind w:left="1080"/>
      </w:pPr>
      <w:r w:rsidRPr="001743A1">
        <w:t>It allows them to learn in groups.</w:t>
      </w:r>
    </w:p>
    <w:p w:rsidR="00040852" w:rsidRPr="001743A1" w:rsidRDefault="00584BC8" w:rsidP="008D6CA8">
      <w:pPr>
        <w:pStyle w:val="ListParagraph"/>
        <w:numPr>
          <w:ilvl w:val="0"/>
          <w:numId w:val="7"/>
        </w:numPr>
        <w:ind w:left="1080"/>
      </w:pPr>
      <w:r w:rsidRPr="001743A1">
        <w:t>It allows one-on-one time with the manager.</w:t>
      </w:r>
    </w:p>
    <w:p w:rsidR="00040852" w:rsidRPr="001743A1" w:rsidRDefault="00BD5D7E" w:rsidP="008D6CA8">
      <w:pPr>
        <w:pStyle w:val="ListParagraph"/>
        <w:numPr>
          <w:ilvl w:val="0"/>
          <w:numId w:val="7"/>
        </w:numPr>
        <w:ind w:left="1080"/>
        <w:rPr>
          <w:color w:val="FF0000"/>
        </w:rPr>
      </w:pPr>
      <w:r w:rsidRPr="001743A1">
        <w:rPr>
          <w:color w:val="FF0000"/>
        </w:rPr>
        <w:t>It allows them to learn at their own pace.</w:t>
      </w:r>
    </w:p>
    <w:p w:rsidR="00886ED4" w:rsidRPr="001743A1" w:rsidRDefault="00584BC8" w:rsidP="00886ED4">
      <w:pPr>
        <w:pStyle w:val="ListParagraph"/>
        <w:numPr>
          <w:ilvl w:val="0"/>
          <w:numId w:val="7"/>
        </w:numPr>
        <w:ind w:left="1080"/>
      </w:pPr>
      <w:r w:rsidRPr="001743A1">
        <w:t>It allows them to skip certain session trainings.</w:t>
      </w:r>
    </w:p>
    <w:p w:rsidR="00886ED4" w:rsidRPr="001743A1" w:rsidRDefault="000A6F11" w:rsidP="00886ED4">
      <w:pPr>
        <w:ind w:left="720"/>
        <w:rPr>
          <w:color w:val="FF0000"/>
        </w:rPr>
      </w:pPr>
      <w:r w:rsidRPr="001743A1">
        <w:rPr>
          <w:color w:val="FF0000"/>
        </w:rPr>
        <w:t>MLearning</w:t>
      </w:r>
      <w:r w:rsidR="00584BC8" w:rsidRPr="001743A1">
        <w:rPr>
          <w:color w:val="FF0000"/>
        </w:rPr>
        <w:t xml:space="preserve"> is beneficial to many companies and its employees.  Benefits include allowing them to learn at their own pace, learn faster and use their own mobile device to do it.</w:t>
      </w:r>
      <w:r w:rsidR="00886ED4" w:rsidRPr="001743A1">
        <w:rPr>
          <w:color w:val="FF0000"/>
        </w:rPr>
        <w:t xml:space="preserve"> </w:t>
      </w:r>
    </w:p>
    <w:p w:rsidR="005749D3" w:rsidRPr="001743A1" w:rsidRDefault="00BD5D7E" w:rsidP="005749D3">
      <w:pPr>
        <w:numPr>
          <w:ilvl w:val="0"/>
          <w:numId w:val="5"/>
        </w:numPr>
      </w:pPr>
      <w:r w:rsidRPr="001743A1">
        <w:t xml:space="preserve">The </w:t>
      </w:r>
      <w:r w:rsidR="000A6F11" w:rsidRPr="001743A1">
        <w:t>MLearning</w:t>
      </w:r>
      <w:r w:rsidRPr="001743A1">
        <w:t xml:space="preserve"> environment refers to what?</w:t>
      </w:r>
    </w:p>
    <w:p w:rsidR="005749D3" w:rsidRPr="001743A1" w:rsidRDefault="00BD5D7E" w:rsidP="008D6CA8">
      <w:pPr>
        <w:pStyle w:val="ListParagraph"/>
        <w:numPr>
          <w:ilvl w:val="0"/>
          <w:numId w:val="8"/>
        </w:numPr>
        <w:ind w:left="1080"/>
      </w:pPr>
      <w:r w:rsidRPr="001743A1">
        <w:t>Course content.</w:t>
      </w:r>
    </w:p>
    <w:p w:rsidR="005749D3" w:rsidRPr="001743A1" w:rsidRDefault="00BD5D7E" w:rsidP="008D6CA8">
      <w:pPr>
        <w:pStyle w:val="ListParagraph"/>
        <w:numPr>
          <w:ilvl w:val="0"/>
          <w:numId w:val="8"/>
        </w:numPr>
        <w:ind w:left="1080"/>
        <w:rPr>
          <w:color w:val="000000" w:themeColor="text1"/>
        </w:rPr>
      </w:pPr>
      <w:r w:rsidRPr="001743A1">
        <w:rPr>
          <w:color w:val="000000" w:themeColor="text1"/>
        </w:rPr>
        <w:t>Course access.</w:t>
      </w:r>
    </w:p>
    <w:p w:rsidR="005749D3" w:rsidRPr="001743A1" w:rsidRDefault="00BD5D7E" w:rsidP="008D6CA8">
      <w:pPr>
        <w:pStyle w:val="ListParagraph"/>
        <w:numPr>
          <w:ilvl w:val="0"/>
          <w:numId w:val="8"/>
        </w:numPr>
        <w:ind w:left="1080"/>
      </w:pPr>
      <w:r w:rsidRPr="001743A1">
        <w:t>Course layout.</w:t>
      </w:r>
    </w:p>
    <w:p w:rsidR="005749D3" w:rsidRPr="001743A1" w:rsidRDefault="00BD5D7E" w:rsidP="008D6CA8">
      <w:pPr>
        <w:pStyle w:val="ListParagraph"/>
        <w:numPr>
          <w:ilvl w:val="0"/>
          <w:numId w:val="8"/>
        </w:numPr>
        <w:ind w:left="1080"/>
        <w:rPr>
          <w:color w:val="FF0000"/>
        </w:rPr>
      </w:pPr>
      <w:r w:rsidRPr="001743A1">
        <w:rPr>
          <w:color w:val="FF0000"/>
        </w:rPr>
        <w:t>All of the above.</w:t>
      </w:r>
    </w:p>
    <w:p w:rsidR="005749D3" w:rsidRPr="001743A1" w:rsidRDefault="00CE60EF" w:rsidP="005749D3">
      <w:pPr>
        <w:ind w:left="720"/>
        <w:rPr>
          <w:color w:val="FF0000"/>
        </w:rPr>
      </w:pPr>
      <w:r w:rsidRPr="001743A1">
        <w:rPr>
          <w:color w:val="FF0000"/>
        </w:rPr>
        <w:t xml:space="preserve">The </w:t>
      </w:r>
      <w:r w:rsidR="000A6F11" w:rsidRPr="001743A1">
        <w:rPr>
          <w:color w:val="FF0000"/>
        </w:rPr>
        <w:t>MLearning</w:t>
      </w:r>
      <w:r w:rsidRPr="001743A1">
        <w:rPr>
          <w:color w:val="FF0000"/>
        </w:rPr>
        <w:t xml:space="preserve"> environment is the part of the </w:t>
      </w:r>
      <w:r w:rsidR="000A6F11" w:rsidRPr="001743A1">
        <w:rPr>
          <w:color w:val="FF0000"/>
        </w:rPr>
        <w:t>MLearning</w:t>
      </w:r>
      <w:r w:rsidRPr="001743A1">
        <w:rPr>
          <w:color w:val="FF0000"/>
        </w:rPr>
        <w:t xml:space="preserve"> course that refers to the course’s content, including how it is accessed, viewed, laid out and what it is about.</w:t>
      </w:r>
    </w:p>
    <w:p w:rsidR="00D604E9" w:rsidRPr="001743A1" w:rsidRDefault="00BD5D7E" w:rsidP="00D604E9">
      <w:pPr>
        <w:numPr>
          <w:ilvl w:val="0"/>
          <w:numId w:val="5"/>
        </w:numPr>
      </w:pPr>
      <w:r w:rsidRPr="001743A1">
        <w:t xml:space="preserve">In </w:t>
      </w:r>
      <w:r w:rsidR="000A6F11" w:rsidRPr="001743A1">
        <w:t>MLearning</w:t>
      </w:r>
      <w:r w:rsidRPr="001743A1">
        <w:t>, it is important for the environment to be what?</w:t>
      </w:r>
    </w:p>
    <w:p w:rsidR="00D604E9" w:rsidRPr="001743A1" w:rsidRDefault="00245EED" w:rsidP="008D6CA8">
      <w:pPr>
        <w:pStyle w:val="ListParagraph"/>
        <w:numPr>
          <w:ilvl w:val="0"/>
          <w:numId w:val="9"/>
        </w:numPr>
        <w:ind w:left="1080"/>
      </w:pPr>
      <w:r w:rsidRPr="001743A1">
        <w:t>Monochromatic.</w:t>
      </w:r>
    </w:p>
    <w:p w:rsidR="00D604E9" w:rsidRPr="001743A1" w:rsidRDefault="00BD5D7E" w:rsidP="008D6CA8">
      <w:pPr>
        <w:pStyle w:val="ListParagraph"/>
        <w:numPr>
          <w:ilvl w:val="0"/>
          <w:numId w:val="9"/>
        </w:numPr>
        <w:ind w:left="1080"/>
        <w:rPr>
          <w:color w:val="FF0000"/>
        </w:rPr>
      </w:pPr>
      <w:r w:rsidRPr="001743A1">
        <w:rPr>
          <w:color w:val="FF0000"/>
        </w:rPr>
        <w:t>User-friendly.</w:t>
      </w:r>
    </w:p>
    <w:p w:rsidR="00D604E9" w:rsidRPr="001743A1" w:rsidRDefault="00245EED" w:rsidP="008D6CA8">
      <w:pPr>
        <w:pStyle w:val="ListParagraph"/>
        <w:numPr>
          <w:ilvl w:val="0"/>
          <w:numId w:val="9"/>
        </w:numPr>
        <w:ind w:left="1080"/>
      </w:pPr>
      <w:r w:rsidRPr="001743A1">
        <w:t>Full of content.</w:t>
      </w:r>
    </w:p>
    <w:p w:rsidR="00D604E9" w:rsidRPr="001743A1" w:rsidRDefault="00245EED" w:rsidP="008D6CA8">
      <w:pPr>
        <w:pStyle w:val="ListParagraph"/>
        <w:numPr>
          <w:ilvl w:val="0"/>
          <w:numId w:val="9"/>
        </w:numPr>
        <w:ind w:left="1080"/>
        <w:rPr>
          <w:color w:val="000000" w:themeColor="text1"/>
        </w:rPr>
      </w:pPr>
      <w:r w:rsidRPr="001743A1">
        <w:rPr>
          <w:color w:val="000000" w:themeColor="text1"/>
        </w:rPr>
        <w:t>Multi-tabular.</w:t>
      </w:r>
    </w:p>
    <w:p w:rsidR="00A62293" w:rsidRPr="001743A1" w:rsidRDefault="001D1885" w:rsidP="00087342">
      <w:pPr>
        <w:ind w:left="720"/>
        <w:rPr>
          <w:color w:val="FF0000"/>
        </w:rPr>
      </w:pPr>
      <w:r w:rsidRPr="001743A1">
        <w:rPr>
          <w:color w:val="FF0000"/>
        </w:rPr>
        <w:t>A</w:t>
      </w:r>
      <w:r w:rsidR="003570AC" w:rsidRPr="001743A1">
        <w:rPr>
          <w:color w:val="FF0000"/>
        </w:rPr>
        <w:t xml:space="preserve"> </w:t>
      </w:r>
      <w:r w:rsidR="000A6F11" w:rsidRPr="001743A1">
        <w:rPr>
          <w:color w:val="FF0000"/>
        </w:rPr>
        <w:t>MLearning</w:t>
      </w:r>
      <w:r w:rsidR="003570AC" w:rsidRPr="001743A1">
        <w:rPr>
          <w:color w:val="FF0000"/>
        </w:rPr>
        <w:t xml:space="preserve"> environment includes all aspects of the content of the course, so it is important that the environment is user-friendly and easy to use.</w:t>
      </w:r>
    </w:p>
    <w:p w:rsidR="00A62293" w:rsidRPr="001743A1" w:rsidRDefault="00A62293">
      <w:pPr>
        <w:spacing w:after="0" w:line="240" w:lineRule="auto"/>
        <w:rPr>
          <w:color w:val="FF0000"/>
        </w:rPr>
      </w:pPr>
      <w:r w:rsidRPr="001743A1">
        <w:rPr>
          <w:color w:val="FF0000"/>
        </w:rPr>
        <w:br w:type="page"/>
      </w:r>
    </w:p>
    <w:p w:rsidR="00B843A4" w:rsidRPr="001743A1" w:rsidRDefault="00BD5D7E" w:rsidP="00B843A4">
      <w:pPr>
        <w:numPr>
          <w:ilvl w:val="0"/>
          <w:numId w:val="5"/>
        </w:numPr>
      </w:pPr>
      <w:r w:rsidRPr="001743A1">
        <w:lastRenderedPageBreak/>
        <w:t xml:space="preserve">Which of the following can be used for </w:t>
      </w:r>
      <w:r w:rsidR="000A6F11" w:rsidRPr="001743A1">
        <w:t>MLearning</w:t>
      </w:r>
      <w:r w:rsidRPr="001743A1">
        <w:t>?</w:t>
      </w:r>
    </w:p>
    <w:p w:rsidR="00B843A4" w:rsidRPr="001743A1" w:rsidRDefault="00BD5D7E" w:rsidP="00B843A4">
      <w:pPr>
        <w:pStyle w:val="ListParagraph"/>
        <w:numPr>
          <w:ilvl w:val="0"/>
          <w:numId w:val="10"/>
        </w:numPr>
      </w:pPr>
      <w:r w:rsidRPr="001743A1">
        <w:t>Computer tablets.</w:t>
      </w:r>
    </w:p>
    <w:p w:rsidR="00B843A4" w:rsidRPr="001743A1" w:rsidRDefault="00BD5D7E" w:rsidP="00B843A4">
      <w:pPr>
        <w:pStyle w:val="ListParagraph"/>
        <w:numPr>
          <w:ilvl w:val="0"/>
          <w:numId w:val="10"/>
        </w:numPr>
      </w:pPr>
      <w:r w:rsidRPr="001743A1">
        <w:t>Laptops.</w:t>
      </w:r>
    </w:p>
    <w:p w:rsidR="00B843A4" w:rsidRPr="001743A1" w:rsidRDefault="00BD5D7E" w:rsidP="00B843A4">
      <w:pPr>
        <w:pStyle w:val="ListParagraph"/>
        <w:numPr>
          <w:ilvl w:val="0"/>
          <w:numId w:val="10"/>
        </w:numPr>
        <w:rPr>
          <w:color w:val="000000" w:themeColor="text1"/>
        </w:rPr>
      </w:pPr>
      <w:r w:rsidRPr="001743A1">
        <w:rPr>
          <w:color w:val="000000" w:themeColor="text1"/>
        </w:rPr>
        <w:t>Mobile phones.</w:t>
      </w:r>
    </w:p>
    <w:p w:rsidR="00B843A4" w:rsidRPr="001743A1" w:rsidRDefault="00BD5D7E" w:rsidP="00B843A4">
      <w:pPr>
        <w:pStyle w:val="ListParagraph"/>
        <w:numPr>
          <w:ilvl w:val="0"/>
          <w:numId w:val="10"/>
        </w:numPr>
        <w:rPr>
          <w:color w:val="FF0000"/>
        </w:rPr>
      </w:pPr>
      <w:r w:rsidRPr="001743A1">
        <w:rPr>
          <w:color w:val="FF0000"/>
        </w:rPr>
        <w:t>All of the above.</w:t>
      </w:r>
    </w:p>
    <w:p w:rsidR="00B843A4" w:rsidRPr="001743A1" w:rsidRDefault="000A6F11" w:rsidP="00B843A4">
      <w:pPr>
        <w:ind w:left="720"/>
        <w:rPr>
          <w:color w:val="FF0000"/>
        </w:rPr>
      </w:pPr>
      <w:r w:rsidRPr="001743A1">
        <w:rPr>
          <w:color w:val="FF0000"/>
        </w:rPr>
        <w:t>MLearning</w:t>
      </w:r>
      <w:r w:rsidR="003570AC" w:rsidRPr="001743A1">
        <w:rPr>
          <w:color w:val="FF0000"/>
        </w:rPr>
        <w:t xml:space="preserve"> is designed to be completed on mobile devices, including mobile phones, laptops, PDAs and computer tablets.</w:t>
      </w:r>
    </w:p>
    <w:p w:rsidR="00F51D25" w:rsidRPr="001743A1" w:rsidRDefault="00BD5D7E" w:rsidP="00F51D25">
      <w:pPr>
        <w:numPr>
          <w:ilvl w:val="0"/>
          <w:numId w:val="5"/>
        </w:numPr>
      </w:pPr>
      <w:r w:rsidRPr="001743A1">
        <w:t>The rise of __________ has increased the use of mobile devices in education.</w:t>
      </w:r>
    </w:p>
    <w:p w:rsidR="00F51D25" w:rsidRPr="001743A1" w:rsidRDefault="003570AC" w:rsidP="00F51D25">
      <w:pPr>
        <w:pStyle w:val="ListParagraph"/>
        <w:numPr>
          <w:ilvl w:val="0"/>
          <w:numId w:val="11"/>
        </w:numPr>
      </w:pPr>
      <w:r w:rsidRPr="001743A1">
        <w:t>Printed books.</w:t>
      </w:r>
    </w:p>
    <w:p w:rsidR="00F51D25" w:rsidRPr="001743A1" w:rsidRDefault="003570AC" w:rsidP="00F51D25">
      <w:pPr>
        <w:pStyle w:val="ListParagraph"/>
        <w:numPr>
          <w:ilvl w:val="0"/>
          <w:numId w:val="11"/>
        </w:numPr>
      </w:pPr>
      <w:r w:rsidRPr="001743A1">
        <w:t>Television.</w:t>
      </w:r>
    </w:p>
    <w:p w:rsidR="00F51D25" w:rsidRPr="001743A1" w:rsidRDefault="00BD5D7E" w:rsidP="00F51D25">
      <w:pPr>
        <w:pStyle w:val="ListParagraph"/>
        <w:numPr>
          <w:ilvl w:val="0"/>
          <w:numId w:val="11"/>
        </w:numPr>
        <w:rPr>
          <w:color w:val="FF0000"/>
        </w:rPr>
      </w:pPr>
      <w:r w:rsidRPr="001743A1">
        <w:rPr>
          <w:color w:val="FF0000"/>
        </w:rPr>
        <w:t>Technology.</w:t>
      </w:r>
    </w:p>
    <w:p w:rsidR="00F51D25" w:rsidRPr="001743A1" w:rsidRDefault="003570AC" w:rsidP="00F51D25">
      <w:pPr>
        <w:pStyle w:val="ListParagraph"/>
        <w:numPr>
          <w:ilvl w:val="0"/>
          <w:numId w:val="11"/>
        </w:numPr>
      </w:pPr>
      <w:r w:rsidRPr="001743A1">
        <w:t>The internet.</w:t>
      </w:r>
    </w:p>
    <w:p w:rsidR="00F51D25" w:rsidRPr="001743A1" w:rsidRDefault="00436960" w:rsidP="00F51D25">
      <w:pPr>
        <w:ind w:left="720"/>
        <w:rPr>
          <w:color w:val="FF0000"/>
        </w:rPr>
      </w:pPr>
      <w:r w:rsidRPr="001743A1">
        <w:rPr>
          <w:color w:val="FF0000"/>
        </w:rPr>
        <w:t>Over the recent decades, the rise of technology has increased the use of mobile devices for all kinds of tools, such as education and training.</w:t>
      </w:r>
    </w:p>
    <w:p w:rsidR="00303ADC" w:rsidRPr="001743A1" w:rsidRDefault="000A6F11" w:rsidP="00303ADC">
      <w:pPr>
        <w:numPr>
          <w:ilvl w:val="0"/>
          <w:numId w:val="5"/>
        </w:numPr>
      </w:pPr>
      <w:r w:rsidRPr="001743A1">
        <w:t>MLearning</w:t>
      </w:r>
      <w:r w:rsidR="00BD5D7E" w:rsidRPr="001743A1">
        <w:t xml:space="preserve"> allows learners</w:t>
      </w:r>
      <w:r w:rsidR="00EA02E9" w:rsidRPr="001743A1">
        <w:t xml:space="preserve"> to make use of what?</w:t>
      </w:r>
    </w:p>
    <w:p w:rsidR="00303ADC" w:rsidRPr="001743A1" w:rsidRDefault="00EA02E9" w:rsidP="00A362E3">
      <w:pPr>
        <w:pStyle w:val="ListParagraph"/>
        <w:numPr>
          <w:ilvl w:val="0"/>
          <w:numId w:val="15"/>
        </w:numPr>
        <w:rPr>
          <w:color w:val="FF0000"/>
        </w:rPr>
      </w:pPr>
      <w:r w:rsidRPr="001743A1">
        <w:rPr>
          <w:color w:val="FF0000"/>
        </w:rPr>
        <w:t>Their ‘dead time’.</w:t>
      </w:r>
    </w:p>
    <w:p w:rsidR="00303ADC" w:rsidRPr="001743A1" w:rsidRDefault="003570AC" w:rsidP="00A362E3">
      <w:pPr>
        <w:pStyle w:val="ListParagraph"/>
        <w:numPr>
          <w:ilvl w:val="0"/>
          <w:numId w:val="15"/>
        </w:numPr>
      </w:pPr>
      <w:r w:rsidRPr="001743A1">
        <w:t>Their time in the office.</w:t>
      </w:r>
    </w:p>
    <w:p w:rsidR="00303ADC" w:rsidRPr="001743A1" w:rsidRDefault="003570AC" w:rsidP="00A362E3">
      <w:pPr>
        <w:pStyle w:val="ListParagraph"/>
        <w:numPr>
          <w:ilvl w:val="0"/>
          <w:numId w:val="15"/>
        </w:numPr>
      </w:pPr>
      <w:r w:rsidRPr="001743A1">
        <w:t>Their unused mobile devices.</w:t>
      </w:r>
    </w:p>
    <w:p w:rsidR="00303ADC" w:rsidRPr="001743A1" w:rsidRDefault="003570AC" w:rsidP="00A362E3">
      <w:pPr>
        <w:pStyle w:val="ListParagraph"/>
        <w:numPr>
          <w:ilvl w:val="0"/>
          <w:numId w:val="15"/>
        </w:numPr>
      </w:pPr>
      <w:r w:rsidRPr="001743A1">
        <w:t>Their printed textbooks.</w:t>
      </w:r>
    </w:p>
    <w:p w:rsidR="00303ADC" w:rsidRPr="001743A1" w:rsidRDefault="00436960" w:rsidP="00303ADC">
      <w:pPr>
        <w:ind w:left="720"/>
        <w:rPr>
          <w:color w:val="FF0000"/>
        </w:rPr>
      </w:pPr>
      <w:r w:rsidRPr="001743A1">
        <w:rPr>
          <w:color w:val="FF0000"/>
        </w:rPr>
        <w:t xml:space="preserve">Every person has ‘dead time’, such as standing in line at the bank, waiting for the bus, or simply in between other activities.  With </w:t>
      </w:r>
      <w:r w:rsidR="000A6F11" w:rsidRPr="001743A1">
        <w:rPr>
          <w:color w:val="FF0000"/>
        </w:rPr>
        <w:t>MLearning</w:t>
      </w:r>
      <w:r w:rsidRPr="001743A1">
        <w:rPr>
          <w:color w:val="FF0000"/>
        </w:rPr>
        <w:t>, learners can make use of this time.</w:t>
      </w:r>
    </w:p>
    <w:p w:rsidR="00303ADC" w:rsidRPr="001743A1" w:rsidRDefault="00EA02E9" w:rsidP="00303ADC">
      <w:pPr>
        <w:numPr>
          <w:ilvl w:val="0"/>
          <w:numId w:val="5"/>
        </w:numPr>
      </w:pPr>
      <w:r w:rsidRPr="001743A1">
        <w:t xml:space="preserve">One advantage of </w:t>
      </w:r>
      <w:r w:rsidR="000A6F11" w:rsidRPr="001743A1">
        <w:t>MLearning</w:t>
      </w:r>
      <w:r w:rsidRPr="001743A1">
        <w:t xml:space="preserve"> is that it appeals to different styles of what?</w:t>
      </w:r>
    </w:p>
    <w:p w:rsidR="00303ADC" w:rsidRPr="001743A1" w:rsidRDefault="003570AC" w:rsidP="00A362E3">
      <w:pPr>
        <w:pStyle w:val="ListParagraph"/>
        <w:numPr>
          <w:ilvl w:val="0"/>
          <w:numId w:val="16"/>
        </w:numPr>
      </w:pPr>
      <w:r w:rsidRPr="001743A1">
        <w:t>Ethnicities.</w:t>
      </w:r>
    </w:p>
    <w:p w:rsidR="00303ADC" w:rsidRPr="001743A1" w:rsidRDefault="00EA02E9" w:rsidP="00A362E3">
      <w:pPr>
        <w:pStyle w:val="ListParagraph"/>
        <w:numPr>
          <w:ilvl w:val="0"/>
          <w:numId w:val="16"/>
        </w:numPr>
        <w:rPr>
          <w:color w:val="FF0000"/>
        </w:rPr>
      </w:pPr>
      <w:r w:rsidRPr="001743A1">
        <w:rPr>
          <w:color w:val="FF0000"/>
        </w:rPr>
        <w:t>Learning.</w:t>
      </w:r>
    </w:p>
    <w:p w:rsidR="00303ADC" w:rsidRPr="001743A1" w:rsidRDefault="003570AC" w:rsidP="00A362E3">
      <w:pPr>
        <w:pStyle w:val="ListParagraph"/>
        <w:numPr>
          <w:ilvl w:val="0"/>
          <w:numId w:val="16"/>
        </w:numPr>
      </w:pPr>
      <w:r w:rsidRPr="001743A1">
        <w:t>Fashion.</w:t>
      </w:r>
    </w:p>
    <w:p w:rsidR="00303ADC" w:rsidRPr="001743A1" w:rsidRDefault="003570AC" w:rsidP="00A362E3">
      <w:pPr>
        <w:pStyle w:val="ListParagraph"/>
        <w:numPr>
          <w:ilvl w:val="0"/>
          <w:numId w:val="16"/>
        </w:numPr>
      </w:pPr>
      <w:r w:rsidRPr="001743A1">
        <w:t>Ages.</w:t>
      </w:r>
    </w:p>
    <w:p w:rsidR="00A62293" w:rsidRPr="001743A1" w:rsidRDefault="00436960" w:rsidP="00303ADC">
      <w:pPr>
        <w:ind w:left="720"/>
        <w:rPr>
          <w:color w:val="FF0000"/>
        </w:rPr>
      </w:pPr>
      <w:r w:rsidRPr="001743A1">
        <w:rPr>
          <w:color w:val="FF0000"/>
        </w:rPr>
        <w:t xml:space="preserve">One advantage of </w:t>
      </w:r>
      <w:r w:rsidR="000A6F11" w:rsidRPr="001743A1">
        <w:rPr>
          <w:color w:val="FF0000"/>
        </w:rPr>
        <w:t>MLearning</w:t>
      </w:r>
      <w:r w:rsidRPr="001743A1">
        <w:rPr>
          <w:color w:val="FF0000"/>
        </w:rPr>
        <w:t xml:space="preserve"> is that it can appeal to different learning styles of its users because it uses different forms of content, such as photos, videos and audio files.</w:t>
      </w:r>
    </w:p>
    <w:p w:rsidR="00A62293" w:rsidRPr="001743A1" w:rsidRDefault="00A62293">
      <w:pPr>
        <w:spacing w:after="0" w:line="240" w:lineRule="auto"/>
        <w:rPr>
          <w:color w:val="FF0000"/>
        </w:rPr>
      </w:pPr>
      <w:r w:rsidRPr="001743A1">
        <w:rPr>
          <w:color w:val="FF0000"/>
        </w:rPr>
        <w:br w:type="page"/>
      </w:r>
    </w:p>
    <w:p w:rsidR="00C10B42" w:rsidRPr="001743A1" w:rsidRDefault="00B95840" w:rsidP="00C10B42">
      <w:pPr>
        <w:numPr>
          <w:ilvl w:val="0"/>
          <w:numId w:val="5"/>
        </w:numPr>
      </w:pPr>
      <w:r w:rsidRPr="001743A1">
        <w:lastRenderedPageBreak/>
        <w:t>Why did Tony and Joseph feel like they could not attend the training session?</w:t>
      </w:r>
    </w:p>
    <w:p w:rsidR="00C10B42" w:rsidRPr="001743A1" w:rsidRDefault="00B95840" w:rsidP="00C10B42">
      <w:pPr>
        <w:pStyle w:val="ListParagraph"/>
        <w:numPr>
          <w:ilvl w:val="0"/>
          <w:numId w:val="12"/>
        </w:numPr>
        <w:rPr>
          <w:color w:val="FF0000"/>
        </w:rPr>
      </w:pPr>
      <w:r w:rsidRPr="001743A1">
        <w:rPr>
          <w:color w:val="FF0000"/>
        </w:rPr>
        <w:t>They did not have time for it.</w:t>
      </w:r>
    </w:p>
    <w:p w:rsidR="00C10B42" w:rsidRPr="001743A1" w:rsidRDefault="00A952E5" w:rsidP="00C10B42">
      <w:pPr>
        <w:pStyle w:val="ListParagraph"/>
        <w:numPr>
          <w:ilvl w:val="0"/>
          <w:numId w:val="12"/>
        </w:numPr>
      </w:pPr>
      <w:r w:rsidRPr="001743A1">
        <w:t>They were supposed to go on vacation that day.</w:t>
      </w:r>
    </w:p>
    <w:p w:rsidR="00C10B42" w:rsidRPr="001743A1" w:rsidRDefault="00A952E5" w:rsidP="00C10B42">
      <w:pPr>
        <w:pStyle w:val="ListParagraph"/>
        <w:numPr>
          <w:ilvl w:val="0"/>
          <w:numId w:val="12"/>
        </w:numPr>
      </w:pPr>
      <w:r w:rsidRPr="001743A1">
        <w:t>They felt like they already knew the new material.</w:t>
      </w:r>
    </w:p>
    <w:p w:rsidR="00C10B42" w:rsidRPr="001743A1" w:rsidRDefault="00A952E5" w:rsidP="00C10B42">
      <w:pPr>
        <w:pStyle w:val="ListParagraph"/>
        <w:numPr>
          <w:ilvl w:val="0"/>
          <w:numId w:val="12"/>
        </w:numPr>
      </w:pPr>
      <w:r w:rsidRPr="001743A1">
        <w:t>They just didn’t want to do it.</w:t>
      </w:r>
    </w:p>
    <w:p w:rsidR="006F6F0B" w:rsidRPr="001743A1" w:rsidRDefault="00B95840" w:rsidP="001116E4">
      <w:pPr>
        <w:ind w:left="720"/>
        <w:rPr>
          <w:color w:val="FF0000"/>
        </w:rPr>
      </w:pPr>
      <w:r w:rsidRPr="001743A1">
        <w:rPr>
          <w:color w:val="FF0000"/>
        </w:rPr>
        <w:t>When Tony and Joseph were told they needed to attend a training session for the company, they both said they felt like they did not have time to take off from work to attend the session.</w:t>
      </w:r>
    </w:p>
    <w:p w:rsidR="00996AEA" w:rsidRPr="001743A1" w:rsidRDefault="00396A71" w:rsidP="00996AEA">
      <w:pPr>
        <w:numPr>
          <w:ilvl w:val="0"/>
          <w:numId w:val="5"/>
        </w:numPr>
      </w:pPr>
      <w:r w:rsidRPr="001743A1">
        <w:t>What devices did Roz say the employees could use to complete the training?</w:t>
      </w:r>
    </w:p>
    <w:p w:rsidR="00996AEA" w:rsidRPr="001743A1" w:rsidRDefault="00396A71" w:rsidP="00996AEA">
      <w:pPr>
        <w:pStyle w:val="ListParagraph"/>
        <w:numPr>
          <w:ilvl w:val="0"/>
          <w:numId w:val="13"/>
        </w:numPr>
      </w:pPr>
      <w:r w:rsidRPr="001743A1">
        <w:t>Their mobile phones.</w:t>
      </w:r>
    </w:p>
    <w:p w:rsidR="00996AEA" w:rsidRPr="001743A1" w:rsidRDefault="00396A71" w:rsidP="00996AEA">
      <w:pPr>
        <w:pStyle w:val="ListParagraph"/>
        <w:numPr>
          <w:ilvl w:val="0"/>
          <w:numId w:val="13"/>
        </w:numPr>
      </w:pPr>
      <w:r w:rsidRPr="001743A1">
        <w:t>The company tablets.</w:t>
      </w:r>
    </w:p>
    <w:p w:rsidR="00996AEA" w:rsidRPr="001743A1" w:rsidRDefault="00396A71" w:rsidP="00996AEA">
      <w:pPr>
        <w:pStyle w:val="ListParagraph"/>
        <w:numPr>
          <w:ilvl w:val="0"/>
          <w:numId w:val="13"/>
        </w:numPr>
      </w:pPr>
      <w:r w:rsidRPr="001743A1">
        <w:t>A laptop computer.</w:t>
      </w:r>
    </w:p>
    <w:p w:rsidR="00996AEA" w:rsidRPr="001743A1" w:rsidRDefault="00396A71" w:rsidP="00996AEA">
      <w:pPr>
        <w:pStyle w:val="ListParagraph"/>
        <w:numPr>
          <w:ilvl w:val="0"/>
          <w:numId w:val="13"/>
        </w:numPr>
        <w:rPr>
          <w:color w:val="FF0000"/>
        </w:rPr>
      </w:pPr>
      <w:r w:rsidRPr="001743A1">
        <w:rPr>
          <w:color w:val="FF0000"/>
        </w:rPr>
        <w:t>All of the above.</w:t>
      </w:r>
    </w:p>
    <w:p w:rsidR="00E545CB" w:rsidRPr="001743A1" w:rsidRDefault="00396A71" w:rsidP="00E545CB">
      <w:pPr>
        <w:ind w:left="720"/>
      </w:pPr>
      <w:r w:rsidRPr="001743A1">
        <w:rPr>
          <w:color w:val="FF0000"/>
        </w:rPr>
        <w:t xml:space="preserve">When Roz was describing the </w:t>
      </w:r>
      <w:r w:rsidR="000A6F11" w:rsidRPr="001743A1">
        <w:rPr>
          <w:color w:val="FF0000"/>
        </w:rPr>
        <w:t>MLearning</w:t>
      </w:r>
      <w:r w:rsidRPr="001743A1">
        <w:rPr>
          <w:color w:val="FF0000"/>
        </w:rPr>
        <w:t xml:space="preserve"> to</w:t>
      </w:r>
      <w:r w:rsidR="00D63118" w:rsidRPr="001743A1">
        <w:rPr>
          <w:color w:val="FF0000"/>
        </w:rPr>
        <w:t xml:space="preserve"> her employees, she explained that they could complete the training on any mobile device, such as their mobile phone, tablet, or notebook/laptop computer.</w:t>
      </w:r>
      <w:r w:rsidR="00381A27" w:rsidRPr="001743A1">
        <w:br w:type="page"/>
      </w:r>
    </w:p>
    <w:p w:rsidR="00F60ECC" w:rsidRPr="001743A1" w:rsidRDefault="00381A27" w:rsidP="00E405B9">
      <w:pPr>
        <w:pStyle w:val="Heading1"/>
      </w:pPr>
      <w:bookmarkStart w:id="23" w:name="_Toc406059823"/>
      <w:r w:rsidRPr="001743A1">
        <w:lastRenderedPageBreak/>
        <w:t>Module Three:</w:t>
      </w:r>
      <w:r w:rsidR="00E83F92" w:rsidRPr="001743A1">
        <w:t xml:space="preserve"> </w:t>
      </w:r>
      <w:r w:rsidR="00F6435E" w:rsidRPr="001743A1">
        <w:t xml:space="preserve">Common </w:t>
      </w:r>
      <w:r w:rsidR="000A6F11" w:rsidRPr="001743A1">
        <w:t>MLearning</w:t>
      </w:r>
      <w:r w:rsidR="00F6435E" w:rsidRPr="001743A1">
        <w:t xml:space="preserve"> Devices</w:t>
      </w:r>
      <w:bookmarkEnd w:id="23"/>
    </w:p>
    <w:p w:rsidR="00F60ECC" w:rsidRPr="001743A1" w:rsidRDefault="006D2EA0" w:rsidP="001B7486">
      <w:r w:rsidRPr="001743A1">
        <w:rPr>
          <w:lang w:bidi="ar-SA"/>
        </w:rPr>
        <w:drawing>
          <wp:anchor distT="0" distB="0" distL="114300" distR="114300" simplePos="0" relativeHeight="251678208" behindDoc="0" locked="0" layoutInCell="1" allowOverlap="1" wp14:anchorId="1CAF512C" wp14:editId="0CC9B6E4">
            <wp:simplePos x="0" y="0"/>
            <wp:positionH relativeFrom="margin">
              <wp:posOffset>43815</wp:posOffset>
            </wp:positionH>
            <wp:positionV relativeFrom="margin">
              <wp:posOffset>1657350</wp:posOffset>
            </wp:positionV>
            <wp:extent cx="1874520" cy="19050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900309173[1].JPG"/>
                    <pic:cNvPicPr/>
                  </pic:nvPicPr>
                  <pic:blipFill>
                    <a:blip r:embed="rId22">
                      <a:extLst>
                        <a:ext uri="{28A0092B-C50C-407E-A947-70E740481C1C}">
                          <a14:useLocalDpi xmlns:a14="http://schemas.microsoft.com/office/drawing/2010/main" val="0"/>
                        </a:ext>
                      </a:extLst>
                    </a:blip>
                    <a:stretch>
                      <a:fillRect/>
                    </a:stretch>
                  </pic:blipFill>
                  <pic:spPr>
                    <a:xfrm>
                      <a:off x="0" y="0"/>
                      <a:ext cx="1874520" cy="1905000"/>
                    </a:xfrm>
                    <a:prstGeom prst="rect">
                      <a:avLst/>
                    </a:prstGeom>
                  </pic:spPr>
                </pic:pic>
              </a:graphicData>
            </a:graphic>
          </wp:anchor>
        </w:drawing>
      </w:r>
      <w:r w:rsidR="00CC3E22" w:rsidRPr="001743A1">
        <w:rPr>
          <w:lang w:bidi="ar-SA"/>
        </w:rPr>
        <mc:AlternateContent>
          <mc:Choice Requires="wps">
            <w:drawing>
              <wp:anchor distT="91440" distB="91440" distL="114300" distR="114300" simplePos="0" relativeHeight="251658752" behindDoc="0" locked="0" layoutInCell="0" allowOverlap="1" wp14:anchorId="3179FB42" wp14:editId="2FA8CFD2">
                <wp:simplePos x="0" y="0"/>
                <wp:positionH relativeFrom="page">
                  <wp:posOffset>-114300</wp:posOffset>
                </wp:positionH>
                <wp:positionV relativeFrom="page">
                  <wp:posOffset>0</wp:posOffset>
                </wp:positionV>
                <wp:extent cx="8052435" cy="1847850"/>
                <wp:effectExtent l="0" t="0" r="5715" b="0"/>
                <wp:wrapSquare wrapText="bothSides"/>
                <wp:docPr id="1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847850"/>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D744F9">
                              <w:rPr>
                                <w:rFonts w:asciiTheme="majorHAnsi" w:hAnsiTheme="majorHAnsi"/>
                                <w:i/>
                                <w:sz w:val="28"/>
                                <w:szCs w:val="28"/>
                              </w:rPr>
                              <w:t xml:space="preserve">What new technology does is create new opportunities to do a job that customers </w:t>
                            </w:r>
                            <w:r>
                              <w:rPr>
                                <w:rFonts w:asciiTheme="majorHAnsi" w:hAnsiTheme="majorHAnsi"/>
                                <w:i/>
                                <w:sz w:val="28"/>
                                <w:szCs w:val="28"/>
                              </w:rPr>
                              <w:br/>
                            </w:r>
                            <w:r w:rsidRPr="00D744F9">
                              <w:rPr>
                                <w:rFonts w:asciiTheme="majorHAnsi" w:hAnsiTheme="majorHAnsi"/>
                                <w:i/>
                                <w:sz w:val="28"/>
                                <w:szCs w:val="28"/>
                              </w:rPr>
                              <w:t>want done</w:t>
                            </w:r>
                            <w:r>
                              <w:rPr>
                                <w:rFonts w:asciiTheme="majorHAnsi" w:hAnsiTheme="majorHAnsi"/>
                                <w:i/>
                                <w:sz w:val="28"/>
                                <w:szCs w:val="28"/>
                              </w:rPr>
                              <w:t>.</w:t>
                            </w:r>
                          </w:p>
                          <w:p w:rsidR="00A62293" w:rsidRPr="00A62293" w:rsidRDefault="00A62293" w:rsidP="00F6435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A62293">
                              <w:rPr>
                                <w:rFonts w:asciiTheme="majorHAnsi" w:hAnsiTheme="majorHAnsi"/>
                                <w:b/>
                                <w:i/>
                                <w:sz w:val="28"/>
                                <w:szCs w:val="28"/>
                              </w:rPr>
                              <w:t>Tim O’Reilly</w:t>
                            </w:r>
                          </w:p>
                          <w:p w:rsidR="00A62293" w:rsidRPr="003B6C98" w:rsidRDefault="00A62293"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9pt;margin-top:0;width:634.05pt;height:145.5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" o:allowincell="f" stroked="f">
                <v:fill color2="#7f7f7f [1612]" focus="100%" type="gradient"/>
                <v:textbox inset="4in,54pt,1in,0">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D744F9">
                        <w:rPr>
                          <w:rFonts w:asciiTheme="majorHAnsi" w:hAnsiTheme="majorHAnsi"/>
                          <w:i/>
                          <w:sz w:val="28"/>
                          <w:szCs w:val="28"/>
                        </w:rPr>
                        <w:t xml:space="preserve">What new technology does is create new opportunities to do a job that customers </w:t>
                      </w:r>
                      <w:r>
                        <w:rPr>
                          <w:rFonts w:asciiTheme="majorHAnsi" w:hAnsiTheme="majorHAnsi"/>
                          <w:i/>
                          <w:sz w:val="28"/>
                          <w:szCs w:val="28"/>
                        </w:rPr>
                        <w:br/>
                      </w:r>
                      <w:r w:rsidRPr="00D744F9">
                        <w:rPr>
                          <w:rFonts w:asciiTheme="majorHAnsi" w:hAnsiTheme="majorHAnsi"/>
                          <w:i/>
                          <w:sz w:val="28"/>
                          <w:szCs w:val="28"/>
                        </w:rPr>
                        <w:t>want done</w:t>
                      </w:r>
                      <w:r>
                        <w:rPr>
                          <w:rFonts w:asciiTheme="majorHAnsi" w:hAnsiTheme="majorHAnsi"/>
                          <w:i/>
                          <w:sz w:val="28"/>
                          <w:szCs w:val="28"/>
                        </w:rPr>
                        <w:t>.</w:t>
                      </w:r>
                    </w:p>
                    <w:p w:rsidR="00A62293" w:rsidRPr="00A62293" w:rsidRDefault="00A62293" w:rsidP="00F6435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A62293">
                        <w:rPr>
                          <w:rFonts w:asciiTheme="majorHAnsi" w:hAnsiTheme="majorHAnsi"/>
                          <w:b/>
                          <w:i/>
                          <w:sz w:val="28"/>
                          <w:szCs w:val="28"/>
                        </w:rPr>
                        <w:t>Tim O’Reilly</w:t>
                      </w:r>
                    </w:p>
                    <w:p w:rsidR="00A62293" w:rsidRPr="003B6C98" w:rsidRDefault="00A62293"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iCs/>
                          <w:sz w:val="28"/>
                          <w:szCs w:val="28"/>
                        </w:rPr>
                      </w:pPr>
                    </w:p>
                  </w:txbxContent>
                </v:textbox>
                <w10:wrap type="square" anchorx="page" anchory="page"/>
              </v:rect>
            </w:pict>
          </mc:Fallback>
        </mc:AlternateContent>
      </w:r>
      <w:r w:rsidR="00A244B6" w:rsidRPr="001743A1">
        <w:t xml:space="preserve">The idea of </w:t>
      </w:r>
      <w:r w:rsidR="000A6F11" w:rsidRPr="001743A1">
        <w:t>MLearning</w:t>
      </w:r>
      <w:r w:rsidR="00A244B6" w:rsidRPr="001743A1">
        <w:t xml:space="preserve"> has rapidly grown since its introduction in the late 1980s.</w:t>
      </w:r>
      <w:r w:rsidR="00193398" w:rsidRPr="001743A1">
        <w:t xml:space="preserve">  This is greatly due to the types of mobile devices that have come available and have replaced the large format desktop computers.  In today’s society, since people are mobile, they have mobile devices that keep them connected wherever they go.</w:t>
      </w:r>
    </w:p>
    <w:p w:rsidR="006D2EA0" w:rsidRPr="001743A1" w:rsidRDefault="006D2EA0" w:rsidP="00A62293">
      <w:pPr>
        <w:rPr>
          <w:lang w:bidi="ar-SA"/>
        </w:rPr>
      </w:pPr>
    </w:p>
    <w:p w:rsidR="00A62293" w:rsidRPr="001743A1" w:rsidRDefault="00A62293" w:rsidP="00A62293">
      <w:pPr>
        <w:rPr>
          <w:lang w:bidi="ar-SA"/>
        </w:rPr>
      </w:pPr>
    </w:p>
    <w:p w:rsidR="00A62293" w:rsidRPr="001743A1" w:rsidRDefault="00A62293" w:rsidP="00A62293">
      <w:pPr>
        <w:rPr>
          <w:lang w:bidi="ar-SA"/>
        </w:rPr>
      </w:pPr>
    </w:p>
    <w:p w:rsidR="006D2EA0" w:rsidRPr="001743A1" w:rsidRDefault="006D2EA0" w:rsidP="00A62293">
      <w:pPr>
        <w:rPr>
          <w:lang w:bidi="ar-SA"/>
        </w:rPr>
      </w:pPr>
    </w:p>
    <w:p w:rsidR="00106A4C" w:rsidRPr="001743A1" w:rsidRDefault="00FE6670" w:rsidP="00106A4C">
      <w:pPr>
        <w:pStyle w:val="Heading2"/>
        <w:rPr>
          <w:lang w:bidi="ar-SA"/>
        </w:rPr>
      </w:pPr>
      <w:bookmarkStart w:id="24" w:name="_Toc406059824"/>
      <w:r w:rsidRPr="001743A1">
        <w:rPr>
          <w:lang w:bidi="ar-SA"/>
        </w:rPr>
        <w:t>Mob</w:t>
      </w:r>
      <w:r w:rsidR="00FB025E" w:rsidRPr="001743A1">
        <w:rPr>
          <w:lang w:bidi="ar-SA"/>
        </w:rPr>
        <w:t>i</w:t>
      </w:r>
      <w:r w:rsidRPr="001743A1">
        <w:rPr>
          <w:lang w:bidi="ar-SA"/>
        </w:rPr>
        <w:t>le Phones</w:t>
      </w:r>
      <w:bookmarkEnd w:id="24"/>
    </w:p>
    <w:p w:rsidR="00CC07AB" w:rsidRPr="001743A1" w:rsidRDefault="00A62293" w:rsidP="00106A4C">
      <w:r w:rsidRPr="001743A1">
        <w:rPr>
          <w:lang w:bidi="ar-SA"/>
        </w:rPr>
        <w:drawing>
          <wp:anchor distT="0" distB="0" distL="114300" distR="114300" simplePos="0" relativeHeight="251736576" behindDoc="0" locked="0" layoutInCell="1" allowOverlap="1" wp14:anchorId="7A3971A5" wp14:editId="08C9B64A">
            <wp:simplePos x="0" y="0"/>
            <wp:positionH relativeFrom="margin">
              <wp:posOffset>-28575</wp:posOffset>
            </wp:positionH>
            <wp:positionV relativeFrom="margin">
              <wp:posOffset>4343400</wp:posOffset>
            </wp:positionV>
            <wp:extent cx="990600" cy="990600"/>
            <wp:effectExtent l="0" t="0" r="0" b="0"/>
            <wp:wrapSquare wrapText="bothSides"/>
            <wp:docPr id="31" name="Picture 31" descr="C:\Users\Darren\AppData\Local\Microsoft\Windows\INetCache\IE\M9JZ9HMY\MC9004398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INetCache\IE\M9JZ9HMY\MC900439836[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anchor>
        </w:drawing>
      </w:r>
      <w:r w:rsidR="007F3DB9" w:rsidRPr="001743A1">
        <w:t>Mobile phones, also known as cellular phones or cell phones, were first commercially available in 1983 and wei</w:t>
      </w:r>
      <w:r w:rsidR="00FB54DB" w:rsidRPr="001743A1">
        <w:t>ghed over 4 pounds.  Since then</w:t>
      </w:r>
      <w:r w:rsidR="007F3DB9" w:rsidRPr="001743A1">
        <w:t>, the market for cellular phones has</w:t>
      </w:r>
      <w:r w:rsidR="005A0ECD" w:rsidRPr="001743A1">
        <w:t xml:space="preserve"> grown to over 7 billion users in 2014</w:t>
      </w:r>
      <w:r w:rsidR="007F3DB9" w:rsidRPr="001743A1">
        <w:t>,</w:t>
      </w:r>
      <w:r w:rsidR="00FB54DB" w:rsidRPr="001743A1">
        <w:t xml:space="preserve"> making the mobile phone a common household device and almost a necessity.  </w:t>
      </w:r>
      <w:r w:rsidR="00FB025E" w:rsidRPr="001743A1">
        <w:t xml:space="preserve">Mobile phones have advanced into what we know as ‘smart phones’, which is a phone that allows for photography, gaming, downloading applications (or apps), and browser capabilities along with the standard making/receiving phone calls and text messaging.  These smart phones allow for users to participate in </w:t>
      </w:r>
      <w:r w:rsidR="000A6F11" w:rsidRPr="001743A1">
        <w:t>MLearning</w:t>
      </w:r>
      <w:r w:rsidR="00FB025E" w:rsidRPr="001743A1">
        <w:t xml:space="preserve"> because they allow for websites to be loaded through the browser or allow the user to download an ‘app’ that has the information already stored within it.  </w:t>
      </w:r>
      <w:r w:rsidR="00613331" w:rsidRPr="001743A1">
        <w:t xml:space="preserve">Since mobile phones go wherever the learner goes, they’re a great tool to access </w:t>
      </w:r>
      <w:r w:rsidR="000A6F11" w:rsidRPr="001743A1">
        <w:t>MLearning</w:t>
      </w:r>
      <w:r w:rsidR="005A0ECD" w:rsidRPr="001743A1">
        <w:t xml:space="preserve"> at any time.</w:t>
      </w:r>
    </w:p>
    <w:p w:rsidR="00A62293" w:rsidRPr="001743A1" w:rsidRDefault="00A62293" w:rsidP="00106A4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923E61" w:rsidRPr="001743A1" w:rsidRDefault="00923E61" w:rsidP="00F62206">
            <w:pPr>
              <w:rPr>
                <w:b/>
                <w:bCs/>
                <w:color w:val="000000" w:themeColor="text1"/>
              </w:rPr>
            </w:pPr>
            <w:r w:rsidRPr="001743A1">
              <w:rPr>
                <w:b/>
                <w:bCs/>
                <w:color w:val="000000" w:themeColor="text1"/>
              </w:rPr>
              <w:t>8 minutes</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923E61" w:rsidRPr="001743A1" w:rsidRDefault="00923E61" w:rsidP="00923E61">
            <w:pPr>
              <w:rPr>
                <w:color w:val="000000" w:themeColor="text1"/>
              </w:rPr>
            </w:pPr>
            <w:r w:rsidRPr="001743A1">
              <w:rPr>
                <w:color w:val="000000" w:themeColor="text1"/>
              </w:rPr>
              <w:t>Review the uses of mobile phones.</w:t>
            </w:r>
          </w:p>
        </w:tc>
      </w:tr>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923E61" w:rsidRPr="001743A1" w:rsidRDefault="00923E61" w:rsidP="00F62206">
            <w:pPr>
              <w:rPr>
                <w:b/>
                <w:color w:val="000000" w:themeColor="text1"/>
              </w:rPr>
            </w:pPr>
            <w:r w:rsidRPr="001743A1">
              <w:rPr>
                <w:b/>
                <w:color w:val="000000" w:themeColor="text1"/>
              </w:rPr>
              <w:t>Mobile Phones</w:t>
            </w:r>
          </w:p>
          <w:p w:rsidR="00923E61" w:rsidRPr="001743A1" w:rsidRDefault="00923E61" w:rsidP="00923E61">
            <w:pPr>
              <w:rPr>
                <w:b/>
                <w:color w:val="000000" w:themeColor="text1"/>
              </w:rPr>
            </w:pPr>
            <w:r w:rsidRPr="001743A1">
              <w:rPr>
                <w:color w:val="000000" w:themeColor="text1"/>
              </w:rPr>
              <w:t xml:space="preserve">Discuss the use of mobile phones in </w:t>
            </w:r>
            <w:r w:rsidR="000A6F11" w:rsidRPr="001743A1">
              <w:rPr>
                <w:color w:val="000000" w:themeColor="text1"/>
              </w:rPr>
              <w:t>MLearning</w:t>
            </w:r>
            <w:r w:rsidRPr="001743A1">
              <w:rPr>
                <w:color w:val="000000" w:themeColor="text1"/>
              </w:rPr>
              <w:t>.</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lastRenderedPageBreak/>
              <w:t>Materials Required</w:t>
            </w:r>
          </w:p>
        </w:tc>
        <w:tc>
          <w:tcPr>
            <w:tcW w:w="7128" w:type="dxa"/>
            <w:shd w:val="clear" w:color="auto" w:fill="D9D9D9" w:themeFill="background1" w:themeFillShade="D9"/>
            <w:vAlign w:val="center"/>
          </w:tcPr>
          <w:p w:rsidR="00923E61" w:rsidRPr="001743A1" w:rsidRDefault="0072568A" w:rsidP="00923E61">
            <w:pPr>
              <w:rPr>
                <w:b/>
                <w:bCs/>
                <w:color w:val="000000" w:themeColor="text1"/>
              </w:rPr>
            </w:pPr>
            <w:r w:rsidRPr="001743A1">
              <w:rPr>
                <w:b/>
                <w:bCs/>
                <w:color w:val="000000" w:themeColor="text1"/>
              </w:rPr>
              <w:t>03</w:t>
            </w:r>
            <w:r w:rsidR="00923E61" w:rsidRPr="001743A1">
              <w:rPr>
                <w:b/>
                <w:bCs/>
                <w:color w:val="000000" w:themeColor="text1"/>
              </w:rPr>
              <w:t>: Using My Mobile Phone</w:t>
            </w:r>
          </w:p>
        </w:tc>
      </w:tr>
      <w:tr w:rsidR="00923E61" w:rsidRPr="001743A1">
        <w:trPr>
          <w:trHeight w:val="440"/>
        </w:trPr>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923E61" w:rsidRPr="001743A1" w:rsidRDefault="00923E61" w:rsidP="00F62206">
            <w:pPr>
              <w:rPr>
                <w:color w:val="000000" w:themeColor="text1"/>
              </w:rPr>
            </w:pPr>
            <w:r w:rsidRPr="001743A1">
              <w:rPr>
                <w:color w:val="000000" w:themeColor="text1"/>
              </w:rPr>
              <w:t>None</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923E61" w:rsidRPr="001743A1" w:rsidRDefault="00923E61" w:rsidP="00F62206">
            <w:pPr>
              <w:rPr>
                <w:color w:val="000000" w:themeColor="text1"/>
              </w:rPr>
            </w:pPr>
            <w:r w:rsidRPr="001743A1">
              <w:rPr>
                <w:color w:val="000000" w:themeColor="text1"/>
              </w:rPr>
              <w:t>Complete the worksheet individually.  Share your answers with the rest of the class.</w:t>
            </w:r>
          </w:p>
        </w:tc>
      </w:tr>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923E61" w:rsidRPr="001743A1" w:rsidRDefault="00923E61" w:rsidP="00F62206">
            <w:pPr>
              <w:rPr>
                <w:color w:val="000000" w:themeColor="text1"/>
              </w:rPr>
            </w:pPr>
            <w:r w:rsidRPr="001743A1">
              <w:rPr>
                <w:color w:val="000000" w:themeColor="text1"/>
              </w:rPr>
              <w:t xml:space="preserve">Share any personal, relevant stories. </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923E61" w:rsidRPr="001743A1" w:rsidRDefault="00923E61"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923E61" w:rsidP="005B1D08">
            <w:pPr>
              <w:rPr>
                <w:color w:val="000000" w:themeColor="text1"/>
              </w:rPr>
            </w:pPr>
            <w:r w:rsidRPr="001743A1">
              <w:rPr>
                <w:color w:val="000000" w:themeColor="text1"/>
              </w:rPr>
              <w:t>What can a mobile phone be used for?</w:t>
            </w:r>
          </w:p>
        </w:tc>
      </w:tr>
    </w:tbl>
    <w:p w:rsidR="006D2EA0" w:rsidRPr="001743A1" w:rsidRDefault="006D2EA0" w:rsidP="00A62293"/>
    <w:p w:rsidR="00CC07AB" w:rsidRPr="001743A1" w:rsidRDefault="00FE6670" w:rsidP="00CC07AB">
      <w:pPr>
        <w:pStyle w:val="Heading2"/>
      </w:pPr>
      <w:bookmarkStart w:id="25" w:name="_Toc406059825"/>
      <w:r w:rsidRPr="001743A1">
        <w:t>Tablets</w:t>
      </w:r>
      <w:bookmarkEnd w:id="25"/>
    </w:p>
    <w:p w:rsidR="00CC07AB" w:rsidRPr="001743A1" w:rsidRDefault="002C072B" w:rsidP="00C678C2">
      <w:r w:rsidRPr="001743A1">
        <w:rPr>
          <w:lang w:bidi="ar-SA"/>
        </w:rPr>
        <w:drawing>
          <wp:anchor distT="0" distB="0" distL="114300" distR="114300" simplePos="0" relativeHeight="251680256" behindDoc="0" locked="0" layoutInCell="1" allowOverlap="1" wp14:anchorId="3D62E536" wp14:editId="16002887">
            <wp:simplePos x="0" y="0"/>
            <wp:positionH relativeFrom="column">
              <wp:posOffset>0</wp:posOffset>
            </wp:positionH>
            <wp:positionV relativeFrom="paragraph">
              <wp:posOffset>65405</wp:posOffset>
            </wp:positionV>
            <wp:extent cx="1021080" cy="914400"/>
            <wp:effectExtent l="0" t="0" r="7620" b="0"/>
            <wp:wrapSquare wrapText="bothSides"/>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MC900433847[1].PNG"/>
                    <pic:cNvPicPr/>
                  </pic:nvPicPr>
                  <pic:blipFill>
                    <a:blip r:embed="rId24">
                      <a:extLst>
                        <a:ext uri="{28A0092B-C50C-407E-A947-70E740481C1C}">
                          <a14:useLocalDpi xmlns:a14="http://schemas.microsoft.com/office/drawing/2010/main" val="0"/>
                        </a:ext>
                      </a:extLst>
                    </a:blip>
                    <a:stretch>
                      <a:fillRect/>
                    </a:stretch>
                  </pic:blipFill>
                  <pic:spPr>
                    <a:xfrm>
                      <a:off x="0" y="0"/>
                      <a:ext cx="1021080" cy="914400"/>
                    </a:xfrm>
                    <a:prstGeom prst="rect">
                      <a:avLst/>
                    </a:prstGeom>
                  </pic:spPr>
                </pic:pic>
              </a:graphicData>
            </a:graphic>
          </wp:anchor>
        </w:drawing>
      </w:r>
      <w:r w:rsidR="00913D25" w:rsidRPr="001743A1">
        <w:t xml:space="preserve">A tablet computer, simply known as a tablet, is a mobile computer </w:t>
      </w:r>
      <w:r w:rsidR="00C54D54" w:rsidRPr="001743A1">
        <w:t>in a single, portable unit and always features a touch screen display.  Tablets often include sensory equipment, such as photo cameras, microphones and battery life.  They do not often include a physical keyboard or mouse, but can be added on as separate pieces of hardware if desired.  Starting at 8” long, tablets are larger than mobile phones and PDAs, but still smaller and more portable than a laptop or notebook computer.  Tablets have many of the same capabilities as laptop computers as well as mobile phones, including web browsing, mobile apps, and even various document software, such as Microsoft Word or Keynote.  Tablets work best for some people because they have larger screens that allow better viewing and allow access to both application and direct websites – in a convenient, portable format.</w:t>
      </w:r>
    </w:p>
    <w:p w:rsidR="00A62293" w:rsidRPr="001743A1" w:rsidRDefault="00A62293" w:rsidP="00C678C2"/>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923E61" w:rsidRPr="001743A1" w:rsidRDefault="00923E61" w:rsidP="00F62206">
            <w:pPr>
              <w:rPr>
                <w:b/>
                <w:bCs/>
                <w:color w:val="000000" w:themeColor="text1"/>
              </w:rPr>
            </w:pPr>
            <w:r w:rsidRPr="001743A1">
              <w:rPr>
                <w:b/>
                <w:bCs/>
                <w:color w:val="000000" w:themeColor="text1"/>
              </w:rPr>
              <w:t>7 minutes</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923E61" w:rsidRPr="001743A1" w:rsidRDefault="00923E61" w:rsidP="00923E61">
            <w:pPr>
              <w:rPr>
                <w:color w:val="000000" w:themeColor="text1"/>
              </w:rPr>
            </w:pPr>
            <w:r w:rsidRPr="001743A1">
              <w:rPr>
                <w:color w:val="000000" w:themeColor="text1"/>
              </w:rPr>
              <w:t>Review the different uses of computer tablets.</w:t>
            </w:r>
          </w:p>
        </w:tc>
      </w:tr>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923E61" w:rsidRPr="001743A1" w:rsidRDefault="00923E61" w:rsidP="00F62206">
            <w:pPr>
              <w:rPr>
                <w:b/>
                <w:color w:val="000000" w:themeColor="text1"/>
              </w:rPr>
            </w:pPr>
            <w:r w:rsidRPr="001743A1">
              <w:rPr>
                <w:b/>
                <w:color w:val="000000" w:themeColor="text1"/>
              </w:rPr>
              <w:t>Tablets</w:t>
            </w:r>
          </w:p>
          <w:p w:rsidR="00923E61" w:rsidRPr="001743A1" w:rsidRDefault="00923E61" w:rsidP="00923E61">
            <w:pPr>
              <w:rPr>
                <w:b/>
                <w:color w:val="000000" w:themeColor="text1"/>
              </w:rPr>
            </w:pPr>
            <w:r w:rsidRPr="001743A1">
              <w:rPr>
                <w:color w:val="000000" w:themeColor="text1"/>
              </w:rPr>
              <w:t xml:space="preserve">Discuss the benefits of using computer tablets in </w:t>
            </w:r>
            <w:r w:rsidR="000A6F11" w:rsidRPr="001743A1">
              <w:rPr>
                <w:color w:val="000000" w:themeColor="text1"/>
              </w:rPr>
              <w:t>MLearning</w:t>
            </w:r>
            <w:r w:rsidRPr="001743A1">
              <w:rPr>
                <w:color w:val="000000" w:themeColor="text1"/>
              </w:rPr>
              <w:t>.</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923E61" w:rsidRPr="001743A1" w:rsidRDefault="0072568A" w:rsidP="00923E61">
            <w:pPr>
              <w:rPr>
                <w:b/>
                <w:bCs/>
                <w:color w:val="000000" w:themeColor="text1"/>
              </w:rPr>
            </w:pPr>
            <w:r w:rsidRPr="001743A1">
              <w:rPr>
                <w:b/>
                <w:bCs/>
                <w:color w:val="000000" w:themeColor="text1"/>
              </w:rPr>
              <w:t>04</w:t>
            </w:r>
            <w:r w:rsidR="00923E61" w:rsidRPr="001743A1">
              <w:rPr>
                <w:b/>
                <w:bCs/>
                <w:color w:val="000000" w:themeColor="text1"/>
              </w:rPr>
              <w:t>: Using My Tablet</w:t>
            </w:r>
          </w:p>
        </w:tc>
      </w:tr>
      <w:tr w:rsidR="00923E61" w:rsidRPr="001743A1">
        <w:trPr>
          <w:trHeight w:val="440"/>
        </w:trPr>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923E61" w:rsidRPr="001743A1" w:rsidRDefault="00923E61" w:rsidP="00F62206">
            <w:pPr>
              <w:rPr>
                <w:color w:val="000000" w:themeColor="text1"/>
              </w:rPr>
            </w:pPr>
            <w:r w:rsidRPr="001743A1">
              <w:rPr>
                <w:color w:val="000000" w:themeColor="text1"/>
              </w:rPr>
              <w:t>None</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923E61" w:rsidRPr="001743A1" w:rsidRDefault="00923E61" w:rsidP="00F62206">
            <w:pPr>
              <w:rPr>
                <w:color w:val="000000" w:themeColor="text1"/>
              </w:rPr>
            </w:pPr>
            <w:r w:rsidRPr="001743A1">
              <w:rPr>
                <w:color w:val="000000" w:themeColor="text1"/>
              </w:rPr>
              <w:t>Complete the worksheet individually.  Share your answers with the rest of the class.</w:t>
            </w:r>
          </w:p>
        </w:tc>
      </w:tr>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923E61" w:rsidRPr="001743A1" w:rsidRDefault="00923E61" w:rsidP="00F62206">
            <w:pPr>
              <w:rPr>
                <w:color w:val="000000" w:themeColor="text1"/>
              </w:rPr>
            </w:pPr>
            <w:r w:rsidRPr="001743A1">
              <w:rPr>
                <w:color w:val="000000" w:themeColor="text1"/>
              </w:rPr>
              <w:t xml:space="preserve">Share any personal, relevant stories. </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lastRenderedPageBreak/>
              <w:t>Delivery Tips</w:t>
            </w:r>
          </w:p>
        </w:tc>
        <w:tc>
          <w:tcPr>
            <w:tcW w:w="7128" w:type="dxa"/>
            <w:shd w:val="clear" w:color="auto" w:fill="D9D9D9" w:themeFill="background1" w:themeFillShade="D9"/>
            <w:vAlign w:val="center"/>
          </w:tcPr>
          <w:p w:rsidR="00923E61" w:rsidRPr="001743A1" w:rsidRDefault="00923E61"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923E61" w:rsidP="002636FF">
            <w:pPr>
              <w:rPr>
                <w:color w:val="000000" w:themeColor="text1"/>
              </w:rPr>
            </w:pPr>
            <w:r w:rsidRPr="001743A1">
              <w:rPr>
                <w:color w:val="000000" w:themeColor="text1"/>
              </w:rPr>
              <w:t>What can a tablet be used for?</w:t>
            </w:r>
          </w:p>
        </w:tc>
      </w:tr>
    </w:tbl>
    <w:p w:rsidR="00CC07AB" w:rsidRPr="001743A1" w:rsidRDefault="00CC07AB" w:rsidP="00CC07AB"/>
    <w:p w:rsidR="00CC07AB" w:rsidRPr="001743A1" w:rsidRDefault="00FE6670" w:rsidP="00CC07AB">
      <w:pPr>
        <w:pStyle w:val="Heading2"/>
      </w:pPr>
      <w:bookmarkStart w:id="26" w:name="_Toc406059826"/>
      <w:r w:rsidRPr="001743A1">
        <w:t>Notebook Computers</w:t>
      </w:r>
      <w:bookmarkEnd w:id="26"/>
    </w:p>
    <w:p w:rsidR="00CC07AB" w:rsidRPr="001743A1" w:rsidRDefault="00C6280C" w:rsidP="002C5FE3">
      <w:r w:rsidRPr="001743A1">
        <w:rPr>
          <w:lang w:bidi="ar-SA"/>
        </w:rPr>
        <w:drawing>
          <wp:anchor distT="0" distB="0" distL="114300" distR="114300" simplePos="0" relativeHeight="251681280" behindDoc="0" locked="0" layoutInCell="1" allowOverlap="1" wp14:anchorId="1F1F89B4" wp14:editId="17F27CE2">
            <wp:simplePos x="0" y="0"/>
            <wp:positionH relativeFrom="column">
              <wp:posOffset>9525</wp:posOffset>
            </wp:positionH>
            <wp:positionV relativeFrom="paragraph">
              <wp:posOffset>45720</wp:posOffset>
            </wp:positionV>
            <wp:extent cx="1021080" cy="944880"/>
            <wp:effectExtent l="0" t="0" r="7620" b="7620"/>
            <wp:wrapSquare wrapText="bothSides"/>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MC900431540[1].PNG"/>
                    <pic:cNvPicPr/>
                  </pic:nvPicPr>
                  <pic:blipFill>
                    <a:blip r:embed="rId25">
                      <a:extLst>
                        <a:ext uri="{28A0092B-C50C-407E-A947-70E740481C1C}">
                          <a14:useLocalDpi xmlns:a14="http://schemas.microsoft.com/office/drawing/2010/main" val="0"/>
                        </a:ext>
                      </a:extLst>
                    </a:blip>
                    <a:stretch>
                      <a:fillRect/>
                    </a:stretch>
                  </pic:blipFill>
                  <pic:spPr>
                    <a:xfrm>
                      <a:off x="0" y="0"/>
                      <a:ext cx="1021080" cy="944880"/>
                    </a:xfrm>
                    <a:prstGeom prst="rect">
                      <a:avLst/>
                    </a:prstGeom>
                  </pic:spPr>
                </pic:pic>
              </a:graphicData>
            </a:graphic>
          </wp:anchor>
        </w:drawing>
      </w:r>
      <w:r w:rsidR="0080458A" w:rsidRPr="001743A1">
        <w:t xml:space="preserve">Notebook computers, also known as laptops or portable </w:t>
      </w:r>
      <w:r w:rsidR="00A62293" w:rsidRPr="001743A1">
        <w:t>computers</w:t>
      </w:r>
      <w:r w:rsidR="0080458A" w:rsidRPr="001743A1">
        <w:t xml:space="preserve"> are computers that have the well-known clam-shell structure featuring a screen and full keyboard.  </w:t>
      </w:r>
      <w:r w:rsidR="00AF42B1" w:rsidRPr="001743A1">
        <w:t xml:space="preserve">Notebooks were made to be a portable computer that the user can take with them and still have the same capabilities as a full desktop computer.  Even though notebooks started out as small units and were only considered for specialized fields, they have developed into the more powerful and modernized machine they are today.  Notebooks are becoming as common as mobile phones and are a great tool for </w:t>
      </w:r>
      <w:r w:rsidR="000A6F11" w:rsidRPr="001743A1">
        <w:t>MLearning</w:t>
      </w:r>
      <w:r w:rsidR="00AF42B1" w:rsidRPr="001743A1">
        <w:t xml:space="preserve"> because of its abilities to perform any function a desktop computer can.  Notebooks allow the user to sign on to websites, download/upload content and even view supplemental DVDs or CD-ROMS.</w:t>
      </w:r>
      <w:r w:rsidR="00D0654E" w:rsidRPr="001743A1">
        <w:t xml:space="preserve">  </w:t>
      </w:r>
    </w:p>
    <w:p w:rsidR="00D0654E" w:rsidRPr="001743A1" w:rsidRDefault="00D0654E" w:rsidP="002C5FE3">
      <w:r w:rsidRPr="001743A1">
        <w:t xml:space="preserve">Smaller, more compact notebooks, known as netbooks, can offer another way for the user to access </w:t>
      </w:r>
      <w:r w:rsidR="000A6F11" w:rsidRPr="001743A1">
        <w:t>MLearning</w:t>
      </w:r>
      <w:r w:rsidRPr="001743A1">
        <w:t>.  Netbooks can form almost all of the same functions as a full notebook, such as web browsing, video content, downloads and using search engines, due to its size the netbook does not offer many input devices, such as CD/DVD player or even many USB</w:t>
      </w:r>
      <w:r w:rsidR="002A7F57" w:rsidRPr="001743A1">
        <w:t xml:space="preserve"> ports.  Netbooks are great for</w:t>
      </w:r>
      <w:r w:rsidRPr="001743A1">
        <w:t xml:space="preserve"> simple information access, but do not work well if additional information will need to be added from the exterior.</w:t>
      </w:r>
    </w:p>
    <w:p w:rsidR="00A62293" w:rsidRPr="001743A1" w:rsidRDefault="00A62293" w:rsidP="002C5FE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923E61" w:rsidRPr="001743A1" w:rsidRDefault="00923E61" w:rsidP="00F62206">
            <w:pPr>
              <w:rPr>
                <w:b/>
                <w:bCs/>
                <w:color w:val="000000" w:themeColor="text1"/>
              </w:rPr>
            </w:pPr>
            <w:r w:rsidRPr="001743A1">
              <w:rPr>
                <w:b/>
                <w:bCs/>
                <w:color w:val="000000" w:themeColor="text1"/>
              </w:rPr>
              <w:t>8 minutes</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923E61" w:rsidRPr="001743A1" w:rsidRDefault="00923E61" w:rsidP="00923E61">
            <w:pPr>
              <w:rPr>
                <w:color w:val="000000" w:themeColor="text1"/>
              </w:rPr>
            </w:pPr>
            <w:r w:rsidRPr="001743A1">
              <w:rPr>
                <w:color w:val="000000" w:themeColor="text1"/>
              </w:rPr>
              <w:t>Review the different uses of notebook computers.</w:t>
            </w:r>
          </w:p>
        </w:tc>
      </w:tr>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923E61" w:rsidRPr="001743A1" w:rsidRDefault="00923E61" w:rsidP="00F62206">
            <w:pPr>
              <w:rPr>
                <w:b/>
                <w:color w:val="000000" w:themeColor="text1"/>
              </w:rPr>
            </w:pPr>
            <w:r w:rsidRPr="001743A1">
              <w:rPr>
                <w:b/>
                <w:color w:val="000000" w:themeColor="text1"/>
              </w:rPr>
              <w:t>Notebook Computers</w:t>
            </w:r>
          </w:p>
          <w:p w:rsidR="00923E61" w:rsidRPr="001743A1" w:rsidRDefault="00923E61" w:rsidP="00923E61">
            <w:pPr>
              <w:rPr>
                <w:b/>
                <w:color w:val="000000" w:themeColor="text1"/>
              </w:rPr>
            </w:pPr>
            <w:r w:rsidRPr="001743A1">
              <w:rPr>
                <w:color w:val="000000" w:themeColor="text1"/>
              </w:rPr>
              <w:t xml:space="preserve">Discuss the benefits of using notebook computers in </w:t>
            </w:r>
            <w:r w:rsidR="000A6F11" w:rsidRPr="001743A1">
              <w:rPr>
                <w:color w:val="000000" w:themeColor="text1"/>
              </w:rPr>
              <w:t>MLearning</w:t>
            </w:r>
            <w:r w:rsidRPr="001743A1">
              <w:rPr>
                <w:color w:val="000000" w:themeColor="text1"/>
              </w:rPr>
              <w:t>.</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923E61" w:rsidRPr="001743A1" w:rsidRDefault="0072568A" w:rsidP="00F62206">
            <w:pPr>
              <w:rPr>
                <w:b/>
                <w:bCs/>
                <w:color w:val="000000" w:themeColor="text1"/>
              </w:rPr>
            </w:pPr>
            <w:r w:rsidRPr="001743A1">
              <w:rPr>
                <w:b/>
                <w:bCs/>
                <w:color w:val="000000" w:themeColor="text1"/>
              </w:rPr>
              <w:t>05</w:t>
            </w:r>
            <w:r w:rsidR="00923E61" w:rsidRPr="001743A1">
              <w:rPr>
                <w:b/>
                <w:bCs/>
                <w:color w:val="000000" w:themeColor="text1"/>
              </w:rPr>
              <w:t>: Using My Laptop</w:t>
            </w:r>
          </w:p>
        </w:tc>
      </w:tr>
      <w:tr w:rsidR="00923E61" w:rsidRPr="001743A1">
        <w:trPr>
          <w:trHeight w:val="440"/>
        </w:trPr>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923E61" w:rsidRPr="001743A1" w:rsidRDefault="00923E61" w:rsidP="00F62206">
            <w:pPr>
              <w:rPr>
                <w:color w:val="000000" w:themeColor="text1"/>
              </w:rPr>
            </w:pPr>
            <w:r w:rsidRPr="001743A1">
              <w:rPr>
                <w:color w:val="000000" w:themeColor="text1"/>
              </w:rPr>
              <w:t>None</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923E61" w:rsidRPr="001743A1" w:rsidRDefault="00923E61" w:rsidP="00F62206">
            <w:pPr>
              <w:rPr>
                <w:color w:val="000000" w:themeColor="text1"/>
              </w:rPr>
            </w:pPr>
            <w:r w:rsidRPr="001743A1">
              <w:rPr>
                <w:color w:val="000000" w:themeColor="text1"/>
              </w:rPr>
              <w:t>Complete the worksheet individually.  Share your answers with the rest of the class.</w:t>
            </w:r>
          </w:p>
        </w:tc>
      </w:tr>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923E61" w:rsidRPr="001743A1" w:rsidRDefault="00923E61" w:rsidP="00F62206">
            <w:pPr>
              <w:rPr>
                <w:color w:val="000000" w:themeColor="text1"/>
              </w:rPr>
            </w:pPr>
            <w:r w:rsidRPr="001743A1">
              <w:rPr>
                <w:color w:val="000000" w:themeColor="text1"/>
              </w:rPr>
              <w:t xml:space="preserve">Share any personal, relevant stories. </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923E61" w:rsidRPr="001743A1" w:rsidRDefault="00923E61"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lastRenderedPageBreak/>
              <w:t>Review Questions</w:t>
            </w:r>
          </w:p>
        </w:tc>
        <w:tc>
          <w:tcPr>
            <w:tcW w:w="7128" w:type="dxa"/>
            <w:vAlign w:val="center"/>
          </w:tcPr>
          <w:p w:rsidR="00CC07AB" w:rsidRPr="001743A1" w:rsidRDefault="00923E61" w:rsidP="00750622">
            <w:pPr>
              <w:rPr>
                <w:color w:val="000000" w:themeColor="text1"/>
              </w:rPr>
            </w:pPr>
            <w:r w:rsidRPr="001743A1">
              <w:rPr>
                <w:color w:val="000000" w:themeColor="text1"/>
              </w:rPr>
              <w:t>What are some uses a notebook computer can do?</w:t>
            </w:r>
          </w:p>
        </w:tc>
      </w:tr>
    </w:tbl>
    <w:p w:rsidR="00CC07AB" w:rsidRPr="001743A1" w:rsidRDefault="00CC07AB" w:rsidP="00CC07AB"/>
    <w:p w:rsidR="00152779" w:rsidRPr="001743A1" w:rsidRDefault="00FE6670" w:rsidP="00CC07AB">
      <w:pPr>
        <w:pStyle w:val="Heading2"/>
      </w:pPr>
      <w:bookmarkStart w:id="27" w:name="_Toc406059827"/>
      <w:r w:rsidRPr="001743A1">
        <w:t>Personal Digital Assistants (PDAs)</w:t>
      </w:r>
      <w:bookmarkEnd w:id="27"/>
    </w:p>
    <w:p w:rsidR="00CC07AB" w:rsidRPr="001743A1" w:rsidRDefault="00C6280C" w:rsidP="00A443DB">
      <w:r w:rsidRPr="001743A1">
        <w:rPr>
          <w:lang w:bidi="ar-SA"/>
        </w:rPr>
        <w:drawing>
          <wp:anchor distT="0" distB="0" distL="114300" distR="114300" simplePos="0" relativeHeight="251682304" behindDoc="0" locked="0" layoutInCell="1" allowOverlap="1" wp14:anchorId="4CADB04F" wp14:editId="3E51A81B">
            <wp:simplePos x="0" y="0"/>
            <wp:positionH relativeFrom="column">
              <wp:posOffset>19050</wp:posOffset>
            </wp:positionH>
            <wp:positionV relativeFrom="paragraph">
              <wp:posOffset>75565</wp:posOffset>
            </wp:positionV>
            <wp:extent cx="997585" cy="883920"/>
            <wp:effectExtent l="0" t="0" r="0" b="0"/>
            <wp:wrapSquare wrapText="bothSides"/>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MP900387929[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97585" cy="883920"/>
                    </a:xfrm>
                    <a:prstGeom prst="rect">
                      <a:avLst/>
                    </a:prstGeom>
                  </pic:spPr>
                </pic:pic>
              </a:graphicData>
            </a:graphic>
          </wp:anchor>
        </w:drawing>
      </w:r>
      <w:r w:rsidR="009A68B6" w:rsidRPr="001743A1">
        <w:t xml:space="preserve">Personal digital assistants, or personal data assistant, are a brand of mobile devices that function as an information manager, both personal and professional.  The main use for PDAs is for a person to keep track of their needed information, such as contacts, calendars, schedules, videos and music.  They typically have a touch screen that can be maneuvered with a stylus pen or pointer.  In more recent years, PDAs have been equipped to access the internet, allowing the user to visit web pages, watch videos, or download content.  In regards to </w:t>
      </w:r>
      <w:r w:rsidR="000A6F11" w:rsidRPr="001743A1">
        <w:t>MLearning</w:t>
      </w:r>
      <w:r w:rsidR="009A68B6" w:rsidRPr="001743A1">
        <w:t>, PDAs work in a similar manner to the mobile phone, in which the user can take the educational material with them wherever they go.  Many companies use PDAs to allow employees</w:t>
      </w:r>
      <w:r w:rsidR="00C7776B" w:rsidRPr="001743A1">
        <w:t xml:space="preserve"> to access </w:t>
      </w:r>
      <w:r w:rsidR="000A6F11" w:rsidRPr="001743A1">
        <w:t>MLearning</w:t>
      </w:r>
      <w:r w:rsidR="00C7776B" w:rsidRPr="001743A1">
        <w:t xml:space="preserve"> and training while controlling their access to unauthorized information or sites.  Unfortunately, PDA use has steadily declined over the past few years due to the increase use of smartphones and their increased capabilities.</w:t>
      </w:r>
    </w:p>
    <w:p w:rsidR="00A62293" w:rsidRPr="001743A1" w:rsidRDefault="00A62293" w:rsidP="00A443D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923E61" w:rsidRPr="001743A1" w:rsidRDefault="00923E61" w:rsidP="00F62206">
            <w:pPr>
              <w:rPr>
                <w:b/>
                <w:bCs/>
                <w:color w:val="000000" w:themeColor="text1"/>
              </w:rPr>
            </w:pPr>
            <w:r w:rsidRPr="001743A1">
              <w:rPr>
                <w:b/>
                <w:bCs/>
                <w:color w:val="000000" w:themeColor="text1"/>
              </w:rPr>
              <w:t>7 minutes</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923E61" w:rsidRPr="001743A1" w:rsidRDefault="00923E61" w:rsidP="00923E61">
            <w:pPr>
              <w:rPr>
                <w:color w:val="000000" w:themeColor="text1"/>
              </w:rPr>
            </w:pPr>
            <w:r w:rsidRPr="001743A1">
              <w:rPr>
                <w:color w:val="000000" w:themeColor="text1"/>
              </w:rPr>
              <w:t>Review the different uses of PDAs</w:t>
            </w:r>
          </w:p>
        </w:tc>
      </w:tr>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923E61" w:rsidRPr="001743A1" w:rsidRDefault="00923E61" w:rsidP="00F62206">
            <w:pPr>
              <w:rPr>
                <w:b/>
                <w:color w:val="000000" w:themeColor="text1"/>
              </w:rPr>
            </w:pPr>
            <w:r w:rsidRPr="001743A1">
              <w:rPr>
                <w:b/>
                <w:color w:val="000000" w:themeColor="text1"/>
              </w:rPr>
              <w:t>PDAs</w:t>
            </w:r>
          </w:p>
          <w:p w:rsidR="00923E61" w:rsidRPr="001743A1" w:rsidRDefault="00923E61" w:rsidP="00923E61">
            <w:pPr>
              <w:rPr>
                <w:b/>
                <w:color w:val="000000" w:themeColor="text1"/>
              </w:rPr>
            </w:pPr>
            <w:r w:rsidRPr="001743A1">
              <w:rPr>
                <w:color w:val="000000" w:themeColor="text1"/>
              </w:rPr>
              <w:t xml:space="preserve">Discuss the benefits of using PDAs in </w:t>
            </w:r>
            <w:r w:rsidR="000A6F11" w:rsidRPr="001743A1">
              <w:rPr>
                <w:color w:val="000000" w:themeColor="text1"/>
              </w:rPr>
              <w:t>MLearning</w:t>
            </w:r>
            <w:r w:rsidRPr="001743A1">
              <w:rPr>
                <w:color w:val="000000" w:themeColor="text1"/>
              </w:rPr>
              <w:t>.</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923E61" w:rsidRPr="001743A1" w:rsidRDefault="0072568A" w:rsidP="00F62206">
            <w:pPr>
              <w:rPr>
                <w:b/>
                <w:bCs/>
                <w:color w:val="000000" w:themeColor="text1"/>
              </w:rPr>
            </w:pPr>
            <w:r w:rsidRPr="001743A1">
              <w:rPr>
                <w:b/>
                <w:bCs/>
                <w:color w:val="000000" w:themeColor="text1"/>
              </w:rPr>
              <w:t>06</w:t>
            </w:r>
            <w:r w:rsidR="00923E61" w:rsidRPr="001743A1">
              <w:rPr>
                <w:b/>
                <w:bCs/>
                <w:color w:val="000000" w:themeColor="text1"/>
              </w:rPr>
              <w:t>: Using My PDA</w:t>
            </w:r>
          </w:p>
        </w:tc>
      </w:tr>
      <w:tr w:rsidR="00923E61" w:rsidRPr="001743A1">
        <w:trPr>
          <w:trHeight w:val="440"/>
        </w:trPr>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923E61" w:rsidRPr="001743A1" w:rsidRDefault="00923E61" w:rsidP="00F62206">
            <w:pPr>
              <w:rPr>
                <w:color w:val="000000" w:themeColor="text1"/>
              </w:rPr>
            </w:pPr>
            <w:r w:rsidRPr="001743A1">
              <w:rPr>
                <w:color w:val="000000" w:themeColor="text1"/>
              </w:rPr>
              <w:t>None</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923E61" w:rsidRPr="001743A1" w:rsidRDefault="00923E61" w:rsidP="00F62206">
            <w:pPr>
              <w:rPr>
                <w:color w:val="000000" w:themeColor="text1"/>
              </w:rPr>
            </w:pPr>
            <w:r w:rsidRPr="001743A1">
              <w:rPr>
                <w:color w:val="000000" w:themeColor="text1"/>
              </w:rPr>
              <w:t>Complete the worksheet individually.  Share your answers with the rest of the class.</w:t>
            </w:r>
          </w:p>
        </w:tc>
      </w:tr>
      <w:tr w:rsidR="00923E61" w:rsidRPr="001743A1">
        <w:tc>
          <w:tcPr>
            <w:tcW w:w="2448" w:type="dxa"/>
            <w:tcBorders>
              <w:bottom w:val="single" w:sz="4" w:space="0" w:color="1F497D"/>
            </w:tcBorders>
            <w:vAlign w:val="center"/>
          </w:tcPr>
          <w:p w:rsidR="00923E61" w:rsidRPr="001743A1" w:rsidRDefault="00923E61"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923E61" w:rsidRPr="001743A1" w:rsidRDefault="00923E61" w:rsidP="00F62206">
            <w:pPr>
              <w:rPr>
                <w:color w:val="000000" w:themeColor="text1"/>
              </w:rPr>
            </w:pPr>
            <w:r w:rsidRPr="001743A1">
              <w:rPr>
                <w:color w:val="000000" w:themeColor="text1"/>
              </w:rPr>
              <w:t xml:space="preserve">Share any personal, relevant stories. </w:t>
            </w:r>
          </w:p>
        </w:tc>
      </w:tr>
      <w:tr w:rsidR="00923E61" w:rsidRPr="001743A1">
        <w:tc>
          <w:tcPr>
            <w:tcW w:w="2448" w:type="dxa"/>
            <w:shd w:val="clear" w:color="auto" w:fill="D9D9D9" w:themeFill="background1" w:themeFillShade="D9"/>
            <w:vAlign w:val="center"/>
          </w:tcPr>
          <w:p w:rsidR="00923E61" w:rsidRPr="001743A1" w:rsidRDefault="00923E61"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923E61" w:rsidRPr="001743A1" w:rsidRDefault="00923E61"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923E61" w:rsidP="00820E59">
            <w:pPr>
              <w:rPr>
                <w:color w:val="000000" w:themeColor="text1"/>
              </w:rPr>
            </w:pPr>
            <w:r w:rsidRPr="001743A1">
              <w:rPr>
                <w:color w:val="000000" w:themeColor="text1"/>
              </w:rPr>
              <w:t>What can a PDA be used for?</w:t>
            </w:r>
          </w:p>
        </w:tc>
      </w:tr>
    </w:tbl>
    <w:p w:rsidR="00A62293" w:rsidRPr="001743A1" w:rsidRDefault="00A62293" w:rsidP="00A62293"/>
    <w:p w:rsidR="00A62293" w:rsidRPr="001743A1" w:rsidRDefault="00A62293">
      <w:pPr>
        <w:spacing w:after="0" w:line="240" w:lineRule="auto"/>
      </w:pPr>
      <w:r w:rsidRPr="001743A1">
        <w:br w:type="page"/>
      </w:r>
    </w:p>
    <w:p w:rsidR="00CC07AB" w:rsidRPr="001743A1" w:rsidRDefault="00CC07AB" w:rsidP="00CC07AB">
      <w:pPr>
        <w:pStyle w:val="Heading2"/>
      </w:pPr>
      <w:bookmarkStart w:id="28" w:name="_Toc406059828"/>
      <w:r w:rsidRPr="001743A1">
        <w:lastRenderedPageBreak/>
        <w:t>Case Study</w:t>
      </w:r>
      <w:bookmarkEnd w:id="28"/>
    </w:p>
    <w:p w:rsidR="001F6884" w:rsidRPr="001743A1" w:rsidRDefault="00A62293" w:rsidP="00CC07AB">
      <w:r w:rsidRPr="001743A1">
        <w:rPr>
          <w:lang w:bidi="ar-SA"/>
        </w:rPr>
        <w:drawing>
          <wp:anchor distT="0" distB="0" distL="114300" distR="114300" simplePos="0" relativeHeight="251683328" behindDoc="0" locked="0" layoutInCell="1" allowOverlap="1" wp14:anchorId="5DAAF2BE" wp14:editId="022F4230">
            <wp:simplePos x="0" y="0"/>
            <wp:positionH relativeFrom="column">
              <wp:posOffset>38100</wp:posOffset>
            </wp:positionH>
            <wp:positionV relativeFrom="paragraph">
              <wp:posOffset>93345</wp:posOffset>
            </wp:positionV>
            <wp:extent cx="1012825" cy="952500"/>
            <wp:effectExtent l="0" t="0" r="0" b="0"/>
            <wp:wrapSquare wrapText="bothSides"/>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MC900289956[1].WM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2825" cy="952500"/>
                    </a:xfrm>
                    <a:prstGeom prst="rect">
                      <a:avLst/>
                    </a:prstGeom>
                  </pic:spPr>
                </pic:pic>
              </a:graphicData>
            </a:graphic>
          </wp:anchor>
        </w:drawing>
      </w:r>
      <w:r w:rsidR="001F6884" w:rsidRPr="001743A1">
        <w:t xml:space="preserve">Angela has just signed up for a work training session and her manager has informed her that she is able to take the training through the company’s </w:t>
      </w:r>
      <w:r w:rsidR="000A6F11" w:rsidRPr="001743A1">
        <w:t>MLearning</w:t>
      </w:r>
      <w:r w:rsidR="001F6884" w:rsidRPr="001743A1">
        <w:t xml:space="preserve"> course.</w:t>
      </w:r>
    </w:p>
    <w:p w:rsidR="00CC07AB" w:rsidRPr="001743A1" w:rsidRDefault="001F6884" w:rsidP="00CC07AB">
      <w:r w:rsidRPr="001743A1">
        <w:t xml:space="preserve">“But I’ve never done something like that before,” Angela said. </w:t>
      </w:r>
    </w:p>
    <w:p w:rsidR="001F6884" w:rsidRPr="001743A1" w:rsidRDefault="001F6884" w:rsidP="00CC07AB">
      <w:r w:rsidRPr="001743A1">
        <w:t>Her manager, Andrew, told Angela that she had a variety of ways she could complete the training.  He explained that she could use any mobile device, such as a laptop or even her smartphone.  He asked her</w:t>
      </w:r>
      <w:r w:rsidR="00F7136F" w:rsidRPr="001743A1">
        <w:t xml:space="preserve"> what devices she had available in her office and if she could take any of them with her when she left the office.  Angela said she had a tablet assigned for her to use when she started with the company.</w:t>
      </w:r>
    </w:p>
    <w:p w:rsidR="00F7136F" w:rsidRPr="001743A1" w:rsidRDefault="00F7136F" w:rsidP="00CC07AB">
      <w:r w:rsidRPr="001743A1">
        <w:t xml:space="preserve">“Great!  You can use that tablet to complete your </w:t>
      </w:r>
      <w:r w:rsidR="000A6F11" w:rsidRPr="001743A1">
        <w:t>MLearning</w:t>
      </w:r>
      <w:r w:rsidRPr="001743A1">
        <w:t xml:space="preserve"> when you have some spare time.  Now, let me show you how to get started…” Andrew told her.</w:t>
      </w:r>
    </w:p>
    <w:p w:rsidR="00F7136F" w:rsidRPr="001743A1" w:rsidRDefault="00F7136F" w:rsidP="00CC07AB">
      <w:r w:rsidRPr="001743A1">
        <w:t xml:space="preserve">After Angela determined what device she would use for her </w:t>
      </w:r>
      <w:r w:rsidR="000A6F11" w:rsidRPr="001743A1">
        <w:t>MLearning</w:t>
      </w:r>
      <w:r w:rsidRPr="001743A1">
        <w:t>, Andrew helped her find the information she would need and how to access the company website to begin training.</w:t>
      </w:r>
    </w:p>
    <w:p w:rsidR="00A62293" w:rsidRPr="001743A1" w:rsidRDefault="00A6229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BE2753" w:rsidP="00CC07AB">
            <w:pPr>
              <w:rPr>
                <w:b/>
                <w:bCs/>
                <w:color w:val="000000" w:themeColor="text1"/>
              </w:rPr>
            </w:pPr>
            <w:r w:rsidRPr="001743A1">
              <w:rPr>
                <w:b/>
                <w:bCs/>
                <w:color w:val="000000" w:themeColor="text1"/>
              </w:rPr>
              <w:t>5</w:t>
            </w:r>
            <w:r w:rsidR="00077A0C" w:rsidRPr="001743A1">
              <w:rPr>
                <w:b/>
                <w:bCs/>
                <w:color w:val="000000" w:themeColor="text1"/>
              </w:rPr>
              <w:t xml:space="preserve"> 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41489E" w:rsidP="00FE6670">
            <w:pPr>
              <w:rPr>
                <w:color w:val="000000" w:themeColor="text1"/>
              </w:rPr>
            </w:pPr>
            <w:r w:rsidRPr="001743A1">
              <w:rPr>
                <w:color w:val="000000" w:themeColor="text1"/>
              </w:rPr>
              <w:t xml:space="preserve">Outline the </w:t>
            </w:r>
            <w:r w:rsidR="00FE6670" w:rsidRPr="001743A1">
              <w:rPr>
                <w:color w:val="000000" w:themeColor="text1"/>
              </w:rPr>
              <w:t xml:space="preserve">Common </w:t>
            </w:r>
            <w:r w:rsidR="000A6F11" w:rsidRPr="001743A1">
              <w:rPr>
                <w:color w:val="000000" w:themeColor="text1"/>
              </w:rPr>
              <w:t>MLearning</w:t>
            </w:r>
            <w:r w:rsidR="00FE6670" w:rsidRPr="001743A1">
              <w:rPr>
                <w:color w:val="000000" w:themeColor="text1"/>
              </w:rPr>
              <w:t xml:space="preserve"> Devices </w:t>
            </w:r>
            <w:r w:rsidRPr="001743A1">
              <w:rPr>
                <w:color w:val="000000" w:themeColor="text1"/>
              </w:rPr>
              <w:t>case study.</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41489E" w:rsidRPr="001743A1" w:rsidRDefault="0041489E" w:rsidP="00CC07AB">
            <w:pPr>
              <w:rPr>
                <w:b/>
                <w:color w:val="000000" w:themeColor="text1"/>
              </w:rPr>
            </w:pPr>
            <w:r w:rsidRPr="001743A1">
              <w:rPr>
                <w:b/>
                <w:color w:val="000000" w:themeColor="text1"/>
              </w:rPr>
              <w:t>Case Study</w:t>
            </w:r>
          </w:p>
          <w:p w:rsidR="00CC07AB" w:rsidRPr="001743A1" w:rsidRDefault="0041489E" w:rsidP="004E0452">
            <w:pPr>
              <w:rPr>
                <w:color w:val="000000" w:themeColor="text1"/>
              </w:rPr>
            </w:pPr>
            <w:r w:rsidRPr="001743A1">
              <w:rPr>
                <w:color w:val="000000" w:themeColor="text1"/>
              </w:rPr>
              <w:t xml:space="preserve">Discuss </w:t>
            </w:r>
            <w:r w:rsidR="004E0452" w:rsidRPr="001743A1">
              <w:rPr>
                <w:color w:val="000000" w:themeColor="text1"/>
              </w:rPr>
              <w:t>the</w:t>
            </w:r>
            <w:r w:rsidR="00E867EC" w:rsidRPr="001743A1">
              <w:rPr>
                <w:color w:val="000000" w:themeColor="text1"/>
              </w:rPr>
              <w:t xml:space="preserve"> </w:t>
            </w:r>
            <w:r w:rsidR="00C536DB" w:rsidRPr="001743A1">
              <w:rPr>
                <w:color w:val="000000" w:themeColor="text1"/>
              </w:rPr>
              <w:t xml:space="preserve">different devices used with </w:t>
            </w:r>
            <w:r w:rsidR="000A6F11" w:rsidRPr="001743A1">
              <w:rPr>
                <w:color w:val="000000" w:themeColor="text1"/>
              </w:rPr>
              <w:t>MLearning</w:t>
            </w:r>
            <w:r w:rsidR="00C536DB" w:rsidRPr="001743A1">
              <w:rPr>
                <w:color w:val="000000" w:themeColor="text1"/>
              </w:rPr>
              <w:t>.</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41489E"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41489E"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41489E" w:rsidP="004E0452">
            <w:pPr>
              <w:rPr>
                <w:color w:val="000000" w:themeColor="text1"/>
              </w:rPr>
            </w:pPr>
            <w:r w:rsidRPr="001743A1">
              <w:rPr>
                <w:color w:val="000000" w:themeColor="text1"/>
              </w:rPr>
              <w:t xml:space="preserve">Discuss the outcome </w:t>
            </w:r>
            <w:r w:rsidR="00E55F8F" w:rsidRPr="001743A1">
              <w:rPr>
                <w:color w:val="000000" w:themeColor="text1"/>
              </w:rPr>
              <w:t>of the case study</w:t>
            </w:r>
            <w:r w:rsidR="004E0452" w:rsidRPr="001743A1">
              <w:rPr>
                <w:color w:val="000000" w:themeColor="text1"/>
              </w:rPr>
              <w:t>.</w:t>
            </w:r>
            <w:r w:rsidR="00C536DB" w:rsidRPr="001743A1">
              <w:rPr>
                <w:color w:val="000000" w:themeColor="text1"/>
              </w:rPr>
              <w:t xml:space="preserve">  How will </w:t>
            </w:r>
            <w:r w:rsidR="000A6F11" w:rsidRPr="001743A1">
              <w:rPr>
                <w:color w:val="000000" w:themeColor="text1"/>
              </w:rPr>
              <w:t>MLearning</w:t>
            </w:r>
            <w:r w:rsidR="00C536DB" w:rsidRPr="001743A1">
              <w:rPr>
                <w:color w:val="000000" w:themeColor="text1"/>
              </w:rPr>
              <w:t xml:space="preserve"> benefit Angela?</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41489E" w:rsidP="00CC07AB">
            <w:pPr>
              <w:rPr>
                <w:color w:val="000000" w:themeColor="text1"/>
              </w:rPr>
            </w:pPr>
            <w:r w:rsidRPr="001743A1">
              <w:rPr>
                <w:color w:val="000000" w:themeColor="text1"/>
              </w:rPr>
              <w:t xml:space="preserve">Share any personal relevant stories. </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41489E"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C536DB" w:rsidP="00E55F8F">
            <w:pPr>
              <w:rPr>
                <w:color w:val="000000" w:themeColor="text1"/>
              </w:rPr>
            </w:pPr>
            <w:r w:rsidRPr="001743A1">
              <w:rPr>
                <w:color w:val="000000" w:themeColor="text1"/>
              </w:rPr>
              <w:t>What help did Angela need from Andrew?</w:t>
            </w:r>
          </w:p>
        </w:tc>
      </w:tr>
    </w:tbl>
    <w:p w:rsidR="00381A27" w:rsidRPr="001743A1" w:rsidRDefault="00381A27" w:rsidP="00CC07AB"/>
    <w:p w:rsidR="006D5370" w:rsidRPr="001743A1" w:rsidRDefault="006D5370">
      <w:pPr>
        <w:spacing w:after="0" w:line="240" w:lineRule="auto"/>
        <w:rPr>
          <w:rFonts w:ascii="Cambria" w:hAnsi="Cambria"/>
          <w:b/>
          <w:bCs/>
          <w:color w:val="4F81BD"/>
          <w:sz w:val="26"/>
          <w:szCs w:val="26"/>
        </w:rPr>
      </w:pPr>
      <w:r w:rsidRPr="001743A1">
        <w:rPr>
          <w:rFonts w:ascii="Cambria" w:hAnsi="Cambria"/>
          <w:b/>
          <w:bCs/>
          <w:color w:val="4F81BD"/>
          <w:sz w:val="26"/>
          <w:szCs w:val="26"/>
        </w:rPr>
        <w:br w:type="page"/>
      </w:r>
    </w:p>
    <w:p w:rsidR="00381A27" w:rsidRPr="001743A1" w:rsidRDefault="00381A27" w:rsidP="006D5370">
      <w:pPr>
        <w:pStyle w:val="Heading2"/>
      </w:pPr>
      <w:bookmarkStart w:id="29" w:name="_Toc406059829"/>
      <w:r w:rsidRPr="001743A1">
        <w:lastRenderedPageBreak/>
        <w:t>Module Three: Review Questions</w:t>
      </w:r>
      <w:bookmarkEnd w:id="29"/>
    </w:p>
    <w:p w:rsidR="001116E4" w:rsidRPr="001743A1" w:rsidRDefault="00867023" w:rsidP="00A362E3">
      <w:pPr>
        <w:numPr>
          <w:ilvl w:val="0"/>
          <w:numId w:val="17"/>
        </w:numPr>
      </w:pPr>
      <w:r w:rsidRPr="001743A1">
        <w:t>Mobile phones that have photo and browser capabilities are called what?</w:t>
      </w:r>
    </w:p>
    <w:p w:rsidR="001116E4" w:rsidRPr="001743A1" w:rsidRDefault="00867023" w:rsidP="00A362E3">
      <w:pPr>
        <w:pStyle w:val="ListParagraph"/>
        <w:numPr>
          <w:ilvl w:val="0"/>
          <w:numId w:val="18"/>
        </w:numPr>
        <w:ind w:left="1080"/>
        <w:rPr>
          <w:color w:val="FF0000"/>
        </w:rPr>
      </w:pPr>
      <w:r w:rsidRPr="001743A1">
        <w:rPr>
          <w:color w:val="FF0000"/>
        </w:rPr>
        <w:t>Smart phones.</w:t>
      </w:r>
    </w:p>
    <w:p w:rsidR="001116E4" w:rsidRPr="001743A1" w:rsidRDefault="00784B3C" w:rsidP="00A362E3">
      <w:pPr>
        <w:pStyle w:val="ListParagraph"/>
        <w:numPr>
          <w:ilvl w:val="0"/>
          <w:numId w:val="18"/>
        </w:numPr>
        <w:ind w:left="1080"/>
      </w:pPr>
      <w:r w:rsidRPr="001743A1">
        <w:t>Super phones.</w:t>
      </w:r>
    </w:p>
    <w:p w:rsidR="001116E4" w:rsidRPr="001743A1" w:rsidRDefault="00784B3C" w:rsidP="00A362E3">
      <w:pPr>
        <w:pStyle w:val="ListParagraph"/>
        <w:numPr>
          <w:ilvl w:val="0"/>
          <w:numId w:val="18"/>
        </w:numPr>
        <w:ind w:left="1080"/>
      </w:pPr>
      <w:r w:rsidRPr="001743A1">
        <w:t>Computer phones.</w:t>
      </w:r>
    </w:p>
    <w:p w:rsidR="001116E4" w:rsidRPr="001743A1" w:rsidRDefault="00784B3C" w:rsidP="00A362E3">
      <w:pPr>
        <w:pStyle w:val="ListParagraph"/>
        <w:numPr>
          <w:ilvl w:val="0"/>
          <w:numId w:val="18"/>
        </w:numPr>
        <w:ind w:left="1080"/>
      </w:pPr>
      <w:r w:rsidRPr="001743A1">
        <w:t>Tablet phones.</w:t>
      </w:r>
    </w:p>
    <w:p w:rsidR="001116E4" w:rsidRPr="001743A1" w:rsidRDefault="00784B3C" w:rsidP="001116E4">
      <w:pPr>
        <w:ind w:left="720"/>
        <w:rPr>
          <w:color w:val="FF0000"/>
        </w:rPr>
      </w:pPr>
      <w:r w:rsidRPr="001743A1">
        <w:rPr>
          <w:color w:val="FF0000"/>
        </w:rPr>
        <w:t>Mobile phones with photo, video and browser capabilities are commonly referred to as smart phones and have grown in popularity over the last decade.</w:t>
      </w:r>
    </w:p>
    <w:p w:rsidR="001116E4" w:rsidRPr="001743A1" w:rsidRDefault="00867023" w:rsidP="00A362E3">
      <w:pPr>
        <w:numPr>
          <w:ilvl w:val="0"/>
          <w:numId w:val="17"/>
        </w:numPr>
      </w:pPr>
      <w:r w:rsidRPr="001743A1">
        <w:t>In 2014, it was established to be approximately how many cell phone users in the world?</w:t>
      </w:r>
    </w:p>
    <w:p w:rsidR="001116E4" w:rsidRPr="001743A1" w:rsidRDefault="00784B3C" w:rsidP="00A362E3">
      <w:pPr>
        <w:pStyle w:val="ListParagraph"/>
        <w:numPr>
          <w:ilvl w:val="0"/>
          <w:numId w:val="19"/>
        </w:numPr>
        <w:ind w:left="1080"/>
      </w:pPr>
      <w:r w:rsidRPr="001743A1">
        <w:t>5 billion.</w:t>
      </w:r>
    </w:p>
    <w:p w:rsidR="001116E4" w:rsidRPr="001743A1" w:rsidRDefault="00784B3C" w:rsidP="00A362E3">
      <w:pPr>
        <w:pStyle w:val="ListParagraph"/>
        <w:numPr>
          <w:ilvl w:val="0"/>
          <w:numId w:val="19"/>
        </w:numPr>
        <w:ind w:left="1080"/>
      </w:pPr>
      <w:r w:rsidRPr="001743A1">
        <w:t>6 billion.</w:t>
      </w:r>
    </w:p>
    <w:p w:rsidR="001116E4" w:rsidRPr="001743A1" w:rsidRDefault="00867023" w:rsidP="00A362E3">
      <w:pPr>
        <w:pStyle w:val="ListParagraph"/>
        <w:numPr>
          <w:ilvl w:val="0"/>
          <w:numId w:val="19"/>
        </w:numPr>
        <w:ind w:left="1080"/>
        <w:rPr>
          <w:color w:val="FF0000"/>
        </w:rPr>
      </w:pPr>
      <w:r w:rsidRPr="001743A1">
        <w:rPr>
          <w:color w:val="FF0000"/>
        </w:rPr>
        <w:t>7 billion.</w:t>
      </w:r>
    </w:p>
    <w:p w:rsidR="001116E4" w:rsidRPr="001743A1" w:rsidRDefault="00784B3C" w:rsidP="00A362E3">
      <w:pPr>
        <w:pStyle w:val="ListParagraph"/>
        <w:numPr>
          <w:ilvl w:val="0"/>
          <w:numId w:val="19"/>
        </w:numPr>
        <w:ind w:left="1080"/>
      </w:pPr>
      <w:r w:rsidRPr="001743A1">
        <w:t>8 billion.</w:t>
      </w:r>
    </w:p>
    <w:p w:rsidR="001116E4" w:rsidRPr="001743A1" w:rsidRDefault="00784B3C" w:rsidP="001116E4">
      <w:pPr>
        <w:ind w:left="720"/>
        <w:rPr>
          <w:color w:val="FF0000"/>
        </w:rPr>
      </w:pPr>
      <w:r w:rsidRPr="001743A1">
        <w:rPr>
          <w:color w:val="FF0000"/>
        </w:rPr>
        <w:t>In 2014, it has been estimated that over 7 billion user own a mobile phone or smart phone with working service worldwide.</w:t>
      </w:r>
    </w:p>
    <w:p w:rsidR="001116E4" w:rsidRPr="001743A1" w:rsidRDefault="00867023" w:rsidP="00A362E3">
      <w:pPr>
        <w:numPr>
          <w:ilvl w:val="0"/>
          <w:numId w:val="17"/>
        </w:numPr>
      </w:pPr>
      <w:r w:rsidRPr="001743A1">
        <w:t>Tablet screens are typically __________ mobile phones or PDAs.</w:t>
      </w:r>
    </w:p>
    <w:p w:rsidR="001116E4" w:rsidRPr="001743A1" w:rsidRDefault="00867023" w:rsidP="00A362E3">
      <w:pPr>
        <w:pStyle w:val="ListParagraph"/>
        <w:numPr>
          <w:ilvl w:val="0"/>
          <w:numId w:val="20"/>
        </w:numPr>
        <w:ind w:left="1080"/>
      </w:pPr>
      <w:r w:rsidRPr="001743A1">
        <w:t>Smaller than.</w:t>
      </w:r>
    </w:p>
    <w:p w:rsidR="001116E4" w:rsidRPr="001743A1" w:rsidRDefault="00867023" w:rsidP="00A362E3">
      <w:pPr>
        <w:pStyle w:val="ListParagraph"/>
        <w:numPr>
          <w:ilvl w:val="0"/>
          <w:numId w:val="20"/>
        </w:numPr>
        <w:ind w:left="1080"/>
      </w:pPr>
      <w:r w:rsidRPr="001743A1">
        <w:t>The same size as.</w:t>
      </w:r>
    </w:p>
    <w:p w:rsidR="001116E4" w:rsidRPr="001743A1" w:rsidRDefault="00867023" w:rsidP="00A362E3">
      <w:pPr>
        <w:pStyle w:val="ListParagraph"/>
        <w:numPr>
          <w:ilvl w:val="0"/>
          <w:numId w:val="20"/>
        </w:numPr>
        <w:ind w:left="1080"/>
      </w:pPr>
      <w:r w:rsidRPr="001743A1">
        <w:t>Brighter than.</w:t>
      </w:r>
    </w:p>
    <w:p w:rsidR="001116E4" w:rsidRPr="001743A1" w:rsidRDefault="00867023" w:rsidP="00A362E3">
      <w:pPr>
        <w:pStyle w:val="ListParagraph"/>
        <w:numPr>
          <w:ilvl w:val="0"/>
          <w:numId w:val="20"/>
        </w:numPr>
        <w:ind w:left="1080"/>
        <w:rPr>
          <w:color w:val="FF0000"/>
        </w:rPr>
      </w:pPr>
      <w:r w:rsidRPr="001743A1">
        <w:rPr>
          <w:color w:val="FF0000"/>
        </w:rPr>
        <w:t>Bigger than.</w:t>
      </w:r>
    </w:p>
    <w:p w:rsidR="001116E4" w:rsidRPr="001743A1" w:rsidRDefault="00784B3C" w:rsidP="001116E4">
      <w:pPr>
        <w:ind w:left="720"/>
        <w:rPr>
          <w:color w:val="FF0000"/>
        </w:rPr>
      </w:pPr>
      <w:r w:rsidRPr="001743A1">
        <w:rPr>
          <w:color w:val="FF0000"/>
        </w:rPr>
        <w:t>Computer tablets are similar to mobile phones when it comes to viewing content or software usage, but their screens are usually several inches bigger in size.</w:t>
      </w:r>
    </w:p>
    <w:p w:rsidR="001116E4" w:rsidRPr="001743A1" w:rsidRDefault="00867023" w:rsidP="00A362E3">
      <w:pPr>
        <w:numPr>
          <w:ilvl w:val="0"/>
          <w:numId w:val="17"/>
        </w:numPr>
      </w:pPr>
      <w:r w:rsidRPr="001743A1">
        <w:t>Tablets always have which of the following features?</w:t>
      </w:r>
    </w:p>
    <w:p w:rsidR="001116E4" w:rsidRPr="001743A1" w:rsidRDefault="00784B3C" w:rsidP="00A362E3">
      <w:pPr>
        <w:pStyle w:val="ListParagraph"/>
        <w:numPr>
          <w:ilvl w:val="0"/>
          <w:numId w:val="21"/>
        </w:numPr>
        <w:ind w:left="1080"/>
      </w:pPr>
      <w:r w:rsidRPr="001743A1">
        <w:t>A keyboard.</w:t>
      </w:r>
    </w:p>
    <w:p w:rsidR="001116E4" w:rsidRPr="001743A1" w:rsidRDefault="00867023" w:rsidP="00A362E3">
      <w:pPr>
        <w:pStyle w:val="ListParagraph"/>
        <w:numPr>
          <w:ilvl w:val="0"/>
          <w:numId w:val="21"/>
        </w:numPr>
        <w:ind w:left="1080"/>
        <w:rPr>
          <w:color w:val="FF0000"/>
        </w:rPr>
      </w:pPr>
      <w:r w:rsidRPr="001743A1">
        <w:rPr>
          <w:color w:val="FF0000"/>
        </w:rPr>
        <w:t>A touch screen.</w:t>
      </w:r>
    </w:p>
    <w:p w:rsidR="001116E4" w:rsidRPr="001743A1" w:rsidRDefault="00784B3C" w:rsidP="00A362E3">
      <w:pPr>
        <w:pStyle w:val="ListParagraph"/>
        <w:numPr>
          <w:ilvl w:val="0"/>
          <w:numId w:val="21"/>
        </w:numPr>
        <w:ind w:left="1080"/>
      </w:pPr>
      <w:r w:rsidRPr="001743A1">
        <w:t>A mouse.</w:t>
      </w:r>
    </w:p>
    <w:p w:rsidR="001116E4" w:rsidRPr="001743A1" w:rsidRDefault="00784B3C" w:rsidP="00A362E3">
      <w:pPr>
        <w:pStyle w:val="ListParagraph"/>
        <w:numPr>
          <w:ilvl w:val="0"/>
          <w:numId w:val="21"/>
        </w:numPr>
        <w:ind w:left="1080"/>
      </w:pPr>
      <w:r w:rsidRPr="001743A1">
        <w:t>A USB drive.</w:t>
      </w:r>
    </w:p>
    <w:p w:rsidR="00A62293" w:rsidRPr="001743A1" w:rsidRDefault="00784B3C" w:rsidP="001116E4">
      <w:pPr>
        <w:ind w:left="720"/>
        <w:rPr>
          <w:color w:val="FF0000"/>
        </w:rPr>
      </w:pPr>
      <w:r w:rsidRPr="001743A1">
        <w:rPr>
          <w:color w:val="FF0000"/>
        </w:rPr>
        <w:t>Computer tablets do not feature keyboard or mice, so all tablets come with a touch screen the user can use to point, click and drag in order to do things.</w:t>
      </w:r>
    </w:p>
    <w:p w:rsidR="00A62293" w:rsidRPr="001743A1" w:rsidRDefault="00A62293">
      <w:pPr>
        <w:spacing w:after="0" w:line="240" w:lineRule="auto"/>
        <w:rPr>
          <w:color w:val="FF0000"/>
        </w:rPr>
      </w:pPr>
      <w:r w:rsidRPr="001743A1">
        <w:rPr>
          <w:color w:val="FF0000"/>
        </w:rPr>
        <w:br w:type="page"/>
      </w:r>
    </w:p>
    <w:p w:rsidR="001116E4" w:rsidRPr="001743A1" w:rsidRDefault="00867023" w:rsidP="00A362E3">
      <w:pPr>
        <w:numPr>
          <w:ilvl w:val="0"/>
          <w:numId w:val="17"/>
        </w:numPr>
      </w:pPr>
      <w:r w:rsidRPr="001743A1">
        <w:lastRenderedPageBreak/>
        <w:t>Notebooks are commonly known as what?</w:t>
      </w:r>
    </w:p>
    <w:p w:rsidR="001116E4" w:rsidRPr="001743A1" w:rsidRDefault="00784B3C" w:rsidP="00A362E3">
      <w:pPr>
        <w:pStyle w:val="ListParagraph"/>
        <w:numPr>
          <w:ilvl w:val="0"/>
          <w:numId w:val="22"/>
        </w:numPr>
      </w:pPr>
      <w:r w:rsidRPr="001743A1">
        <w:t>Compact computers.</w:t>
      </w:r>
    </w:p>
    <w:p w:rsidR="001116E4" w:rsidRPr="001743A1" w:rsidRDefault="00F80906" w:rsidP="00A362E3">
      <w:pPr>
        <w:pStyle w:val="ListParagraph"/>
        <w:numPr>
          <w:ilvl w:val="0"/>
          <w:numId w:val="22"/>
        </w:numPr>
      </w:pPr>
      <w:r w:rsidRPr="001743A1">
        <w:t>SmartB</w:t>
      </w:r>
      <w:r w:rsidR="00784B3C" w:rsidRPr="001743A1">
        <w:t>ooks.</w:t>
      </w:r>
    </w:p>
    <w:p w:rsidR="001116E4" w:rsidRPr="001743A1" w:rsidRDefault="00867023" w:rsidP="00A362E3">
      <w:pPr>
        <w:pStyle w:val="ListParagraph"/>
        <w:numPr>
          <w:ilvl w:val="0"/>
          <w:numId w:val="22"/>
        </w:numPr>
        <w:rPr>
          <w:color w:val="FF0000"/>
        </w:rPr>
      </w:pPr>
      <w:r w:rsidRPr="001743A1">
        <w:rPr>
          <w:color w:val="FF0000"/>
        </w:rPr>
        <w:t>Laptops.</w:t>
      </w:r>
    </w:p>
    <w:p w:rsidR="001116E4" w:rsidRPr="001743A1" w:rsidRDefault="00F80906" w:rsidP="00A362E3">
      <w:pPr>
        <w:pStyle w:val="ListParagraph"/>
        <w:numPr>
          <w:ilvl w:val="0"/>
          <w:numId w:val="22"/>
        </w:numPr>
      </w:pPr>
      <w:r w:rsidRPr="001743A1">
        <w:t>MobileB</w:t>
      </w:r>
      <w:r w:rsidR="00784B3C" w:rsidRPr="001743A1">
        <w:t>ooks.</w:t>
      </w:r>
    </w:p>
    <w:p w:rsidR="001116E4" w:rsidRPr="001743A1" w:rsidRDefault="00784B3C" w:rsidP="001116E4">
      <w:pPr>
        <w:ind w:left="720"/>
        <w:rPr>
          <w:color w:val="FF0000"/>
        </w:rPr>
      </w:pPr>
      <w:r w:rsidRPr="001743A1">
        <w:rPr>
          <w:color w:val="FF0000"/>
        </w:rPr>
        <w:t>Notebooks were originally created as small computers the user carried for ‘notes’ and were compact in size.  However, over the years the term laptop was coined and has become an ‘official title for all compact computers.</w:t>
      </w:r>
    </w:p>
    <w:p w:rsidR="001116E4" w:rsidRPr="001743A1" w:rsidRDefault="00867023" w:rsidP="00A362E3">
      <w:pPr>
        <w:numPr>
          <w:ilvl w:val="0"/>
          <w:numId w:val="17"/>
        </w:numPr>
      </w:pPr>
      <w:r w:rsidRPr="001743A1">
        <w:t>Smaller, compact notebooks are known as what?</w:t>
      </w:r>
    </w:p>
    <w:p w:rsidR="001116E4" w:rsidRPr="001743A1" w:rsidRDefault="00867023" w:rsidP="00A362E3">
      <w:pPr>
        <w:pStyle w:val="ListParagraph"/>
        <w:numPr>
          <w:ilvl w:val="0"/>
          <w:numId w:val="23"/>
        </w:numPr>
        <w:rPr>
          <w:color w:val="FF0000"/>
        </w:rPr>
      </w:pPr>
      <w:r w:rsidRPr="001743A1">
        <w:rPr>
          <w:color w:val="FF0000"/>
        </w:rPr>
        <w:t>Netbooks.</w:t>
      </w:r>
    </w:p>
    <w:p w:rsidR="001116E4" w:rsidRPr="001743A1" w:rsidRDefault="00784B3C" w:rsidP="00A362E3">
      <w:pPr>
        <w:pStyle w:val="ListParagraph"/>
        <w:numPr>
          <w:ilvl w:val="0"/>
          <w:numId w:val="23"/>
        </w:numPr>
      </w:pPr>
      <w:r w:rsidRPr="001743A1">
        <w:t>Compactbooks.</w:t>
      </w:r>
    </w:p>
    <w:p w:rsidR="001116E4" w:rsidRPr="001743A1" w:rsidRDefault="00784B3C" w:rsidP="00A362E3">
      <w:pPr>
        <w:pStyle w:val="ListParagraph"/>
        <w:numPr>
          <w:ilvl w:val="0"/>
          <w:numId w:val="23"/>
        </w:numPr>
      </w:pPr>
      <w:r w:rsidRPr="001743A1">
        <w:t>Minibooks.</w:t>
      </w:r>
    </w:p>
    <w:p w:rsidR="001116E4" w:rsidRPr="001743A1" w:rsidRDefault="00784B3C" w:rsidP="00A362E3">
      <w:pPr>
        <w:pStyle w:val="ListParagraph"/>
        <w:numPr>
          <w:ilvl w:val="0"/>
          <w:numId w:val="23"/>
        </w:numPr>
      </w:pPr>
      <w:r w:rsidRPr="001743A1">
        <w:t>Microbooks.</w:t>
      </w:r>
    </w:p>
    <w:p w:rsidR="001116E4" w:rsidRPr="001743A1" w:rsidRDefault="00784B3C" w:rsidP="001116E4">
      <w:pPr>
        <w:ind w:left="720"/>
        <w:rPr>
          <w:color w:val="FF0000"/>
        </w:rPr>
      </w:pPr>
      <w:r w:rsidRPr="001743A1">
        <w:rPr>
          <w:color w:val="FF0000"/>
        </w:rPr>
        <w:t>Netbooks were originally created for small, portable computers used for simple tasks.  Unlike laptops, they typically do not have a disc drive or very many access point</w:t>
      </w:r>
      <w:r w:rsidR="00A62293" w:rsidRPr="001743A1">
        <w:rPr>
          <w:color w:val="FF0000"/>
        </w:rPr>
        <w:t>s</w:t>
      </w:r>
      <w:r w:rsidRPr="001743A1">
        <w:rPr>
          <w:color w:val="FF0000"/>
        </w:rPr>
        <w:t>.</w:t>
      </w:r>
    </w:p>
    <w:p w:rsidR="001116E4" w:rsidRPr="001743A1" w:rsidRDefault="00867023" w:rsidP="00A362E3">
      <w:pPr>
        <w:numPr>
          <w:ilvl w:val="0"/>
          <w:numId w:val="17"/>
        </w:numPr>
      </w:pPr>
      <w:r w:rsidRPr="001743A1">
        <w:t>Originally PDAs were used for what?</w:t>
      </w:r>
    </w:p>
    <w:p w:rsidR="001116E4" w:rsidRPr="001743A1" w:rsidRDefault="00784B3C" w:rsidP="00A362E3">
      <w:pPr>
        <w:pStyle w:val="ListParagraph"/>
        <w:numPr>
          <w:ilvl w:val="0"/>
          <w:numId w:val="24"/>
        </w:numPr>
      </w:pPr>
      <w:r w:rsidRPr="001743A1">
        <w:t>Making phone calls.</w:t>
      </w:r>
    </w:p>
    <w:p w:rsidR="001116E4" w:rsidRPr="001743A1" w:rsidRDefault="00784B3C" w:rsidP="00A362E3">
      <w:pPr>
        <w:pStyle w:val="ListParagraph"/>
        <w:numPr>
          <w:ilvl w:val="0"/>
          <w:numId w:val="24"/>
        </w:numPr>
      </w:pPr>
      <w:r w:rsidRPr="001743A1">
        <w:t>Text messaging.</w:t>
      </w:r>
    </w:p>
    <w:p w:rsidR="001116E4" w:rsidRPr="001743A1" w:rsidRDefault="00784B3C" w:rsidP="00A362E3">
      <w:pPr>
        <w:pStyle w:val="ListParagraph"/>
        <w:numPr>
          <w:ilvl w:val="0"/>
          <w:numId w:val="24"/>
        </w:numPr>
      </w:pPr>
      <w:r w:rsidRPr="001743A1">
        <w:t>Taking photos.</w:t>
      </w:r>
    </w:p>
    <w:p w:rsidR="001116E4" w:rsidRPr="001743A1" w:rsidRDefault="00867023" w:rsidP="00A362E3">
      <w:pPr>
        <w:pStyle w:val="ListParagraph"/>
        <w:numPr>
          <w:ilvl w:val="0"/>
          <w:numId w:val="24"/>
        </w:numPr>
        <w:rPr>
          <w:color w:val="FF0000"/>
        </w:rPr>
      </w:pPr>
      <w:r w:rsidRPr="001743A1">
        <w:rPr>
          <w:color w:val="FF0000"/>
        </w:rPr>
        <w:t>Information keeping.</w:t>
      </w:r>
    </w:p>
    <w:p w:rsidR="001116E4" w:rsidRPr="001743A1" w:rsidRDefault="00784B3C" w:rsidP="001116E4">
      <w:pPr>
        <w:ind w:left="720"/>
        <w:rPr>
          <w:color w:val="FF0000"/>
        </w:rPr>
      </w:pPr>
      <w:r w:rsidRPr="001743A1">
        <w:rPr>
          <w:color w:val="FF0000"/>
        </w:rPr>
        <w:t>PDAs were very popular in the early 1990s and were used as general information keepers, such as an address book, calendar and general reminder notes.</w:t>
      </w:r>
    </w:p>
    <w:p w:rsidR="001116E4" w:rsidRPr="001743A1" w:rsidRDefault="00867023" w:rsidP="00A362E3">
      <w:pPr>
        <w:numPr>
          <w:ilvl w:val="0"/>
          <w:numId w:val="17"/>
        </w:numPr>
      </w:pPr>
      <w:r w:rsidRPr="001743A1">
        <w:t>The use of PDAs has decreased over time due to what?</w:t>
      </w:r>
    </w:p>
    <w:p w:rsidR="001116E4" w:rsidRPr="001743A1" w:rsidRDefault="00784B3C" w:rsidP="00A362E3">
      <w:pPr>
        <w:pStyle w:val="ListParagraph"/>
        <w:numPr>
          <w:ilvl w:val="0"/>
          <w:numId w:val="25"/>
        </w:numPr>
      </w:pPr>
      <w:r w:rsidRPr="001743A1">
        <w:t>Technology.</w:t>
      </w:r>
    </w:p>
    <w:p w:rsidR="001116E4" w:rsidRPr="001743A1" w:rsidRDefault="00867023" w:rsidP="00A362E3">
      <w:pPr>
        <w:pStyle w:val="ListParagraph"/>
        <w:numPr>
          <w:ilvl w:val="0"/>
          <w:numId w:val="25"/>
        </w:numPr>
        <w:rPr>
          <w:color w:val="FF0000"/>
        </w:rPr>
      </w:pPr>
      <w:r w:rsidRPr="001743A1">
        <w:rPr>
          <w:color w:val="FF0000"/>
        </w:rPr>
        <w:t>Mobile phones.</w:t>
      </w:r>
    </w:p>
    <w:p w:rsidR="001116E4" w:rsidRPr="001743A1" w:rsidRDefault="00784B3C" w:rsidP="00A362E3">
      <w:pPr>
        <w:pStyle w:val="ListParagraph"/>
        <w:numPr>
          <w:ilvl w:val="0"/>
          <w:numId w:val="25"/>
        </w:numPr>
      </w:pPr>
      <w:r w:rsidRPr="001743A1">
        <w:t>Laptops.</w:t>
      </w:r>
    </w:p>
    <w:p w:rsidR="001116E4" w:rsidRPr="001743A1" w:rsidRDefault="00784B3C" w:rsidP="00A362E3">
      <w:pPr>
        <w:pStyle w:val="ListParagraph"/>
        <w:numPr>
          <w:ilvl w:val="0"/>
          <w:numId w:val="25"/>
        </w:numPr>
      </w:pPr>
      <w:r w:rsidRPr="001743A1">
        <w:t>Phone books.</w:t>
      </w:r>
    </w:p>
    <w:p w:rsidR="00A62293" w:rsidRPr="001743A1" w:rsidRDefault="00784B3C" w:rsidP="001116E4">
      <w:pPr>
        <w:ind w:left="720"/>
        <w:rPr>
          <w:color w:val="FF0000"/>
        </w:rPr>
      </w:pPr>
      <w:r w:rsidRPr="001743A1">
        <w:rPr>
          <w:color w:val="FF0000"/>
        </w:rPr>
        <w:t>When mobile phones were introduced, they began to have some of the same capabilities as PDAs, such as keeping contact numbers and calendar information.  This led to the declined use of PDAs as more people began using their mobile phones instead.</w:t>
      </w:r>
    </w:p>
    <w:p w:rsidR="00A62293" w:rsidRPr="001743A1" w:rsidRDefault="00A62293">
      <w:pPr>
        <w:spacing w:after="0" w:line="240" w:lineRule="auto"/>
        <w:rPr>
          <w:color w:val="FF0000"/>
        </w:rPr>
      </w:pPr>
      <w:r w:rsidRPr="001743A1">
        <w:rPr>
          <w:color w:val="FF0000"/>
        </w:rPr>
        <w:br w:type="page"/>
      </w:r>
    </w:p>
    <w:p w:rsidR="001116E4" w:rsidRPr="001743A1" w:rsidRDefault="006367A9" w:rsidP="00A362E3">
      <w:pPr>
        <w:numPr>
          <w:ilvl w:val="0"/>
          <w:numId w:val="17"/>
        </w:numPr>
      </w:pPr>
      <w:r w:rsidRPr="001743A1">
        <w:lastRenderedPageBreak/>
        <w:t xml:space="preserve">Why was Angela hesitant about using </w:t>
      </w:r>
      <w:r w:rsidR="000A6F11" w:rsidRPr="001743A1">
        <w:t>MLearning</w:t>
      </w:r>
      <w:r w:rsidRPr="001743A1">
        <w:t xml:space="preserve"> to complete her training course?</w:t>
      </w:r>
    </w:p>
    <w:p w:rsidR="001116E4" w:rsidRPr="001743A1" w:rsidRDefault="006367A9" w:rsidP="00A362E3">
      <w:pPr>
        <w:pStyle w:val="ListParagraph"/>
        <w:numPr>
          <w:ilvl w:val="0"/>
          <w:numId w:val="26"/>
        </w:numPr>
        <w:rPr>
          <w:color w:val="FF0000"/>
        </w:rPr>
      </w:pPr>
      <w:r w:rsidRPr="001743A1">
        <w:rPr>
          <w:color w:val="FF0000"/>
        </w:rPr>
        <w:t>She had never done it before.</w:t>
      </w:r>
    </w:p>
    <w:p w:rsidR="001116E4" w:rsidRPr="001743A1" w:rsidRDefault="006367A9" w:rsidP="00A362E3">
      <w:pPr>
        <w:pStyle w:val="ListParagraph"/>
        <w:numPr>
          <w:ilvl w:val="0"/>
          <w:numId w:val="26"/>
        </w:numPr>
      </w:pPr>
      <w:r w:rsidRPr="001743A1">
        <w:t>She thought it would take up too much time.</w:t>
      </w:r>
    </w:p>
    <w:p w:rsidR="001116E4" w:rsidRPr="001743A1" w:rsidRDefault="006367A9" w:rsidP="00A362E3">
      <w:pPr>
        <w:pStyle w:val="ListParagraph"/>
        <w:numPr>
          <w:ilvl w:val="0"/>
          <w:numId w:val="26"/>
        </w:numPr>
      </w:pPr>
      <w:r w:rsidRPr="001743A1">
        <w:t>She said she had already done the training.</w:t>
      </w:r>
    </w:p>
    <w:p w:rsidR="001116E4" w:rsidRPr="001743A1" w:rsidRDefault="006367A9" w:rsidP="00A362E3">
      <w:pPr>
        <w:pStyle w:val="ListParagraph"/>
        <w:numPr>
          <w:ilvl w:val="0"/>
          <w:numId w:val="26"/>
        </w:numPr>
      </w:pPr>
      <w:r w:rsidRPr="001743A1">
        <w:t>She wanted to do it in a group training session.</w:t>
      </w:r>
    </w:p>
    <w:p w:rsidR="001116E4" w:rsidRPr="001743A1" w:rsidRDefault="006367A9" w:rsidP="001116E4">
      <w:pPr>
        <w:ind w:left="720"/>
        <w:rPr>
          <w:color w:val="FF0000"/>
        </w:rPr>
      </w:pPr>
      <w:r w:rsidRPr="001743A1">
        <w:rPr>
          <w:color w:val="FF0000"/>
        </w:rPr>
        <w:t xml:space="preserve">At first, Angela was hesitant to use </w:t>
      </w:r>
      <w:r w:rsidR="000A6F11" w:rsidRPr="001743A1">
        <w:rPr>
          <w:color w:val="FF0000"/>
        </w:rPr>
        <w:t>MLearning</w:t>
      </w:r>
      <w:r w:rsidRPr="001743A1">
        <w:rPr>
          <w:color w:val="FF0000"/>
        </w:rPr>
        <w:t xml:space="preserve"> to complete her training course because she had never used </w:t>
      </w:r>
      <w:r w:rsidR="000A6F11" w:rsidRPr="001743A1">
        <w:rPr>
          <w:color w:val="FF0000"/>
        </w:rPr>
        <w:t>MLearning</w:t>
      </w:r>
      <w:r w:rsidRPr="001743A1">
        <w:rPr>
          <w:color w:val="FF0000"/>
        </w:rPr>
        <w:t xml:space="preserve"> before.</w:t>
      </w:r>
    </w:p>
    <w:p w:rsidR="001116E4" w:rsidRPr="001743A1" w:rsidRDefault="00C536DB" w:rsidP="00A362E3">
      <w:pPr>
        <w:numPr>
          <w:ilvl w:val="0"/>
          <w:numId w:val="17"/>
        </w:numPr>
      </w:pPr>
      <w:r w:rsidRPr="001743A1">
        <w:t xml:space="preserve">What device did Angela decide to use for her </w:t>
      </w:r>
      <w:r w:rsidR="000A6F11" w:rsidRPr="001743A1">
        <w:t>MLearning</w:t>
      </w:r>
      <w:r w:rsidRPr="001743A1">
        <w:t>?</w:t>
      </w:r>
    </w:p>
    <w:p w:rsidR="001116E4" w:rsidRPr="001743A1" w:rsidRDefault="0003409E" w:rsidP="00A362E3">
      <w:pPr>
        <w:pStyle w:val="ListParagraph"/>
        <w:numPr>
          <w:ilvl w:val="0"/>
          <w:numId w:val="27"/>
        </w:numPr>
      </w:pPr>
      <w:r w:rsidRPr="001743A1">
        <w:t>A PDA.</w:t>
      </w:r>
    </w:p>
    <w:p w:rsidR="001116E4" w:rsidRPr="001743A1" w:rsidRDefault="0003409E" w:rsidP="00A362E3">
      <w:pPr>
        <w:pStyle w:val="ListParagraph"/>
        <w:numPr>
          <w:ilvl w:val="0"/>
          <w:numId w:val="27"/>
        </w:numPr>
      </w:pPr>
      <w:r w:rsidRPr="001743A1">
        <w:t>A laptop.</w:t>
      </w:r>
    </w:p>
    <w:p w:rsidR="001116E4" w:rsidRPr="001743A1" w:rsidRDefault="00C536DB" w:rsidP="00A362E3">
      <w:pPr>
        <w:pStyle w:val="ListParagraph"/>
        <w:numPr>
          <w:ilvl w:val="0"/>
          <w:numId w:val="27"/>
        </w:numPr>
        <w:rPr>
          <w:color w:val="FF0000"/>
        </w:rPr>
      </w:pPr>
      <w:r w:rsidRPr="001743A1">
        <w:rPr>
          <w:color w:val="FF0000"/>
        </w:rPr>
        <w:t>A company tablet.</w:t>
      </w:r>
    </w:p>
    <w:p w:rsidR="001116E4" w:rsidRPr="001743A1" w:rsidRDefault="0003409E" w:rsidP="00A362E3">
      <w:pPr>
        <w:pStyle w:val="ListParagraph"/>
        <w:numPr>
          <w:ilvl w:val="0"/>
          <w:numId w:val="27"/>
        </w:numPr>
      </w:pPr>
      <w:r w:rsidRPr="001743A1">
        <w:t>A mobile phone.</w:t>
      </w:r>
    </w:p>
    <w:p w:rsidR="00580631" w:rsidRPr="001743A1" w:rsidRDefault="0003409E" w:rsidP="001116E4">
      <w:pPr>
        <w:ind w:left="720"/>
        <w:rPr>
          <w:color w:val="FF0000"/>
        </w:rPr>
      </w:pPr>
      <w:r w:rsidRPr="001743A1">
        <w:rPr>
          <w:color w:val="FF0000"/>
        </w:rPr>
        <w:t xml:space="preserve">After talking with her manager, Angela decided to use her company tablet to complete her training through </w:t>
      </w:r>
      <w:r w:rsidR="000A6F11" w:rsidRPr="001743A1">
        <w:rPr>
          <w:color w:val="FF0000"/>
        </w:rPr>
        <w:t>MLearning</w:t>
      </w:r>
      <w:r w:rsidRPr="001743A1">
        <w:rPr>
          <w:color w:val="FF0000"/>
        </w:rPr>
        <w:t>.</w:t>
      </w:r>
    </w:p>
    <w:p w:rsidR="00580631" w:rsidRPr="001743A1" w:rsidRDefault="00580631" w:rsidP="001116E4">
      <w:pPr>
        <w:ind w:left="720"/>
      </w:pPr>
    </w:p>
    <w:p w:rsidR="00A62293" w:rsidRPr="001743A1" w:rsidRDefault="00A62293">
      <w:pPr>
        <w:spacing w:after="0" w:line="240" w:lineRule="auto"/>
        <w:rPr>
          <w:rFonts w:ascii="Cambria" w:eastAsiaTheme="majorEastAsia" w:hAnsi="Cambria" w:cstheme="majorBidi"/>
          <w:b/>
          <w:bCs/>
          <w:color w:val="000000" w:themeColor="text1"/>
          <w:sz w:val="28"/>
          <w:szCs w:val="28"/>
          <w:lang w:eastAsia="zh-TW"/>
        </w:rPr>
      </w:pPr>
      <w:r w:rsidRPr="001743A1">
        <w:rPr>
          <w:rFonts w:ascii="Cambria" w:eastAsiaTheme="majorEastAsia" w:hAnsi="Cambria" w:cstheme="majorBidi"/>
          <w:b/>
          <w:bCs/>
          <w:color w:val="000000" w:themeColor="text1"/>
          <w:sz w:val="28"/>
          <w:szCs w:val="28"/>
          <w:lang w:eastAsia="zh-TW"/>
        </w:rPr>
        <w:br w:type="page"/>
      </w:r>
    </w:p>
    <w:p w:rsidR="00DF51B2" w:rsidRPr="001743A1" w:rsidRDefault="00CC3E22" w:rsidP="00E405B9">
      <w:pPr>
        <w:pStyle w:val="Heading1"/>
      </w:pPr>
      <w:bookmarkStart w:id="30" w:name="_Toc406059830"/>
      <w:r w:rsidRPr="001743A1">
        <w:rPr>
          <w:lang w:bidi="ar-SA"/>
        </w:rPr>
        <w:lastRenderedPageBreak/>
        <mc:AlternateContent>
          <mc:Choice Requires="wps">
            <w:drawing>
              <wp:anchor distT="91440" distB="91440" distL="114300" distR="114300" simplePos="0" relativeHeight="251659776" behindDoc="0" locked="0" layoutInCell="0" allowOverlap="1" wp14:anchorId="6A0AD2C6" wp14:editId="3C44DDA2">
                <wp:simplePos x="0" y="0"/>
                <wp:positionH relativeFrom="page">
                  <wp:posOffset>-171450</wp:posOffset>
                </wp:positionH>
                <wp:positionV relativeFrom="page">
                  <wp:posOffset>0</wp:posOffset>
                </wp:positionV>
                <wp:extent cx="8100060" cy="1714500"/>
                <wp:effectExtent l="0" t="0" r="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714500"/>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Sharing is good – and with digital technology, sharing is easy.</w:t>
                            </w:r>
                          </w:p>
                          <w:p w:rsidR="00A62293" w:rsidRPr="006D5370" w:rsidRDefault="00A62293"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Richard Stallman</w:t>
                            </w:r>
                          </w:p>
                          <w:p w:rsidR="00A62293" w:rsidRPr="003B6C98" w:rsidRDefault="00A62293"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3.5pt;margin-top:0;width:637.8pt;height:135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" o:allowincell="f" stroked="f">
                <v:fill color2="#7f7f7f [1612]" focus="100%" type="gradient"/>
                <v:textbox inset="4in,54pt,1in,0">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Sharing is good – and with digital technology, sharing is easy.</w:t>
                      </w:r>
                    </w:p>
                    <w:p w:rsidR="00A62293" w:rsidRPr="006D5370" w:rsidRDefault="00A62293"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Richard Stallman</w:t>
                      </w:r>
                    </w:p>
                    <w:p w:rsidR="00A62293" w:rsidRPr="003B6C98" w:rsidRDefault="00A62293"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1A27" w:rsidRPr="001743A1">
        <w:rPr>
          <w:lang w:eastAsia="zh-TW"/>
        </w:rPr>
        <w:t>Module Four:</w:t>
      </w:r>
      <w:r w:rsidR="00171CDC" w:rsidRPr="001743A1">
        <w:rPr>
          <w:lang w:eastAsia="zh-TW"/>
        </w:rPr>
        <w:t xml:space="preserve"> </w:t>
      </w:r>
      <w:r w:rsidR="00683FC3" w:rsidRPr="001743A1">
        <w:rPr>
          <w:lang w:eastAsia="zh-TW"/>
        </w:rPr>
        <w:t xml:space="preserve">Ancillary Equipment in </w:t>
      </w:r>
      <w:r w:rsidR="000A6F11" w:rsidRPr="001743A1">
        <w:rPr>
          <w:lang w:eastAsia="zh-TW"/>
        </w:rPr>
        <w:t>MLearning</w:t>
      </w:r>
      <w:bookmarkEnd w:id="30"/>
    </w:p>
    <w:p w:rsidR="00DF51B2" w:rsidRPr="001743A1" w:rsidRDefault="00A47FF5" w:rsidP="00DF51B2">
      <w:pPr>
        <w:rPr>
          <w:lang w:eastAsia="zh-TW"/>
        </w:rPr>
      </w:pPr>
      <w:r w:rsidRPr="001743A1">
        <w:rPr>
          <w:lang w:bidi="ar-SA"/>
        </w:rPr>
        <w:drawing>
          <wp:anchor distT="0" distB="0" distL="114300" distR="114300" simplePos="0" relativeHeight="251684352" behindDoc="0" locked="0" layoutInCell="1" allowOverlap="1" wp14:anchorId="38F76951" wp14:editId="06901DA0">
            <wp:simplePos x="0" y="0"/>
            <wp:positionH relativeFrom="column">
              <wp:posOffset>0</wp:posOffset>
            </wp:positionH>
            <wp:positionV relativeFrom="paragraph">
              <wp:posOffset>1905</wp:posOffset>
            </wp:positionV>
            <wp:extent cx="1927860" cy="1623060"/>
            <wp:effectExtent l="0" t="0" r="0" b="0"/>
            <wp:wrapSquare wrapText="bothSides"/>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MP900401797[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27860" cy="1623060"/>
                    </a:xfrm>
                    <a:prstGeom prst="rect">
                      <a:avLst/>
                    </a:prstGeom>
                  </pic:spPr>
                </pic:pic>
              </a:graphicData>
            </a:graphic>
          </wp:anchor>
        </w:drawing>
      </w:r>
      <w:r w:rsidR="005B19BD" w:rsidRPr="001743A1">
        <w:rPr>
          <w:lang w:eastAsia="zh-TW"/>
        </w:rPr>
        <w:t xml:space="preserve">After you’ve determined the various types of devices that can be used in </w:t>
      </w:r>
      <w:r w:rsidR="000A6F11" w:rsidRPr="001743A1">
        <w:rPr>
          <w:lang w:eastAsia="zh-TW"/>
        </w:rPr>
        <w:t>MLearning</w:t>
      </w:r>
      <w:r w:rsidR="005B19BD" w:rsidRPr="001743A1">
        <w:rPr>
          <w:lang w:eastAsia="zh-TW"/>
        </w:rPr>
        <w:t xml:space="preserve">, you’re job isn’t over yet!  The mobile devices used with </w:t>
      </w:r>
      <w:r w:rsidR="000A6F11" w:rsidRPr="001743A1">
        <w:rPr>
          <w:lang w:eastAsia="zh-TW"/>
        </w:rPr>
        <w:t>MLearning</w:t>
      </w:r>
      <w:r w:rsidR="005B19BD" w:rsidRPr="001743A1">
        <w:rPr>
          <w:lang w:eastAsia="zh-TW"/>
        </w:rPr>
        <w:t xml:space="preserve"> are just devices if they cannot be paired with other electronic services/equipment that are needed as well.  After all, no one can power up a tablet with</w:t>
      </w:r>
      <w:r w:rsidR="00745B8B" w:rsidRPr="001743A1">
        <w:rPr>
          <w:lang w:eastAsia="zh-TW"/>
        </w:rPr>
        <w:t>out</w:t>
      </w:r>
      <w:r w:rsidR="005B19BD" w:rsidRPr="001743A1">
        <w:rPr>
          <w:lang w:eastAsia="zh-TW"/>
        </w:rPr>
        <w:t xml:space="preserve"> an internet connection and the mobile phone might be less useful if users could not electronic message or chat with each other.</w:t>
      </w:r>
    </w:p>
    <w:p w:rsidR="00A47FF5" w:rsidRPr="001743A1" w:rsidRDefault="00A47FF5" w:rsidP="00A62293">
      <w:pPr>
        <w:rPr>
          <w:lang w:bidi="ar-SA"/>
        </w:rPr>
      </w:pPr>
    </w:p>
    <w:p w:rsidR="00A62293" w:rsidRPr="001743A1" w:rsidRDefault="00A62293" w:rsidP="00A62293">
      <w:pPr>
        <w:rPr>
          <w:lang w:bidi="ar-SA"/>
        </w:rPr>
      </w:pPr>
    </w:p>
    <w:p w:rsidR="00CC07AB" w:rsidRPr="001743A1" w:rsidRDefault="00683FC3" w:rsidP="00CC07AB">
      <w:pPr>
        <w:pStyle w:val="Heading2"/>
      </w:pPr>
      <w:bookmarkStart w:id="31" w:name="_Toc406059831"/>
      <w:r w:rsidRPr="001743A1">
        <w:rPr>
          <w:lang w:bidi="ar-SA"/>
        </w:rPr>
        <w:t>Internet Connections</w:t>
      </w:r>
      <w:bookmarkEnd w:id="31"/>
    </w:p>
    <w:p w:rsidR="00805C49" w:rsidRPr="001743A1" w:rsidRDefault="00A47FF5" w:rsidP="002C18C7">
      <w:r w:rsidRPr="001743A1">
        <w:rPr>
          <w:lang w:bidi="ar-SA"/>
        </w:rPr>
        <w:drawing>
          <wp:anchor distT="0" distB="0" distL="114300" distR="114300" simplePos="0" relativeHeight="251685376" behindDoc="0" locked="0" layoutInCell="1" allowOverlap="1" wp14:anchorId="61CD2464" wp14:editId="15FA030C">
            <wp:simplePos x="0" y="0"/>
            <wp:positionH relativeFrom="column">
              <wp:posOffset>0</wp:posOffset>
            </wp:positionH>
            <wp:positionV relativeFrom="paragraph">
              <wp:posOffset>2540</wp:posOffset>
            </wp:positionV>
            <wp:extent cx="914400" cy="777240"/>
            <wp:effectExtent l="0" t="0" r="0" b="3810"/>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MC910216405[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14400" cy="777240"/>
                    </a:xfrm>
                    <a:prstGeom prst="rect">
                      <a:avLst/>
                    </a:prstGeom>
                  </pic:spPr>
                </pic:pic>
              </a:graphicData>
            </a:graphic>
          </wp:anchor>
        </w:drawing>
      </w:r>
      <w:r w:rsidR="005B19BD" w:rsidRPr="001743A1">
        <w:t xml:space="preserve">Internet connections have become an everyday staple in both business and personal lives.  The internet runs the majority </w:t>
      </w:r>
      <w:r w:rsidR="002A7F57" w:rsidRPr="001743A1">
        <w:t xml:space="preserve">of </w:t>
      </w:r>
      <w:r w:rsidR="005B19BD" w:rsidRPr="001743A1">
        <w:t xml:space="preserve">electronic devices and controls if the device is able to access the World Wide Web to further access various types of information.  In </w:t>
      </w:r>
      <w:r w:rsidR="000A6F11" w:rsidRPr="001743A1">
        <w:t>MLearning</w:t>
      </w:r>
      <w:r w:rsidR="005B19BD" w:rsidRPr="001743A1">
        <w:t xml:space="preserve">, </w:t>
      </w:r>
      <w:r w:rsidR="001B2170" w:rsidRPr="001743A1">
        <w:t>the internet is a crucial part of allowing the learner to obtain education information.  Whether the learner uses a web browser, a developed application or simply views videos or Podcasts, they must have the internet to do so.  Mobile devices generally run on Wi-Fi (</w:t>
      </w:r>
      <w:r w:rsidR="008C1CBE" w:rsidRPr="001743A1">
        <w:t xml:space="preserve">wireless internet connections), which </w:t>
      </w:r>
      <w:r w:rsidR="007D1131" w:rsidRPr="001743A1">
        <w:t xml:space="preserve">allows the user to use the internet without having them plug into a router or use lengthy cords.  </w:t>
      </w:r>
      <w:r w:rsidR="008C1CBE" w:rsidRPr="001743A1">
        <w:t xml:space="preserve">The user just needs to </w:t>
      </w:r>
      <w:r w:rsidR="002A7F57" w:rsidRPr="001743A1">
        <w:t>u</w:t>
      </w:r>
      <w:r w:rsidR="0026120E" w:rsidRPr="001743A1">
        <w:t>tilize</w:t>
      </w:r>
      <w:r w:rsidR="002A7F57" w:rsidRPr="001743A1">
        <w:t xml:space="preserve"> </w:t>
      </w:r>
      <w:r w:rsidR="008C1CBE" w:rsidRPr="001743A1">
        <w:t>an access point, also known as a hotspot, to gain internet connection</w:t>
      </w:r>
      <w:r w:rsidR="0026120E" w:rsidRPr="001743A1">
        <w:t>,</w:t>
      </w:r>
      <w:r w:rsidR="008C1CBE" w:rsidRPr="001743A1">
        <w:t xml:space="preserve"> before beginning any </w:t>
      </w:r>
      <w:r w:rsidR="000A6F11" w:rsidRPr="001743A1">
        <w:t>MLearning</w:t>
      </w:r>
      <w:r w:rsidR="008C1CBE" w:rsidRPr="001743A1">
        <w:t>.</w:t>
      </w:r>
    </w:p>
    <w:p w:rsidR="007D1131" w:rsidRPr="001743A1" w:rsidRDefault="007D1131" w:rsidP="002C18C7">
      <w:r w:rsidRPr="001743A1">
        <w:t>Types of internet connections:</w:t>
      </w:r>
    </w:p>
    <w:p w:rsidR="007D1131" w:rsidRPr="001743A1" w:rsidRDefault="007D1131" w:rsidP="00A362E3">
      <w:pPr>
        <w:pStyle w:val="ListParagraph"/>
        <w:numPr>
          <w:ilvl w:val="0"/>
          <w:numId w:val="119"/>
        </w:numPr>
      </w:pPr>
      <w:r w:rsidRPr="001743A1">
        <w:t>Wireless, or Wi-Fi</w:t>
      </w:r>
    </w:p>
    <w:p w:rsidR="007D1131" w:rsidRPr="001743A1" w:rsidRDefault="007D1131" w:rsidP="00A362E3">
      <w:pPr>
        <w:pStyle w:val="ListParagraph"/>
        <w:numPr>
          <w:ilvl w:val="0"/>
          <w:numId w:val="119"/>
        </w:numPr>
      </w:pPr>
      <w:r w:rsidRPr="001743A1">
        <w:t>Broadband</w:t>
      </w:r>
    </w:p>
    <w:p w:rsidR="007D1131" w:rsidRPr="001743A1" w:rsidRDefault="007D1131" w:rsidP="00A362E3">
      <w:pPr>
        <w:pStyle w:val="ListParagraph"/>
        <w:numPr>
          <w:ilvl w:val="0"/>
          <w:numId w:val="119"/>
        </w:numPr>
      </w:pPr>
      <w:r w:rsidRPr="001743A1">
        <w:t>Digital Subscriber Line (DSL)</w:t>
      </w:r>
    </w:p>
    <w:p w:rsidR="00A62293" w:rsidRPr="001743A1" w:rsidRDefault="00A62293" w:rsidP="00A6229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8C3BA2" w:rsidRPr="001743A1" w:rsidRDefault="008C3BA2" w:rsidP="00F62206">
            <w:pPr>
              <w:rPr>
                <w:b/>
                <w:bCs/>
                <w:color w:val="000000" w:themeColor="text1"/>
              </w:rPr>
            </w:pPr>
            <w:r w:rsidRPr="001743A1">
              <w:rPr>
                <w:b/>
                <w:bCs/>
                <w:color w:val="000000" w:themeColor="text1"/>
              </w:rPr>
              <w:t>8 minutes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8C3BA2" w:rsidRPr="001743A1" w:rsidRDefault="008C3BA2" w:rsidP="008C3BA2">
            <w:pPr>
              <w:rPr>
                <w:color w:val="000000" w:themeColor="text1"/>
              </w:rPr>
            </w:pPr>
            <w:r w:rsidRPr="001743A1">
              <w:rPr>
                <w:color w:val="000000" w:themeColor="text1"/>
              </w:rPr>
              <w:t>Discuss the uses of internet connections.</w:t>
            </w:r>
          </w:p>
        </w:tc>
      </w:tr>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lastRenderedPageBreak/>
              <w:t>Topic Summary</w:t>
            </w:r>
          </w:p>
        </w:tc>
        <w:tc>
          <w:tcPr>
            <w:tcW w:w="7128" w:type="dxa"/>
            <w:tcBorders>
              <w:bottom w:val="single" w:sz="4" w:space="0" w:color="1F497D"/>
            </w:tcBorders>
            <w:vAlign w:val="center"/>
          </w:tcPr>
          <w:p w:rsidR="008C3BA2" w:rsidRPr="001743A1" w:rsidRDefault="008C3BA2" w:rsidP="00F62206">
            <w:pPr>
              <w:rPr>
                <w:b/>
                <w:color w:val="000000" w:themeColor="text1"/>
              </w:rPr>
            </w:pPr>
            <w:r w:rsidRPr="001743A1">
              <w:rPr>
                <w:b/>
                <w:color w:val="000000" w:themeColor="text1"/>
              </w:rPr>
              <w:t>Internet Connections</w:t>
            </w:r>
          </w:p>
          <w:p w:rsidR="008C3BA2" w:rsidRPr="001743A1" w:rsidRDefault="008C3BA2" w:rsidP="008C3BA2">
            <w:pPr>
              <w:rPr>
                <w:color w:val="000000" w:themeColor="text1"/>
              </w:rPr>
            </w:pPr>
            <w:r w:rsidRPr="001743A1">
              <w:rPr>
                <w:color w:val="000000" w:themeColor="text1"/>
              </w:rPr>
              <w:t xml:space="preserve">Discuss how the internet is used in </w:t>
            </w:r>
            <w:r w:rsidR="000A6F11" w:rsidRPr="001743A1">
              <w:rPr>
                <w:color w:val="000000" w:themeColor="text1"/>
              </w:rPr>
              <w:t>MLearning</w:t>
            </w:r>
            <w:r w:rsidRPr="001743A1">
              <w:rPr>
                <w:color w:val="000000" w:themeColor="text1"/>
              </w:rPr>
              <w:t xml:space="preserve"> and everyday uses.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8C3BA2" w:rsidRPr="001743A1" w:rsidRDefault="008C3BA2" w:rsidP="00F62206">
            <w:pPr>
              <w:rPr>
                <w:b/>
                <w:bCs/>
                <w:color w:val="000000" w:themeColor="text1"/>
              </w:rPr>
            </w:pPr>
            <w:r w:rsidRPr="001743A1">
              <w:rPr>
                <w:b/>
                <w:bCs/>
                <w:color w:val="000000" w:themeColor="text1"/>
              </w:rPr>
              <w:t xml:space="preserve">Flipchart/board and marker </w:t>
            </w:r>
          </w:p>
        </w:tc>
      </w:tr>
      <w:tr w:rsidR="008C3BA2" w:rsidRPr="001743A1">
        <w:trPr>
          <w:trHeight w:val="440"/>
        </w:trPr>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8C3BA2" w:rsidRPr="001743A1" w:rsidRDefault="008C3BA2" w:rsidP="00F62206">
            <w:pPr>
              <w:rPr>
                <w:color w:val="000000" w:themeColor="text1"/>
              </w:rPr>
            </w:pPr>
            <w:r w:rsidRPr="001743A1">
              <w:rPr>
                <w:color w:val="000000" w:themeColor="text1"/>
              </w:rPr>
              <w:t>None</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8C3BA2" w:rsidRPr="001743A1" w:rsidRDefault="008C3BA2" w:rsidP="008C3BA2">
            <w:pPr>
              <w:rPr>
                <w:color w:val="000000" w:themeColor="text1"/>
              </w:rPr>
            </w:pPr>
            <w:r w:rsidRPr="001743A1">
              <w:rPr>
                <w:color w:val="000000" w:themeColor="text1"/>
              </w:rPr>
              <w:t>Discuss the use of the internet with the class.  Ask them to name what they use the internet for in their everyday lives.  Ask them why the internet is so important to our daily routine.  Write some of their answers on the board/flipchart.</w:t>
            </w:r>
          </w:p>
        </w:tc>
      </w:tr>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8C3BA2" w:rsidRPr="001743A1" w:rsidRDefault="008C3BA2" w:rsidP="00F62206">
            <w:pPr>
              <w:rPr>
                <w:color w:val="000000" w:themeColor="text1"/>
              </w:rPr>
            </w:pPr>
            <w:r w:rsidRPr="001743A1">
              <w:rPr>
                <w:color w:val="000000" w:themeColor="text1"/>
              </w:rPr>
              <w:t>Share any personal or relevant stories.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8C3BA2" w:rsidRPr="001743A1" w:rsidRDefault="008C3BA2"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8C3BA2" w:rsidP="00FD66F6">
            <w:pPr>
              <w:rPr>
                <w:color w:val="000000" w:themeColor="text1"/>
              </w:rPr>
            </w:pPr>
            <w:r w:rsidRPr="001743A1">
              <w:rPr>
                <w:color w:val="000000" w:themeColor="text1"/>
              </w:rPr>
              <w:t>Why is the internet important to us?</w:t>
            </w:r>
          </w:p>
        </w:tc>
      </w:tr>
    </w:tbl>
    <w:p w:rsidR="00DC5116" w:rsidRPr="001743A1" w:rsidRDefault="00DC5116" w:rsidP="00A62293"/>
    <w:p w:rsidR="00CC07AB" w:rsidRPr="001743A1" w:rsidRDefault="00683FC3" w:rsidP="00CC07AB">
      <w:pPr>
        <w:pStyle w:val="Heading2"/>
      </w:pPr>
      <w:bookmarkStart w:id="32" w:name="_Toc406059832"/>
      <w:r w:rsidRPr="001743A1">
        <w:t>Messaging Services</w:t>
      </w:r>
      <w:bookmarkEnd w:id="32"/>
    </w:p>
    <w:p w:rsidR="00CC07AB" w:rsidRPr="001743A1" w:rsidRDefault="00A47FF5" w:rsidP="001D05AB">
      <w:r w:rsidRPr="001743A1">
        <w:rPr>
          <w:lang w:bidi="ar-SA"/>
        </w:rPr>
        <w:drawing>
          <wp:anchor distT="0" distB="0" distL="114300" distR="114300" simplePos="0" relativeHeight="251686400" behindDoc="0" locked="0" layoutInCell="1" allowOverlap="1" wp14:anchorId="33539A5C" wp14:editId="29557B56">
            <wp:simplePos x="0" y="0"/>
            <wp:positionH relativeFrom="column">
              <wp:posOffset>0</wp:posOffset>
            </wp:positionH>
            <wp:positionV relativeFrom="paragraph">
              <wp:posOffset>0</wp:posOffset>
            </wp:positionV>
            <wp:extent cx="952500" cy="861060"/>
            <wp:effectExtent l="0" t="0" r="0" b="0"/>
            <wp:wrapSquare wrapText="bothSides"/>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MP900390573[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52500" cy="861060"/>
                    </a:xfrm>
                    <a:prstGeom prst="rect">
                      <a:avLst/>
                    </a:prstGeom>
                  </pic:spPr>
                </pic:pic>
              </a:graphicData>
            </a:graphic>
          </wp:anchor>
        </w:drawing>
      </w:r>
      <w:r w:rsidR="00546AD6" w:rsidRPr="001743A1">
        <w:t xml:space="preserve">Messaging services can be a crucial tool need for all types of </w:t>
      </w:r>
      <w:r w:rsidR="000A6F11" w:rsidRPr="001743A1">
        <w:t>MLearning</w:t>
      </w:r>
      <w:r w:rsidR="00546AD6" w:rsidRPr="001743A1">
        <w:t xml:space="preserve">.  After all, most </w:t>
      </w:r>
      <w:r w:rsidR="000A6F11" w:rsidRPr="001743A1">
        <w:t>MLearning</w:t>
      </w:r>
      <w:r w:rsidR="00546AD6" w:rsidRPr="001743A1">
        <w:t xml:space="preserve"> is done remotely and the user may not have anyone nearby to consult with any questions or concerns.  Adapting a messaging service for your </w:t>
      </w:r>
      <w:r w:rsidR="000A6F11" w:rsidRPr="001743A1">
        <w:t>MLearning</w:t>
      </w:r>
      <w:r w:rsidR="00546AD6" w:rsidRPr="001743A1">
        <w:t xml:space="preserve"> course allows the user to stay connected with coworkers, managers and even user support</w:t>
      </w:r>
      <w:r w:rsidR="00053B8F" w:rsidRPr="001743A1">
        <w:t xml:space="preserve"> at all times.  The messaging services typically depend on the device used.  For example, mobile phones typically use some sort of text or SMS messaging, which relays from the phone to a mobile inbox.  Tablets or laptops typically use an e-mail server or online chat system, such as an instant messenger program or email correspondence.</w:t>
      </w:r>
      <w:r w:rsidR="00C30224" w:rsidRPr="001743A1">
        <w:t xml:space="preserve">  The goal of </w:t>
      </w:r>
      <w:r w:rsidR="000A6F11" w:rsidRPr="001743A1">
        <w:t>MLearning</w:t>
      </w:r>
      <w:r w:rsidR="00C30224" w:rsidRPr="001743A1">
        <w:t xml:space="preserve"> is to allow learning on the go, but users still need to know they can stay connected and reach out to others when needed.</w:t>
      </w:r>
    </w:p>
    <w:p w:rsidR="003F4460" w:rsidRPr="001743A1" w:rsidRDefault="003F4460" w:rsidP="001D05AB">
      <w:r w:rsidRPr="001743A1">
        <w:t>Types of messaging services:</w:t>
      </w:r>
    </w:p>
    <w:p w:rsidR="003F4460" w:rsidRPr="001743A1" w:rsidRDefault="003F4460" w:rsidP="00A362E3">
      <w:pPr>
        <w:pStyle w:val="ListParagraph"/>
        <w:numPr>
          <w:ilvl w:val="0"/>
          <w:numId w:val="120"/>
        </w:numPr>
      </w:pPr>
      <w:r w:rsidRPr="001743A1">
        <w:t>Short message service (SMS)</w:t>
      </w:r>
    </w:p>
    <w:p w:rsidR="003F4460" w:rsidRPr="001743A1" w:rsidRDefault="003F4460" w:rsidP="00A362E3">
      <w:pPr>
        <w:pStyle w:val="ListParagraph"/>
        <w:numPr>
          <w:ilvl w:val="0"/>
          <w:numId w:val="120"/>
        </w:numPr>
      </w:pPr>
      <w:r w:rsidRPr="001743A1">
        <w:t>Instant Messenger (AOL, Yahoo, MSN, etc.)</w:t>
      </w:r>
    </w:p>
    <w:p w:rsidR="003F4460" w:rsidRPr="001743A1" w:rsidRDefault="003F4460" w:rsidP="00A362E3">
      <w:pPr>
        <w:pStyle w:val="ListParagraph"/>
        <w:numPr>
          <w:ilvl w:val="0"/>
          <w:numId w:val="120"/>
        </w:numPr>
      </w:pPr>
      <w:r w:rsidRPr="001743A1">
        <w:t>Apple iMessage</w:t>
      </w:r>
    </w:p>
    <w:p w:rsidR="003F4460" w:rsidRPr="001743A1" w:rsidRDefault="003F4460" w:rsidP="00A362E3">
      <w:pPr>
        <w:pStyle w:val="ListParagraph"/>
        <w:numPr>
          <w:ilvl w:val="0"/>
          <w:numId w:val="120"/>
        </w:numPr>
      </w:pPr>
      <w:r w:rsidRPr="001743A1">
        <w:t>Video chat (Skype, Oovoo, etc.)</w:t>
      </w:r>
    </w:p>
    <w:p w:rsidR="00A62293" w:rsidRPr="001743A1" w:rsidRDefault="00A62293" w:rsidP="00A6229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8C3BA2" w:rsidRPr="001743A1" w:rsidRDefault="008C3BA2" w:rsidP="00F62206">
            <w:pPr>
              <w:rPr>
                <w:b/>
                <w:bCs/>
                <w:color w:val="000000" w:themeColor="text1"/>
              </w:rPr>
            </w:pPr>
            <w:r w:rsidRPr="001743A1">
              <w:rPr>
                <w:b/>
                <w:bCs/>
                <w:color w:val="000000" w:themeColor="text1"/>
              </w:rPr>
              <w:t>7 minutes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8C3BA2" w:rsidRPr="001743A1" w:rsidRDefault="008C3BA2" w:rsidP="008C3BA2">
            <w:pPr>
              <w:rPr>
                <w:color w:val="000000" w:themeColor="text1"/>
              </w:rPr>
            </w:pPr>
            <w:r w:rsidRPr="001743A1">
              <w:rPr>
                <w:color w:val="000000" w:themeColor="text1"/>
              </w:rPr>
              <w:t>Discuss the different types of messaging services.</w:t>
            </w:r>
          </w:p>
        </w:tc>
      </w:tr>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lastRenderedPageBreak/>
              <w:t>Topic Summary</w:t>
            </w:r>
          </w:p>
        </w:tc>
        <w:tc>
          <w:tcPr>
            <w:tcW w:w="7128" w:type="dxa"/>
            <w:tcBorders>
              <w:bottom w:val="single" w:sz="4" w:space="0" w:color="1F497D"/>
            </w:tcBorders>
            <w:vAlign w:val="center"/>
          </w:tcPr>
          <w:p w:rsidR="008C3BA2" w:rsidRPr="001743A1" w:rsidRDefault="008C3BA2" w:rsidP="00F62206">
            <w:pPr>
              <w:rPr>
                <w:b/>
                <w:color w:val="000000" w:themeColor="text1"/>
              </w:rPr>
            </w:pPr>
            <w:r w:rsidRPr="001743A1">
              <w:rPr>
                <w:b/>
                <w:color w:val="000000" w:themeColor="text1"/>
              </w:rPr>
              <w:t>Messaging Services</w:t>
            </w:r>
          </w:p>
          <w:p w:rsidR="008C3BA2" w:rsidRPr="001743A1" w:rsidRDefault="008C3BA2" w:rsidP="008C3BA2">
            <w:pPr>
              <w:rPr>
                <w:color w:val="000000" w:themeColor="text1"/>
              </w:rPr>
            </w:pPr>
            <w:r w:rsidRPr="001743A1">
              <w:rPr>
                <w:color w:val="000000" w:themeColor="text1"/>
              </w:rPr>
              <w:t xml:space="preserve">Discuss how the different forms of messaging services used in </w:t>
            </w:r>
            <w:r w:rsidR="000A6F11" w:rsidRPr="001743A1">
              <w:rPr>
                <w:color w:val="000000" w:themeColor="text1"/>
              </w:rPr>
              <w:t>MLearning</w:t>
            </w:r>
            <w:r w:rsidRPr="001743A1">
              <w:rPr>
                <w:color w:val="000000" w:themeColor="text1"/>
              </w:rPr>
              <w:t>.</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8C3BA2" w:rsidRPr="001743A1" w:rsidRDefault="008C3BA2" w:rsidP="00F62206">
            <w:pPr>
              <w:rPr>
                <w:b/>
                <w:bCs/>
                <w:color w:val="000000" w:themeColor="text1"/>
              </w:rPr>
            </w:pPr>
            <w:r w:rsidRPr="001743A1">
              <w:rPr>
                <w:b/>
                <w:bCs/>
                <w:color w:val="000000" w:themeColor="text1"/>
              </w:rPr>
              <w:t xml:space="preserve">Flipchart/board and marker </w:t>
            </w:r>
          </w:p>
        </w:tc>
      </w:tr>
      <w:tr w:rsidR="008C3BA2" w:rsidRPr="001743A1">
        <w:trPr>
          <w:trHeight w:val="440"/>
        </w:trPr>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8C3BA2" w:rsidRPr="001743A1" w:rsidRDefault="008C3BA2" w:rsidP="00F62206">
            <w:pPr>
              <w:rPr>
                <w:color w:val="000000" w:themeColor="text1"/>
              </w:rPr>
            </w:pPr>
            <w:r w:rsidRPr="001743A1">
              <w:rPr>
                <w:color w:val="000000" w:themeColor="text1"/>
              </w:rPr>
              <w:t>None</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8C3BA2" w:rsidRPr="001743A1" w:rsidRDefault="008C3BA2" w:rsidP="008C3BA2">
            <w:pPr>
              <w:rPr>
                <w:color w:val="000000" w:themeColor="text1"/>
              </w:rPr>
            </w:pPr>
            <w:r w:rsidRPr="001743A1">
              <w:rPr>
                <w:color w:val="000000" w:themeColor="text1"/>
              </w:rPr>
              <w:t>Discuss with the class the different forms of messaging services we use all the time.   Ask them to name some of the messaging services they use every day and why they do.  Write some of their answers on the board/flipchart.</w:t>
            </w:r>
          </w:p>
        </w:tc>
      </w:tr>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8C3BA2" w:rsidRPr="001743A1" w:rsidRDefault="008C3BA2" w:rsidP="00F62206">
            <w:pPr>
              <w:rPr>
                <w:color w:val="000000" w:themeColor="text1"/>
              </w:rPr>
            </w:pPr>
            <w:r w:rsidRPr="001743A1">
              <w:rPr>
                <w:color w:val="000000" w:themeColor="text1"/>
              </w:rPr>
              <w:t>Share any personal or relevant stories.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8C3BA2" w:rsidRPr="001743A1" w:rsidRDefault="008C3BA2"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8C3BA2" w:rsidP="00E03C06">
            <w:pPr>
              <w:rPr>
                <w:color w:val="000000" w:themeColor="text1"/>
              </w:rPr>
            </w:pPr>
            <w:r w:rsidRPr="001743A1">
              <w:rPr>
                <w:color w:val="000000" w:themeColor="text1"/>
              </w:rPr>
              <w:t>How are messaging services beneficial?</w:t>
            </w:r>
          </w:p>
        </w:tc>
      </w:tr>
    </w:tbl>
    <w:p w:rsidR="00BE53B4" w:rsidRPr="001743A1" w:rsidRDefault="00BE53B4" w:rsidP="00A62293"/>
    <w:p w:rsidR="00CC07AB" w:rsidRPr="001743A1" w:rsidRDefault="00683FC3" w:rsidP="00CC07AB">
      <w:pPr>
        <w:pStyle w:val="Heading2"/>
      </w:pPr>
      <w:bookmarkStart w:id="33" w:name="_Toc406059833"/>
      <w:r w:rsidRPr="001743A1">
        <w:t>Video Cameras</w:t>
      </w:r>
      <w:bookmarkEnd w:id="33"/>
    </w:p>
    <w:p w:rsidR="00CC07AB" w:rsidRPr="001743A1" w:rsidRDefault="00A47FF5" w:rsidP="007A4944">
      <w:r w:rsidRPr="001743A1">
        <w:rPr>
          <w:lang w:bidi="ar-SA"/>
        </w:rPr>
        <w:drawing>
          <wp:anchor distT="0" distB="0" distL="114300" distR="114300" simplePos="0" relativeHeight="251687424" behindDoc="0" locked="0" layoutInCell="1" allowOverlap="1" wp14:anchorId="4F6969C2" wp14:editId="1A0B1750">
            <wp:simplePos x="0" y="0"/>
            <wp:positionH relativeFrom="column">
              <wp:posOffset>0</wp:posOffset>
            </wp:positionH>
            <wp:positionV relativeFrom="paragraph">
              <wp:posOffset>0</wp:posOffset>
            </wp:positionV>
            <wp:extent cx="937260" cy="906780"/>
            <wp:effectExtent l="0" t="0" r="0" b="7620"/>
            <wp:wrapSquare wrapText="bothSides"/>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MP900439247[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7260" cy="906780"/>
                    </a:xfrm>
                    <a:prstGeom prst="rect">
                      <a:avLst/>
                    </a:prstGeom>
                  </pic:spPr>
                </pic:pic>
              </a:graphicData>
            </a:graphic>
          </wp:anchor>
        </w:drawing>
      </w:r>
      <w:r w:rsidR="00567BA0" w:rsidRPr="001743A1">
        <w:t xml:space="preserve">Video cameras </w:t>
      </w:r>
      <w:r w:rsidR="000F1D94" w:rsidRPr="001743A1">
        <w:t xml:space="preserve">are a great tool to use with </w:t>
      </w:r>
      <w:r w:rsidR="000A6F11" w:rsidRPr="001743A1">
        <w:t>MLearning</w:t>
      </w:r>
      <w:r w:rsidR="000F1D94" w:rsidRPr="001743A1">
        <w:t xml:space="preserve"> because it allows a clear two-way communication between the user and the subject material.  Video cameras are a common tool used with trainers that record their sessions for users to play back later; or the trainer can record their session and users can watch a live feed of the presentation through the trainer’s video camera.  In some courses, </w:t>
      </w:r>
      <w:r w:rsidR="00CC3FD4" w:rsidRPr="001743A1">
        <w:t>users may need a video camera to ‘log into’</w:t>
      </w:r>
      <w:r w:rsidR="00411CB1" w:rsidRPr="001743A1">
        <w:t xml:space="preserve"> a course to view content.  The video camera acts as a place-marker to show that the user is present and attending the training.  In some </w:t>
      </w:r>
      <w:r w:rsidR="000A6F11" w:rsidRPr="001743A1">
        <w:t>MLearning</w:t>
      </w:r>
      <w:r w:rsidR="00411CB1" w:rsidRPr="001743A1">
        <w:t xml:space="preserve"> courses, the learners gather on a conference call or chat to speak to one another and exchange ideas, but also use a video camera to see one another as they talk.  Common chat programs, such as Skype, allow users to type or speak to one another through a microphone while streaming a video feed through the video camera.</w:t>
      </w:r>
    </w:p>
    <w:p w:rsidR="00411CB1" w:rsidRPr="001743A1" w:rsidRDefault="00411CB1" w:rsidP="007A4944">
      <w:r w:rsidRPr="001743A1">
        <w:t>Video cameras are often built standard into mobile devices, such as mobile phone and tablets.  If a camera is not already installed on the mobile device, a separate camera piece can be purchased and added to the hardware, usually plugging into a port on the device.</w:t>
      </w:r>
    </w:p>
    <w:p w:rsidR="00A62293" w:rsidRPr="001743A1" w:rsidRDefault="00A62293" w:rsidP="007A494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8C3BA2" w:rsidRPr="001743A1" w:rsidRDefault="008C3BA2" w:rsidP="00F62206">
            <w:pPr>
              <w:rPr>
                <w:b/>
                <w:bCs/>
                <w:color w:val="000000" w:themeColor="text1"/>
              </w:rPr>
            </w:pPr>
            <w:r w:rsidRPr="001743A1">
              <w:rPr>
                <w:b/>
                <w:bCs/>
                <w:color w:val="000000" w:themeColor="text1"/>
              </w:rPr>
              <w:t>7 minutes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8C3BA2" w:rsidRPr="001743A1" w:rsidRDefault="008C3BA2" w:rsidP="008C3BA2">
            <w:pPr>
              <w:rPr>
                <w:color w:val="000000" w:themeColor="text1"/>
              </w:rPr>
            </w:pPr>
            <w:r w:rsidRPr="001743A1">
              <w:rPr>
                <w:color w:val="000000" w:themeColor="text1"/>
              </w:rPr>
              <w:t>Review the different uses of video cameras.</w:t>
            </w:r>
          </w:p>
        </w:tc>
      </w:tr>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8C3BA2" w:rsidRPr="001743A1" w:rsidRDefault="008C3BA2" w:rsidP="00F62206">
            <w:pPr>
              <w:rPr>
                <w:b/>
                <w:color w:val="000000" w:themeColor="text1"/>
              </w:rPr>
            </w:pPr>
            <w:r w:rsidRPr="001743A1">
              <w:rPr>
                <w:b/>
                <w:color w:val="000000" w:themeColor="text1"/>
              </w:rPr>
              <w:t>Video Cameras</w:t>
            </w:r>
          </w:p>
          <w:p w:rsidR="008C3BA2" w:rsidRPr="001743A1" w:rsidRDefault="008C3BA2" w:rsidP="008C3BA2">
            <w:pPr>
              <w:rPr>
                <w:color w:val="000000" w:themeColor="text1"/>
              </w:rPr>
            </w:pPr>
            <w:r w:rsidRPr="001743A1">
              <w:rPr>
                <w:color w:val="000000" w:themeColor="text1"/>
              </w:rPr>
              <w:t xml:space="preserve">Discuss how video cameras are used in </w:t>
            </w:r>
            <w:r w:rsidR="000A6F11" w:rsidRPr="001743A1">
              <w:rPr>
                <w:color w:val="000000" w:themeColor="text1"/>
              </w:rPr>
              <w:t>MLearning</w:t>
            </w:r>
            <w:r w:rsidRPr="001743A1">
              <w:rPr>
                <w:color w:val="000000" w:themeColor="text1"/>
              </w:rPr>
              <w:t>.</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lastRenderedPageBreak/>
              <w:t>Materials Required</w:t>
            </w:r>
          </w:p>
        </w:tc>
        <w:tc>
          <w:tcPr>
            <w:tcW w:w="7128" w:type="dxa"/>
            <w:shd w:val="clear" w:color="auto" w:fill="D9D9D9" w:themeFill="background1" w:themeFillShade="D9"/>
            <w:vAlign w:val="center"/>
          </w:tcPr>
          <w:p w:rsidR="008C3BA2" w:rsidRPr="001743A1" w:rsidRDefault="008C3BA2" w:rsidP="00F62206">
            <w:pPr>
              <w:rPr>
                <w:b/>
                <w:bCs/>
                <w:color w:val="000000" w:themeColor="text1"/>
              </w:rPr>
            </w:pPr>
            <w:r w:rsidRPr="001743A1">
              <w:rPr>
                <w:b/>
                <w:bCs/>
                <w:color w:val="000000" w:themeColor="text1"/>
              </w:rPr>
              <w:t xml:space="preserve">Flipchart/board and marker </w:t>
            </w:r>
          </w:p>
        </w:tc>
      </w:tr>
      <w:tr w:rsidR="008C3BA2" w:rsidRPr="001743A1">
        <w:trPr>
          <w:trHeight w:val="440"/>
        </w:trPr>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8C3BA2" w:rsidRPr="001743A1" w:rsidRDefault="008C3BA2" w:rsidP="00F62206">
            <w:pPr>
              <w:rPr>
                <w:color w:val="000000" w:themeColor="text1"/>
              </w:rPr>
            </w:pPr>
            <w:r w:rsidRPr="001743A1">
              <w:rPr>
                <w:color w:val="000000" w:themeColor="text1"/>
              </w:rPr>
              <w:t>None</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8C3BA2" w:rsidRPr="001743A1" w:rsidRDefault="008C3BA2" w:rsidP="008C3BA2">
            <w:pPr>
              <w:rPr>
                <w:color w:val="000000" w:themeColor="text1"/>
              </w:rPr>
            </w:pPr>
            <w:r w:rsidRPr="001743A1">
              <w:rPr>
                <w:color w:val="000000" w:themeColor="text1"/>
              </w:rPr>
              <w:t>Discuss with the class the different uses of videos cameras on different devices.  Discuss how video cameras are used in everyday live and what they are used for.  Write some of their answers on the board/flipchart.</w:t>
            </w:r>
          </w:p>
        </w:tc>
      </w:tr>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8C3BA2" w:rsidRPr="001743A1" w:rsidRDefault="008C3BA2" w:rsidP="00F62206">
            <w:pPr>
              <w:rPr>
                <w:color w:val="000000" w:themeColor="text1"/>
              </w:rPr>
            </w:pPr>
            <w:r w:rsidRPr="001743A1">
              <w:rPr>
                <w:color w:val="000000" w:themeColor="text1"/>
              </w:rPr>
              <w:t>Share any personal or relevant stories.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8C3BA2" w:rsidRPr="001743A1" w:rsidRDefault="008C3BA2"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8C3BA2" w:rsidP="0005659F">
            <w:pPr>
              <w:rPr>
                <w:color w:val="000000" w:themeColor="text1"/>
              </w:rPr>
            </w:pPr>
            <w:r w:rsidRPr="001743A1">
              <w:rPr>
                <w:color w:val="000000" w:themeColor="text1"/>
              </w:rPr>
              <w:t>What can video cameras be used for?</w:t>
            </w:r>
          </w:p>
        </w:tc>
      </w:tr>
    </w:tbl>
    <w:p w:rsidR="00FF1DC5" w:rsidRPr="001743A1" w:rsidRDefault="00FF1DC5" w:rsidP="00A62293"/>
    <w:p w:rsidR="004F5F5D" w:rsidRPr="001743A1" w:rsidRDefault="00683FC3" w:rsidP="00CC07AB">
      <w:pPr>
        <w:pStyle w:val="Heading2"/>
      </w:pPr>
      <w:bookmarkStart w:id="34" w:name="_Toc406059834"/>
      <w:r w:rsidRPr="001743A1">
        <w:t>Bluetooth</w:t>
      </w:r>
      <w:bookmarkEnd w:id="34"/>
    </w:p>
    <w:p w:rsidR="00CC07AB" w:rsidRPr="001743A1" w:rsidRDefault="00AC1F16" w:rsidP="004F5F5D">
      <w:r w:rsidRPr="001743A1">
        <w:rPr>
          <w:lang w:bidi="ar-SA"/>
        </w:rPr>
        <w:drawing>
          <wp:anchor distT="0" distB="0" distL="114300" distR="114300" simplePos="0" relativeHeight="251688448" behindDoc="0" locked="0" layoutInCell="1" allowOverlap="1" wp14:anchorId="368A17C1" wp14:editId="6ABE09B9">
            <wp:simplePos x="0" y="0"/>
            <wp:positionH relativeFrom="column">
              <wp:posOffset>19050</wp:posOffset>
            </wp:positionH>
            <wp:positionV relativeFrom="paragraph">
              <wp:posOffset>1905</wp:posOffset>
            </wp:positionV>
            <wp:extent cx="982980" cy="1066800"/>
            <wp:effectExtent l="0" t="0" r="7620" b="0"/>
            <wp:wrapSquare wrapText="bothSides"/>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MP900438762[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82980" cy="1066800"/>
                    </a:xfrm>
                    <a:prstGeom prst="rect">
                      <a:avLst/>
                    </a:prstGeom>
                  </pic:spPr>
                </pic:pic>
              </a:graphicData>
            </a:graphic>
          </wp:anchor>
        </w:drawing>
      </w:r>
      <w:r w:rsidR="0084039A" w:rsidRPr="001743A1">
        <w:t xml:space="preserve">Bluetooth is a relatively new form of technology that emerged with the increased use of smart phone and smart devices.  Much like Wi-Fi, Bluetooth allows for information to be sent over short distances through radio wavelengths, usually from one mobile device to another.  Bluetooth was originally used for connection between ancillary devices and a smart phone, such as a wireless headset or portable keyboard.  But as Bluetooth grew, more and more types of information became available to send over Bluetooth signals, such as photos, music files, video files, contacts and even calendar settings.  In </w:t>
      </w:r>
      <w:r w:rsidR="000A6F11" w:rsidRPr="001743A1">
        <w:t>MLearning</w:t>
      </w:r>
      <w:r w:rsidR="0084039A" w:rsidRPr="001743A1">
        <w:t>, Bluetooth is a helpful tool when more than one user is engaged in the course.  With Bluetooth, uses can trade notes, exchange contact information, and even send photos or video files of what they learn.  The only disadvantage of using Bluetooth is that users will have to be in close proximity of each other to use it.  Unlike Wi-Fi, which can span several hundred feet with a strong signal, the Bluetooth range does not exceed 3-4 feet.</w:t>
      </w:r>
    </w:p>
    <w:p w:rsidR="00A62293" w:rsidRPr="001743A1" w:rsidRDefault="00A62293" w:rsidP="004F5F5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8C3BA2" w:rsidRPr="001743A1" w:rsidRDefault="008C3BA2" w:rsidP="00F62206">
            <w:pPr>
              <w:rPr>
                <w:b/>
                <w:bCs/>
                <w:color w:val="000000" w:themeColor="text1"/>
              </w:rPr>
            </w:pPr>
            <w:r w:rsidRPr="001743A1">
              <w:rPr>
                <w:b/>
                <w:bCs/>
                <w:color w:val="000000" w:themeColor="text1"/>
              </w:rPr>
              <w:t>8 minutes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8C3BA2" w:rsidRPr="001743A1" w:rsidRDefault="008C3BA2" w:rsidP="008C3BA2">
            <w:pPr>
              <w:rPr>
                <w:color w:val="000000" w:themeColor="text1"/>
              </w:rPr>
            </w:pPr>
            <w:r w:rsidRPr="001743A1">
              <w:rPr>
                <w:color w:val="000000" w:themeColor="text1"/>
              </w:rPr>
              <w:t>Review the different uses of Bluetooth</w:t>
            </w:r>
          </w:p>
        </w:tc>
      </w:tr>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8C3BA2" w:rsidRPr="001743A1" w:rsidRDefault="008C3BA2" w:rsidP="00F62206">
            <w:pPr>
              <w:rPr>
                <w:b/>
                <w:color w:val="000000" w:themeColor="text1"/>
              </w:rPr>
            </w:pPr>
            <w:r w:rsidRPr="001743A1">
              <w:rPr>
                <w:b/>
                <w:color w:val="000000" w:themeColor="text1"/>
              </w:rPr>
              <w:t>Bluetooth</w:t>
            </w:r>
          </w:p>
          <w:p w:rsidR="008C3BA2" w:rsidRPr="001743A1" w:rsidRDefault="008C3BA2" w:rsidP="008C3BA2">
            <w:pPr>
              <w:rPr>
                <w:color w:val="000000" w:themeColor="text1"/>
              </w:rPr>
            </w:pPr>
            <w:r w:rsidRPr="001743A1">
              <w:rPr>
                <w:color w:val="000000" w:themeColor="text1"/>
              </w:rPr>
              <w:t xml:space="preserve">Discuss the different uses of Bluetooth in </w:t>
            </w:r>
            <w:r w:rsidR="000A6F11" w:rsidRPr="001743A1">
              <w:rPr>
                <w:color w:val="000000" w:themeColor="text1"/>
              </w:rPr>
              <w:t>MLearning</w:t>
            </w:r>
            <w:r w:rsidRPr="001743A1">
              <w:rPr>
                <w:color w:val="000000" w:themeColor="text1"/>
              </w:rPr>
              <w:t>.</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8C3BA2" w:rsidRPr="001743A1" w:rsidRDefault="008C3BA2" w:rsidP="00F62206">
            <w:pPr>
              <w:rPr>
                <w:b/>
                <w:bCs/>
                <w:color w:val="000000" w:themeColor="text1"/>
              </w:rPr>
            </w:pPr>
            <w:r w:rsidRPr="001743A1">
              <w:rPr>
                <w:b/>
                <w:bCs/>
                <w:color w:val="000000" w:themeColor="text1"/>
              </w:rPr>
              <w:t xml:space="preserve">Flipchart/board and marker </w:t>
            </w:r>
          </w:p>
        </w:tc>
      </w:tr>
      <w:tr w:rsidR="008C3BA2" w:rsidRPr="001743A1">
        <w:trPr>
          <w:trHeight w:val="440"/>
        </w:trPr>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8C3BA2" w:rsidRPr="001743A1" w:rsidRDefault="008C3BA2" w:rsidP="00F62206">
            <w:pPr>
              <w:rPr>
                <w:color w:val="000000" w:themeColor="text1"/>
              </w:rPr>
            </w:pPr>
            <w:r w:rsidRPr="001743A1">
              <w:rPr>
                <w:color w:val="000000" w:themeColor="text1"/>
              </w:rPr>
              <w:t>None</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8C3BA2" w:rsidRPr="001743A1" w:rsidRDefault="008C3BA2" w:rsidP="008C3BA2">
            <w:pPr>
              <w:rPr>
                <w:color w:val="000000" w:themeColor="text1"/>
              </w:rPr>
            </w:pPr>
            <w:r w:rsidRPr="001743A1">
              <w:rPr>
                <w:color w:val="000000" w:themeColor="text1"/>
              </w:rPr>
              <w:t xml:space="preserve">Discuss with the class the different uses of Bluetooth.  Ask the class if any of them have ever used Bluetooth, and if so, what did they use it for. Write </w:t>
            </w:r>
            <w:r w:rsidRPr="001743A1">
              <w:rPr>
                <w:color w:val="000000" w:themeColor="text1"/>
              </w:rPr>
              <w:lastRenderedPageBreak/>
              <w:t>some of their answers on the board/flipchart.</w:t>
            </w:r>
          </w:p>
        </w:tc>
      </w:tr>
      <w:tr w:rsidR="008C3BA2" w:rsidRPr="001743A1">
        <w:tc>
          <w:tcPr>
            <w:tcW w:w="2448" w:type="dxa"/>
            <w:tcBorders>
              <w:bottom w:val="single" w:sz="4" w:space="0" w:color="1F497D"/>
            </w:tcBorders>
            <w:vAlign w:val="center"/>
          </w:tcPr>
          <w:p w:rsidR="008C3BA2" w:rsidRPr="001743A1" w:rsidRDefault="008C3BA2" w:rsidP="00CC07AB">
            <w:pPr>
              <w:rPr>
                <w:b/>
                <w:bCs/>
                <w:color w:val="000000" w:themeColor="text1"/>
              </w:rPr>
            </w:pPr>
            <w:r w:rsidRPr="001743A1">
              <w:rPr>
                <w:b/>
                <w:bCs/>
                <w:color w:val="000000" w:themeColor="text1"/>
              </w:rPr>
              <w:lastRenderedPageBreak/>
              <w:t xml:space="preserve"> Stories to Share</w:t>
            </w:r>
          </w:p>
        </w:tc>
        <w:tc>
          <w:tcPr>
            <w:tcW w:w="7128" w:type="dxa"/>
            <w:tcBorders>
              <w:bottom w:val="single" w:sz="4" w:space="0" w:color="1F497D"/>
            </w:tcBorders>
            <w:vAlign w:val="center"/>
          </w:tcPr>
          <w:p w:rsidR="008C3BA2" w:rsidRPr="001743A1" w:rsidRDefault="008C3BA2" w:rsidP="00F62206">
            <w:pPr>
              <w:rPr>
                <w:color w:val="000000" w:themeColor="text1"/>
              </w:rPr>
            </w:pPr>
            <w:r w:rsidRPr="001743A1">
              <w:rPr>
                <w:color w:val="000000" w:themeColor="text1"/>
              </w:rPr>
              <w:t>Share any personal or relevant stories.</w:t>
            </w:r>
          </w:p>
        </w:tc>
      </w:tr>
      <w:tr w:rsidR="008C3BA2" w:rsidRPr="001743A1">
        <w:tc>
          <w:tcPr>
            <w:tcW w:w="2448" w:type="dxa"/>
            <w:shd w:val="clear" w:color="auto" w:fill="D9D9D9" w:themeFill="background1" w:themeFillShade="D9"/>
            <w:vAlign w:val="center"/>
          </w:tcPr>
          <w:p w:rsidR="008C3BA2" w:rsidRPr="001743A1" w:rsidRDefault="008C3BA2"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8C3BA2" w:rsidRPr="001743A1" w:rsidRDefault="008C3BA2"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8C3BA2" w:rsidP="000F7DDA">
            <w:pPr>
              <w:rPr>
                <w:color w:val="000000" w:themeColor="text1"/>
              </w:rPr>
            </w:pPr>
            <w:r w:rsidRPr="001743A1">
              <w:rPr>
                <w:color w:val="000000" w:themeColor="text1"/>
              </w:rPr>
              <w:t>What are some uses of Bluetooth?</w:t>
            </w:r>
          </w:p>
        </w:tc>
      </w:tr>
    </w:tbl>
    <w:p w:rsidR="00CC07AB" w:rsidRPr="001743A1" w:rsidRDefault="00CC07AB" w:rsidP="00CC07AB"/>
    <w:p w:rsidR="00CC07AB" w:rsidRPr="001743A1" w:rsidRDefault="00CC07AB" w:rsidP="00CC07AB">
      <w:pPr>
        <w:pStyle w:val="Heading2"/>
      </w:pPr>
      <w:bookmarkStart w:id="35" w:name="_Toc406059835"/>
      <w:r w:rsidRPr="001743A1">
        <w:t>Case Study</w:t>
      </w:r>
      <w:bookmarkEnd w:id="35"/>
    </w:p>
    <w:p w:rsidR="00CC07AB" w:rsidRPr="001743A1" w:rsidRDefault="00AC1F16" w:rsidP="00CC07AB">
      <w:r w:rsidRPr="001743A1">
        <w:rPr>
          <w:lang w:bidi="ar-SA"/>
        </w:rPr>
        <w:drawing>
          <wp:anchor distT="0" distB="0" distL="114300" distR="114300" simplePos="0" relativeHeight="251689472" behindDoc="0" locked="0" layoutInCell="1" allowOverlap="1" wp14:anchorId="1787EA68" wp14:editId="54385658">
            <wp:simplePos x="0" y="0"/>
            <wp:positionH relativeFrom="column">
              <wp:posOffset>19050</wp:posOffset>
            </wp:positionH>
            <wp:positionV relativeFrom="paragraph">
              <wp:posOffset>57785</wp:posOffset>
            </wp:positionV>
            <wp:extent cx="944880" cy="891540"/>
            <wp:effectExtent l="0" t="0" r="7620" b="3810"/>
            <wp:wrapSquare wrapText="bothSides"/>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MP900430834[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44880" cy="891540"/>
                    </a:xfrm>
                    <a:prstGeom prst="rect">
                      <a:avLst/>
                    </a:prstGeom>
                  </pic:spPr>
                </pic:pic>
              </a:graphicData>
            </a:graphic>
          </wp:anchor>
        </w:drawing>
      </w:r>
      <w:r w:rsidR="004252FB" w:rsidRPr="001743A1">
        <w:t xml:space="preserve">Kayla and Elsa were getting ready to begin their employee training through the newly created </w:t>
      </w:r>
      <w:r w:rsidR="000A6F11" w:rsidRPr="001743A1">
        <w:t>MLearning</w:t>
      </w:r>
      <w:r w:rsidR="004252FB" w:rsidRPr="001743A1">
        <w:t xml:space="preserve"> course.  Kayla decided to use her company tablet while Elsa wanted to use her computer notebook.  Their manager, Joshua, told them they would need to find an area where they could connect to the internet so that they could access the course.  Kayla decided to go to the local library while Elsa logged on to the internet at her home.  Although the ladies were in different places, they were able to log into the course together and use the installed messaging service the program featured.  As the course began, Elsa and Kayla were able to message each other when one of them had a question or needed to repeat part of the course.  But Kayla was having trouble following one of the presentations, so Elsa asked her to turn on her video camera.  Once they were able to see each other through their device cameras, Elsa showed Kayla some of the notes she had written from the course, which helped</w:t>
      </w:r>
      <w:r w:rsidR="0008525F" w:rsidRPr="001743A1">
        <w:t xml:space="preserve"> Kayla catch on better.</w:t>
      </w:r>
    </w:p>
    <w:p w:rsidR="0008525F" w:rsidRPr="001743A1" w:rsidRDefault="0008525F" w:rsidP="00CC07AB">
      <w:r w:rsidRPr="001743A1">
        <w:t>“Oh</w:t>
      </w:r>
      <w:r w:rsidR="0026120E" w:rsidRPr="001743A1">
        <w:t>,</w:t>
      </w:r>
      <w:r w:rsidRPr="001743A1">
        <w:t xml:space="preserve"> now I get it!” Kayla messaged Elsa.  “That camera was a lifesaver!”</w:t>
      </w:r>
    </w:p>
    <w:p w:rsidR="00A62293" w:rsidRPr="001743A1" w:rsidRDefault="00A6229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0F7DDA" w:rsidP="00CC07AB">
            <w:pPr>
              <w:rPr>
                <w:b/>
                <w:bCs/>
                <w:color w:val="000000" w:themeColor="text1"/>
              </w:rPr>
            </w:pPr>
            <w:r w:rsidRPr="001743A1">
              <w:rPr>
                <w:b/>
                <w:bCs/>
                <w:color w:val="000000" w:themeColor="text1"/>
              </w:rPr>
              <w:t xml:space="preserve">5 </w:t>
            </w:r>
            <w:r w:rsidR="005A6515" w:rsidRPr="001743A1">
              <w:rPr>
                <w:b/>
                <w:bCs/>
                <w:color w:val="000000" w:themeColor="text1"/>
              </w:rPr>
              <w:t>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5A6515" w:rsidP="00683FC3">
            <w:pPr>
              <w:rPr>
                <w:color w:val="000000" w:themeColor="text1"/>
              </w:rPr>
            </w:pPr>
            <w:r w:rsidRPr="001743A1">
              <w:rPr>
                <w:color w:val="000000" w:themeColor="text1"/>
              </w:rPr>
              <w:t xml:space="preserve">Introduce the </w:t>
            </w:r>
            <w:r w:rsidR="00683FC3" w:rsidRPr="001743A1">
              <w:rPr>
                <w:color w:val="000000" w:themeColor="text1"/>
              </w:rPr>
              <w:t xml:space="preserve">Ancillary Equipment in </w:t>
            </w:r>
            <w:r w:rsidR="000A6F11" w:rsidRPr="001743A1">
              <w:rPr>
                <w:color w:val="000000" w:themeColor="text1"/>
              </w:rPr>
              <w:t>MLearning</w:t>
            </w:r>
            <w:r w:rsidRPr="001743A1">
              <w:rPr>
                <w:color w:val="000000" w:themeColor="text1"/>
              </w:rPr>
              <w:t xml:space="preserve"> case study. </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5A6515" w:rsidRPr="001743A1" w:rsidRDefault="005A6515" w:rsidP="00CC07AB">
            <w:pPr>
              <w:rPr>
                <w:b/>
                <w:color w:val="000000" w:themeColor="text1"/>
              </w:rPr>
            </w:pPr>
            <w:r w:rsidRPr="001743A1">
              <w:rPr>
                <w:b/>
                <w:color w:val="000000" w:themeColor="text1"/>
              </w:rPr>
              <w:t>Case Study</w:t>
            </w:r>
          </w:p>
          <w:p w:rsidR="00CC07AB" w:rsidRPr="001743A1" w:rsidRDefault="005A6515" w:rsidP="00606DA8">
            <w:pPr>
              <w:rPr>
                <w:color w:val="000000" w:themeColor="text1"/>
              </w:rPr>
            </w:pPr>
            <w:r w:rsidRPr="001743A1">
              <w:rPr>
                <w:color w:val="000000" w:themeColor="text1"/>
              </w:rPr>
              <w:t xml:space="preserve">Discuss the </w:t>
            </w:r>
            <w:r w:rsidR="004252FB" w:rsidRPr="001743A1">
              <w:rPr>
                <w:color w:val="000000" w:themeColor="text1"/>
              </w:rPr>
              <w:t xml:space="preserve">ancillary devices used in </w:t>
            </w:r>
            <w:r w:rsidR="000A6F11" w:rsidRPr="001743A1">
              <w:rPr>
                <w:color w:val="000000" w:themeColor="text1"/>
              </w:rPr>
              <w:t>MLearning</w:t>
            </w:r>
            <w:r w:rsidR="004252FB" w:rsidRPr="001743A1">
              <w:rPr>
                <w:color w:val="000000" w:themeColor="text1"/>
              </w:rPr>
              <w:t>.</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5A6515"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5A6515"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5A6515" w:rsidP="00606DA8">
            <w:pPr>
              <w:rPr>
                <w:color w:val="000000" w:themeColor="text1"/>
              </w:rPr>
            </w:pPr>
            <w:r w:rsidRPr="001743A1">
              <w:rPr>
                <w:color w:val="000000" w:themeColor="text1"/>
              </w:rPr>
              <w:t>Discuss the result of the case study</w:t>
            </w:r>
            <w:r w:rsidR="00737443" w:rsidRPr="001743A1">
              <w:rPr>
                <w:color w:val="000000" w:themeColor="text1"/>
              </w:rPr>
              <w:t xml:space="preserve">. </w:t>
            </w:r>
            <w:r w:rsidR="0008525F" w:rsidRPr="001743A1">
              <w:rPr>
                <w:color w:val="000000" w:themeColor="text1"/>
              </w:rPr>
              <w:t xml:space="preserve">  How would the course be different if Kayla and Elsa could not use messaging or the video camera?</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737443" w:rsidP="00CC07AB">
            <w:pPr>
              <w:rPr>
                <w:color w:val="000000" w:themeColor="text1"/>
              </w:rPr>
            </w:pPr>
            <w:r w:rsidRPr="001743A1">
              <w:rPr>
                <w:color w:val="000000" w:themeColor="text1"/>
              </w:rPr>
              <w:t>Share any personal, relevant stories.</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737443"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lastRenderedPageBreak/>
              <w:t>Review Questions</w:t>
            </w:r>
          </w:p>
        </w:tc>
        <w:tc>
          <w:tcPr>
            <w:tcW w:w="7128" w:type="dxa"/>
            <w:vAlign w:val="center"/>
          </w:tcPr>
          <w:p w:rsidR="00CC07AB" w:rsidRPr="001743A1" w:rsidRDefault="0008525F" w:rsidP="0088090A">
            <w:pPr>
              <w:rPr>
                <w:color w:val="000000" w:themeColor="text1"/>
              </w:rPr>
            </w:pPr>
            <w:r w:rsidRPr="001743A1">
              <w:rPr>
                <w:color w:val="000000" w:themeColor="text1"/>
              </w:rPr>
              <w:t>How did Elsa help Kayla understand the presentation better?</w:t>
            </w:r>
          </w:p>
        </w:tc>
      </w:tr>
    </w:tbl>
    <w:p w:rsidR="00CC07AB" w:rsidRPr="001743A1" w:rsidRDefault="00CC07AB" w:rsidP="00CC07AB"/>
    <w:p w:rsidR="00381A27" w:rsidRPr="001743A1" w:rsidRDefault="00381A27" w:rsidP="00B130C5">
      <w:pPr>
        <w:pStyle w:val="Heading2"/>
      </w:pPr>
      <w:r w:rsidRPr="001743A1">
        <w:br w:type="page"/>
      </w:r>
      <w:bookmarkStart w:id="36" w:name="_Toc406059836"/>
      <w:r w:rsidRPr="001743A1">
        <w:lastRenderedPageBreak/>
        <w:t>Module Four: Review Questions</w:t>
      </w:r>
      <w:bookmarkEnd w:id="36"/>
    </w:p>
    <w:p w:rsidR="004E0452" w:rsidRPr="001743A1" w:rsidRDefault="002D31D2" w:rsidP="00A362E3">
      <w:pPr>
        <w:numPr>
          <w:ilvl w:val="0"/>
          <w:numId w:val="28"/>
        </w:numPr>
      </w:pPr>
      <w:r w:rsidRPr="001743A1">
        <w:t>A user must have internet in order to do what?</w:t>
      </w:r>
    </w:p>
    <w:p w:rsidR="004E0452" w:rsidRPr="001743A1" w:rsidRDefault="002D31D2" w:rsidP="00A362E3">
      <w:pPr>
        <w:pStyle w:val="ListParagraph"/>
        <w:numPr>
          <w:ilvl w:val="0"/>
          <w:numId w:val="29"/>
        </w:numPr>
        <w:ind w:left="1080"/>
      </w:pPr>
      <w:r w:rsidRPr="001743A1">
        <w:t>Download an application.</w:t>
      </w:r>
    </w:p>
    <w:p w:rsidR="004E0452" w:rsidRPr="001743A1" w:rsidRDefault="002D31D2" w:rsidP="00A362E3">
      <w:pPr>
        <w:pStyle w:val="ListParagraph"/>
        <w:numPr>
          <w:ilvl w:val="0"/>
          <w:numId w:val="29"/>
        </w:numPr>
        <w:ind w:left="1080"/>
      </w:pPr>
      <w:r w:rsidRPr="001743A1">
        <w:t>Watch a video clip online.</w:t>
      </w:r>
    </w:p>
    <w:p w:rsidR="004E0452" w:rsidRPr="001743A1" w:rsidRDefault="002D31D2" w:rsidP="00A362E3">
      <w:pPr>
        <w:pStyle w:val="ListParagraph"/>
        <w:numPr>
          <w:ilvl w:val="0"/>
          <w:numId w:val="29"/>
        </w:numPr>
        <w:ind w:left="1080"/>
      </w:pPr>
      <w:r w:rsidRPr="001743A1">
        <w:t>Find a webpage.</w:t>
      </w:r>
    </w:p>
    <w:p w:rsidR="004E0452" w:rsidRPr="001743A1" w:rsidRDefault="002D31D2" w:rsidP="00A362E3">
      <w:pPr>
        <w:pStyle w:val="ListParagraph"/>
        <w:numPr>
          <w:ilvl w:val="0"/>
          <w:numId w:val="29"/>
        </w:numPr>
        <w:ind w:left="1080"/>
        <w:rPr>
          <w:color w:val="FF0000"/>
        </w:rPr>
      </w:pPr>
      <w:r w:rsidRPr="001743A1">
        <w:rPr>
          <w:color w:val="FF0000"/>
        </w:rPr>
        <w:t>All of the above.</w:t>
      </w:r>
    </w:p>
    <w:p w:rsidR="004E0452" w:rsidRPr="001743A1" w:rsidRDefault="008E75D8" w:rsidP="004E0452">
      <w:pPr>
        <w:ind w:left="720"/>
        <w:rPr>
          <w:color w:val="FF0000"/>
        </w:rPr>
      </w:pPr>
      <w:r w:rsidRPr="001743A1">
        <w:rPr>
          <w:color w:val="FF0000"/>
        </w:rPr>
        <w:t xml:space="preserve"> User must have internet access to accomplish all of these actions.</w:t>
      </w:r>
      <w:r w:rsidR="004E0452" w:rsidRPr="001743A1">
        <w:rPr>
          <w:color w:val="FF0000"/>
        </w:rPr>
        <w:t xml:space="preserve"> </w:t>
      </w:r>
    </w:p>
    <w:p w:rsidR="004E0452" w:rsidRPr="001743A1" w:rsidRDefault="002D31D2" w:rsidP="00A362E3">
      <w:pPr>
        <w:numPr>
          <w:ilvl w:val="0"/>
          <w:numId w:val="28"/>
        </w:numPr>
      </w:pPr>
      <w:r w:rsidRPr="001743A1">
        <w:t>A wireless internet connection is commonly referred to as what?</w:t>
      </w:r>
    </w:p>
    <w:p w:rsidR="004E0452" w:rsidRPr="001743A1" w:rsidRDefault="008E75D8" w:rsidP="00A362E3">
      <w:pPr>
        <w:pStyle w:val="ListParagraph"/>
        <w:numPr>
          <w:ilvl w:val="0"/>
          <w:numId w:val="30"/>
        </w:numPr>
        <w:ind w:left="1080"/>
      </w:pPr>
      <w:r w:rsidRPr="001743A1">
        <w:t>Wi-Co</w:t>
      </w:r>
    </w:p>
    <w:p w:rsidR="004E0452" w:rsidRPr="001743A1" w:rsidRDefault="002D31D2" w:rsidP="00A362E3">
      <w:pPr>
        <w:pStyle w:val="ListParagraph"/>
        <w:numPr>
          <w:ilvl w:val="0"/>
          <w:numId w:val="30"/>
        </w:numPr>
        <w:ind w:left="1080"/>
        <w:rPr>
          <w:color w:val="FF0000"/>
        </w:rPr>
      </w:pPr>
      <w:r w:rsidRPr="001743A1">
        <w:rPr>
          <w:color w:val="FF0000"/>
        </w:rPr>
        <w:t>Wi-Fi.</w:t>
      </w:r>
    </w:p>
    <w:p w:rsidR="004E0452" w:rsidRPr="001743A1" w:rsidRDefault="008E75D8" w:rsidP="00A362E3">
      <w:pPr>
        <w:pStyle w:val="ListParagraph"/>
        <w:numPr>
          <w:ilvl w:val="0"/>
          <w:numId w:val="30"/>
        </w:numPr>
        <w:ind w:left="1080"/>
      </w:pPr>
      <w:r w:rsidRPr="001743A1">
        <w:t>Wi-Ic</w:t>
      </w:r>
    </w:p>
    <w:p w:rsidR="004E0452" w:rsidRPr="001743A1" w:rsidRDefault="008E75D8" w:rsidP="00A362E3">
      <w:pPr>
        <w:pStyle w:val="ListParagraph"/>
        <w:numPr>
          <w:ilvl w:val="0"/>
          <w:numId w:val="30"/>
        </w:numPr>
        <w:ind w:left="1080"/>
      </w:pPr>
      <w:r w:rsidRPr="001743A1">
        <w:t>Wi-Mi.</w:t>
      </w:r>
    </w:p>
    <w:p w:rsidR="004E0452" w:rsidRPr="001743A1" w:rsidRDefault="008E75D8" w:rsidP="004E0452">
      <w:pPr>
        <w:ind w:left="720"/>
        <w:rPr>
          <w:color w:val="FF0000"/>
        </w:rPr>
      </w:pPr>
      <w:r w:rsidRPr="001743A1">
        <w:rPr>
          <w:color w:val="FF0000"/>
        </w:rPr>
        <w:t>A wireless internet connection is also known as a Wi-Fi, in which a person must connect to a ‘hotspot’ in order to use it.</w:t>
      </w:r>
    </w:p>
    <w:p w:rsidR="004E0452" w:rsidRPr="001743A1" w:rsidRDefault="005B1FCC" w:rsidP="00A362E3">
      <w:pPr>
        <w:numPr>
          <w:ilvl w:val="0"/>
          <w:numId w:val="28"/>
        </w:numPr>
      </w:pPr>
      <w:r w:rsidRPr="001743A1">
        <w:t>A messaging service is</w:t>
      </w:r>
      <w:r w:rsidR="002D31D2" w:rsidRPr="001743A1">
        <w:t xml:space="preserve"> im</w:t>
      </w:r>
      <w:r w:rsidRPr="001743A1">
        <w:t xml:space="preserve">portant in </w:t>
      </w:r>
      <w:r w:rsidR="000A6F11" w:rsidRPr="001743A1">
        <w:t>MLearning</w:t>
      </w:r>
      <w:r w:rsidRPr="001743A1">
        <w:t xml:space="preserve"> because:</w:t>
      </w:r>
    </w:p>
    <w:p w:rsidR="004E0452" w:rsidRPr="001743A1" w:rsidRDefault="002D31D2" w:rsidP="00A362E3">
      <w:pPr>
        <w:pStyle w:val="ListParagraph"/>
        <w:numPr>
          <w:ilvl w:val="0"/>
          <w:numId w:val="31"/>
        </w:numPr>
        <w:ind w:left="1080"/>
        <w:rPr>
          <w:color w:val="FF0000"/>
        </w:rPr>
      </w:pPr>
      <w:r w:rsidRPr="001743A1">
        <w:rPr>
          <w:color w:val="FF0000"/>
        </w:rPr>
        <w:t>It keeps users connected.</w:t>
      </w:r>
    </w:p>
    <w:p w:rsidR="004E0452" w:rsidRPr="001743A1" w:rsidRDefault="008E75D8" w:rsidP="00A362E3">
      <w:pPr>
        <w:pStyle w:val="ListParagraph"/>
        <w:numPr>
          <w:ilvl w:val="0"/>
          <w:numId w:val="31"/>
        </w:numPr>
        <w:ind w:left="1080"/>
      </w:pPr>
      <w:r w:rsidRPr="001743A1">
        <w:t>It helps users remain focused.</w:t>
      </w:r>
    </w:p>
    <w:p w:rsidR="004E0452" w:rsidRPr="001743A1" w:rsidRDefault="008E75D8" w:rsidP="00A362E3">
      <w:pPr>
        <w:pStyle w:val="ListParagraph"/>
        <w:numPr>
          <w:ilvl w:val="0"/>
          <w:numId w:val="31"/>
        </w:numPr>
        <w:ind w:left="1080"/>
      </w:pPr>
      <w:r w:rsidRPr="001743A1">
        <w:t>It helps mangers keep an eye on employees.</w:t>
      </w:r>
    </w:p>
    <w:p w:rsidR="004E0452" w:rsidRPr="001743A1" w:rsidRDefault="008E75D8" w:rsidP="00A362E3">
      <w:pPr>
        <w:pStyle w:val="ListParagraph"/>
        <w:numPr>
          <w:ilvl w:val="0"/>
          <w:numId w:val="31"/>
        </w:numPr>
        <w:ind w:left="1080"/>
      </w:pPr>
      <w:r w:rsidRPr="001743A1">
        <w:t>It keeps users from getting distracted online.</w:t>
      </w:r>
    </w:p>
    <w:p w:rsidR="004E0452" w:rsidRPr="001743A1" w:rsidRDefault="005B1FCC" w:rsidP="004E0452">
      <w:pPr>
        <w:ind w:left="720"/>
        <w:rPr>
          <w:color w:val="FF0000"/>
        </w:rPr>
      </w:pPr>
      <w:r w:rsidRPr="001743A1">
        <w:rPr>
          <w:color w:val="FF0000"/>
        </w:rPr>
        <w:t>A messaging service is</w:t>
      </w:r>
      <w:r w:rsidR="008E75D8" w:rsidRPr="001743A1">
        <w:rPr>
          <w:color w:val="FF0000"/>
        </w:rPr>
        <w:t xml:space="preserve"> important in </w:t>
      </w:r>
      <w:r w:rsidR="000A6F11" w:rsidRPr="001743A1">
        <w:rPr>
          <w:color w:val="FF0000"/>
        </w:rPr>
        <w:t>MLearning</w:t>
      </w:r>
      <w:r w:rsidR="008E75D8" w:rsidRPr="001743A1">
        <w:rPr>
          <w:color w:val="FF0000"/>
        </w:rPr>
        <w:t xml:space="preserve"> because it allows users to communicate and stay connected with one another.</w:t>
      </w:r>
    </w:p>
    <w:p w:rsidR="004E0452" w:rsidRPr="001743A1" w:rsidRDefault="002D31D2" w:rsidP="00A362E3">
      <w:pPr>
        <w:numPr>
          <w:ilvl w:val="0"/>
          <w:numId w:val="28"/>
        </w:numPr>
      </w:pPr>
      <w:r w:rsidRPr="001743A1">
        <w:t>Which of the following is a type of messaging service?</w:t>
      </w:r>
    </w:p>
    <w:p w:rsidR="004E0452" w:rsidRPr="001743A1" w:rsidRDefault="002D31D2" w:rsidP="00A362E3">
      <w:pPr>
        <w:pStyle w:val="ListParagraph"/>
        <w:numPr>
          <w:ilvl w:val="0"/>
          <w:numId w:val="32"/>
        </w:numPr>
        <w:ind w:left="1080"/>
      </w:pPr>
      <w:r w:rsidRPr="001743A1">
        <w:t>Instant messenger.</w:t>
      </w:r>
    </w:p>
    <w:p w:rsidR="004E0452" w:rsidRPr="001743A1" w:rsidRDefault="002D31D2" w:rsidP="00A362E3">
      <w:pPr>
        <w:pStyle w:val="ListParagraph"/>
        <w:numPr>
          <w:ilvl w:val="0"/>
          <w:numId w:val="32"/>
        </w:numPr>
        <w:ind w:left="1080"/>
      </w:pPr>
      <w:r w:rsidRPr="001743A1">
        <w:t>Apple iMessage.</w:t>
      </w:r>
    </w:p>
    <w:p w:rsidR="004E0452" w:rsidRPr="001743A1" w:rsidRDefault="002D31D2" w:rsidP="00A362E3">
      <w:pPr>
        <w:pStyle w:val="ListParagraph"/>
        <w:numPr>
          <w:ilvl w:val="0"/>
          <w:numId w:val="32"/>
        </w:numPr>
        <w:ind w:left="1080"/>
      </w:pPr>
      <w:r w:rsidRPr="001743A1">
        <w:t>Skype.</w:t>
      </w:r>
    </w:p>
    <w:p w:rsidR="004E0452" w:rsidRPr="001743A1" w:rsidRDefault="002D31D2" w:rsidP="00A362E3">
      <w:pPr>
        <w:pStyle w:val="ListParagraph"/>
        <w:numPr>
          <w:ilvl w:val="0"/>
          <w:numId w:val="32"/>
        </w:numPr>
        <w:ind w:left="1080"/>
        <w:rPr>
          <w:color w:val="FF0000"/>
        </w:rPr>
      </w:pPr>
      <w:r w:rsidRPr="001743A1">
        <w:rPr>
          <w:color w:val="FF0000"/>
        </w:rPr>
        <w:t>All of the above.</w:t>
      </w:r>
    </w:p>
    <w:p w:rsidR="00A62293" w:rsidRPr="001743A1" w:rsidRDefault="008E75D8" w:rsidP="004E0452">
      <w:pPr>
        <w:ind w:left="720"/>
        <w:rPr>
          <w:color w:val="FF0000"/>
        </w:rPr>
      </w:pPr>
      <w:r w:rsidRPr="001743A1">
        <w:rPr>
          <w:color w:val="FF0000"/>
        </w:rPr>
        <w:t>A messaging service allows users to connect and communicate with each other.  Common types of messaging services include Skype, Apple I Message and various forms of instant messaging.</w:t>
      </w:r>
    </w:p>
    <w:p w:rsidR="00A62293" w:rsidRPr="001743A1" w:rsidRDefault="00A62293">
      <w:pPr>
        <w:spacing w:after="0" w:line="240" w:lineRule="auto"/>
        <w:rPr>
          <w:color w:val="FF0000"/>
        </w:rPr>
      </w:pPr>
      <w:r w:rsidRPr="001743A1">
        <w:rPr>
          <w:color w:val="FF0000"/>
        </w:rPr>
        <w:br w:type="page"/>
      </w:r>
    </w:p>
    <w:p w:rsidR="004E0452" w:rsidRPr="001743A1" w:rsidRDefault="006B58B6" w:rsidP="00A362E3">
      <w:pPr>
        <w:numPr>
          <w:ilvl w:val="0"/>
          <w:numId w:val="28"/>
        </w:numPr>
      </w:pPr>
      <w:r w:rsidRPr="001743A1">
        <w:lastRenderedPageBreak/>
        <w:t>What is one way trainers use vide</w:t>
      </w:r>
      <w:r w:rsidR="004D4B74" w:rsidRPr="001743A1">
        <w:t>o</w:t>
      </w:r>
      <w:r w:rsidRPr="001743A1">
        <w:t xml:space="preserve"> cameras in </w:t>
      </w:r>
      <w:r w:rsidR="000A6F11" w:rsidRPr="001743A1">
        <w:t>MLearning</w:t>
      </w:r>
      <w:r w:rsidRPr="001743A1">
        <w:t>?</w:t>
      </w:r>
    </w:p>
    <w:p w:rsidR="004E0452" w:rsidRPr="001743A1" w:rsidRDefault="004D6A66" w:rsidP="00A362E3">
      <w:pPr>
        <w:pStyle w:val="ListParagraph"/>
        <w:numPr>
          <w:ilvl w:val="0"/>
          <w:numId w:val="33"/>
        </w:numPr>
      </w:pPr>
      <w:r w:rsidRPr="001743A1">
        <w:t>Spy on their learners.</w:t>
      </w:r>
    </w:p>
    <w:p w:rsidR="004E0452" w:rsidRPr="001743A1" w:rsidRDefault="004D6A66" w:rsidP="00A362E3">
      <w:pPr>
        <w:pStyle w:val="ListParagraph"/>
        <w:numPr>
          <w:ilvl w:val="0"/>
          <w:numId w:val="33"/>
        </w:numPr>
      </w:pPr>
      <w:r w:rsidRPr="001743A1">
        <w:t>Record a student’s test scores online.</w:t>
      </w:r>
    </w:p>
    <w:p w:rsidR="004E0452" w:rsidRPr="001743A1" w:rsidRDefault="006B58B6" w:rsidP="00A362E3">
      <w:pPr>
        <w:pStyle w:val="ListParagraph"/>
        <w:numPr>
          <w:ilvl w:val="0"/>
          <w:numId w:val="33"/>
        </w:numPr>
        <w:rPr>
          <w:color w:val="FF0000"/>
        </w:rPr>
      </w:pPr>
      <w:r w:rsidRPr="001743A1">
        <w:rPr>
          <w:color w:val="FF0000"/>
        </w:rPr>
        <w:t>Record their sessions.</w:t>
      </w:r>
    </w:p>
    <w:p w:rsidR="004E0452" w:rsidRPr="001743A1" w:rsidRDefault="004D6A66" w:rsidP="00A362E3">
      <w:pPr>
        <w:pStyle w:val="ListParagraph"/>
        <w:numPr>
          <w:ilvl w:val="0"/>
          <w:numId w:val="33"/>
        </w:numPr>
      </w:pPr>
      <w:r w:rsidRPr="001743A1">
        <w:t>None of the above.</w:t>
      </w:r>
    </w:p>
    <w:p w:rsidR="004E0452" w:rsidRPr="001743A1" w:rsidRDefault="008E75D8" w:rsidP="004E0452">
      <w:pPr>
        <w:ind w:left="720"/>
        <w:rPr>
          <w:color w:val="FF0000"/>
        </w:rPr>
      </w:pPr>
      <w:r w:rsidRPr="001743A1">
        <w:rPr>
          <w:color w:val="FF0000"/>
        </w:rPr>
        <w:t xml:space="preserve">Video cameras in </w:t>
      </w:r>
      <w:r w:rsidR="000A6F11" w:rsidRPr="001743A1">
        <w:rPr>
          <w:color w:val="FF0000"/>
        </w:rPr>
        <w:t>MLearning</w:t>
      </w:r>
      <w:r w:rsidRPr="001743A1">
        <w:rPr>
          <w:color w:val="FF0000"/>
        </w:rPr>
        <w:t xml:space="preserve"> can be used by bother the trainers and the users.  Trainers will often use video cameras to record their lesson in advance to be played back later or to participate in a live feed lesson.</w:t>
      </w:r>
    </w:p>
    <w:p w:rsidR="004E0452" w:rsidRPr="001743A1" w:rsidRDefault="006B58B6" w:rsidP="00A362E3">
      <w:pPr>
        <w:numPr>
          <w:ilvl w:val="0"/>
          <w:numId w:val="28"/>
        </w:numPr>
      </w:pPr>
      <w:r w:rsidRPr="001743A1">
        <w:t>How can learners use a video camer</w:t>
      </w:r>
      <w:r w:rsidR="00ED5E91" w:rsidRPr="001743A1">
        <w:t>a</w:t>
      </w:r>
      <w:r w:rsidR="004D4B74" w:rsidRPr="001743A1">
        <w:t xml:space="preserve"> in </w:t>
      </w:r>
      <w:r w:rsidR="000A6F11" w:rsidRPr="001743A1">
        <w:t>MLearning</w:t>
      </w:r>
      <w:r w:rsidR="004D4B74" w:rsidRPr="001743A1">
        <w:t>?</w:t>
      </w:r>
    </w:p>
    <w:p w:rsidR="004E0452" w:rsidRPr="001743A1" w:rsidRDefault="004D6A66" w:rsidP="00A362E3">
      <w:pPr>
        <w:pStyle w:val="ListParagraph"/>
        <w:numPr>
          <w:ilvl w:val="0"/>
          <w:numId w:val="34"/>
        </w:numPr>
      </w:pPr>
      <w:r w:rsidRPr="001743A1">
        <w:t>Watch a previously recorded video.</w:t>
      </w:r>
    </w:p>
    <w:p w:rsidR="004E0452" w:rsidRPr="001743A1" w:rsidRDefault="004D4B74" w:rsidP="00A362E3">
      <w:pPr>
        <w:pStyle w:val="ListParagraph"/>
        <w:numPr>
          <w:ilvl w:val="0"/>
          <w:numId w:val="34"/>
        </w:numPr>
        <w:rPr>
          <w:color w:val="FF0000"/>
        </w:rPr>
      </w:pPr>
      <w:r w:rsidRPr="001743A1">
        <w:rPr>
          <w:color w:val="FF0000"/>
        </w:rPr>
        <w:t>Participate in a live video chat.</w:t>
      </w:r>
    </w:p>
    <w:p w:rsidR="004E0452" w:rsidRPr="001743A1" w:rsidRDefault="004D6A66" w:rsidP="00A362E3">
      <w:pPr>
        <w:pStyle w:val="ListParagraph"/>
        <w:numPr>
          <w:ilvl w:val="0"/>
          <w:numId w:val="34"/>
        </w:numPr>
      </w:pPr>
      <w:r w:rsidRPr="001743A1">
        <w:t>Participate in instant messaging.</w:t>
      </w:r>
    </w:p>
    <w:p w:rsidR="004E0452" w:rsidRPr="001743A1" w:rsidRDefault="004D6A66" w:rsidP="00A362E3">
      <w:pPr>
        <w:pStyle w:val="ListParagraph"/>
        <w:numPr>
          <w:ilvl w:val="0"/>
          <w:numId w:val="34"/>
        </w:numPr>
      </w:pPr>
      <w:r w:rsidRPr="001743A1">
        <w:t>Create a vide</w:t>
      </w:r>
      <w:r w:rsidR="005B1FCC" w:rsidRPr="001743A1">
        <w:t>o</w:t>
      </w:r>
      <w:r w:rsidRPr="001743A1">
        <w:t xml:space="preserve"> watching list.</w:t>
      </w:r>
    </w:p>
    <w:p w:rsidR="004E0452" w:rsidRPr="001743A1" w:rsidRDefault="008E75D8" w:rsidP="004E0452">
      <w:pPr>
        <w:ind w:left="720"/>
        <w:rPr>
          <w:color w:val="FF0000"/>
        </w:rPr>
      </w:pPr>
      <w:r w:rsidRPr="001743A1">
        <w:rPr>
          <w:color w:val="FF0000"/>
        </w:rPr>
        <w:t xml:space="preserve">Video cameras in </w:t>
      </w:r>
      <w:r w:rsidR="000A6F11" w:rsidRPr="001743A1">
        <w:rPr>
          <w:color w:val="FF0000"/>
        </w:rPr>
        <w:t>MLearning</w:t>
      </w:r>
      <w:r w:rsidRPr="001743A1">
        <w:rPr>
          <w:color w:val="FF0000"/>
        </w:rPr>
        <w:t xml:space="preserve"> can be used by bother the trainers and the users.  Users often use video cameras to participate in live action events, such as a live video chat or attending a live</w:t>
      </w:r>
      <w:r w:rsidR="004D6A66" w:rsidRPr="001743A1">
        <w:rPr>
          <w:color w:val="FF0000"/>
        </w:rPr>
        <w:t xml:space="preserve"> recording of a lesson or session.</w:t>
      </w:r>
    </w:p>
    <w:p w:rsidR="004E0452" w:rsidRPr="001743A1" w:rsidRDefault="004D4B74" w:rsidP="00A362E3">
      <w:pPr>
        <w:numPr>
          <w:ilvl w:val="0"/>
          <w:numId w:val="28"/>
        </w:numPr>
      </w:pPr>
      <w:r w:rsidRPr="001743A1">
        <w:t>Bluetooth was originally used for what?</w:t>
      </w:r>
    </w:p>
    <w:p w:rsidR="004E0452" w:rsidRPr="001743A1" w:rsidRDefault="004D6A66" w:rsidP="00A362E3">
      <w:pPr>
        <w:pStyle w:val="ListParagraph"/>
        <w:numPr>
          <w:ilvl w:val="0"/>
          <w:numId w:val="35"/>
        </w:numPr>
      </w:pPr>
      <w:r w:rsidRPr="001743A1">
        <w:t>Sharing photos online.</w:t>
      </w:r>
    </w:p>
    <w:p w:rsidR="004E0452" w:rsidRPr="001743A1" w:rsidRDefault="004D6A66" w:rsidP="00A362E3">
      <w:pPr>
        <w:pStyle w:val="ListParagraph"/>
        <w:numPr>
          <w:ilvl w:val="0"/>
          <w:numId w:val="35"/>
        </w:numPr>
      </w:pPr>
      <w:r w:rsidRPr="001743A1">
        <w:t>Tracking down lost cell phones.</w:t>
      </w:r>
    </w:p>
    <w:p w:rsidR="004E0452" w:rsidRPr="001743A1" w:rsidRDefault="004D6A66" w:rsidP="00A362E3">
      <w:pPr>
        <w:pStyle w:val="ListParagraph"/>
        <w:numPr>
          <w:ilvl w:val="0"/>
          <w:numId w:val="35"/>
        </w:numPr>
      </w:pPr>
      <w:r w:rsidRPr="001743A1">
        <w:t>Text messaging.</w:t>
      </w:r>
    </w:p>
    <w:p w:rsidR="004E0452" w:rsidRPr="001743A1" w:rsidRDefault="004D4B74" w:rsidP="00A362E3">
      <w:pPr>
        <w:pStyle w:val="ListParagraph"/>
        <w:numPr>
          <w:ilvl w:val="0"/>
          <w:numId w:val="35"/>
        </w:numPr>
        <w:rPr>
          <w:color w:val="FF0000"/>
        </w:rPr>
      </w:pPr>
      <w:r w:rsidRPr="001743A1">
        <w:rPr>
          <w:color w:val="FF0000"/>
        </w:rPr>
        <w:t>Connecting hardware devices.</w:t>
      </w:r>
    </w:p>
    <w:p w:rsidR="004E0452" w:rsidRPr="001743A1" w:rsidRDefault="004D6A66" w:rsidP="004E0452">
      <w:pPr>
        <w:ind w:left="720"/>
        <w:rPr>
          <w:color w:val="FF0000"/>
        </w:rPr>
      </w:pPr>
      <w:r w:rsidRPr="001743A1">
        <w:rPr>
          <w:color w:val="FF0000"/>
        </w:rPr>
        <w:t>Bluetooth was originally created for the use of connecting additional hardware devices to cell phones, such as a wireless headset or wireless speaker.</w:t>
      </w:r>
    </w:p>
    <w:p w:rsidR="004E0452" w:rsidRPr="001743A1" w:rsidRDefault="004D4B74" w:rsidP="00A362E3">
      <w:pPr>
        <w:numPr>
          <w:ilvl w:val="0"/>
          <w:numId w:val="28"/>
        </w:numPr>
      </w:pPr>
      <w:r w:rsidRPr="001743A1">
        <w:t>Bluetooth range generally reaches what distance?</w:t>
      </w:r>
    </w:p>
    <w:p w:rsidR="004E0452" w:rsidRPr="001743A1" w:rsidRDefault="004D4B74" w:rsidP="00A362E3">
      <w:pPr>
        <w:pStyle w:val="ListParagraph"/>
        <w:numPr>
          <w:ilvl w:val="0"/>
          <w:numId w:val="36"/>
        </w:numPr>
        <w:rPr>
          <w:color w:val="FF0000"/>
        </w:rPr>
      </w:pPr>
      <w:r w:rsidRPr="001743A1">
        <w:rPr>
          <w:color w:val="FF0000"/>
        </w:rPr>
        <w:t>3-4 feet.</w:t>
      </w:r>
    </w:p>
    <w:p w:rsidR="004E0452" w:rsidRPr="001743A1" w:rsidRDefault="004D6A66" w:rsidP="00A362E3">
      <w:pPr>
        <w:pStyle w:val="ListParagraph"/>
        <w:numPr>
          <w:ilvl w:val="0"/>
          <w:numId w:val="36"/>
        </w:numPr>
      </w:pPr>
      <w:r w:rsidRPr="001743A1">
        <w:t>2-3 feet.</w:t>
      </w:r>
    </w:p>
    <w:p w:rsidR="004E0452" w:rsidRPr="001743A1" w:rsidRDefault="004D6A66" w:rsidP="00A362E3">
      <w:pPr>
        <w:pStyle w:val="ListParagraph"/>
        <w:numPr>
          <w:ilvl w:val="0"/>
          <w:numId w:val="36"/>
        </w:numPr>
      </w:pPr>
      <w:r w:rsidRPr="001743A1">
        <w:t>5-6 feet.</w:t>
      </w:r>
    </w:p>
    <w:p w:rsidR="004E0452" w:rsidRPr="001743A1" w:rsidRDefault="004D6A66" w:rsidP="00A362E3">
      <w:pPr>
        <w:pStyle w:val="ListParagraph"/>
        <w:numPr>
          <w:ilvl w:val="0"/>
          <w:numId w:val="36"/>
        </w:numPr>
      </w:pPr>
      <w:r w:rsidRPr="001743A1">
        <w:t>9-10 feet.</w:t>
      </w:r>
    </w:p>
    <w:p w:rsidR="00A62293" w:rsidRPr="001743A1" w:rsidRDefault="004D6A66" w:rsidP="004E0452">
      <w:pPr>
        <w:ind w:left="720"/>
        <w:rPr>
          <w:color w:val="FF0000"/>
        </w:rPr>
      </w:pPr>
      <w:r w:rsidRPr="001743A1">
        <w:rPr>
          <w:color w:val="FF0000"/>
        </w:rPr>
        <w:t>Unlike Wi-Fi, Bluetooth has a very short connection range that typically spans no more than 3-4 feet.</w:t>
      </w:r>
    </w:p>
    <w:p w:rsidR="00A62293" w:rsidRPr="001743A1" w:rsidRDefault="00A62293">
      <w:pPr>
        <w:spacing w:after="0" w:line="240" w:lineRule="auto"/>
        <w:rPr>
          <w:color w:val="FF0000"/>
        </w:rPr>
      </w:pPr>
      <w:r w:rsidRPr="001743A1">
        <w:rPr>
          <w:color w:val="FF0000"/>
        </w:rPr>
        <w:br w:type="page"/>
      </w:r>
    </w:p>
    <w:p w:rsidR="004E0452" w:rsidRPr="001743A1" w:rsidRDefault="00037567" w:rsidP="00A362E3">
      <w:pPr>
        <w:numPr>
          <w:ilvl w:val="0"/>
          <w:numId w:val="28"/>
        </w:numPr>
      </w:pPr>
      <w:r w:rsidRPr="001743A1">
        <w:lastRenderedPageBreak/>
        <w:t>Where did Kayla decide to go in order to connect to an internet source?</w:t>
      </w:r>
    </w:p>
    <w:p w:rsidR="004E0452" w:rsidRPr="001743A1" w:rsidRDefault="00037567" w:rsidP="00A362E3">
      <w:pPr>
        <w:pStyle w:val="ListParagraph"/>
        <w:numPr>
          <w:ilvl w:val="0"/>
          <w:numId w:val="37"/>
        </w:numPr>
      </w:pPr>
      <w:r w:rsidRPr="001743A1">
        <w:t>Her home.</w:t>
      </w:r>
    </w:p>
    <w:p w:rsidR="004E0452" w:rsidRPr="001743A1" w:rsidRDefault="00037567" w:rsidP="00A362E3">
      <w:pPr>
        <w:pStyle w:val="ListParagraph"/>
        <w:numPr>
          <w:ilvl w:val="0"/>
          <w:numId w:val="37"/>
        </w:numPr>
      </w:pPr>
      <w:r w:rsidRPr="001743A1">
        <w:t>The company break room.</w:t>
      </w:r>
    </w:p>
    <w:p w:rsidR="004E0452" w:rsidRPr="001743A1" w:rsidRDefault="00037567" w:rsidP="00A362E3">
      <w:pPr>
        <w:pStyle w:val="ListParagraph"/>
        <w:numPr>
          <w:ilvl w:val="0"/>
          <w:numId w:val="37"/>
        </w:numPr>
        <w:rPr>
          <w:color w:val="FF0000"/>
        </w:rPr>
      </w:pPr>
      <w:r w:rsidRPr="001743A1">
        <w:rPr>
          <w:color w:val="FF0000"/>
        </w:rPr>
        <w:t>The local library.</w:t>
      </w:r>
    </w:p>
    <w:p w:rsidR="004E0452" w:rsidRPr="001743A1" w:rsidRDefault="00037567" w:rsidP="00A362E3">
      <w:pPr>
        <w:pStyle w:val="ListParagraph"/>
        <w:numPr>
          <w:ilvl w:val="0"/>
          <w:numId w:val="37"/>
        </w:numPr>
      </w:pPr>
      <w:r w:rsidRPr="001743A1">
        <w:t>Her office.</w:t>
      </w:r>
    </w:p>
    <w:p w:rsidR="004E0452" w:rsidRPr="001743A1" w:rsidRDefault="00037567" w:rsidP="004E0452">
      <w:pPr>
        <w:ind w:left="720"/>
        <w:rPr>
          <w:color w:val="FF0000"/>
        </w:rPr>
      </w:pPr>
      <w:r w:rsidRPr="001743A1">
        <w:rPr>
          <w:color w:val="FF0000"/>
        </w:rPr>
        <w:t>Kayla was told she would need to connect to the internet to access the training course, so she decided to go to the local library to use their internet service.</w:t>
      </w:r>
    </w:p>
    <w:p w:rsidR="004E0452" w:rsidRPr="001743A1" w:rsidRDefault="00EF35F0" w:rsidP="00A362E3">
      <w:pPr>
        <w:numPr>
          <w:ilvl w:val="0"/>
          <w:numId w:val="28"/>
        </w:numPr>
      </w:pPr>
      <w:r w:rsidRPr="001743A1">
        <w:t>How</w:t>
      </w:r>
      <w:r w:rsidR="005B1FCC" w:rsidRPr="001743A1">
        <w:t xml:space="preserve"> were Elsa and Kayla communicating</w:t>
      </w:r>
      <w:r w:rsidRPr="001743A1">
        <w:t xml:space="preserve"> during the training session?</w:t>
      </w:r>
    </w:p>
    <w:p w:rsidR="004E0452" w:rsidRPr="001743A1" w:rsidRDefault="001F2EAE" w:rsidP="00A362E3">
      <w:pPr>
        <w:pStyle w:val="ListParagraph"/>
        <w:numPr>
          <w:ilvl w:val="0"/>
          <w:numId w:val="38"/>
        </w:numPr>
      </w:pPr>
      <w:r w:rsidRPr="001743A1">
        <w:t>Through s</w:t>
      </w:r>
      <w:r w:rsidR="005B1FCC" w:rsidRPr="001743A1">
        <w:t>peaking on their mobile phones.</w:t>
      </w:r>
    </w:p>
    <w:p w:rsidR="004E0452" w:rsidRPr="001743A1" w:rsidRDefault="00EF35F0" w:rsidP="00A362E3">
      <w:pPr>
        <w:pStyle w:val="ListParagraph"/>
        <w:numPr>
          <w:ilvl w:val="0"/>
          <w:numId w:val="38"/>
        </w:numPr>
        <w:rPr>
          <w:color w:val="FF0000"/>
        </w:rPr>
      </w:pPr>
      <w:r w:rsidRPr="001743A1">
        <w:rPr>
          <w:color w:val="FF0000"/>
        </w:rPr>
        <w:t>Through the messaging service.</w:t>
      </w:r>
    </w:p>
    <w:p w:rsidR="004E0452" w:rsidRPr="001743A1" w:rsidRDefault="001F2EAE" w:rsidP="00A362E3">
      <w:pPr>
        <w:pStyle w:val="ListParagraph"/>
        <w:numPr>
          <w:ilvl w:val="0"/>
          <w:numId w:val="38"/>
        </w:numPr>
      </w:pPr>
      <w:r w:rsidRPr="001743A1">
        <w:t>Through mobile text messaging.</w:t>
      </w:r>
    </w:p>
    <w:p w:rsidR="004E0452" w:rsidRPr="001743A1" w:rsidRDefault="001F2EAE" w:rsidP="00A362E3">
      <w:pPr>
        <w:pStyle w:val="ListParagraph"/>
        <w:numPr>
          <w:ilvl w:val="0"/>
          <w:numId w:val="38"/>
        </w:numPr>
      </w:pPr>
      <w:r w:rsidRPr="001743A1">
        <w:t>Through e-mail.</w:t>
      </w:r>
    </w:p>
    <w:p w:rsidR="00B45CE0" w:rsidRPr="001743A1" w:rsidRDefault="00EF35F0" w:rsidP="00EF35F0">
      <w:pPr>
        <w:ind w:left="720"/>
        <w:rPr>
          <w:color w:val="FF0000"/>
        </w:rPr>
      </w:pPr>
      <w:r w:rsidRPr="001743A1">
        <w:rPr>
          <w:color w:val="FF0000"/>
        </w:rPr>
        <w:t>Although Elsa and Kayla were in different places, they were able to communicate to each other during the training session by using the messaging service featured in the course.</w:t>
      </w:r>
    </w:p>
    <w:p w:rsidR="00AC1F16" w:rsidRPr="001743A1" w:rsidRDefault="00AC1F16" w:rsidP="00EF35F0">
      <w:pPr>
        <w:ind w:left="720"/>
        <w:rPr>
          <w:color w:val="FF0000"/>
        </w:rPr>
      </w:pPr>
    </w:p>
    <w:p w:rsidR="00AC1F16" w:rsidRPr="001743A1" w:rsidRDefault="00AC1F16" w:rsidP="00EF35F0">
      <w:pPr>
        <w:ind w:left="720"/>
        <w:rPr>
          <w:color w:val="FF0000"/>
        </w:rPr>
      </w:pPr>
    </w:p>
    <w:p w:rsidR="00AC1F16" w:rsidRPr="001743A1" w:rsidRDefault="00AC1F16" w:rsidP="00EF35F0">
      <w:pPr>
        <w:ind w:left="720"/>
        <w:rPr>
          <w:color w:val="FF0000"/>
        </w:rPr>
      </w:pPr>
    </w:p>
    <w:p w:rsidR="00AC1F16" w:rsidRPr="001743A1" w:rsidRDefault="00AC1F16" w:rsidP="00EF35F0">
      <w:pPr>
        <w:ind w:left="720"/>
        <w:rPr>
          <w:color w:val="FF0000"/>
        </w:rPr>
      </w:pPr>
    </w:p>
    <w:p w:rsidR="00AC1F16" w:rsidRPr="001743A1" w:rsidRDefault="00AC1F16" w:rsidP="00EF35F0">
      <w:pPr>
        <w:ind w:left="720"/>
        <w:rPr>
          <w:color w:val="FF0000"/>
        </w:rPr>
      </w:pPr>
    </w:p>
    <w:p w:rsidR="00A62293" w:rsidRPr="001743A1" w:rsidRDefault="00A62293">
      <w:pPr>
        <w:spacing w:after="0" w:line="240" w:lineRule="auto"/>
        <w:rPr>
          <w:color w:val="FF0000"/>
        </w:rPr>
      </w:pPr>
      <w:r w:rsidRPr="001743A1">
        <w:rPr>
          <w:color w:val="FF0000"/>
        </w:rPr>
        <w:br w:type="page"/>
      </w:r>
    </w:p>
    <w:p w:rsidR="00E44D19" w:rsidRPr="001743A1" w:rsidRDefault="00CC3E22" w:rsidP="00B45CE0">
      <w:pPr>
        <w:pStyle w:val="Heading1"/>
        <w:rPr>
          <w:lang w:eastAsia="zh-TW"/>
        </w:rPr>
      </w:pPr>
      <w:bookmarkStart w:id="37" w:name="_Toc406059837"/>
      <w:r w:rsidRPr="001743A1">
        <w:rPr>
          <w:lang w:bidi="ar-SA"/>
        </w:rPr>
        <w:lastRenderedPageBreak/>
        <mc:AlternateContent>
          <mc:Choice Requires="wps">
            <w:drawing>
              <wp:anchor distT="91440" distB="91440" distL="114300" distR="114300" simplePos="0" relativeHeight="251660800" behindDoc="0" locked="0" layoutInCell="0" allowOverlap="1" wp14:anchorId="10556183" wp14:editId="368A9583">
                <wp:simplePos x="0" y="0"/>
                <wp:positionH relativeFrom="page">
                  <wp:posOffset>-142875</wp:posOffset>
                </wp:positionH>
                <wp:positionV relativeFrom="page">
                  <wp:posOffset>19050</wp:posOffset>
                </wp:positionV>
                <wp:extent cx="8075930" cy="1600200"/>
                <wp:effectExtent l="0" t="0" r="127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600200"/>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4C1EF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sz w:val="28"/>
                                <w:szCs w:val="28"/>
                              </w:rPr>
                              <w:t>Change is the end result of all true learning.</w:t>
                            </w:r>
                          </w:p>
                          <w:p w:rsidR="00A62293" w:rsidRPr="004C1EF7" w:rsidRDefault="00A62293" w:rsidP="004C1EF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Leo Buscaglia</w:t>
                            </w:r>
                          </w:p>
                          <w:p w:rsidR="00A62293" w:rsidRPr="003B6C98" w:rsidRDefault="00A62293"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1.25pt;margin-top:1.5pt;width:635.9pt;height:126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" o:allowincell="f" stroked="f">
                <v:fill color2="#7f7f7f [1612]" focus="100%" type="gradient"/>
                <v:textbox inset="4in,54pt,1in,0">
                  <w:txbxContent>
                    <w:p w:rsidR="00A62293" w:rsidRDefault="00A62293" w:rsidP="004C1EF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sz w:val="28"/>
                          <w:szCs w:val="28"/>
                        </w:rPr>
                        <w:t>Change is the end result of all true learning.</w:t>
                      </w:r>
                    </w:p>
                    <w:p w:rsidR="00A62293" w:rsidRPr="004C1EF7" w:rsidRDefault="00A62293" w:rsidP="004C1EF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Leo Buscaglia</w:t>
                      </w:r>
                    </w:p>
                    <w:p w:rsidR="00A62293" w:rsidRPr="003B6C98" w:rsidRDefault="00A62293"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1A27" w:rsidRPr="001743A1">
        <w:rPr>
          <w:lang w:eastAsia="zh-TW"/>
        </w:rPr>
        <w:t>Module Five:</w:t>
      </w:r>
      <w:r w:rsidR="0056496C" w:rsidRPr="001743A1">
        <w:rPr>
          <w:lang w:eastAsia="zh-TW"/>
        </w:rPr>
        <w:t xml:space="preserve"> </w:t>
      </w:r>
      <w:r w:rsidR="00683FC3" w:rsidRPr="001743A1">
        <w:rPr>
          <w:lang w:eastAsia="zh-TW"/>
        </w:rPr>
        <w:t>M-Learning vs E-Learning</w:t>
      </w:r>
      <w:bookmarkEnd w:id="37"/>
    </w:p>
    <w:p w:rsidR="00381A27" w:rsidRPr="001743A1" w:rsidRDefault="00247B64" w:rsidP="0056496C">
      <w:pPr>
        <w:rPr>
          <w:rFonts w:asciiTheme="minorHAnsi" w:hAnsiTheme="minorHAnsi"/>
          <w:lang w:eastAsia="zh-TW"/>
        </w:rPr>
      </w:pPr>
      <w:r w:rsidRPr="001743A1">
        <w:rPr>
          <w:rFonts w:asciiTheme="minorHAnsi" w:hAnsiTheme="minorHAnsi"/>
          <w:lang w:bidi="ar-SA"/>
        </w:rPr>
        <w:drawing>
          <wp:anchor distT="0" distB="0" distL="114300" distR="114300" simplePos="0" relativeHeight="251690496" behindDoc="0" locked="0" layoutInCell="1" allowOverlap="1" wp14:anchorId="7D96A1E5" wp14:editId="16CDD032">
            <wp:simplePos x="0" y="0"/>
            <wp:positionH relativeFrom="column">
              <wp:posOffset>76200</wp:posOffset>
            </wp:positionH>
            <wp:positionV relativeFrom="paragraph">
              <wp:posOffset>36195</wp:posOffset>
            </wp:positionV>
            <wp:extent cx="1836420" cy="1744980"/>
            <wp:effectExtent l="0" t="0" r="0" b="7620"/>
            <wp:wrapSquare wrapText="bothSides"/>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MC900439254[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36420" cy="1744980"/>
                    </a:xfrm>
                    <a:prstGeom prst="rect">
                      <a:avLst/>
                    </a:prstGeom>
                  </pic:spPr>
                </pic:pic>
              </a:graphicData>
            </a:graphic>
          </wp:anchor>
        </w:drawing>
      </w:r>
      <w:r w:rsidR="00E377EB" w:rsidRPr="001743A1">
        <w:rPr>
          <w:rFonts w:asciiTheme="minorHAnsi" w:hAnsiTheme="minorHAnsi"/>
          <w:lang w:eastAsia="zh-TW"/>
        </w:rPr>
        <w:t xml:space="preserve">The most common phrase you will hear about </w:t>
      </w:r>
      <w:r w:rsidR="000A6F11" w:rsidRPr="001743A1">
        <w:rPr>
          <w:rFonts w:asciiTheme="minorHAnsi" w:hAnsiTheme="minorHAnsi"/>
          <w:lang w:eastAsia="zh-TW"/>
        </w:rPr>
        <w:t>MLearning</w:t>
      </w:r>
      <w:r w:rsidR="00E377EB" w:rsidRPr="001743A1">
        <w:rPr>
          <w:rFonts w:asciiTheme="minorHAnsi" w:hAnsiTheme="minorHAnsi"/>
          <w:lang w:eastAsia="zh-TW"/>
        </w:rPr>
        <w:t xml:space="preserve"> is “</w:t>
      </w:r>
      <w:r w:rsidR="000A6F11" w:rsidRPr="001743A1">
        <w:rPr>
          <w:rFonts w:asciiTheme="minorHAnsi" w:hAnsiTheme="minorHAnsi"/>
          <w:lang w:eastAsia="zh-TW"/>
        </w:rPr>
        <w:t>MLearning</w:t>
      </w:r>
      <w:r w:rsidR="00E377EB" w:rsidRPr="001743A1">
        <w:rPr>
          <w:rFonts w:asciiTheme="minorHAnsi" w:hAnsiTheme="minorHAnsi"/>
          <w:lang w:eastAsia="zh-TW"/>
        </w:rPr>
        <w:t xml:space="preserve"> is not eLearning on a mobile device!”.  While eLearning is a form of electronic learning that users can complete in or out of a training room, it is not the same as </w:t>
      </w:r>
      <w:r w:rsidR="000A6F11" w:rsidRPr="001743A1">
        <w:rPr>
          <w:rFonts w:asciiTheme="minorHAnsi" w:hAnsiTheme="minorHAnsi"/>
          <w:lang w:eastAsia="zh-TW"/>
        </w:rPr>
        <w:t>MLearning</w:t>
      </w:r>
      <w:r w:rsidR="00E377EB" w:rsidRPr="001743A1">
        <w:rPr>
          <w:rFonts w:asciiTheme="minorHAnsi" w:hAnsiTheme="minorHAnsi"/>
          <w:lang w:eastAsia="zh-TW"/>
        </w:rPr>
        <w:t>.  There are many differences between the two technologies, including the types of devices used, the way content is displayed and even how a person can access the information available.</w:t>
      </w:r>
    </w:p>
    <w:p w:rsidR="00247B64" w:rsidRPr="001743A1" w:rsidRDefault="00247B64" w:rsidP="00A62293">
      <w:pPr>
        <w:rPr>
          <w:lang w:bidi="ar-SA"/>
        </w:rPr>
      </w:pPr>
    </w:p>
    <w:p w:rsidR="00A62293" w:rsidRPr="001743A1" w:rsidRDefault="00A62293" w:rsidP="00A62293">
      <w:pPr>
        <w:rPr>
          <w:lang w:bidi="ar-SA"/>
        </w:rPr>
      </w:pPr>
    </w:p>
    <w:p w:rsidR="00CC07AB" w:rsidRPr="001743A1" w:rsidRDefault="00683FC3" w:rsidP="00CC07AB">
      <w:pPr>
        <w:pStyle w:val="Heading2"/>
      </w:pPr>
      <w:bookmarkStart w:id="38" w:name="_Toc406059838"/>
      <w:r w:rsidRPr="001743A1">
        <w:rPr>
          <w:lang w:bidi="ar-SA"/>
        </w:rPr>
        <w:t>Devices Available</w:t>
      </w:r>
      <w:bookmarkEnd w:id="38"/>
    </w:p>
    <w:p w:rsidR="00CC07AB" w:rsidRPr="001743A1" w:rsidRDefault="00247B64" w:rsidP="00C8567C">
      <w:r w:rsidRPr="001743A1">
        <w:rPr>
          <w:lang w:bidi="ar-SA"/>
        </w:rPr>
        <w:drawing>
          <wp:anchor distT="0" distB="0" distL="114300" distR="114300" simplePos="0" relativeHeight="251691520" behindDoc="0" locked="0" layoutInCell="1" allowOverlap="1" wp14:anchorId="70B8C755" wp14:editId="7BC3F86B">
            <wp:simplePos x="0" y="0"/>
            <wp:positionH relativeFrom="column">
              <wp:posOffset>76200</wp:posOffset>
            </wp:positionH>
            <wp:positionV relativeFrom="paragraph">
              <wp:posOffset>93980</wp:posOffset>
            </wp:positionV>
            <wp:extent cx="899160" cy="876300"/>
            <wp:effectExtent l="0" t="0" r="0" b="0"/>
            <wp:wrapSquare wrapText="bothSides"/>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MP900402149[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99160" cy="876300"/>
                    </a:xfrm>
                    <a:prstGeom prst="rect">
                      <a:avLst/>
                    </a:prstGeom>
                  </pic:spPr>
                </pic:pic>
              </a:graphicData>
            </a:graphic>
          </wp:anchor>
        </w:drawing>
      </w:r>
      <w:r w:rsidR="00C8567C" w:rsidRPr="001743A1">
        <w:t xml:space="preserve"> </w:t>
      </w:r>
      <w:r w:rsidR="00081BA1" w:rsidRPr="001743A1">
        <w:t>ELearning is described as electronic learning, meaning it can be done on many different electronic devices, such as a desktop computer, video or DVD, or even through audio files and CDs.  Often times, eLearning is completed on larger files and formats, so they require larger devices in order for them to be viewed or accessed.  This requires a larger machine to run the eLearning software, such as a DVD player, stereo system or a large desktop computer.</w:t>
      </w:r>
    </w:p>
    <w:p w:rsidR="00081BA1" w:rsidRPr="001743A1" w:rsidRDefault="00081BA1" w:rsidP="00C8567C">
      <w:r w:rsidRPr="001743A1">
        <w:t xml:space="preserve">With </w:t>
      </w:r>
      <w:r w:rsidR="000A6F11" w:rsidRPr="001743A1">
        <w:t>MLearning</w:t>
      </w:r>
      <w:r w:rsidRPr="001743A1">
        <w:t xml:space="preserve">, the files used are more compressed and made suitable for mobile devices.  The files are especially created to be accessed on a smaller, more mobile device, such as a mobile phone or tablet.  In </w:t>
      </w:r>
      <w:r w:rsidR="000A6F11" w:rsidRPr="001743A1">
        <w:t>MLearning</w:t>
      </w:r>
      <w:r w:rsidRPr="001743A1">
        <w:t>, the materials can only be run on mobile devices, and cannot be converted to a larger electronic device, such as a DVD or CD.  Mobile learning can be completed on a larger variety of devices, such as mobile phones, tablets, netbooks or laptops, PDAs and even MP3 players.</w:t>
      </w:r>
    </w:p>
    <w:p w:rsidR="00A62293" w:rsidRPr="001743A1" w:rsidRDefault="00A62293" w:rsidP="00C8567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157BC7" w:rsidRPr="001743A1" w:rsidRDefault="00157BC7" w:rsidP="00F62206">
            <w:pPr>
              <w:rPr>
                <w:b/>
                <w:bCs/>
                <w:color w:val="000000" w:themeColor="text1"/>
              </w:rPr>
            </w:pPr>
            <w:r w:rsidRPr="001743A1">
              <w:rPr>
                <w:b/>
                <w:bCs/>
                <w:color w:val="000000" w:themeColor="text1"/>
              </w:rPr>
              <w:t>8 minutes</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157BC7" w:rsidRPr="001743A1" w:rsidRDefault="00157BC7" w:rsidP="00157BC7">
            <w:pPr>
              <w:rPr>
                <w:color w:val="000000" w:themeColor="text1"/>
              </w:rPr>
            </w:pPr>
            <w:r w:rsidRPr="001743A1">
              <w:rPr>
                <w:color w:val="000000" w:themeColor="text1"/>
              </w:rPr>
              <w:t>Review the devices used in different types of learning.</w:t>
            </w:r>
          </w:p>
        </w:tc>
      </w:tr>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157BC7" w:rsidRPr="001743A1" w:rsidRDefault="00157BC7" w:rsidP="00F62206">
            <w:pPr>
              <w:rPr>
                <w:b/>
                <w:color w:val="000000" w:themeColor="text1"/>
              </w:rPr>
            </w:pPr>
            <w:r w:rsidRPr="001743A1">
              <w:rPr>
                <w:b/>
                <w:color w:val="000000" w:themeColor="text1"/>
              </w:rPr>
              <w:t>Devices Available</w:t>
            </w:r>
          </w:p>
          <w:p w:rsidR="00157BC7" w:rsidRPr="001743A1" w:rsidRDefault="00157BC7" w:rsidP="00157BC7">
            <w:pPr>
              <w:rPr>
                <w:b/>
                <w:color w:val="000000" w:themeColor="text1"/>
              </w:rPr>
            </w:pPr>
            <w:r w:rsidRPr="001743A1">
              <w:rPr>
                <w:color w:val="000000" w:themeColor="text1"/>
              </w:rPr>
              <w:t xml:space="preserve">Discuss the different devices used in </w:t>
            </w:r>
            <w:r w:rsidR="000A6F11" w:rsidRPr="001743A1">
              <w:rPr>
                <w:color w:val="000000" w:themeColor="text1"/>
              </w:rPr>
              <w:t>MLearning</w:t>
            </w:r>
            <w:r w:rsidRPr="001743A1">
              <w:rPr>
                <w:color w:val="000000" w:themeColor="text1"/>
              </w:rPr>
              <w:t xml:space="preserve"> and eLearning.</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lastRenderedPageBreak/>
              <w:t>Materials Required</w:t>
            </w:r>
          </w:p>
        </w:tc>
        <w:tc>
          <w:tcPr>
            <w:tcW w:w="7128" w:type="dxa"/>
            <w:shd w:val="clear" w:color="auto" w:fill="D9D9D9" w:themeFill="background1" w:themeFillShade="D9"/>
            <w:vAlign w:val="center"/>
          </w:tcPr>
          <w:p w:rsidR="00157BC7" w:rsidRPr="001743A1" w:rsidRDefault="0072568A" w:rsidP="00157BC7">
            <w:pPr>
              <w:rPr>
                <w:b/>
                <w:bCs/>
                <w:color w:val="000000" w:themeColor="text1"/>
              </w:rPr>
            </w:pPr>
            <w:r w:rsidRPr="001743A1">
              <w:rPr>
                <w:b/>
                <w:bCs/>
                <w:color w:val="000000" w:themeColor="text1"/>
              </w:rPr>
              <w:t>07</w:t>
            </w:r>
            <w:r w:rsidR="00157BC7" w:rsidRPr="001743A1">
              <w:rPr>
                <w:b/>
                <w:bCs/>
                <w:color w:val="000000" w:themeColor="text1"/>
              </w:rPr>
              <w:t>: Devices in Learning</w:t>
            </w:r>
          </w:p>
        </w:tc>
      </w:tr>
      <w:tr w:rsidR="00157BC7" w:rsidRPr="001743A1">
        <w:trPr>
          <w:trHeight w:val="440"/>
        </w:trPr>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157BC7" w:rsidRPr="001743A1" w:rsidRDefault="00157BC7" w:rsidP="00F62206">
            <w:pPr>
              <w:rPr>
                <w:color w:val="000000" w:themeColor="text1"/>
              </w:rPr>
            </w:pPr>
            <w:r w:rsidRPr="001743A1">
              <w:rPr>
                <w:color w:val="000000" w:themeColor="text1"/>
              </w:rPr>
              <w:t>None</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157BC7" w:rsidRPr="001743A1" w:rsidRDefault="00157BC7" w:rsidP="00F62206">
            <w:pPr>
              <w:rPr>
                <w:color w:val="000000" w:themeColor="text1"/>
              </w:rPr>
            </w:pPr>
            <w:r w:rsidRPr="001743A1">
              <w:rPr>
                <w:color w:val="000000" w:themeColor="text1"/>
              </w:rPr>
              <w:t>Complete the worksheet individually.  Share your answers with the rest of the class.</w:t>
            </w:r>
          </w:p>
        </w:tc>
      </w:tr>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157BC7" w:rsidRPr="001743A1" w:rsidRDefault="00157BC7" w:rsidP="00F62206">
            <w:pPr>
              <w:rPr>
                <w:color w:val="000000" w:themeColor="text1"/>
              </w:rPr>
            </w:pPr>
            <w:r w:rsidRPr="001743A1">
              <w:rPr>
                <w:color w:val="000000" w:themeColor="text1"/>
              </w:rPr>
              <w:t xml:space="preserve">Share any personal, relevant stories. </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157BC7" w:rsidRPr="001743A1" w:rsidRDefault="00157BC7"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157BC7" w:rsidP="00C8567C">
            <w:pPr>
              <w:rPr>
                <w:color w:val="000000" w:themeColor="text1"/>
              </w:rPr>
            </w:pPr>
            <w:r w:rsidRPr="001743A1">
              <w:rPr>
                <w:color w:val="000000" w:themeColor="text1"/>
              </w:rPr>
              <w:t xml:space="preserve">What are some differences between the devices used in </w:t>
            </w:r>
            <w:r w:rsidR="000A6F11" w:rsidRPr="001743A1">
              <w:rPr>
                <w:color w:val="000000" w:themeColor="text1"/>
              </w:rPr>
              <w:t>MLearning</w:t>
            </w:r>
            <w:r w:rsidRPr="001743A1">
              <w:rPr>
                <w:color w:val="000000" w:themeColor="text1"/>
              </w:rPr>
              <w:t xml:space="preserve"> and eLearning?</w:t>
            </w:r>
          </w:p>
        </w:tc>
      </w:tr>
    </w:tbl>
    <w:p w:rsidR="00CC07AB" w:rsidRPr="001743A1" w:rsidRDefault="00CC07AB" w:rsidP="00CC07AB">
      <w:pPr>
        <w:spacing w:after="0" w:line="240" w:lineRule="auto"/>
        <w:rPr>
          <w:rFonts w:ascii="Cambria" w:eastAsiaTheme="majorEastAsia" w:hAnsi="Cambria" w:cstheme="majorBidi"/>
          <w:b/>
          <w:bCs/>
          <w:color w:val="000000" w:themeColor="text1"/>
          <w:sz w:val="26"/>
          <w:szCs w:val="26"/>
        </w:rPr>
      </w:pPr>
    </w:p>
    <w:p w:rsidR="00CC07AB" w:rsidRPr="001743A1" w:rsidRDefault="00683FC3" w:rsidP="00CC07AB">
      <w:pPr>
        <w:pStyle w:val="Heading2"/>
      </w:pPr>
      <w:bookmarkStart w:id="39" w:name="_Toc406059839"/>
      <w:r w:rsidRPr="001743A1">
        <w:t>Informal vs</w:t>
      </w:r>
      <w:r w:rsidR="00157BC7" w:rsidRPr="001743A1">
        <w:t>.</w:t>
      </w:r>
      <w:r w:rsidRPr="001743A1">
        <w:t xml:space="preserve"> Formal Structure</w:t>
      </w:r>
      <w:bookmarkEnd w:id="39"/>
    </w:p>
    <w:p w:rsidR="00FF66A9" w:rsidRPr="001743A1" w:rsidRDefault="00247B64" w:rsidP="003F561C">
      <w:r w:rsidRPr="001743A1">
        <w:rPr>
          <w:lang w:bidi="ar-SA"/>
        </w:rPr>
        <w:drawing>
          <wp:anchor distT="0" distB="0" distL="114300" distR="114300" simplePos="0" relativeHeight="251692544" behindDoc="0" locked="0" layoutInCell="1" allowOverlap="1" wp14:anchorId="281E1A55" wp14:editId="25E4F34A">
            <wp:simplePos x="0" y="0"/>
            <wp:positionH relativeFrom="column">
              <wp:posOffset>0</wp:posOffset>
            </wp:positionH>
            <wp:positionV relativeFrom="paragraph">
              <wp:posOffset>3810</wp:posOffset>
            </wp:positionV>
            <wp:extent cx="929640" cy="914400"/>
            <wp:effectExtent l="0" t="0" r="3810" b="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MC910216344[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29640" cy="914400"/>
                    </a:xfrm>
                    <a:prstGeom prst="rect">
                      <a:avLst/>
                    </a:prstGeom>
                  </pic:spPr>
                </pic:pic>
              </a:graphicData>
            </a:graphic>
          </wp:anchor>
        </w:drawing>
      </w:r>
      <w:r w:rsidR="00FF66A9" w:rsidRPr="001743A1">
        <w:t>When eLearning was first created, it was created with strict guidelines and standards</w:t>
      </w:r>
      <w:r w:rsidR="000D7914" w:rsidRPr="001743A1">
        <w:t>, which resulted in bland and stagnant courses.  Many of the eLearning courses appeared very similar and follow the same pattern</w:t>
      </w:r>
      <w:r w:rsidR="00BC2E5A" w:rsidRPr="001743A1">
        <w:t xml:space="preserve">, which creates a very formal and rigid environment for learners.  </w:t>
      </w:r>
      <w:r w:rsidR="00E77AC6" w:rsidRPr="001743A1">
        <w:t>The learning environment in eLearning typically cannot be changed or altered, but is strictly set to play or proceed through pre-determined</w:t>
      </w:r>
      <w:r w:rsidR="00097B3F" w:rsidRPr="001743A1">
        <w:t xml:space="preserve"> settings and modules.</w:t>
      </w:r>
    </w:p>
    <w:p w:rsidR="003F561C" w:rsidRPr="001743A1" w:rsidRDefault="00097B3F" w:rsidP="001E38AA">
      <w:r w:rsidRPr="001743A1">
        <w:t xml:space="preserve">However, with </w:t>
      </w:r>
      <w:r w:rsidR="000A6F11" w:rsidRPr="001743A1">
        <w:t>MLearning</w:t>
      </w:r>
      <w:r w:rsidR="005D7746" w:rsidRPr="001743A1">
        <w:t>, the environment is more of an informal style and allows for the learners to view the content in different layouts and changes with each device used.  Because the structure is more informal, the learners</w:t>
      </w:r>
      <w:r w:rsidR="00FF4DAB" w:rsidRPr="001743A1">
        <w:t xml:space="preserve"> can navigate through the course at their own pace and can even skip segments if desired.  In fact, </w:t>
      </w:r>
      <w:r w:rsidR="000A6F11" w:rsidRPr="001743A1">
        <w:t>MLearning</w:t>
      </w:r>
      <w:r w:rsidR="00FF4DAB" w:rsidRPr="001743A1">
        <w:t xml:space="preserve"> often has the ‘Just for Me’</w:t>
      </w:r>
      <w:r w:rsidR="004F1EF7" w:rsidRPr="001743A1">
        <w:t xml:space="preserve"> structure that allows the user to customize their course and make it more user-friendly.</w:t>
      </w:r>
    </w:p>
    <w:p w:rsidR="00A62293" w:rsidRPr="001743A1" w:rsidRDefault="00A62293" w:rsidP="001E38A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157BC7" w:rsidRPr="001743A1" w:rsidRDefault="00157BC7" w:rsidP="00F62206">
            <w:pPr>
              <w:rPr>
                <w:b/>
                <w:bCs/>
                <w:color w:val="000000" w:themeColor="text1"/>
              </w:rPr>
            </w:pPr>
            <w:r w:rsidRPr="001743A1">
              <w:rPr>
                <w:b/>
                <w:bCs/>
                <w:color w:val="000000" w:themeColor="text1"/>
              </w:rPr>
              <w:t>7 minutes</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157BC7" w:rsidRPr="001743A1" w:rsidRDefault="00157BC7" w:rsidP="00157BC7">
            <w:pPr>
              <w:rPr>
                <w:color w:val="000000" w:themeColor="text1"/>
              </w:rPr>
            </w:pPr>
            <w:r w:rsidRPr="001743A1">
              <w:rPr>
                <w:color w:val="000000" w:themeColor="text1"/>
              </w:rPr>
              <w:t>Discuss the difference in structure in learning.</w:t>
            </w:r>
          </w:p>
        </w:tc>
      </w:tr>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157BC7" w:rsidRPr="001743A1" w:rsidRDefault="00157BC7" w:rsidP="00F62206">
            <w:pPr>
              <w:rPr>
                <w:b/>
                <w:color w:val="000000" w:themeColor="text1"/>
              </w:rPr>
            </w:pPr>
            <w:r w:rsidRPr="001743A1">
              <w:rPr>
                <w:b/>
                <w:color w:val="000000" w:themeColor="text1"/>
              </w:rPr>
              <w:t>Informal vs. Formal Structure</w:t>
            </w:r>
          </w:p>
          <w:p w:rsidR="00157BC7" w:rsidRPr="001743A1" w:rsidRDefault="00157BC7" w:rsidP="00157BC7">
            <w:pPr>
              <w:rPr>
                <w:color w:val="000000" w:themeColor="text1"/>
              </w:rPr>
            </w:pPr>
            <w:r w:rsidRPr="001743A1">
              <w:rPr>
                <w:color w:val="000000" w:themeColor="text1"/>
              </w:rPr>
              <w:t xml:space="preserve">Discuss how the structure differs in </w:t>
            </w:r>
            <w:r w:rsidR="000A6F11" w:rsidRPr="001743A1">
              <w:rPr>
                <w:color w:val="000000" w:themeColor="text1"/>
              </w:rPr>
              <w:t>MLearning</w:t>
            </w:r>
            <w:r w:rsidRPr="001743A1">
              <w:rPr>
                <w:color w:val="000000" w:themeColor="text1"/>
              </w:rPr>
              <w:t xml:space="preserve"> and eLearning.</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157BC7" w:rsidRPr="001743A1" w:rsidRDefault="00157BC7" w:rsidP="00F62206">
            <w:pPr>
              <w:rPr>
                <w:b/>
                <w:bCs/>
                <w:color w:val="000000" w:themeColor="text1"/>
              </w:rPr>
            </w:pPr>
            <w:r w:rsidRPr="001743A1">
              <w:rPr>
                <w:b/>
                <w:bCs/>
                <w:color w:val="000000" w:themeColor="text1"/>
              </w:rPr>
              <w:t xml:space="preserve">Flipchart/board and marker </w:t>
            </w:r>
          </w:p>
        </w:tc>
      </w:tr>
      <w:tr w:rsidR="00157BC7" w:rsidRPr="001743A1">
        <w:trPr>
          <w:trHeight w:val="440"/>
        </w:trPr>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157BC7" w:rsidRPr="001743A1" w:rsidRDefault="00157BC7" w:rsidP="00F62206">
            <w:pPr>
              <w:rPr>
                <w:color w:val="000000" w:themeColor="text1"/>
              </w:rPr>
            </w:pPr>
            <w:r w:rsidRPr="001743A1">
              <w:rPr>
                <w:color w:val="000000" w:themeColor="text1"/>
              </w:rPr>
              <w:t>None</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157BC7" w:rsidRPr="001743A1" w:rsidRDefault="00157BC7" w:rsidP="00157BC7">
            <w:pPr>
              <w:rPr>
                <w:color w:val="000000" w:themeColor="text1"/>
              </w:rPr>
            </w:pPr>
            <w:r w:rsidRPr="001743A1">
              <w:rPr>
                <w:color w:val="000000" w:themeColor="text1"/>
              </w:rPr>
              <w:t xml:space="preserve">Discuss with the class the difference between eLearning and </w:t>
            </w:r>
            <w:r w:rsidR="000A6F11" w:rsidRPr="001743A1">
              <w:rPr>
                <w:color w:val="000000" w:themeColor="text1"/>
              </w:rPr>
              <w:t>MLearning</w:t>
            </w:r>
            <w:r w:rsidRPr="001743A1">
              <w:rPr>
                <w:color w:val="000000" w:themeColor="text1"/>
              </w:rPr>
              <w:t xml:space="preserve"> and how the structure differs.  Ask them to explain why they think this is and </w:t>
            </w:r>
            <w:r w:rsidRPr="001743A1">
              <w:rPr>
                <w:color w:val="000000" w:themeColor="text1"/>
              </w:rPr>
              <w:lastRenderedPageBreak/>
              <w:t>how it can change the course.  Write some of their answers on the board/flipchart.</w:t>
            </w:r>
          </w:p>
        </w:tc>
      </w:tr>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lastRenderedPageBreak/>
              <w:t>Stories to Share</w:t>
            </w:r>
          </w:p>
        </w:tc>
        <w:tc>
          <w:tcPr>
            <w:tcW w:w="7128" w:type="dxa"/>
            <w:tcBorders>
              <w:bottom w:val="single" w:sz="4" w:space="0" w:color="1F497D"/>
            </w:tcBorders>
            <w:vAlign w:val="center"/>
          </w:tcPr>
          <w:p w:rsidR="00157BC7" w:rsidRPr="001743A1" w:rsidRDefault="00157BC7" w:rsidP="00F62206">
            <w:pPr>
              <w:rPr>
                <w:color w:val="000000" w:themeColor="text1"/>
              </w:rPr>
            </w:pPr>
            <w:r w:rsidRPr="001743A1">
              <w:rPr>
                <w:color w:val="000000" w:themeColor="text1"/>
              </w:rPr>
              <w:t>Share any personal or relevant stories.</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157BC7" w:rsidRPr="001743A1" w:rsidRDefault="00157BC7"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334AE" w:rsidP="00CC07AB">
            <w:pPr>
              <w:rPr>
                <w:b/>
                <w:bCs/>
                <w:color w:val="000000" w:themeColor="text1"/>
              </w:rPr>
            </w:pPr>
            <w:r w:rsidRPr="001743A1">
              <w:rPr>
                <w:b/>
                <w:bCs/>
                <w:color w:val="000000" w:themeColor="text1"/>
              </w:rPr>
              <w:t>Review Qu</w:t>
            </w:r>
            <w:r w:rsidR="00CC07AB" w:rsidRPr="001743A1">
              <w:rPr>
                <w:b/>
                <w:bCs/>
                <w:color w:val="000000" w:themeColor="text1"/>
              </w:rPr>
              <w:t>estions</w:t>
            </w:r>
          </w:p>
        </w:tc>
        <w:tc>
          <w:tcPr>
            <w:tcW w:w="7128" w:type="dxa"/>
            <w:vAlign w:val="center"/>
          </w:tcPr>
          <w:p w:rsidR="00CC07AB" w:rsidRPr="001743A1" w:rsidRDefault="00157BC7" w:rsidP="00E32044">
            <w:pPr>
              <w:rPr>
                <w:color w:val="000000" w:themeColor="text1"/>
              </w:rPr>
            </w:pPr>
            <w:r w:rsidRPr="001743A1">
              <w:rPr>
                <w:color w:val="000000" w:themeColor="text1"/>
              </w:rPr>
              <w:t xml:space="preserve">What are some differences in the structure between eLearning and </w:t>
            </w:r>
            <w:r w:rsidR="000A6F11" w:rsidRPr="001743A1">
              <w:rPr>
                <w:color w:val="000000" w:themeColor="text1"/>
              </w:rPr>
              <w:t>MLearning</w:t>
            </w:r>
            <w:r w:rsidRPr="001743A1">
              <w:rPr>
                <w:color w:val="000000" w:themeColor="text1"/>
              </w:rPr>
              <w:t>?</w:t>
            </w:r>
          </w:p>
        </w:tc>
      </w:tr>
    </w:tbl>
    <w:p w:rsidR="00CC07AB" w:rsidRPr="001743A1" w:rsidRDefault="00CC07AB" w:rsidP="00CC07AB"/>
    <w:p w:rsidR="00CC07AB" w:rsidRPr="001743A1" w:rsidRDefault="00683FC3" w:rsidP="00CC07AB">
      <w:pPr>
        <w:pStyle w:val="Heading2"/>
      </w:pPr>
      <w:bookmarkStart w:id="40" w:name="_Toc406059840"/>
      <w:r w:rsidRPr="001743A1">
        <w:t>Increased Access</w:t>
      </w:r>
      <w:bookmarkEnd w:id="40"/>
    </w:p>
    <w:p w:rsidR="003E5228" w:rsidRPr="001743A1" w:rsidRDefault="00247B64" w:rsidP="003E5228">
      <w:r w:rsidRPr="001743A1">
        <w:rPr>
          <w:lang w:bidi="ar-SA"/>
        </w:rPr>
        <w:drawing>
          <wp:anchor distT="0" distB="0" distL="114300" distR="114300" simplePos="0" relativeHeight="251693568" behindDoc="0" locked="0" layoutInCell="1" allowOverlap="1" wp14:anchorId="5B563180" wp14:editId="14B5F09E">
            <wp:simplePos x="0" y="0"/>
            <wp:positionH relativeFrom="column">
              <wp:posOffset>0</wp:posOffset>
            </wp:positionH>
            <wp:positionV relativeFrom="paragraph">
              <wp:posOffset>2540</wp:posOffset>
            </wp:positionV>
            <wp:extent cx="929640" cy="906780"/>
            <wp:effectExtent l="0" t="0" r="3810" b="7620"/>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MC900439275[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29640" cy="906780"/>
                    </a:xfrm>
                    <a:prstGeom prst="rect">
                      <a:avLst/>
                    </a:prstGeom>
                  </pic:spPr>
                </pic:pic>
              </a:graphicData>
            </a:graphic>
          </wp:anchor>
        </w:drawing>
      </w:r>
      <w:r w:rsidR="0037034D" w:rsidRPr="001743A1">
        <w:t>With eLearning, the information course is typically accessed from a desktop or a larger-sized computer</w:t>
      </w:r>
      <w:r w:rsidR="00C33B6B" w:rsidRPr="001743A1">
        <w:t xml:space="preserve"> that is designed to handle large and complicated files.  Because these files can only be accessed by devices that can read and display these files</w:t>
      </w:r>
      <w:r w:rsidR="00C56A82" w:rsidRPr="001743A1">
        <w:t>, the user has limited opportunities to access the course and complete the training.  The user is bound to a small number of devices that can complete the course, so they are stuck in typically setting, such a training room or an office cubicle.</w:t>
      </w:r>
    </w:p>
    <w:p w:rsidR="00C56A82" w:rsidRPr="001743A1" w:rsidRDefault="00C56A82" w:rsidP="003E5228">
      <w:r w:rsidRPr="001743A1">
        <w:t xml:space="preserve">However, with </w:t>
      </w:r>
      <w:r w:rsidR="000A6F11" w:rsidRPr="001743A1">
        <w:t>MLearning</w:t>
      </w:r>
      <w:r w:rsidRPr="001743A1">
        <w:t>, the information has been customized for mobile devices.</w:t>
      </w:r>
      <w:r w:rsidR="001E4C46" w:rsidRPr="001743A1">
        <w:t xml:space="preserve">  The content was created for easy access on a number of devices, not just the standard computer or video player.  Because the </w:t>
      </w:r>
      <w:r w:rsidR="000A6F11" w:rsidRPr="001743A1">
        <w:t>MLearning</w:t>
      </w:r>
      <w:r w:rsidR="001E4C46" w:rsidRPr="001743A1">
        <w:t xml:space="preserve"> is made for portability, the user has increased access to all of their educational and training needs, without being bound to their office, a training room or anywhere else.</w:t>
      </w:r>
    </w:p>
    <w:p w:rsidR="00A62293" w:rsidRPr="001743A1" w:rsidRDefault="00A62293" w:rsidP="003E522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157BC7" w:rsidRPr="001743A1" w:rsidRDefault="00157BC7" w:rsidP="00F62206">
            <w:pPr>
              <w:rPr>
                <w:b/>
                <w:bCs/>
                <w:color w:val="000000" w:themeColor="text1"/>
              </w:rPr>
            </w:pPr>
            <w:r w:rsidRPr="001743A1">
              <w:rPr>
                <w:b/>
                <w:bCs/>
                <w:color w:val="000000" w:themeColor="text1"/>
              </w:rPr>
              <w:t>8 minutes</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157BC7" w:rsidRPr="001743A1" w:rsidRDefault="00157BC7" w:rsidP="00157BC7">
            <w:pPr>
              <w:rPr>
                <w:color w:val="000000" w:themeColor="text1"/>
              </w:rPr>
            </w:pPr>
            <w:r w:rsidRPr="001743A1">
              <w:rPr>
                <w:color w:val="000000" w:themeColor="text1"/>
              </w:rPr>
              <w:t>Review the forms of access to learning.</w:t>
            </w:r>
          </w:p>
        </w:tc>
      </w:tr>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157BC7" w:rsidRPr="001743A1" w:rsidRDefault="00157BC7" w:rsidP="00F62206">
            <w:pPr>
              <w:rPr>
                <w:b/>
                <w:color w:val="000000" w:themeColor="text1"/>
              </w:rPr>
            </w:pPr>
            <w:r w:rsidRPr="001743A1">
              <w:rPr>
                <w:b/>
                <w:color w:val="000000" w:themeColor="text1"/>
              </w:rPr>
              <w:t>Increased Access</w:t>
            </w:r>
          </w:p>
          <w:p w:rsidR="00157BC7" w:rsidRPr="001743A1" w:rsidRDefault="00157BC7" w:rsidP="00157BC7">
            <w:pPr>
              <w:rPr>
                <w:b/>
                <w:color w:val="000000" w:themeColor="text1"/>
              </w:rPr>
            </w:pPr>
            <w:r w:rsidRPr="001743A1">
              <w:rPr>
                <w:color w:val="000000" w:themeColor="text1"/>
              </w:rPr>
              <w:t xml:space="preserve">Discuss the difference between the ways to access eLearning and </w:t>
            </w:r>
            <w:r w:rsidR="000A6F11" w:rsidRPr="001743A1">
              <w:rPr>
                <w:color w:val="000000" w:themeColor="text1"/>
              </w:rPr>
              <w:t>MLearning</w:t>
            </w:r>
            <w:r w:rsidRPr="001743A1">
              <w:rPr>
                <w:color w:val="000000" w:themeColor="text1"/>
              </w:rPr>
              <w:t xml:space="preserve"> courses.</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157BC7" w:rsidRPr="001743A1" w:rsidRDefault="002F0BDF" w:rsidP="00157BC7">
            <w:pPr>
              <w:rPr>
                <w:b/>
                <w:bCs/>
                <w:color w:val="000000" w:themeColor="text1"/>
              </w:rPr>
            </w:pPr>
            <w:r w:rsidRPr="001743A1">
              <w:rPr>
                <w:b/>
                <w:bCs/>
                <w:color w:val="000000" w:themeColor="text1"/>
              </w:rPr>
              <w:t>08</w:t>
            </w:r>
            <w:r w:rsidR="00157BC7" w:rsidRPr="001743A1">
              <w:rPr>
                <w:b/>
                <w:bCs/>
                <w:color w:val="000000" w:themeColor="text1"/>
              </w:rPr>
              <w:t>: Access to Learning</w:t>
            </w:r>
          </w:p>
        </w:tc>
      </w:tr>
      <w:tr w:rsidR="00157BC7" w:rsidRPr="001743A1">
        <w:trPr>
          <w:trHeight w:val="440"/>
        </w:trPr>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157BC7" w:rsidRPr="001743A1" w:rsidRDefault="00157BC7" w:rsidP="00F62206">
            <w:pPr>
              <w:rPr>
                <w:color w:val="000000" w:themeColor="text1"/>
              </w:rPr>
            </w:pPr>
            <w:r w:rsidRPr="001743A1">
              <w:rPr>
                <w:color w:val="000000" w:themeColor="text1"/>
              </w:rPr>
              <w:t>None</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157BC7" w:rsidRPr="001743A1" w:rsidRDefault="00157BC7" w:rsidP="00F62206">
            <w:pPr>
              <w:rPr>
                <w:color w:val="000000" w:themeColor="text1"/>
              </w:rPr>
            </w:pPr>
            <w:r w:rsidRPr="001743A1">
              <w:rPr>
                <w:color w:val="000000" w:themeColor="text1"/>
              </w:rPr>
              <w:t>Complete the worksheet individually.  Share your answers with the rest of the class.</w:t>
            </w:r>
          </w:p>
        </w:tc>
      </w:tr>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157BC7" w:rsidRPr="001743A1" w:rsidRDefault="00157BC7" w:rsidP="00F62206">
            <w:pPr>
              <w:rPr>
                <w:color w:val="000000" w:themeColor="text1"/>
              </w:rPr>
            </w:pPr>
            <w:r w:rsidRPr="001743A1">
              <w:rPr>
                <w:color w:val="000000" w:themeColor="text1"/>
              </w:rPr>
              <w:t xml:space="preserve">Share any personal, relevant stories. </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lastRenderedPageBreak/>
              <w:t>Delivery Tips</w:t>
            </w:r>
          </w:p>
        </w:tc>
        <w:tc>
          <w:tcPr>
            <w:tcW w:w="7128" w:type="dxa"/>
            <w:shd w:val="clear" w:color="auto" w:fill="D9D9D9" w:themeFill="background1" w:themeFillShade="D9"/>
            <w:vAlign w:val="center"/>
          </w:tcPr>
          <w:p w:rsidR="00157BC7" w:rsidRPr="001743A1" w:rsidRDefault="00157BC7"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157BC7" w:rsidP="004F60D1">
            <w:pPr>
              <w:rPr>
                <w:color w:val="000000" w:themeColor="text1"/>
              </w:rPr>
            </w:pPr>
            <w:r w:rsidRPr="001743A1">
              <w:rPr>
                <w:color w:val="000000" w:themeColor="text1"/>
              </w:rPr>
              <w:t xml:space="preserve">What are some ways to access Learning and </w:t>
            </w:r>
            <w:r w:rsidR="000A6F11" w:rsidRPr="001743A1">
              <w:rPr>
                <w:color w:val="000000" w:themeColor="text1"/>
              </w:rPr>
              <w:t>MLearning</w:t>
            </w:r>
            <w:r w:rsidRPr="001743A1">
              <w:rPr>
                <w:color w:val="000000" w:themeColor="text1"/>
              </w:rPr>
              <w:t>?</w:t>
            </w:r>
          </w:p>
        </w:tc>
      </w:tr>
    </w:tbl>
    <w:p w:rsidR="00CC07AB" w:rsidRPr="001743A1" w:rsidRDefault="00CC07AB" w:rsidP="00CC07AB"/>
    <w:p w:rsidR="00F56BCE" w:rsidRPr="001743A1" w:rsidRDefault="00683FC3" w:rsidP="00CC07AB">
      <w:pPr>
        <w:pStyle w:val="Heading2"/>
      </w:pPr>
      <w:bookmarkStart w:id="41" w:name="_Toc406059841"/>
      <w:r w:rsidRPr="001743A1">
        <w:t>Content</w:t>
      </w:r>
      <w:bookmarkEnd w:id="41"/>
    </w:p>
    <w:p w:rsidR="00CC07AB" w:rsidRPr="001743A1" w:rsidRDefault="003657D6" w:rsidP="001E60E8">
      <w:r w:rsidRPr="001743A1">
        <w:rPr>
          <w:lang w:bidi="ar-SA"/>
        </w:rPr>
        <w:drawing>
          <wp:anchor distT="0" distB="0" distL="114300" distR="114300" simplePos="0" relativeHeight="251694592" behindDoc="0" locked="0" layoutInCell="1" allowOverlap="1" wp14:anchorId="22DC8D34" wp14:editId="0221D963">
            <wp:simplePos x="0" y="0"/>
            <wp:positionH relativeFrom="column">
              <wp:posOffset>-19050</wp:posOffset>
            </wp:positionH>
            <wp:positionV relativeFrom="paragraph">
              <wp:posOffset>55245</wp:posOffset>
            </wp:positionV>
            <wp:extent cx="952500" cy="891540"/>
            <wp:effectExtent l="0" t="0" r="0" b="381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MP900439339[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52500" cy="891540"/>
                    </a:xfrm>
                    <a:prstGeom prst="rect">
                      <a:avLst/>
                    </a:prstGeom>
                  </pic:spPr>
                </pic:pic>
              </a:graphicData>
            </a:graphic>
          </wp:anchor>
        </w:drawing>
      </w:r>
      <w:r w:rsidR="004C1CC1" w:rsidRPr="001743A1">
        <w:t>With eLearning, the majority of the content has already been predetermined and designed to ‘play through’ a certain way or by a certain method.  For instance, the video plays after you read the designated paragraph; or the next module cannot be accessed until the user has completed all of the first two portions.  The eLearning content typically includes slideshows, case studies or short stories to read through, animated sequences and even a few comprehensive quizzes.  But these methods can be time consuming, which require users to remain in their eLearning sessions for long periods of time</w:t>
      </w:r>
      <w:r w:rsidR="004B1F43" w:rsidRPr="001743A1">
        <w:t xml:space="preserve"> and risk having to complete the session all over again if they have to close the page.</w:t>
      </w:r>
    </w:p>
    <w:p w:rsidR="004B1F43" w:rsidRPr="001743A1" w:rsidRDefault="004B1F43" w:rsidP="001E60E8">
      <w:r w:rsidRPr="001743A1">
        <w:t xml:space="preserve">But with </w:t>
      </w:r>
      <w:r w:rsidR="000A6F11" w:rsidRPr="001743A1">
        <w:t>MLearning</w:t>
      </w:r>
      <w:r w:rsidRPr="001743A1">
        <w:t xml:space="preserve">, the content has been designed to free-formed and is usually broken up into smaller lessons or modules.  This type of content allows the user to freely move from one lesson or module to the next one, go back to a particular point or even skip forward.  Some </w:t>
      </w:r>
      <w:r w:rsidR="000A6F11" w:rsidRPr="001743A1">
        <w:t>MLearning</w:t>
      </w:r>
      <w:r w:rsidRPr="001743A1">
        <w:t xml:space="preserve"> also includes some sort of search feature, so users can search through the content at one time to find a piece of particular information they may need.  While </w:t>
      </w:r>
      <w:r w:rsidR="000A6F11" w:rsidRPr="001743A1">
        <w:t>MLearning</w:t>
      </w:r>
      <w:r w:rsidRPr="001743A1">
        <w:t xml:space="preserve"> </w:t>
      </w:r>
      <w:r w:rsidR="005B1FCC" w:rsidRPr="001743A1">
        <w:t xml:space="preserve">includes </w:t>
      </w:r>
      <w:r w:rsidRPr="001743A1">
        <w:t xml:space="preserve">some of the same tools as eLearning, such as video clips </w:t>
      </w:r>
      <w:r w:rsidR="005B1FCC" w:rsidRPr="001743A1">
        <w:t xml:space="preserve">or self-assessment quizzes, </w:t>
      </w:r>
      <w:r w:rsidR="000A6F11" w:rsidRPr="001743A1">
        <w:t>MLearning</w:t>
      </w:r>
      <w:r w:rsidRPr="001743A1">
        <w:t xml:space="preserve"> is more likely to include </w:t>
      </w:r>
      <w:r w:rsidR="00DD7012" w:rsidRPr="001743A1">
        <w:t xml:space="preserve">discussion forums, flash cards or even outlines and content guides.  Unlike </w:t>
      </w:r>
      <w:r w:rsidR="000A6F11" w:rsidRPr="001743A1">
        <w:t>MLearning</w:t>
      </w:r>
      <w:r w:rsidR="00DD7012" w:rsidRPr="001743A1">
        <w:t>, the session or modules are not timed and do not lock the user into a timer, so they can open and close the lesson as many times as they need to.</w:t>
      </w:r>
    </w:p>
    <w:p w:rsidR="00A62293" w:rsidRPr="001743A1" w:rsidRDefault="00A62293" w:rsidP="001E60E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157BC7" w:rsidRPr="001743A1" w:rsidRDefault="00157BC7" w:rsidP="00F62206">
            <w:pPr>
              <w:rPr>
                <w:b/>
                <w:bCs/>
                <w:color w:val="000000" w:themeColor="text1"/>
              </w:rPr>
            </w:pPr>
            <w:r w:rsidRPr="001743A1">
              <w:rPr>
                <w:b/>
                <w:bCs/>
                <w:color w:val="000000" w:themeColor="text1"/>
              </w:rPr>
              <w:t>7 minutes</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157BC7" w:rsidRPr="001743A1" w:rsidRDefault="00157BC7" w:rsidP="00157BC7">
            <w:pPr>
              <w:rPr>
                <w:color w:val="000000" w:themeColor="text1"/>
              </w:rPr>
            </w:pPr>
            <w:r w:rsidRPr="001743A1">
              <w:rPr>
                <w:color w:val="000000" w:themeColor="text1"/>
              </w:rPr>
              <w:t>Discuss the different forms of content used in learning.</w:t>
            </w:r>
          </w:p>
        </w:tc>
      </w:tr>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157BC7" w:rsidRPr="001743A1" w:rsidRDefault="00157BC7" w:rsidP="00F62206">
            <w:pPr>
              <w:rPr>
                <w:b/>
                <w:color w:val="000000" w:themeColor="text1"/>
              </w:rPr>
            </w:pPr>
            <w:r w:rsidRPr="001743A1">
              <w:rPr>
                <w:b/>
                <w:color w:val="000000" w:themeColor="text1"/>
              </w:rPr>
              <w:t>Content</w:t>
            </w:r>
          </w:p>
          <w:p w:rsidR="00157BC7" w:rsidRPr="001743A1" w:rsidRDefault="00157BC7" w:rsidP="00157BC7">
            <w:pPr>
              <w:rPr>
                <w:color w:val="000000" w:themeColor="text1"/>
              </w:rPr>
            </w:pPr>
            <w:r w:rsidRPr="001743A1">
              <w:rPr>
                <w:color w:val="000000" w:themeColor="text1"/>
              </w:rPr>
              <w:t>Discuss the difference in content used in eLe</w:t>
            </w:r>
            <w:r w:rsidR="00DE5EC7" w:rsidRPr="001743A1">
              <w:rPr>
                <w:color w:val="000000" w:themeColor="text1"/>
              </w:rPr>
              <w:t>a</w:t>
            </w:r>
            <w:r w:rsidRPr="001743A1">
              <w:rPr>
                <w:color w:val="000000" w:themeColor="text1"/>
              </w:rPr>
              <w:t xml:space="preserve">rning and </w:t>
            </w:r>
            <w:r w:rsidR="000A6F11" w:rsidRPr="001743A1">
              <w:rPr>
                <w:color w:val="000000" w:themeColor="text1"/>
              </w:rPr>
              <w:t>MLearning</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157BC7" w:rsidRPr="001743A1" w:rsidRDefault="00157BC7" w:rsidP="00F62206">
            <w:pPr>
              <w:rPr>
                <w:b/>
                <w:bCs/>
                <w:color w:val="000000" w:themeColor="text1"/>
              </w:rPr>
            </w:pPr>
            <w:r w:rsidRPr="001743A1">
              <w:rPr>
                <w:b/>
                <w:bCs/>
                <w:color w:val="000000" w:themeColor="text1"/>
              </w:rPr>
              <w:t xml:space="preserve">Flipchart/board and marker </w:t>
            </w:r>
          </w:p>
        </w:tc>
      </w:tr>
      <w:tr w:rsidR="00157BC7" w:rsidRPr="001743A1">
        <w:trPr>
          <w:trHeight w:val="440"/>
        </w:trPr>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157BC7" w:rsidRPr="001743A1" w:rsidRDefault="00157BC7" w:rsidP="00F62206">
            <w:pPr>
              <w:rPr>
                <w:color w:val="000000" w:themeColor="text1"/>
              </w:rPr>
            </w:pPr>
            <w:r w:rsidRPr="001743A1">
              <w:rPr>
                <w:color w:val="000000" w:themeColor="text1"/>
              </w:rPr>
              <w:t>None</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157BC7" w:rsidRPr="001743A1" w:rsidRDefault="00157BC7" w:rsidP="00DE5EC7">
            <w:pPr>
              <w:rPr>
                <w:color w:val="000000" w:themeColor="text1"/>
              </w:rPr>
            </w:pPr>
            <w:r w:rsidRPr="001743A1">
              <w:rPr>
                <w:color w:val="000000" w:themeColor="text1"/>
              </w:rPr>
              <w:t>Discuss with the class the differen</w:t>
            </w:r>
            <w:r w:rsidR="00DE5EC7" w:rsidRPr="001743A1">
              <w:rPr>
                <w:color w:val="000000" w:themeColor="text1"/>
              </w:rPr>
              <w:t xml:space="preserve">ce between the content used in eLearning and </w:t>
            </w:r>
            <w:r w:rsidR="000A6F11" w:rsidRPr="001743A1">
              <w:rPr>
                <w:color w:val="000000" w:themeColor="text1"/>
              </w:rPr>
              <w:t>MLearning</w:t>
            </w:r>
            <w:r w:rsidRPr="001743A1">
              <w:rPr>
                <w:color w:val="000000" w:themeColor="text1"/>
              </w:rPr>
              <w:t xml:space="preserve">.  Ask the group </w:t>
            </w:r>
            <w:r w:rsidR="00DE5EC7" w:rsidRPr="001743A1">
              <w:rPr>
                <w:color w:val="000000" w:themeColor="text1"/>
              </w:rPr>
              <w:t>what differences they notice and why they think it is</w:t>
            </w:r>
            <w:r w:rsidRPr="001743A1">
              <w:rPr>
                <w:color w:val="000000" w:themeColor="text1"/>
              </w:rPr>
              <w:t>.  Write some of their answers on the board/flipchart.</w:t>
            </w:r>
          </w:p>
        </w:tc>
      </w:tr>
      <w:tr w:rsidR="00157BC7" w:rsidRPr="001743A1">
        <w:tc>
          <w:tcPr>
            <w:tcW w:w="2448" w:type="dxa"/>
            <w:tcBorders>
              <w:bottom w:val="single" w:sz="4" w:space="0" w:color="1F497D"/>
            </w:tcBorders>
            <w:vAlign w:val="center"/>
          </w:tcPr>
          <w:p w:rsidR="00157BC7" w:rsidRPr="001743A1" w:rsidRDefault="00157BC7"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157BC7" w:rsidRPr="001743A1" w:rsidRDefault="00157BC7" w:rsidP="00F62206">
            <w:pPr>
              <w:rPr>
                <w:color w:val="000000" w:themeColor="text1"/>
              </w:rPr>
            </w:pPr>
            <w:r w:rsidRPr="001743A1">
              <w:rPr>
                <w:color w:val="000000" w:themeColor="text1"/>
              </w:rPr>
              <w:t>Share any personal or relevant stories.</w:t>
            </w:r>
          </w:p>
        </w:tc>
      </w:tr>
      <w:tr w:rsidR="00157BC7" w:rsidRPr="001743A1">
        <w:tc>
          <w:tcPr>
            <w:tcW w:w="2448" w:type="dxa"/>
            <w:shd w:val="clear" w:color="auto" w:fill="D9D9D9" w:themeFill="background1" w:themeFillShade="D9"/>
            <w:vAlign w:val="center"/>
          </w:tcPr>
          <w:p w:rsidR="00157BC7" w:rsidRPr="001743A1" w:rsidRDefault="00157BC7" w:rsidP="00CC07AB">
            <w:pPr>
              <w:rPr>
                <w:b/>
                <w:bCs/>
                <w:color w:val="000000" w:themeColor="text1"/>
              </w:rPr>
            </w:pPr>
            <w:r w:rsidRPr="001743A1">
              <w:rPr>
                <w:b/>
                <w:bCs/>
                <w:color w:val="000000" w:themeColor="text1"/>
              </w:rPr>
              <w:lastRenderedPageBreak/>
              <w:t>Delivery Tips</w:t>
            </w:r>
          </w:p>
        </w:tc>
        <w:tc>
          <w:tcPr>
            <w:tcW w:w="7128" w:type="dxa"/>
            <w:shd w:val="clear" w:color="auto" w:fill="D9D9D9" w:themeFill="background1" w:themeFillShade="D9"/>
            <w:vAlign w:val="center"/>
          </w:tcPr>
          <w:p w:rsidR="00157BC7" w:rsidRPr="001743A1" w:rsidRDefault="00157BC7"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DE5EC7" w:rsidP="00EC3926">
            <w:pPr>
              <w:rPr>
                <w:color w:val="000000" w:themeColor="text1"/>
              </w:rPr>
            </w:pPr>
            <w:r w:rsidRPr="001743A1">
              <w:rPr>
                <w:color w:val="000000" w:themeColor="text1"/>
              </w:rPr>
              <w:t xml:space="preserve">What are some differences in the content between eLearning and </w:t>
            </w:r>
            <w:r w:rsidR="000A6F11" w:rsidRPr="001743A1">
              <w:rPr>
                <w:color w:val="000000" w:themeColor="text1"/>
              </w:rPr>
              <w:t>MLearning</w:t>
            </w:r>
            <w:r w:rsidRPr="001743A1">
              <w:rPr>
                <w:color w:val="000000" w:themeColor="text1"/>
              </w:rPr>
              <w:t>?</w:t>
            </w:r>
          </w:p>
        </w:tc>
      </w:tr>
    </w:tbl>
    <w:p w:rsidR="00CC07AB" w:rsidRPr="001743A1" w:rsidRDefault="00CC07AB" w:rsidP="00CC07AB"/>
    <w:p w:rsidR="003372F9" w:rsidRPr="001743A1" w:rsidRDefault="00CC07AB" w:rsidP="003372F9">
      <w:pPr>
        <w:pStyle w:val="Heading2"/>
      </w:pPr>
      <w:bookmarkStart w:id="42" w:name="_Toc406059842"/>
      <w:r w:rsidRPr="001743A1">
        <w:t>Case Study</w:t>
      </w:r>
      <w:bookmarkEnd w:id="42"/>
      <w:r w:rsidR="003372F9" w:rsidRPr="001743A1">
        <w:t xml:space="preserve"> </w:t>
      </w:r>
    </w:p>
    <w:p w:rsidR="00CC07AB" w:rsidRPr="001743A1" w:rsidRDefault="003657D6" w:rsidP="003372F9">
      <w:r w:rsidRPr="001743A1">
        <w:rPr>
          <w:lang w:bidi="ar-SA"/>
        </w:rPr>
        <w:drawing>
          <wp:anchor distT="0" distB="0" distL="114300" distR="114300" simplePos="0" relativeHeight="251695616" behindDoc="0" locked="0" layoutInCell="1" allowOverlap="1" wp14:anchorId="679D681B" wp14:editId="1CAFB60B">
            <wp:simplePos x="0" y="0"/>
            <wp:positionH relativeFrom="column">
              <wp:posOffset>95250</wp:posOffset>
            </wp:positionH>
            <wp:positionV relativeFrom="paragraph">
              <wp:posOffset>36195</wp:posOffset>
            </wp:positionV>
            <wp:extent cx="990600" cy="1059180"/>
            <wp:effectExtent l="0" t="0" r="0" b="7620"/>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MC900435278[1].WM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90600" cy="1059180"/>
                    </a:xfrm>
                    <a:prstGeom prst="rect">
                      <a:avLst/>
                    </a:prstGeom>
                  </pic:spPr>
                </pic:pic>
              </a:graphicData>
            </a:graphic>
          </wp:anchor>
        </w:drawing>
      </w:r>
      <w:r w:rsidR="00E33358" w:rsidRPr="001743A1">
        <w:t>Ralph</w:t>
      </w:r>
      <w:r w:rsidR="00CF2173" w:rsidRPr="001743A1">
        <w:t xml:space="preserve"> was discussing his new employee training schedule with his new manager, Rosa.  She told him the company had adapted a new </w:t>
      </w:r>
      <w:r w:rsidR="000A6F11" w:rsidRPr="001743A1">
        <w:t>MLearning</w:t>
      </w:r>
      <w:r w:rsidR="00CF2173" w:rsidRPr="001743A1">
        <w:t xml:space="preserve"> program for new employees in which he could complete the training on a more customized basis on a number of devices.</w:t>
      </w:r>
    </w:p>
    <w:p w:rsidR="00CF2173" w:rsidRPr="001743A1" w:rsidRDefault="00CF2173" w:rsidP="003372F9">
      <w:r w:rsidRPr="001743A1">
        <w:t>“So, it like the time I completed my college exams online – I think they call that eLearning?” Ralph said to Rosa.</w:t>
      </w:r>
    </w:p>
    <w:p w:rsidR="00CF2173" w:rsidRPr="001743A1" w:rsidRDefault="00CF2173" w:rsidP="003372F9">
      <w:r w:rsidRPr="001743A1">
        <w:t>Rosa smile</w:t>
      </w:r>
      <w:r w:rsidR="00E834BD" w:rsidRPr="001743A1">
        <w:t>d</w:t>
      </w:r>
      <w:r w:rsidRPr="001743A1">
        <w:t xml:space="preserve"> because she had heard the comparison before, but then she explained to Ralph that the company’s </w:t>
      </w:r>
      <w:r w:rsidR="000A6F11" w:rsidRPr="001743A1">
        <w:t>MLearning</w:t>
      </w:r>
      <w:r w:rsidRPr="001743A1">
        <w:t xml:space="preserve"> course would allow him to complete his training on any mobile device, such as his phone or the company laptops.  Rose told Ralph that, unlike eLearning, the content was very user friendly and could be accessed in a number of ways.  She explained to him that the </w:t>
      </w:r>
      <w:r w:rsidR="000A6F11" w:rsidRPr="001743A1">
        <w:t>MLearning</w:t>
      </w:r>
      <w:r w:rsidRPr="001743A1">
        <w:t xml:space="preserve"> courses allow the material to be less rigid and more flexible for the user, allowing them to customize their </w:t>
      </w:r>
      <w:r w:rsidR="00922D67" w:rsidRPr="001743A1">
        <w:t>training environment and complete the training in a lot less time than a standard eLearning course.</w:t>
      </w:r>
    </w:p>
    <w:p w:rsidR="00DA646B" w:rsidRPr="001743A1" w:rsidRDefault="00DA646B" w:rsidP="003372F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570A10" w:rsidP="00CC07AB">
            <w:pPr>
              <w:rPr>
                <w:b/>
                <w:bCs/>
                <w:color w:val="000000" w:themeColor="text1"/>
              </w:rPr>
            </w:pPr>
            <w:r w:rsidRPr="001743A1">
              <w:rPr>
                <w:b/>
                <w:bCs/>
                <w:color w:val="000000" w:themeColor="text1"/>
              </w:rPr>
              <w:t>5</w:t>
            </w:r>
            <w:r w:rsidR="00DA433A" w:rsidRPr="001743A1">
              <w:rPr>
                <w:b/>
                <w:bCs/>
                <w:color w:val="000000" w:themeColor="text1"/>
              </w:rPr>
              <w:t xml:space="preserve"> 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DA433A" w:rsidP="00683FC3">
            <w:pPr>
              <w:rPr>
                <w:color w:val="000000" w:themeColor="text1"/>
              </w:rPr>
            </w:pPr>
            <w:r w:rsidRPr="001743A1">
              <w:rPr>
                <w:color w:val="000000" w:themeColor="text1"/>
              </w:rPr>
              <w:t xml:space="preserve">Introduce the </w:t>
            </w:r>
            <w:r w:rsidR="000A6F11" w:rsidRPr="001743A1">
              <w:rPr>
                <w:color w:val="000000" w:themeColor="text1"/>
              </w:rPr>
              <w:t>MLearning</w:t>
            </w:r>
            <w:r w:rsidR="00683FC3" w:rsidRPr="001743A1">
              <w:rPr>
                <w:color w:val="000000" w:themeColor="text1"/>
              </w:rPr>
              <w:t xml:space="preserve"> vs eLearning</w:t>
            </w:r>
            <w:r w:rsidRPr="001743A1">
              <w:rPr>
                <w:color w:val="000000" w:themeColor="text1"/>
              </w:rPr>
              <w:t xml:space="preserve"> case study.</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DA433A" w:rsidRPr="001743A1" w:rsidRDefault="00DA433A" w:rsidP="00CC07AB">
            <w:pPr>
              <w:rPr>
                <w:b/>
                <w:color w:val="000000" w:themeColor="text1"/>
              </w:rPr>
            </w:pPr>
            <w:r w:rsidRPr="001743A1">
              <w:rPr>
                <w:b/>
                <w:color w:val="000000" w:themeColor="text1"/>
              </w:rPr>
              <w:t>Case Study</w:t>
            </w:r>
          </w:p>
          <w:p w:rsidR="00CC07AB" w:rsidRPr="001743A1" w:rsidRDefault="00DA433A" w:rsidP="003E5228">
            <w:pPr>
              <w:rPr>
                <w:color w:val="000000" w:themeColor="text1"/>
              </w:rPr>
            </w:pPr>
            <w:r w:rsidRPr="001743A1">
              <w:rPr>
                <w:color w:val="000000" w:themeColor="text1"/>
              </w:rPr>
              <w:t>Discuss the</w:t>
            </w:r>
            <w:r w:rsidR="000A3A35" w:rsidRPr="001743A1">
              <w:rPr>
                <w:color w:val="000000" w:themeColor="text1"/>
              </w:rPr>
              <w:t xml:space="preserve"> </w:t>
            </w:r>
            <w:r w:rsidR="00A22202" w:rsidRPr="001743A1">
              <w:rPr>
                <w:color w:val="000000" w:themeColor="text1"/>
              </w:rPr>
              <w:t xml:space="preserve">difference between </w:t>
            </w:r>
            <w:r w:rsidR="000A6F11" w:rsidRPr="001743A1">
              <w:rPr>
                <w:color w:val="000000" w:themeColor="text1"/>
              </w:rPr>
              <w:t>MLearning</w:t>
            </w:r>
            <w:r w:rsidR="00A22202" w:rsidRPr="001743A1">
              <w:rPr>
                <w:color w:val="000000" w:themeColor="text1"/>
              </w:rPr>
              <w:t xml:space="preserve"> and eLearning.</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DA433A"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DA433A"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DA433A" w:rsidP="003E5228">
            <w:pPr>
              <w:rPr>
                <w:color w:val="000000" w:themeColor="text1"/>
              </w:rPr>
            </w:pPr>
            <w:r w:rsidRPr="001743A1">
              <w:rPr>
                <w:color w:val="000000" w:themeColor="text1"/>
              </w:rPr>
              <w:t xml:space="preserve">Discuss </w:t>
            </w:r>
            <w:r w:rsidR="0011643A" w:rsidRPr="001743A1">
              <w:rPr>
                <w:color w:val="000000" w:themeColor="text1"/>
              </w:rPr>
              <w:t xml:space="preserve">the case study. </w:t>
            </w:r>
            <w:r w:rsidR="00A22202" w:rsidRPr="001743A1">
              <w:rPr>
                <w:color w:val="000000" w:themeColor="text1"/>
              </w:rPr>
              <w:t xml:space="preserve">  How would Ralph’s training be different if he used an eLearning course?</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DA433A" w:rsidP="00CC07AB">
            <w:pPr>
              <w:rPr>
                <w:color w:val="000000" w:themeColor="text1"/>
              </w:rPr>
            </w:pPr>
            <w:r w:rsidRPr="001743A1">
              <w:rPr>
                <w:color w:val="000000" w:themeColor="text1"/>
              </w:rPr>
              <w:t>Share any personal, relevant stories.</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DA433A"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A22202" w:rsidP="00826036">
            <w:pPr>
              <w:rPr>
                <w:color w:val="000000" w:themeColor="text1"/>
              </w:rPr>
            </w:pPr>
            <w:r w:rsidRPr="001743A1">
              <w:rPr>
                <w:color w:val="000000" w:themeColor="text1"/>
              </w:rPr>
              <w:t>What did Rosa find so amusing?</w:t>
            </w:r>
          </w:p>
        </w:tc>
      </w:tr>
    </w:tbl>
    <w:p w:rsidR="00381A27" w:rsidRPr="001743A1" w:rsidRDefault="00381A27" w:rsidP="00CC07AB">
      <w:pPr>
        <w:pStyle w:val="Heading2"/>
      </w:pPr>
      <w:r w:rsidRPr="001743A1">
        <w:br w:type="page"/>
      </w:r>
      <w:bookmarkStart w:id="43" w:name="_Toc406059843"/>
      <w:r w:rsidRPr="001743A1">
        <w:lastRenderedPageBreak/>
        <w:t>Module Five: Review Questions</w:t>
      </w:r>
      <w:bookmarkEnd w:id="43"/>
    </w:p>
    <w:p w:rsidR="003E5228" w:rsidRPr="001743A1" w:rsidRDefault="00016890" w:rsidP="00A362E3">
      <w:pPr>
        <w:numPr>
          <w:ilvl w:val="0"/>
          <w:numId w:val="39"/>
        </w:numPr>
      </w:pPr>
      <w:r w:rsidRPr="001743A1">
        <w:t>ELearning can be done on which of the following devices?</w:t>
      </w:r>
    </w:p>
    <w:p w:rsidR="003E5228" w:rsidRPr="001743A1" w:rsidRDefault="00016890" w:rsidP="00A362E3">
      <w:pPr>
        <w:pStyle w:val="ListParagraph"/>
        <w:numPr>
          <w:ilvl w:val="0"/>
          <w:numId w:val="40"/>
        </w:numPr>
        <w:ind w:left="1080"/>
        <w:rPr>
          <w:color w:val="FF0000"/>
        </w:rPr>
      </w:pPr>
      <w:r w:rsidRPr="001743A1">
        <w:rPr>
          <w:color w:val="FF0000"/>
        </w:rPr>
        <w:t>DVD player.</w:t>
      </w:r>
    </w:p>
    <w:p w:rsidR="003E5228" w:rsidRPr="001743A1" w:rsidRDefault="00016890" w:rsidP="00A362E3">
      <w:pPr>
        <w:pStyle w:val="ListParagraph"/>
        <w:numPr>
          <w:ilvl w:val="0"/>
          <w:numId w:val="40"/>
        </w:numPr>
        <w:ind w:left="1080"/>
      </w:pPr>
      <w:r w:rsidRPr="001743A1">
        <w:t>Mobile phone.</w:t>
      </w:r>
    </w:p>
    <w:p w:rsidR="003E5228" w:rsidRPr="001743A1" w:rsidRDefault="00016890" w:rsidP="00A362E3">
      <w:pPr>
        <w:pStyle w:val="ListParagraph"/>
        <w:numPr>
          <w:ilvl w:val="0"/>
          <w:numId w:val="40"/>
        </w:numPr>
        <w:ind w:left="1080"/>
      </w:pPr>
      <w:r w:rsidRPr="001743A1">
        <w:t>PDA.</w:t>
      </w:r>
    </w:p>
    <w:p w:rsidR="003E5228" w:rsidRPr="001743A1" w:rsidRDefault="00016890" w:rsidP="00A362E3">
      <w:pPr>
        <w:pStyle w:val="ListParagraph"/>
        <w:numPr>
          <w:ilvl w:val="0"/>
          <w:numId w:val="40"/>
        </w:numPr>
        <w:ind w:left="1080"/>
      </w:pPr>
      <w:r w:rsidRPr="001743A1">
        <w:t>None of the above.</w:t>
      </w:r>
    </w:p>
    <w:p w:rsidR="003E5228" w:rsidRPr="001743A1" w:rsidRDefault="000B5612" w:rsidP="003E5228">
      <w:pPr>
        <w:ind w:left="720"/>
        <w:rPr>
          <w:color w:val="FF0000"/>
        </w:rPr>
      </w:pPr>
      <w:r w:rsidRPr="001743A1">
        <w:rPr>
          <w:color w:val="FF0000"/>
        </w:rPr>
        <w:t xml:space="preserve">ELearning is different from </w:t>
      </w:r>
      <w:r w:rsidR="000A6F11" w:rsidRPr="001743A1">
        <w:rPr>
          <w:color w:val="FF0000"/>
        </w:rPr>
        <w:t>MLearning</w:t>
      </w:r>
      <w:r w:rsidRPr="001743A1">
        <w:rPr>
          <w:color w:val="FF0000"/>
        </w:rPr>
        <w:t xml:space="preserve"> and is typically performed on playback devices, such as DVD players, CD players, and large desktop computers.</w:t>
      </w:r>
    </w:p>
    <w:p w:rsidR="003E5228" w:rsidRPr="001743A1" w:rsidRDefault="000A6F11" w:rsidP="00A362E3">
      <w:pPr>
        <w:numPr>
          <w:ilvl w:val="0"/>
          <w:numId w:val="39"/>
        </w:numPr>
      </w:pPr>
      <w:r w:rsidRPr="001743A1">
        <w:t>MLearning</w:t>
      </w:r>
      <w:r w:rsidR="00016890" w:rsidRPr="001743A1">
        <w:t xml:space="preserve"> can be done on which of the following devices?</w:t>
      </w:r>
    </w:p>
    <w:p w:rsidR="003E5228" w:rsidRPr="001743A1" w:rsidRDefault="00016890" w:rsidP="00A362E3">
      <w:pPr>
        <w:pStyle w:val="ListParagraph"/>
        <w:numPr>
          <w:ilvl w:val="0"/>
          <w:numId w:val="41"/>
        </w:numPr>
        <w:ind w:left="1080"/>
      </w:pPr>
      <w:r w:rsidRPr="001743A1">
        <w:t>CD player.</w:t>
      </w:r>
    </w:p>
    <w:p w:rsidR="003E5228" w:rsidRPr="001743A1" w:rsidRDefault="00016890" w:rsidP="00A362E3">
      <w:pPr>
        <w:pStyle w:val="ListParagraph"/>
        <w:numPr>
          <w:ilvl w:val="0"/>
          <w:numId w:val="41"/>
        </w:numPr>
        <w:ind w:left="1080"/>
        <w:rPr>
          <w:color w:val="FF0000"/>
        </w:rPr>
      </w:pPr>
      <w:r w:rsidRPr="001743A1">
        <w:rPr>
          <w:color w:val="FF0000"/>
        </w:rPr>
        <w:t>Computer tablet.</w:t>
      </w:r>
    </w:p>
    <w:p w:rsidR="003E5228" w:rsidRPr="001743A1" w:rsidRDefault="00016890" w:rsidP="00A362E3">
      <w:pPr>
        <w:pStyle w:val="ListParagraph"/>
        <w:numPr>
          <w:ilvl w:val="0"/>
          <w:numId w:val="41"/>
        </w:numPr>
        <w:ind w:left="1080"/>
      </w:pPr>
      <w:r w:rsidRPr="001743A1">
        <w:t>Desktop computer.</w:t>
      </w:r>
    </w:p>
    <w:p w:rsidR="003E5228" w:rsidRPr="001743A1" w:rsidRDefault="00016890" w:rsidP="00A362E3">
      <w:pPr>
        <w:pStyle w:val="ListParagraph"/>
        <w:numPr>
          <w:ilvl w:val="0"/>
          <w:numId w:val="41"/>
        </w:numPr>
        <w:ind w:left="1080"/>
      </w:pPr>
      <w:r w:rsidRPr="001743A1">
        <w:t>DVD player.</w:t>
      </w:r>
    </w:p>
    <w:p w:rsidR="003E5228" w:rsidRPr="001743A1" w:rsidRDefault="000A6F11" w:rsidP="003E5228">
      <w:pPr>
        <w:ind w:left="720"/>
        <w:rPr>
          <w:color w:val="FF0000"/>
        </w:rPr>
      </w:pPr>
      <w:r w:rsidRPr="001743A1">
        <w:rPr>
          <w:color w:val="FF0000"/>
        </w:rPr>
        <w:t>MLearning</w:t>
      </w:r>
      <w:r w:rsidR="000B5612" w:rsidRPr="001743A1">
        <w:rPr>
          <w:color w:val="FF0000"/>
        </w:rPr>
        <w:t xml:space="preserve"> is different from eLearning because it can be done on mobile devices, such as mobile phones, computer tablets and laptops.</w:t>
      </w:r>
    </w:p>
    <w:p w:rsidR="003E5228" w:rsidRPr="001743A1" w:rsidRDefault="00211906" w:rsidP="00A362E3">
      <w:pPr>
        <w:numPr>
          <w:ilvl w:val="0"/>
          <w:numId w:val="39"/>
        </w:numPr>
      </w:pPr>
      <w:r w:rsidRPr="001743A1">
        <w:t>Many time eLearning courses can appear _________ because they are always similar in design.</w:t>
      </w:r>
    </w:p>
    <w:p w:rsidR="003E5228" w:rsidRPr="001743A1" w:rsidRDefault="000F68CE" w:rsidP="00A362E3">
      <w:pPr>
        <w:pStyle w:val="ListParagraph"/>
        <w:numPr>
          <w:ilvl w:val="0"/>
          <w:numId w:val="42"/>
        </w:numPr>
        <w:ind w:left="1080"/>
      </w:pPr>
      <w:r w:rsidRPr="001743A1">
        <w:t>Exciting.</w:t>
      </w:r>
    </w:p>
    <w:p w:rsidR="003E5228" w:rsidRPr="001743A1" w:rsidRDefault="000F68CE" w:rsidP="00A362E3">
      <w:pPr>
        <w:pStyle w:val="ListParagraph"/>
        <w:numPr>
          <w:ilvl w:val="0"/>
          <w:numId w:val="42"/>
        </w:numPr>
        <w:ind w:left="1080"/>
      </w:pPr>
      <w:r w:rsidRPr="001743A1">
        <w:t>Informal.</w:t>
      </w:r>
    </w:p>
    <w:p w:rsidR="003E5228" w:rsidRPr="001743A1" w:rsidRDefault="000F68CE" w:rsidP="00A362E3">
      <w:pPr>
        <w:pStyle w:val="ListParagraph"/>
        <w:numPr>
          <w:ilvl w:val="0"/>
          <w:numId w:val="42"/>
        </w:numPr>
        <w:ind w:left="1080"/>
      </w:pPr>
      <w:r w:rsidRPr="001743A1">
        <w:t>Extravagant.</w:t>
      </w:r>
    </w:p>
    <w:p w:rsidR="003E5228" w:rsidRPr="001743A1" w:rsidRDefault="00211906" w:rsidP="00A362E3">
      <w:pPr>
        <w:pStyle w:val="ListParagraph"/>
        <w:numPr>
          <w:ilvl w:val="0"/>
          <w:numId w:val="42"/>
        </w:numPr>
        <w:ind w:left="1080"/>
        <w:rPr>
          <w:color w:val="FF0000"/>
        </w:rPr>
      </w:pPr>
      <w:r w:rsidRPr="001743A1">
        <w:rPr>
          <w:color w:val="FF0000"/>
        </w:rPr>
        <w:t>Stagnant.</w:t>
      </w:r>
    </w:p>
    <w:p w:rsidR="003E5228" w:rsidRPr="001743A1" w:rsidRDefault="000B5612" w:rsidP="003E5228">
      <w:pPr>
        <w:ind w:left="720"/>
        <w:rPr>
          <w:color w:val="FF0000"/>
        </w:rPr>
      </w:pPr>
      <w:r w:rsidRPr="001743A1">
        <w:rPr>
          <w:color w:val="FF0000"/>
        </w:rPr>
        <w:t>One disadvantage of eLearning is that many of its courses appear very similar in design and can appear boring and stagnant t the user.</w:t>
      </w:r>
    </w:p>
    <w:p w:rsidR="003E5228" w:rsidRPr="001743A1" w:rsidRDefault="00211906" w:rsidP="00A362E3">
      <w:pPr>
        <w:numPr>
          <w:ilvl w:val="0"/>
          <w:numId w:val="39"/>
        </w:numPr>
      </w:pPr>
      <w:r w:rsidRPr="001743A1">
        <w:t xml:space="preserve">Many </w:t>
      </w:r>
      <w:r w:rsidR="000A6F11" w:rsidRPr="001743A1">
        <w:t>MLearning</w:t>
      </w:r>
      <w:r w:rsidRPr="001743A1">
        <w:t xml:space="preserve"> courses are _______, so users can navigate the site on their own pace.</w:t>
      </w:r>
    </w:p>
    <w:p w:rsidR="003E5228" w:rsidRPr="001743A1" w:rsidRDefault="000F68CE" w:rsidP="00A362E3">
      <w:pPr>
        <w:pStyle w:val="ListParagraph"/>
        <w:numPr>
          <w:ilvl w:val="0"/>
          <w:numId w:val="43"/>
        </w:numPr>
        <w:ind w:left="1080"/>
      </w:pPr>
      <w:r w:rsidRPr="001743A1">
        <w:t>Formal.</w:t>
      </w:r>
    </w:p>
    <w:p w:rsidR="003E5228" w:rsidRPr="001743A1" w:rsidRDefault="000F68CE" w:rsidP="00A362E3">
      <w:pPr>
        <w:pStyle w:val="ListParagraph"/>
        <w:numPr>
          <w:ilvl w:val="0"/>
          <w:numId w:val="43"/>
        </w:numPr>
        <w:ind w:left="1080"/>
      </w:pPr>
      <w:r w:rsidRPr="001743A1">
        <w:t>Sturdy.</w:t>
      </w:r>
    </w:p>
    <w:p w:rsidR="003E5228" w:rsidRPr="001743A1" w:rsidRDefault="00211906" w:rsidP="00A362E3">
      <w:pPr>
        <w:pStyle w:val="ListParagraph"/>
        <w:numPr>
          <w:ilvl w:val="0"/>
          <w:numId w:val="43"/>
        </w:numPr>
        <w:ind w:left="1080"/>
        <w:rPr>
          <w:color w:val="FF0000"/>
        </w:rPr>
      </w:pPr>
      <w:r w:rsidRPr="001743A1">
        <w:rPr>
          <w:color w:val="FF0000"/>
        </w:rPr>
        <w:t>Informal.</w:t>
      </w:r>
    </w:p>
    <w:p w:rsidR="003E5228" w:rsidRPr="001743A1" w:rsidRDefault="000F68CE" w:rsidP="00A362E3">
      <w:pPr>
        <w:pStyle w:val="ListParagraph"/>
        <w:numPr>
          <w:ilvl w:val="0"/>
          <w:numId w:val="43"/>
        </w:numPr>
        <w:ind w:left="1080"/>
      </w:pPr>
      <w:r w:rsidRPr="001743A1">
        <w:t>Patterned.</w:t>
      </w:r>
    </w:p>
    <w:p w:rsidR="00DA646B" w:rsidRPr="001743A1" w:rsidRDefault="000B5612" w:rsidP="003E5228">
      <w:pPr>
        <w:ind w:left="720"/>
        <w:rPr>
          <w:color w:val="FF0000"/>
        </w:rPr>
      </w:pPr>
      <w:r w:rsidRPr="001743A1">
        <w:rPr>
          <w:color w:val="FF0000"/>
        </w:rPr>
        <w:t xml:space="preserve">Many </w:t>
      </w:r>
      <w:r w:rsidR="000A6F11" w:rsidRPr="001743A1">
        <w:rPr>
          <w:color w:val="FF0000"/>
        </w:rPr>
        <w:t>MLearning</w:t>
      </w:r>
      <w:r w:rsidRPr="001743A1">
        <w:rPr>
          <w:color w:val="FF0000"/>
        </w:rPr>
        <w:t xml:space="preserve"> courses are built with an informal structure, which allows the user to move freely through the course at their own pace and </w:t>
      </w:r>
      <w:r w:rsidR="000F68CE" w:rsidRPr="001743A1">
        <w:rPr>
          <w:color w:val="FF0000"/>
        </w:rPr>
        <w:t>at their discretion.</w:t>
      </w:r>
    </w:p>
    <w:p w:rsidR="00DA646B" w:rsidRPr="001743A1" w:rsidRDefault="00DA646B">
      <w:pPr>
        <w:spacing w:after="0" w:line="240" w:lineRule="auto"/>
        <w:rPr>
          <w:color w:val="FF0000"/>
        </w:rPr>
      </w:pPr>
      <w:r w:rsidRPr="001743A1">
        <w:rPr>
          <w:color w:val="FF0000"/>
        </w:rPr>
        <w:br w:type="page"/>
      </w:r>
    </w:p>
    <w:p w:rsidR="003E5228" w:rsidRPr="001743A1" w:rsidRDefault="00211906" w:rsidP="00A362E3">
      <w:pPr>
        <w:numPr>
          <w:ilvl w:val="0"/>
          <w:numId w:val="39"/>
        </w:numPr>
      </w:pPr>
      <w:r w:rsidRPr="001743A1">
        <w:lastRenderedPageBreak/>
        <w:t>An eLearning course will have ________ access to courses.</w:t>
      </w:r>
    </w:p>
    <w:p w:rsidR="003E5228" w:rsidRPr="001743A1" w:rsidRDefault="000F68CE" w:rsidP="00A362E3">
      <w:pPr>
        <w:pStyle w:val="ListParagraph"/>
        <w:numPr>
          <w:ilvl w:val="0"/>
          <w:numId w:val="44"/>
        </w:numPr>
      </w:pPr>
      <w:r w:rsidRPr="001743A1">
        <w:t>Free.</w:t>
      </w:r>
    </w:p>
    <w:p w:rsidR="003E5228" w:rsidRPr="001743A1" w:rsidRDefault="00211906" w:rsidP="00A362E3">
      <w:pPr>
        <w:pStyle w:val="ListParagraph"/>
        <w:numPr>
          <w:ilvl w:val="0"/>
          <w:numId w:val="44"/>
        </w:numPr>
        <w:rPr>
          <w:color w:val="FF0000"/>
        </w:rPr>
      </w:pPr>
      <w:r w:rsidRPr="001743A1">
        <w:rPr>
          <w:color w:val="FF0000"/>
        </w:rPr>
        <w:t>Limited.</w:t>
      </w:r>
    </w:p>
    <w:p w:rsidR="003E5228" w:rsidRPr="001743A1" w:rsidRDefault="000F68CE" w:rsidP="00A362E3">
      <w:pPr>
        <w:pStyle w:val="ListParagraph"/>
        <w:numPr>
          <w:ilvl w:val="0"/>
          <w:numId w:val="44"/>
        </w:numPr>
      </w:pPr>
      <w:r w:rsidRPr="001743A1">
        <w:t>Open.</w:t>
      </w:r>
    </w:p>
    <w:p w:rsidR="003E5228" w:rsidRPr="001743A1" w:rsidRDefault="000F68CE" w:rsidP="00A362E3">
      <w:pPr>
        <w:pStyle w:val="ListParagraph"/>
        <w:numPr>
          <w:ilvl w:val="0"/>
          <w:numId w:val="44"/>
        </w:numPr>
      </w:pPr>
      <w:r w:rsidRPr="001743A1">
        <w:t>Unlimited.</w:t>
      </w:r>
    </w:p>
    <w:p w:rsidR="003E5228" w:rsidRPr="001743A1" w:rsidRDefault="000F68CE" w:rsidP="003E5228">
      <w:pPr>
        <w:ind w:left="720"/>
        <w:rPr>
          <w:color w:val="FF0000"/>
        </w:rPr>
      </w:pPr>
      <w:r w:rsidRPr="001743A1">
        <w:rPr>
          <w:color w:val="FF0000"/>
        </w:rPr>
        <w:t>Because eLearning can only be completed on a small number of devices, access to its content is often very limited to users.</w:t>
      </w:r>
    </w:p>
    <w:p w:rsidR="003E5228" w:rsidRPr="001743A1" w:rsidRDefault="00211906" w:rsidP="00A362E3">
      <w:pPr>
        <w:numPr>
          <w:ilvl w:val="0"/>
          <w:numId w:val="39"/>
        </w:numPr>
      </w:pPr>
      <w:r w:rsidRPr="001743A1">
        <w:t xml:space="preserve">An </w:t>
      </w:r>
      <w:r w:rsidR="000A6F11" w:rsidRPr="001743A1">
        <w:t>MLearning</w:t>
      </w:r>
      <w:r w:rsidRPr="001743A1">
        <w:t xml:space="preserve"> course is created for multiple devices, giving users _______ access.</w:t>
      </w:r>
    </w:p>
    <w:p w:rsidR="003E5228" w:rsidRPr="001743A1" w:rsidRDefault="000F68CE" w:rsidP="00A362E3">
      <w:pPr>
        <w:pStyle w:val="ListParagraph"/>
        <w:numPr>
          <w:ilvl w:val="0"/>
          <w:numId w:val="45"/>
        </w:numPr>
      </w:pPr>
      <w:r w:rsidRPr="001743A1">
        <w:t>Decreased.</w:t>
      </w:r>
    </w:p>
    <w:p w:rsidR="003E5228" w:rsidRPr="001743A1" w:rsidRDefault="000F68CE" w:rsidP="00A362E3">
      <w:pPr>
        <w:pStyle w:val="ListParagraph"/>
        <w:numPr>
          <w:ilvl w:val="0"/>
          <w:numId w:val="45"/>
        </w:numPr>
      </w:pPr>
      <w:r w:rsidRPr="001743A1">
        <w:t>Slow.</w:t>
      </w:r>
    </w:p>
    <w:p w:rsidR="003E5228" w:rsidRPr="001743A1" w:rsidRDefault="000F68CE" w:rsidP="00A362E3">
      <w:pPr>
        <w:pStyle w:val="ListParagraph"/>
        <w:numPr>
          <w:ilvl w:val="0"/>
          <w:numId w:val="45"/>
        </w:numPr>
      </w:pPr>
      <w:r w:rsidRPr="001743A1">
        <w:t>Shorter.</w:t>
      </w:r>
    </w:p>
    <w:p w:rsidR="003E5228" w:rsidRPr="001743A1" w:rsidRDefault="00211906" w:rsidP="00A362E3">
      <w:pPr>
        <w:pStyle w:val="ListParagraph"/>
        <w:numPr>
          <w:ilvl w:val="0"/>
          <w:numId w:val="45"/>
        </w:numPr>
        <w:rPr>
          <w:color w:val="FF0000"/>
        </w:rPr>
      </w:pPr>
      <w:r w:rsidRPr="001743A1">
        <w:rPr>
          <w:color w:val="FF0000"/>
        </w:rPr>
        <w:t>Increased.</w:t>
      </w:r>
    </w:p>
    <w:p w:rsidR="003E5228" w:rsidRPr="001743A1" w:rsidRDefault="000F68CE" w:rsidP="003E5228">
      <w:pPr>
        <w:ind w:left="720"/>
        <w:rPr>
          <w:color w:val="FF0000"/>
        </w:rPr>
      </w:pPr>
      <w:r w:rsidRPr="001743A1">
        <w:rPr>
          <w:color w:val="FF0000"/>
        </w:rPr>
        <w:t xml:space="preserve">Because an </w:t>
      </w:r>
      <w:r w:rsidR="000A6F11" w:rsidRPr="001743A1">
        <w:rPr>
          <w:color w:val="FF0000"/>
        </w:rPr>
        <w:t>MLearning</w:t>
      </w:r>
      <w:r w:rsidRPr="001743A1">
        <w:rPr>
          <w:color w:val="FF0000"/>
        </w:rPr>
        <w:t xml:space="preserve"> course can be completed on a wide number of devices, users have increased access to its materials and courses.</w:t>
      </w:r>
    </w:p>
    <w:p w:rsidR="003E5228" w:rsidRPr="001743A1" w:rsidRDefault="00211906" w:rsidP="00A362E3">
      <w:pPr>
        <w:numPr>
          <w:ilvl w:val="0"/>
          <w:numId w:val="39"/>
        </w:numPr>
      </w:pPr>
      <w:r w:rsidRPr="001743A1">
        <w:t>An eLearning course uses which of the following type of content?</w:t>
      </w:r>
    </w:p>
    <w:p w:rsidR="003E5228" w:rsidRPr="001743A1" w:rsidRDefault="00211906" w:rsidP="00A362E3">
      <w:pPr>
        <w:pStyle w:val="ListParagraph"/>
        <w:numPr>
          <w:ilvl w:val="0"/>
          <w:numId w:val="46"/>
        </w:numPr>
        <w:rPr>
          <w:color w:val="FF0000"/>
        </w:rPr>
      </w:pPr>
      <w:r w:rsidRPr="001743A1">
        <w:rPr>
          <w:color w:val="FF0000"/>
        </w:rPr>
        <w:t>Case studies.</w:t>
      </w:r>
    </w:p>
    <w:p w:rsidR="003E5228" w:rsidRPr="001743A1" w:rsidRDefault="00211906" w:rsidP="00A362E3">
      <w:pPr>
        <w:pStyle w:val="ListParagraph"/>
        <w:numPr>
          <w:ilvl w:val="0"/>
          <w:numId w:val="46"/>
        </w:numPr>
      </w:pPr>
      <w:r w:rsidRPr="001743A1">
        <w:t>Chat rooms.</w:t>
      </w:r>
    </w:p>
    <w:p w:rsidR="003E5228" w:rsidRPr="001743A1" w:rsidRDefault="00211906" w:rsidP="00A362E3">
      <w:pPr>
        <w:pStyle w:val="ListParagraph"/>
        <w:numPr>
          <w:ilvl w:val="0"/>
          <w:numId w:val="46"/>
        </w:numPr>
      </w:pPr>
      <w:r w:rsidRPr="001743A1">
        <w:t>Discussion forums.</w:t>
      </w:r>
    </w:p>
    <w:p w:rsidR="003E5228" w:rsidRPr="001743A1" w:rsidRDefault="00211906" w:rsidP="00A362E3">
      <w:pPr>
        <w:pStyle w:val="ListParagraph"/>
        <w:numPr>
          <w:ilvl w:val="0"/>
          <w:numId w:val="46"/>
        </w:numPr>
      </w:pPr>
      <w:r w:rsidRPr="001743A1">
        <w:t>Flash cards.</w:t>
      </w:r>
    </w:p>
    <w:p w:rsidR="003E5228" w:rsidRPr="001743A1" w:rsidRDefault="000F68CE" w:rsidP="003E5228">
      <w:pPr>
        <w:ind w:left="720"/>
        <w:rPr>
          <w:color w:val="FF0000"/>
        </w:rPr>
      </w:pPr>
      <w:r w:rsidRPr="001743A1">
        <w:rPr>
          <w:color w:val="FF0000"/>
        </w:rPr>
        <w:t>An eLearning course typically has formally structured type activities, such as slide shows, case studies, short stories and unit quizzes.</w:t>
      </w:r>
    </w:p>
    <w:p w:rsidR="003E5228" w:rsidRPr="001743A1" w:rsidRDefault="00211906" w:rsidP="00A362E3">
      <w:pPr>
        <w:numPr>
          <w:ilvl w:val="0"/>
          <w:numId w:val="39"/>
        </w:numPr>
      </w:pPr>
      <w:r w:rsidRPr="001743A1">
        <w:t xml:space="preserve">An </w:t>
      </w:r>
      <w:r w:rsidR="000A6F11" w:rsidRPr="001743A1">
        <w:t>MLearning</w:t>
      </w:r>
      <w:r w:rsidRPr="001743A1">
        <w:t xml:space="preserve"> course uses which of the following type of content</w:t>
      </w:r>
    </w:p>
    <w:p w:rsidR="003E5228" w:rsidRPr="001743A1" w:rsidRDefault="00211906" w:rsidP="00A362E3">
      <w:pPr>
        <w:pStyle w:val="ListParagraph"/>
        <w:numPr>
          <w:ilvl w:val="0"/>
          <w:numId w:val="47"/>
        </w:numPr>
      </w:pPr>
      <w:r w:rsidRPr="001743A1">
        <w:t>Pop quizzes.</w:t>
      </w:r>
    </w:p>
    <w:p w:rsidR="003E5228" w:rsidRPr="001743A1" w:rsidRDefault="00211906" w:rsidP="00A362E3">
      <w:pPr>
        <w:pStyle w:val="ListParagraph"/>
        <w:numPr>
          <w:ilvl w:val="0"/>
          <w:numId w:val="47"/>
        </w:numPr>
      </w:pPr>
      <w:r w:rsidRPr="001743A1">
        <w:t>Slide shows.</w:t>
      </w:r>
    </w:p>
    <w:p w:rsidR="003E5228" w:rsidRPr="001743A1" w:rsidRDefault="00211906" w:rsidP="00A362E3">
      <w:pPr>
        <w:pStyle w:val="ListParagraph"/>
        <w:numPr>
          <w:ilvl w:val="0"/>
          <w:numId w:val="47"/>
        </w:numPr>
        <w:rPr>
          <w:color w:val="FF0000"/>
        </w:rPr>
      </w:pPr>
      <w:r w:rsidRPr="001743A1">
        <w:rPr>
          <w:color w:val="FF0000"/>
        </w:rPr>
        <w:t>Flash cards.</w:t>
      </w:r>
    </w:p>
    <w:p w:rsidR="003E5228" w:rsidRPr="001743A1" w:rsidRDefault="00211906" w:rsidP="00A362E3">
      <w:pPr>
        <w:pStyle w:val="ListParagraph"/>
        <w:numPr>
          <w:ilvl w:val="0"/>
          <w:numId w:val="47"/>
        </w:numPr>
      </w:pPr>
      <w:r w:rsidRPr="001743A1">
        <w:t>Short stories.</w:t>
      </w:r>
    </w:p>
    <w:p w:rsidR="00DA646B" w:rsidRPr="001743A1" w:rsidRDefault="000F68CE" w:rsidP="003E5228">
      <w:pPr>
        <w:ind w:left="720"/>
        <w:rPr>
          <w:color w:val="FF0000"/>
        </w:rPr>
      </w:pPr>
      <w:r w:rsidRPr="001743A1">
        <w:rPr>
          <w:color w:val="FF0000"/>
        </w:rPr>
        <w:t xml:space="preserve">An </w:t>
      </w:r>
      <w:r w:rsidR="000A6F11" w:rsidRPr="001743A1">
        <w:rPr>
          <w:color w:val="FF0000"/>
        </w:rPr>
        <w:t>MLearning</w:t>
      </w:r>
      <w:r w:rsidRPr="001743A1">
        <w:rPr>
          <w:color w:val="FF0000"/>
        </w:rPr>
        <w:t xml:space="preserve"> course typically has informally structured type activities, such as flash cards, chat rooms, discussion forums and games.</w:t>
      </w:r>
    </w:p>
    <w:p w:rsidR="00DA646B" w:rsidRPr="001743A1" w:rsidRDefault="00DA646B">
      <w:pPr>
        <w:spacing w:after="0" w:line="240" w:lineRule="auto"/>
        <w:rPr>
          <w:color w:val="FF0000"/>
        </w:rPr>
      </w:pPr>
      <w:r w:rsidRPr="001743A1">
        <w:rPr>
          <w:color w:val="FF0000"/>
        </w:rPr>
        <w:br w:type="page"/>
      </w:r>
    </w:p>
    <w:p w:rsidR="003E5228" w:rsidRPr="001743A1" w:rsidRDefault="00E834BD" w:rsidP="00A362E3">
      <w:pPr>
        <w:numPr>
          <w:ilvl w:val="0"/>
          <w:numId w:val="39"/>
        </w:numPr>
      </w:pPr>
      <w:r w:rsidRPr="001743A1">
        <w:lastRenderedPageBreak/>
        <w:t>Ralph said he had completed eLearning before when he did what?</w:t>
      </w:r>
    </w:p>
    <w:p w:rsidR="003E5228" w:rsidRPr="001743A1" w:rsidRDefault="00E834BD" w:rsidP="00A362E3">
      <w:pPr>
        <w:pStyle w:val="ListParagraph"/>
        <w:numPr>
          <w:ilvl w:val="0"/>
          <w:numId w:val="48"/>
        </w:numPr>
      </w:pPr>
      <w:r w:rsidRPr="001743A1">
        <w:t>Read a recent novel on his tablet.</w:t>
      </w:r>
    </w:p>
    <w:p w:rsidR="003E5228" w:rsidRPr="001743A1" w:rsidRDefault="00E834BD" w:rsidP="00A362E3">
      <w:pPr>
        <w:pStyle w:val="ListParagraph"/>
        <w:numPr>
          <w:ilvl w:val="0"/>
          <w:numId w:val="48"/>
        </w:numPr>
      </w:pPr>
      <w:r w:rsidRPr="001743A1">
        <w:t>Watched a news video on his mobile phone.</w:t>
      </w:r>
    </w:p>
    <w:p w:rsidR="003E5228" w:rsidRPr="001743A1" w:rsidRDefault="00E834BD" w:rsidP="00A362E3">
      <w:pPr>
        <w:pStyle w:val="ListParagraph"/>
        <w:numPr>
          <w:ilvl w:val="0"/>
          <w:numId w:val="48"/>
        </w:numPr>
        <w:rPr>
          <w:color w:val="FF0000"/>
        </w:rPr>
      </w:pPr>
      <w:r w:rsidRPr="001743A1">
        <w:rPr>
          <w:color w:val="FF0000"/>
        </w:rPr>
        <w:t>Completed college exams online.</w:t>
      </w:r>
    </w:p>
    <w:p w:rsidR="003E5228" w:rsidRPr="001743A1" w:rsidRDefault="00E834BD" w:rsidP="00A362E3">
      <w:pPr>
        <w:pStyle w:val="ListParagraph"/>
        <w:numPr>
          <w:ilvl w:val="0"/>
          <w:numId w:val="48"/>
        </w:numPr>
      </w:pPr>
      <w:r w:rsidRPr="001743A1">
        <w:t>Completed the job application on the company website.</w:t>
      </w:r>
    </w:p>
    <w:p w:rsidR="003E5228" w:rsidRPr="001743A1" w:rsidRDefault="00E834BD" w:rsidP="003E5228">
      <w:pPr>
        <w:ind w:left="720"/>
        <w:rPr>
          <w:color w:val="FF0000"/>
        </w:rPr>
      </w:pPr>
      <w:r w:rsidRPr="001743A1">
        <w:rPr>
          <w:color w:val="FF0000"/>
        </w:rPr>
        <w:t>Ralph told Rosa he had completed learning materials online before when he completed his college exams online.  He knew this as eLearning.</w:t>
      </w:r>
    </w:p>
    <w:p w:rsidR="003E5228" w:rsidRPr="001743A1" w:rsidRDefault="00E834BD" w:rsidP="00A362E3">
      <w:pPr>
        <w:numPr>
          <w:ilvl w:val="0"/>
          <w:numId w:val="39"/>
        </w:numPr>
      </w:pPr>
      <w:r w:rsidRPr="001743A1">
        <w:t xml:space="preserve">What was one benefit Rosa explained to Ralph about using </w:t>
      </w:r>
      <w:r w:rsidR="000A6F11" w:rsidRPr="001743A1">
        <w:t>MLearning</w:t>
      </w:r>
      <w:r w:rsidRPr="001743A1">
        <w:t xml:space="preserve"> for training?</w:t>
      </w:r>
    </w:p>
    <w:p w:rsidR="003E5228" w:rsidRPr="001743A1" w:rsidRDefault="00E834BD" w:rsidP="00A362E3">
      <w:pPr>
        <w:pStyle w:val="ListParagraph"/>
        <w:numPr>
          <w:ilvl w:val="0"/>
          <w:numId w:val="49"/>
        </w:numPr>
      </w:pPr>
      <w:r w:rsidRPr="001743A1">
        <w:t>He could use several different devices.</w:t>
      </w:r>
    </w:p>
    <w:p w:rsidR="003E5228" w:rsidRPr="001743A1" w:rsidRDefault="00E834BD" w:rsidP="00A362E3">
      <w:pPr>
        <w:pStyle w:val="ListParagraph"/>
        <w:numPr>
          <w:ilvl w:val="0"/>
          <w:numId w:val="49"/>
        </w:numPr>
      </w:pPr>
      <w:r w:rsidRPr="001743A1">
        <w:t>The content was more flexible to use.</w:t>
      </w:r>
    </w:p>
    <w:p w:rsidR="003E5228" w:rsidRPr="001743A1" w:rsidRDefault="00E834BD" w:rsidP="00A362E3">
      <w:pPr>
        <w:pStyle w:val="ListParagraph"/>
        <w:numPr>
          <w:ilvl w:val="0"/>
          <w:numId w:val="49"/>
        </w:numPr>
      </w:pPr>
      <w:r w:rsidRPr="001743A1">
        <w:t>He could complete it in less time.</w:t>
      </w:r>
    </w:p>
    <w:p w:rsidR="003E5228" w:rsidRPr="001743A1" w:rsidRDefault="00E834BD" w:rsidP="00A362E3">
      <w:pPr>
        <w:pStyle w:val="ListParagraph"/>
        <w:numPr>
          <w:ilvl w:val="0"/>
          <w:numId w:val="49"/>
        </w:numPr>
        <w:rPr>
          <w:color w:val="FF0000"/>
        </w:rPr>
      </w:pPr>
      <w:r w:rsidRPr="001743A1">
        <w:rPr>
          <w:color w:val="FF0000"/>
        </w:rPr>
        <w:t>All of the above.</w:t>
      </w:r>
    </w:p>
    <w:p w:rsidR="00E834BD" w:rsidRPr="001743A1" w:rsidRDefault="00E834BD" w:rsidP="003657D6">
      <w:pPr>
        <w:ind w:left="720"/>
        <w:rPr>
          <w:color w:val="FF0000"/>
        </w:rPr>
      </w:pPr>
      <w:r w:rsidRPr="001743A1">
        <w:rPr>
          <w:color w:val="FF0000"/>
        </w:rPr>
        <w:t xml:space="preserve">When Rosa explained the benefits of using </w:t>
      </w:r>
      <w:r w:rsidR="000A6F11" w:rsidRPr="001743A1">
        <w:rPr>
          <w:color w:val="FF0000"/>
        </w:rPr>
        <w:t>MLearning</w:t>
      </w:r>
      <w:r w:rsidRPr="001743A1">
        <w:rPr>
          <w:color w:val="FF0000"/>
        </w:rPr>
        <w:t xml:space="preserve"> for Ralph to complete his new employee training, she mentioned that he could use a number of mobile devices, that the content was flexible and user-friendly, and that he could complete the material in a lot less time than eLearning.</w:t>
      </w:r>
    </w:p>
    <w:p w:rsidR="003657D6" w:rsidRPr="001743A1" w:rsidRDefault="003657D6" w:rsidP="003657D6">
      <w:pPr>
        <w:ind w:left="720"/>
        <w:rPr>
          <w:color w:val="FF0000"/>
        </w:rPr>
      </w:pPr>
    </w:p>
    <w:p w:rsidR="00DA646B" w:rsidRPr="001743A1" w:rsidRDefault="00DA646B">
      <w:pPr>
        <w:spacing w:after="0" w:line="240" w:lineRule="auto"/>
        <w:rPr>
          <w:color w:val="FF0000"/>
        </w:rPr>
      </w:pPr>
      <w:r w:rsidRPr="001743A1">
        <w:rPr>
          <w:color w:val="FF0000"/>
        </w:rPr>
        <w:br w:type="page"/>
      </w:r>
    </w:p>
    <w:p w:rsidR="007A796B" w:rsidRPr="001743A1" w:rsidRDefault="00CC3E22" w:rsidP="001840D1">
      <w:pPr>
        <w:pStyle w:val="Heading1"/>
        <w:rPr>
          <w:lang w:eastAsia="zh-TW"/>
        </w:rPr>
      </w:pPr>
      <w:bookmarkStart w:id="44" w:name="_Toc406059844"/>
      <w:r w:rsidRPr="001743A1">
        <w:rPr>
          <w:lang w:bidi="ar-SA"/>
        </w:rPr>
        <w:lastRenderedPageBreak/>
        <mc:AlternateContent>
          <mc:Choice Requires="wps">
            <w:drawing>
              <wp:anchor distT="91440" distB="91440" distL="114300" distR="114300" simplePos="0" relativeHeight="251661824" behindDoc="0" locked="0" layoutInCell="0" allowOverlap="1" wp14:anchorId="1BE7937F" wp14:editId="1E123E43">
                <wp:simplePos x="0" y="0"/>
                <wp:positionH relativeFrom="page">
                  <wp:posOffset>-219075</wp:posOffset>
                </wp:positionH>
                <wp:positionV relativeFrom="page">
                  <wp:posOffset>9525</wp:posOffset>
                </wp:positionV>
                <wp:extent cx="8084185" cy="1924050"/>
                <wp:effectExtent l="0" t="0" r="0" b="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924050"/>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19580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Mobile is full of exciting technologies and approaches that can change how we teach, work and learn.</w:t>
                            </w:r>
                          </w:p>
                          <w:p w:rsidR="00A62293" w:rsidRPr="0019580C" w:rsidRDefault="00A62293" w:rsidP="0019580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Geoff Stead</w:t>
                            </w:r>
                          </w:p>
                          <w:p w:rsidR="00A62293" w:rsidRPr="003B6C98" w:rsidRDefault="00A62293"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7.25pt;margin-top:.75pt;width:636.55pt;height:151.5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" o:allowincell="f" stroked="f">
                <v:fill color2="#7f7f7f [1612]" focus="100%" type="gradient"/>
                <v:textbox inset="4in,54pt,1in,0">
                  <w:txbxContent>
                    <w:p w:rsidR="00A62293" w:rsidRDefault="00A62293" w:rsidP="0019580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Mobile is full of exciting technologies and approaches that can change how we teach, work and learn.</w:t>
                      </w:r>
                    </w:p>
                    <w:p w:rsidR="00A62293" w:rsidRPr="0019580C" w:rsidRDefault="00A62293" w:rsidP="0019580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Geoff Stead</w:t>
                      </w:r>
                    </w:p>
                    <w:p w:rsidR="00A62293" w:rsidRPr="003B6C98" w:rsidRDefault="00A62293"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381A27" w:rsidRPr="001743A1">
        <w:rPr>
          <w:lang w:eastAsia="zh-TW"/>
        </w:rPr>
        <w:t xml:space="preserve">Module Six: </w:t>
      </w:r>
      <w:r w:rsidR="00376200" w:rsidRPr="001743A1">
        <w:rPr>
          <w:lang w:eastAsia="zh-TW"/>
        </w:rPr>
        <w:t xml:space="preserve">Four C’s of </w:t>
      </w:r>
      <w:r w:rsidR="000A6F11" w:rsidRPr="001743A1">
        <w:rPr>
          <w:lang w:eastAsia="zh-TW"/>
        </w:rPr>
        <w:t>MLearning</w:t>
      </w:r>
      <w:bookmarkEnd w:id="44"/>
    </w:p>
    <w:p w:rsidR="00381A27" w:rsidRPr="001743A1" w:rsidRDefault="00E32C31" w:rsidP="007A796B">
      <w:r w:rsidRPr="001743A1">
        <w:rPr>
          <w:lang w:bidi="ar-SA"/>
        </w:rPr>
        <w:drawing>
          <wp:anchor distT="0" distB="0" distL="114300" distR="114300" simplePos="0" relativeHeight="251697664" behindDoc="0" locked="0" layoutInCell="1" allowOverlap="1" wp14:anchorId="3CEB62FC" wp14:editId="2D4144CD">
            <wp:simplePos x="0" y="0"/>
            <wp:positionH relativeFrom="column">
              <wp:posOffset>0</wp:posOffset>
            </wp:positionH>
            <wp:positionV relativeFrom="paragraph">
              <wp:posOffset>3810</wp:posOffset>
            </wp:positionV>
            <wp:extent cx="1836420" cy="1699260"/>
            <wp:effectExtent l="0" t="0" r="0" b="0"/>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MP900385754[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36420" cy="1699260"/>
                    </a:xfrm>
                    <a:prstGeom prst="rect">
                      <a:avLst/>
                    </a:prstGeom>
                  </pic:spPr>
                </pic:pic>
              </a:graphicData>
            </a:graphic>
          </wp:anchor>
        </w:drawing>
      </w:r>
      <w:r w:rsidR="00B43BC0" w:rsidRPr="001743A1">
        <w:t xml:space="preserve">The use of </w:t>
      </w:r>
      <w:r w:rsidR="000A6F11" w:rsidRPr="001743A1">
        <w:t>MLearning</w:t>
      </w:r>
      <w:r w:rsidR="00B43BC0" w:rsidRPr="001743A1">
        <w:t xml:space="preserve"> has continued to rise with the increased use of technology.  Over the years, </w:t>
      </w:r>
      <w:r w:rsidR="000A6F11" w:rsidRPr="001743A1">
        <w:t>MLearning</w:t>
      </w:r>
      <w:r w:rsidR="00B43BC0" w:rsidRPr="001743A1">
        <w:t xml:space="preserve"> has expanded from just a few application or websites to fully-developed mobile curriculums.  When creating your own </w:t>
      </w:r>
      <w:r w:rsidR="000A6F11" w:rsidRPr="001743A1">
        <w:t>MLearning</w:t>
      </w:r>
      <w:r w:rsidR="00B43BC0" w:rsidRPr="001743A1">
        <w:t xml:space="preserve"> course,</w:t>
      </w:r>
      <w:r w:rsidR="00255A3F" w:rsidRPr="001743A1">
        <w:t xml:space="preserve"> deve</w:t>
      </w:r>
      <w:r w:rsidR="003657D6" w:rsidRPr="001743A1">
        <w:t>lopers advic</w:t>
      </w:r>
      <w:r w:rsidR="00255A3F" w:rsidRPr="001743A1">
        <w:t>e that you</w:t>
      </w:r>
      <w:r w:rsidR="00B43BC0" w:rsidRPr="001743A1">
        <w:t xml:space="preserve"> follow the four C’s of </w:t>
      </w:r>
      <w:r w:rsidR="000A6F11" w:rsidRPr="001743A1">
        <w:t>MLearning</w:t>
      </w:r>
      <w:r w:rsidR="00B43BC0" w:rsidRPr="001743A1">
        <w:t>, which can help determine what the course is about, how the content should be displayed and how it can be accessible to different users.</w:t>
      </w:r>
    </w:p>
    <w:p w:rsidR="00E32C31" w:rsidRPr="001743A1" w:rsidRDefault="00E32C31" w:rsidP="00A62293">
      <w:pPr>
        <w:rPr>
          <w:lang w:bidi="ar-SA"/>
        </w:rPr>
      </w:pPr>
    </w:p>
    <w:p w:rsidR="00DA646B" w:rsidRPr="001743A1" w:rsidRDefault="00DA646B" w:rsidP="00A62293">
      <w:pPr>
        <w:rPr>
          <w:lang w:bidi="ar-SA"/>
        </w:rPr>
      </w:pPr>
    </w:p>
    <w:p w:rsidR="00CC07AB" w:rsidRPr="001743A1" w:rsidRDefault="00C6010F" w:rsidP="00CC07AB">
      <w:pPr>
        <w:pStyle w:val="Heading2"/>
      </w:pPr>
      <w:bookmarkStart w:id="45" w:name="_Toc406059845"/>
      <w:r w:rsidRPr="001743A1">
        <w:rPr>
          <w:lang w:bidi="ar-SA"/>
        </w:rPr>
        <w:t>Content</w:t>
      </w:r>
      <w:bookmarkEnd w:id="45"/>
    </w:p>
    <w:p w:rsidR="00CC07AB" w:rsidRPr="001743A1" w:rsidRDefault="00E32C31" w:rsidP="004A559E">
      <w:r w:rsidRPr="001743A1">
        <w:rPr>
          <w:lang w:bidi="ar-SA"/>
        </w:rPr>
        <w:drawing>
          <wp:anchor distT="0" distB="0" distL="114300" distR="114300" simplePos="0" relativeHeight="251696640" behindDoc="0" locked="0" layoutInCell="1" allowOverlap="1" wp14:anchorId="3BF92B7D" wp14:editId="61062B08">
            <wp:simplePos x="0" y="0"/>
            <wp:positionH relativeFrom="column">
              <wp:posOffset>0</wp:posOffset>
            </wp:positionH>
            <wp:positionV relativeFrom="paragraph">
              <wp:posOffset>66040</wp:posOffset>
            </wp:positionV>
            <wp:extent cx="944880" cy="929640"/>
            <wp:effectExtent l="0" t="0" r="7620" b="3810"/>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MP900442414[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44880" cy="929640"/>
                    </a:xfrm>
                    <a:prstGeom prst="rect">
                      <a:avLst/>
                    </a:prstGeom>
                  </pic:spPr>
                </pic:pic>
              </a:graphicData>
            </a:graphic>
          </wp:anchor>
        </w:drawing>
      </w:r>
      <w:r w:rsidR="00FD2ABB" w:rsidRPr="001743A1">
        <w:t xml:space="preserve">One of the most important aspects of </w:t>
      </w:r>
      <w:r w:rsidR="000A6F11" w:rsidRPr="001743A1">
        <w:t>MLearning</w:t>
      </w:r>
      <w:r w:rsidR="00FD2ABB" w:rsidRPr="001743A1">
        <w:t xml:space="preserve"> is the content inside of it.  Content defines what the </w:t>
      </w:r>
      <w:r w:rsidR="000A6F11" w:rsidRPr="001743A1">
        <w:t>MLearning</w:t>
      </w:r>
      <w:r w:rsidR="00FD2ABB" w:rsidRPr="001743A1">
        <w:t xml:space="preserve"> course is all about, whether it refers to forms of employee training, new product information, general meetings or conferences or simply for employee access and use.</w:t>
      </w:r>
      <w:r w:rsidR="00845DB9" w:rsidRPr="001743A1">
        <w:t xml:space="preserve">  When you determine the use of the </w:t>
      </w:r>
      <w:r w:rsidR="000A6F11" w:rsidRPr="001743A1">
        <w:t>MLearning</w:t>
      </w:r>
      <w:r w:rsidR="00845DB9" w:rsidRPr="001743A1">
        <w:t xml:space="preserve"> course, you can determine the content.  If the content is for new employees, include videos of the workplace or documents the user can download regarding policies and procedures.  If the </w:t>
      </w:r>
      <w:r w:rsidR="000A6F11" w:rsidRPr="001743A1">
        <w:t>MLearning</w:t>
      </w:r>
      <w:r w:rsidR="00845DB9" w:rsidRPr="001743A1">
        <w:t xml:space="preserve"> is for new product information or company changes, include charts or graphs, product images or downloadable documents for the employee to print and keep if needed.  Fortunately, </w:t>
      </w:r>
      <w:r w:rsidR="00EA4E29" w:rsidRPr="001743A1">
        <w:t>t</w:t>
      </w:r>
      <w:r w:rsidR="00845DB9" w:rsidRPr="001743A1">
        <w:t xml:space="preserve">he content used in </w:t>
      </w:r>
      <w:r w:rsidR="000A6F11" w:rsidRPr="001743A1">
        <w:t>MLearning</w:t>
      </w:r>
      <w:r w:rsidR="00845DB9" w:rsidRPr="001743A1">
        <w:t xml:space="preserve"> is flexible enough to tailor to any need.</w:t>
      </w:r>
    </w:p>
    <w:p w:rsidR="00845DB9" w:rsidRPr="001743A1" w:rsidRDefault="00845DB9" w:rsidP="004A559E">
      <w:r w:rsidRPr="001743A1">
        <w:t>Common items included in content:</w:t>
      </w:r>
    </w:p>
    <w:p w:rsidR="00845DB9" w:rsidRPr="001743A1" w:rsidRDefault="00845DB9" w:rsidP="00A362E3">
      <w:pPr>
        <w:pStyle w:val="ListParagraph"/>
        <w:numPr>
          <w:ilvl w:val="0"/>
          <w:numId w:val="121"/>
        </w:numPr>
      </w:pPr>
      <w:r w:rsidRPr="001743A1">
        <w:t>Videos</w:t>
      </w:r>
    </w:p>
    <w:p w:rsidR="00845DB9" w:rsidRPr="001743A1" w:rsidRDefault="00845DB9" w:rsidP="00A362E3">
      <w:pPr>
        <w:pStyle w:val="ListParagraph"/>
        <w:numPr>
          <w:ilvl w:val="0"/>
          <w:numId w:val="121"/>
        </w:numPr>
      </w:pPr>
      <w:r w:rsidRPr="001743A1">
        <w:t>Audio files</w:t>
      </w:r>
    </w:p>
    <w:p w:rsidR="00845DB9" w:rsidRPr="001743A1" w:rsidRDefault="00845DB9" w:rsidP="00A362E3">
      <w:pPr>
        <w:pStyle w:val="ListParagraph"/>
        <w:numPr>
          <w:ilvl w:val="0"/>
          <w:numId w:val="121"/>
        </w:numPr>
      </w:pPr>
      <w:r w:rsidRPr="001743A1">
        <w:t>Charts/Graphs</w:t>
      </w:r>
    </w:p>
    <w:p w:rsidR="00845DB9" w:rsidRPr="001743A1" w:rsidRDefault="00845DB9" w:rsidP="00A362E3">
      <w:pPr>
        <w:pStyle w:val="ListParagraph"/>
        <w:numPr>
          <w:ilvl w:val="0"/>
          <w:numId w:val="121"/>
        </w:numPr>
      </w:pPr>
      <w:r w:rsidRPr="001743A1">
        <w:t>Documents/Text</w:t>
      </w:r>
    </w:p>
    <w:p w:rsidR="00DA646B" w:rsidRPr="001743A1" w:rsidRDefault="00DA646B" w:rsidP="00DA646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247191" w:rsidRPr="001743A1">
        <w:tc>
          <w:tcPr>
            <w:tcW w:w="2448" w:type="dxa"/>
            <w:tcBorders>
              <w:bottom w:val="single" w:sz="4" w:space="0" w:color="1F497D"/>
            </w:tcBorders>
            <w:vAlign w:val="center"/>
          </w:tcPr>
          <w:p w:rsidR="00247191" w:rsidRPr="001743A1" w:rsidRDefault="00247191"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247191" w:rsidRPr="001743A1" w:rsidRDefault="00F80906" w:rsidP="00F62206">
            <w:pPr>
              <w:rPr>
                <w:b/>
                <w:bCs/>
                <w:color w:val="000000" w:themeColor="text1"/>
              </w:rPr>
            </w:pPr>
            <w:r w:rsidRPr="001743A1">
              <w:rPr>
                <w:b/>
                <w:bCs/>
                <w:color w:val="000000" w:themeColor="text1"/>
              </w:rPr>
              <w:t>9</w:t>
            </w:r>
            <w:r w:rsidR="00247191" w:rsidRPr="001743A1">
              <w:rPr>
                <w:b/>
                <w:bCs/>
                <w:color w:val="000000" w:themeColor="text1"/>
              </w:rPr>
              <w:t xml:space="preserve"> minutes</w:t>
            </w:r>
          </w:p>
        </w:tc>
      </w:tr>
      <w:tr w:rsidR="00247191" w:rsidRPr="001743A1">
        <w:tc>
          <w:tcPr>
            <w:tcW w:w="2448" w:type="dxa"/>
            <w:shd w:val="clear" w:color="auto" w:fill="D9D9D9" w:themeFill="background1" w:themeFillShade="D9"/>
            <w:vAlign w:val="center"/>
          </w:tcPr>
          <w:p w:rsidR="00247191" w:rsidRPr="001743A1" w:rsidRDefault="00247191" w:rsidP="00CC07AB">
            <w:pPr>
              <w:rPr>
                <w:b/>
                <w:bCs/>
                <w:color w:val="000000" w:themeColor="text1"/>
              </w:rPr>
            </w:pPr>
            <w:r w:rsidRPr="001743A1">
              <w:rPr>
                <w:b/>
                <w:bCs/>
                <w:color w:val="000000" w:themeColor="text1"/>
              </w:rPr>
              <w:lastRenderedPageBreak/>
              <w:t>Topic Objective</w:t>
            </w:r>
          </w:p>
        </w:tc>
        <w:tc>
          <w:tcPr>
            <w:tcW w:w="7128" w:type="dxa"/>
            <w:shd w:val="clear" w:color="auto" w:fill="D9D9D9" w:themeFill="background1" w:themeFillShade="D9"/>
            <w:vAlign w:val="center"/>
          </w:tcPr>
          <w:p w:rsidR="00247191" w:rsidRPr="001743A1" w:rsidRDefault="00247191" w:rsidP="00247191">
            <w:pPr>
              <w:rPr>
                <w:color w:val="000000" w:themeColor="text1"/>
              </w:rPr>
            </w:pPr>
            <w:r w:rsidRPr="001743A1">
              <w:rPr>
                <w:color w:val="000000" w:themeColor="text1"/>
              </w:rPr>
              <w:t xml:space="preserve">Review the different aspects of </w:t>
            </w:r>
            <w:r w:rsidR="000A6F11" w:rsidRPr="001743A1">
              <w:rPr>
                <w:color w:val="000000" w:themeColor="text1"/>
              </w:rPr>
              <w:t>MLearning</w:t>
            </w:r>
            <w:r w:rsidRPr="001743A1">
              <w:rPr>
                <w:color w:val="000000" w:themeColor="text1"/>
              </w:rPr>
              <w:t xml:space="preserve"> content.</w:t>
            </w:r>
          </w:p>
        </w:tc>
      </w:tr>
      <w:tr w:rsidR="00247191" w:rsidRPr="001743A1">
        <w:tc>
          <w:tcPr>
            <w:tcW w:w="2448" w:type="dxa"/>
            <w:tcBorders>
              <w:bottom w:val="single" w:sz="4" w:space="0" w:color="1F497D"/>
            </w:tcBorders>
            <w:vAlign w:val="center"/>
          </w:tcPr>
          <w:p w:rsidR="00247191" w:rsidRPr="001743A1" w:rsidRDefault="00247191"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247191" w:rsidRPr="001743A1" w:rsidRDefault="00247191" w:rsidP="00F62206">
            <w:pPr>
              <w:rPr>
                <w:b/>
                <w:color w:val="000000" w:themeColor="text1"/>
              </w:rPr>
            </w:pPr>
            <w:r w:rsidRPr="001743A1">
              <w:rPr>
                <w:b/>
                <w:color w:val="000000" w:themeColor="text1"/>
              </w:rPr>
              <w:t>Content</w:t>
            </w:r>
          </w:p>
          <w:p w:rsidR="00247191" w:rsidRPr="001743A1" w:rsidRDefault="00247191" w:rsidP="00247191">
            <w:pPr>
              <w:rPr>
                <w:b/>
                <w:color w:val="000000" w:themeColor="text1"/>
              </w:rPr>
            </w:pPr>
            <w:r w:rsidRPr="001743A1">
              <w:rPr>
                <w:color w:val="000000" w:themeColor="text1"/>
              </w:rPr>
              <w:t xml:space="preserve">Discuss the different forms of content used in </w:t>
            </w:r>
            <w:r w:rsidR="000A6F11" w:rsidRPr="001743A1">
              <w:rPr>
                <w:color w:val="000000" w:themeColor="text1"/>
              </w:rPr>
              <w:t>MLearning</w:t>
            </w:r>
            <w:r w:rsidRPr="001743A1">
              <w:rPr>
                <w:color w:val="000000" w:themeColor="text1"/>
              </w:rPr>
              <w:t>.</w:t>
            </w:r>
          </w:p>
        </w:tc>
      </w:tr>
      <w:tr w:rsidR="00247191" w:rsidRPr="001743A1">
        <w:tc>
          <w:tcPr>
            <w:tcW w:w="2448" w:type="dxa"/>
            <w:shd w:val="clear" w:color="auto" w:fill="D9D9D9" w:themeFill="background1" w:themeFillShade="D9"/>
            <w:vAlign w:val="center"/>
          </w:tcPr>
          <w:p w:rsidR="00247191" w:rsidRPr="001743A1" w:rsidRDefault="00247191"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247191" w:rsidRPr="001743A1" w:rsidRDefault="002F0BDF" w:rsidP="00247191">
            <w:pPr>
              <w:rPr>
                <w:b/>
                <w:bCs/>
                <w:color w:val="000000" w:themeColor="text1"/>
              </w:rPr>
            </w:pPr>
            <w:r w:rsidRPr="001743A1">
              <w:rPr>
                <w:b/>
                <w:bCs/>
                <w:color w:val="000000" w:themeColor="text1"/>
              </w:rPr>
              <w:t>09</w:t>
            </w:r>
            <w:r w:rsidR="00247191" w:rsidRPr="001743A1">
              <w:rPr>
                <w:b/>
                <w:bCs/>
                <w:color w:val="000000" w:themeColor="text1"/>
              </w:rPr>
              <w:t>: Types of Content</w:t>
            </w:r>
          </w:p>
        </w:tc>
      </w:tr>
      <w:tr w:rsidR="00247191" w:rsidRPr="001743A1">
        <w:trPr>
          <w:trHeight w:val="440"/>
        </w:trPr>
        <w:tc>
          <w:tcPr>
            <w:tcW w:w="2448" w:type="dxa"/>
            <w:tcBorders>
              <w:bottom w:val="single" w:sz="4" w:space="0" w:color="1F497D"/>
            </w:tcBorders>
            <w:vAlign w:val="center"/>
          </w:tcPr>
          <w:p w:rsidR="00247191" w:rsidRPr="001743A1" w:rsidRDefault="00247191"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247191" w:rsidRPr="001743A1" w:rsidRDefault="00247191" w:rsidP="00F62206">
            <w:pPr>
              <w:rPr>
                <w:color w:val="000000" w:themeColor="text1"/>
              </w:rPr>
            </w:pPr>
            <w:r w:rsidRPr="001743A1">
              <w:rPr>
                <w:color w:val="000000" w:themeColor="text1"/>
              </w:rPr>
              <w:t>None</w:t>
            </w:r>
          </w:p>
        </w:tc>
      </w:tr>
      <w:tr w:rsidR="00247191" w:rsidRPr="001743A1">
        <w:tc>
          <w:tcPr>
            <w:tcW w:w="2448" w:type="dxa"/>
            <w:shd w:val="clear" w:color="auto" w:fill="D9D9D9" w:themeFill="background1" w:themeFillShade="D9"/>
            <w:vAlign w:val="center"/>
          </w:tcPr>
          <w:p w:rsidR="00247191" w:rsidRPr="001743A1" w:rsidRDefault="00247191"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247191" w:rsidRPr="001743A1" w:rsidRDefault="00247191" w:rsidP="00F62206">
            <w:pPr>
              <w:rPr>
                <w:color w:val="000000" w:themeColor="text1"/>
              </w:rPr>
            </w:pPr>
            <w:r w:rsidRPr="001743A1">
              <w:rPr>
                <w:color w:val="000000" w:themeColor="text1"/>
              </w:rPr>
              <w:t>Complete the worksheet individually.  Share your answers with the rest of the class.</w:t>
            </w:r>
          </w:p>
        </w:tc>
      </w:tr>
      <w:tr w:rsidR="00247191" w:rsidRPr="001743A1">
        <w:tc>
          <w:tcPr>
            <w:tcW w:w="2448" w:type="dxa"/>
            <w:tcBorders>
              <w:bottom w:val="single" w:sz="4" w:space="0" w:color="1F497D"/>
            </w:tcBorders>
            <w:vAlign w:val="center"/>
          </w:tcPr>
          <w:p w:rsidR="00247191" w:rsidRPr="001743A1" w:rsidRDefault="00247191"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247191" w:rsidRPr="001743A1" w:rsidRDefault="00247191" w:rsidP="00F62206">
            <w:pPr>
              <w:rPr>
                <w:color w:val="000000" w:themeColor="text1"/>
              </w:rPr>
            </w:pPr>
            <w:r w:rsidRPr="001743A1">
              <w:rPr>
                <w:color w:val="000000" w:themeColor="text1"/>
              </w:rPr>
              <w:t xml:space="preserve">Share any personal, relevant stories. </w:t>
            </w:r>
          </w:p>
        </w:tc>
      </w:tr>
      <w:tr w:rsidR="00247191" w:rsidRPr="001743A1">
        <w:tc>
          <w:tcPr>
            <w:tcW w:w="2448" w:type="dxa"/>
            <w:shd w:val="clear" w:color="auto" w:fill="D9D9D9" w:themeFill="background1" w:themeFillShade="D9"/>
            <w:vAlign w:val="center"/>
          </w:tcPr>
          <w:p w:rsidR="00247191" w:rsidRPr="001743A1" w:rsidRDefault="00247191"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247191" w:rsidRPr="001743A1" w:rsidRDefault="00247191"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247191" w:rsidP="00C542A7">
            <w:pPr>
              <w:rPr>
                <w:color w:val="000000" w:themeColor="text1"/>
              </w:rPr>
            </w:pPr>
            <w:r w:rsidRPr="001743A1">
              <w:rPr>
                <w:color w:val="000000" w:themeColor="text1"/>
              </w:rPr>
              <w:t xml:space="preserve">What are some types of content used in </w:t>
            </w:r>
            <w:r w:rsidR="000A6F11" w:rsidRPr="001743A1">
              <w:rPr>
                <w:color w:val="000000" w:themeColor="text1"/>
              </w:rPr>
              <w:t>MLearning</w:t>
            </w:r>
            <w:r w:rsidRPr="001743A1">
              <w:rPr>
                <w:color w:val="000000" w:themeColor="text1"/>
              </w:rPr>
              <w:t>?</w:t>
            </w:r>
          </w:p>
        </w:tc>
      </w:tr>
    </w:tbl>
    <w:p w:rsidR="00CC07AB" w:rsidRPr="001743A1" w:rsidRDefault="00CC07AB" w:rsidP="00DA646B">
      <w:pPr>
        <w:rPr>
          <w:rFonts w:eastAsiaTheme="majorEastAsia"/>
        </w:rPr>
      </w:pPr>
    </w:p>
    <w:p w:rsidR="00CC07AB" w:rsidRPr="001743A1" w:rsidRDefault="00C6010F" w:rsidP="00CC07AB">
      <w:pPr>
        <w:pStyle w:val="Heading2"/>
      </w:pPr>
      <w:bookmarkStart w:id="46" w:name="_Toc406059846"/>
      <w:r w:rsidRPr="001743A1">
        <w:t>Computer</w:t>
      </w:r>
      <w:bookmarkEnd w:id="46"/>
    </w:p>
    <w:p w:rsidR="00EF2992" w:rsidRPr="001743A1" w:rsidRDefault="00E32C31" w:rsidP="00C6010F">
      <w:r w:rsidRPr="001743A1">
        <w:rPr>
          <w:lang w:bidi="ar-SA"/>
        </w:rPr>
        <w:drawing>
          <wp:anchor distT="0" distB="0" distL="114300" distR="114300" simplePos="0" relativeHeight="251698688" behindDoc="0" locked="0" layoutInCell="1" allowOverlap="1" wp14:anchorId="44ADBCD4" wp14:editId="5831F292">
            <wp:simplePos x="0" y="0"/>
            <wp:positionH relativeFrom="column">
              <wp:posOffset>0</wp:posOffset>
            </wp:positionH>
            <wp:positionV relativeFrom="paragraph">
              <wp:posOffset>3810</wp:posOffset>
            </wp:positionV>
            <wp:extent cx="967740" cy="868680"/>
            <wp:effectExtent l="0" t="0" r="3810" b="7620"/>
            <wp:wrapSquare wrapText="bothSides"/>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MP900422406[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967740" cy="868680"/>
                    </a:xfrm>
                    <a:prstGeom prst="rect">
                      <a:avLst/>
                    </a:prstGeom>
                  </pic:spPr>
                </pic:pic>
              </a:graphicData>
            </a:graphic>
          </wp:anchor>
        </w:drawing>
      </w:r>
      <w:r w:rsidR="00EA4E29" w:rsidRPr="001743A1">
        <w:t xml:space="preserve">The compute, or computer </w:t>
      </w:r>
      <w:r w:rsidR="001E1052" w:rsidRPr="001743A1">
        <w:t xml:space="preserve">part of </w:t>
      </w:r>
      <w:r w:rsidR="000A6F11" w:rsidRPr="001743A1">
        <w:t>MLearning</w:t>
      </w:r>
      <w:r w:rsidR="00DA40D8" w:rsidRPr="001743A1">
        <w:t xml:space="preserve"> involves more of the mechanics and motions of how the content moves and flows through the course and how it ‘computes’ for the user.</w:t>
      </w:r>
      <w:r w:rsidR="00CF4054" w:rsidRPr="001743A1">
        <w:t xml:space="preserve">  The computer portion calculates how the course runs applications, run programs, deliver solutions and even solve simple equations.  </w:t>
      </w:r>
      <w:r w:rsidR="002E5CBD" w:rsidRPr="001743A1">
        <w:t>If the</w:t>
      </w:r>
      <w:r w:rsidR="00CF4054" w:rsidRPr="001743A1">
        <w:t xml:space="preserve"> </w:t>
      </w:r>
      <w:r w:rsidR="000A6F11" w:rsidRPr="001743A1">
        <w:t>MLearning</w:t>
      </w:r>
      <w:r w:rsidR="00CF4054" w:rsidRPr="001743A1">
        <w:t xml:space="preserve"> course is run through an application, it is imp</w:t>
      </w:r>
      <w:r w:rsidR="00DF7820" w:rsidRPr="001743A1">
        <w:t>ortant that it launch upon demand</w:t>
      </w:r>
      <w:r w:rsidR="00CF4054" w:rsidRPr="001743A1">
        <w:t xml:space="preserve">, the </w:t>
      </w:r>
      <w:r w:rsidR="00DF7820" w:rsidRPr="001743A1">
        <w:t>menus and photos load correctly, and any touch demands respond to touch or a stylus.  I</w:t>
      </w:r>
      <w:r w:rsidR="002E5CBD" w:rsidRPr="001743A1">
        <w:t xml:space="preserve">f the </w:t>
      </w:r>
      <w:r w:rsidR="000A6F11" w:rsidRPr="001743A1">
        <w:t>MLearning</w:t>
      </w:r>
      <w:r w:rsidR="002E5CBD" w:rsidRPr="001743A1">
        <w:t xml:space="preserve"> course is run by website or designation, ensure that the web address is encrypted correctly, the web address is registered, web coding </w:t>
      </w:r>
      <w:r w:rsidR="00830445" w:rsidRPr="001743A1">
        <w:t xml:space="preserve">performs correctly and of course any photos, videos or audio files are embedded and secure.  </w:t>
      </w:r>
    </w:p>
    <w:p w:rsidR="00DA646B" w:rsidRPr="001743A1" w:rsidRDefault="00DA646B" w:rsidP="00C6010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247191" w:rsidRPr="001743A1">
        <w:tc>
          <w:tcPr>
            <w:tcW w:w="2448" w:type="dxa"/>
            <w:tcBorders>
              <w:bottom w:val="single" w:sz="4" w:space="0" w:color="1F497D"/>
            </w:tcBorders>
            <w:vAlign w:val="center"/>
          </w:tcPr>
          <w:p w:rsidR="00247191" w:rsidRPr="001743A1" w:rsidRDefault="00247191"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247191" w:rsidRPr="001743A1" w:rsidRDefault="00F80906" w:rsidP="00F62206">
            <w:pPr>
              <w:rPr>
                <w:b/>
                <w:bCs/>
                <w:color w:val="000000" w:themeColor="text1"/>
              </w:rPr>
            </w:pPr>
            <w:r w:rsidRPr="001743A1">
              <w:rPr>
                <w:b/>
                <w:bCs/>
                <w:color w:val="000000" w:themeColor="text1"/>
              </w:rPr>
              <w:t>8</w:t>
            </w:r>
            <w:r w:rsidR="00247191" w:rsidRPr="001743A1">
              <w:rPr>
                <w:b/>
                <w:bCs/>
                <w:color w:val="000000" w:themeColor="text1"/>
              </w:rPr>
              <w:t xml:space="preserve"> minutes</w:t>
            </w:r>
          </w:p>
        </w:tc>
      </w:tr>
      <w:tr w:rsidR="00247191" w:rsidRPr="001743A1">
        <w:tc>
          <w:tcPr>
            <w:tcW w:w="2448" w:type="dxa"/>
            <w:shd w:val="clear" w:color="auto" w:fill="D9D9D9" w:themeFill="background1" w:themeFillShade="D9"/>
            <w:vAlign w:val="center"/>
          </w:tcPr>
          <w:p w:rsidR="00247191" w:rsidRPr="001743A1" w:rsidRDefault="00247191"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247191" w:rsidRPr="001743A1" w:rsidRDefault="00247191" w:rsidP="00247191">
            <w:pPr>
              <w:rPr>
                <w:color w:val="000000" w:themeColor="text1"/>
              </w:rPr>
            </w:pPr>
            <w:r w:rsidRPr="001743A1">
              <w:rPr>
                <w:color w:val="000000" w:themeColor="text1"/>
              </w:rPr>
              <w:t xml:space="preserve">Discuss the compute actions of </w:t>
            </w:r>
            <w:r w:rsidR="000A6F11" w:rsidRPr="001743A1">
              <w:rPr>
                <w:color w:val="000000" w:themeColor="text1"/>
              </w:rPr>
              <w:t>MLearning</w:t>
            </w:r>
            <w:r w:rsidRPr="001743A1">
              <w:rPr>
                <w:color w:val="000000" w:themeColor="text1"/>
              </w:rPr>
              <w:t>.</w:t>
            </w:r>
          </w:p>
        </w:tc>
      </w:tr>
      <w:tr w:rsidR="00247191" w:rsidRPr="001743A1">
        <w:tc>
          <w:tcPr>
            <w:tcW w:w="2448" w:type="dxa"/>
            <w:tcBorders>
              <w:bottom w:val="single" w:sz="4" w:space="0" w:color="1F497D"/>
            </w:tcBorders>
            <w:vAlign w:val="center"/>
          </w:tcPr>
          <w:p w:rsidR="00247191" w:rsidRPr="001743A1" w:rsidRDefault="00247191"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247191" w:rsidRPr="001743A1" w:rsidRDefault="00247191" w:rsidP="00F62206">
            <w:pPr>
              <w:rPr>
                <w:b/>
                <w:color w:val="000000" w:themeColor="text1"/>
              </w:rPr>
            </w:pPr>
            <w:r w:rsidRPr="001743A1">
              <w:rPr>
                <w:b/>
                <w:color w:val="000000" w:themeColor="text1"/>
              </w:rPr>
              <w:t>Computer</w:t>
            </w:r>
          </w:p>
          <w:p w:rsidR="00247191" w:rsidRPr="001743A1" w:rsidRDefault="00247191" w:rsidP="00247191">
            <w:pPr>
              <w:rPr>
                <w:color w:val="000000" w:themeColor="text1"/>
              </w:rPr>
            </w:pPr>
            <w:r w:rsidRPr="001743A1">
              <w:rPr>
                <w:color w:val="000000" w:themeColor="text1"/>
              </w:rPr>
              <w:t xml:space="preserve">Discuss how the compute aspect </w:t>
            </w:r>
            <w:r w:rsidR="00803FE9" w:rsidRPr="001743A1">
              <w:rPr>
                <w:color w:val="000000" w:themeColor="text1"/>
              </w:rPr>
              <w:t xml:space="preserve">works within </w:t>
            </w:r>
            <w:r w:rsidR="000A6F11" w:rsidRPr="001743A1">
              <w:rPr>
                <w:color w:val="000000" w:themeColor="text1"/>
              </w:rPr>
              <w:t>MLearning</w:t>
            </w:r>
            <w:r w:rsidR="00803FE9" w:rsidRPr="001743A1">
              <w:rPr>
                <w:color w:val="000000" w:themeColor="text1"/>
              </w:rPr>
              <w:t>.</w:t>
            </w:r>
          </w:p>
        </w:tc>
      </w:tr>
      <w:tr w:rsidR="00247191" w:rsidRPr="001743A1">
        <w:tc>
          <w:tcPr>
            <w:tcW w:w="2448" w:type="dxa"/>
            <w:shd w:val="clear" w:color="auto" w:fill="D9D9D9" w:themeFill="background1" w:themeFillShade="D9"/>
            <w:vAlign w:val="center"/>
          </w:tcPr>
          <w:p w:rsidR="00247191" w:rsidRPr="001743A1" w:rsidRDefault="00247191"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247191" w:rsidRPr="001743A1" w:rsidRDefault="00247191" w:rsidP="00F62206">
            <w:pPr>
              <w:rPr>
                <w:b/>
                <w:bCs/>
                <w:color w:val="000000" w:themeColor="text1"/>
              </w:rPr>
            </w:pPr>
            <w:r w:rsidRPr="001743A1">
              <w:rPr>
                <w:b/>
                <w:bCs/>
                <w:color w:val="000000" w:themeColor="text1"/>
              </w:rPr>
              <w:t xml:space="preserve">Flipchart/board and marker </w:t>
            </w:r>
          </w:p>
        </w:tc>
      </w:tr>
      <w:tr w:rsidR="00247191" w:rsidRPr="001743A1">
        <w:trPr>
          <w:trHeight w:val="440"/>
        </w:trPr>
        <w:tc>
          <w:tcPr>
            <w:tcW w:w="2448" w:type="dxa"/>
            <w:tcBorders>
              <w:bottom w:val="single" w:sz="4" w:space="0" w:color="1F497D"/>
            </w:tcBorders>
            <w:vAlign w:val="center"/>
          </w:tcPr>
          <w:p w:rsidR="00247191" w:rsidRPr="001743A1" w:rsidRDefault="00247191"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247191" w:rsidRPr="001743A1" w:rsidRDefault="00247191" w:rsidP="00F62206">
            <w:pPr>
              <w:rPr>
                <w:color w:val="000000" w:themeColor="text1"/>
              </w:rPr>
            </w:pPr>
            <w:r w:rsidRPr="001743A1">
              <w:rPr>
                <w:color w:val="000000" w:themeColor="text1"/>
              </w:rPr>
              <w:t>None</w:t>
            </w:r>
          </w:p>
        </w:tc>
      </w:tr>
      <w:tr w:rsidR="00247191" w:rsidRPr="001743A1">
        <w:tc>
          <w:tcPr>
            <w:tcW w:w="2448" w:type="dxa"/>
            <w:shd w:val="clear" w:color="auto" w:fill="D9D9D9" w:themeFill="background1" w:themeFillShade="D9"/>
            <w:vAlign w:val="center"/>
          </w:tcPr>
          <w:p w:rsidR="00247191" w:rsidRPr="001743A1" w:rsidRDefault="00247191" w:rsidP="00CC07AB">
            <w:pPr>
              <w:rPr>
                <w:b/>
                <w:bCs/>
                <w:color w:val="000000" w:themeColor="text1"/>
              </w:rPr>
            </w:pPr>
            <w:r w:rsidRPr="001743A1">
              <w:rPr>
                <w:b/>
                <w:bCs/>
                <w:color w:val="000000" w:themeColor="text1"/>
              </w:rPr>
              <w:lastRenderedPageBreak/>
              <w:t>Recommended Activity</w:t>
            </w:r>
          </w:p>
        </w:tc>
        <w:tc>
          <w:tcPr>
            <w:tcW w:w="7128" w:type="dxa"/>
            <w:shd w:val="clear" w:color="auto" w:fill="D9D9D9" w:themeFill="background1" w:themeFillShade="D9"/>
            <w:vAlign w:val="center"/>
          </w:tcPr>
          <w:p w:rsidR="00247191" w:rsidRPr="001743A1" w:rsidRDefault="00247191" w:rsidP="00803FE9">
            <w:pPr>
              <w:rPr>
                <w:color w:val="000000" w:themeColor="text1"/>
              </w:rPr>
            </w:pPr>
            <w:r w:rsidRPr="001743A1">
              <w:rPr>
                <w:color w:val="000000" w:themeColor="text1"/>
              </w:rPr>
              <w:t xml:space="preserve">Discuss with the class the different </w:t>
            </w:r>
            <w:r w:rsidR="00803FE9" w:rsidRPr="001743A1">
              <w:rPr>
                <w:color w:val="000000" w:themeColor="text1"/>
              </w:rPr>
              <w:t xml:space="preserve">form of compute and computer in </w:t>
            </w:r>
            <w:r w:rsidR="000A6F11" w:rsidRPr="001743A1">
              <w:rPr>
                <w:color w:val="000000" w:themeColor="text1"/>
              </w:rPr>
              <w:t>MLearning</w:t>
            </w:r>
            <w:r w:rsidR="00803FE9" w:rsidRPr="001743A1">
              <w:rPr>
                <w:color w:val="000000" w:themeColor="text1"/>
              </w:rPr>
              <w:t xml:space="preserve">.  Ask the class to name different methods of computing in </w:t>
            </w:r>
            <w:r w:rsidR="000A6F11" w:rsidRPr="001743A1">
              <w:rPr>
                <w:color w:val="000000" w:themeColor="text1"/>
              </w:rPr>
              <w:t>MLearning</w:t>
            </w:r>
            <w:r w:rsidR="00803FE9" w:rsidRPr="001743A1">
              <w:rPr>
                <w:color w:val="000000" w:themeColor="text1"/>
              </w:rPr>
              <w:t xml:space="preserve"> and how it can make the course or halt the course</w:t>
            </w:r>
            <w:r w:rsidRPr="001743A1">
              <w:rPr>
                <w:color w:val="000000" w:themeColor="text1"/>
              </w:rPr>
              <w:t>.  Write some of their answers on the board/flipchart.</w:t>
            </w:r>
          </w:p>
        </w:tc>
      </w:tr>
      <w:tr w:rsidR="00247191" w:rsidRPr="001743A1">
        <w:tc>
          <w:tcPr>
            <w:tcW w:w="2448" w:type="dxa"/>
            <w:tcBorders>
              <w:bottom w:val="single" w:sz="4" w:space="0" w:color="1F497D"/>
            </w:tcBorders>
            <w:vAlign w:val="center"/>
          </w:tcPr>
          <w:p w:rsidR="00247191" w:rsidRPr="001743A1" w:rsidRDefault="00247191"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247191" w:rsidRPr="001743A1" w:rsidRDefault="00247191" w:rsidP="00F62206">
            <w:pPr>
              <w:rPr>
                <w:color w:val="000000" w:themeColor="text1"/>
              </w:rPr>
            </w:pPr>
            <w:r w:rsidRPr="001743A1">
              <w:rPr>
                <w:color w:val="000000" w:themeColor="text1"/>
              </w:rPr>
              <w:t>Share any personal or relevant stories.</w:t>
            </w:r>
          </w:p>
        </w:tc>
      </w:tr>
      <w:tr w:rsidR="00247191" w:rsidRPr="001743A1">
        <w:tc>
          <w:tcPr>
            <w:tcW w:w="2448" w:type="dxa"/>
            <w:shd w:val="clear" w:color="auto" w:fill="D9D9D9" w:themeFill="background1" w:themeFillShade="D9"/>
            <w:vAlign w:val="center"/>
          </w:tcPr>
          <w:p w:rsidR="00247191" w:rsidRPr="001743A1" w:rsidRDefault="00247191"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247191" w:rsidRPr="001743A1" w:rsidRDefault="00247191"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803FE9" w:rsidP="00A41962">
            <w:pPr>
              <w:rPr>
                <w:color w:val="000000" w:themeColor="text1"/>
              </w:rPr>
            </w:pPr>
            <w:r w:rsidRPr="001743A1">
              <w:rPr>
                <w:color w:val="000000" w:themeColor="text1"/>
              </w:rPr>
              <w:t xml:space="preserve">Why is the computer aspect important in </w:t>
            </w:r>
            <w:r w:rsidR="000A6F11" w:rsidRPr="001743A1">
              <w:rPr>
                <w:color w:val="000000" w:themeColor="text1"/>
              </w:rPr>
              <w:t>MLearning</w:t>
            </w:r>
            <w:r w:rsidRPr="001743A1">
              <w:rPr>
                <w:color w:val="000000" w:themeColor="text1"/>
              </w:rPr>
              <w:t>?</w:t>
            </w:r>
          </w:p>
        </w:tc>
      </w:tr>
    </w:tbl>
    <w:p w:rsidR="00CC07AB" w:rsidRPr="001743A1" w:rsidRDefault="00CC07AB" w:rsidP="00CC07AB"/>
    <w:p w:rsidR="00A67E70" w:rsidRPr="001743A1" w:rsidRDefault="00C6010F" w:rsidP="00CC07AB">
      <w:pPr>
        <w:pStyle w:val="Heading2"/>
      </w:pPr>
      <w:bookmarkStart w:id="47" w:name="_Toc406059847"/>
      <w:r w:rsidRPr="001743A1">
        <w:t>Capture</w:t>
      </w:r>
      <w:bookmarkEnd w:id="47"/>
    </w:p>
    <w:p w:rsidR="00CC07AB" w:rsidRPr="001743A1" w:rsidRDefault="00E32C31" w:rsidP="004C1C1B">
      <w:r w:rsidRPr="001743A1">
        <w:rPr>
          <w:lang w:bidi="ar-SA"/>
        </w:rPr>
        <w:drawing>
          <wp:anchor distT="0" distB="0" distL="114300" distR="114300" simplePos="0" relativeHeight="251699712" behindDoc="0" locked="0" layoutInCell="1" allowOverlap="1" wp14:anchorId="0F33B7EA" wp14:editId="4E233C90">
            <wp:simplePos x="0" y="0"/>
            <wp:positionH relativeFrom="column">
              <wp:posOffset>-19050</wp:posOffset>
            </wp:positionH>
            <wp:positionV relativeFrom="paragraph">
              <wp:posOffset>55880</wp:posOffset>
            </wp:positionV>
            <wp:extent cx="998220" cy="891540"/>
            <wp:effectExtent l="0" t="0" r="0" b="3810"/>
            <wp:wrapSquare wrapText="bothSides"/>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MC900389062[1].WM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98220" cy="891540"/>
                    </a:xfrm>
                    <a:prstGeom prst="rect">
                      <a:avLst/>
                    </a:prstGeom>
                  </pic:spPr>
                </pic:pic>
              </a:graphicData>
            </a:graphic>
          </wp:anchor>
        </w:drawing>
      </w:r>
      <w:r w:rsidR="00D452A2" w:rsidRPr="001743A1">
        <w:t xml:space="preserve">Many functions in </w:t>
      </w:r>
      <w:r w:rsidR="000A6F11" w:rsidRPr="001743A1">
        <w:t>MLearning</w:t>
      </w:r>
      <w:r w:rsidR="00D452A2" w:rsidRPr="001743A1">
        <w:t xml:space="preserve"> include processes such as videos, audio files, music and even simple animations.</w:t>
      </w:r>
      <w:r w:rsidR="0068303C" w:rsidRPr="001743A1">
        <w:t xml:space="preserve">  The capture aspect of </w:t>
      </w:r>
      <w:r w:rsidR="000A6F11" w:rsidRPr="001743A1">
        <w:t>MLearning</w:t>
      </w:r>
      <w:r w:rsidR="0068303C" w:rsidRPr="001743A1">
        <w:t xml:space="preserve"> refers to how a lesson or module is ‘captured’ into the device.  </w:t>
      </w:r>
      <w:r w:rsidR="00D05A25" w:rsidRPr="001743A1">
        <w:t>Some devices allow for things to be captured in different methods, such as capturing sound or video clip by recording it, downloading or uploading images or simply inputting the information directly, such as text and documents.</w:t>
      </w:r>
      <w:r w:rsidR="00B613F6" w:rsidRPr="001743A1">
        <w:t xml:space="preserve">  Capturing does not always have to be done by the designer or creator; often times, the learner has a chance to capture part of the lesson, by speaking answers into an built in microphone or recording a video of themselves to share in a chat or discussion.  The capture aspect of </w:t>
      </w:r>
      <w:r w:rsidR="000A6F11" w:rsidRPr="001743A1">
        <w:t>MLearning</w:t>
      </w:r>
      <w:r w:rsidR="00B613F6" w:rsidRPr="001743A1">
        <w:t xml:space="preserve"> is often overlooked because it is a key part development and is generally done without much thought, but without it, the information crucial to any </w:t>
      </w:r>
      <w:r w:rsidR="000A6F11" w:rsidRPr="001743A1">
        <w:t>MLearning</w:t>
      </w:r>
      <w:r w:rsidR="00B613F6" w:rsidRPr="001743A1">
        <w:t xml:space="preserve"> course could not be introduced and could not be stored or shared for learners to use and collaborate on.</w:t>
      </w:r>
    </w:p>
    <w:p w:rsidR="00DA646B" w:rsidRPr="001743A1" w:rsidRDefault="00DA646B" w:rsidP="004C1C1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803FE9" w:rsidRPr="001743A1">
        <w:tc>
          <w:tcPr>
            <w:tcW w:w="2448" w:type="dxa"/>
            <w:tcBorders>
              <w:bottom w:val="single" w:sz="4" w:space="0" w:color="1F497D"/>
            </w:tcBorders>
            <w:vAlign w:val="center"/>
          </w:tcPr>
          <w:p w:rsidR="00803FE9" w:rsidRPr="001743A1" w:rsidRDefault="00803FE9"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803FE9" w:rsidRPr="001743A1" w:rsidRDefault="00F80906" w:rsidP="00F62206">
            <w:pPr>
              <w:rPr>
                <w:b/>
                <w:bCs/>
                <w:color w:val="000000" w:themeColor="text1"/>
              </w:rPr>
            </w:pPr>
            <w:r w:rsidRPr="001743A1">
              <w:rPr>
                <w:b/>
                <w:bCs/>
                <w:color w:val="000000" w:themeColor="text1"/>
              </w:rPr>
              <w:t>9</w:t>
            </w:r>
            <w:r w:rsidR="00803FE9" w:rsidRPr="001743A1">
              <w:rPr>
                <w:b/>
                <w:bCs/>
                <w:color w:val="000000" w:themeColor="text1"/>
              </w:rPr>
              <w:t xml:space="preserve"> minutes</w:t>
            </w:r>
          </w:p>
        </w:tc>
      </w:tr>
      <w:tr w:rsidR="00803FE9" w:rsidRPr="001743A1">
        <w:tc>
          <w:tcPr>
            <w:tcW w:w="2448" w:type="dxa"/>
            <w:shd w:val="clear" w:color="auto" w:fill="D9D9D9" w:themeFill="background1" w:themeFillShade="D9"/>
            <w:vAlign w:val="center"/>
          </w:tcPr>
          <w:p w:rsidR="00803FE9" w:rsidRPr="001743A1" w:rsidRDefault="00803FE9"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803FE9" w:rsidRPr="001743A1" w:rsidRDefault="00803FE9" w:rsidP="00803FE9">
            <w:pPr>
              <w:rPr>
                <w:color w:val="000000" w:themeColor="text1"/>
              </w:rPr>
            </w:pPr>
            <w:r w:rsidRPr="001743A1">
              <w:rPr>
                <w:color w:val="000000" w:themeColor="text1"/>
              </w:rPr>
              <w:t xml:space="preserve">Discuss the capture aspect of </w:t>
            </w:r>
            <w:r w:rsidR="000A6F11" w:rsidRPr="001743A1">
              <w:rPr>
                <w:color w:val="000000" w:themeColor="text1"/>
              </w:rPr>
              <w:t>MLearning</w:t>
            </w:r>
            <w:r w:rsidRPr="001743A1">
              <w:rPr>
                <w:color w:val="000000" w:themeColor="text1"/>
              </w:rPr>
              <w:t>.</w:t>
            </w:r>
          </w:p>
        </w:tc>
      </w:tr>
      <w:tr w:rsidR="00803FE9" w:rsidRPr="001743A1">
        <w:tc>
          <w:tcPr>
            <w:tcW w:w="2448" w:type="dxa"/>
            <w:tcBorders>
              <w:bottom w:val="single" w:sz="4" w:space="0" w:color="1F497D"/>
            </w:tcBorders>
            <w:vAlign w:val="center"/>
          </w:tcPr>
          <w:p w:rsidR="00803FE9" w:rsidRPr="001743A1" w:rsidRDefault="00803FE9"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803FE9" w:rsidRPr="001743A1" w:rsidRDefault="00803FE9" w:rsidP="00F62206">
            <w:pPr>
              <w:rPr>
                <w:b/>
                <w:color w:val="000000" w:themeColor="text1"/>
              </w:rPr>
            </w:pPr>
            <w:r w:rsidRPr="001743A1">
              <w:rPr>
                <w:b/>
                <w:color w:val="000000" w:themeColor="text1"/>
              </w:rPr>
              <w:t>Capture</w:t>
            </w:r>
          </w:p>
          <w:p w:rsidR="00803FE9" w:rsidRPr="001743A1" w:rsidRDefault="00803FE9" w:rsidP="00803FE9">
            <w:pPr>
              <w:rPr>
                <w:color w:val="000000" w:themeColor="text1"/>
              </w:rPr>
            </w:pPr>
            <w:r w:rsidRPr="001743A1">
              <w:rPr>
                <w:color w:val="000000" w:themeColor="text1"/>
              </w:rPr>
              <w:t xml:space="preserve">Discuss the capture aspect of </w:t>
            </w:r>
            <w:r w:rsidR="000A6F11" w:rsidRPr="001743A1">
              <w:rPr>
                <w:color w:val="000000" w:themeColor="text1"/>
              </w:rPr>
              <w:t>MLearning</w:t>
            </w:r>
            <w:r w:rsidRPr="001743A1">
              <w:rPr>
                <w:color w:val="000000" w:themeColor="text1"/>
              </w:rPr>
              <w:t xml:space="preserve"> and why it is important for the course.</w:t>
            </w:r>
          </w:p>
        </w:tc>
      </w:tr>
      <w:tr w:rsidR="00803FE9" w:rsidRPr="001743A1">
        <w:tc>
          <w:tcPr>
            <w:tcW w:w="2448" w:type="dxa"/>
            <w:shd w:val="clear" w:color="auto" w:fill="D9D9D9" w:themeFill="background1" w:themeFillShade="D9"/>
            <w:vAlign w:val="center"/>
          </w:tcPr>
          <w:p w:rsidR="00803FE9" w:rsidRPr="001743A1" w:rsidRDefault="00803FE9"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803FE9" w:rsidRPr="001743A1" w:rsidRDefault="00803FE9" w:rsidP="00F62206">
            <w:pPr>
              <w:rPr>
                <w:b/>
                <w:bCs/>
                <w:color w:val="000000" w:themeColor="text1"/>
              </w:rPr>
            </w:pPr>
            <w:r w:rsidRPr="001743A1">
              <w:rPr>
                <w:b/>
                <w:bCs/>
                <w:color w:val="000000" w:themeColor="text1"/>
              </w:rPr>
              <w:t xml:space="preserve">Flipchart/board and marker </w:t>
            </w:r>
          </w:p>
        </w:tc>
      </w:tr>
      <w:tr w:rsidR="00803FE9" w:rsidRPr="001743A1">
        <w:trPr>
          <w:trHeight w:val="440"/>
        </w:trPr>
        <w:tc>
          <w:tcPr>
            <w:tcW w:w="2448" w:type="dxa"/>
            <w:tcBorders>
              <w:bottom w:val="single" w:sz="4" w:space="0" w:color="1F497D"/>
            </w:tcBorders>
            <w:vAlign w:val="center"/>
          </w:tcPr>
          <w:p w:rsidR="00803FE9" w:rsidRPr="001743A1" w:rsidRDefault="00803FE9"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803FE9" w:rsidRPr="001743A1" w:rsidRDefault="00803FE9" w:rsidP="00F62206">
            <w:pPr>
              <w:rPr>
                <w:color w:val="000000" w:themeColor="text1"/>
              </w:rPr>
            </w:pPr>
            <w:r w:rsidRPr="001743A1">
              <w:rPr>
                <w:color w:val="000000" w:themeColor="text1"/>
              </w:rPr>
              <w:t>None</w:t>
            </w:r>
          </w:p>
        </w:tc>
      </w:tr>
      <w:tr w:rsidR="00803FE9" w:rsidRPr="001743A1">
        <w:tc>
          <w:tcPr>
            <w:tcW w:w="2448" w:type="dxa"/>
            <w:shd w:val="clear" w:color="auto" w:fill="D9D9D9" w:themeFill="background1" w:themeFillShade="D9"/>
            <w:vAlign w:val="center"/>
          </w:tcPr>
          <w:p w:rsidR="00803FE9" w:rsidRPr="001743A1" w:rsidRDefault="00803FE9"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803FE9" w:rsidRPr="001743A1" w:rsidRDefault="00803FE9" w:rsidP="00803FE9">
            <w:pPr>
              <w:rPr>
                <w:color w:val="000000" w:themeColor="text1"/>
              </w:rPr>
            </w:pPr>
            <w:r w:rsidRPr="001743A1">
              <w:rPr>
                <w:color w:val="000000" w:themeColor="text1"/>
              </w:rPr>
              <w:t xml:space="preserve">Discuss with the class the different ways content can be captured for </w:t>
            </w:r>
            <w:r w:rsidR="000A6F11" w:rsidRPr="001743A1">
              <w:rPr>
                <w:color w:val="000000" w:themeColor="text1"/>
              </w:rPr>
              <w:t>MLearning</w:t>
            </w:r>
            <w:r w:rsidRPr="001743A1">
              <w:rPr>
                <w:color w:val="000000" w:themeColor="text1"/>
              </w:rPr>
              <w:t>.  Ask them to name different ways capture is used for the learner and the instructor.  Write some of their answers on the board/flipchart.</w:t>
            </w:r>
          </w:p>
        </w:tc>
      </w:tr>
      <w:tr w:rsidR="00803FE9" w:rsidRPr="001743A1">
        <w:tc>
          <w:tcPr>
            <w:tcW w:w="2448" w:type="dxa"/>
            <w:tcBorders>
              <w:bottom w:val="single" w:sz="4" w:space="0" w:color="1F497D"/>
            </w:tcBorders>
            <w:vAlign w:val="center"/>
          </w:tcPr>
          <w:p w:rsidR="00803FE9" w:rsidRPr="001743A1" w:rsidRDefault="00803FE9" w:rsidP="00CC07AB">
            <w:pPr>
              <w:rPr>
                <w:b/>
                <w:bCs/>
                <w:color w:val="000000" w:themeColor="text1"/>
              </w:rPr>
            </w:pPr>
            <w:r w:rsidRPr="001743A1">
              <w:rPr>
                <w:b/>
                <w:bCs/>
                <w:color w:val="000000" w:themeColor="text1"/>
              </w:rPr>
              <w:lastRenderedPageBreak/>
              <w:t>Stories to Share</w:t>
            </w:r>
          </w:p>
        </w:tc>
        <w:tc>
          <w:tcPr>
            <w:tcW w:w="7128" w:type="dxa"/>
            <w:tcBorders>
              <w:bottom w:val="single" w:sz="4" w:space="0" w:color="1F497D"/>
            </w:tcBorders>
            <w:vAlign w:val="center"/>
          </w:tcPr>
          <w:p w:rsidR="00803FE9" w:rsidRPr="001743A1" w:rsidRDefault="00803FE9" w:rsidP="00F62206">
            <w:pPr>
              <w:rPr>
                <w:color w:val="000000" w:themeColor="text1"/>
              </w:rPr>
            </w:pPr>
            <w:r w:rsidRPr="001743A1">
              <w:rPr>
                <w:color w:val="000000" w:themeColor="text1"/>
              </w:rPr>
              <w:t>Share any personal or relevant stories.</w:t>
            </w:r>
          </w:p>
        </w:tc>
      </w:tr>
      <w:tr w:rsidR="00803FE9" w:rsidRPr="001743A1">
        <w:tc>
          <w:tcPr>
            <w:tcW w:w="2448" w:type="dxa"/>
            <w:shd w:val="clear" w:color="auto" w:fill="D9D9D9" w:themeFill="background1" w:themeFillShade="D9"/>
            <w:vAlign w:val="center"/>
          </w:tcPr>
          <w:p w:rsidR="00803FE9" w:rsidRPr="001743A1" w:rsidRDefault="00803FE9"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803FE9" w:rsidRPr="001743A1" w:rsidRDefault="00803FE9"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803FE9" w:rsidP="00C76BD1">
            <w:pPr>
              <w:rPr>
                <w:color w:val="000000" w:themeColor="text1"/>
              </w:rPr>
            </w:pPr>
            <w:r w:rsidRPr="001743A1">
              <w:rPr>
                <w:color w:val="000000" w:themeColor="text1"/>
              </w:rPr>
              <w:t xml:space="preserve">Why is capture important in </w:t>
            </w:r>
            <w:r w:rsidR="000A6F11" w:rsidRPr="001743A1">
              <w:rPr>
                <w:color w:val="000000" w:themeColor="text1"/>
              </w:rPr>
              <w:t>MLearning</w:t>
            </w:r>
            <w:r w:rsidRPr="001743A1">
              <w:rPr>
                <w:color w:val="000000" w:themeColor="text1"/>
              </w:rPr>
              <w:t>?</w:t>
            </w:r>
          </w:p>
        </w:tc>
      </w:tr>
    </w:tbl>
    <w:p w:rsidR="00ED4B6C" w:rsidRPr="001743A1" w:rsidRDefault="00ED4B6C" w:rsidP="00A62293"/>
    <w:p w:rsidR="00B7319C" w:rsidRPr="001743A1" w:rsidRDefault="00C6010F" w:rsidP="00B7319C">
      <w:pPr>
        <w:pStyle w:val="Heading2"/>
      </w:pPr>
      <w:bookmarkStart w:id="48" w:name="_Toc406059848"/>
      <w:r w:rsidRPr="001743A1">
        <w:t>Communicate</w:t>
      </w:r>
      <w:bookmarkEnd w:id="48"/>
    </w:p>
    <w:p w:rsidR="00B7319C" w:rsidRPr="001743A1" w:rsidRDefault="00E32C31" w:rsidP="00CF43B6">
      <w:r w:rsidRPr="001743A1">
        <w:rPr>
          <w:lang w:bidi="ar-SA"/>
        </w:rPr>
        <w:drawing>
          <wp:anchor distT="0" distB="0" distL="114300" distR="114300" simplePos="0" relativeHeight="251700736" behindDoc="0" locked="0" layoutInCell="1" allowOverlap="1" wp14:anchorId="38D72EC3" wp14:editId="3229CF80">
            <wp:simplePos x="0" y="0"/>
            <wp:positionH relativeFrom="column">
              <wp:posOffset>9525</wp:posOffset>
            </wp:positionH>
            <wp:positionV relativeFrom="paragraph">
              <wp:posOffset>66040</wp:posOffset>
            </wp:positionV>
            <wp:extent cx="914400" cy="868680"/>
            <wp:effectExtent l="0" t="0" r="0" b="7620"/>
            <wp:wrapSquare wrapText="bothSides"/>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MP900430865[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14400" cy="868680"/>
                    </a:xfrm>
                    <a:prstGeom prst="rect">
                      <a:avLst/>
                    </a:prstGeom>
                  </pic:spPr>
                </pic:pic>
              </a:graphicData>
            </a:graphic>
          </wp:anchor>
        </w:drawing>
      </w:r>
      <w:r w:rsidR="007A2DC6" w:rsidRPr="001743A1">
        <w:t xml:space="preserve">Although </w:t>
      </w:r>
      <w:r w:rsidR="000A6F11" w:rsidRPr="001743A1">
        <w:t>MLearning</w:t>
      </w:r>
      <w:r w:rsidR="007A2DC6" w:rsidRPr="001743A1">
        <w:t xml:space="preserve"> is most often done individually, it still emphasizes the need for learners to communicate with each other – inside or outside of the course.  One of the most common examples of this is the use of a messaging system within </w:t>
      </w:r>
      <w:r w:rsidR="000A6F11" w:rsidRPr="001743A1">
        <w:t>MLearning</w:t>
      </w:r>
      <w:r w:rsidR="007A2DC6" w:rsidRPr="001743A1">
        <w:t>, such as instant messaging or chat rooms.  With these functions, users are able to communicate with one another within the course in order to ask questions, get opinions, share ideas or simply discuss what they have learned.  While many users realize they are responsible for their own learning and training, it is important for them</w:t>
      </w:r>
      <w:r w:rsidR="00EA4E29" w:rsidRPr="001743A1">
        <w:t xml:space="preserve"> to realize they are not </w:t>
      </w:r>
      <w:r w:rsidR="007A2DC6" w:rsidRPr="001743A1">
        <w:t>alone in their journey and can reach out to someone</w:t>
      </w:r>
      <w:r w:rsidR="00EA4E29" w:rsidRPr="001743A1">
        <w:t>,</w:t>
      </w:r>
      <w:r w:rsidR="007A2DC6" w:rsidRPr="001743A1">
        <w:t xml:space="preserve"> if needed.</w:t>
      </w:r>
    </w:p>
    <w:p w:rsidR="007A2DC6" w:rsidRPr="001743A1" w:rsidRDefault="007A2DC6" w:rsidP="00CF43B6">
      <w:r w:rsidRPr="001743A1">
        <w:t xml:space="preserve">Communication goes for the users as well as members of management and team leaders.  Although they may not be in the </w:t>
      </w:r>
      <w:r w:rsidR="000A6F11" w:rsidRPr="001743A1">
        <w:t>MLearning</w:t>
      </w:r>
      <w:r w:rsidRPr="001743A1">
        <w:t xml:space="preserve"> course themselves, it is important to show the employee they can still communicate with you when they need to.  Let the employee know it is alright for them to come away from the screen if they are seeking advice or help on either side of their learning.  Make sure they are aware that your physical door, as well as your digital one, is always open for them.</w:t>
      </w:r>
    </w:p>
    <w:p w:rsidR="00DA646B" w:rsidRPr="001743A1" w:rsidRDefault="00DA646B" w:rsidP="00CF43B6"/>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803FE9" w:rsidRPr="001743A1">
        <w:tc>
          <w:tcPr>
            <w:tcW w:w="2448" w:type="dxa"/>
            <w:tcBorders>
              <w:bottom w:val="single" w:sz="4" w:space="0" w:color="1F497D"/>
            </w:tcBorders>
            <w:vAlign w:val="center"/>
          </w:tcPr>
          <w:p w:rsidR="00803FE9" w:rsidRPr="001743A1" w:rsidRDefault="00803FE9"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803FE9" w:rsidRPr="001743A1" w:rsidRDefault="00F80906" w:rsidP="00F62206">
            <w:pPr>
              <w:rPr>
                <w:b/>
                <w:bCs/>
                <w:color w:val="000000" w:themeColor="text1"/>
              </w:rPr>
            </w:pPr>
            <w:r w:rsidRPr="001743A1">
              <w:rPr>
                <w:b/>
                <w:bCs/>
                <w:color w:val="000000" w:themeColor="text1"/>
              </w:rPr>
              <w:t>8</w:t>
            </w:r>
            <w:r w:rsidR="00803FE9" w:rsidRPr="001743A1">
              <w:rPr>
                <w:b/>
                <w:bCs/>
                <w:color w:val="000000" w:themeColor="text1"/>
              </w:rPr>
              <w:t xml:space="preserve"> minutes</w:t>
            </w:r>
          </w:p>
        </w:tc>
      </w:tr>
      <w:tr w:rsidR="00803FE9" w:rsidRPr="001743A1">
        <w:tc>
          <w:tcPr>
            <w:tcW w:w="2448" w:type="dxa"/>
            <w:shd w:val="clear" w:color="auto" w:fill="D9D9D9" w:themeFill="background1" w:themeFillShade="D9"/>
            <w:vAlign w:val="center"/>
          </w:tcPr>
          <w:p w:rsidR="00803FE9" w:rsidRPr="001743A1" w:rsidRDefault="00803FE9"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803FE9" w:rsidRPr="001743A1" w:rsidRDefault="00803FE9" w:rsidP="00803FE9">
            <w:pPr>
              <w:rPr>
                <w:color w:val="000000" w:themeColor="text1"/>
              </w:rPr>
            </w:pPr>
            <w:r w:rsidRPr="001743A1">
              <w:rPr>
                <w:color w:val="000000" w:themeColor="text1"/>
              </w:rPr>
              <w:t>Review the importance of communication.</w:t>
            </w:r>
          </w:p>
        </w:tc>
      </w:tr>
      <w:tr w:rsidR="00803FE9" w:rsidRPr="001743A1">
        <w:tc>
          <w:tcPr>
            <w:tcW w:w="2448" w:type="dxa"/>
            <w:tcBorders>
              <w:bottom w:val="single" w:sz="4" w:space="0" w:color="1F497D"/>
            </w:tcBorders>
            <w:vAlign w:val="center"/>
          </w:tcPr>
          <w:p w:rsidR="00803FE9" w:rsidRPr="001743A1" w:rsidRDefault="00803FE9"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803FE9" w:rsidRPr="001743A1" w:rsidRDefault="00803FE9" w:rsidP="00F62206">
            <w:pPr>
              <w:rPr>
                <w:b/>
                <w:color w:val="000000" w:themeColor="text1"/>
              </w:rPr>
            </w:pPr>
            <w:r w:rsidRPr="001743A1">
              <w:rPr>
                <w:b/>
                <w:color w:val="000000" w:themeColor="text1"/>
              </w:rPr>
              <w:t>Communication</w:t>
            </w:r>
          </w:p>
          <w:p w:rsidR="00803FE9" w:rsidRPr="001743A1" w:rsidRDefault="00803FE9" w:rsidP="00803FE9">
            <w:pPr>
              <w:rPr>
                <w:b/>
                <w:color w:val="000000" w:themeColor="text1"/>
              </w:rPr>
            </w:pPr>
            <w:r w:rsidRPr="001743A1">
              <w:rPr>
                <w:color w:val="000000" w:themeColor="text1"/>
              </w:rPr>
              <w:t xml:space="preserve">Discuss the different methods of communication used in </w:t>
            </w:r>
            <w:r w:rsidR="000A6F11" w:rsidRPr="001743A1">
              <w:rPr>
                <w:color w:val="000000" w:themeColor="text1"/>
              </w:rPr>
              <w:t>MLearning</w:t>
            </w:r>
          </w:p>
        </w:tc>
      </w:tr>
      <w:tr w:rsidR="00803FE9" w:rsidRPr="001743A1">
        <w:tc>
          <w:tcPr>
            <w:tcW w:w="2448" w:type="dxa"/>
            <w:shd w:val="clear" w:color="auto" w:fill="D9D9D9" w:themeFill="background1" w:themeFillShade="D9"/>
            <w:vAlign w:val="center"/>
          </w:tcPr>
          <w:p w:rsidR="00803FE9" w:rsidRPr="001743A1" w:rsidRDefault="00803FE9"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803FE9" w:rsidRPr="001743A1" w:rsidRDefault="002F0BDF" w:rsidP="00803FE9">
            <w:pPr>
              <w:rPr>
                <w:b/>
                <w:bCs/>
                <w:color w:val="000000" w:themeColor="text1"/>
              </w:rPr>
            </w:pPr>
            <w:r w:rsidRPr="001743A1">
              <w:rPr>
                <w:b/>
                <w:bCs/>
                <w:color w:val="000000" w:themeColor="text1"/>
              </w:rPr>
              <w:t>10</w:t>
            </w:r>
            <w:r w:rsidR="00803FE9" w:rsidRPr="001743A1">
              <w:rPr>
                <w:b/>
                <w:bCs/>
                <w:color w:val="000000" w:themeColor="text1"/>
              </w:rPr>
              <w:t>: Improving Communication</w:t>
            </w:r>
          </w:p>
        </w:tc>
      </w:tr>
      <w:tr w:rsidR="00803FE9" w:rsidRPr="001743A1">
        <w:trPr>
          <w:trHeight w:val="440"/>
        </w:trPr>
        <w:tc>
          <w:tcPr>
            <w:tcW w:w="2448" w:type="dxa"/>
            <w:tcBorders>
              <w:bottom w:val="single" w:sz="4" w:space="0" w:color="1F497D"/>
            </w:tcBorders>
            <w:vAlign w:val="center"/>
          </w:tcPr>
          <w:p w:rsidR="00803FE9" w:rsidRPr="001743A1" w:rsidRDefault="00803FE9"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803FE9" w:rsidRPr="001743A1" w:rsidRDefault="00803FE9" w:rsidP="00F62206">
            <w:pPr>
              <w:rPr>
                <w:color w:val="000000" w:themeColor="text1"/>
              </w:rPr>
            </w:pPr>
            <w:r w:rsidRPr="001743A1">
              <w:rPr>
                <w:color w:val="000000" w:themeColor="text1"/>
              </w:rPr>
              <w:t>None</w:t>
            </w:r>
          </w:p>
        </w:tc>
      </w:tr>
      <w:tr w:rsidR="00803FE9" w:rsidRPr="001743A1">
        <w:tc>
          <w:tcPr>
            <w:tcW w:w="2448" w:type="dxa"/>
            <w:shd w:val="clear" w:color="auto" w:fill="D9D9D9" w:themeFill="background1" w:themeFillShade="D9"/>
            <w:vAlign w:val="center"/>
          </w:tcPr>
          <w:p w:rsidR="00803FE9" w:rsidRPr="001743A1" w:rsidRDefault="00803FE9"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803FE9" w:rsidRPr="001743A1" w:rsidRDefault="00803FE9" w:rsidP="00F62206">
            <w:pPr>
              <w:rPr>
                <w:color w:val="000000" w:themeColor="text1"/>
              </w:rPr>
            </w:pPr>
            <w:r w:rsidRPr="001743A1">
              <w:rPr>
                <w:color w:val="000000" w:themeColor="text1"/>
              </w:rPr>
              <w:t>Complete the worksheet individually.  Share your answers with the rest of the class.</w:t>
            </w:r>
          </w:p>
        </w:tc>
      </w:tr>
      <w:tr w:rsidR="00803FE9" w:rsidRPr="001743A1">
        <w:tc>
          <w:tcPr>
            <w:tcW w:w="2448" w:type="dxa"/>
            <w:tcBorders>
              <w:bottom w:val="single" w:sz="4" w:space="0" w:color="1F497D"/>
            </w:tcBorders>
            <w:vAlign w:val="center"/>
          </w:tcPr>
          <w:p w:rsidR="00803FE9" w:rsidRPr="001743A1" w:rsidRDefault="00803FE9"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803FE9" w:rsidRPr="001743A1" w:rsidRDefault="00803FE9" w:rsidP="00F62206">
            <w:pPr>
              <w:rPr>
                <w:color w:val="000000" w:themeColor="text1"/>
              </w:rPr>
            </w:pPr>
            <w:r w:rsidRPr="001743A1">
              <w:rPr>
                <w:color w:val="000000" w:themeColor="text1"/>
              </w:rPr>
              <w:t xml:space="preserve">Share any personal, relevant stories. </w:t>
            </w:r>
          </w:p>
        </w:tc>
      </w:tr>
      <w:tr w:rsidR="00803FE9" w:rsidRPr="001743A1">
        <w:tc>
          <w:tcPr>
            <w:tcW w:w="2448" w:type="dxa"/>
            <w:shd w:val="clear" w:color="auto" w:fill="D9D9D9" w:themeFill="background1" w:themeFillShade="D9"/>
            <w:vAlign w:val="center"/>
          </w:tcPr>
          <w:p w:rsidR="00803FE9" w:rsidRPr="001743A1" w:rsidRDefault="00803FE9"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803FE9" w:rsidRPr="001743A1" w:rsidRDefault="00803FE9" w:rsidP="00F62206">
            <w:pPr>
              <w:rPr>
                <w:color w:val="000000" w:themeColor="text1"/>
              </w:rPr>
            </w:pPr>
            <w:r w:rsidRPr="001743A1">
              <w:rPr>
                <w:color w:val="000000" w:themeColor="text1"/>
              </w:rPr>
              <w:t>Encourage everyone to participate.</w:t>
            </w:r>
          </w:p>
        </w:tc>
      </w:tr>
      <w:tr w:rsidR="00B7319C" w:rsidRPr="001743A1">
        <w:tc>
          <w:tcPr>
            <w:tcW w:w="2448" w:type="dxa"/>
            <w:vAlign w:val="center"/>
          </w:tcPr>
          <w:p w:rsidR="00B7319C" w:rsidRPr="001743A1" w:rsidRDefault="00B7319C" w:rsidP="00CC07AB">
            <w:pPr>
              <w:rPr>
                <w:b/>
                <w:bCs/>
                <w:color w:val="000000" w:themeColor="text1"/>
              </w:rPr>
            </w:pPr>
            <w:r w:rsidRPr="001743A1">
              <w:rPr>
                <w:b/>
                <w:bCs/>
                <w:color w:val="000000" w:themeColor="text1"/>
              </w:rPr>
              <w:lastRenderedPageBreak/>
              <w:t>Review Questions</w:t>
            </w:r>
          </w:p>
        </w:tc>
        <w:tc>
          <w:tcPr>
            <w:tcW w:w="7128" w:type="dxa"/>
            <w:vAlign w:val="center"/>
          </w:tcPr>
          <w:p w:rsidR="00B7319C" w:rsidRPr="001743A1" w:rsidRDefault="00803FE9" w:rsidP="00CF43B6">
            <w:pPr>
              <w:rPr>
                <w:color w:val="000000" w:themeColor="text1"/>
              </w:rPr>
            </w:pPr>
            <w:r w:rsidRPr="001743A1">
              <w:rPr>
                <w:color w:val="000000" w:themeColor="text1"/>
              </w:rPr>
              <w:t xml:space="preserve">Why is communication important in </w:t>
            </w:r>
            <w:r w:rsidR="000A6F11" w:rsidRPr="001743A1">
              <w:rPr>
                <w:color w:val="000000" w:themeColor="text1"/>
              </w:rPr>
              <w:t>MLearning</w:t>
            </w:r>
            <w:r w:rsidRPr="001743A1">
              <w:rPr>
                <w:color w:val="000000" w:themeColor="text1"/>
              </w:rPr>
              <w:t>?</w:t>
            </w:r>
          </w:p>
        </w:tc>
      </w:tr>
    </w:tbl>
    <w:p w:rsidR="00B7319C" w:rsidRPr="001743A1" w:rsidRDefault="00B7319C" w:rsidP="00B7319C"/>
    <w:p w:rsidR="00CC07AB" w:rsidRPr="001743A1" w:rsidRDefault="00CC07AB" w:rsidP="00CC07AB">
      <w:pPr>
        <w:pStyle w:val="Heading2"/>
      </w:pPr>
      <w:bookmarkStart w:id="49" w:name="_Toc406059849"/>
      <w:r w:rsidRPr="001743A1">
        <w:t>Case Study</w:t>
      </w:r>
      <w:bookmarkEnd w:id="49"/>
    </w:p>
    <w:p w:rsidR="00CC07AB" w:rsidRPr="001743A1" w:rsidRDefault="00E32C31" w:rsidP="00CC07AB">
      <w:r w:rsidRPr="001743A1">
        <w:rPr>
          <w:lang w:bidi="ar-SA"/>
        </w:rPr>
        <w:drawing>
          <wp:anchor distT="0" distB="0" distL="114300" distR="114300" simplePos="0" relativeHeight="251701760" behindDoc="0" locked="0" layoutInCell="1" allowOverlap="1" wp14:anchorId="090A211E" wp14:editId="64A5378A">
            <wp:simplePos x="0" y="0"/>
            <wp:positionH relativeFrom="column">
              <wp:posOffset>28575</wp:posOffset>
            </wp:positionH>
            <wp:positionV relativeFrom="paragraph">
              <wp:posOffset>71755</wp:posOffset>
            </wp:positionV>
            <wp:extent cx="967740" cy="937260"/>
            <wp:effectExtent l="0" t="0" r="3810" b="0"/>
            <wp:wrapSquare wrapText="bothSides"/>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MP900387273[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967740" cy="937260"/>
                    </a:xfrm>
                    <a:prstGeom prst="rect">
                      <a:avLst/>
                    </a:prstGeom>
                  </pic:spPr>
                </pic:pic>
              </a:graphicData>
            </a:graphic>
          </wp:anchor>
        </w:drawing>
      </w:r>
      <w:r w:rsidR="00333F71" w:rsidRPr="001743A1">
        <w:t xml:space="preserve">Audra and Ben were assigned to create a new </w:t>
      </w:r>
      <w:r w:rsidR="000A6F11" w:rsidRPr="001743A1">
        <w:t>MLearning</w:t>
      </w:r>
      <w:r w:rsidR="00333F71" w:rsidRPr="001743A1">
        <w:t xml:space="preserve"> training course for the release of th</w:t>
      </w:r>
      <w:r w:rsidR="003611D4" w:rsidRPr="001743A1">
        <w:t>e company’s new product line.  They were told e</w:t>
      </w:r>
      <w:r w:rsidR="00333F71" w:rsidRPr="001743A1">
        <w:t>mployees will need to complete the course</w:t>
      </w:r>
      <w:r w:rsidR="003611D4" w:rsidRPr="001743A1">
        <w:t xml:space="preserve"> before the new product arrives so that they are familiar with it and can sell it.</w:t>
      </w:r>
      <w:r w:rsidR="00A90213" w:rsidRPr="001743A1">
        <w:t xml:space="preserve">  They were unsure how to get started</w:t>
      </w:r>
      <w:r w:rsidR="006F2998" w:rsidRPr="001743A1">
        <w:t>.</w:t>
      </w:r>
    </w:p>
    <w:p w:rsidR="003611D4" w:rsidRPr="001743A1" w:rsidRDefault="00A90213" w:rsidP="00CC07AB">
      <w:r w:rsidRPr="001743A1">
        <w:t xml:space="preserve"> </w:t>
      </w:r>
      <w:r w:rsidR="003611D4" w:rsidRPr="001743A1">
        <w:t xml:space="preserve">“Well, we can create an outline using the four C’s of </w:t>
      </w:r>
      <w:r w:rsidR="000A6F11" w:rsidRPr="001743A1">
        <w:t>MLearning</w:t>
      </w:r>
      <w:r w:rsidR="003611D4" w:rsidRPr="001743A1">
        <w:t>.” Ben told her.  “We’ll start with the content.”</w:t>
      </w:r>
      <w:r w:rsidR="00107EFE" w:rsidRPr="001743A1">
        <w:t xml:space="preserve">  </w:t>
      </w:r>
      <w:r w:rsidR="00EF0395" w:rsidRPr="001743A1">
        <w:t>Ben and Audra outlined what information should be included and how it should be displayed.  They determined if they should use recent pictures, charts and any product descriptions they had available.</w:t>
      </w:r>
    </w:p>
    <w:p w:rsidR="00343047" w:rsidRPr="001743A1" w:rsidRDefault="00343047" w:rsidP="00CC07AB">
      <w:r w:rsidRPr="001743A1">
        <w:t xml:space="preserve">“As for the computing, we’ll make it into a fun application that features a lot of touch points and sequences.  </w:t>
      </w:r>
      <w:r w:rsidR="00107EFE" w:rsidRPr="001743A1">
        <w:t>But we’ll need to make sure every option responds to a touch and doesn’t get stuck.” Audra suggested.</w:t>
      </w:r>
      <w:r w:rsidRPr="001743A1">
        <w:t xml:space="preserve"> </w:t>
      </w:r>
    </w:p>
    <w:p w:rsidR="00A90213" w:rsidRPr="001743A1" w:rsidRDefault="00A90213" w:rsidP="00CC07AB">
      <w:r w:rsidRPr="001743A1">
        <w:t>For the Capture sequence, Ben suggested they input videos about the product and allow the user to download photos and descriptions about it if they choose.  Finally, for Communication, Audra installed an instant message program as well as an email button for users to use if they have any questions or problems in which they will need to contact someone.</w:t>
      </w:r>
    </w:p>
    <w:p w:rsidR="00A90213" w:rsidRPr="001743A1" w:rsidRDefault="00A90213" w:rsidP="00CC07AB">
      <w:r w:rsidRPr="001743A1">
        <w:t xml:space="preserve">“I think our </w:t>
      </w:r>
      <w:r w:rsidR="000A6F11" w:rsidRPr="001743A1">
        <w:t>MLearning</w:t>
      </w:r>
      <w:r w:rsidRPr="001743A1">
        <w:t xml:space="preserve"> course is ready to go!” Ben said.</w:t>
      </w:r>
    </w:p>
    <w:p w:rsidR="00DA646B" w:rsidRPr="001743A1" w:rsidRDefault="00DA646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2B64BC" w:rsidP="00CC07AB">
            <w:pPr>
              <w:rPr>
                <w:b/>
                <w:bCs/>
                <w:color w:val="000000" w:themeColor="text1"/>
              </w:rPr>
            </w:pPr>
            <w:r w:rsidRPr="001743A1">
              <w:rPr>
                <w:b/>
                <w:bCs/>
                <w:color w:val="000000" w:themeColor="text1"/>
              </w:rPr>
              <w:t>5</w:t>
            </w:r>
            <w:r w:rsidR="00584A81" w:rsidRPr="001743A1">
              <w:rPr>
                <w:b/>
                <w:bCs/>
                <w:color w:val="000000" w:themeColor="text1"/>
              </w:rPr>
              <w:t xml:space="preserve"> 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584A81" w:rsidP="00C6010F">
            <w:pPr>
              <w:rPr>
                <w:color w:val="000000" w:themeColor="text1"/>
              </w:rPr>
            </w:pPr>
            <w:r w:rsidRPr="001743A1">
              <w:rPr>
                <w:color w:val="000000" w:themeColor="text1"/>
              </w:rPr>
              <w:t xml:space="preserve">Introduce the </w:t>
            </w:r>
            <w:r w:rsidR="00C6010F" w:rsidRPr="001743A1">
              <w:rPr>
                <w:color w:val="000000" w:themeColor="text1"/>
              </w:rPr>
              <w:t xml:space="preserve">Four C’s of </w:t>
            </w:r>
            <w:r w:rsidR="000A6F11" w:rsidRPr="001743A1">
              <w:rPr>
                <w:color w:val="000000" w:themeColor="text1"/>
              </w:rPr>
              <w:t>MLearning</w:t>
            </w:r>
            <w:r w:rsidRPr="001743A1">
              <w:rPr>
                <w:color w:val="000000" w:themeColor="text1"/>
              </w:rPr>
              <w:t xml:space="preserve"> case study.</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584A81" w:rsidRPr="001743A1" w:rsidRDefault="00584A81" w:rsidP="00CC07AB">
            <w:pPr>
              <w:rPr>
                <w:b/>
                <w:color w:val="000000" w:themeColor="text1"/>
              </w:rPr>
            </w:pPr>
            <w:r w:rsidRPr="001743A1">
              <w:rPr>
                <w:b/>
                <w:color w:val="000000" w:themeColor="text1"/>
              </w:rPr>
              <w:t>Case Study</w:t>
            </w:r>
          </w:p>
          <w:p w:rsidR="00CC07AB" w:rsidRPr="001743A1" w:rsidRDefault="00C6010F" w:rsidP="00045B7E">
            <w:pPr>
              <w:rPr>
                <w:color w:val="000000" w:themeColor="text1"/>
              </w:rPr>
            </w:pPr>
            <w:r w:rsidRPr="001743A1">
              <w:rPr>
                <w:color w:val="000000" w:themeColor="text1"/>
              </w:rPr>
              <w:t>Discuss</w:t>
            </w:r>
            <w:r w:rsidR="00A964D4" w:rsidRPr="001743A1">
              <w:rPr>
                <w:color w:val="000000" w:themeColor="text1"/>
              </w:rPr>
              <w:t xml:space="preserve"> </w:t>
            </w:r>
            <w:r w:rsidR="00A90213" w:rsidRPr="001743A1">
              <w:rPr>
                <w:color w:val="000000" w:themeColor="text1"/>
              </w:rPr>
              <w:t xml:space="preserve">the four C’s of creating an </w:t>
            </w:r>
            <w:r w:rsidR="000A6F11" w:rsidRPr="001743A1">
              <w:rPr>
                <w:color w:val="000000" w:themeColor="text1"/>
              </w:rPr>
              <w:t>MLearning</w:t>
            </w:r>
            <w:r w:rsidR="00A90213" w:rsidRPr="001743A1">
              <w:rPr>
                <w:color w:val="000000" w:themeColor="text1"/>
              </w:rPr>
              <w:t xml:space="preserve"> course.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584A81"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584A81"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584A81" w:rsidP="00C6010F">
            <w:pPr>
              <w:rPr>
                <w:color w:val="000000" w:themeColor="text1"/>
              </w:rPr>
            </w:pPr>
            <w:r w:rsidRPr="001743A1">
              <w:rPr>
                <w:color w:val="000000" w:themeColor="text1"/>
              </w:rPr>
              <w:t>Discuss</w:t>
            </w:r>
            <w:r w:rsidR="00A90213" w:rsidRPr="001743A1">
              <w:rPr>
                <w:color w:val="000000" w:themeColor="text1"/>
              </w:rPr>
              <w:t xml:space="preserve"> the results of the case study.  What </w:t>
            </w:r>
            <w:r w:rsidR="00144EAA" w:rsidRPr="001743A1">
              <w:rPr>
                <w:color w:val="000000" w:themeColor="text1"/>
              </w:rPr>
              <w:t>problems did Ben and Audra face when creating the course?</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584A81" w:rsidP="00CC07AB">
            <w:pPr>
              <w:rPr>
                <w:color w:val="000000" w:themeColor="text1"/>
              </w:rPr>
            </w:pPr>
            <w:r w:rsidRPr="001743A1">
              <w:rPr>
                <w:color w:val="000000" w:themeColor="text1"/>
              </w:rPr>
              <w:t>Share any personal, relevant stories.</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584A81" w:rsidP="00CC07AB">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lastRenderedPageBreak/>
              <w:t>Review Questions</w:t>
            </w:r>
          </w:p>
        </w:tc>
        <w:tc>
          <w:tcPr>
            <w:tcW w:w="7128" w:type="dxa"/>
            <w:vAlign w:val="center"/>
          </w:tcPr>
          <w:p w:rsidR="00CC07AB" w:rsidRPr="001743A1" w:rsidRDefault="00144EAA" w:rsidP="00A964D4">
            <w:pPr>
              <w:rPr>
                <w:color w:val="000000" w:themeColor="text1"/>
              </w:rPr>
            </w:pPr>
            <w:r w:rsidRPr="001743A1">
              <w:rPr>
                <w:color w:val="000000" w:themeColor="text1"/>
              </w:rPr>
              <w:t xml:space="preserve">How did Ben determine where to start when creating the </w:t>
            </w:r>
            <w:r w:rsidR="000A6F11" w:rsidRPr="001743A1">
              <w:rPr>
                <w:color w:val="000000" w:themeColor="text1"/>
              </w:rPr>
              <w:t>MLearning</w:t>
            </w:r>
            <w:r w:rsidRPr="001743A1">
              <w:rPr>
                <w:color w:val="000000" w:themeColor="text1"/>
              </w:rPr>
              <w:t xml:space="preserve"> course?</w:t>
            </w:r>
          </w:p>
        </w:tc>
      </w:tr>
    </w:tbl>
    <w:p w:rsidR="00381A27" w:rsidRPr="001743A1" w:rsidRDefault="00381A27" w:rsidP="00CC07AB">
      <w:pPr>
        <w:pStyle w:val="Heading2"/>
      </w:pPr>
      <w:r w:rsidRPr="001743A1">
        <w:br w:type="page"/>
      </w:r>
      <w:bookmarkStart w:id="50" w:name="_Toc406059850"/>
      <w:r w:rsidRPr="001743A1">
        <w:lastRenderedPageBreak/>
        <w:t>Module Six: Review Questions</w:t>
      </w:r>
      <w:bookmarkEnd w:id="50"/>
    </w:p>
    <w:p w:rsidR="0088455E" w:rsidRPr="001743A1" w:rsidRDefault="00AD04B1" w:rsidP="00A362E3">
      <w:pPr>
        <w:numPr>
          <w:ilvl w:val="0"/>
          <w:numId w:val="50"/>
        </w:numPr>
      </w:pPr>
      <w:r w:rsidRPr="001743A1">
        <w:t xml:space="preserve">Which of the following would be included in </w:t>
      </w:r>
      <w:r w:rsidR="000A6F11" w:rsidRPr="001743A1">
        <w:t>MLearning</w:t>
      </w:r>
      <w:r w:rsidRPr="001743A1">
        <w:t xml:space="preserve"> content?</w:t>
      </w:r>
    </w:p>
    <w:p w:rsidR="0088455E" w:rsidRPr="001743A1" w:rsidRDefault="00AD04B1" w:rsidP="00A362E3">
      <w:pPr>
        <w:pStyle w:val="ListParagraph"/>
        <w:numPr>
          <w:ilvl w:val="0"/>
          <w:numId w:val="51"/>
        </w:numPr>
        <w:ind w:left="1080"/>
      </w:pPr>
      <w:r w:rsidRPr="001743A1">
        <w:t>Video files.</w:t>
      </w:r>
    </w:p>
    <w:p w:rsidR="0088455E" w:rsidRPr="001743A1" w:rsidRDefault="00AD04B1" w:rsidP="00A362E3">
      <w:pPr>
        <w:pStyle w:val="ListParagraph"/>
        <w:numPr>
          <w:ilvl w:val="0"/>
          <w:numId w:val="51"/>
        </w:numPr>
        <w:ind w:left="1080"/>
      </w:pPr>
      <w:r w:rsidRPr="001743A1">
        <w:t>Photos.</w:t>
      </w:r>
    </w:p>
    <w:p w:rsidR="0088455E" w:rsidRPr="001743A1" w:rsidRDefault="00AD04B1" w:rsidP="00A362E3">
      <w:pPr>
        <w:pStyle w:val="ListParagraph"/>
        <w:numPr>
          <w:ilvl w:val="0"/>
          <w:numId w:val="51"/>
        </w:numPr>
        <w:ind w:left="1080"/>
      </w:pPr>
      <w:r w:rsidRPr="001743A1">
        <w:t>Audio files.</w:t>
      </w:r>
    </w:p>
    <w:p w:rsidR="0088455E" w:rsidRPr="001743A1" w:rsidRDefault="00AD04B1" w:rsidP="00A362E3">
      <w:pPr>
        <w:pStyle w:val="ListParagraph"/>
        <w:numPr>
          <w:ilvl w:val="0"/>
          <w:numId w:val="51"/>
        </w:numPr>
        <w:ind w:left="1080"/>
        <w:rPr>
          <w:color w:val="FF0000"/>
        </w:rPr>
      </w:pPr>
      <w:r w:rsidRPr="001743A1">
        <w:rPr>
          <w:color w:val="FF0000"/>
        </w:rPr>
        <w:t>All of the above.</w:t>
      </w:r>
    </w:p>
    <w:p w:rsidR="0088455E" w:rsidRPr="001743A1" w:rsidRDefault="000A6F11" w:rsidP="0088455E">
      <w:pPr>
        <w:ind w:left="720"/>
        <w:rPr>
          <w:color w:val="FF0000"/>
        </w:rPr>
      </w:pPr>
      <w:r w:rsidRPr="001743A1">
        <w:rPr>
          <w:color w:val="FF0000"/>
        </w:rPr>
        <w:t>MLearning</w:t>
      </w:r>
      <w:r w:rsidR="003247CA" w:rsidRPr="001743A1">
        <w:rPr>
          <w:color w:val="FF0000"/>
        </w:rPr>
        <w:t xml:space="preserve"> content features lots of different types of content for learners, including videos, photos, text and audio files.</w:t>
      </w:r>
    </w:p>
    <w:p w:rsidR="0088455E" w:rsidRPr="001743A1" w:rsidRDefault="00AD04B1" w:rsidP="00A362E3">
      <w:pPr>
        <w:numPr>
          <w:ilvl w:val="0"/>
          <w:numId w:val="50"/>
        </w:numPr>
      </w:pPr>
      <w:r w:rsidRPr="001743A1">
        <w:t xml:space="preserve">The content in </w:t>
      </w:r>
      <w:r w:rsidR="000A6F11" w:rsidRPr="001743A1">
        <w:t>MLearning</w:t>
      </w:r>
      <w:r w:rsidRPr="001743A1">
        <w:t xml:space="preserve"> is determined by what?</w:t>
      </w:r>
    </w:p>
    <w:p w:rsidR="0088455E" w:rsidRPr="001743A1" w:rsidRDefault="003C4D94" w:rsidP="00A362E3">
      <w:pPr>
        <w:pStyle w:val="ListParagraph"/>
        <w:numPr>
          <w:ilvl w:val="0"/>
          <w:numId w:val="52"/>
        </w:numPr>
        <w:ind w:left="1080"/>
      </w:pPr>
      <w:r w:rsidRPr="001743A1">
        <w:t>What the user wants to see.</w:t>
      </w:r>
    </w:p>
    <w:p w:rsidR="0088455E" w:rsidRPr="001743A1" w:rsidRDefault="00AD04B1" w:rsidP="00A362E3">
      <w:pPr>
        <w:pStyle w:val="ListParagraph"/>
        <w:numPr>
          <w:ilvl w:val="0"/>
          <w:numId w:val="52"/>
        </w:numPr>
        <w:ind w:left="1080"/>
        <w:rPr>
          <w:color w:val="FF0000"/>
        </w:rPr>
      </w:pPr>
      <w:r w:rsidRPr="001743A1">
        <w:rPr>
          <w:color w:val="FF0000"/>
        </w:rPr>
        <w:t>What the course is about.</w:t>
      </w:r>
    </w:p>
    <w:p w:rsidR="0088455E" w:rsidRPr="001743A1" w:rsidRDefault="003C4D94" w:rsidP="00A362E3">
      <w:pPr>
        <w:pStyle w:val="ListParagraph"/>
        <w:numPr>
          <w:ilvl w:val="0"/>
          <w:numId w:val="52"/>
        </w:numPr>
        <w:ind w:left="1080"/>
      </w:pPr>
      <w:r w:rsidRPr="001743A1">
        <w:t>What information the application can hold.</w:t>
      </w:r>
    </w:p>
    <w:p w:rsidR="0088455E" w:rsidRPr="001743A1" w:rsidRDefault="003C4D94" w:rsidP="00A362E3">
      <w:pPr>
        <w:pStyle w:val="ListParagraph"/>
        <w:numPr>
          <w:ilvl w:val="0"/>
          <w:numId w:val="52"/>
        </w:numPr>
        <w:ind w:left="1080"/>
      </w:pPr>
      <w:r w:rsidRPr="001743A1">
        <w:t>What type of coding is used in the software.</w:t>
      </w:r>
    </w:p>
    <w:p w:rsidR="0088455E" w:rsidRPr="001743A1" w:rsidRDefault="003247CA" w:rsidP="0088455E">
      <w:pPr>
        <w:ind w:left="720"/>
        <w:rPr>
          <w:color w:val="FF0000"/>
        </w:rPr>
      </w:pPr>
      <w:r w:rsidRPr="001743A1">
        <w:rPr>
          <w:color w:val="FF0000"/>
        </w:rPr>
        <w:t xml:space="preserve">The content of the </w:t>
      </w:r>
      <w:r w:rsidR="000A6F11" w:rsidRPr="001743A1">
        <w:rPr>
          <w:color w:val="FF0000"/>
        </w:rPr>
        <w:t>MLearning</w:t>
      </w:r>
      <w:r w:rsidRPr="001743A1">
        <w:rPr>
          <w:color w:val="FF0000"/>
        </w:rPr>
        <w:t xml:space="preserve"> course depends on the subject matter of the course and what the course is generally about (i.e. </w:t>
      </w:r>
      <w:r w:rsidR="000A6F11" w:rsidRPr="001743A1">
        <w:rPr>
          <w:color w:val="FF0000"/>
        </w:rPr>
        <w:t>MLearning</w:t>
      </w:r>
      <w:r w:rsidRPr="001743A1">
        <w:rPr>
          <w:color w:val="FF0000"/>
        </w:rPr>
        <w:t>, education, etc.).</w:t>
      </w:r>
    </w:p>
    <w:p w:rsidR="0088455E" w:rsidRPr="001743A1" w:rsidRDefault="00AD04B1" w:rsidP="00A362E3">
      <w:pPr>
        <w:numPr>
          <w:ilvl w:val="0"/>
          <w:numId w:val="50"/>
        </w:numPr>
      </w:pPr>
      <w:r w:rsidRPr="001743A1">
        <w:t xml:space="preserve">The compute </w:t>
      </w:r>
      <w:r w:rsidR="00EA4E29" w:rsidRPr="001743A1">
        <w:t xml:space="preserve">in </w:t>
      </w:r>
      <w:r w:rsidR="000A6F11" w:rsidRPr="001743A1">
        <w:t>MLearning</w:t>
      </w:r>
      <w:r w:rsidRPr="001743A1">
        <w:t xml:space="preserve"> focuses on what?</w:t>
      </w:r>
    </w:p>
    <w:p w:rsidR="0088455E" w:rsidRPr="001743A1" w:rsidRDefault="00AD04B1" w:rsidP="00A362E3">
      <w:pPr>
        <w:pStyle w:val="ListParagraph"/>
        <w:numPr>
          <w:ilvl w:val="0"/>
          <w:numId w:val="53"/>
        </w:numPr>
        <w:ind w:left="1080"/>
        <w:rPr>
          <w:color w:val="FF0000"/>
        </w:rPr>
      </w:pPr>
      <w:r w:rsidRPr="001743A1">
        <w:rPr>
          <w:color w:val="FF0000"/>
        </w:rPr>
        <w:t>How the content works.</w:t>
      </w:r>
    </w:p>
    <w:p w:rsidR="0088455E" w:rsidRPr="001743A1" w:rsidRDefault="003C4D94" w:rsidP="00A362E3">
      <w:pPr>
        <w:pStyle w:val="ListParagraph"/>
        <w:numPr>
          <w:ilvl w:val="0"/>
          <w:numId w:val="53"/>
        </w:numPr>
        <w:ind w:left="1080"/>
      </w:pPr>
      <w:r w:rsidRPr="001743A1">
        <w:t>How the learner uses the software.</w:t>
      </w:r>
    </w:p>
    <w:p w:rsidR="0088455E" w:rsidRPr="001743A1" w:rsidRDefault="003C4D94" w:rsidP="00A362E3">
      <w:pPr>
        <w:pStyle w:val="ListParagraph"/>
        <w:numPr>
          <w:ilvl w:val="0"/>
          <w:numId w:val="53"/>
        </w:numPr>
        <w:ind w:left="1080"/>
      </w:pPr>
      <w:r w:rsidRPr="001743A1">
        <w:t>What type of device is used.</w:t>
      </w:r>
    </w:p>
    <w:p w:rsidR="0088455E" w:rsidRPr="001743A1" w:rsidRDefault="003C4D94" w:rsidP="00A362E3">
      <w:pPr>
        <w:pStyle w:val="ListParagraph"/>
        <w:numPr>
          <w:ilvl w:val="0"/>
          <w:numId w:val="53"/>
        </w:numPr>
        <w:ind w:left="1080"/>
      </w:pPr>
      <w:r w:rsidRPr="001743A1">
        <w:t>What type of messaging service is used.</w:t>
      </w:r>
    </w:p>
    <w:p w:rsidR="0088455E" w:rsidRPr="001743A1" w:rsidRDefault="00EA4E29" w:rsidP="0088455E">
      <w:pPr>
        <w:ind w:left="720"/>
        <w:rPr>
          <w:color w:val="FF0000"/>
        </w:rPr>
      </w:pPr>
      <w:r w:rsidRPr="001743A1">
        <w:rPr>
          <w:color w:val="FF0000"/>
        </w:rPr>
        <w:t>The compute</w:t>
      </w:r>
      <w:r w:rsidR="003247CA" w:rsidRPr="001743A1">
        <w:rPr>
          <w:color w:val="FF0000"/>
        </w:rPr>
        <w:t xml:space="preserve"> aspect of </w:t>
      </w:r>
      <w:r w:rsidR="000A6F11" w:rsidRPr="001743A1">
        <w:rPr>
          <w:color w:val="FF0000"/>
        </w:rPr>
        <w:t>MLearning</w:t>
      </w:r>
      <w:r w:rsidR="003247CA" w:rsidRPr="001743A1">
        <w:rPr>
          <w:color w:val="FF0000"/>
        </w:rPr>
        <w:t xml:space="preserve"> focuses on how the content works within the course and if it performs correctly on demand.</w:t>
      </w:r>
    </w:p>
    <w:p w:rsidR="0088455E" w:rsidRPr="001743A1" w:rsidRDefault="00AD04B1" w:rsidP="00A362E3">
      <w:pPr>
        <w:numPr>
          <w:ilvl w:val="0"/>
          <w:numId w:val="50"/>
        </w:numPr>
      </w:pPr>
      <w:r w:rsidRPr="001743A1">
        <w:t>An application must have what type of compute function?</w:t>
      </w:r>
    </w:p>
    <w:p w:rsidR="0088455E" w:rsidRPr="001743A1" w:rsidRDefault="003C4D94" w:rsidP="00A362E3">
      <w:pPr>
        <w:pStyle w:val="ListParagraph"/>
        <w:numPr>
          <w:ilvl w:val="0"/>
          <w:numId w:val="54"/>
        </w:numPr>
        <w:ind w:left="1080"/>
      </w:pPr>
      <w:r w:rsidRPr="001743A1">
        <w:t>Automatically connect to the internet.</w:t>
      </w:r>
    </w:p>
    <w:p w:rsidR="0088455E" w:rsidRPr="001743A1" w:rsidRDefault="003C4D94" w:rsidP="00A362E3">
      <w:pPr>
        <w:pStyle w:val="ListParagraph"/>
        <w:numPr>
          <w:ilvl w:val="0"/>
          <w:numId w:val="54"/>
        </w:numPr>
        <w:ind w:left="1080"/>
      </w:pPr>
      <w:r w:rsidRPr="001743A1">
        <w:t>Respond to voice commands.</w:t>
      </w:r>
    </w:p>
    <w:p w:rsidR="0088455E" w:rsidRPr="001743A1" w:rsidRDefault="00AD04B1" w:rsidP="00A362E3">
      <w:pPr>
        <w:pStyle w:val="ListParagraph"/>
        <w:numPr>
          <w:ilvl w:val="0"/>
          <w:numId w:val="54"/>
        </w:numPr>
        <w:ind w:left="1080"/>
        <w:rPr>
          <w:color w:val="FF0000"/>
        </w:rPr>
      </w:pPr>
      <w:r w:rsidRPr="001743A1">
        <w:rPr>
          <w:color w:val="FF0000"/>
        </w:rPr>
        <w:t>Respond to touch.</w:t>
      </w:r>
    </w:p>
    <w:p w:rsidR="0088455E" w:rsidRPr="001743A1" w:rsidRDefault="003C4D94" w:rsidP="00A362E3">
      <w:pPr>
        <w:pStyle w:val="ListParagraph"/>
        <w:numPr>
          <w:ilvl w:val="0"/>
          <w:numId w:val="54"/>
        </w:numPr>
        <w:ind w:left="1080"/>
      </w:pPr>
      <w:r w:rsidRPr="001743A1">
        <w:t>Automatically begin playing videos.</w:t>
      </w:r>
    </w:p>
    <w:p w:rsidR="00DA646B" w:rsidRPr="001743A1" w:rsidRDefault="003C4D94" w:rsidP="0088455E">
      <w:pPr>
        <w:ind w:left="720"/>
        <w:rPr>
          <w:color w:val="FF0000"/>
        </w:rPr>
      </w:pPr>
      <w:r w:rsidRPr="001743A1">
        <w:rPr>
          <w:color w:val="FF0000"/>
        </w:rPr>
        <w:t>For an application, also known as an app, the compute function must be that it responds to the touch from a finger or stylus, since most apps are downloaded onto a mobile phone or computer tablet.</w:t>
      </w:r>
    </w:p>
    <w:p w:rsidR="00DA646B" w:rsidRPr="001743A1" w:rsidRDefault="00DA646B">
      <w:pPr>
        <w:spacing w:after="0" w:line="240" w:lineRule="auto"/>
        <w:rPr>
          <w:color w:val="FF0000"/>
        </w:rPr>
      </w:pPr>
      <w:r w:rsidRPr="001743A1">
        <w:rPr>
          <w:color w:val="FF0000"/>
        </w:rPr>
        <w:br w:type="page"/>
      </w:r>
    </w:p>
    <w:p w:rsidR="0088455E" w:rsidRPr="001743A1" w:rsidRDefault="00AD04B1" w:rsidP="00A362E3">
      <w:pPr>
        <w:numPr>
          <w:ilvl w:val="0"/>
          <w:numId w:val="50"/>
        </w:numPr>
      </w:pPr>
      <w:r w:rsidRPr="001743A1">
        <w:lastRenderedPageBreak/>
        <w:t xml:space="preserve">The capture part of </w:t>
      </w:r>
      <w:r w:rsidR="000A6F11" w:rsidRPr="001743A1">
        <w:t>MLearning</w:t>
      </w:r>
      <w:r w:rsidRPr="001743A1">
        <w:t xml:space="preserve"> involves which of the following?</w:t>
      </w:r>
    </w:p>
    <w:p w:rsidR="0088455E" w:rsidRPr="001743A1" w:rsidRDefault="00AD04B1" w:rsidP="00A362E3">
      <w:pPr>
        <w:pStyle w:val="ListParagraph"/>
        <w:numPr>
          <w:ilvl w:val="0"/>
          <w:numId w:val="55"/>
        </w:numPr>
        <w:rPr>
          <w:color w:val="000000" w:themeColor="text1"/>
        </w:rPr>
      </w:pPr>
      <w:r w:rsidRPr="001743A1">
        <w:rPr>
          <w:color w:val="000000" w:themeColor="text1"/>
        </w:rPr>
        <w:t>Recording sounds.</w:t>
      </w:r>
    </w:p>
    <w:p w:rsidR="0088455E" w:rsidRPr="001743A1" w:rsidRDefault="00AD04B1" w:rsidP="00A362E3">
      <w:pPr>
        <w:pStyle w:val="ListParagraph"/>
        <w:numPr>
          <w:ilvl w:val="0"/>
          <w:numId w:val="55"/>
        </w:numPr>
      </w:pPr>
      <w:r w:rsidRPr="001743A1">
        <w:t>Uploading photos.</w:t>
      </w:r>
    </w:p>
    <w:p w:rsidR="0088455E" w:rsidRPr="001743A1" w:rsidRDefault="00AD04B1" w:rsidP="00A362E3">
      <w:pPr>
        <w:pStyle w:val="ListParagraph"/>
        <w:numPr>
          <w:ilvl w:val="0"/>
          <w:numId w:val="55"/>
        </w:numPr>
      </w:pPr>
      <w:r w:rsidRPr="001743A1">
        <w:t>Inputting text.</w:t>
      </w:r>
    </w:p>
    <w:p w:rsidR="0088455E" w:rsidRPr="001743A1" w:rsidRDefault="00AD04B1" w:rsidP="00A362E3">
      <w:pPr>
        <w:pStyle w:val="ListParagraph"/>
        <w:numPr>
          <w:ilvl w:val="0"/>
          <w:numId w:val="55"/>
        </w:numPr>
        <w:rPr>
          <w:color w:val="FF0000"/>
        </w:rPr>
      </w:pPr>
      <w:r w:rsidRPr="001743A1">
        <w:rPr>
          <w:color w:val="FF0000"/>
        </w:rPr>
        <w:t>All of the above.</w:t>
      </w:r>
    </w:p>
    <w:p w:rsidR="0088455E" w:rsidRPr="001743A1" w:rsidRDefault="003C4D94" w:rsidP="0088455E">
      <w:pPr>
        <w:ind w:left="720"/>
        <w:rPr>
          <w:color w:val="FF0000"/>
        </w:rPr>
      </w:pPr>
      <w:r w:rsidRPr="001743A1">
        <w:rPr>
          <w:color w:val="FF0000"/>
        </w:rPr>
        <w:t xml:space="preserve">In </w:t>
      </w:r>
      <w:r w:rsidR="000A6F11" w:rsidRPr="001743A1">
        <w:rPr>
          <w:color w:val="FF0000"/>
        </w:rPr>
        <w:t>MLearning</w:t>
      </w:r>
      <w:r w:rsidRPr="001743A1">
        <w:rPr>
          <w:color w:val="FF0000"/>
        </w:rPr>
        <w:t>, different functions can be done on different devices.  It is important that capture functions can be done on any of these devices, such as inputting text, recording or receiving sounds, and uploading photos and videos.</w:t>
      </w:r>
    </w:p>
    <w:p w:rsidR="0088455E" w:rsidRPr="001743A1" w:rsidRDefault="00AD04B1" w:rsidP="00A362E3">
      <w:pPr>
        <w:numPr>
          <w:ilvl w:val="0"/>
          <w:numId w:val="50"/>
        </w:numPr>
      </w:pPr>
      <w:r w:rsidRPr="001743A1">
        <w:t>Capture is important because it allows the users to _______information.</w:t>
      </w:r>
    </w:p>
    <w:p w:rsidR="0088455E" w:rsidRPr="001743A1" w:rsidRDefault="00AD04B1" w:rsidP="00A362E3">
      <w:pPr>
        <w:pStyle w:val="ListParagraph"/>
        <w:numPr>
          <w:ilvl w:val="0"/>
          <w:numId w:val="56"/>
        </w:numPr>
        <w:rPr>
          <w:color w:val="FF0000"/>
        </w:rPr>
      </w:pPr>
      <w:r w:rsidRPr="001743A1">
        <w:rPr>
          <w:color w:val="FF0000"/>
        </w:rPr>
        <w:t>Share.</w:t>
      </w:r>
    </w:p>
    <w:p w:rsidR="0088455E" w:rsidRPr="001743A1" w:rsidRDefault="003C4D94" w:rsidP="00A362E3">
      <w:pPr>
        <w:pStyle w:val="ListParagraph"/>
        <w:numPr>
          <w:ilvl w:val="0"/>
          <w:numId w:val="56"/>
        </w:numPr>
      </w:pPr>
      <w:r w:rsidRPr="001743A1">
        <w:t>Store.</w:t>
      </w:r>
    </w:p>
    <w:p w:rsidR="0088455E" w:rsidRPr="001743A1" w:rsidRDefault="003C4D94" w:rsidP="00A362E3">
      <w:pPr>
        <w:pStyle w:val="ListParagraph"/>
        <w:numPr>
          <w:ilvl w:val="0"/>
          <w:numId w:val="56"/>
        </w:numPr>
      </w:pPr>
      <w:r w:rsidRPr="001743A1">
        <w:t>Disregard.</w:t>
      </w:r>
    </w:p>
    <w:p w:rsidR="0088455E" w:rsidRPr="001743A1" w:rsidRDefault="003C4D94" w:rsidP="00A362E3">
      <w:pPr>
        <w:pStyle w:val="ListParagraph"/>
        <w:numPr>
          <w:ilvl w:val="0"/>
          <w:numId w:val="56"/>
        </w:numPr>
      </w:pPr>
      <w:r w:rsidRPr="001743A1">
        <w:t>Create.</w:t>
      </w:r>
    </w:p>
    <w:p w:rsidR="0088455E" w:rsidRPr="001743A1" w:rsidRDefault="003C4D94" w:rsidP="0088455E">
      <w:pPr>
        <w:ind w:left="720"/>
        <w:rPr>
          <w:color w:val="FF0000"/>
        </w:rPr>
      </w:pPr>
      <w:r w:rsidRPr="001743A1">
        <w:rPr>
          <w:color w:val="FF0000"/>
        </w:rPr>
        <w:t xml:space="preserve">The capture aspect of </w:t>
      </w:r>
      <w:r w:rsidR="000A6F11" w:rsidRPr="001743A1">
        <w:rPr>
          <w:color w:val="FF0000"/>
        </w:rPr>
        <w:t>MLearning</w:t>
      </w:r>
      <w:r w:rsidRPr="001743A1">
        <w:rPr>
          <w:color w:val="FF0000"/>
        </w:rPr>
        <w:t xml:space="preserve"> is important because it allows users to share and receive information with each other, which helps them stay connected throughout the course.</w:t>
      </w:r>
    </w:p>
    <w:p w:rsidR="0088455E" w:rsidRPr="001743A1" w:rsidRDefault="00AD04B1" w:rsidP="00A362E3">
      <w:pPr>
        <w:numPr>
          <w:ilvl w:val="0"/>
          <w:numId w:val="50"/>
        </w:numPr>
      </w:pPr>
      <w:r w:rsidRPr="001743A1">
        <w:t xml:space="preserve">Communication is important for users from ____________ of </w:t>
      </w:r>
      <w:r w:rsidR="000A6F11" w:rsidRPr="001743A1">
        <w:t>MLearning</w:t>
      </w:r>
      <w:r w:rsidRPr="001743A1">
        <w:t>.</w:t>
      </w:r>
    </w:p>
    <w:p w:rsidR="0088455E" w:rsidRPr="001743A1" w:rsidRDefault="005651B3" w:rsidP="00A362E3">
      <w:pPr>
        <w:pStyle w:val="ListParagraph"/>
        <w:numPr>
          <w:ilvl w:val="0"/>
          <w:numId w:val="57"/>
        </w:numPr>
      </w:pPr>
      <w:r w:rsidRPr="001743A1">
        <w:t>Electronic side.</w:t>
      </w:r>
    </w:p>
    <w:p w:rsidR="0088455E" w:rsidRPr="001743A1" w:rsidRDefault="005651B3" w:rsidP="00A362E3">
      <w:pPr>
        <w:pStyle w:val="ListParagraph"/>
        <w:numPr>
          <w:ilvl w:val="0"/>
          <w:numId w:val="57"/>
        </w:numPr>
      </w:pPr>
      <w:r w:rsidRPr="001743A1">
        <w:t>In-person side.</w:t>
      </w:r>
    </w:p>
    <w:p w:rsidR="0088455E" w:rsidRPr="001743A1" w:rsidRDefault="005651B3" w:rsidP="00A362E3">
      <w:pPr>
        <w:pStyle w:val="ListParagraph"/>
        <w:numPr>
          <w:ilvl w:val="0"/>
          <w:numId w:val="57"/>
        </w:numPr>
        <w:rPr>
          <w:color w:val="FF0000"/>
        </w:rPr>
      </w:pPr>
      <w:r w:rsidRPr="001743A1">
        <w:rPr>
          <w:color w:val="FF0000"/>
        </w:rPr>
        <w:t>Both sides.</w:t>
      </w:r>
    </w:p>
    <w:p w:rsidR="0088455E" w:rsidRPr="001743A1" w:rsidRDefault="005651B3" w:rsidP="00A362E3">
      <w:pPr>
        <w:pStyle w:val="ListParagraph"/>
        <w:numPr>
          <w:ilvl w:val="0"/>
          <w:numId w:val="57"/>
        </w:numPr>
      </w:pPr>
      <w:r w:rsidRPr="001743A1">
        <w:t>Neither side.</w:t>
      </w:r>
    </w:p>
    <w:p w:rsidR="0088455E" w:rsidRPr="001743A1" w:rsidRDefault="003C4D94" w:rsidP="0088455E">
      <w:pPr>
        <w:ind w:left="720"/>
        <w:rPr>
          <w:color w:val="FF0000"/>
        </w:rPr>
      </w:pPr>
      <w:r w:rsidRPr="001743A1">
        <w:rPr>
          <w:color w:val="FF0000"/>
        </w:rPr>
        <w:t xml:space="preserve">Communication is an important aspect for bother sides of the </w:t>
      </w:r>
      <w:r w:rsidR="000A6F11" w:rsidRPr="001743A1">
        <w:rPr>
          <w:color w:val="FF0000"/>
        </w:rPr>
        <w:t>MLearning</w:t>
      </w:r>
      <w:r w:rsidRPr="001743A1">
        <w:rPr>
          <w:color w:val="FF0000"/>
        </w:rPr>
        <w:t xml:space="preserve"> process.  Users must be able to stay connected both inside and outside of the course.</w:t>
      </w:r>
    </w:p>
    <w:p w:rsidR="0088455E" w:rsidRPr="001743A1" w:rsidRDefault="005651B3" w:rsidP="00A362E3">
      <w:pPr>
        <w:numPr>
          <w:ilvl w:val="0"/>
          <w:numId w:val="50"/>
        </w:numPr>
      </w:pPr>
      <w:r w:rsidRPr="001743A1">
        <w:t xml:space="preserve">What is one method of </w:t>
      </w:r>
      <w:r w:rsidR="000A6F11" w:rsidRPr="001743A1">
        <w:t>MLearning</w:t>
      </w:r>
      <w:r w:rsidRPr="001743A1">
        <w:t xml:space="preserve"> communication?</w:t>
      </w:r>
    </w:p>
    <w:p w:rsidR="0088455E" w:rsidRPr="001743A1" w:rsidRDefault="003C4D94" w:rsidP="00A362E3">
      <w:pPr>
        <w:pStyle w:val="ListParagraph"/>
        <w:numPr>
          <w:ilvl w:val="0"/>
          <w:numId w:val="58"/>
        </w:numPr>
      </w:pPr>
      <w:r w:rsidRPr="001743A1">
        <w:t>Manager meetings.</w:t>
      </w:r>
    </w:p>
    <w:p w:rsidR="0088455E" w:rsidRPr="001743A1" w:rsidRDefault="005651B3" w:rsidP="00A362E3">
      <w:pPr>
        <w:pStyle w:val="ListParagraph"/>
        <w:numPr>
          <w:ilvl w:val="0"/>
          <w:numId w:val="58"/>
        </w:numPr>
        <w:rPr>
          <w:color w:val="FF0000"/>
        </w:rPr>
      </w:pPr>
      <w:r w:rsidRPr="001743A1">
        <w:rPr>
          <w:color w:val="FF0000"/>
        </w:rPr>
        <w:t>Instant messaging.</w:t>
      </w:r>
    </w:p>
    <w:p w:rsidR="0088455E" w:rsidRPr="001743A1" w:rsidRDefault="003C4D94" w:rsidP="00A362E3">
      <w:pPr>
        <w:pStyle w:val="ListParagraph"/>
        <w:numPr>
          <w:ilvl w:val="0"/>
          <w:numId w:val="58"/>
        </w:numPr>
      </w:pPr>
      <w:r w:rsidRPr="001743A1">
        <w:t>Sending a fax.</w:t>
      </w:r>
    </w:p>
    <w:p w:rsidR="0088455E" w:rsidRPr="001743A1" w:rsidRDefault="003C4D94" w:rsidP="00A362E3">
      <w:pPr>
        <w:pStyle w:val="ListParagraph"/>
        <w:numPr>
          <w:ilvl w:val="0"/>
          <w:numId w:val="58"/>
        </w:numPr>
      </w:pPr>
      <w:r w:rsidRPr="001743A1">
        <w:t>Writing a letter.</w:t>
      </w:r>
    </w:p>
    <w:p w:rsidR="00DA646B" w:rsidRPr="001743A1" w:rsidRDefault="003C4D94" w:rsidP="0088455E">
      <w:pPr>
        <w:ind w:left="720"/>
        <w:rPr>
          <w:color w:val="FF0000"/>
        </w:rPr>
      </w:pPr>
      <w:r w:rsidRPr="001743A1">
        <w:rPr>
          <w:color w:val="FF0000"/>
        </w:rPr>
        <w:t xml:space="preserve">There are many different types of messaging systems that help users stay connected in the </w:t>
      </w:r>
      <w:r w:rsidR="000A6F11" w:rsidRPr="001743A1">
        <w:rPr>
          <w:color w:val="FF0000"/>
        </w:rPr>
        <w:t>MLearning</w:t>
      </w:r>
      <w:r w:rsidRPr="001743A1">
        <w:rPr>
          <w:color w:val="FF0000"/>
        </w:rPr>
        <w:t xml:space="preserve"> course, such as instant messaging, emails and even live chat.</w:t>
      </w:r>
    </w:p>
    <w:p w:rsidR="00DA646B" w:rsidRPr="001743A1" w:rsidRDefault="00DA646B">
      <w:pPr>
        <w:spacing w:after="0" w:line="240" w:lineRule="auto"/>
        <w:rPr>
          <w:color w:val="FF0000"/>
        </w:rPr>
      </w:pPr>
      <w:r w:rsidRPr="001743A1">
        <w:rPr>
          <w:color w:val="FF0000"/>
        </w:rPr>
        <w:br w:type="page"/>
      </w:r>
    </w:p>
    <w:p w:rsidR="0088455E" w:rsidRPr="001743A1" w:rsidRDefault="00144EAA" w:rsidP="00A362E3">
      <w:pPr>
        <w:numPr>
          <w:ilvl w:val="0"/>
          <w:numId w:val="50"/>
        </w:numPr>
      </w:pPr>
      <w:r w:rsidRPr="001743A1">
        <w:lastRenderedPageBreak/>
        <w:t xml:space="preserve">Why did Audra and Ben need to create the </w:t>
      </w:r>
      <w:r w:rsidR="000A6F11" w:rsidRPr="001743A1">
        <w:t>MLearning</w:t>
      </w:r>
      <w:r w:rsidRPr="001743A1">
        <w:t xml:space="preserve"> course?</w:t>
      </w:r>
    </w:p>
    <w:p w:rsidR="0088455E" w:rsidRPr="001743A1" w:rsidRDefault="00144EAA" w:rsidP="00A362E3">
      <w:pPr>
        <w:pStyle w:val="ListParagraph"/>
        <w:numPr>
          <w:ilvl w:val="0"/>
          <w:numId w:val="59"/>
        </w:numPr>
        <w:rPr>
          <w:color w:val="FF0000"/>
        </w:rPr>
      </w:pPr>
      <w:r w:rsidRPr="001743A1">
        <w:rPr>
          <w:color w:val="FF0000"/>
        </w:rPr>
        <w:t>To educate employees about new company products.</w:t>
      </w:r>
    </w:p>
    <w:p w:rsidR="0088455E" w:rsidRPr="001743A1" w:rsidRDefault="003B7E9A" w:rsidP="00A362E3">
      <w:pPr>
        <w:pStyle w:val="ListParagraph"/>
        <w:numPr>
          <w:ilvl w:val="0"/>
          <w:numId w:val="59"/>
        </w:numPr>
      </w:pPr>
      <w:r w:rsidRPr="001743A1">
        <w:t>To train newly hired employees.</w:t>
      </w:r>
    </w:p>
    <w:p w:rsidR="0088455E" w:rsidRPr="001743A1" w:rsidRDefault="003B7E9A" w:rsidP="00A362E3">
      <w:pPr>
        <w:pStyle w:val="ListParagraph"/>
        <w:numPr>
          <w:ilvl w:val="0"/>
          <w:numId w:val="59"/>
        </w:numPr>
      </w:pPr>
      <w:r w:rsidRPr="001743A1">
        <w:t>To remind employees about the company dress code.</w:t>
      </w:r>
    </w:p>
    <w:p w:rsidR="0088455E" w:rsidRPr="001743A1" w:rsidRDefault="003B7E9A" w:rsidP="00A362E3">
      <w:pPr>
        <w:pStyle w:val="ListParagraph"/>
        <w:numPr>
          <w:ilvl w:val="0"/>
          <w:numId w:val="59"/>
        </w:numPr>
      </w:pPr>
      <w:r w:rsidRPr="001743A1">
        <w:t>To educate employees about the new parking permits.</w:t>
      </w:r>
    </w:p>
    <w:p w:rsidR="0088455E" w:rsidRPr="001743A1" w:rsidRDefault="00144EAA" w:rsidP="0088455E">
      <w:pPr>
        <w:ind w:left="720"/>
        <w:rPr>
          <w:color w:val="FF0000"/>
        </w:rPr>
      </w:pPr>
      <w:r w:rsidRPr="001743A1">
        <w:rPr>
          <w:color w:val="FF0000"/>
        </w:rPr>
        <w:t xml:space="preserve">Ben and Audra were assigned to create a new </w:t>
      </w:r>
      <w:r w:rsidR="000A6F11" w:rsidRPr="001743A1">
        <w:rPr>
          <w:color w:val="FF0000"/>
        </w:rPr>
        <w:t>MLearning</w:t>
      </w:r>
      <w:r w:rsidRPr="001743A1">
        <w:rPr>
          <w:color w:val="FF0000"/>
        </w:rPr>
        <w:t xml:space="preserve"> course to educate employees about new products </w:t>
      </w:r>
      <w:r w:rsidR="003B7E9A" w:rsidRPr="001743A1">
        <w:rPr>
          <w:color w:val="FF0000"/>
        </w:rPr>
        <w:t>that the company was planning to release.</w:t>
      </w:r>
    </w:p>
    <w:p w:rsidR="0088455E" w:rsidRPr="001743A1" w:rsidRDefault="00EA4E29" w:rsidP="00A362E3">
      <w:pPr>
        <w:numPr>
          <w:ilvl w:val="0"/>
          <w:numId w:val="50"/>
        </w:numPr>
      </w:pPr>
      <w:r w:rsidRPr="001743A1">
        <w:t>How did Audra assure that the c</w:t>
      </w:r>
      <w:r w:rsidR="003B7E9A" w:rsidRPr="001743A1">
        <w:t>ommunication aspect was completed in the course?</w:t>
      </w:r>
    </w:p>
    <w:p w:rsidR="0088455E" w:rsidRPr="001743A1" w:rsidRDefault="003B7E9A" w:rsidP="00A362E3">
      <w:pPr>
        <w:pStyle w:val="ListParagraph"/>
        <w:numPr>
          <w:ilvl w:val="0"/>
          <w:numId w:val="60"/>
        </w:numPr>
      </w:pPr>
      <w:r w:rsidRPr="001743A1">
        <w:t>She installed a ‘Contact Me’ tab.</w:t>
      </w:r>
    </w:p>
    <w:p w:rsidR="0088455E" w:rsidRPr="001743A1" w:rsidRDefault="003B7E9A" w:rsidP="00A362E3">
      <w:pPr>
        <w:pStyle w:val="ListParagraph"/>
        <w:numPr>
          <w:ilvl w:val="0"/>
          <w:numId w:val="60"/>
        </w:numPr>
      </w:pPr>
      <w:r w:rsidRPr="001743A1">
        <w:t>She programmed her email address into the course.</w:t>
      </w:r>
    </w:p>
    <w:p w:rsidR="0088455E" w:rsidRPr="001743A1" w:rsidRDefault="003B7E9A" w:rsidP="00A362E3">
      <w:pPr>
        <w:pStyle w:val="ListParagraph"/>
        <w:numPr>
          <w:ilvl w:val="0"/>
          <w:numId w:val="60"/>
        </w:numPr>
      </w:pPr>
      <w:r w:rsidRPr="001743A1">
        <w:t>She provided the office address and phone number.</w:t>
      </w:r>
    </w:p>
    <w:p w:rsidR="0088455E" w:rsidRPr="001743A1" w:rsidRDefault="003B7E9A" w:rsidP="00A362E3">
      <w:pPr>
        <w:pStyle w:val="ListParagraph"/>
        <w:numPr>
          <w:ilvl w:val="0"/>
          <w:numId w:val="60"/>
        </w:numPr>
        <w:rPr>
          <w:color w:val="FF0000"/>
        </w:rPr>
      </w:pPr>
      <w:r w:rsidRPr="001743A1">
        <w:rPr>
          <w:color w:val="FF0000"/>
        </w:rPr>
        <w:t>She installed an instant messaging program.</w:t>
      </w:r>
    </w:p>
    <w:p w:rsidR="007971F3" w:rsidRPr="001743A1" w:rsidRDefault="00EA4E29" w:rsidP="003B7E9A">
      <w:pPr>
        <w:ind w:left="720"/>
        <w:rPr>
          <w:color w:val="FF0000"/>
        </w:rPr>
      </w:pPr>
      <w:r w:rsidRPr="001743A1">
        <w:rPr>
          <w:color w:val="FF0000"/>
        </w:rPr>
        <w:t>For the c</w:t>
      </w:r>
      <w:r w:rsidR="003B7E9A" w:rsidRPr="001743A1">
        <w:rPr>
          <w:color w:val="FF0000"/>
        </w:rPr>
        <w:t>ommunication aspect, Audra installed an instant messaging program and well as an email prompt so that the users can stay connected and still send requests for help</w:t>
      </w:r>
      <w:r w:rsidRPr="001743A1">
        <w:rPr>
          <w:color w:val="FF0000"/>
        </w:rPr>
        <w:t>,</w:t>
      </w:r>
      <w:r w:rsidR="003B7E9A" w:rsidRPr="001743A1">
        <w:rPr>
          <w:color w:val="FF0000"/>
        </w:rPr>
        <w:t xml:space="preserve"> if needed.</w:t>
      </w:r>
    </w:p>
    <w:p w:rsidR="00307839" w:rsidRPr="001743A1" w:rsidRDefault="00381A27" w:rsidP="00F11EE2">
      <w:pPr>
        <w:pStyle w:val="Heading1"/>
        <w:rPr>
          <w:lang w:eastAsia="zh-TW"/>
        </w:rPr>
      </w:pPr>
      <w:r w:rsidRPr="001743A1">
        <w:br w:type="page"/>
      </w:r>
      <w:bookmarkStart w:id="51" w:name="_Toc406059851"/>
      <w:r w:rsidR="00CC3E22" w:rsidRPr="001743A1">
        <w:rPr>
          <w:lang w:bidi="ar-SA"/>
        </w:rPr>
        <w:lastRenderedPageBreak/>
        <mc:AlternateContent>
          <mc:Choice Requires="wps">
            <w:drawing>
              <wp:anchor distT="91440" distB="91440" distL="114300" distR="114300" simplePos="0" relativeHeight="251654656" behindDoc="0" locked="0" layoutInCell="1" allowOverlap="1" wp14:anchorId="31509974" wp14:editId="7C1BB554">
                <wp:simplePos x="0" y="0"/>
                <wp:positionH relativeFrom="page">
                  <wp:posOffset>-71755</wp:posOffset>
                </wp:positionH>
                <wp:positionV relativeFrom="page">
                  <wp:posOffset>-23495</wp:posOffset>
                </wp:positionV>
                <wp:extent cx="7899400" cy="1624965"/>
                <wp:effectExtent l="0" t="0" r="6350" b="0"/>
                <wp:wrapSquare wrapText="bothSides"/>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624965"/>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There’s no learning without trying lots of ideas and falling lots of times.</w:t>
                            </w:r>
                          </w:p>
                          <w:p w:rsidR="00A62293" w:rsidRPr="00DA646B" w:rsidRDefault="00A62293"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DA646B">
                              <w:rPr>
                                <w:rFonts w:asciiTheme="majorHAnsi" w:hAnsiTheme="majorHAnsi"/>
                                <w:b/>
                                <w:i/>
                                <w:sz w:val="28"/>
                                <w:szCs w:val="28"/>
                              </w:rPr>
                              <w:t>Jonathan Ive</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5.65pt;margin-top:-1.85pt;width:622pt;height:127.95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" stroked="f">
                <v:fill color2="#7f7f7f [1612]" focus="100%" type="gradient"/>
                <v:textbox inset="4in,54pt,1in,0">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There’s no learning without trying lots of ideas and falling lots of times.</w:t>
                      </w:r>
                    </w:p>
                    <w:p w:rsidR="00A62293" w:rsidRPr="00DA646B" w:rsidRDefault="00A62293"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DA646B">
                        <w:rPr>
                          <w:rFonts w:asciiTheme="majorHAnsi" w:hAnsiTheme="majorHAnsi"/>
                          <w:b/>
                          <w:i/>
                          <w:sz w:val="28"/>
                          <w:szCs w:val="28"/>
                        </w:rPr>
                        <w:t>Jonathan Ive</w:t>
                      </w:r>
                    </w:p>
                  </w:txbxContent>
                </v:textbox>
                <w10:wrap type="square" anchorx="page" anchory="page"/>
              </v:rect>
            </w:pict>
          </mc:Fallback>
        </mc:AlternateContent>
      </w:r>
      <w:r w:rsidRPr="001743A1">
        <w:rPr>
          <w:lang w:eastAsia="zh-TW"/>
        </w:rPr>
        <w:t xml:space="preserve">Module Seven: </w:t>
      </w:r>
      <w:r w:rsidR="00B1326C" w:rsidRPr="001743A1">
        <w:rPr>
          <w:lang w:eastAsia="zh-TW"/>
        </w:rPr>
        <w:t xml:space="preserve">Aspects of </w:t>
      </w:r>
      <w:r w:rsidR="000A6F11" w:rsidRPr="001743A1">
        <w:rPr>
          <w:lang w:eastAsia="zh-TW"/>
        </w:rPr>
        <w:t>MLearning</w:t>
      </w:r>
      <w:bookmarkEnd w:id="51"/>
    </w:p>
    <w:p w:rsidR="00381A27" w:rsidRPr="001743A1" w:rsidRDefault="00896D0C" w:rsidP="00307839">
      <w:r w:rsidRPr="001743A1">
        <w:rPr>
          <w:lang w:bidi="ar-SA"/>
        </w:rPr>
        <w:drawing>
          <wp:anchor distT="0" distB="0" distL="114300" distR="114300" simplePos="0" relativeHeight="251702784" behindDoc="0" locked="0" layoutInCell="1" allowOverlap="1" wp14:anchorId="4E084E93" wp14:editId="2FBB4F5F">
            <wp:simplePos x="0" y="0"/>
            <wp:positionH relativeFrom="column">
              <wp:posOffset>0</wp:posOffset>
            </wp:positionH>
            <wp:positionV relativeFrom="paragraph">
              <wp:posOffset>635</wp:posOffset>
            </wp:positionV>
            <wp:extent cx="1897380" cy="1851660"/>
            <wp:effectExtent l="0" t="0" r="7620" b="0"/>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MP900401668[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97380" cy="1851660"/>
                    </a:xfrm>
                    <a:prstGeom prst="rect">
                      <a:avLst/>
                    </a:prstGeom>
                  </pic:spPr>
                </pic:pic>
              </a:graphicData>
            </a:graphic>
          </wp:anchor>
        </w:drawing>
      </w:r>
      <w:r w:rsidR="00B24E81" w:rsidRPr="001743A1">
        <w:t xml:space="preserve">All great processes start with some sort of outline or guide to follow during the creation process.  For </w:t>
      </w:r>
      <w:r w:rsidR="000A6F11" w:rsidRPr="001743A1">
        <w:t>MLearning</w:t>
      </w:r>
      <w:r w:rsidR="00B24E81" w:rsidRPr="001743A1">
        <w:t xml:space="preserve">, the outline process developed </w:t>
      </w:r>
      <w:r w:rsidR="0019398C" w:rsidRPr="001743A1">
        <w:t xml:space="preserve">into a framework, which combines several different aspects of </w:t>
      </w:r>
      <w:r w:rsidR="000A6F11" w:rsidRPr="001743A1">
        <w:t>MLearning</w:t>
      </w:r>
      <w:r w:rsidR="0019398C" w:rsidRPr="001743A1">
        <w:t xml:space="preserve"> into one model.</w:t>
      </w:r>
      <w:r w:rsidR="00374877" w:rsidRPr="001743A1">
        <w:t xml:space="preserve">  When aspects of devices, learning ability and social interactions come together, they illustrate the different components that make </w:t>
      </w:r>
      <w:r w:rsidR="000A6F11" w:rsidRPr="001743A1">
        <w:t>MLearning</w:t>
      </w:r>
      <w:r w:rsidR="00374877" w:rsidRPr="001743A1">
        <w:t xml:space="preserve"> so successful.</w:t>
      </w:r>
    </w:p>
    <w:p w:rsidR="00896D0C" w:rsidRPr="001743A1" w:rsidRDefault="00896D0C" w:rsidP="00A62293">
      <w:pPr>
        <w:rPr>
          <w:lang w:bidi="ar-SA"/>
        </w:rPr>
      </w:pPr>
    </w:p>
    <w:p w:rsidR="00DA646B" w:rsidRPr="001743A1" w:rsidRDefault="00DA646B" w:rsidP="00A62293">
      <w:pPr>
        <w:rPr>
          <w:lang w:bidi="ar-SA"/>
        </w:rPr>
      </w:pPr>
    </w:p>
    <w:p w:rsidR="00896D0C" w:rsidRPr="001743A1" w:rsidRDefault="00896D0C" w:rsidP="00A62293">
      <w:pPr>
        <w:rPr>
          <w:lang w:bidi="ar-SA"/>
        </w:rPr>
      </w:pPr>
    </w:p>
    <w:p w:rsidR="004F10C1" w:rsidRPr="001743A1" w:rsidRDefault="00B1326C" w:rsidP="00CC07AB">
      <w:pPr>
        <w:pStyle w:val="Heading2"/>
        <w:rPr>
          <w:lang w:bidi="ar-SA"/>
        </w:rPr>
      </w:pPr>
      <w:bookmarkStart w:id="52" w:name="_Toc406059852"/>
      <w:r w:rsidRPr="001743A1">
        <w:rPr>
          <w:lang w:bidi="ar-SA"/>
        </w:rPr>
        <w:t>The FRAME Model</w:t>
      </w:r>
      <w:bookmarkEnd w:id="52"/>
    </w:p>
    <w:p w:rsidR="00CC07AB" w:rsidRPr="001743A1" w:rsidRDefault="00896D0C" w:rsidP="00DB23EF">
      <w:r w:rsidRPr="001743A1">
        <w:rPr>
          <w:lang w:bidi="ar-SA"/>
        </w:rPr>
        <w:drawing>
          <wp:anchor distT="0" distB="0" distL="114300" distR="114300" simplePos="0" relativeHeight="251703808" behindDoc="0" locked="0" layoutInCell="1" allowOverlap="1" wp14:anchorId="3FE0AD8D" wp14:editId="296EE359">
            <wp:simplePos x="0" y="0"/>
            <wp:positionH relativeFrom="column">
              <wp:posOffset>0</wp:posOffset>
            </wp:positionH>
            <wp:positionV relativeFrom="paragraph">
              <wp:posOffset>0</wp:posOffset>
            </wp:positionV>
            <wp:extent cx="960120" cy="1005840"/>
            <wp:effectExtent l="0" t="0" r="0" b="3810"/>
            <wp:wrapSquare wrapText="bothSides"/>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MP900407401[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60120" cy="1005840"/>
                    </a:xfrm>
                    <a:prstGeom prst="rect">
                      <a:avLst/>
                    </a:prstGeom>
                  </pic:spPr>
                </pic:pic>
              </a:graphicData>
            </a:graphic>
          </wp:anchor>
        </w:drawing>
      </w:r>
      <w:r w:rsidR="00084AD8" w:rsidRPr="001743A1">
        <w:t xml:space="preserve">In </w:t>
      </w:r>
      <w:r w:rsidR="000A6F11" w:rsidRPr="001743A1">
        <w:t>MLearning</w:t>
      </w:r>
      <w:r w:rsidR="00084AD8" w:rsidRPr="001743A1">
        <w:t>, the Framework for the Rational Analysis of Mobile Education, or FRAME, model was created by Dr. Marguerite Koole and is designed to show how the different aspects of mobile learning work with each other to enhance learning and overall user success.</w:t>
      </w:r>
      <w:r w:rsidR="00C41B6A" w:rsidRPr="001743A1">
        <w:t xml:space="preserve">  </w:t>
      </w:r>
      <w:r w:rsidR="00452D2E" w:rsidRPr="001743A1">
        <w:t>As the different aspects overlap, they define areas learners can face and how they can move from one area to</w:t>
      </w:r>
      <w:r w:rsidR="00EA4E29" w:rsidRPr="001743A1">
        <w:t xml:space="preserve"> the next.  Although the FRAME M</w:t>
      </w:r>
      <w:r w:rsidR="00452D2E" w:rsidRPr="001743A1">
        <w:t xml:space="preserve">odel is generally applied to any form of learning with technology, it has become a great tool in defining and </w:t>
      </w:r>
      <w:r w:rsidR="00736F6E" w:rsidRPr="001743A1">
        <w:t xml:space="preserve">illustrating the different aspects of </w:t>
      </w:r>
      <w:r w:rsidR="000A6F11" w:rsidRPr="001743A1">
        <w:t>MLearning</w:t>
      </w:r>
      <w:r w:rsidR="00736F6E" w:rsidRPr="001743A1">
        <w:t>.</w:t>
      </w:r>
    </w:p>
    <w:p w:rsidR="00084AD8" w:rsidRPr="001743A1" w:rsidRDefault="00EA4E29" w:rsidP="00DB23EF">
      <w:r w:rsidRPr="001743A1">
        <w:t>Three aspects of the FRAME M</w:t>
      </w:r>
      <w:r w:rsidR="00084AD8" w:rsidRPr="001743A1">
        <w:t>odel:</w:t>
      </w:r>
    </w:p>
    <w:p w:rsidR="00084AD8" w:rsidRPr="001743A1" w:rsidRDefault="00084AD8" w:rsidP="00A362E3">
      <w:pPr>
        <w:pStyle w:val="ListParagraph"/>
        <w:numPr>
          <w:ilvl w:val="0"/>
          <w:numId w:val="122"/>
        </w:numPr>
      </w:pPr>
      <w:r w:rsidRPr="001743A1">
        <w:t>Device aspect</w:t>
      </w:r>
    </w:p>
    <w:p w:rsidR="00084AD8" w:rsidRPr="001743A1" w:rsidRDefault="00084AD8" w:rsidP="00A362E3">
      <w:pPr>
        <w:pStyle w:val="ListParagraph"/>
        <w:numPr>
          <w:ilvl w:val="0"/>
          <w:numId w:val="122"/>
        </w:numPr>
      </w:pPr>
      <w:r w:rsidRPr="001743A1">
        <w:t>Learner aspect</w:t>
      </w:r>
    </w:p>
    <w:p w:rsidR="00084AD8" w:rsidRPr="001743A1" w:rsidRDefault="00084AD8" w:rsidP="00A362E3">
      <w:pPr>
        <w:pStyle w:val="ListParagraph"/>
        <w:numPr>
          <w:ilvl w:val="0"/>
          <w:numId w:val="122"/>
        </w:numPr>
      </w:pPr>
      <w:r w:rsidRPr="001743A1">
        <w:t>Social aspect</w:t>
      </w:r>
    </w:p>
    <w:p w:rsidR="00DA646B" w:rsidRPr="001743A1" w:rsidRDefault="00DA646B" w:rsidP="00DA646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F62206" w:rsidRPr="001743A1">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F62206" w:rsidRPr="001743A1" w:rsidRDefault="00F62206" w:rsidP="00F62206">
            <w:pPr>
              <w:rPr>
                <w:b/>
                <w:bCs/>
                <w:color w:val="000000" w:themeColor="text1"/>
              </w:rPr>
            </w:pPr>
            <w:r w:rsidRPr="001743A1">
              <w:rPr>
                <w:b/>
                <w:bCs/>
                <w:color w:val="000000" w:themeColor="text1"/>
              </w:rPr>
              <w:t>8 minutes</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F62206" w:rsidRPr="001743A1" w:rsidRDefault="00F62206" w:rsidP="00F62206">
            <w:pPr>
              <w:rPr>
                <w:color w:val="000000" w:themeColor="text1"/>
              </w:rPr>
            </w:pPr>
            <w:r w:rsidRPr="001743A1">
              <w:rPr>
                <w:color w:val="000000" w:themeColor="text1"/>
              </w:rPr>
              <w:t xml:space="preserve">Discuss the aspects of </w:t>
            </w:r>
            <w:r w:rsidR="000A6F11" w:rsidRPr="001743A1">
              <w:rPr>
                <w:color w:val="000000" w:themeColor="text1"/>
              </w:rPr>
              <w:t>MLearning</w:t>
            </w:r>
            <w:r w:rsidRPr="001743A1">
              <w:rPr>
                <w:color w:val="000000" w:themeColor="text1"/>
              </w:rPr>
              <w:t>.</w:t>
            </w:r>
          </w:p>
        </w:tc>
      </w:tr>
      <w:tr w:rsidR="00F62206" w:rsidRPr="001743A1">
        <w:trPr>
          <w:trHeight w:val="63"/>
        </w:trPr>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F62206" w:rsidRPr="001743A1" w:rsidRDefault="00F62206" w:rsidP="00F62206">
            <w:pPr>
              <w:rPr>
                <w:b/>
                <w:color w:val="000000" w:themeColor="text1"/>
              </w:rPr>
            </w:pPr>
            <w:r w:rsidRPr="001743A1">
              <w:rPr>
                <w:b/>
                <w:color w:val="000000" w:themeColor="text1"/>
              </w:rPr>
              <w:t>The FRAME Model</w:t>
            </w:r>
          </w:p>
          <w:p w:rsidR="00F62206" w:rsidRPr="001743A1" w:rsidRDefault="00EA4E29" w:rsidP="00F62206">
            <w:pPr>
              <w:rPr>
                <w:color w:val="000000" w:themeColor="text1"/>
              </w:rPr>
            </w:pPr>
            <w:r w:rsidRPr="001743A1">
              <w:rPr>
                <w:color w:val="000000" w:themeColor="text1"/>
              </w:rPr>
              <w:t>Discuss how the FRAME Model</w:t>
            </w:r>
            <w:r w:rsidR="00F62206" w:rsidRPr="001743A1">
              <w:rPr>
                <w:color w:val="000000" w:themeColor="text1"/>
              </w:rPr>
              <w:t xml:space="preserve"> describes the different aspects of </w:t>
            </w:r>
            <w:r w:rsidR="000A6F11" w:rsidRPr="001743A1">
              <w:rPr>
                <w:color w:val="000000" w:themeColor="text1"/>
              </w:rPr>
              <w:t>MLearning</w:t>
            </w:r>
            <w:r w:rsidR="00F62206" w:rsidRPr="001743A1">
              <w:rPr>
                <w:color w:val="000000" w:themeColor="text1"/>
              </w:rPr>
              <w:t>.</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lastRenderedPageBreak/>
              <w:t>Materials Required</w:t>
            </w:r>
          </w:p>
        </w:tc>
        <w:tc>
          <w:tcPr>
            <w:tcW w:w="7128" w:type="dxa"/>
            <w:shd w:val="clear" w:color="auto" w:fill="D9D9D9" w:themeFill="background1" w:themeFillShade="D9"/>
            <w:vAlign w:val="center"/>
          </w:tcPr>
          <w:p w:rsidR="00F62206" w:rsidRPr="001743A1" w:rsidRDefault="00F62206" w:rsidP="00F62206">
            <w:pPr>
              <w:rPr>
                <w:b/>
                <w:bCs/>
                <w:color w:val="000000" w:themeColor="text1"/>
              </w:rPr>
            </w:pPr>
            <w:r w:rsidRPr="001743A1">
              <w:rPr>
                <w:b/>
                <w:bCs/>
                <w:color w:val="000000" w:themeColor="text1"/>
              </w:rPr>
              <w:t xml:space="preserve">Flipchart/board and marker </w:t>
            </w:r>
          </w:p>
        </w:tc>
      </w:tr>
      <w:tr w:rsidR="00F62206" w:rsidRPr="001743A1">
        <w:trPr>
          <w:trHeight w:val="440"/>
        </w:trPr>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F62206" w:rsidRPr="001743A1" w:rsidRDefault="00F62206" w:rsidP="00F62206">
            <w:pPr>
              <w:rPr>
                <w:color w:val="000000" w:themeColor="text1"/>
              </w:rPr>
            </w:pPr>
            <w:r w:rsidRPr="001743A1">
              <w:rPr>
                <w:color w:val="000000" w:themeColor="text1"/>
              </w:rPr>
              <w:t>None</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F62206" w:rsidRPr="001743A1" w:rsidRDefault="00EA4E29" w:rsidP="00F62206">
            <w:pPr>
              <w:rPr>
                <w:color w:val="000000" w:themeColor="text1"/>
              </w:rPr>
            </w:pPr>
            <w:r w:rsidRPr="001743A1">
              <w:rPr>
                <w:color w:val="000000" w:themeColor="text1"/>
              </w:rPr>
              <w:t>Discuss with FRAME M</w:t>
            </w:r>
            <w:r w:rsidR="00F62206" w:rsidRPr="001743A1">
              <w:rPr>
                <w:color w:val="000000" w:themeColor="text1"/>
              </w:rPr>
              <w:t>odel with the class</w:t>
            </w:r>
            <w:r w:rsidRPr="001743A1">
              <w:rPr>
                <w:color w:val="000000" w:themeColor="text1"/>
              </w:rPr>
              <w:t>.  Ask the class how the FRAME M</w:t>
            </w:r>
            <w:r w:rsidR="00F62206" w:rsidRPr="001743A1">
              <w:rPr>
                <w:color w:val="000000" w:themeColor="text1"/>
              </w:rPr>
              <w:t xml:space="preserve">odel applies to </w:t>
            </w:r>
            <w:r w:rsidR="000A6F11" w:rsidRPr="001743A1">
              <w:rPr>
                <w:color w:val="000000" w:themeColor="text1"/>
              </w:rPr>
              <w:t>MLearning</w:t>
            </w:r>
            <w:r w:rsidR="00F62206" w:rsidRPr="001743A1">
              <w:rPr>
                <w:color w:val="000000" w:themeColor="text1"/>
              </w:rPr>
              <w:t xml:space="preserve"> and other forms of education.  Write some of their answers on the board/flipchart.</w:t>
            </w:r>
          </w:p>
        </w:tc>
      </w:tr>
      <w:tr w:rsidR="00F62206" w:rsidRPr="001743A1">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F62206" w:rsidRPr="001743A1" w:rsidRDefault="00F62206" w:rsidP="00F62206">
            <w:pPr>
              <w:rPr>
                <w:color w:val="000000" w:themeColor="text1"/>
              </w:rPr>
            </w:pPr>
            <w:r w:rsidRPr="001743A1">
              <w:rPr>
                <w:color w:val="000000" w:themeColor="text1"/>
              </w:rPr>
              <w:t>Share any personal or relevant stories.</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F62206" w:rsidRPr="001743A1" w:rsidRDefault="00F62206" w:rsidP="00F62206">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EA4E29" w:rsidP="008F6B15">
            <w:pPr>
              <w:rPr>
                <w:color w:val="000000" w:themeColor="text1"/>
              </w:rPr>
            </w:pPr>
            <w:r w:rsidRPr="001743A1">
              <w:rPr>
                <w:color w:val="000000" w:themeColor="text1"/>
              </w:rPr>
              <w:t>How does the FRAME M</w:t>
            </w:r>
            <w:r w:rsidR="00F62206" w:rsidRPr="001743A1">
              <w:rPr>
                <w:color w:val="000000" w:themeColor="text1"/>
              </w:rPr>
              <w:t xml:space="preserve">odel describe </w:t>
            </w:r>
            <w:r w:rsidR="000A6F11" w:rsidRPr="001743A1">
              <w:rPr>
                <w:color w:val="000000" w:themeColor="text1"/>
              </w:rPr>
              <w:t>MLearning</w:t>
            </w:r>
            <w:r w:rsidR="00F62206" w:rsidRPr="001743A1">
              <w:rPr>
                <w:color w:val="000000" w:themeColor="text1"/>
              </w:rPr>
              <w:t>?</w:t>
            </w:r>
          </w:p>
        </w:tc>
      </w:tr>
    </w:tbl>
    <w:p w:rsidR="00CC07AB" w:rsidRPr="001743A1" w:rsidRDefault="00CC07AB" w:rsidP="00CC07AB">
      <w:pPr>
        <w:spacing w:after="0" w:line="240" w:lineRule="auto"/>
        <w:rPr>
          <w:rFonts w:ascii="Cambria" w:eastAsiaTheme="majorEastAsia" w:hAnsi="Cambria" w:cstheme="majorBidi"/>
          <w:b/>
          <w:bCs/>
          <w:color w:val="000000" w:themeColor="text1"/>
          <w:sz w:val="26"/>
          <w:szCs w:val="26"/>
        </w:rPr>
      </w:pPr>
    </w:p>
    <w:p w:rsidR="00CC07AB" w:rsidRPr="001743A1" w:rsidRDefault="00B1326C" w:rsidP="00CC07AB">
      <w:pPr>
        <w:pStyle w:val="Heading2"/>
      </w:pPr>
      <w:bookmarkStart w:id="53" w:name="_Toc406059853"/>
      <w:r w:rsidRPr="001743A1">
        <w:t>The Device Aspect</w:t>
      </w:r>
      <w:bookmarkEnd w:id="53"/>
    </w:p>
    <w:p w:rsidR="00CC07AB" w:rsidRPr="001743A1" w:rsidRDefault="00896D0C" w:rsidP="00B1326C">
      <w:r w:rsidRPr="001743A1">
        <w:rPr>
          <w:lang w:bidi="ar-SA"/>
        </w:rPr>
        <w:drawing>
          <wp:anchor distT="0" distB="0" distL="114300" distR="114300" simplePos="0" relativeHeight="251704832" behindDoc="0" locked="0" layoutInCell="1" allowOverlap="1" wp14:anchorId="1E14A11B" wp14:editId="18753F22">
            <wp:simplePos x="0" y="0"/>
            <wp:positionH relativeFrom="column">
              <wp:posOffset>0</wp:posOffset>
            </wp:positionH>
            <wp:positionV relativeFrom="paragraph">
              <wp:posOffset>1905</wp:posOffset>
            </wp:positionV>
            <wp:extent cx="937260" cy="975360"/>
            <wp:effectExtent l="0" t="0" r="0" b="0"/>
            <wp:wrapSquare wrapText="bothSides"/>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MP900422407[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37260" cy="975360"/>
                    </a:xfrm>
                    <a:prstGeom prst="rect">
                      <a:avLst/>
                    </a:prstGeom>
                  </pic:spPr>
                </pic:pic>
              </a:graphicData>
            </a:graphic>
          </wp:anchor>
        </w:drawing>
      </w:r>
      <w:r w:rsidR="0082583D" w:rsidRPr="001743A1">
        <w:t xml:space="preserve">The first aspect of </w:t>
      </w:r>
      <w:r w:rsidR="000A6F11" w:rsidRPr="001743A1">
        <w:t>MLearning</w:t>
      </w:r>
      <w:r w:rsidR="0082583D" w:rsidRPr="001743A1">
        <w:t xml:space="preserve"> is the Device aspect, which focuses on the physical and functional characteristics of the mobile device used by the learner.  When beginning </w:t>
      </w:r>
      <w:r w:rsidR="000A6F11" w:rsidRPr="001743A1">
        <w:t>MLearning</w:t>
      </w:r>
      <w:r w:rsidR="0082583D" w:rsidRPr="001743A1">
        <w:t xml:space="preserve">, one of the first steps is to choose a mobile device to use.  The characteristics and capabilities of this device can play a role in the success of the learner.  The hardware of the device must be suitable for the course, such as the size/shape, storage units and any additional input/output devices.  Additionally, the software must be able to perform properly as well, such as the processing speed, response ratings, </w:t>
      </w:r>
      <w:r w:rsidR="00481956" w:rsidRPr="001743A1">
        <w:t>general power and the likeliness of malfunctioning at some point.</w:t>
      </w:r>
      <w:r w:rsidR="0082583D" w:rsidRPr="001743A1">
        <w:t xml:space="preserve"> </w:t>
      </w:r>
      <w:r w:rsidR="00481956" w:rsidRPr="001743A1">
        <w:t xml:space="preserve">  Although this aspect is often overlooked as a separate component, it is the most important part of </w:t>
      </w:r>
      <w:r w:rsidR="000A6F11" w:rsidRPr="001743A1">
        <w:t>MLearning</w:t>
      </w:r>
      <w:r w:rsidR="00481956" w:rsidRPr="001743A1">
        <w:t xml:space="preserve"> because the learner cannot connect to the learning materials without a device that works properly and efficiently.</w:t>
      </w:r>
    </w:p>
    <w:p w:rsidR="0082583D" w:rsidRPr="001743A1" w:rsidRDefault="0082583D" w:rsidP="00B1326C">
      <w:r w:rsidRPr="001743A1">
        <w:t>Criteria observed for the Device aspect</w:t>
      </w:r>
      <w:r w:rsidR="006A0862" w:rsidRPr="001743A1">
        <w:t>:</w:t>
      </w:r>
    </w:p>
    <w:p w:rsidR="0082583D" w:rsidRPr="001743A1" w:rsidRDefault="0082583D" w:rsidP="00A362E3">
      <w:pPr>
        <w:pStyle w:val="ListParagraph"/>
        <w:numPr>
          <w:ilvl w:val="0"/>
          <w:numId w:val="123"/>
        </w:numPr>
      </w:pPr>
      <w:r w:rsidRPr="001743A1">
        <w:t>Physical characteristics</w:t>
      </w:r>
    </w:p>
    <w:p w:rsidR="0082583D" w:rsidRPr="001743A1" w:rsidRDefault="0082583D" w:rsidP="00A362E3">
      <w:pPr>
        <w:pStyle w:val="ListParagraph"/>
        <w:numPr>
          <w:ilvl w:val="0"/>
          <w:numId w:val="123"/>
        </w:numPr>
      </w:pPr>
      <w:r w:rsidRPr="001743A1">
        <w:t>Input capabilities</w:t>
      </w:r>
    </w:p>
    <w:p w:rsidR="0082583D" w:rsidRPr="001743A1" w:rsidRDefault="0082583D" w:rsidP="00A362E3">
      <w:pPr>
        <w:pStyle w:val="ListParagraph"/>
        <w:numPr>
          <w:ilvl w:val="0"/>
          <w:numId w:val="123"/>
        </w:numPr>
      </w:pPr>
      <w:r w:rsidRPr="001743A1">
        <w:t>Output capabilities</w:t>
      </w:r>
    </w:p>
    <w:p w:rsidR="0082583D" w:rsidRPr="001743A1" w:rsidRDefault="0082583D" w:rsidP="00A362E3">
      <w:pPr>
        <w:pStyle w:val="ListParagraph"/>
        <w:numPr>
          <w:ilvl w:val="0"/>
          <w:numId w:val="123"/>
        </w:numPr>
      </w:pPr>
      <w:r w:rsidRPr="001743A1">
        <w:t>File/Storage abilities</w:t>
      </w:r>
    </w:p>
    <w:p w:rsidR="0082583D" w:rsidRPr="001743A1" w:rsidRDefault="0082583D" w:rsidP="00A362E3">
      <w:pPr>
        <w:pStyle w:val="ListParagraph"/>
        <w:numPr>
          <w:ilvl w:val="0"/>
          <w:numId w:val="123"/>
        </w:numPr>
      </w:pPr>
      <w:r w:rsidRPr="001743A1">
        <w:t>Processing speed</w:t>
      </w:r>
    </w:p>
    <w:p w:rsidR="00C41B6A" w:rsidRPr="001743A1" w:rsidRDefault="0082583D" w:rsidP="00A362E3">
      <w:pPr>
        <w:pStyle w:val="ListParagraph"/>
        <w:numPr>
          <w:ilvl w:val="0"/>
          <w:numId w:val="123"/>
        </w:numPr>
      </w:pPr>
      <w:r w:rsidRPr="001743A1">
        <w:t>Error rates</w:t>
      </w:r>
    </w:p>
    <w:p w:rsidR="00DA646B" w:rsidRPr="001743A1" w:rsidRDefault="00DA646B" w:rsidP="00DA646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F62206" w:rsidRPr="001743A1">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F62206" w:rsidRPr="001743A1" w:rsidRDefault="00F62206" w:rsidP="00F62206">
            <w:pPr>
              <w:rPr>
                <w:b/>
                <w:bCs/>
                <w:color w:val="000000" w:themeColor="text1"/>
              </w:rPr>
            </w:pPr>
            <w:r w:rsidRPr="001743A1">
              <w:rPr>
                <w:b/>
                <w:bCs/>
                <w:color w:val="000000" w:themeColor="text1"/>
              </w:rPr>
              <w:t>8 minutes</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F62206" w:rsidRPr="001743A1" w:rsidRDefault="00F62206" w:rsidP="00F62206">
            <w:pPr>
              <w:rPr>
                <w:color w:val="000000" w:themeColor="text1"/>
              </w:rPr>
            </w:pPr>
            <w:r w:rsidRPr="001743A1">
              <w:rPr>
                <w:color w:val="000000" w:themeColor="text1"/>
              </w:rPr>
              <w:t>Review characteristics of mobile devices</w:t>
            </w:r>
          </w:p>
        </w:tc>
      </w:tr>
      <w:tr w:rsidR="00F62206" w:rsidRPr="001743A1">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F62206" w:rsidRPr="001743A1" w:rsidRDefault="00F62206" w:rsidP="00F62206">
            <w:pPr>
              <w:rPr>
                <w:b/>
                <w:color w:val="000000" w:themeColor="text1"/>
              </w:rPr>
            </w:pPr>
            <w:r w:rsidRPr="001743A1">
              <w:rPr>
                <w:b/>
                <w:color w:val="000000" w:themeColor="text1"/>
              </w:rPr>
              <w:t>The Device Aspect</w:t>
            </w:r>
          </w:p>
          <w:p w:rsidR="00F62206" w:rsidRPr="001743A1" w:rsidRDefault="00F62206" w:rsidP="00F62206">
            <w:pPr>
              <w:rPr>
                <w:b/>
                <w:color w:val="000000" w:themeColor="text1"/>
              </w:rPr>
            </w:pPr>
            <w:r w:rsidRPr="001743A1">
              <w:rPr>
                <w:color w:val="000000" w:themeColor="text1"/>
              </w:rPr>
              <w:lastRenderedPageBreak/>
              <w:t xml:space="preserve">Discuss the different aspects of the devices used in </w:t>
            </w:r>
            <w:r w:rsidR="000A6F11" w:rsidRPr="001743A1">
              <w:rPr>
                <w:color w:val="000000" w:themeColor="text1"/>
              </w:rPr>
              <w:t>MLearning</w:t>
            </w:r>
            <w:r w:rsidRPr="001743A1">
              <w:rPr>
                <w:color w:val="000000" w:themeColor="text1"/>
              </w:rPr>
              <w:t>.</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lastRenderedPageBreak/>
              <w:t>Materials Required</w:t>
            </w:r>
          </w:p>
        </w:tc>
        <w:tc>
          <w:tcPr>
            <w:tcW w:w="7128" w:type="dxa"/>
            <w:shd w:val="clear" w:color="auto" w:fill="D9D9D9" w:themeFill="background1" w:themeFillShade="D9"/>
            <w:vAlign w:val="center"/>
          </w:tcPr>
          <w:p w:rsidR="00F62206" w:rsidRPr="001743A1" w:rsidRDefault="002F0BDF" w:rsidP="00F62206">
            <w:pPr>
              <w:rPr>
                <w:b/>
                <w:bCs/>
                <w:color w:val="000000" w:themeColor="text1"/>
              </w:rPr>
            </w:pPr>
            <w:r w:rsidRPr="001743A1">
              <w:rPr>
                <w:b/>
                <w:bCs/>
                <w:color w:val="000000" w:themeColor="text1"/>
              </w:rPr>
              <w:t>11</w:t>
            </w:r>
            <w:r w:rsidR="00F62206" w:rsidRPr="001743A1">
              <w:rPr>
                <w:b/>
                <w:bCs/>
                <w:color w:val="000000" w:themeColor="text1"/>
              </w:rPr>
              <w:t>: The Device Aspect</w:t>
            </w:r>
          </w:p>
        </w:tc>
      </w:tr>
      <w:tr w:rsidR="00F62206" w:rsidRPr="001743A1">
        <w:trPr>
          <w:trHeight w:val="440"/>
        </w:trPr>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F62206" w:rsidRPr="001743A1" w:rsidRDefault="00F62206" w:rsidP="00F62206">
            <w:pPr>
              <w:rPr>
                <w:color w:val="000000" w:themeColor="text1"/>
              </w:rPr>
            </w:pPr>
            <w:r w:rsidRPr="001743A1">
              <w:rPr>
                <w:color w:val="000000" w:themeColor="text1"/>
              </w:rPr>
              <w:t>None</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F62206" w:rsidRPr="001743A1" w:rsidRDefault="00F62206" w:rsidP="00F62206">
            <w:pPr>
              <w:rPr>
                <w:color w:val="000000" w:themeColor="text1"/>
              </w:rPr>
            </w:pPr>
            <w:r w:rsidRPr="001743A1">
              <w:rPr>
                <w:color w:val="000000" w:themeColor="text1"/>
              </w:rPr>
              <w:t>Complete the worksheet individually.  Share your answers with the rest of the class.</w:t>
            </w:r>
          </w:p>
        </w:tc>
      </w:tr>
      <w:tr w:rsidR="00F62206" w:rsidRPr="001743A1">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F62206" w:rsidRPr="001743A1" w:rsidRDefault="00F62206" w:rsidP="00F62206">
            <w:pPr>
              <w:rPr>
                <w:color w:val="000000" w:themeColor="text1"/>
              </w:rPr>
            </w:pPr>
            <w:r w:rsidRPr="001743A1">
              <w:rPr>
                <w:color w:val="000000" w:themeColor="text1"/>
              </w:rPr>
              <w:t xml:space="preserve">Share any personal, relevant stories. </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F62206" w:rsidRPr="001743A1" w:rsidRDefault="00F62206"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F62206" w:rsidP="00ED42B8">
            <w:pPr>
              <w:rPr>
                <w:color w:val="000000" w:themeColor="text1"/>
              </w:rPr>
            </w:pPr>
            <w:r w:rsidRPr="001743A1">
              <w:rPr>
                <w:color w:val="000000" w:themeColor="text1"/>
              </w:rPr>
              <w:t xml:space="preserve">What characteristics are important in devices used for </w:t>
            </w:r>
            <w:r w:rsidR="000A6F11" w:rsidRPr="001743A1">
              <w:rPr>
                <w:color w:val="000000" w:themeColor="text1"/>
              </w:rPr>
              <w:t>MLearning</w:t>
            </w:r>
            <w:r w:rsidRPr="001743A1">
              <w:rPr>
                <w:color w:val="000000" w:themeColor="text1"/>
              </w:rPr>
              <w:t>?</w:t>
            </w:r>
          </w:p>
        </w:tc>
      </w:tr>
    </w:tbl>
    <w:p w:rsidR="00123EE9" w:rsidRPr="001743A1" w:rsidRDefault="00123EE9" w:rsidP="00A62293"/>
    <w:p w:rsidR="00CC07AB" w:rsidRPr="001743A1" w:rsidRDefault="00B1326C" w:rsidP="00CC07AB">
      <w:pPr>
        <w:pStyle w:val="Heading2"/>
      </w:pPr>
      <w:bookmarkStart w:id="54" w:name="_Toc406059854"/>
      <w:r w:rsidRPr="001743A1">
        <w:t>The Learner Aspect</w:t>
      </w:r>
      <w:bookmarkEnd w:id="54"/>
    </w:p>
    <w:p w:rsidR="00CC07AB" w:rsidRPr="001743A1" w:rsidRDefault="00896D0C" w:rsidP="00B1326C">
      <w:r w:rsidRPr="001743A1">
        <w:rPr>
          <w:lang w:bidi="ar-SA"/>
        </w:rPr>
        <w:drawing>
          <wp:anchor distT="0" distB="0" distL="114300" distR="114300" simplePos="0" relativeHeight="251705856" behindDoc="0" locked="0" layoutInCell="1" allowOverlap="1" wp14:anchorId="6503C946" wp14:editId="5D4D7F09">
            <wp:simplePos x="0" y="0"/>
            <wp:positionH relativeFrom="column">
              <wp:posOffset>0</wp:posOffset>
            </wp:positionH>
            <wp:positionV relativeFrom="paragraph">
              <wp:posOffset>3810</wp:posOffset>
            </wp:positionV>
            <wp:extent cx="998220" cy="975360"/>
            <wp:effectExtent l="0" t="0" r="0" b="0"/>
            <wp:wrapSquare wrapText="bothSides"/>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MC900038827[1].WM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998220" cy="975360"/>
                    </a:xfrm>
                    <a:prstGeom prst="rect">
                      <a:avLst/>
                    </a:prstGeom>
                  </pic:spPr>
                </pic:pic>
              </a:graphicData>
            </a:graphic>
          </wp:anchor>
        </w:drawing>
      </w:r>
      <w:r w:rsidR="0066024E" w:rsidRPr="001743A1">
        <w:t xml:space="preserve">Another aspect of </w:t>
      </w:r>
      <w:r w:rsidR="000A6F11" w:rsidRPr="001743A1">
        <w:t>MLearning</w:t>
      </w:r>
      <w:r w:rsidR="0066024E" w:rsidRPr="001743A1">
        <w:t xml:space="preserve"> is the actual learner themselves.  This aspect refers to the learner’s individual abilities and capabilities, such as their use of memory and prior knowledge when learning and how they merge prior knowledge with newly acquired knowledge.  </w:t>
      </w:r>
      <w:r w:rsidR="00B72EA9" w:rsidRPr="001743A1">
        <w:t xml:space="preserve">It also describes how learners use emotions and personal motivation to guide their sense of learning and as well as store and transfer information within the brain.  The learning material may be available and ready to use, but </w:t>
      </w:r>
      <w:r w:rsidR="000A6F11" w:rsidRPr="001743A1">
        <w:t>MLearning</w:t>
      </w:r>
      <w:r w:rsidR="00B72EA9" w:rsidRPr="001743A1">
        <w:t xml:space="preserve"> cannot take place if the learner does not make the effort to connect.</w:t>
      </w:r>
    </w:p>
    <w:p w:rsidR="0066024E" w:rsidRPr="001743A1" w:rsidRDefault="0066024E" w:rsidP="00B1326C">
      <w:r w:rsidRPr="001743A1">
        <w:t>Criteria observed for the Learner aspect:</w:t>
      </w:r>
    </w:p>
    <w:p w:rsidR="0066024E" w:rsidRPr="001743A1" w:rsidRDefault="0066024E" w:rsidP="00A362E3">
      <w:pPr>
        <w:pStyle w:val="ListParagraph"/>
        <w:numPr>
          <w:ilvl w:val="0"/>
          <w:numId w:val="124"/>
        </w:numPr>
      </w:pPr>
      <w:r w:rsidRPr="001743A1">
        <w:t>Prior knowledge</w:t>
      </w:r>
    </w:p>
    <w:p w:rsidR="0066024E" w:rsidRPr="001743A1" w:rsidRDefault="0066024E" w:rsidP="00A362E3">
      <w:pPr>
        <w:pStyle w:val="ListParagraph"/>
        <w:numPr>
          <w:ilvl w:val="0"/>
          <w:numId w:val="124"/>
        </w:numPr>
      </w:pPr>
      <w:r w:rsidRPr="001743A1">
        <w:t>Memory capabilities</w:t>
      </w:r>
    </w:p>
    <w:p w:rsidR="0066024E" w:rsidRPr="001743A1" w:rsidRDefault="0066024E" w:rsidP="00A362E3">
      <w:pPr>
        <w:pStyle w:val="ListParagraph"/>
        <w:numPr>
          <w:ilvl w:val="0"/>
          <w:numId w:val="124"/>
        </w:numPr>
      </w:pPr>
      <w:r w:rsidRPr="001743A1">
        <w:t>Emotions/Motivations</w:t>
      </w:r>
    </w:p>
    <w:p w:rsidR="00C41B6A" w:rsidRPr="001743A1" w:rsidRDefault="0066024E" w:rsidP="00A362E3">
      <w:pPr>
        <w:pStyle w:val="ListParagraph"/>
        <w:numPr>
          <w:ilvl w:val="0"/>
          <w:numId w:val="124"/>
        </w:numPr>
      </w:pPr>
      <w:r w:rsidRPr="001743A1">
        <w:t>Learning styles</w:t>
      </w:r>
    </w:p>
    <w:p w:rsidR="00DA646B" w:rsidRPr="001743A1" w:rsidRDefault="00DA646B" w:rsidP="00DA646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F62206" w:rsidRPr="001743A1">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F62206" w:rsidRPr="001743A1" w:rsidRDefault="00F80906" w:rsidP="00F62206">
            <w:pPr>
              <w:rPr>
                <w:b/>
                <w:bCs/>
                <w:color w:val="000000" w:themeColor="text1"/>
              </w:rPr>
            </w:pPr>
            <w:r w:rsidRPr="001743A1">
              <w:rPr>
                <w:b/>
                <w:bCs/>
                <w:color w:val="000000" w:themeColor="text1"/>
              </w:rPr>
              <w:t>8</w:t>
            </w:r>
            <w:r w:rsidR="00F62206" w:rsidRPr="001743A1">
              <w:rPr>
                <w:b/>
                <w:bCs/>
                <w:color w:val="000000" w:themeColor="text1"/>
              </w:rPr>
              <w:t xml:space="preserve"> minutes</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F62206" w:rsidRPr="001743A1" w:rsidRDefault="00F62206" w:rsidP="009358B0">
            <w:pPr>
              <w:rPr>
                <w:color w:val="000000" w:themeColor="text1"/>
              </w:rPr>
            </w:pPr>
            <w:r w:rsidRPr="001743A1">
              <w:rPr>
                <w:color w:val="000000" w:themeColor="text1"/>
              </w:rPr>
              <w:t xml:space="preserve">Review characteristics of </w:t>
            </w:r>
            <w:r w:rsidR="009358B0" w:rsidRPr="001743A1">
              <w:rPr>
                <w:color w:val="000000" w:themeColor="text1"/>
              </w:rPr>
              <w:t>leaners.</w:t>
            </w:r>
          </w:p>
        </w:tc>
      </w:tr>
      <w:tr w:rsidR="00F62206" w:rsidRPr="001743A1">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F62206" w:rsidRPr="001743A1" w:rsidRDefault="00F62206" w:rsidP="00F62206">
            <w:pPr>
              <w:rPr>
                <w:b/>
                <w:color w:val="000000" w:themeColor="text1"/>
              </w:rPr>
            </w:pPr>
            <w:r w:rsidRPr="001743A1">
              <w:rPr>
                <w:b/>
                <w:color w:val="000000" w:themeColor="text1"/>
              </w:rPr>
              <w:t>The Learner Aspect</w:t>
            </w:r>
          </w:p>
          <w:p w:rsidR="00F62206" w:rsidRPr="001743A1" w:rsidRDefault="00F62206" w:rsidP="009358B0">
            <w:pPr>
              <w:rPr>
                <w:b/>
                <w:color w:val="000000" w:themeColor="text1"/>
              </w:rPr>
            </w:pPr>
            <w:r w:rsidRPr="001743A1">
              <w:rPr>
                <w:color w:val="000000" w:themeColor="text1"/>
              </w:rPr>
              <w:t xml:space="preserve">Discuss the different aspects of the </w:t>
            </w:r>
            <w:r w:rsidR="009358B0" w:rsidRPr="001743A1">
              <w:rPr>
                <w:color w:val="000000" w:themeColor="text1"/>
              </w:rPr>
              <w:t xml:space="preserve">learner involved in </w:t>
            </w:r>
            <w:r w:rsidR="000A6F11" w:rsidRPr="001743A1">
              <w:rPr>
                <w:color w:val="000000" w:themeColor="text1"/>
              </w:rPr>
              <w:t>MLearning</w:t>
            </w:r>
            <w:r w:rsidR="009358B0" w:rsidRPr="001743A1">
              <w:rPr>
                <w:color w:val="000000" w:themeColor="text1"/>
              </w:rPr>
              <w:t>.</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F62206" w:rsidRPr="001743A1" w:rsidRDefault="002F0BDF" w:rsidP="00F62206">
            <w:pPr>
              <w:rPr>
                <w:b/>
                <w:bCs/>
                <w:color w:val="000000" w:themeColor="text1"/>
              </w:rPr>
            </w:pPr>
            <w:r w:rsidRPr="001743A1">
              <w:rPr>
                <w:b/>
                <w:bCs/>
                <w:color w:val="000000" w:themeColor="text1"/>
              </w:rPr>
              <w:t>12</w:t>
            </w:r>
            <w:r w:rsidR="009358B0" w:rsidRPr="001743A1">
              <w:rPr>
                <w:b/>
                <w:bCs/>
                <w:color w:val="000000" w:themeColor="text1"/>
              </w:rPr>
              <w:t>: The Learner</w:t>
            </w:r>
            <w:r w:rsidR="00F62206" w:rsidRPr="001743A1">
              <w:rPr>
                <w:b/>
                <w:bCs/>
                <w:color w:val="000000" w:themeColor="text1"/>
              </w:rPr>
              <w:t xml:space="preserve"> Aspect</w:t>
            </w:r>
          </w:p>
        </w:tc>
      </w:tr>
      <w:tr w:rsidR="00F62206" w:rsidRPr="001743A1">
        <w:trPr>
          <w:trHeight w:val="440"/>
        </w:trPr>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F62206" w:rsidRPr="001743A1" w:rsidRDefault="00F62206" w:rsidP="00F62206">
            <w:pPr>
              <w:rPr>
                <w:color w:val="000000" w:themeColor="text1"/>
              </w:rPr>
            </w:pPr>
            <w:r w:rsidRPr="001743A1">
              <w:rPr>
                <w:color w:val="000000" w:themeColor="text1"/>
              </w:rPr>
              <w:t>None</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lastRenderedPageBreak/>
              <w:t>Recommended Activity</w:t>
            </w:r>
          </w:p>
        </w:tc>
        <w:tc>
          <w:tcPr>
            <w:tcW w:w="7128" w:type="dxa"/>
            <w:shd w:val="clear" w:color="auto" w:fill="D9D9D9" w:themeFill="background1" w:themeFillShade="D9"/>
            <w:vAlign w:val="center"/>
          </w:tcPr>
          <w:p w:rsidR="00F62206" w:rsidRPr="001743A1" w:rsidRDefault="00F62206" w:rsidP="00F62206">
            <w:pPr>
              <w:rPr>
                <w:color w:val="000000" w:themeColor="text1"/>
              </w:rPr>
            </w:pPr>
            <w:r w:rsidRPr="001743A1">
              <w:rPr>
                <w:color w:val="000000" w:themeColor="text1"/>
              </w:rPr>
              <w:t>Complete the worksheet individually.  Share your answers with the rest of the class.</w:t>
            </w:r>
          </w:p>
        </w:tc>
      </w:tr>
      <w:tr w:rsidR="00F62206" w:rsidRPr="001743A1">
        <w:tc>
          <w:tcPr>
            <w:tcW w:w="2448" w:type="dxa"/>
            <w:tcBorders>
              <w:bottom w:val="single" w:sz="4" w:space="0" w:color="1F497D"/>
            </w:tcBorders>
            <w:vAlign w:val="center"/>
          </w:tcPr>
          <w:p w:rsidR="00F62206" w:rsidRPr="001743A1" w:rsidRDefault="00F62206"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F62206" w:rsidRPr="001743A1" w:rsidRDefault="00F62206" w:rsidP="00F62206">
            <w:pPr>
              <w:rPr>
                <w:color w:val="000000" w:themeColor="text1"/>
              </w:rPr>
            </w:pPr>
            <w:r w:rsidRPr="001743A1">
              <w:rPr>
                <w:color w:val="000000" w:themeColor="text1"/>
              </w:rPr>
              <w:t xml:space="preserve">Share any personal, relevant stories. </w:t>
            </w:r>
          </w:p>
        </w:tc>
      </w:tr>
      <w:tr w:rsidR="00F62206" w:rsidRPr="001743A1">
        <w:tc>
          <w:tcPr>
            <w:tcW w:w="2448" w:type="dxa"/>
            <w:shd w:val="clear" w:color="auto" w:fill="D9D9D9" w:themeFill="background1" w:themeFillShade="D9"/>
            <w:vAlign w:val="center"/>
          </w:tcPr>
          <w:p w:rsidR="00F62206" w:rsidRPr="001743A1" w:rsidRDefault="00F62206"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F62206" w:rsidRPr="001743A1" w:rsidRDefault="00F62206" w:rsidP="00F62206">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9358B0" w:rsidP="002943FB">
            <w:pPr>
              <w:rPr>
                <w:color w:val="000000" w:themeColor="text1"/>
              </w:rPr>
            </w:pPr>
            <w:r w:rsidRPr="001743A1">
              <w:rPr>
                <w:color w:val="000000" w:themeColor="text1"/>
              </w:rPr>
              <w:t xml:space="preserve">How does the learner affect the process of </w:t>
            </w:r>
            <w:r w:rsidR="000A6F11" w:rsidRPr="001743A1">
              <w:rPr>
                <w:color w:val="000000" w:themeColor="text1"/>
              </w:rPr>
              <w:t>MLearning</w:t>
            </w:r>
            <w:r w:rsidRPr="001743A1">
              <w:rPr>
                <w:color w:val="000000" w:themeColor="text1"/>
              </w:rPr>
              <w:t>?</w:t>
            </w:r>
          </w:p>
        </w:tc>
      </w:tr>
    </w:tbl>
    <w:p w:rsidR="00CC07AB" w:rsidRPr="001743A1" w:rsidRDefault="00CC07AB" w:rsidP="00CC07AB"/>
    <w:p w:rsidR="00006C00" w:rsidRPr="001743A1" w:rsidRDefault="00B1326C" w:rsidP="00CC07AB">
      <w:pPr>
        <w:pStyle w:val="Heading2"/>
      </w:pPr>
      <w:bookmarkStart w:id="55" w:name="_Toc406059855"/>
      <w:r w:rsidRPr="001743A1">
        <w:t>The Social Aspect</w:t>
      </w:r>
      <w:bookmarkEnd w:id="55"/>
    </w:p>
    <w:p w:rsidR="00CC07AB" w:rsidRPr="001743A1" w:rsidRDefault="0069181F" w:rsidP="00972C75">
      <w:r w:rsidRPr="001743A1">
        <w:rPr>
          <w:lang w:bidi="ar-SA"/>
        </w:rPr>
        <w:drawing>
          <wp:anchor distT="0" distB="0" distL="114300" distR="114300" simplePos="0" relativeHeight="251706880" behindDoc="0" locked="0" layoutInCell="1" allowOverlap="1" wp14:anchorId="010F58BC" wp14:editId="44CBDD51">
            <wp:simplePos x="0" y="0"/>
            <wp:positionH relativeFrom="column">
              <wp:posOffset>0</wp:posOffset>
            </wp:positionH>
            <wp:positionV relativeFrom="paragraph">
              <wp:posOffset>635</wp:posOffset>
            </wp:positionV>
            <wp:extent cx="960120" cy="853440"/>
            <wp:effectExtent l="0" t="0" r="0" b="3810"/>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MP900442439[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60120" cy="853440"/>
                    </a:xfrm>
                    <a:prstGeom prst="rect">
                      <a:avLst/>
                    </a:prstGeom>
                  </pic:spPr>
                </pic:pic>
              </a:graphicData>
            </a:graphic>
          </wp:anchor>
        </w:drawing>
      </w:r>
      <w:r w:rsidR="00E73EC9" w:rsidRPr="001743A1">
        <w:t xml:space="preserve">A large portion of </w:t>
      </w:r>
      <w:r w:rsidR="000A6F11" w:rsidRPr="001743A1">
        <w:t>MLearning</w:t>
      </w:r>
      <w:r w:rsidR="00E73EC9" w:rsidRPr="001743A1">
        <w:t xml:space="preserve"> is done individually, which can make the Social aspect of </w:t>
      </w:r>
      <w:r w:rsidR="000A6F11" w:rsidRPr="001743A1">
        <w:t>MLearning</w:t>
      </w:r>
      <w:r w:rsidR="00E73EC9" w:rsidRPr="001743A1">
        <w:t xml:space="preserve"> sound almost like a contradiction.  But the Social aspect refers to processes of social interaction and cooperation that the learner has not only with other uses, but even with the learning material itself.  After all, learners must follow rules and obey guidelines, such as following deadlines and studying the correct material.  Cooperation allows users to communicate with one another and exchange ideas, knowledge and even learning practices.  The majority of the Social aspect boils down to the ‘culture’ of the learner and the environment.  In </w:t>
      </w:r>
      <w:r w:rsidR="000A6F11" w:rsidRPr="001743A1">
        <w:t>MLearning</w:t>
      </w:r>
      <w:r w:rsidR="00E73EC9" w:rsidRPr="001743A1">
        <w:t>, this environment involves the virtual surroundings the learner must submit to in order to access the material.</w:t>
      </w:r>
    </w:p>
    <w:p w:rsidR="00EE06CD" w:rsidRPr="001743A1" w:rsidRDefault="00EE06CD" w:rsidP="00972C75">
      <w:r w:rsidRPr="001743A1">
        <w:t>Criteria observed for the Social aspect:</w:t>
      </w:r>
    </w:p>
    <w:p w:rsidR="00EE06CD" w:rsidRPr="001743A1" w:rsidRDefault="00EE06CD" w:rsidP="00A362E3">
      <w:pPr>
        <w:pStyle w:val="ListParagraph"/>
        <w:numPr>
          <w:ilvl w:val="0"/>
          <w:numId w:val="125"/>
        </w:numPr>
      </w:pPr>
      <w:r w:rsidRPr="001743A1">
        <w:t>Conversation/Speech</w:t>
      </w:r>
    </w:p>
    <w:p w:rsidR="00EE06CD" w:rsidRPr="001743A1" w:rsidRDefault="00EE06CD" w:rsidP="00A362E3">
      <w:pPr>
        <w:pStyle w:val="ListParagraph"/>
        <w:numPr>
          <w:ilvl w:val="0"/>
          <w:numId w:val="125"/>
        </w:numPr>
      </w:pPr>
      <w:r w:rsidRPr="001743A1">
        <w:t>Cooperation</w:t>
      </w:r>
    </w:p>
    <w:p w:rsidR="00E73EC9" w:rsidRPr="001743A1" w:rsidRDefault="00E73EC9" w:rsidP="00A362E3">
      <w:pPr>
        <w:pStyle w:val="ListParagraph"/>
        <w:numPr>
          <w:ilvl w:val="0"/>
          <w:numId w:val="125"/>
        </w:numPr>
      </w:pPr>
      <w:r w:rsidRPr="001743A1">
        <w:t>Culture practices</w:t>
      </w:r>
    </w:p>
    <w:p w:rsidR="00C41B6A" w:rsidRPr="001743A1" w:rsidRDefault="00EE06CD" w:rsidP="00A362E3">
      <w:pPr>
        <w:pStyle w:val="ListParagraph"/>
        <w:numPr>
          <w:ilvl w:val="0"/>
          <w:numId w:val="125"/>
        </w:numPr>
      </w:pPr>
      <w:r w:rsidRPr="001743A1">
        <w:t>Social interactions</w:t>
      </w:r>
    </w:p>
    <w:p w:rsidR="00DA646B" w:rsidRPr="001743A1" w:rsidRDefault="00DA646B" w:rsidP="00DA646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358B0" w:rsidRPr="001743A1">
        <w:tc>
          <w:tcPr>
            <w:tcW w:w="2448" w:type="dxa"/>
            <w:tcBorders>
              <w:bottom w:val="single" w:sz="4" w:space="0" w:color="1F497D"/>
            </w:tcBorders>
            <w:vAlign w:val="center"/>
          </w:tcPr>
          <w:p w:rsidR="009358B0" w:rsidRPr="001743A1" w:rsidRDefault="009358B0"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9358B0" w:rsidRPr="001743A1" w:rsidRDefault="00F80906" w:rsidP="003247CA">
            <w:pPr>
              <w:rPr>
                <w:b/>
                <w:bCs/>
                <w:color w:val="000000" w:themeColor="text1"/>
              </w:rPr>
            </w:pPr>
            <w:r w:rsidRPr="001743A1">
              <w:rPr>
                <w:b/>
                <w:bCs/>
                <w:color w:val="000000" w:themeColor="text1"/>
              </w:rPr>
              <w:t>8</w:t>
            </w:r>
            <w:r w:rsidR="009358B0" w:rsidRPr="001743A1">
              <w:rPr>
                <w:b/>
                <w:bCs/>
                <w:color w:val="000000" w:themeColor="text1"/>
              </w:rPr>
              <w:t xml:space="preserve"> minutes</w:t>
            </w:r>
          </w:p>
        </w:tc>
      </w:tr>
      <w:tr w:rsidR="009358B0" w:rsidRPr="001743A1">
        <w:tc>
          <w:tcPr>
            <w:tcW w:w="2448" w:type="dxa"/>
            <w:shd w:val="clear" w:color="auto" w:fill="D9D9D9" w:themeFill="background1" w:themeFillShade="D9"/>
            <w:vAlign w:val="center"/>
          </w:tcPr>
          <w:p w:rsidR="009358B0" w:rsidRPr="001743A1" w:rsidRDefault="009358B0"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9358B0" w:rsidRPr="001743A1" w:rsidRDefault="009358B0" w:rsidP="009358B0">
            <w:pPr>
              <w:rPr>
                <w:color w:val="000000" w:themeColor="text1"/>
              </w:rPr>
            </w:pPr>
            <w:r w:rsidRPr="001743A1">
              <w:rPr>
                <w:color w:val="000000" w:themeColor="text1"/>
              </w:rPr>
              <w:t>Review characteristics of social practices</w:t>
            </w:r>
          </w:p>
        </w:tc>
      </w:tr>
      <w:tr w:rsidR="009358B0" w:rsidRPr="001743A1">
        <w:tc>
          <w:tcPr>
            <w:tcW w:w="2448" w:type="dxa"/>
            <w:tcBorders>
              <w:bottom w:val="single" w:sz="4" w:space="0" w:color="1F497D"/>
            </w:tcBorders>
            <w:vAlign w:val="center"/>
          </w:tcPr>
          <w:p w:rsidR="009358B0" w:rsidRPr="001743A1" w:rsidRDefault="009358B0"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9358B0" w:rsidRPr="001743A1" w:rsidRDefault="009358B0" w:rsidP="003247CA">
            <w:pPr>
              <w:rPr>
                <w:b/>
                <w:color w:val="000000" w:themeColor="text1"/>
              </w:rPr>
            </w:pPr>
            <w:r w:rsidRPr="001743A1">
              <w:rPr>
                <w:b/>
                <w:color w:val="000000" w:themeColor="text1"/>
              </w:rPr>
              <w:t>The Social Aspect</w:t>
            </w:r>
          </w:p>
          <w:p w:rsidR="009358B0" w:rsidRPr="001743A1" w:rsidRDefault="009358B0" w:rsidP="009358B0">
            <w:pPr>
              <w:rPr>
                <w:b/>
                <w:color w:val="000000" w:themeColor="text1"/>
              </w:rPr>
            </w:pPr>
            <w:r w:rsidRPr="001743A1">
              <w:rPr>
                <w:color w:val="000000" w:themeColor="text1"/>
              </w:rPr>
              <w:t xml:space="preserve">Discuss the different aspects of the social practices used in </w:t>
            </w:r>
            <w:r w:rsidR="000A6F11" w:rsidRPr="001743A1">
              <w:rPr>
                <w:color w:val="000000" w:themeColor="text1"/>
              </w:rPr>
              <w:t>MLearning</w:t>
            </w:r>
            <w:r w:rsidRPr="001743A1">
              <w:rPr>
                <w:color w:val="000000" w:themeColor="text1"/>
              </w:rPr>
              <w:t>.</w:t>
            </w:r>
          </w:p>
        </w:tc>
      </w:tr>
      <w:tr w:rsidR="009358B0" w:rsidRPr="001743A1">
        <w:tc>
          <w:tcPr>
            <w:tcW w:w="2448" w:type="dxa"/>
            <w:shd w:val="clear" w:color="auto" w:fill="D9D9D9" w:themeFill="background1" w:themeFillShade="D9"/>
            <w:vAlign w:val="center"/>
          </w:tcPr>
          <w:p w:rsidR="009358B0" w:rsidRPr="001743A1" w:rsidRDefault="009358B0"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9358B0" w:rsidRPr="001743A1" w:rsidRDefault="002F0BDF" w:rsidP="003247CA">
            <w:pPr>
              <w:rPr>
                <w:b/>
                <w:bCs/>
                <w:color w:val="000000" w:themeColor="text1"/>
              </w:rPr>
            </w:pPr>
            <w:r w:rsidRPr="001743A1">
              <w:rPr>
                <w:b/>
                <w:bCs/>
                <w:color w:val="000000" w:themeColor="text1"/>
              </w:rPr>
              <w:t>13</w:t>
            </w:r>
            <w:r w:rsidR="009358B0" w:rsidRPr="001743A1">
              <w:rPr>
                <w:b/>
                <w:bCs/>
                <w:color w:val="000000" w:themeColor="text1"/>
              </w:rPr>
              <w:t>: The Social Aspect</w:t>
            </w:r>
          </w:p>
        </w:tc>
      </w:tr>
      <w:tr w:rsidR="009358B0" w:rsidRPr="001743A1">
        <w:trPr>
          <w:trHeight w:val="440"/>
        </w:trPr>
        <w:tc>
          <w:tcPr>
            <w:tcW w:w="2448" w:type="dxa"/>
            <w:tcBorders>
              <w:bottom w:val="single" w:sz="4" w:space="0" w:color="1F497D"/>
            </w:tcBorders>
            <w:vAlign w:val="center"/>
          </w:tcPr>
          <w:p w:rsidR="009358B0" w:rsidRPr="001743A1" w:rsidRDefault="009358B0"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9358B0" w:rsidRPr="001743A1" w:rsidRDefault="009358B0" w:rsidP="003247CA">
            <w:pPr>
              <w:rPr>
                <w:color w:val="000000" w:themeColor="text1"/>
              </w:rPr>
            </w:pPr>
            <w:r w:rsidRPr="001743A1">
              <w:rPr>
                <w:color w:val="000000" w:themeColor="text1"/>
              </w:rPr>
              <w:t>None</w:t>
            </w:r>
          </w:p>
        </w:tc>
      </w:tr>
      <w:tr w:rsidR="009358B0" w:rsidRPr="001743A1">
        <w:tc>
          <w:tcPr>
            <w:tcW w:w="2448" w:type="dxa"/>
            <w:shd w:val="clear" w:color="auto" w:fill="D9D9D9" w:themeFill="background1" w:themeFillShade="D9"/>
            <w:vAlign w:val="center"/>
          </w:tcPr>
          <w:p w:rsidR="009358B0" w:rsidRPr="001743A1" w:rsidRDefault="009358B0"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9358B0" w:rsidRPr="001743A1" w:rsidRDefault="009358B0" w:rsidP="003247CA">
            <w:pPr>
              <w:rPr>
                <w:color w:val="000000" w:themeColor="text1"/>
              </w:rPr>
            </w:pPr>
            <w:r w:rsidRPr="001743A1">
              <w:rPr>
                <w:color w:val="000000" w:themeColor="text1"/>
              </w:rPr>
              <w:t>Complete the worksheet individually.  Share your answers with the rest of the class.</w:t>
            </w:r>
          </w:p>
        </w:tc>
      </w:tr>
      <w:tr w:rsidR="009358B0" w:rsidRPr="001743A1">
        <w:tc>
          <w:tcPr>
            <w:tcW w:w="2448" w:type="dxa"/>
            <w:tcBorders>
              <w:bottom w:val="single" w:sz="4" w:space="0" w:color="1F497D"/>
            </w:tcBorders>
            <w:vAlign w:val="center"/>
          </w:tcPr>
          <w:p w:rsidR="009358B0" w:rsidRPr="001743A1" w:rsidRDefault="009358B0" w:rsidP="00CC07AB">
            <w:pPr>
              <w:rPr>
                <w:b/>
                <w:bCs/>
                <w:color w:val="000000" w:themeColor="text1"/>
              </w:rPr>
            </w:pPr>
            <w:r w:rsidRPr="001743A1">
              <w:rPr>
                <w:b/>
                <w:bCs/>
                <w:color w:val="000000" w:themeColor="text1"/>
              </w:rPr>
              <w:lastRenderedPageBreak/>
              <w:t>Stories to Share</w:t>
            </w:r>
          </w:p>
        </w:tc>
        <w:tc>
          <w:tcPr>
            <w:tcW w:w="7128" w:type="dxa"/>
            <w:tcBorders>
              <w:bottom w:val="single" w:sz="4" w:space="0" w:color="1F497D"/>
            </w:tcBorders>
            <w:vAlign w:val="center"/>
          </w:tcPr>
          <w:p w:rsidR="009358B0" w:rsidRPr="001743A1" w:rsidRDefault="009358B0" w:rsidP="003247CA">
            <w:pPr>
              <w:rPr>
                <w:color w:val="000000" w:themeColor="text1"/>
              </w:rPr>
            </w:pPr>
            <w:r w:rsidRPr="001743A1">
              <w:rPr>
                <w:color w:val="000000" w:themeColor="text1"/>
              </w:rPr>
              <w:t xml:space="preserve">Share any personal, relevant stories. </w:t>
            </w:r>
          </w:p>
        </w:tc>
      </w:tr>
      <w:tr w:rsidR="009358B0" w:rsidRPr="001743A1">
        <w:tc>
          <w:tcPr>
            <w:tcW w:w="2448" w:type="dxa"/>
            <w:shd w:val="clear" w:color="auto" w:fill="D9D9D9" w:themeFill="background1" w:themeFillShade="D9"/>
            <w:vAlign w:val="center"/>
          </w:tcPr>
          <w:p w:rsidR="009358B0" w:rsidRPr="001743A1" w:rsidRDefault="009358B0"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9358B0" w:rsidRPr="001743A1" w:rsidRDefault="009358B0"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9358B0" w:rsidP="00E22FD0">
            <w:pPr>
              <w:rPr>
                <w:color w:val="000000" w:themeColor="text1"/>
              </w:rPr>
            </w:pPr>
            <w:r w:rsidRPr="001743A1">
              <w:rPr>
                <w:color w:val="000000" w:themeColor="text1"/>
              </w:rPr>
              <w:t xml:space="preserve">How does the social aspect of </w:t>
            </w:r>
            <w:r w:rsidR="000A6F11" w:rsidRPr="001743A1">
              <w:rPr>
                <w:color w:val="000000" w:themeColor="text1"/>
              </w:rPr>
              <w:t>MLearning</w:t>
            </w:r>
            <w:r w:rsidRPr="001743A1">
              <w:rPr>
                <w:color w:val="000000" w:themeColor="text1"/>
              </w:rPr>
              <w:t>?</w:t>
            </w:r>
          </w:p>
        </w:tc>
      </w:tr>
    </w:tbl>
    <w:p w:rsidR="00CC07AB" w:rsidRPr="001743A1" w:rsidRDefault="00CC07AB" w:rsidP="00CC07AB"/>
    <w:p w:rsidR="00CC07AB" w:rsidRPr="001743A1" w:rsidRDefault="00CC07AB" w:rsidP="00CC07AB">
      <w:pPr>
        <w:pStyle w:val="Heading2"/>
      </w:pPr>
      <w:bookmarkStart w:id="56" w:name="_Toc406059856"/>
      <w:r w:rsidRPr="001743A1">
        <w:t>Case Study</w:t>
      </w:r>
      <w:bookmarkEnd w:id="56"/>
    </w:p>
    <w:p w:rsidR="00CC07AB" w:rsidRPr="001743A1" w:rsidRDefault="0069181F" w:rsidP="00CC07AB">
      <w:r w:rsidRPr="001743A1">
        <w:rPr>
          <w:lang w:bidi="ar-SA"/>
        </w:rPr>
        <w:drawing>
          <wp:anchor distT="0" distB="0" distL="114300" distR="114300" simplePos="0" relativeHeight="251707904" behindDoc="0" locked="0" layoutInCell="1" allowOverlap="1" wp14:anchorId="5BF64F08" wp14:editId="1342CCB6">
            <wp:simplePos x="0" y="0"/>
            <wp:positionH relativeFrom="column">
              <wp:posOffset>1270</wp:posOffset>
            </wp:positionH>
            <wp:positionV relativeFrom="paragraph">
              <wp:posOffset>45720</wp:posOffset>
            </wp:positionV>
            <wp:extent cx="1005840" cy="845820"/>
            <wp:effectExtent l="0" t="0" r="3810" b="0"/>
            <wp:wrapSquare wrapText="bothSides"/>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MP900442177[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05840" cy="845820"/>
                    </a:xfrm>
                    <a:prstGeom prst="rect">
                      <a:avLst/>
                    </a:prstGeom>
                  </pic:spPr>
                </pic:pic>
              </a:graphicData>
            </a:graphic>
          </wp:anchor>
        </w:drawing>
      </w:r>
      <w:r w:rsidR="006F08AA" w:rsidRPr="001743A1">
        <w:t xml:space="preserve">Linda was trying to create a new </w:t>
      </w:r>
      <w:r w:rsidR="000A6F11" w:rsidRPr="001743A1">
        <w:t>MLearning</w:t>
      </w:r>
      <w:r w:rsidR="006F08AA" w:rsidRPr="001743A1">
        <w:t xml:space="preserve"> course for the company’s new employee program that was coming up.  But she had never designed a </w:t>
      </w:r>
      <w:r w:rsidR="000A6F11" w:rsidRPr="001743A1">
        <w:t>MLearning</w:t>
      </w:r>
      <w:r w:rsidR="006F08AA" w:rsidRPr="001743A1">
        <w:t xml:space="preserve"> course before, and seemed kind of lost in the process.  She asked her coworker, Donny for help.  Donny had worked on some of the company’s other </w:t>
      </w:r>
      <w:r w:rsidR="000A6F11" w:rsidRPr="001743A1">
        <w:t>MLearning</w:t>
      </w:r>
      <w:r w:rsidR="006F08AA" w:rsidRPr="001743A1">
        <w:t xml:space="preserve"> courses, so he had some knowledge about them.  Linda asked Donny about what areas to cover and how to know her content and computer components were working.  Donny explained to Linda about the three different aspects of </w:t>
      </w:r>
      <w:r w:rsidR="000A6F11" w:rsidRPr="001743A1">
        <w:t>MLearning</w:t>
      </w:r>
      <w:r w:rsidR="006F08AA" w:rsidRPr="001743A1">
        <w:t>: the devices, the learner and the social interaction if it.  He first reviewed what devices her program was meant for and had to determine if it would work on any other devices as well.  He then asked her if she determined what type of learners would learn best from the course and if not, what else could she do to appe</w:t>
      </w:r>
      <w:r w:rsidR="00774430" w:rsidRPr="001743A1">
        <w:t>al to them and why.  Finally, Donny</w:t>
      </w:r>
      <w:r w:rsidR="006F08AA" w:rsidRPr="001743A1">
        <w:t xml:space="preserve"> asked her how learners could socially interact with one another, such as by using messaging or trading ideas in the course so that the learner doesn’t feel alone.</w:t>
      </w:r>
    </w:p>
    <w:p w:rsidR="006F08AA" w:rsidRPr="001743A1" w:rsidRDefault="006A0862" w:rsidP="00CC07AB">
      <w:r w:rsidRPr="001743A1">
        <w:t>“Wow!</w:t>
      </w:r>
      <w:r w:rsidR="006F08AA" w:rsidRPr="001743A1">
        <w:t>” Linda said.  “I may have had all the pieces right, but thanks for showing me how to put them together!”</w:t>
      </w:r>
    </w:p>
    <w:p w:rsidR="00DA646B" w:rsidRPr="001743A1" w:rsidRDefault="00DA646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CD6AD4" w:rsidP="00CC07AB">
            <w:pPr>
              <w:rPr>
                <w:b/>
                <w:bCs/>
                <w:color w:val="000000" w:themeColor="text1"/>
              </w:rPr>
            </w:pPr>
            <w:r w:rsidRPr="001743A1">
              <w:rPr>
                <w:b/>
                <w:bCs/>
                <w:color w:val="000000" w:themeColor="text1"/>
              </w:rPr>
              <w:t>5</w:t>
            </w:r>
            <w:r w:rsidR="00DE122C" w:rsidRPr="001743A1">
              <w:rPr>
                <w:b/>
                <w:bCs/>
                <w:color w:val="000000" w:themeColor="text1"/>
              </w:rPr>
              <w:t xml:space="preserve"> 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DE122C" w:rsidP="00B1326C">
            <w:pPr>
              <w:rPr>
                <w:color w:val="000000" w:themeColor="text1"/>
              </w:rPr>
            </w:pPr>
            <w:r w:rsidRPr="001743A1">
              <w:rPr>
                <w:color w:val="000000" w:themeColor="text1"/>
              </w:rPr>
              <w:t xml:space="preserve">Introduce the </w:t>
            </w:r>
            <w:r w:rsidR="00B1326C" w:rsidRPr="001743A1">
              <w:rPr>
                <w:color w:val="000000" w:themeColor="text1"/>
              </w:rPr>
              <w:t xml:space="preserve">Aspects of </w:t>
            </w:r>
            <w:r w:rsidR="000A6F11" w:rsidRPr="001743A1">
              <w:rPr>
                <w:color w:val="000000" w:themeColor="text1"/>
              </w:rPr>
              <w:t>MLearning</w:t>
            </w:r>
            <w:r w:rsidR="00B50A9D" w:rsidRPr="001743A1">
              <w:rPr>
                <w:color w:val="000000" w:themeColor="text1"/>
              </w:rPr>
              <w:t xml:space="preserve"> </w:t>
            </w:r>
            <w:r w:rsidRPr="001743A1">
              <w:rPr>
                <w:color w:val="000000" w:themeColor="text1"/>
              </w:rPr>
              <w:t>case study.</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DE122C" w:rsidRPr="001743A1" w:rsidRDefault="00DE122C" w:rsidP="00CC07AB">
            <w:pPr>
              <w:rPr>
                <w:b/>
                <w:color w:val="000000" w:themeColor="text1"/>
              </w:rPr>
            </w:pPr>
            <w:r w:rsidRPr="001743A1">
              <w:rPr>
                <w:b/>
                <w:color w:val="000000" w:themeColor="text1"/>
              </w:rPr>
              <w:t>Case Study</w:t>
            </w:r>
          </w:p>
          <w:p w:rsidR="00CC07AB" w:rsidRPr="001743A1" w:rsidRDefault="00DE122C" w:rsidP="00B1326C">
            <w:pPr>
              <w:rPr>
                <w:color w:val="000000" w:themeColor="text1"/>
              </w:rPr>
            </w:pPr>
            <w:r w:rsidRPr="001743A1">
              <w:rPr>
                <w:color w:val="000000" w:themeColor="text1"/>
              </w:rPr>
              <w:t xml:space="preserve">Discuss </w:t>
            </w:r>
            <w:r w:rsidR="00A40556" w:rsidRPr="001743A1">
              <w:rPr>
                <w:color w:val="000000" w:themeColor="text1"/>
              </w:rPr>
              <w:t xml:space="preserve">different aspects of </w:t>
            </w:r>
            <w:r w:rsidR="000A6F11" w:rsidRPr="001743A1">
              <w:rPr>
                <w:color w:val="000000" w:themeColor="text1"/>
              </w:rPr>
              <w:t>MLearning</w:t>
            </w:r>
            <w:r w:rsidR="00A40556" w:rsidRPr="001743A1">
              <w:rPr>
                <w:color w:val="000000" w:themeColor="text1"/>
              </w:rPr>
              <w:t>.</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DE122C"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DE122C"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373885" w:rsidP="00B1326C">
            <w:pPr>
              <w:rPr>
                <w:color w:val="000000" w:themeColor="text1"/>
              </w:rPr>
            </w:pPr>
            <w:r w:rsidRPr="001743A1">
              <w:rPr>
                <w:color w:val="000000" w:themeColor="text1"/>
              </w:rPr>
              <w:t xml:space="preserve">Discuss </w:t>
            </w:r>
            <w:r w:rsidR="006F08AA" w:rsidRPr="001743A1">
              <w:rPr>
                <w:color w:val="000000" w:themeColor="text1"/>
              </w:rPr>
              <w:t xml:space="preserve">the outcome of the case study.  Would Linda have been able to create a successful </w:t>
            </w:r>
            <w:r w:rsidR="000A6F11" w:rsidRPr="001743A1">
              <w:rPr>
                <w:color w:val="000000" w:themeColor="text1"/>
              </w:rPr>
              <w:t>MLearning</w:t>
            </w:r>
            <w:r w:rsidR="006F08AA" w:rsidRPr="001743A1">
              <w:rPr>
                <w:color w:val="000000" w:themeColor="text1"/>
              </w:rPr>
              <w:t xml:space="preserve"> course if she didn’t identify these aspects?</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DE122C" w:rsidP="00CC07AB">
            <w:pPr>
              <w:rPr>
                <w:color w:val="000000" w:themeColor="text1"/>
              </w:rPr>
            </w:pPr>
            <w:r w:rsidRPr="001743A1">
              <w:rPr>
                <w:color w:val="000000" w:themeColor="text1"/>
              </w:rPr>
              <w:t>Share any personal, relevant studies.</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1D777D"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lastRenderedPageBreak/>
              <w:t>Review Questions</w:t>
            </w:r>
          </w:p>
        </w:tc>
        <w:tc>
          <w:tcPr>
            <w:tcW w:w="7128" w:type="dxa"/>
            <w:vAlign w:val="center"/>
          </w:tcPr>
          <w:p w:rsidR="00CC07AB" w:rsidRPr="001743A1" w:rsidRDefault="006F08AA" w:rsidP="00943D10">
            <w:pPr>
              <w:rPr>
                <w:color w:val="000000" w:themeColor="text1"/>
              </w:rPr>
            </w:pPr>
            <w:r w:rsidRPr="001743A1">
              <w:rPr>
                <w:color w:val="000000" w:themeColor="text1"/>
              </w:rPr>
              <w:t xml:space="preserve">Why was Linda </w:t>
            </w:r>
            <w:r w:rsidR="006A0862" w:rsidRPr="001743A1">
              <w:rPr>
                <w:color w:val="000000" w:themeColor="text1"/>
              </w:rPr>
              <w:t xml:space="preserve">having difficulty creating the </w:t>
            </w:r>
            <w:r w:rsidR="000A6F11" w:rsidRPr="001743A1">
              <w:rPr>
                <w:color w:val="000000" w:themeColor="text1"/>
              </w:rPr>
              <w:t>MLearning</w:t>
            </w:r>
            <w:r w:rsidRPr="001743A1">
              <w:rPr>
                <w:color w:val="000000" w:themeColor="text1"/>
              </w:rPr>
              <w:t xml:space="preserve"> course?</w:t>
            </w:r>
          </w:p>
        </w:tc>
      </w:tr>
    </w:tbl>
    <w:p w:rsidR="00CC07AB" w:rsidRPr="001743A1" w:rsidRDefault="00CC07AB" w:rsidP="00CC07AB"/>
    <w:p w:rsidR="00B1326C" w:rsidRPr="001743A1" w:rsidRDefault="00B1326C" w:rsidP="00B1326C"/>
    <w:p w:rsidR="00DA646B" w:rsidRPr="001743A1" w:rsidRDefault="00DA646B">
      <w:pPr>
        <w:spacing w:after="0" w:line="240" w:lineRule="auto"/>
      </w:pPr>
      <w:r w:rsidRPr="001743A1">
        <w:br w:type="page"/>
      </w:r>
    </w:p>
    <w:p w:rsidR="00381A27" w:rsidRPr="001743A1" w:rsidRDefault="00381A27" w:rsidP="00B130C5">
      <w:pPr>
        <w:pStyle w:val="Heading2"/>
      </w:pPr>
      <w:bookmarkStart w:id="57" w:name="_Toc406059857"/>
      <w:r w:rsidRPr="001743A1">
        <w:lastRenderedPageBreak/>
        <w:t>Module Seven: Review Questions</w:t>
      </w:r>
      <w:bookmarkEnd w:id="57"/>
    </w:p>
    <w:p w:rsidR="00C47C5C" w:rsidRPr="001743A1" w:rsidRDefault="00F66230" w:rsidP="00A362E3">
      <w:pPr>
        <w:numPr>
          <w:ilvl w:val="0"/>
          <w:numId w:val="61"/>
        </w:numPr>
      </w:pPr>
      <w:r w:rsidRPr="001743A1">
        <w:t xml:space="preserve">Which of the following is not an aspect of </w:t>
      </w:r>
      <w:r w:rsidR="000A6F11" w:rsidRPr="001743A1">
        <w:t>MLearning</w:t>
      </w:r>
      <w:r w:rsidRPr="001743A1">
        <w:t>?</w:t>
      </w:r>
    </w:p>
    <w:p w:rsidR="00C47C5C" w:rsidRPr="001743A1" w:rsidRDefault="00F66230" w:rsidP="00A362E3">
      <w:pPr>
        <w:pStyle w:val="ListParagraph"/>
        <w:numPr>
          <w:ilvl w:val="0"/>
          <w:numId w:val="62"/>
        </w:numPr>
        <w:ind w:left="1080"/>
      </w:pPr>
      <w:r w:rsidRPr="001743A1">
        <w:t>Device.</w:t>
      </w:r>
    </w:p>
    <w:p w:rsidR="00C47C5C" w:rsidRPr="001743A1" w:rsidRDefault="00F66230" w:rsidP="00A362E3">
      <w:pPr>
        <w:pStyle w:val="ListParagraph"/>
        <w:numPr>
          <w:ilvl w:val="0"/>
          <w:numId w:val="62"/>
        </w:numPr>
        <w:ind w:left="1080"/>
      </w:pPr>
      <w:r w:rsidRPr="001743A1">
        <w:t>Social.</w:t>
      </w:r>
    </w:p>
    <w:p w:rsidR="00C47C5C" w:rsidRPr="001743A1" w:rsidRDefault="00F66230" w:rsidP="00A362E3">
      <w:pPr>
        <w:pStyle w:val="ListParagraph"/>
        <w:numPr>
          <w:ilvl w:val="0"/>
          <w:numId w:val="62"/>
        </w:numPr>
        <w:ind w:left="1080"/>
        <w:rPr>
          <w:color w:val="FF0000"/>
        </w:rPr>
      </w:pPr>
      <w:r w:rsidRPr="001743A1">
        <w:rPr>
          <w:color w:val="FF0000"/>
        </w:rPr>
        <w:t>Physical.</w:t>
      </w:r>
    </w:p>
    <w:p w:rsidR="00C47C5C" w:rsidRPr="001743A1" w:rsidRDefault="00F66230" w:rsidP="00A362E3">
      <w:pPr>
        <w:pStyle w:val="ListParagraph"/>
        <w:numPr>
          <w:ilvl w:val="0"/>
          <w:numId w:val="62"/>
        </w:numPr>
        <w:ind w:left="1080"/>
      </w:pPr>
      <w:r w:rsidRPr="001743A1">
        <w:t>Learner.</w:t>
      </w:r>
    </w:p>
    <w:p w:rsidR="00C47C5C" w:rsidRPr="001743A1" w:rsidRDefault="00BF6861" w:rsidP="00C47C5C">
      <w:pPr>
        <w:ind w:left="720"/>
        <w:rPr>
          <w:color w:val="FF0000"/>
        </w:rPr>
      </w:pPr>
      <w:r w:rsidRPr="001743A1">
        <w:rPr>
          <w:color w:val="FF0000"/>
        </w:rPr>
        <w:t xml:space="preserve">The three aspects of </w:t>
      </w:r>
      <w:r w:rsidR="000A6F11" w:rsidRPr="001743A1">
        <w:rPr>
          <w:color w:val="FF0000"/>
        </w:rPr>
        <w:t>MLearning</w:t>
      </w:r>
      <w:r w:rsidRPr="001743A1">
        <w:rPr>
          <w:color w:val="FF0000"/>
        </w:rPr>
        <w:t xml:space="preserve"> include Devices, Learners and Social aspects.  Physical is not one of them.</w:t>
      </w:r>
    </w:p>
    <w:p w:rsidR="00C47C5C" w:rsidRPr="001743A1" w:rsidRDefault="006A0862" w:rsidP="00A362E3">
      <w:pPr>
        <w:numPr>
          <w:ilvl w:val="0"/>
          <w:numId w:val="61"/>
        </w:numPr>
      </w:pPr>
      <w:r w:rsidRPr="001743A1">
        <w:t>The FRAME M</w:t>
      </w:r>
      <w:r w:rsidR="00F66230" w:rsidRPr="001743A1">
        <w:t xml:space="preserve">odel helps to show what about </w:t>
      </w:r>
      <w:r w:rsidR="000A6F11" w:rsidRPr="001743A1">
        <w:t>MLearning</w:t>
      </w:r>
      <w:r w:rsidR="00F66230" w:rsidRPr="001743A1">
        <w:t>?</w:t>
      </w:r>
    </w:p>
    <w:p w:rsidR="00C47C5C" w:rsidRPr="001743A1" w:rsidRDefault="00BF6861" w:rsidP="00A362E3">
      <w:pPr>
        <w:pStyle w:val="ListParagraph"/>
        <w:numPr>
          <w:ilvl w:val="0"/>
          <w:numId w:val="63"/>
        </w:numPr>
        <w:ind w:left="1080"/>
      </w:pPr>
      <w:r w:rsidRPr="001743A1">
        <w:t xml:space="preserve">How </w:t>
      </w:r>
      <w:r w:rsidR="000A6F11" w:rsidRPr="001743A1">
        <w:t>MLearning</w:t>
      </w:r>
      <w:r w:rsidRPr="001743A1">
        <w:t xml:space="preserve"> has changed over the year.</w:t>
      </w:r>
    </w:p>
    <w:p w:rsidR="00C47C5C" w:rsidRPr="001743A1" w:rsidRDefault="00F66230" w:rsidP="00A362E3">
      <w:pPr>
        <w:pStyle w:val="ListParagraph"/>
        <w:numPr>
          <w:ilvl w:val="0"/>
          <w:numId w:val="63"/>
        </w:numPr>
        <w:ind w:left="1080"/>
        <w:rPr>
          <w:color w:val="FF0000"/>
        </w:rPr>
      </w:pPr>
      <w:r w:rsidRPr="001743A1">
        <w:rPr>
          <w:color w:val="FF0000"/>
        </w:rPr>
        <w:t>How aspects overlap.</w:t>
      </w:r>
    </w:p>
    <w:p w:rsidR="00C47C5C" w:rsidRPr="001743A1" w:rsidRDefault="00BF6861" w:rsidP="00A362E3">
      <w:pPr>
        <w:pStyle w:val="ListParagraph"/>
        <w:numPr>
          <w:ilvl w:val="0"/>
          <w:numId w:val="63"/>
        </w:numPr>
        <w:ind w:left="1080"/>
      </w:pPr>
      <w:r w:rsidRPr="001743A1">
        <w:t xml:space="preserve">How </w:t>
      </w:r>
      <w:r w:rsidR="000A6F11" w:rsidRPr="001743A1">
        <w:t>MLearning</w:t>
      </w:r>
      <w:r w:rsidRPr="001743A1">
        <w:t xml:space="preserve"> can be beneficial to users.</w:t>
      </w:r>
    </w:p>
    <w:p w:rsidR="00C47C5C" w:rsidRPr="001743A1" w:rsidRDefault="00BF6861" w:rsidP="00A362E3">
      <w:pPr>
        <w:pStyle w:val="ListParagraph"/>
        <w:numPr>
          <w:ilvl w:val="0"/>
          <w:numId w:val="63"/>
        </w:numPr>
        <w:ind w:left="1080"/>
      </w:pPr>
      <w:r w:rsidRPr="001743A1">
        <w:t>How mobile devices work.</w:t>
      </w:r>
    </w:p>
    <w:p w:rsidR="00C47C5C" w:rsidRPr="001743A1" w:rsidRDefault="006A0862" w:rsidP="00C47C5C">
      <w:pPr>
        <w:ind w:left="720"/>
        <w:rPr>
          <w:color w:val="FF0000"/>
        </w:rPr>
      </w:pPr>
      <w:r w:rsidRPr="001743A1">
        <w:rPr>
          <w:color w:val="FF0000"/>
        </w:rPr>
        <w:t>The FRAME M</w:t>
      </w:r>
      <w:r w:rsidR="00BF6861" w:rsidRPr="001743A1">
        <w:rPr>
          <w:color w:val="FF0000"/>
        </w:rPr>
        <w:t xml:space="preserve">odel was created to demonstrate how the three aspects of </w:t>
      </w:r>
      <w:r w:rsidR="000A6F11" w:rsidRPr="001743A1">
        <w:rPr>
          <w:color w:val="FF0000"/>
        </w:rPr>
        <w:t>MLearning</w:t>
      </w:r>
      <w:r w:rsidR="00BF6861" w:rsidRPr="001743A1">
        <w:rPr>
          <w:color w:val="FF0000"/>
        </w:rPr>
        <w:t xml:space="preserve"> overlap and connect each aspect to one another.</w:t>
      </w:r>
    </w:p>
    <w:p w:rsidR="00C47C5C" w:rsidRPr="001743A1" w:rsidRDefault="00F66230" w:rsidP="00A362E3">
      <w:pPr>
        <w:numPr>
          <w:ilvl w:val="0"/>
          <w:numId w:val="61"/>
        </w:numPr>
      </w:pPr>
      <w:r w:rsidRPr="001743A1">
        <w:t>Which of the following is a device characteristic?</w:t>
      </w:r>
    </w:p>
    <w:p w:rsidR="00C47C5C" w:rsidRPr="001743A1" w:rsidRDefault="00BF6861" w:rsidP="00A362E3">
      <w:pPr>
        <w:pStyle w:val="ListParagraph"/>
        <w:numPr>
          <w:ilvl w:val="0"/>
          <w:numId w:val="64"/>
        </w:numPr>
        <w:ind w:left="1080"/>
      </w:pPr>
      <w:r w:rsidRPr="001743A1">
        <w:t>Learning style.</w:t>
      </w:r>
    </w:p>
    <w:p w:rsidR="00C47C5C" w:rsidRPr="001743A1" w:rsidRDefault="00BF6861" w:rsidP="00A362E3">
      <w:pPr>
        <w:pStyle w:val="ListParagraph"/>
        <w:numPr>
          <w:ilvl w:val="0"/>
          <w:numId w:val="64"/>
        </w:numPr>
        <w:ind w:left="1080"/>
      </w:pPr>
      <w:r w:rsidRPr="001743A1">
        <w:t>Communication options.</w:t>
      </w:r>
    </w:p>
    <w:p w:rsidR="00C47C5C" w:rsidRPr="001743A1" w:rsidRDefault="00BF6861" w:rsidP="00A362E3">
      <w:pPr>
        <w:pStyle w:val="ListParagraph"/>
        <w:numPr>
          <w:ilvl w:val="0"/>
          <w:numId w:val="64"/>
        </w:numPr>
        <w:ind w:left="1080"/>
      </w:pPr>
      <w:r w:rsidRPr="001743A1">
        <w:t>Motivations.</w:t>
      </w:r>
    </w:p>
    <w:p w:rsidR="00C47C5C" w:rsidRPr="001743A1" w:rsidRDefault="00F66230" w:rsidP="00A362E3">
      <w:pPr>
        <w:pStyle w:val="ListParagraph"/>
        <w:numPr>
          <w:ilvl w:val="0"/>
          <w:numId w:val="64"/>
        </w:numPr>
        <w:ind w:left="1080"/>
        <w:rPr>
          <w:color w:val="FF0000"/>
        </w:rPr>
      </w:pPr>
      <w:r w:rsidRPr="001743A1">
        <w:rPr>
          <w:color w:val="FF0000"/>
        </w:rPr>
        <w:t>Storage capabilities.</w:t>
      </w:r>
    </w:p>
    <w:p w:rsidR="00C47C5C" w:rsidRPr="001743A1" w:rsidRDefault="00BF6861" w:rsidP="00C47C5C">
      <w:pPr>
        <w:ind w:left="720"/>
        <w:rPr>
          <w:color w:val="FF0000"/>
        </w:rPr>
      </w:pPr>
      <w:r w:rsidRPr="001743A1">
        <w:rPr>
          <w:color w:val="FF0000"/>
        </w:rPr>
        <w:t>Device characteristics include how devices function and what they are capable of, including storage capabilities, power options and error rates.</w:t>
      </w:r>
    </w:p>
    <w:p w:rsidR="00C47C5C" w:rsidRPr="001743A1" w:rsidRDefault="00F66230" w:rsidP="00A362E3">
      <w:pPr>
        <w:numPr>
          <w:ilvl w:val="0"/>
          <w:numId w:val="61"/>
        </w:numPr>
      </w:pPr>
      <w:r w:rsidRPr="001743A1">
        <w:t xml:space="preserve">Why is the </w:t>
      </w:r>
      <w:r w:rsidR="006A0862" w:rsidRPr="001743A1">
        <w:t>“</w:t>
      </w:r>
      <w:r w:rsidRPr="001743A1">
        <w:t>device aspect</w:t>
      </w:r>
      <w:r w:rsidR="006A0862" w:rsidRPr="001743A1">
        <w:t>”</w:t>
      </w:r>
      <w:r w:rsidRPr="001743A1">
        <w:t xml:space="preserve"> considered the most important part of </w:t>
      </w:r>
      <w:r w:rsidR="000A6F11" w:rsidRPr="001743A1">
        <w:t>MLearning</w:t>
      </w:r>
      <w:r w:rsidRPr="001743A1">
        <w:t>?</w:t>
      </w:r>
    </w:p>
    <w:p w:rsidR="00C47C5C" w:rsidRPr="001743A1" w:rsidRDefault="00F66230" w:rsidP="00A362E3">
      <w:pPr>
        <w:pStyle w:val="ListParagraph"/>
        <w:numPr>
          <w:ilvl w:val="0"/>
          <w:numId w:val="65"/>
        </w:numPr>
        <w:ind w:left="1080"/>
        <w:rPr>
          <w:color w:val="FF0000"/>
        </w:rPr>
      </w:pPr>
      <w:r w:rsidRPr="001743A1">
        <w:rPr>
          <w:color w:val="FF0000"/>
        </w:rPr>
        <w:t>It connects the learner to the course.</w:t>
      </w:r>
    </w:p>
    <w:p w:rsidR="00C47C5C" w:rsidRPr="001743A1" w:rsidRDefault="00BF6861" w:rsidP="00A362E3">
      <w:pPr>
        <w:pStyle w:val="ListParagraph"/>
        <w:numPr>
          <w:ilvl w:val="0"/>
          <w:numId w:val="65"/>
        </w:numPr>
        <w:ind w:left="1080"/>
      </w:pPr>
      <w:r w:rsidRPr="001743A1">
        <w:t>It can connect to the internet.</w:t>
      </w:r>
    </w:p>
    <w:p w:rsidR="00C47C5C" w:rsidRPr="001743A1" w:rsidRDefault="00BF6861" w:rsidP="00A362E3">
      <w:pPr>
        <w:pStyle w:val="ListParagraph"/>
        <w:numPr>
          <w:ilvl w:val="0"/>
          <w:numId w:val="65"/>
        </w:numPr>
        <w:ind w:left="1080"/>
      </w:pPr>
      <w:r w:rsidRPr="001743A1">
        <w:t>It shows learners what to do in the course.</w:t>
      </w:r>
    </w:p>
    <w:p w:rsidR="00C47C5C" w:rsidRPr="001743A1" w:rsidRDefault="00BF6861" w:rsidP="00A362E3">
      <w:pPr>
        <w:pStyle w:val="ListParagraph"/>
        <w:numPr>
          <w:ilvl w:val="0"/>
          <w:numId w:val="65"/>
        </w:numPr>
        <w:ind w:left="1080"/>
      </w:pPr>
      <w:r w:rsidRPr="001743A1">
        <w:t>It can determine what the learner needs to know.</w:t>
      </w:r>
    </w:p>
    <w:p w:rsidR="00DA646B" w:rsidRPr="001743A1" w:rsidRDefault="00BF6861" w:rsidP="00C47C5C">
      <w:pPr>
        <w:ind w:left="720"/>
        <w:rPr>
          <w:color w:val="FF0000"/>
        </w:rPr>
      </w:pPr>
      <w:r w:rsidRPr="001743A1">
        <w:rPr>
          <w:color w:val="FF0000"/>
        </w:rPr>
        <w:t xml:space="preserve">The </w:t>
      </w:r>
      <w:r w:rsidR="006A0862" w:rsidRPr="001743A1">
        <w:rPr>
          <w:color w:val="FF0000"/>
        </w:rPr>
        <w:t>“</w:t>
      </w:r>
      <w:r w:rsidRPr="001743A1">
        <w:rPr>
          <w:color w:val="FF0000"/>
        </w:rPr>
        <w:t>device aspect</w:t>
      </w:r>
      <w:r w:rsidR="006A0862" w:rsidRPr="001743A1">
        <w:rPr>
          <w:color w:val="FF0000"/>
        </w:rPr>
        <w:t>”</w:t>
      </w:r>
      <w:r w:rsidRPr="001743A1">
        <w:rPr>
          <w:color w:val="FF0000"/>
        </w:rPr>
        <w:t xml:space="preserve"> is often considered the most important part of </w:t>
      </w:r>
      <w:r w:rsidR="000A6F11" w:rsidRPr="001743A1">
        <w:rPr>
          <w:color w:val="FF0000"/>
        </w:rPr>
        <w:t>MLearning</w:t>
      </w:r>
      <w:r w:rsidRPr="001743A1">
        <w:rPr>
          <w:color w:val="FF0000"/>
        </w:rPr>
        <w:t xml:space="preserve"> because it connects the leaner with the course material.  After all, a learner can’t access </w:t>
      </w:r>
      <w:r w:rsidR="000A6F11" w:rsidRPr="001743A1">
        <w:rPr>
          <w:color w:val="FF0000"/>
        </w:rPr>
        <w:t>MLearning</w:t>
      </w:r>
      <w:r w:rsidRPr="001743A1">
        <w:rPr>
          <w:color w:val="FF0000"/>
        </w:rPr>
        <w:t xml:space="preserve"> without the mobile part!</w:t>
      </w:r>
    </w:p>
    <w:p w:rsidR="00DA646B" w:rsidRPr="001743A1" w:rsidRDefault="00DA646B">
      <w:pPr>
        <w:spacing w:after="0" w:line="240" w:lineRule="auto"/>
        <w:rPr>
          <w:color w:val="FF0000"/>
        </w:rPr>
      </w:pPr>
      <w:r w:rsidRPr="001743A1">
        <w:rPr>
          <w:color w:val="FF0000"/>
        </w:rPr>
        <w:br w:type="page"/>
      </w:r>
    </w:p>
    <w:p w:rsidR="00C47C5C" w:rsidRPr="001743A1" w:rsidRDefault="00F66230" w:rsidP="00A362E3">
      <w:pPr>
        <w:numPr>
          <w:ilvl w:val="0"/>
          <w:numId w:val="61"/>
        </w:numPr>
      </w:pPr>
      <w:r w:rsidRPr="001743A1">
        <w:lastRenderedPageBreak/>
        <w:t>Which of the following is a learner characteristic?</w:t>
      </w:r>
    </w:p>
    <w:p w:rsidR="00C47C5C" w:rsidRPr="001743A1" w:rsidRDefault="00BF6861" w:rsidP="00A362E3">
      <w:pPr>
        <w:pStyle w:val="ListParagraph"/>
        <w:numPr>
          <w:ilvl w:val="0"/>
          <w:numId w:val="66"/>
        </w:numPr>
      </w:pPr>
      <w:r w:rsidRPr="001743A1">
        <w:t>Device capabilities.</w:t>
      </w:r>
    </w:p>
    <w:p w:rsidR="00C47C5C" w:rsidRPr="001743A1" w:rsidRDefault="00BF6861" w:rsidP="00A362E3">
      <w:pPr>
        <w:pStyle w:val="ListParagraph"/>
        <w:numPr>
          <w:ilvl w:val="0"/>
          <w:numId w:val="66"/>
        </w:numPr>
      </w:pPr>
      <w:r w:rsidRPr="001743A1">
        <w:t>Conversation abilities.</w:t>
      </w:r>
    </w:p>
    <w:p w:rsidR="00C47C5C" w:rsidRPr="001743A1" w:rsidRDefault="00F66230" w:rsidP="00A362E3">
      <w:pPr>
        <w:pStyle w:val="ListParagraph"/>
        <w:numPr>
          <w:ilvl w:val="0"/>
          <w:numId w:val="66"/>
        </w:numPr>
        <w:rPr>
          <w:color w:val="FF0000"/>
        </w:rPr>
      </w:pPr>
      <w:r w:rsidRPr="001743A1">
        <w:rPr>
          <w:color w:val="FF0000"/>
        </w:rPr>
        <w:t>User learning style.</w:t>
      </w:r>
    </w:p>
    <w:p w:rsidR="00C47C5C" w:rsidRPr="001743A1" w:rsidRDefault="00BF6861" w:rsidP="00A362E3">
      <w:pPr>
        <w:pStyle w:val="ListParagraph"/>
        <w:numPr>
          <w:ilvl w:val="0"/>
          <w:numId w:val="66"/>
        </w:numPr>
      </w:pPr>
      <w:r w:rsidRPr="001743A1">
        <w:t>Types of communication.</w:t>
      </w:r>
    </w:p>
    <w:p w:rsidR="00C47C5C" w:rsidRPr="001743A1" w:rsidRDefault="00BF6861" w:rsidP="00C47C5C">
      <w:pPr>
        <w:ind w:left="720"/>
        <w:rPr>
          <w:color w:val="FF0000"/>
        </w:rPr>
      </w:pPr>
      <w:r w:rsidRPr="001743A1">
        <w:rPr>
          <w:color w:val="FF0000"/>
        </w:rPr>
        <w:t xml:space="preserve">Learner characteristics describe the characteristics of the learner in </w:t>
      </w:r>
      <w:r w:rsidR="000A6F11" w:rsidRPr="001743A1">
        <w:rPr>
          <w:color w:val="FF0000"/>
        </w:rPr>
        <w:t>MLearning</w:t>
      </w:r>
      <w:r w:rsidRPr="001743A1">
        <w:rPr>
          <w:color w:val="FF0000"/>
        </w:rPr>
        <w:t>, including learning styles, emotions and motivations.</w:t>
      </w:r>
    </w:p>
    <w:p w:rsidR="00C47C5C" w:rsidRPr="001743A1" w:rsidRDefault="00F66230" w:rsidP="00A362E3">
      <w:pPr>
        <w:numPr>
          <w:ilvl w:val="0"/>
          <w:numId w:val="61"/>
        </w:numPr>
      </w:pPr>
      <w:r w:rsidRPr="001743A1">
        <w:t>Many learners use what to motivate their learning?</w:t>
      </w:r>
    </w:p>
    <w:p w:rsidR="00C47C5C" w:rsidRPr="001743A1" w:rsidRDefault="00BF6861" w:rsidP="00A362E3">
      <w:pPr>
        <w:pStyle w:val="ListParagraph"/>
        <w:numPr>
          <w:ilvl w:val="0"/>
          <w:numId w:val="67"/>
        </w:numPr>
      </w:pPr>
      <w:r w:rsidRPr="001743A1">
        <w:t>Their past achievements.</w:t>
      </w:r>
    </w:p>
    <w:p w:rsidR="00C47C5C" w:rsidRPr="001743A1" w:rsidRDefault="00F66230" w:rsidP="00A362E3">
      <w:pPr>
        <w:pStyle w:val="ListParagraph"/>
        <w:numPr>
          <w:ilvl w:val="0"/>
          <w:numId w:val="67"/>
        </w:numPr>
        <w:rPr>
          <w:color w:val="FF0000"/>
        </w:rPr>
      </w:pPr>
      <w:r w:rsidRPr="001743A1">
        <w:rPr>
          <w:color w:val="FF0000"/>
        </w:rPr>
        <w:t>Their emotions.</w:t>
      </w:r>
    </w:p>
    <w:p w:rsidR="00C47C5C" w:rsidRPr="001743A1" w:rsidRDefault="00BF6861" w:rsidP="00A362E3">
      <w:pPr>
        <w:pStyle w:val="ListParagraph"/>
        <w:numPr>
          <w:ilvl w:val="0"/>
          <w:numId w:val="67"/>
        </w:numPr>
      </w:pPr>
      <w:r w:rsidRPr="001743A1">
        <w:t>Their mobile device.</w:t>
      </w:r>
    </w:p>
    <w:p w:rsidR="00C47C5C" w:rsidRPr="001743A1" w:rsidRDefault="00BF6861" w:rsidP="00A362E3">
      <w:pPr>
        <w:pStyle w:val="ListParagraph"/>
        <w:numPr>
          <w:ilvl w:val="0"/>
          <w:numId w:val="67"/>
        </w:numPr>
      </w:pPr>
      <w:r w:rsidRPr="001743A1">
        <w:t>Their manager’s help.</w:t>
      </w:r>
    </w:p>
    <w:p w:rsidR="00C47C5C" w:rsidRPr="001743A1" w:rsidRDefault="00BF6861" w:rsidP="00C47C5C">
      <w:pPr>
        <w:ind w:left="720"/>
        <w:rPr>
          <w:color w:val="FF0000"/>
        </w:rPr>
      </w:pPr>
      <w:r w:rsidRPr="001743A1">
        <w:rPr>
          <w:color w:val="FF0000"/>
        </w:rPr>
        <w:t xml:space="preserve">Studies show that learners will typically use their emotions and feelings to help motivate them into learning.  This is why it is important to ensure learners are confident in themselves before beginning a </w:t>
      </w:r>
      <w:r w:rsidR="000A6F11" w:rsidRPr="001743A1">
        <w:rPr>
          <w:color w:val="FF0000"/>
        </w:rPr>
        <w:t>MLearning</w:t>
      </w:r>
      <w:r w:rsidRPr="001743A1">
        <w:rPr>
          <w:color w:val="FF0000"/>
        </w:rPr>
        <w:t xml:space="preserve"> course.</w:t>
      </w:r>
    </w:p>
    <w:p w:rsidR="00C47C5C" w:rsidRPr="001743A1" w:rsidRDefault="00F66230" w:rsidP="00A362E3">
      <w:pPr>
        <w:numPr>
          <w:ilvl w:val="0"/>
          <w:numId w:val="61"/>
        </w:numPr>
      </w:pPr>
      <w:r w:rsidRPr="001743A1">
        <w:t>Which of the following is a social characteristic?</w:t>
      </w:r>
    </w:p>
    <w:p w:rsidR="00C47C5C" w:rsidRPr="001743A1" w:rsidRDefault="00EC00FE" w:rsidP="00A362E3">
      <w:pPr>
        <w:pStyle w:val="ListParagraph"/>
        <w:numPr>
          <w:ilvl w:val="0"/>
          <w:numId w:val="68"/>
        </w:numPr>
      </w:pPr>
      <w:r w:rsidRPr="001743A1">
        <w:t>Power options.</w:t>
      </w:r>
    </w:p>
    <w:p w:rsidR="00C47C5C" w:rsidRPr="001743A1" w:rsidRDefault="00EC00FE" w:rsidP="00A362E3">
      <w:pPr>
        <w:pStyle w:val="ListParagraph"/>
        <w:numPr>
          <w:ilvl w:val="0"/>
          <w:numId w:val="68"/>
        </w:numPr>
      </w:pPr>
      <w:r w:rsidRPr="001743A1">
        <w:t>Learning styles.</w:t>
      </w:r>
    </w:p>
    <w:p w:rsidR="00C47C5C" w:rsidRPr="001743A1" w:rsidRDefault="00EC00FE" w:rsidP="00A362E3">
      <w:pPr>
        <w:pStyle w:val="ListParagraph"/>
        <w:numPr>
          <w:ilvl w:val="0"/>
          <w:numId w:val="68"/>
        </w:numPr>
      </w:pPr>
      <w:r w:rsidRPr="001743A1">
        <w:t>Emotions.</w:t>
      </w:r>
    </w:p>
    <w:p w:rsidR="00C47C5C" w:rsidRPr="001743A1" w:rsidRDefault="00F66230" w:rsidP="00A362E3">
      <w:pPr>
        <w:pStyle w:val="ListParagraph"/>
        <w:numPr>
          <w:ilvl w:val="0"/>
          <w:numId w:val="68"/>
        </w:numPr>
        <w:rPr>
          <w:color w:val="FF0000"/>
        </w:rPr>
      </w:pPr>
      <w:r w:rsidRPr="001743A1">
        <w:rPr>
          <w:color w:val="FF0000"/>
        </w:rPr>
        <w:t>Conversation.</w:t>
      </w:r>
    </w:p>
    <w:p w:rsidR="00C47C5C" w:rsidRPr="001743A1" w:rsidRDefault="00BF6861" w:rsidP="00C47C5C">
      <w:pPr>
        <w:ind w:left="720"/>
        <w:rPr>
          <w:color w:val="FF0000"/>
        </w:rPr>
      </w:pPr>
      <w:r w:rsidRPr="001743A1">
        <w:rPr>
          <w:color w:val="FF0000"/>
        </w:rPr>
        <w:t>Social characteristics include how users interact with each other, including conversation, communication, and etiquette.</w:t>
      </w:r>
    </w:p>
    <w:p w:rsidR="00C47C5C" w:rsidRPr="001743A1" w:rsidRDefault="00F66230" w:rsidP="00A362E3">
      <w:pPr>
        <w:numPr>
          <w:ilvl w:val="0"/>
          <w:numId w:val="61"/>
        </w:numPr>
      </w:pPr>
      <w:r w:rsidRPr="001743A1">
        <w:t xml:space="preserve">The social </w:t>
      </w:r>
      <w:r w:rsidR="00BF6861" w:rsidRPr="001743A1">
        <w:t xml:space="preserve">aspect of </w:t>
      </w:r>
      <w:r w:rsidR="000A6F11" w:rsidRPr="001743A1">
        <w:t>MLearning</w:t>
      </w:r>
      <w:r w:rsidR="00BF6861" w:rsidRPr="001743A1">
        <w:t xml:space="preserve"> can</w:t>
      </w:r>
      <w:r w:rsidR="006652EB" w:rsidRPr="001743A1">
        <w:t xml:space="preserve"> seem contradicting because </w:t>
      </w:r>
      <w:r w:rsidR="000A6F11" w:rsidRPr="001743A1">
        <w:t>MLearning</w:t>
      </w:r>
      <w:r w:rsidR="006652EB" w:rsidRPr="001743A1">
        <w:t xml:space="preserve"> is what?</w:t>
      </w:r>
    </w:p>
    <w:p w:rsidR="00C47C5C" w:rsidRPr="001743A1" w:rsidRDefault="006652EB" w:rsidP="00A362E3">
      <w:pPr>
        <w:pStyle w:val="ListParagraph"/>
        <w:numPr>
          <w:ilvl w:val="0"/>
          <w:numId w:val="69"/>
        </w:numPr>
        <w:rPr>
          <w:color w:val="FF0000"/>
        </w:rPr>
      </w:pPr>
      <w:r w:rsidRPr="001743A1">
        <w:rPr>
          <w:color w:val="FF0000"/>
        </w:rPr>
        <w:t>Done independently.</w:t>
      </w:r>
    </w:p>
    <w:p w:rsidR="00C47C5C" w:rsidRPr="001743A1" w:rsidRDefault="00EC00FE" w:rsidP="00A362E3">
      <w:pPr>
        <w:pStyle w:val="ListParagraph"/>
        <w:numPr>
          <w:ilvl w:val="0"/>
          <w:numId w:val="69"/>
        </w:numPr>
      </w:pPr>
      <w:r w:rsidRPr="001743A1">
        <w:t>Done in small groups only.</w:t>
      </w:r>
    </w:p>
    <w:p w:rsidR="00C47C5C" w:rsidRPr="001743A1" w:rsidRDefault="00EC00FE" w:rsidP="00A362E3">
      <w:pPr>
        <w:pStyle w:val="ListParagraph"/>
        <w:numPr>
          <w:ilvl w:val="0"/>
          <w:numId w:val="69"/>
        </w:numPr>
      </w:pPr>
      <w:r w:rsidRPr="001743A1">
        <w:t>Not very fun for users.</w:t>
      </w:r>
    </w:p>
    <w:p w:rsidR="00C47C5C" w:rsidRPr="001743A1" w:rsidRDefault="00EC00FE" w:rsidP="00A362E3">
      <w:pPr>
        <w:pStyle w:val="ListParagraph"/>
        <w:numPr>
          <w:ilvl w:val="0"/>
          <w:numId w:val="69"/>
        </w:numPr>
      </w:pPr>
      <w:r w:rsidRPr="001743A1">
        <w:t>Slow moving through the course.</w:t>
      </w:r>
    </w:p>
    <w:p w:rsidR="00DA646B" w:rsidRPr="001743A1" w:rsidRDefault="00BF6861" w:rsidP="00C47C5C">
      <w:pPr>
        <w:ind w:left="720"/>
        <w:rPr>
          <w:color w:val="FF0000"/>
        </w:rPr>
      </w:pPr>
      <w:r w:rsidRPr="001743A1">
        <w:rPr>
          <w:color w:val="FF0000"/>
        </w:rPr>
        <w:t xml:space="preserve">Although </w:t>
      </w:r>
      <w:r w:rsidR="000A6F11" w:rsidRPr="001743A1">
        <w:rPr>
          <w:color w:val="FF0000"/>
        </w:rPr>
        <w:t>MLearning</w:t>
      </w:r>
      <w:r w:rsidRPr="001743A1">
        <w:rPr>
          <w:color w:val="FF0000"/>
        </w:rPr>
        <w:t xml:space="preserve"> is typically done independently, there is still a social aspect to it that describes how users interact with each other within the course.</w:t>
      </w:r>
    </w:p>
    <w:p w:rsidR="00DA646B" w:rsidRPr="001743A1" w:rsidRDefault="00DA646B">
      <w:pPr>
        <w:spacing w:after="0" w:line="240" w:lineRule="auto"/>
        <w:rPr>
          <w:color w:val="FF0000"/>
        </w:rPr>
      </w:pPr>
      <w:r w:rsidRPr="001743A1">
        <w:rPr>
          <w:color w:val="FF0000"/>
        </w:rPr>
        <w:br w:type="page"/>
      </w:r>
    </w:p>
    <w:p w:rsidR="00C47C5C" w:rsidRPr="001743A1" w:rsidRDefault="00B76490" w:rsidP="00A362E3">
      <w:pPr>
        <w:numPr>
          <w:ilvl w:val="0"/>
          <w:numId w:val="61"/>
        </w:numPr>
      </w:pPr>
      <w:r w:rsidRPr="001743A1">
        <w:lastRenderedPageBreak/>
        <w:t>Why did Linda seek help from her coworker Donny?</w:t>
      </w:r>
    </w:p>
    <w:p w:rsidR="00C47C5C" w:rsidRPr="001743A1" w:rsidRDefault="00B76490" w:rsidP="00A362E3">
      <w:pPr>
        <w:pStyle w:val="ListParagraph"/>
        <w:numPr>
          <w:ilvl w:val="0"/>
          <w:numId w:val="70"/>
        </w:numPr>
      </w:pPr>
      <w:r w:rsidRPr="001743A1">
        <w:t>She didn’t want to do the employee project alone.</w:t>
      </w:r>
    </w:p>
    <w:p w:rsidR="00C47C5C" w:rsidRPr="001743A1" w:rsidRDefault="00B76490" w:rsidP="00A362E3">
      <w:pPr>
        <w:pStyle w:val="ListParagraph"/>
        <w:numPr>
          <w:ilvl w:val="0"/>
          <w:numId w:val="70"/>
        </w:numPr>
        <w:rPr>
          <w:color w:val="FF0000"/>
        </w:rPr>
      </w:pPr>
      <w:r w:rsidRPr="001743A1">
        <w:rPr>
          <w:color w:val="FF0000"/>
        </w:rPr>
        <w:t xml:space="preserve">She had never designed a </w:t>
      </w:r>
      <w:r w:rsidR="000A6F11" w:rsidRPr="001743A1">
        <w:rPr>
          <w:color w:val="FF0000"/>
        </w:rPr>
        <w:t>MLearning</w:t>
      </w:r>
      <w:r w:rsidRPr="001743A1">
        <w:rPr>
          <w:color w:val="FF0000"/>
        </w:rPr>
        <w:t xml:space="preserve"> course before.</w:t>
      </w:r>
    </w:p>
    <w:p w:rsidR="00C47C5C" w:rsidRPr="001743A1" w:rsidRDefault="00B76490" w:rsidP="00A362E3">
      <w:pPr>
        <w:pStyle w:val="ListParagraph"/>
        <w:numPr>
          <w:ilvl w:val="0"/>
          <w:numId w:val="70"/>
        </w:numPr>
      </w:pPr>
      <w:r w:rsidRPr="001743A1">
        <w:t>She wanted to go on vacation so asked Donny to complete her assignment.</w:t>
      </w:r>
    </w:p>
    <w:p w:rsidR="00C47C5C" w:rsidRPr="001743A1" w:rsidRDefault="00B76490" w:rsidP="00A362E3">
      <w:pPr>
        <w:pStyle w:val="ListParagraph"/>
        <w:numPr>
          <w:ilvl w:val="0"/>
          <w:numId w:val="70"/>
        </w:numPr>
      </w:pPr>
      <w:r w:rsidRPr="001743A1">
        <w:t>She didn’t want her manager to know she didn’t complete the training course.</w:t>
      </w:r>
    </w:p>
    <w:p w:rsidR="00C47C5C" w:rsidRPr="001743A1" w:rsidRDefault="00B76490" w:rsidP="00C47C5C">
      <w:pPr>
        <w:ind w:left="720"/>
        <w:rPr>
          <w:color w:val="FF0000"/>
        </w:rPr>
      </w:pPr>
      <w:r w:rsidRPr="001743A1">
        <w:rPr>
          <w:color w:val="FF0000"/>
        </w:rPr>
        <w:t>Linda sought help from her coworker Donny when she r</w:t>
      </w:r>
      <w:r w:rsidR="0069181F" w:rsidRPr="001743A1">
        <w:rPr>
          <w:color w:val="FF0000"/>
        </w:rPr>
        <w:t>ealized she had never created a</w:t>
      </w:r>
      <w:r w:rsidRPr="001743A1">
        <w:rPr>
          <w:color w:val="FF0000"/>
        </w:rPr>
        <w:t xml:space="preserve"> </w:t>
      </w:r>
      <w:r w:rsidR="000A6F11" w:rsidRPr="001743A1">
        <w:rPr>
          <w:color w:val="FF0000"/>
        </w:rPr>
        <w:t>MLearning</w:t>
      </w:r>
      <w:r w:rsidRPr="001743A1">
        <w:rPr>
          <w:color w:val="FF0000"/>
        </w:rPr>
        <w:t xml:space="preserve"> course before and needed help getting started.</w:t>
      </w:r>
    </w:p>
    <w:p w:rsidR="00C47C5C" w:rsidRPr="001743A1" w:rsidRDefault="00774430" w:rsidP="00A362E3">
      <w:pPr>
        <w:numPr>
          <w:ilvl w:val="0"/>
          <w:numId w:val="61"/>
        </w:numPr>
      </w:pPr>
      <w:r w:rsidRPr="001743A1">
        <w:t>Donny asked Linda if she had considered which of the following aspects in her course</w:t>
      </w:r>
      <w:r w:rsidR="0069181F" w:rsidRPr="001743A1">
        <w:t>?</w:t>
      </w:r>
    </w:p>
    <w:p w:rsidR="00C47C5C" w:rsidRPr="001743A1" w:rsidRDefault="00774430" w:rsidP="00A362E3">
      <w:pPr>
        <w:pStyle w:val="ListParagraph"/>
        <w:numPr>
          <w:ilvl w:val="0"/>
          <w:numId w:val="71"/>
        </w:numPr>
      </w:pPr>
      <w:r w:rsidRPr="001743A1">
        <w:t>The Learner aspect.</w:t>
      </w:r>
    </w:p>
    <w:p w:rsidR="00C47C5C" w:rsidRPr="001743A1" w:rsidRDefault="00774430" w:rsidP="00A362E3">
      <w:pPr>
        <w:pStyle w:val="ListParagraph"/>
        <w:numPr>
          <w:ilvl w:val="0"/>
          <w:numId w:val="71"/>
        </w:numPr>
      </w:pPr>
      <w:r w:rsidRPr="001743A1">
        <w:t>The Social aspect.</w:t>
      </w:r>
    </w:p>
    <w:p w:rsidR="00C47C5C" w:rsidRPr="001743A1" w:rsidRDefault="00774430" w:rsidP="00A362E3">
      <w:pPr>
        <w:pStyle w:val="ListParagraph"/>
        <w:numPr>
          <w:ilvl w:val="0"/>
          <w:numId w:val="71"/>
        </w:numPr>
      </w:pPr>
      <w:r w:rsidRPr="001743A1">
        <w:t>The Device aspect.</w:t>
      </w:r>
    </w:p>
    <w:p w:rsidR="00C47C5C" w:rsidRPr="001743A1" w:rsidRDefault="00774430" w:rsidP="00A362E3">
      <w:pPr>
        <w:pStyle w:val="ListParagraph"/>
        <w:numPr>
          <w:ilvl w:val="0"/>
          <w:numId w:val="71"/>
        </w:numPr>
        <w:rPr>
          <w:color w:val="FF0000"/>
        </w:rPr>
      </w:pPr>
      <w:r w:rsidRPr="001743A1">
        <w:rPr>
          <w:color w:val="FF0000"/>
        </w:rPr>
        <w:t>All of the above.</w:t>
      </w:r>
    </w:p>
    <w:p w:rsidR="00B76490" w:rsidRPr="001743A1" w:rsidRDefault="00774430" w:rsidP="00774430">
      <w:pPr>
        <w:ind w:left="720"/>
        <w:rPr>
          <w:color w:val="FF0000"/>
        </w:rPr>
      </w:pPr>
      <w:r w:rsidRPr="001743A1">
        <w:rPr>
          <w:color w:val="FF0000"/>
        </w:rPr>
        <w:t xml:space="preserve">When reviewing the </w:t>
      </w:r>
      <w:r w:rsidR="000A6F11" w:rsidRPr="001743A1">
        <w:rPr>
          <w:color w:val="FF0000"/>
        </w:rPr>
        <w:t>MLearning</w:t>
      </w:r>
      <w:r w:rsidRPr="001743A1">
        <w:rPr>
          <w:color w:val="FF0000"/>
        </w:rPr>
        <w:t xml:space="preserve"> course Linda had created, Donny asked her if she had considered all three aspects of </w:t>
      </w:r>
      <w:r w:rsidR="000A6F11" w:rsidRPr="001743A1">
        <w:rPr>
          <w:color w:val="FF0000"/>
        </w:rPr>
        <w:t>MLearning</w:t>
      </w:r>
      <w:r w:rsidRPr="001743A1">
        <w:rPr>
          <w:color w:val="FF0000"/>
        </w:rPr>
        <w:t xml:space="preserve"> with her materials, such as the devices used, the characteristics of the learner and the possible social interactions of the users.</w:t>
      </w:r>
    </w:p>
    <w:p w:rsidR="0069181F" w:rsidRPr="001743A1" w:rsidRDefault="0069181F" w:rsidP="00774430">
      <w:pPr>
        <w:ind w:left="720"/>
        <w:rPr>
          <w:color w:val="FF0000"/>
        </w:rPr>
      </w:pPr>
    </w:p>
    <w:p w:rsidR="0069181F" w:rsidRPr="001743A1" w:rsidRDefault="0069181F" w:rsidP="00774430">
      <w:pPr>
        <w:ind w:left="720"/>
        <w:rPr>
          <w:color w:val="FF0000"/>
        </w:rPr>
      </w:pPr>
    </w:p>
    <w:p w:rsidR="0069181F" w:rsidRPr="001743A1" w:rsidRDefault="0069181F" w:rsidP="00774430">
      <w:pPr>
        <w:ind w:left="720"/>
        <w:rPr>
          <w:color w:val="FF0000"/>
        </w:rPr>
      </w:pPr>
    </w:p>
    <w:p w:rsidR="0069181F" w:rsidRPr="001743A1" w:rsidRDefault="0069181F" w:rsidP="00774430">
      <w:pPr>
        <w:ind w:left="720"/>
        <w:rPr>
          <w:color w:val="FF0000"/>
        </w:rPr>
      </w:pPr>
    </w:p>
    <w:p w:rsidR="00DA646B" w:rsidRPr="001743A1" w:rsidRDefault="00DA646B">
      <w:pPr>
        <w:spacing w:after="0" w:line="240" w:lineRule="auto"/>
        <w:rPr>
          <w:color w:val="FF0000"/>
        </w:rPr>
      </w:pPr>
      <w:r w:rsidRPr="001743A1">
        <w:rPr>
          <w:color w:val="FF0000"/>
        </w:rPr>
        <w:br w:type="page"/>
      </w:r>
    </w:p>
    <w:p w:rsidR="00B33DC8" w:rsidRPr="001743A1" w:rsidRDefault="00CC3E22" w:rsidP="00E2260E">
      <w:pPr>
        <w:pStyle w:val="Heading1"/>
        <w:rPr>
          <w:lang w:eastAsia="zh-TW"/>
        </w:rPr>
      </w:pPr>
      <w:bookmarkStart w:id="58" w:name="_Toc406059858"/>
      <w:r w:rsidRPr="001743A1">
        <w:rPr>
          <w:lang w:bidi="ar-SA"/>
        </w:rPr>
        <w:lastRenderedPageBreak/>
        <mc:AlternateContent>
          <mc:Choice Requires="wps">
            <w:drawing>
              <wp:anchor distT="91440" distB="91440" distL="114300" distR="114300" simplePos="0" relativeHeight="251662848" behindDoc="0" locked="0" layoutInCell="1" allowOverlap="1" wp14:anchorId="04B41DB0" wp14:editId="0CE3ABED">
                <wp:simplePos x="0" y="0"/>
                <wp:positionH relativeFrom="page">
                  <wp:posOffset>-133350</wp:posOffset>
                </wp:positionH>
                <wp:positionV relativeFrom="page">
                  <wp:posOffset>0</wp:posOffset>
                </wp:positionV>
                <wp:extent cx="8186420" cy="1695450"/>
                <wp:effectExtent l="0" t="0" r="5080" b="0"/>
                <wp:wrapSquare wrapText="bothSides"/>
                <wp:docPr id="2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695450"/>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B1326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Challenges were meant to be met and overcome.</w:t>
                            </w:r>
                          </w:p>
                          <w:p w:rsidR="00A62293" w:rsidRPr="00BF2B9D" w:rsidRDefault="00A62293" w:rsidP="00BF2B9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Liu Xiang</w:t>
                            </w:r>
                          </w:p>
                          <w:p w:rsidR="00A62293" w:rsidRPr="00C06439" w:rsidRDefault="00A62293"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0.5pt;margin-top:0;width:644.6pt;height:133.5pt;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" stroked="f">
                <v:fill color2="#7f7f7f [1612]" focus="100%" type="gradient"/>
                <v:textbox inset="4in,54pt,1in,0">
                  <w:txbxContent>
                    <w:p w:rsidR="00A62293" w:rsidRDefault="00A62293" w:rsidP="00B1326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Challenges were meant to be met and overcome.</w:t>
                      </w:r>
                    </w:p>
                    <w:p w:rsidR="00A62293" w:rsidRPr="00BF2B9D" w:rsidRDefault="00A62293" w:rsidP="00BF2B9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Liu Xiang</w:t>
                      </w:r>
                    </w:p>
                    <w:p w:rsidR="00A62293" w:rsidRPr="00C06439" w:rsidRDefault="00A62293"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DA646B" w:rsidRPr="001743A1">
        <w:rPr>
          <w:lang w:eastAsia="zh-TW"/>
        </w:rPr>
        <w:t>M</w:t>
      </w:r>
      <w:r w:rsidR="00381A27" w:rsidRPr="001743A1">
        <w:rPr>
          <w:lang w:eastAsia="zh-TW"/>
        </w:rPr>
        <w:t xml:space="preserve">odule Eight: </w:t>
      </w:r>
      <w:r w:rsidR="00B1326C" w:rsidRPr="001743A1">
        <w:rPr>
          <w:lang w:eastAsia="zh-TW"/>
        </w:rPr>
        <w:t xml:space="preserve">Challenges of </w:t>
      </w:r>
      <w:r w:rsidR="000A6F11" w:rsidRPr="001743A1">
        <w:rPr>
          <w:lang w:eastAsia="zh-TW"/>
        </w:rPr>
        <w:t>MLearning</w:t>
      </w:r>
      <w:bookmarkEnd w:id="58"/>
    </w:p>
    <w:p w:rsidR="00381A27" w:rsidRPr="001743A1" w:rsidRDefault="007A3506" w:rsidP="00B33DC8">
      <w:r w:rsidRPr="001743A1">
        <w:rPr>
          <w:lang w:bidi="ar-SA"/>
        </w:rPr>
        <w:drawing>
          <wp:anchor distT="0" distB="0" distL="114300" distR="114300" simplePos="0" relativeHeight="251708928" behindDoc="0" locked="0" layoutInCell="1" allowOverlap="1" wp14:anchorId="1547656A" wp14:editId="6F0A3D77">
            <wp:simplePos x="0" y="0"/>
            <wp:positionH relativeFrom="column">
              <wp:posOffset>0</wp:posOffset>
            </wp:positionH>
            <wp:positionV relativeFrom="paragraph">
              <wp:posOffset>74295</wp:posOffset>
            </wp:positionV>
            <wp:extent cx="1866265" cy="1783080"/>
            <wp:effectExtent l="0" t="0" r="635" b="7620"/>
            <wp:wrapSquare wrapText="bothSides"/>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MP900401007[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66265" cy="1783080"/>
                    </a:xfrm>
                    <a:prstGeom prst="rect">
                      <a:avLst/>
                    </a:prstGeom>
                  </pic:spPr>
                </pic:pic>
              </a:graphicData>
            </a:graphic>
          </wp:anchor>
        </w:drawing>
      </w:r>
      <w:r w:rsidR="001F2C52" w:rsidRPr="001743A1">
        <w:rPr>
          <w:lang w:bidi="ar-SA"/>
        </w:rPr>
        <w:t xml:space="preserve">While </w:t>
      </w:r>
      <w:r w:rsidR="000A6F11" w:rsidRPr="001743A1">
        <w:rPr>
          <w:lang w:bidi="ar-SA"/>
        </w:rPr>
        <w:t>MLearning</w:t>
      </w:r>
      <w:r w:rsidR="001F2C52" w:rsidRPr="001743A1">
        <w:rPr>
          <w:lang w:bidi="ar-SA"/>
        </w:rPr>
        <w:t xml:space="preserve"> has been praised as a new method for learning on the go and increasing access to forms of knowledge, it is not without its own challenges.  The use of technology always brings the chance of errors/malfunctions or decreasing the amount of social interaction between people.  But by knowing these challenges ahead of time, you are more likely to combat them if they should arise in your </w:t>
      </w:r>
      <w:r w:rsidR="000A6F11" w:rsidRPr="001743A1">
        <w:rPr>
          <w:lang w:bidi="ar-SA"/>
        </w:rPr>
        <w:t>MLearning</w:t>
      </w:r>
      <w:r w:rsidR="001F2C52" w:rsidRPr="001743A1">
        <w:rPr>
          <w:lang w:bidi="ar-SA"/>
        </w:rPr>
        <w:t xml:space="preserve"> course.</w:t>
      </w:r>
    </w:p>
    <w:p w:rsidR="007A3506" w:rsidRPr="001743A1" w:rsidRDefault="007A3506" w:rsidP="00A62293">
      <w:pPr>
        <w:rPr>
          <w:lang w:bidi="ar-SA"/>
        </w:rPr>
      </w:pPr>
    </w:p>
    <w:p w:rsidR="00DA646B" w:rsidRPr="001743A1" w:rsidRDefault="00DA646B" w:rsidP="00A62293">
      <w:pPr>
        <w:rPr>
          <w:lang w:bidi="ar-SA"/>
        </w:rPr>
      </w:pPr>
    </w:p>
    <w:p w:rsidR="007A3506" w:rsidRPr="001743A1" w:rsidRDefault="007A3506" w:rsidP="00A62293">
      <w:pPr>
        <w:rPr>
          <w:lang w:bidi="ar-SA"/>
        </w:rPr>
      </w:pPr>
    </w:p>
    <w:p w:rsidR="00CC07AB" w:rsidRPr="001743A1" w:rsidRDefault="00FD5047" w:rsidP="00CC07AB">
      <w:pPr>
        <w:pStyle w:val="Heading2"/>
      </w:pPr>
      <w:bookmarkStart w:id="59" w:name="_Toc406059859"/>
      <w:r w:rsidRPr="001743A1">
        <w:rPr>
          <w:lang w:bidi="ar-SA"/>
        </w:rPr>
        <w:t>Dependence on Technology</w:t>
      </w:r>
      <w:bookmarkEnd w:id="59"/>
    </w:p>
    <w:p w:rsidR="00CC07AB" w:rsidRPr="001743A1" w:rsidRDefault="007A3506" w:rsidP="00B1326C">
      <w:r w:rsidRPr="001743A1">
        <w:rPr>
          <w:lang w:bidi="ar-SA"/>
        </w:rPr>
        <w:drawing>
          <wp:anchor distT="0" distB="0" distL="114300" distR="114300" simplePos="0" relativeHeight="251709952" behindDoc="0" locked="0" layoutInCell="1" allowOverlap="1" wp14:anchorId="76E4F3A4" wp14:editId="4863CCB2">
            <wp:simplePos x="0" y="0"/>
            <wp:positionH relativeFrom="column">
              <wp:posOffset>0</wp:posOffset>
            </wp:positionH>
            <wp:positionV relativeFrom="paragraph">
              <wp:posOffset>46990</wp:posOffset>
            </wp:positionV>
            <wp:extent cx="944880" cy="1013460"/>
            <wp:effectExtent l="0" t="0" r="7620" b="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MP900382677[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44880" cy="1013460"/>
                    </a:xfrm>
                    <a:prstGeom prst="rect">
                      <a:avLst/>
                    </a:prstGeom>
                  </pic:spPr>
                </pic:pic>
              </a:graphicData>
            </a:graphic>
          </wp:anchor>
        </w:drawing>
      </w:r>
      <w:r w:rsidR="007F161C" w:rsidRPr="001743A1">
        <w:t xml:space="preserve">As we’ve stressed with </w:t>
      </w:r>
      <w:r w:rsidR="000A6F11" w:rsidRPr="001743A1">
        <w:t>MLearning</w:t>
      </w:r>
      <w:r w:rsidR="007F161C" w:rsidRPr="001743A1">
        <w:t>, technology plays a huge factor</w:t>
      </w:r>
      <w:r w:rsidR="00E904BD" w:rsidRPr="001743A1">
        <w:t xml:space="preserve"> in any </w:t>
      </w:r>
      <w:r w:rsidR="000A6F11" w:rsidRPr="001743A1">
        <w:t>MLearning</w:t>
      </w:r>
      <w:r w:rsidR="00E904BD" w:rsidRPr="001743A1">
        <w:t xml:space="preserve"> course.  In fact, </w:t>
      </w:r>
      <w:r w:rsidR="000A6F11" w:rsidRPr="001743A1">
        <w:t>MLearning</w:t>
      </w:r>
      <w:r w:rsidR="00E904BD" w:rsidRPr="001743A1">
        <w:t xml:space="preserve"> cannot be accessed at all without one or more forms of technology.  For </w:t>
      </w:r>
      <w:r w:rsidR="000A6F11" w:rsidRPr="001743A1">
        <w:t>MLearning</w:t>
      </w:r>
      <w:r w:rsidR="00E904BD" w:rsidRPr="001743A1">
        <w:t>, the user must have a mobile device and must be connected to some form of internet or Wi-Fi.</w:t>
      </w:r>
      <w:r w:rsidR="00FD3BFB" w:rsidRPr="001743A1">
        <w:t xml:space="preserve">  If they are not connected or if the device malfunctions, the learning has to stop.  This dependence on technology can become a major challenge for companies that offer </w:t>
      </w:r>
      <w:r w:rsidR="000A6F11" w:rsidRPr="001743A1">
        <w:t>MLearning</w:t>
      </w:r>
      <w:r w:rsidR="00FD3BFB" w:rsidRPr="001743A1">
        <w:t xml:space="preserve">.  If another form </w:t>
      </w:r>
      <w:r w:rsidR="00D710E0" w:rsidRPr="001743A1">
        <w:t>o</w:t>
      </w:r>
      <w:r w:rsidR="00FD3BFB" w:rsidRPr="001743A1">
        <w:t xml:space="preserve">f learning is not offered, such as traditional training classes, </w:t>
      </w:r>
      <w:r w:rsidR="00D710E0" w:rsidRPr="001743A1">
        <w:t xml:space="preserve">the employee will not be able to complete any </w:t>
      </w:r>
      <w:r w:rsidR="000A6F11" w:rsidRPr="001743A1">
        <w:t>MLearning</w:t>
      </w:r>
      <w:r w:rsidR="00D710E0" w:rsidRPr="001743A1">
        <w:t xml:space="preserve"> courses until they can become connected to a form of technology.  This can be a stressful challenge in cases of power outages, device malfunction, internet server problems or even if the company has a lack of supplies and devices for their employees.</w:t>
      </w:r>
    </w:p>
    <w:p w:rsidR="00DA646B" w:rsidRPr="001743A1" w:rsidRDefault="00DA646B" w:rsidP="00B1326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D97E3E" w:rsidRPr="001743A1">
        <w:tc>
          <w:tcPr>
            <w:tcW w:w="2448" w:type="dxa"/>
            <w:tcBorders>
              <w:bottom w:val="single" w:sz="4" w:space="0" w:color="1F497D"/>
            </w:tcBorders>
            <w:vAlign w:val="center"/>
          </w:tcPr>
          <w:p w:rsidR="00D97E3E" w:rsidRPr="001743A1" w:rsidRDefault="00D97E3E"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D97E3E" w:rsidRPr="001743A1" w:rsidRDefault="00F80906" w:rsidP="003247CA">
            <w:pPr>
              <w:rPr>
                <w:b/>
                <w:bCs/>
                <w:color w:val="000000" w:themeColor="text1"/>
              </w:rPr>
            </w:pPr>
            <w:r w:rsidRPr="001743A1">
              <w:rPr>
                <w:b/>
                <w:bCs/>
                <w:color w:val="000000" w:themeColor="text1"/>
              </w:rPr>
              <w:t>9</w:t>
            </w:r>
            <w:r w:rsidR="00D97E3E" w:rsidRPr="001743A1">
              <w:rPr>
                <w:b/>
                <w:bCs/>
                <w:color w:val="000000" w:themeColor="text1"/>
              </w:rPr>
              <w:t xml:space="preserve"> minutes</w:t>
            </w:r>
          </w:p>
        </w:tc>
      </w:tr>
      <w:tr w:rsidR="00D97E3E" w:rsidRPr="001743A1">
        <w:tc>
          <w:tcPr>
            <w:tcW w:w="2448" w:type="dxa"/>
            <w:shd w:val="clear" w:color="auto" w:fill="D9D9D9" w:themeFill="background1" w:themeFillShade="D9"/>
            <w:vAlign w:val="center"/>
          </w:tcPr>
          <w:p w:rsidR="00D97E3E" w:rsidRPr="001743A1" w:rsidRDefault="00D97E3E"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D97E3E" w:rsidRPr="001743A1" w:rsidRDefault="00D97E3E" w:rsidP="00D97E3E">
            <w:pPr>
              <w:rPr>
                <w:color w:val="000000" w:themeColor="text1"/>
              </w:rPr>
            </w:pPr>
            <w:r w:rsidRPr="001743A1">
              <w:rPr>
                <w:color w:val="000000" w:themeColor="text1"/>
              </w:rPr>
              <w:t>Review the difference forms of technology dependence.</w:t>
            </w:r>
          </w:p>
        </w:tc>
      </w:tr>
      <w:tr w:rsidR="00D97E3E" w:rsidRPr="001743A1">
        <w:tc>
          <w:tcPr>
            <w:tcW w:w="2448" w:type="dxa"/>
            <w:tcBorders>
              <w:bottom w:val="single" w:sz="4" w:space="0" w:color="1F497D"/>
            </w:tcBorders>
            <w:vAlign w:val="center"/>
          </w:tcPr>
          <w:p w:rsidR="00D97E3E" w:rsidRPr="001743A1" w:rsidRDefault="00D97E3E"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D97E3E" w:rsidRPr="001743A1" w:rsidRDefault="00D97E3E" w:rsidP="003247CA">
            <w:pPr>
              <w:rPr>
                <w:b/>
                <w:color w:val="000000" w:themeColor="text1"/>
              </w:rPr>
            </w:pPr>
            <w:r w:rsidRPr="001743A1">
              <w:rPr>
                <w:b/>
                <w:color w:val="000000" w:themeColor="text1"/>
              </w:rPr>
              <w:t>Dependence on Technology</w:t>
            </w:r>
          </w:p>
          <w:p w:rsidR="00D97E3E" w:rsidRPr="001743A1" w:rsidRDefault="00D97E3E" w:rsidP="00D97E3E">
            <w:pPr>
              <w:rPr>
                <w:b/>
                <w:color w:val="000000" w:themeColor="text1"/>
              </w:rPr>
            </w:pPr>
            <w:r w:rsidRPr="001743A1">
              <w:rPr>
                <w:color w:val="000000" w:themeColor="text1"/>
              </w:rPr>
              <w:t>Discuss the ways that people can become dependent on technology.</w:t>
            </w:r>
          </w:p>
        </w:tc>
      </w:tr>
      <w:tr w:rsidR="00D97E3E" w:rsidRPr="001743A1">
        <w:tc>
          <w:tcPr>
            <w:tcW w:w="2448" w:type="dxa"/>
            <w:shd w:val="clear" w:color="auto" w:fill="D9D9D9" w:themeFill="background1" w:themeFillShade="D9"/>
            <w:vAlign w:val="center"/>
          </w:tcPr>
          <w:p w:rsidR="00D97E3E" w:rsidRPr="001743A1" w:rsidRDefault="00D97E3E" w:rsidP="00CC07AB">
            <w:pPr>
              <w:rPr>
                <w:b/>
                <w:bCs/>
                <w:color w:val="000000" w:themeColor="text1"/>
              </w:rPr>
            </w:pPr>
            <w:r w:rsidRPr="001743A1">
              <w:rPr>
                <w:b/>
                <w:bCs/>
                <w:color w:val="000000" w:themeColor="text1"/>
              </w:rPr>
              <w:lastRenderedPageBreak/>
              <w:t>Materials Required</w:t>
            </w:r>
          </w:p>
        </w:tc>
        <w:tc>
          <w:tcPr>
            <w:tcW w:w="7128" w:type="dxa"/>
            <w:shd w:val="clear" w:color="auto" w:fill="D9D9D9" w:themeFill="background1" w:themeFillShade="D9"/>
            <w:vAlign w:val="center"/>
          </w:tcPr>
          <w:p w:rsidR="00D97E3E" w:rsidRPr="001743A1" w:rsidRDefault="002F0BDF" w:rsidP="00D97E3E">
            <w:pPr>
              <w:rPr>
                <w:b/>
                <w:bCs/>
                <w:color w:val="000000" w:themeColor="text1"/>
              </w:rPr>
            </w:pPr>
            <w:r w:rsidRPr="001743A1">
              <w:rPr>
                <w:b/>
                <w:bCs/>
                <w:color w:val="000000" w:themeColor="text1"/>
              </w:rPr>
              <w:t>14</w:t>
            </w:r>
            <w:r w:rsidR="00D97E3E" w:rsidRPr="001743A1">
              <w:rPr>
                <w:b/>
                <w:bCs/>
                <w:color w:val="000000" w:themeColor="text1"/>
              </w:rPr>
              <w:t>: My Dependence on Technol</w:t>
            </w:r>
            <w:r w:rsidR="006A0862" w:rsidRPr="001743A1">
              <w:rPr>
                <w:b/>
                <w:bCs/>
                <w:color w:val="000000" w:themeColor="text1"/>
              </w:rPr>
              <w:t>o</w:t>
            </w:r>
            <w:r w:rsidR="00D97E3E" w:rsidRPr="001743A1">
              <w:rPr>
                <w:b/>
                <w:bCs/>
                <w:color w:val="000000" w:themeColor="text1"/>
              </w:rPr>
              <w:t>gy</w:t>
            </w:r>
          </w:p>
        </w:tc>
      </w:tr>
      <w:tr w:rsidR="00D97E3E" w:rsidRPr="001743A1">
        <w:trPr>
          <w:trHeight w:val="440"/>
        </w:trPr>
        <w:tc>
          <w:tcPr>
            <w:tcW w:w="2448" w:type="dxa"/>
            <w:tcBorders>
              <w:bottom w:val="single" w:sz="4" w:space="0" w:color="1F497D"/>
            </w:tcBorders>
            <w:vAlign w:val="center"/>
          </w:tcPr>
          <w:p w:rsidR="00D97E3E" w:rsidRPr="001743A1" w:rsidRDefault="00D97E3E"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D97E3E" w:rsidRPr="001743A1" w:rsidRDefault="00D97E3E" w:rsidP="003247CA">
            <w:pPr>
              <w:rPr>
                <w:color w:val="000000" w:themeColor="text1"/>
              </w:rPr>
            </w:pPr>
            <w:r w:rsidRPr="001743A1">
              <w:rPr>
                <w:color w:val="000000" w:themeColor="text1"/>
              </w:rPr>
              <w:t>None</w:t>
            </w:r>
          </w:p>
        </w:tc>
      </w:tr>
      <w:tr w:rsidR="00D97E3E" w:rsidRPr="001743A1">
        <w:tc>
          <w:tcPr>
            <w:tcW w:w="2448" w:type="dxa"/>
            <w:shd w:val="clear" w:color="auto" w:fill="D9D9D9" w:themeFill="background1" w:themeFillShade="D9"/>
            <w:vAlign w:val="center"/>
          </w:tcPr>
          <w:p w:rsidR="00D97E3E" w:rsidRPr="001743A1" w:rsidRDefault="00D97E3E"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D97E3E" w:rsidRPr="001743A1" w:rsidRDefault="00D97E3E" w:rsidP="003247CA">
            <w:pPr>
              <w:rPr>
                <w:color w:val="000000" w:themeColor="text1"/>
              </w:rPr>
            </w:pPr>
            <w:r w:rsidRPr="001743A1">
              <w:rPr>
                <w:color w:val="000000" w:themeColor="text1"/>
              </w:rPr>
              <w:t>Complete the worksheet individually.  Share your answers with the rest of the class.</w:t>
            </w:r>
          </w:p>
        </w:tc>
      </w:tr>
      <w:tr w:rsidR="00D97E3E" w:rsidRPr="001743A1">
        <w:tc>
          <w:tcPr>
            <w:tcW w:w="2448" w:type="dxa"/>
            <w:tcBorders>
              <w:bottom w:val="single" w:sz="4" w:space="0" w:color="1F497D"/>
            </w:tcBorders>
            <w:vAlign w:val="center"/>
          </w:tcPr>
          <w:p w:rsidR="00D97E3E" w:rsidRPr="001743A1" w:rsidRDefault="00D97E3E"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D97E3E" w:rsidRPr="001743A1" w:rsidRDefault="00D97E3E" w:rsidP="003247CA">
            <w:pPr>
              <w:rPr>
                <w:color w:val="000000" w:themeColor="text1"/>
              </w:rPr>
            </w:pPr>
            <w:r w:rsidRPr="001743A1">
              <w:rPr>
                <w:color w:val="000000" w:themeColor="text1"/>
              </w:rPr>
              <w:t xml:space="preserve">Share any personal, relevant stories. </w:t>
            </w:r>
          </w:p>
        </w:tc>
      </w:tr>
      <w:tr w:rsidR="00D97E3E" w:rsidRPr="001743A1">
        <w:tc>
          <w:tcPr>
            <w:tcW w:w="2448" w:type="dxa"/>
            <w:shd w:val="clear" w:color="auto" w:fill="D9D9D9" w:themeFill="background1" w:themeFillShade="D9"/>
            <w:vAlign w:val="center"/>
          </w:tcPr>
          <w:p w:rsidR="00D97E3E" w:rsidRPr="001743A1" w:rsidRDefault="00D97E3E"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D97E3E" w:rsidRPr="001743A1" w:rsidRDefault="00D97E3E"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D97E3E" w:rsidP="00F9772F">
            <w:pPr>
              <w:rPr>
                <w:color w:val="000000" w:themeColor="text1"/>
              </w:rPr>
            </w:pPr>
            <w:r w:rsidRPr="001743A1">
              <w:rPr>
                <w:color w:val="000000" w:themeColor="text1"/>
              </w:rPr>
              <w:t>Why do we depend on technology for learning?</w:t>
            </w:r>
          </w:p>
        </w:tc>
      </w:tr>
    </w:tbl>
    <w:p w:rsidR="00CC07AB" w:rsidRPr="001743A1" w:rsidRDefault="00CC07AB" w:rsidP="00CC07AB">
      <w:pPr>
        <w:spacing w:after="0" w:line="240" w:lineRule="auto"/>
        <w:rPr>
          <w:rFonts w:ascii="Cambria" w:eastAsiaTheme="majorEastAsia" w:hAnsi="Cambria" w:cstheme="majorBidi"/>
          <w:b/>
          <w:bCs/>
          <w:color w:val="000000" w:themeColor="text1"/>
          <w:sz w:val="26"/>
          <w:szCs w:val="26"/>
        </w:rPr>
      </w:pPr>
    </w:p>
    <w:p w:rsidR="00CC07AB" w:rsidRPr="001743A1" w:rsidRDefault="00FD5047" w:rsidP="00CC07AB">
      <w:pPr>
        <w:pStyle w:val="Heading2"/>
      </w:pPr>
      <w:bookmarkStart w:id="60" w:name="_Toc406059860"/>
      <w:r w:rsidRPr="001743A1">
        <w:t>Decreased Quality of Communication</w:t>
      </w:r>
      <w:bookmarkEnd w:id="60"/>
    </w:p>
    <w:p w:rsidR="00CC07AB" w:rsidRPr="001743A1" w:rsidRDefault="007D185F" w:rsidP="00FD5047">
      <w:r w:rsidRPr="001743A1">
        <w:rPr>
          <w:lang w:bidi="ar-SA"/>
        </w:rPr>
        <w:drawing>
          <wp:anchor distT="0" distB="0" distL="114300" distR="114300" simplePos="0" relativeHeight="251710976" behindDoc="0" locked="0" layoutInCell="1" allowOverlap="1" wp14:anchorId="37B094B8" wp14:editId="0C461856">
            <wp:simplePos x="0" y="0"/>
            <wp:positionH relativeFrom="column">
              <wp:posOffset>0</wp:posOffset>
            </wp:positionH>
            <wp:positionV relativeFrom="paragraph">
              <wp:posOffset>1270</wp:posOffset>
            </wp:positionV>
            <wp:extent cx="990600" cy="1005840"/>
            <wp:effectExtent l="0" t="0" r="0" b="381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MC900157043[1].WM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90600" cy="1005840"/>
                    </a:xfrm>
                    <a:prstGeom prst="rect">
                      <a:avLst/>
                    </a:prstGeom>
                  </pic:spPr>
                </pic:pic>
              </a:graphicData>
            </a:graphic>
          </wp:anchor>
        </w:drawing>
      </w:r>
      <w:r w:rsidR="00FF325F" w:rsidRPr="001743A1">
        <w:t xml:space="preserve">Technology has always been a great way to bring people together with the use of chat rooms and forums, instant messaging and even the simple e-mail.  However, on the same note, it has also allowed for people to become more distant with each other and even decrease quality communication at the same time.  Today, coworkers do not spend much time communicating with each other or taking the time to exchange ideas and opinions.  The concept of </w:t>
      </w:r>
      <w:r w:rsidR="000A6F11" w:rsidRPr="001743A1">
        <w:t>MLearning</w:t>
      </w:r>
      <w:r w:rsidR="00FF325F" w:rsidRPr="001743A1">
        <w:t xml:space="preserve"> has worked to eliminate much of this interaction and limit coworker interaction to instant messaging, chat rooms or quick e-mails.  Because there is little human-to-human connection, the quality of communication between coworkers diminishes and becomes less meaningful in an employee relationship.  To help rectify this problem, it is important that managers arrange face-to-face meetings and gathering times outside of the </w:t>
      </w:r>
      <w:r w:rsidR="000A6F11" w:rsidRPr="001743A1">
        <w:t>MLearning</w:t>
      </w:r>
      <w:r w:rsidR="00FF325F" w:rsidRPr="001743A1">
        <w:t xml:space="preserve"> world so that employees can remain connected to one another in real life while they continue to learn in the cyber world.</w:t>
      </w:r>
    </w:p>
    <w:p w:rsidR="00DA646B" w:rsidRPr="001743A1" w:rsidRDefault="00DA646B" w:rsidP="00FD504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D97E3E" w:rsidRPr="001743A1">
        <w:tc>
          <w:tcPr>
            <w:tcW w:w="2448" w:type="dxa"/>
            <w:tcBorders>
              <w:bottom w:val="single" w:sz="4" w:space="0" w:color="1F497D"/>
            </w:tcBorders>
            <w:vAlign w:val="center"/>
          </w:tcPr>
          <w:p w:rsidR="00D97E3E" w:rsidRPr="001743A1" w:rsidRDefault="00D97E3E"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D97E3E" w:rsidRPr="001743A1" w:rsidRDefault="00F80906" w:rsidP="003247CA">
            <w:pPr>
              <w:rPr>
                <w:b/>
                <w:bCs/>
                <w:color w:val="000000" w:themeColor="text1"/>
              </w:rPr>
            </w:pPr>
            <w:r w:rsidRPr="001743A1">
              <w:rPr>
                <w:b/>
                <w:bCs/>
                <w:color w:val="000000" w:themeColor="text1"/>
              </w:rPr>
              <w:t>8</w:t>
            </w:r>
            <w:r w:rsidR="00D97E3E" w:rsidRPr="001743A1">
              <w:rPr>
                <w:b/>
                <w:bCs/>
                <w:color w:val="000000" w:themeColor="text1"/>
              </w:rPr>
              <w:t xml:space="preserve"> minutes</w:t>
            </w:r>
          </w:p>
        </w:tc>
      </w:tr>
      <w:tr w:rsidR="00D97E3E" w:rsidRPr="001743A1">
        <w:tc>
          <w:tcPr>
            <w:tcW w:w="2448" w:type="dxa"/>
            <w:shd w:val="clear" w:color="auto" w:fill="D9D9D9" w:themeFill="background1" w:themeFillShade="D9"/>
            <w:vAlign w:val="center"/>
          </w:tcPr>
          <w:p w:rsidR="00D97E3E" w:rsidRPr="001743A1" w:rsidRDefault="00D97E3E"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D97E3E" w:rsidRPr="001743A1" w:rsidRDefault="00D97E3E" w:rsidP="00F00C1B">
            <w:pPr>
              <w:rPr>
                <w:color w:val="000000" w:themeColor="text1"/>
              </w:rPr>
            </w:pPr>
            <w:r w:rsidRPr="001743A1">
              <w:rPr>
                <w:color w:val="000000" w:themeColor="text1"/>
              </w:rPr>
              <w:t xml:space="preserve">Discuss the </w:t>
            </w:r>
            <w:r w:rsidR="00F00C1B" w:rsidRPr="001743A1">
              <w:rPr>
                <w:color w:val="000000" w:themeColor="text1"/>
              </w:rPr>
              <w:t>characteristics of communication.</w:t>
            </w:r>
          </w:p>
        </w:tc>
      </w:tr>
      <w:tr w:rsidR="00D97E3E" w:rsidRPr="001743A1">
        <w:tc>
          <w:tcPr>
            <w:tcW w:w="2448" w:type="dxa"/>
            <w:tcBorders>
              <w:bottom w:val="single" w:sz="4" w:space="0" w:color="1F497D"/>
            </w:tcBorders>
            <w:vAlign w:val="center"/>
          </w:tcPr>
          <w:p w:rsidR="00D97E3E" w:rsidRPr="001743A1" w:rsidRDefault="00D97E3E"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D97E3E" w:rsidRPr="001743A1" w:rsidRDefault="00D97E3E" w:rsidP="003247CA">
            <w:pPr>
              <w:rPr>
                <w:b/>
                <w:color w:val="000000" w:themeColor="text1"/>
              </w:rPr>
            </w:pPr>
            <w:r w:rsidRPr="001743A1">
              <w:rPr>
                <w:b/>
                <w:color w:val="000000" w:themeColor="text1"/>
              </w:rPr>
              <w:t>Decreased Quality of Communication</w:t>
            </w:r>
          </w:p>
          <w:p w:rsidR="00D97E3E" w:rsidRPr="001743A1" w:rsidRDefault="00D97E3E" w:rsidP="00F00C1B">
            <w:pPr>
              <w:rPr>
                <w:color w:val="000000" w:themeColor="text1"/>
              </w:rPr>
            </w:pPr>
            <w:r w:rsidRPr="001743A1">
              <w:rPr>
                <w:color w:val="000000" w:themeColor="text1"/>
              </w:rPr>
              <w:t xml:space="preserve">Discuss how </w:t>
            </w:r>
            <w:r w:rsidR="000A6F11" w:rsidRPr="001743A1">
              <w:rPr>
                <w:color w:val="000000" w:themeColor="text1"/>
              </w:rPr>
              <w:t>MLearning</w:t>
            </w:r>
            <w:r w:rsidR="00F00C1B" w:rsidRPr="001743A1">
              <w:rPr>
                <w:color w:val="000000" w:themeColor="text1"/>
              </w:rPr>
              <w:t xml:space="preserve"> can affect the characteristics of quality communication.</w:t>
            </w:r>
          </w:p>
        </w:tc>
      </w:tr>
      <w:tr w:rsidR="00D97E3E" w:rsidRPr="001743A1">
        <w:tc>
          <w:tcPr>
            <w:tcW w:w="2448" w:type="dxa"/>
            <w:shd w:val="clear" w:color="auto" w:fill="D9D9D9" w:themeFill="background1" w:themeFillShade="D9"/>
            <w:vAlign w:val="center"/>
          </w:tcPr>
          <w:p w:rsidR="00D97E3E" w:rsidRPr="001743A1" w:rsidRDefault="00D97E3E"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D97E3E" w:rsidRPr="001743A1" w:rsidRDefault="00D97E3E" w:rsidP="003247CA">
            <w:pPr>
              <w:rPr>
                <w:b/>
                <w:bCs/>
                <w:color w:val="000000" w:themeColor="text1"/>
              </w:rPr>
            </w:pPr>
            <w:r w:rsidRPr="001743A1">
              <w:rPr>
                <w:b/>
                <w:bCs/>
                <w:color w:val="000000" w:themeColor="text1"/>
              </w:rPr>
              <w:t xml:space="preserve">Flipchart/board and marker </w:t>
            </w:r>
          </w:p>
        </w:tc>
      </w:tr>
      <w:tr w:rsidR="00D97E3E" w:rsidRPr="001743A1">
        <w:trPr>
          <w:trHeight w:val="440"/>
        </w:trPr>
        <w:tc>
          <w:tcPr>
            <w:tcW w:w="2448" w:type="dxa"/>
            <w:tcBorders>
              <w:bottom w:val="single" w:sz="4" w:space="0" w:color="1F497D"/>
            </w:tcBorders>
            <w:vAlign w:val="center"/>
          </w:tcPr>
          <w:p w:rsidR="00D97E3E" w:rsidRPr="001743A1" w:rsidRDefault="00D97E3E"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D97E3E" w:rsidRPr="001743A1" w:rsidRDefault="00D97E3E" w:rsidP="003247CA">
            <w:pPr>
              <w:rPr>
                <w:color w:val="000000" w:themeColor="text1"/>
              </w:rPr>
            </w:pPr>
            <w:r w:rsidRPr="001743A1">
              <w:rPr>
                <w:color w:val="000000" w:themeColor="text1"/>
              </w:rPr>
              <w:t>None</w:t>
            </w:r>
          </w:p>
        </w:tc>
      </w:tr>
      <w:tr w:rsidR="00D97E3E" w:rsidRPr="001743A1">
        <w:tc>
          <w:tcPr>
            <w:tcW w:w="2448" w:type="dxa"/>
            <w:shd w:val="clear" w:color="auto" w:fill="D9D9D9" w:themeFill="background1" w:themeFillShade="D9"/>
            <w:vAlign w:val="center"/>
          </w:tcPr>
          <w:p w:rsidR="00D97E3E" w:rsidRPr="001743A1" w:rsidRDefault="00D97E3E"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D97E3E" w:rsidRPr="001743A1" w:rsidRDefault="00D97E3E" w:rsidP="00F00C1B">
            <w:pPr>
              <w:rPr>
                <w:color w:val="000000" w:themeColor="text1"/>
              </w:rPr>
            </w:pPr>
            <w:r w:rsidRPr="001743A1">
              <w:rPr>
                <w:color w:val="000000" w:themeColor="text1"/>
              </w:rPr>
              <w:t xml:space="preserve">Discuss with the class the </w:t>
            </w:r>
            <w:r w:rsidR="00F00C1B" w:rsidRPr="001743A1">
              <w:rPr>
                <w:color w:val="000000" w:themeColor="text1"/>
              </w:rPr>
              <w:t xml:space="preserve">different ways to communicate through </w:t>
            </w:r>
            <w:r w:rsidR="000A6F11" w:rsidRPr="001743A1">
              <w:rPr>
                <w:color w:val="000000" w:themeColor="text1"/>
              </w:rPr>
              <w:t>MLearning</w:t>
            </w:r>
            <w:r w:rsidR="00F00C1B" w:rsidRPr="001743A1">
              <w:rPr>
                <w:color w:val="000000" w:themeColor="text1"/>
              </w:rPr>
              <w:t xml:space="preserve">.  Then ask them why they think these methods have decreased </w:t>
            </w:r>
            <w:r w:rsidR="00F00C1B" w:rsidRPr="001743A1">
              <w:rPr>
                <w:color w:val="000000" w:themeColor="text1"/>
              </w:rPr>
              <w:lastRenderedPageBreak/>
              <w:t>quality communication among its users.</w:t>
            </w:r>
            <w:r w:rsidRPr="001743A1">
              <w:rPr>
                <w:color w:val="000000" w:themeColor="text1"/>
              </w:rPr>
              <w:t xml:space="preserve"> Write some of their answers on the board/flipchart.</w:t>
            </w:r>
          </w:p>
        </w:tc>
      </w:tr>
      <w:tr w:rsidR="00D97E3E" w:rsidRPr="001743A1">
        <w:tc>
          <w:tcPr>
            <w:tcW w:w="2448" w:type="dxa"/>
            <w:tcBorders>
              <w:bottom w:val="single" w:sz="4" w:space="0" w:color="1F497D"/>
            </w:tcBorders>
            <w:vAlign w:val="center"/>
          </w:tcPr>
          <w:p w:rsidR="00D97E3E" w:rsidRPr="001743A1" w:rsidRDefault="00D97E3E" w:rsidP="00CC07AB">
            <w:pPr>
              <w:rPr>
                <w:b/>
                <w:bCs/>
                <w:color w:val="000000" w:themeColor="text1"/>
              </w:rPr>
            </w:pPr>
            <w:r w:rsidRPr="001743A1">
              <w:rPr>
                <w:b/>
                <w:bCs/>
                <w:color w:val="000000" w:themeColor="text1"/>
              </w:rPr>
              <w:lastRenderedPageBreak/>
              <w:t>Stories to Share</w:t>
            </w:r>
          </w:p>
        </w:tc>
        <w:tc>
          <w:tcPr>
            <w:tcW w:w="7128" w:type="dxa"/>
            <w:tcBorders>
              <w:bottom w:val="single" w:sz="4" w:space="0" w:color="1F497D"/>
            </w:tcBorders>
            <w:vAlign w:val="center"/>
          </w:tcPr>
          <w:p w:rsidR="00D97E3E" w:rsidRPr="001743A1" w:rsidRDefault="00D97E3E" w:rsidP="003247CA">
            <w:pPr>
              <w:rPr>
                <w:color w:val="000000" w:themeColor="text1"/>
              </w:rPr>
            </w:pPr>
            <w:r w:rsidRPr="001743A1">
              <w:rPr>
                <w:color w:val="000000" w:themeColor="text1"/>
              </w:rPr>
              <w:t>Share any personal or relevant stories.</w:t>
            </w:r>
          </w:p>
        </w:tc>
      </w:tr>
      <w:tr w:rsidR="00D97E3E" w:rsidRPr="001743A1">
        <w:tc>
          <w:tcPr>
            <w:tcW w:w="2448" w:type="dxa"/>
            <w:shd w:val="clear" w:color="auto" w:fill="D9D9D9" w:themeFill="background1" w:themeFillShade="D9"/>
            <w:vAlign w:val="center"/>
          </w:tcPr>
          <w:p w:rsidR="00D97E3E" w:rsidRPr="001743A1" w:rsidRDefault="00D97E3E"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D97E3E" w:rsidRPr="001743A1" w:rsidRDefault="00D97E3E" w:rsidP="003247CA">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F00C1B" w:rsidP="006D65A6">
            <w:pPr>
              <w:rPr>
                <w:color w:val="000000" w:themeColor="text1"/>
              </w:rPr>
            </w:pPr>
            <w:r w:rsidRPr="001743A1">
              <w:rPr>
                <w:color w:val="000000" w:themeColor="text1"/>
              </w:rPr>
              <w:t>How can quality communication be affected by technology?</w:t>
            </w:r>
          </w:p>
        </w:tc>
      </w:tr>
    </w:tbl>
    <w:p w:rsidR="00CC07AB" w:rsidRPr="001743A1" w:rsidRDefault="00CC07AB" w:rsidP="00CC07AB"/>
    <w:p w:rsidR="001F28D4" w:rsidRPr="001743A1" w:rsidRDefault="00FD5047" w:rsidP="001F28D4">
      <w:pPr>
        <w:pStyle w:val="Heading2"/>
      </w:pPr>
      <w:bookmarkStart w:id="61" w:name="_Toc406059861"/>
      <w:r w:rsidRPr="001743A1">
        <w:t>Security</w:t>
      </w:r>
      <w:bookmarkEnd w:id="61"/>
    </w:p>
    <w:p w:rsidR="00CC07AB" w:rsidRPr="001743A1" w:rsidRDefault="007D185F" w:rsidP="00FD5047">
      <w:r w:rsidRPr="001743A1">
        <w:rPr>
          <w:lang w:bidi="ar-SA"/>
        </w:rPr>
        <w:drawing>
          <wp:anchor distT="0" distB="0" distL="114300" distR="114300" simplePos="0" relativeHeight="251712000" behindDoc="0" locked="0" layoutInCell="1" allowOverlap="1" wp14:anchorId="78204546" wp14:editId="090E8AD0">
            <wp:simplePos x="0" y="0"/>
            <wp:positionH relativeFrom="column">
              <wp:posOffset>0</wp:posOffset>
            </wp:positionH>
            <wp:positionV relativeFrom="paragraph">
              <wp:posOffset>635</wp:posOffset>
            </wp:positionV>
            <wp:extent cx="990600" cy="914400"/>
            <wp:effectExtent l="0" t="0" r="0"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MP900387794[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90600" cy="914400"/>
                    </a:xfrm>
                    <a:prstGeom prst="rect">
                      <a:avLst/>
                    </a:prstGeom>
                  </pic:spPr>
                </pic:pic>
              </a:graphicData>
            </a:graphic>
          </wp:anchor>
        </w:drawing>
      </w:r>
      <w:r w:rsidR="00B47E1A" w:rsidRPr="001743A1">
        <w:t xml:space="preserve">With </w:t>
      </w:r>
      <w:r w:rsidR="000A6F11" w:rsidRPr="001743A1">
        <w:t>MLearning</w:t>
      </w:r>
      <w:r w:rsidR="00B47E1A" w:rsidRPr="001743A1">
        <w:t xml:space="preserve">, almost everything exists in the world of technology and the World Wide Web.  Unfortunately, the internet and certain forms of technology have proven very unsafe and very unsecure of the last several years.  In any form technology, there is a risk of files being hacked, infiltrated or even stolen.  Internet connections always run the risk of viruses, malware and information phishers.  Additionally, the content of the </w:t>
      </w:r>
      <w:r w:rsidR="000A6F11" w:rsidRPr="001743A1">
        <w:t>MLearning</w:t>
      </w:r>
      <w:r w:rsidR="00B47E1A" w:rsidRPr="001743A1">
        <w:t xml:space="preserve"> course itself may be unsafe since it is susceptible to illegal copyright use and plagiarism.  Even though companies can work to install great anti-virus tools or even device firewalls, they may not be completely safe from the internet.  While companies cannot eliminate the security </w:t>
      </w:r>
      <w:r w:rsidR="006A0862" w:rsidRPr="001743A1">
        <w:t xml:space="preserve">risk </w:t>
      </w:r>
      <w:r w:rsidR="00B47E1A" w:rsidRPr="001743A1">
        <w:t>altogether, they can help reduce the risk with proper employee training.  Employees should be trained on what information they can/cannot download, what to do if they find a problem, and how to work with the information technology department with any security they may have</w:t>
      </w:r>
      <w:r w:rsidR="00F00C1B" w:rsidRPr="001743A1">
        <w:t xml:space="preserve"> </w:t>
      </w:r>
      <w:r w:rsidR="00122DF4" w:rsidRPr="001743A1">
        <w:t xml:space="preserve">in and out of the </w:t>
      </w:r>
      <w:r w:rsidR="000A6F11" w:rsidRPr="001743A1">
        <w:t>MLearning</w:t>
      </w:r>
      <w:r w:rsidR="00122DF4" w:rsidRPr="001743A1">
        <w:t xml:space="preserve"> course.</w:t>
      </w:r>
    </w:p>
    <w:p w:rsidR="00DA646B" w:rsidRPr="001743A1" w:rsidRDefault="00DA646B" w:rsidP="00FD504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F00C1B" w:rsidRPr="001743A1">
        <w:tc>
          <w:tcPr>
            <w:tcW w:w="2448" w:type="dxa"/>
            <w:tcBorders>
              <w:bottom w:val="single" w:sz="4" w:space="0" w:color="1F497D"/>
            </w:tcBorders>
            <w:vAlign w:val="center"/>
          </w:tcPr>
          <w:p w:rsidR="00F00C1B" w:rsidRPr="001743A1" w:rsidRDefault="00F00C1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F00C1B" w:rsidRPr="001743A1" w:rsidRDefault="00F80906" w:rsidP="003247CA">
            <w:pPr>
              <w:rPr>
                <w:b/>
                <w:bCs/>
                <w:color w:val="000000" w:themeColor="text1"/>
              </w:rPr>
            </w:pPr>
            <w:r w:rsidRPr="001743A1">
              <w:rPr>
                <w:b/>
                <w:bCs/>
                <w:color w:val="000000" w:themeColor="text1"/>
              </w:rPr>
              <w:t>9</w:t>
            </w:r>
            <w:r w:rsidR="00F00C1B" w:rsidRPr="001743A1">
              <w:rPr>
                <w:b/>
                <w:bCs/>
                <w:color w:val="000000" w:themeColor="text1"/>
              </w:rPr>
              <w:t xml:space="preserve"> minutes</w:t>
            </w:r>
          </w:p>
        </w:tc>
      </w:tr>
      <w:tr w:rsidR="00F00C1B" w:rsidRPr="001743A1">
        <w:tc>
          <w:tcPr>
            <w:tcW w:w="2448" w:type="dxa"/>
            <w:shd w:val="clear" w:color="auto" w:fill="D9D9D9" w:themeFill="background1" w:themeFillShade="D9"/>
            <w:vAlign w:val="center"/>
          </w:tcPr>
          <w:p w:rsidR="00F00C1B" w:rsidRPr="001743A1" w:rsidRDefault="00F00C1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F00C1B" w:rsidRPr="001743A1" w:rsidRDefault="00F00C1B" w:rsidP="003247CA">
            <w:pPr>
              <w:rPr>
                <w:color w:val="000000" w:themeColor="text1"/>
              </w:rPr>
            </w:pPr>
            <w:r w:rsidRPr="001743A1">
              <w:rPr>
                <w:color w:val="000000" w:themeColor="text1"/>
              </w:rPr>
              <w:t>Review different methods of security.</w:t>
            </w:r>
          </w:p>
        </w:tc>
      </w:tr>
      <w:tr w:rsidR="00F00C1B" w:rsidRPr="001743A1">
        <w:tc>
          <w:tcPr>
            <w:tcW w:w="2448" w:type="dxa"/>
            <w:tcBorders>
              <w:bottom w:val="single" w:sz="4" w:space="0" w:color="1F497D"/>
            </w:tcBorders>
            <w:vAlign w:val="center"/>
          </w:tcPr>
          <w:p w:rsidR="00F00C1B" w:rsidRPr="001743A1" w:rsidRDefault="00F00C1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F00C1B" w:rsidRPr="001743A1" w:rsidRDefault="00F00C1B" w:rsidP="003247CA">
            <w:pPr>
              <w:rPr>
                <w:b/>
                <w:color w:val="000000" w:themeColor="text1"/>
              </w:rPr>
            </w:pPr>
            <w:r w:rsidRPr="001743A1">
              <w:rPr>
                <w:b/>
                <w:color w:val="000000" w:themeColor="text1"/>
              </w:rPr>
              <w:t>Security</w:t>
            </w:r>
          </w:p>
          <w:p w:rsidR="00F00C1B" w:rsidRPr="001743A1" w:rsidRDefault="00F00C1B" w:rsidP="00F00C1B">
            <w:pPr>
              <w:rPr>
                <w:color w:val="000000" w:themeColor="text1"/>
              </w:rPr>
            </w:pPr>
            <w:r w:rsidRPr="001743A1">
              <w:rPr>
                <w:color w:val="000000" w:themeColor="text1"/>
              </w:rPr>
              <w:t xml:space="preserve">Discuss how security can be important when using </w:t>
            </w:r>
            <w:r w:rsidR="000A6F11" w:rsidRPr="001743A1">
              <w:rPr>
                <w:color w:val="000000" w:themeColor="text1"/>
              </w:rPr>
              <w:t>MLearning</w:t>
            </w:r>
            <w:r w:rsidRPr="001743A1">
              <w:rPr>
                <w:color w:val="000000" w:themeColor="text1"/>
              </w:rPr>
              <w:t>.</w:t>
            </w:r>
          </w:p>
        </w:tc>
      </w:tr>
      <w:tr w:rsidR="00F00C1B" w:rsidRPr="001743A1">
        <w:tc>
          <w:tcPr>
            <w:tcW w:w="2448" w:type="dxa"/>
            <w:shd w:val="clear" w:color="auto" w:fill="D9D9D9" w:themeFill="background1" w:themeFillShade="D9"/>
            <w:vAlign w:val="center"/>
          </w:tcPr>
          <w:p w:rsidR="00F00C1B" w:rsidRPr="001743A1" w:rsidRDefault="00F00C1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F00C1B" w:rsidRPr="001743A1" w:rsidRDefault="00F00C1B" w:rsidP="003247CA">
            <w:pPr>
              <w:rPr>
                <w:b/>
                <w:bCs/>
                <w:color w:val="000000" w:themeColor="text1"/>
              </w:rPr>
            </w:pPr>
            <w:r w:rsidRPr="001743A1">
              <w:rPr>
                <w:b/>
                <w:bCs/>
                <w:color w:val="000000" w:themeColor="text1"/>
              </w:rPr>
              <w:t xml:space="preserve">Flipchart/board and marker </w:t>
            </w:r>
          </w:p>
        </w:tc>
      </w:tr>
      <w:tr w:rsidR="00F00C1B" w:rsidRPr="001743A1">
        <w:trPr>
          <w:trHeight w:val="440"/>
        </w:trPr>
        <w:tc>
          <w:tcPr>
            <w:tcW w:w="2448" w:type="dxa"/>
            <w:tcBorders>
              <w:bottom w:val="single" w:sz="4" w:space="0" w:color="1F497D"/>
            </w:tcBorders>
            <w:vAlign w:val="center"/>
          </w:tcPr>
          <w:p w:rsidR="00F00C1B" w:rsidRPr="001743A1" w:rsidRDefault="00F00C1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F00C1B" w:rsidRPr="001743A1" w:rsidRDefault="00F00C1B" w:rsidP="003247CA">
            <w:pPr>
              <w:rPr>
                <w:color w:val="000000" w:themeColor="text1"/>
              </w:rPr>
            </w:pPr>
            <w:r w:rsidRPr="001743A1">
              <w:rPr>
                <w:color w:val="000000" w:themeColor="text1"/>
              </w:rPr>
              <w:t>None</w:t>
            </w:r>
          </w:p>
        </w:tc>
      </w:tr>
      <w:tr w:rsidR="00F00C1B" w:rsidRPr="001743A1">
        <w:tc>
          <w:tcPr>
            <w:tcW w:w="2448" w:type="dxa"/>
            <w:shd w:val="clear" w:color="auto" w:fill="D9D9D9" w:themeFill="background1" w:themeFillShade="D9"/>
            <w:vAlign w:val="center"/>
          </w:tcPr>
          <w:p w:rsidR="00F00C1B" w:rsidRPr="001743A1" w:rsidRDefault="00F00C1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F00C1B" w:rsidRPr="001743A1" w:rsidRDefault="00F00C1B" w:rsidP="00F00C1B">
            <w:pPr>
              <w:rPr>
                <w:color w:val="000000" w:themeColor="text1"/>
              </w:rPr>
            </w:pPr>
            <w:r w:rsidRPr="001743A1">
              <w:rPr>
                <w:color w:val="000000" w:themeColor="text1"/>
              </w:rPr>
              <w:t>Discuss with the class the different</w:t>
            </w:r>
            <w:r w:rsidR="007D185F" w:rsidRPr="001743A1">
              <w:rPr>
                <w:color w:val="000000" w:themeColor="text1"/>
              </w:rPr>
              <w:t xml:space="preserve"> reason security is needed in a</w:t>
            </w:r>
            <w:r w:rsidRPr="001743A1">
              <w:rPr>
                <w:color w:val="000000" w:themeColor="text1"/>
              </w:rPr>
              <w:t xml:space="preserve"> </w:t>
            </w:r>
            <w:r w:rsidR="000A6F11" w:rsidRPr="001743A1">
              <w:rPr>
                <w:color w:val="000000" w:themeColor="text1"/>
              </w:rPr>
              <w:t>MLearning</w:t>
            </w:r>
            <w:r w:rsidRPr="001743A1">
              <w:rPr>
                <w:color w:val="000000" w:themeColor="text1"/>
              </w:rPr>
              <w:t xml:space="preserve"> course.  Then ask them what meth</w:t>
            </w:r>
            <w:r w:rsidR="007D185F" w:rsidRPr="001743A1">
              <w:rPr>
                <w:color w:val="000000" w:themeColor="text1"/>
              </w:rPr>
              <w:t xml:space="preserve">ods they would use to secure a </w:t>
            </w:r>
            <w:r w:rsidR="000A6F11" w:rsidRPr="001743A1">
              <w:rPr>
                <w:color w:val="000000" w:themeColor="text1"/>
              </w:rPr>
              <w:t>MLearning</w:t>
            </w:r>
            <w:r w:rsidR="00F80906" w:rsidRPr="001743A1">
              <w:rPr>
                <w:color w:val="000000" w:themeColor="text1"/>
              </w:rPr>
              <w:t xml:space="preserve"> course.  Why or why not?</w:t>
            </w:r>
            <w:r w:rsidRPr="001743A1">
              <w:rPr>
                <w:color w:val="000000" w:themeColor="text1"/>
              </w:rPr>
              <w:t xml:space="preserve"> Write some of their answers on the board/flipchart.</w:t>
            </w:r>
          </w:p>
        </w:tc>
      </w:tr>
      <w:tr w:rsidR="00F00C1B" w:rsidRPr="001743A1">
        <w:tc>
          <w:tcPr>
            <w:tcW w:w="2448" w:type="dxa"/>
            <w:tcBorders>
              <w:bottom w:val="single" w:sz="4" w:space="0" w:color="1F497D"/>
            </w:tcBorders>
            <w:vAlign w:val="center"/>
          </w:tcPr>
          <w:p w:rsidR="00F00C1B" w:rsidRPr="001743A1" w:rsidRDefault="00F00C1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F00C1B" w:rsidRPr="001743A1" w:rsidRDefault="00F00C1B" w:rsidP="003247CA">
            <w:pPr>
              <w:rPr>
                <w:color w:val="000000" w:themeColor="text1"/>
              </w:rPr>
            </w:pPr>
            <w:r w:rsidRPr="001743A1">
              <w:rPr>
                <w:color w:val="000000" w:themeColor="text1"/>
              </w:rPr>
              <w:t>Share any personal or relevant stories.</w:t>
            </w:r>
          </w:p>
        </w:tc>
      </w:tr>
      <w:tr w:rsidR="00F00C1B" w:rsidRPr="001743A1">
        <w:tc>
          <w:tcPr>
            <w:tcW w:w="2448" w:type="dxa"/>
            <w:shd w:val="clear" w:color="auto" w:fill="D9D9D9" w:themeFill="background1" w:themeFillShade="D9"/>
            <w:vAlign w:val="center"/>
          </w:tcPr>
          <w:p w:rsidR="00F00C1B" w:rsidRPr="001743A1" w:rsidRDefault="00F00C1B" w:rsidP="00CC07AB">
            <w:pPr>
              <w:rPr>
                <w:b/>
                <w:bCs/>
                <w:color w:val="000000" w:themeColor="text1"/>
              </w:rPr>
            </w:pPr>
            <w:r w:rsidRPr="001743A1">
              <w:rPr>
                <w:b/>
                <w:bCs/>
                <w:color w:val="000000" w:themeColor="text1"/>
              </w:rPr>
              <w:lastRenderedPageBreak/>
              <w:t>Delivery Tips</w:t>
            </w:r>
          </w:p>
        </w:tc>
        <w:tc>
          <w:tcPr>
            <w:tcW w:w="7128" w:type="dxa"/>
            <w:shd w:val="clear" w:color="auto" w:fill="D9D9D9" w:themeFill="background1" w:themeFillShade="D9"/>
            <w:vAlign w:val="center"/>
          </w:tcPr>
          <w:p w:rsidR="00F00C1B" w:rsidRPr="001743A1" w:rsidRDefault="00F00C1B" w:rsidP="003247CA">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F00C1B" w:rsidP="007D185F">
            <w:pPr>
              <w:rPr>
                <w:color w:val="000000" w:themeColor="text1"/>
              </w:rPr>
            </w:pPr>
            <w:r w:rsidRPr="001743A1">
              <w:rPr>
                <w:color w:val="000000" w:themeColor="text1"/>
              </w:rPr>
              <w:t xml:space="preserve">Why is security important in a </w:t>
            </w:r>
            <w:r w:rsidR="000A6F11" w:rsidRPr="001743A1">
              <w:rPr>
                <w:color w:val="000000" w:themeColor="text1"/>
              </w:rPr>
              <w:t>MLearning</w:t>
            </w:r>
            <w:r w:rsidRPr="001743A1">
              <w:rPr>
                <w:color w:val="000000" w:themeColor="text1"/>
              </w:rPr>
              <w:t xml:space="preserve"> course?</w:t>
            </w:r>
          </w:p>
        </w:tc>
      </w:tr>
    </w:tbl>
    <w:p w:rsidR="0017675B" w:rsidRPr="001743A1" w:rsidRDefault="0017675B" w:rsidP="00A62293"/>
    <w:p w:rsidR="00C55699" w:rsidRPr="001743A1" w:rsidRDefault="00FD5047" w:rsidP="00CC07AB">
      <w:pPr>
        <w:pStyle w:val="Heading2"/>
      </w:pPr>
      <w:bookmarkStart w:id="62" w:name="_Toc406059862"/>
      <w:r w:rsidRPr="001743A1">
        <w:t>Risk of Distraction</w:t>
      </w:r>
      <w:bookmarkEnd w:id="62"/>
    </w:p>
    <w:p w:rsidR="00CC07AB" w:rsidRPr="001743A1" w:rsidRDefault="007D185F" w:rsidP="006B20D3">
      <w:r w:rsidRPr="001743A1">
        <w:rPr>
          <w:lang w:bidi="ar-SA"/>
        </w:rPr>
        <w:drawing>
          <wp:anchor distT="0" distB="0" distL="114300" distR="114300" simplePos="0" relativeHeight="251713024" behindDoc="0" locked="0" layoutInCell="1" allowOverlap="1" wp14:anchorId="0DF0151F" wp14:editId="4E670BA5">
            <wp:simplePos x="0" y="0"/>
            <wp:positionH relativeFrom="column">
              <wp:posOffset>38100</wp:posOffset>
            </wp:positionH>
            <wp:positionV relativeFrom="paragraph">
              <wp:posOffset>56515</wp:posOffset>
            </wp:positionV>
            <wp:extent cx="998220" cy="922020"/>
            <wp:effectExtent l="0" t="0" r="0" b="0"/>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MP900387301[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998220" cy="922020"/>
                    </a:xfrm>
                    <a:prstGeom prst="rect">
                      <a:avLst/>
                    </a:prstGeom>
                  </pic:spPr>
                </pic:pic>
              </a:graphicData>
            </a:graphic>
          </wp:anchor>
        </w:drawing>
      </w:r>
      <w:r w:rsidR="003E4B36" w:rsidRPr="001743A1">
        <w:t xml:space="preserve">One of the great benefits of </w:t>
      </w:r>
      <w:r w:rsidR="000A6F11" w:rsidRPr="001743A1">
        <w:t>MLearning</w:t>
      </w:r>
      <w:r w:rsidR="003E4B36" w:rsidRPr="001743A1">
        <w:t xml:space="preserve"> is that it can be done on a number of electronic devices which many people have adapted into their everyday lives.  But with any form of technology, using </w:t>
      </w:r>
      <w:r w:rsidR="000A6F11" w:rsidRPr="001743A1">
        <w:t>MLearning</w:t>
      </w:r>
      <w:r w:rsidR="003E4B36" w:rsidRPr="001743A1">
        <w:t xml:space="preserve"> on a device that has other capabilities, such as social networks, emails and even games, the risk of becoming distracted increases.  While some company devices have blocked the ability to download games or applications and limit access to certain websites, there is little that can be done if the employee decides to use one of their own mobile devices to complete the course.  The thought of having games or social networking sites next to their </w:t>
      </w:r>
      <w:r w:rsidR="000A6F11" w:rsidRPr="001743A1">
        <w:t>MLearning</w:t>
      </w:r>
      <w:r w:rsidR="003E4B36" w:rsidRPr="001743A1">
        <w:t xml:space="preserve"> course can prove too much for some employees and can allow them to become easily distracted while preventing them from getting any of the course completed.</w:t>
      </w:r>
      <w:r w:rsidR="00127CBD" w:rsidRPr="001743A1">
        <w:t xml:space="preserve">  Unfortunately, there is no proven method to prevent distractions.  Companies can only stress to their employees the importance of completing the training within the designated time frame and help them form the self-discipline they need to stay on track.</w:t>
      </w:r>
    </w:p>
    <w:p w:rsidR="00DA646B" w:rsidRPr="001743A1" w:rsidRDefault="00DA646B" w:rsidP="006B20D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F00C1B" w:rsidRPr="001743A1">
        <w:tc>
          <w:tcPr>
            <w:tcW w:w="2448" w:type="dxa"/>
            <w:tcBorders>
              <w:bottom w:val="single" w:sz="4" w:space="0" w:color="1F497D"/>
            </w:tcBorders>
            <w:vAlign w:val="center"/>
          </w:tcPr>
          <w:p w:rsidR="00F00C1B" w:rsidRPr="001743A1" w:rsidRDefault="00F00C1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F00C1B" w:rsidRPr="001743A1" w:rsidRDefault="00F80906" w:rsidP="003247CA">
            <w:pPr>
              <w:rPr>
                <w:b/>
                <w:bCs/>
                <w:color w:val="000000" w:themeColor="text1"/>
              </w:rPr>
            </w:pPr>
            <w:r w:rsidRPr="001743A1">
              <w:rPr>
                <w:b/>
                <w:bCs/>
                <w:color w:val="000000" w:themeColor="text1"/>
              </w:rPr>
              <w:t>8</w:t>
            </w:r>
            <w:r w:rsidR="00F00C1B" w:rsidRPr="001743A1">
              <w:rPr>
                <w:b/>
                <w:bCs/>
                <w:color w:val="000000" w:themeColor="text1"/>
              </w:rPr>
              <w:t xml:space="preserve"> minutes</w:t>
            </w:r>
          </w:p>
        </w:tc>
      </w:tr>
      <w:tr w:rsidR="00F00C1B" w:rsidRPr="001743A1">
        <w:tc>
          <w:tcPr>
            <w:tcW w:w="2448" w:type="dxa"/>
            <w:shd w:val="clear" w:color="auto" w:fill="D9D9D9" w:themeFill="background1" w:themeFillShade="D9"/>
            <w:vAlign w:val="center"/>
          </w:tcPr>
          <w:p w:rsidR="00F00C1B" w:rsidRPr="001743A1" w:rsidRDefault="00F00C1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F00C1B" w:rsidRPr="001743A1" w:rsidRDefault="00F00C1B" w:rsidP="00F00C1B">
            <w:pPr>
              <w:rPr>
                <w:color w:val="000000" w:themeColor="text1"/>
              </w:rPr>
            </w:pPr>
            <w:r w:rsidRPr="001743A1">
              <w:rPr>
                <w:color w:val="000000" w:themeColor="text1"/>
              </w:rPr>
              <w:t>Review different forms of distraction</w:t>
            </w:r>
          </w:p>
        </w:tc>
      </w:tr>
      <w:tr w:rsidR="00F00C1B" w:rsidRPr="001743A1">
        <w:tc>
          <w:tcPr>
            <w:tcW w:w="2448" w:type="dxa"/>
            <w:tcBorders>
              <w:bottom w:val="single" w:sz="4" w:space="0" w:color="1F497D"/>
            </w:tcBorders>
            <w:vAlign w:val="center"/>
          </w:tcPr>
          <w:p w:rsidR="00F00C1B" w:rsidRPr="001743A1" w:rsidRDefault="00F00C1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F00C1B" w:rsidRPr="001743A1" w:rsidRDefault="00F00C1B" w:rsidP="003247CA">
            <w:pPr>
              <w:rPr>
                <w:b/>
                <w:color w:val="000000" w:themeColor="text1"/>
              </w:rPr>
            </w:pPr>
            <w:r w:rsidRPr="001743A1">
              <w:rPr>
                <w:b/>
                <w:color w:val="000000" w:themeColor="text1"/>
              </w:rPr>
              <w:t>Risks of Distractions</w:t>
            </w:r>
          </w:p>
          <w:p w:rsidR="00F00C1B" w:rsidRPr="001743A1" w:rsidRDefault="00F00C1B" w:rsidP="007D185F">
            <w:pPr>
              <w:rPr>
                <w:b/>
                <w:color w:val="000000" w:themeColor="text1"/>
              </w:rPr>
            </w:pPr>
            <w:r w:rsidRPr="001743A1">
              <w:rPr>
                <w:color w:val="000000" w:themeColor="text1"/>
              </w:rPr>
              <w:t xml:space="preserve">Discuss the different things that can cause distraction in a </w:t>
            </w:r>
            <w:r w:rsidR="000A6F11" w:rsidRPr="001743A1">
              <w:rPr>
                <w:color w:val="000000" w:themeColor="text1"/>
              </w:rPr>
              <w:t>MLearning</w:t>
            </w:r>
            <w:r w:rsidRPr="001743A1">
              <w:rPr>
                <w:color w:val="000000" w:themeColor="text1"/>
              </w:rPr>
              <w:t xml:space="preserve"> course.</w:t>
            </w:r>
          </w:p>
        </w:tc>
      </w:tr>
      <w:tr w:rsidR="00F00C1B" w:rsidRPr="001743A1">
        <w:tc>
          <w:tcPr>
            <w:tcW w:w="2448" w:type="dxa"/>
            <w:shd w:val="clear" w:color="auto" w:fill="D9D9D9" w:themeFill="background1" w:themeFillShade="D9"/>
            <w:vAlign w:val="center"/>
          </w:tcPr>
          <w:p w:rsidR="00F00C1B" w:rsidRPr="001743A1" w:rsidRDefault="00F00C1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F00C1B" w:rsidRPr="001743A1" w:rsidRDefault="002F0BDF" w:rsidP="00F00C1B">
            <w:pPr>
              <w:rPr>
                <w:b/>
                <w:bCs/>
                <w:color w:val="000000" w:themeColor="text1"/>
              </w:rPr>
            </w:pPr>
            <w:r w:rsidRPr="001743A1">
              <w:rPr>
                <w:b/>
                <w:bCs/>
                <w:color w:val="000000" w:themeColor="text1"/>
              </w:rPr>
              <w:t>15</w:t>
            </w:r>
            <w:r w:rsidR="00F00C1B" w:rsidRPr="001743A1">
              <w:rPr>
                <w:b/>
                <w:bCs/>
                <w:color w:val="000000" w:themeColor="text1"/>
              </w:rPr>
              <w:t>: Reducing Distractions</w:t>
            </w:r>
          </w:p>
        </w:tc>
      </w:tr>
      <w:tr w:rsidR="00F00C1B" w:rsidRPr="001743A1">
        <w:trPr>
          <w:trHeight w:val="440"/>
        </w:trPr>
        <w:tc>
          <w:tcPr>
            <w:tcW w:w="2448" w:type="dxa"/>
            <w:tcBorders>
              <w:bottom w:val="single" w:sz="4" w:space="0" w:color="1F497D"/>
            </w:tcBorders>
            <w:vAlign w:val="center"/>
          </w:tcPr>
          <w:p w:rsidR="00F00C1B" w:rsidRPr="001743A1" w:rsidRDefault="00F00C1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F00C1B" w:rsidRPr="001743A1" w:rsidRDefault="00F00C1B" w:rsidP="003247CA">
            <w:pPr>
              <w:rPr>
                <w:color w:val="000000" w:themeColor="text1"/>
              </w:rPr>
            </w:pPr>
            <w:r w:rsidRPr="001743A1">
              <w:rPr>
                <w:color w:val="000000" w:themeColor="text1"/>
              </w:rPr>
              <w:t>None</w:t>
            </w:r>
          </w:p>
        </w:tc>
      </w:tr>
      <w:tr w:rsidR="00F00C1B" w:rsidRPr="001743A1">
        <w:tc>
          <w:tcPr>
            <w:tcW w:w="2448" w:type="dxa"/>
            <w:shd w:val="clear" w:color="auto" w:fill="D9D9D9" w:themeFill="background1" w:themeFillShade="D9"/>
            <w:vAlign w:val="center"/>
          </w:tcPr>
          <w:p w:rsidR="00F00C1B" w:rsidRPr="001743A1" w:rsidRDefault="00F00C1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F00C1B" w:rsidRPr="001743A1" w:rsidRDefault="00F00C1B" w:rsidP="003247CA">
            <w:pPr>
              <w:rPr>
                <w:color w:val="000000" w:themeColor="text1"/>
              </w:rPr>
            </w:pPr>
            <w:r w:rsidRPr="001743A1">
              <w:rPr>
                <w:color w:val="000000" w:themeColor="text1"/>
              </w:rPr>
              <w:t>Complete the worksheet individually.  Share your answers with the rest of the class.</w:t>
            </w:r>
          </w:p>
        </w:tc>
      </w:tr>
      <w:tr w:rsidR="00F00C1B" w:rsidRPr="001743A1">
        <w:tc>
          <w:tcPr>
            <w:tcW w:w="2448" w:type="dxa"/>
            <w:tcBorders>
              <w:bottom w:val="single" w:sz="4" w:space="0" w:color="1F497D"/>
            </w:tcBorders>
            <w:vAlign w:val="center"/>
          </w:tcPr>
          <w:p w:rsidR="00F00C1B" w:rsidRPr="001743A1" w:rsidRDefault="00F00C1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F00C1B" w:rsidRPr="001743A1" w:rsidRDefault="00F00C1B" w:rsidP="003247CA">
            <w:pPr>
              <w:rPr>
                <w:color w:val="000000" w:themeColor="text1"/>
              </w:rPr>
            </w:pPr>
            <w:r w:rsidRPr="001743A1">
              <w:rPr>
                <w:color w:val="000000" w:themeColor="text1"/>
              </w:rPr>
              <w:t xml:space="preserve">Share any personal, relevant stories. </w:t>
            </w:r>
          </w:p>
        </w:tc>
      </w:tr>
      <w:tr w:rsidR="00F00C1B" w:rsidRPr="001743A1">
        <w:tc>
          <w:tcPr>
            <w:tcW w:w="2448" w:type="dxa"/>
            <w:shd w:val="clear" w:color="auto" w:fill="D9D9D9" w:themeFill="background1" w:themeFillShade="D9"/>
            <w:vAlign w:val="center"/>
          </w:tcPr>
          <w:p w:rsidR="00F00C1B" w:rsidRPr="001743A1" w:rsidRDefault="00F00C1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F00C1B" w:rsidRPr="001743A1" w:rsidRDefault="00F00C1B"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F00C1B" w:rsidP="007D185F">
            <w:pPr>
              <w:rPr>
                <w:color w:val="000000" w:themeColor="text1"/>
              </w:rPr>
            </w:pPr>
            <w:r w:rsidRPr="001743A1">
              <w:rPr>
                <w:color w:val="000000" w:themeColor="text1"/>
              </w:rPr>
              <w:t xml:space="preserve">How can distractions affect a </w:t>
            </w:r>
            <w:r w:rsidR="000A6F11" w:rsidRPr="001743A1">
              <w:rPr>
                <w:color w:val="000000" w:themeColor="text1"/>
              </w:rPr>
              <w:t>MLearning</w:t>
            </w:r>
            <w:r w:rsidRPr="001743A1">
              <w:rPr>
                <w:color w:val="000000" w:themeColor="text1"/>
              </w:rPr>
              <w:t xml:space="preserve"> course?</w:t>
            </w:r>
          </w:p>
        </w:tc>
      </w:tr>
    </w:tbl>
    <w:p w:rsidR="00CC07AB" w:rsidRPr="001743A1" w:rsidRDefault="00CC07AB" w:rsidP="00CC07AB"/>
    <w:p w:rsidR="00DA646B" w:rsidRPr="001743A1" w:rsidRDefault="00DA646B">
      <w:pPr>
        <w:spacing w:after="0" w:line="240" w:lineRule="auto"/>
      </w:pPr>
      <w:r w:rsidRPr="001743A1">
        <w:br w:type="page"/>
      </w:r>
    </w:p>
    <w:p w:rsidR="00CC07AB" w:rsidRPr="001743A1" w:rsidRDefault="007D185F" w:rsidP="00CC07AB">
      <w:pPr>
        <w:pStyle w:val="Heading2"/>
      </w:pPr>
      <w:bookmarkStart w:id="63" w:name="_Toc406059863"/>
      <w:r w:rsidRPr="001743A1">
        <w:rPr>
          <w:lang w:bidi="ar-SA"/>
        </w:rPr>
        <w:lastRenderedPageBreak/>
        <w:drawing>
          <wp:anchor distT="0" distB="0" distL="114300" distR="114300" simplePos="0" relativeHeight="251714048" behindDoc="0" locked="0" layoutInCell="1" allowOverlap="1" wp14:anchorId="62369A6C" wp14:editId="63CF0723">
            <wp:simplePos x="0" y="0"/>
            <wp:positionH relativeFrom="column">
              <wp:posOffset>-38100</wp:posOffset>
            </wp:positionH>
            <wp:positionV relativeFrom="paragraph">
              <wp:posOffset>357505</wp:posOffset>
            </wp:positionV>
            <wp:extent cx="990600" cy="891540"/>
            <wp:effectExtent l="0" t="0" r="0" b="3810"/>
            <wp:wrapSquare wrapText="bothSides"/>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MP900385960[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990600" cy="891540"/>
                    </a:xfrm>
                    <a:prstGeom prst="rect">
                      <a:avLst/>
                    </a:prstGeom>
                  </pic:spPr>
                </pic:pic>
              </a:graphicData>
            </a:graphic>
          </wp:anchor>
        </w:drawing>
      </w:r>
      <w:r w:rsidR="00CC07AB" w:rsidRPr="001743A1">
        <w:t>Case Study</w:t>
      </w:r>
      <w:bookmarkEnd w:id="63"/>
    </w:p>
    <w:p w:rsidR="00CC07AB" w:rsidRPr="001743A1" w:rsidRDefault="00482B91" w:rsidP="00CC07AB">
      <w:r w:rsidRPr="001743A1">
        <w:t xml:space="preserve">Zach was trying to decide if he should create a </w:t>
      </w:r>
      <w:r w:rsidR="000A6F11" w:rsidRPr="001743A1">
        <w:t>MLearning</w:t>
      </w:r>
      <w:r w:rsidR="00090CED" w:rsidRPr="001743A1">
        <w:t xml:space="preserve"> course for his coworkers about a recent change in the company’s new vacation policy.  He thought it would be a good way for employees to review the new policy and complete extra training on it.  Zach consulted with Mary, his manager, about if the course would be beneficial or not.  </w:t>
      </w:r>
      <w:r w:rsidR="00B27960" w:rsidRPr="001743A1">
        <w:t xml:space="preserve">Mary was excited about the idea, but had a few problems she wanted </w:t>
      </w:r>
      <w:r w:rsidR="002229C8" w:rsidRPr="001743A1">
        <w:t>Zach</w:t>
      </w:r>
      <w:r w:rsidR="00B27960" w:rsidRPr="001743A1">
        <w:t xml:space="preserve"> to work out first.  She said all the files had to be secure and that the users should always have a way to </w:t>
      </w:r>
      <w:r w:rsidR="00EB32BD" w:rsidRPr="001743A1">
        <w:t xml:space="preserve">communicate with management if they have any questions.  </w:t>
      </w:r>
      <w:r w:rsidR="00D3248E" w:rsidRPr="001743A1">
        <w:t xml:space="preserve">Zach liked her ideas and added that employees should use company-sponsored devices so that it eliminates any distractions with non-work related activities.  Mary agreed and gave </w:t>
      </w:r>
      <w:r w:rsidR="002229C8" w:rsidRPr="001743A1">
        <w:t>Zach</w:t>
      </w:r>
      <w:r w:rsidR="00D3248E" w:rsidRPr="001743A1">
        <w:t xml:space="preserve"> the green light to begin designing the course.</w:t>
      </w:r>
    </w:p>
    <w:p w:rsidR="00DA646B" w:rsidRPr="001743A1" w:rsidRDefault="00DA646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7635EF" w:rsidP="00CC07AB">
            <w:pPr>
              <w:rPr>
                <w:b/>
                <w:bCs/>
                <w:color w:val="000000" w:themeColor="text1"/>
              </w:rPr>
            </w:pPr>
            <w:r w:rsidRPr="001743A1">
              <w:rPr>
                <w:b/>
                <w:bCs/>
                <w:color w:val="000000" w:themeColor="text1"/>
              </w:rPr>
              <w:t>5</w:t>
            </w:r>
            <w:r w:rsidR="003A3DC6" w:rsidRPr="001743A1">
              <w:rPr>
                <w:b/>
                <w:bCs/>
                <w:color w:val="000000" w:themeColor="text1"/>
              </w:rPr>
              <w:t xml:space="preserve"> 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3A3DC6" w:rsidP="00FD5047">
            <w:pPr>
              <w:rPr>
                <w:color w:val="000000" w:themeColor="text1"/>
              </w:rPr>
            </w:pPr>
            <w:r w:rsidRPr="001743A1">
              <w:rPr>
                <w:color w:val="000000" w:themeColor="text1"/>
              </w:rPr>
              <w:t xml:space="preserve">Introduce the </w:t>
            </w:r>
            <w:r w:rsidR="00FD5047" w:rsidRPr="001743A1">
              <w:rPr>
                <w:color w:val="000000" w:themeColor="text1"/>
              </w:rPr>
              <w:t xml:space="preserve">Challenges of </w:t>
            </w:r>
            <w:r w:rsidR="000A6F11" w:rsidRPr="001743A1">
              <w:rPr>
                <w:color w:val="000000" w:themeColor="text1"/>
              </w:rPr>
              <w:t>MLearning</w:t>
            </w:r>
            <w:r w:rsidR="00627F07" w:rsidRPr="001743A1">
              <w:rPr>
                <w:color w:val="000000" w:themeColor="text1"/>
              </w:rPr>
              <w:t xml:space="preserve"> </w:t>
            </w:r>
            <w:r w:rsidRPr="001743A1">
              <w:rPr>
                <w:color w:val="000000" w:themeColor="text1"/>
              </w:rPr>
              <w:t xml:space="preserve">case study. </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3A3DC6" w:rsidRPr="001743A1" w:rsidRDefault="003A3DC6" w:rsidP="00CC07AB">
            <w:pPr>
              <w:rPr>
                <w:b/>
                <w:color w:val="000000" w:themeColor="text1"/>
              </w:rPr>
            </w:pPr>
            <w:r w:rsidRPr="001743A1">
              <w:rPr>
                <w:b/>
                <w:color w:val="000000" w:themeColor="text1"/>
              </w:rPr>
              <w:t>Case Study</w:t>
            </w:r>
          </w:p>
          <w:p w:rsidR="00CC07AB" w:rsidRPr="001743A1" w:rsidRDefault="003A3DC6" w:rsidP="007D185F">
            <w:pPr>
              <w:rPr>
                <w:color w:val="000000" w:themeColor="text1"/>
              </w:rPr>
            </w:pPr>
            <w:r w:rsidRPr="001743A1">
              <w:rPr>
                <w:color w:val="000000" w:themeColor="text1"/>
              </w:rPr>
              <w:t xml:space="preserve">Discuss </w:t>
            </w:r>
            <w:r w:rsidR="007A148F" w:rsidRPr="001743A1">
              <w:rPr>
                <w:color w:val="000000" w:themeColor="text1"/>
              </w:rPr>
              <w:t xml:space="preserve">the </w:t>
            </w:r>
            <w:r w:rsidR="00062DD8" w:rsidRPr="001743A1">
              <w:rPr>
                <w:color w:val="000000" w:themeColor="text1"/>
              </w:rPr>
              <w:t xml:space="preserve">difficulties of using a </w:t>
            </w:r>
            <w:r w:rsidR="000A6F11" w:rsidRPr="001743A1">
              <w:rPr>
                <w:color w:val="000000" w:themeColor="text1"/>
              </w:rPr>
              <w:t>MLearning</w:t>
            </w:r>
            <w:r w:rsidR="00062DD8" w:rsidRPr="001743A1">
              <w:rPr>
                <w:color w:val="000000" w:themeColor="text1"/>
              </w:rPr>
              <w:t xml:space="preserve"> course.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3A3DC6"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3A3DC6"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0B3ADE" w:rsidP="00FD5047">
            <w:pPr>
              <w:rPr>
                <w:color w:val="000000" w:themeColor="text1"/>
              </w:rPr>
            </w:pPr>
            <w:r w:rsidRPr="001743A1">
              <w:rPr>
                <w:color w:val="000000" w:themeColor="text1"/>
              </w:rPr>
              <w:t xml:space="preserve">Discuss the results of the case study. </w:t>
            </w:r>
            <w:r w:rsidR="00D3248E" w:rsidRPr="001743A1">
              <w:rPr>
                <w:color w:val="000000" w:themeColor="text1"/>
              </w:rPr>
              <w:t xml:space="preserve">What problems did Zach face when he was creating the </w:t>
            </w:r>
            <w:r w:rsidR="000A6F11" w:rsidRPr="001743A1">
              <w:rPr>
                <w:color w:val="000000" w:themeColor="text1"/>
              </w:rPr>
              <w:t>MLearning</w:t>
            </w:r>
            <w:r w:rsidR="00D3248E" w:rsidRPr="001743A1">
              <w:rPr>
                <w:color w:val="000000" w:themeColor="text1"/>
              </w:rPr>
              <w:t xml:space="preserve"> course?</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0B3ADE" w:rsidP="00CC07AB">
            <w:pPr>
              <w:rPr>
                <w:color w:val="000000" w:themeColor="text1"/>
              </w:rPr>
            </w:pPr>
            <w:r w:rsidRPr="001743A1">
              <w:rPr>
                <w:color w:val="000000" w:themeColor="text1"/>
              </w:rPr>
              <w:t>Share any personal, relevant stories.</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0B3ADE"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D3248E" w:rsidP="00B7151D">
            <w:pPr>
              <w:rPr>
                <w:color w:val="000000" w:themeColor="text1"/>
              </w:rPr>
            </w:pPr>
            <w:r w:rsidRPr="001743A1">
              <w:rPr>
                <w:color w:val="000000" w:themeColor="text1"/>
              </w:rPr>
              <w:t xml:space="preserve">What problems did Mary have with creating the </w:t>
            </w:r>
            <w:r w:rsidR="000A6F11" w:rsidRPr="001743A1">
              <w:rPr>
                <w:color w:val="000000" w:themeColor="text1"/>
              </w:rPr>
              <w:t>MLearning</w:t>
            </w:r>
            <w:r w:rsidRPr="001743A1">
              <w:rPr>
                <w:color w:val="000000" w:themeColor="text1"/>
              </w:rPr>
              <w:t xml:space="preserve"> course?</w:t>
            </w:r>
          </w:p>
        </w:tc>
      </w:tr>
    </w:tbl>
    <w:p w:rsidR="00381A27" w:rsidRPr="001743A1" w:rsidRDefault="00381A27" w:rsidP="00CC07AB">
      <w:pPr>
        <w:pStyle w:val="Heading2"/>
      </w:pPr>
      <w:r w:rsidRPr="001743A1">
        <w:br w:type="page"/>
      </w:r>
      <w:bookmarkStart w:id="64" w:name="_Toc406059864"/>
      <w:r w:rsidRPr="001743A1">
        <w:lastRenderedPageBreak/>
        <w:t>Module Eight: Review Questions</w:t>
      </w:r>
      <w:bookmarkEnd w:id="64"/>
    </w:p>
    <w:p w:rsidR="00C47C5C" w:rsidRPr="001743A1" w:rsidRDefault="006652EB" w:rsidP="00A362E3">
      <w:pPr>
        <w:numPr>
          <w:ilvl w:val="0"/>
          <w:numId w:val="72"/>
        </w:numPr>
      </w:pPr>
      <w:r w:rsidRPr="001743A1">
        <w:t>A dependence on technology is a problem in which of the following situations?</w:t>
      </w:r>
    </w:p>
    <w:p w:rsidR="00C47C5C" w:rsidRPr="001743A1" w:rsidRDefault="00F436D9" w:rsidP="00A362E3">
      <w:pPr>
        <w:pStyle w:val="ListParagraph"/>
        <w:numPr>
          <w:ilvl w:val="0"/>
          <w:numId w:val="73"/>
        </w:numPr>
        <w:ind w:left="1080"/>
      </w:pPr>
      <w:r w:rsidRPr="001743A1">
        <w:t>The user makes a mistake on a quiz.</w:t>
      </w:r>
    </w:p>
    <w:p w:rsidR="00C47C5C" w:rsidRPr="001743A1" w:rsidRDefault="00F436D9" w:rsidP="00A362E3">
      <w:pPr>
        <w:pStyle w:val="ListParagraph"/>
        <w:numPr>
          <w:ilvl w:val="0"/>
          <w:numId w:val="73"/>
        </w:numPr>
        <w:ind w:left="1080"/>
      </w:pPr>
      <w:r w:rsidRPr="001743A1">
        <w:t>A photo is taking a long time to load.</w:t>
      </w:r>
    </w:p>
    <w:p w:rsidR="00C47C5C" w:rsidRPr="001743A1" w:rsidRDefault="00F436D9" w:rsidP="00A362E3">
      <w:pPr>
        <w:pStyle w:val="ListParagraph"/>
        <w:numPr>
          <w:ilvl w:val="0"/>
          <w:numId w:val="73"/>
        </w:numPr>
        <w:ind w:left="1080"/>
      </w:pPr>
      <w:r w:rsidRPr="001743A1">
        <w:t>An audio file does not download correctly.</w:t>
      </w:r>
    </w:p>
    <w:p w:rsidR="00C47C5C" w:rsidRPr="001743A1" w:rsidRDefault="006652EB" w:rsidP="00A362E3">
      <w:pPr>
        <w:pStyle w:val="ListParagraph"/>
        <w:numPr>
          <w:ilvl w:val="0"/>
          <w:numId w:val="73"/>
        </w:numPr>
        <w:ind w:left="1080"/>
        <w:rPr>
          <w:color w:val="FF0000"/>
        </w:rPr>
      </w:pPr>
      <w:r w:rsidRPr="001743A1">
        <w:rPr>
          <w:color w:val="FF0000"/>
        </w:rPr>
        <w:t>The internet goes down.</w:t>
      </w:r>
    </w:p>
    <w:p w:rsidR="00C47C5C" w:rsidRPr="001743A1" w:rsidRDefault="00F436D9" w:rsidP="00C47C5C">
      <w:pPr>
        <w:ind w:left="720"/>
        <w:rPr>
          <w:color w:val="FF0000"/>
        </w:rPr>
      </w:pPr>
      <w:r w:rsidRPr="001743A1">
        <w:rPr>
          <w:color w:val="FF0000"/>
        </w:rPr>
        <w:t>Unfortunately</w:t>
      </w:r>
      <w:r w:rsidR="00143B0B" w:rsidRPr="001743A1">
        <w:rPr>
          <w:color w:val="FF0000"/>
        </w:rPr>
        <w:t xml:space="preserve"> for </w:t>
      </w:r>
      <w:r w:rsidR="000A6F11" w:rsidRPr="001743A1">
        <w:rPr>
          <w:color w:val="FF0000"/>
        </w:rPr>
        <w:t>MLearning</w:t>
      </w:r>
      <w:r w:rsidR="00143B0B" w:rsidRPr="001743A1">
        <w:rPr>
          <w:color w:val="FF0000"/>
        </w:rPr>
        <w:t>, there is a big dependence on technology.  In some situations, such as the internet going down, the user is unable to continue the course and must wait for the internet to be repaired.</w:t>
      </w:r>
    </w:p>
    <w:p w:rsidR="00C47C5C" w:rsidRPr="001743A1" w:rsidRDefault="006652EB" w:rsidP="00A362E3">
      <w:pPr>
        <w:numPr>
          <w:ilvl w:val="0"/>
          <w:numId w:val="72"/>
        </w:numPr>
      </w:pPr>
      <w:r w:rsidRPr="001743A1">
        <w:t>If alternate forms of learning are not available</w:t>
      </w:r>
      <w:r w:rsidR="00F436D9" w:rsidRPr="001743A1">
        <w:t xml:space="preserve"> when a technical problem arises</w:t>
      </w:r>
      <w:r w:rsidRPr="001743A1">
        <w:t>, what happens?</w:t>
      </w:r>
    </w:p>
    <w:p w:rsidR="00C47C5C" w:rsidRPr="001743A1" w:rsidRDefault="006652EB" w:rsidP="00A362E3">
      <w:pPr>
        <w:pStyle w:val="ListParagraph"/>
        <w:numPr>
          <w:ilvl w:val="0"/>
          <w:numId w:val="74"/>
        </w:numPr>
        <w:ind w:left="1080"/>
        <w:rPr>
          <w:color w:val="FF0000"/>
        </w:rPr>
      </w:pPr>
      <w:r w:rsidRPr="001743A1">
        <w:rPr>
          <w:color w:val="FF0000"/>
        </w:rPr>
        <w:t>Learning stops.</w:t>
      </w:r>
    </w:p>
    <w:p w:rsidR="00C47C5C" w:rsidRPr="001743A1" w:rsidRDefault="00F436D9" w:rsidP="00A362E3">
      <w:pPr>
        <w:pStyle w:val="ListParagraph"/>
        <w:numPr>
          <w:ilvl w:val="0"/>
          <w:numId w:val="74"/>
        </w:numPr>
        <w:ind w:left="1080"/>
      </w:pPr>
      <w:r w:rsidRPr="001743A1">
        <w:t>Learning will continue later.</w:t>
      </w:r>
    </w:p>
    <w:p w:rsidR="00C47C5C" w:rsidRPr="001743A1" w:rsidRDefault="00F436D9" w:rsidP="00A362E3">
      <w:pPr>
        <w:pStyle w:val="ListParagraph"/>
        <w:numPr>
          <w:ilvl w:val="0"/>
          <w:numId w:val="74"/>
        </w:numPr>
        <w:ind w:left="1080"/>
      </w:pPr>
      <w:r w:rsidRPr="001743A1">
        <w:t>The user can move on to the next course.</w:t>
      </w:r>
    </w:p>
    <w:p w:rsidR="00C47C5C" w:rsidRPr="001743A1" w:rsidRDefault="00F436D9" w:rsidP="00A362E3">
      <w:pPr>
        <w:pStyle w:val="ListParagraph"/>
        <w:numPr>
          <w:ilvl w:val="0"/>
          <w:numId w:val="74"/>
        </w:numPr>
        <w:ind w:left="1080"/>
      </w:pPr>
      <w:r w:rsidRPr="001743A1">
        <w:t>The user can quit the course.</w:t>
      </w:r>
    </w:p>
    <w:p w:rsidR="00C47C5C" w:rsidRPr="001743A1" w:rsidRDefault="00F436D9" w:rsidP="00C47C5C">
      <w:pPr>
        <w:ind w:left="720"/>
        <w:rPr>
          <w:color w:val="FF0000"/>
        </w:rPr>
      </w:pPr>
      <w:r w:rsidRPr="001743A1">
        <w:rPr>
          <w:color w:val="FF0000"/>
        </w:rPr>
        <w:t>During a technical problem, such as a loss of internet or a mobile device breaks, an alternate form of learning must be made available, such as a training class in the office.  If this alternate form of learning is not available, the user’s learning stops altogether.</w:t>
      </w:r>
    </w:p>
    <w:p w:rsidR="00C47C5C" w:rsidRPr="001743A1" w:rsidRDefault="006652EB" w:rsidP="00A362E3">
      <w:pPr>
        <w:numPr>
          <w:ilvl w:val="0"/>
          <w:numId w:val="72"/>
        </w:numPr>
      </w:pPr>
      <w:r w:rsidRPr="001743A1">
        <w:t xml:space="preserve">Why is quality communication decreased in </w:t>
      </w:r>
      <w:r w:rsidR="000A6F11" w:rsidRPr="001743A1">
        <w:t>MLearning</w:t>
      </w:r>
      <w:r w:rsidRPr="001743A1">
        <w:t>?</w:t>
      </w:r>
    </w:p>
    <w:p w:rsidR="00C47C5C" w:rsidRPr="001743A1" w:rsidRDefault="00F436D9" w:rsidP="00A362E3">
      <w:pPr>
        <w:pStyle w:val="ListParagraph"/>
        <w:numPr>
          <w:ilvl w:val="0"/>
          <w:numId w:val="75"/>
        </w:numPr>
        <w:ind w:left="1080"/>
      </w:pPr>
      <w:r w:rsidRPr="001743A1">
        <w:t>The communication is more fluent electronically.</w:t>
      </w:r>
    </w:p>
    <w:p w:rsidR="00C47C5C" w:rsidRPr="001743A1" w:rsidRDefault="006652EB" w:rsidP="00A362E3">
      <w:pPr>
        <w:pStyle w:val="ListParagraph"/>
        <w:numPr>
          <w:ilvl w:val="0"/>
          <w:numId w:val="75"/>
        </w:numPr>
        <w:ind w:left="1080"/>
        <w:rPr>
          <w:color w:val="FF0000"/>
        </w:rPr>
      </w:pPr>
      <w:r w:rsidRPr="001743A1">
        <w:rPr>
          <w:color w:val="FF0000"/>
        </w:rPr>
        <w:t>There is less human contact.</w:t>
      </w:r>
    </w:p>
    <w:p w:rsidR="00C47C5C" w:rsidRPr="001743A1" w:rsidRDefault="00F436D9" w:rsidP="00A362E3">
      <w:pPr>
        <w:pStyle w:val="ListParagraph"/>
        <w:numPr>
          <w:ilvl w:val="0"/>
          <w:numId w:val="75"/>
        </w:numPr>
        <w:ind w:left="1080"/>
      </w:pPr>
      <w:r w:rsidRPr="001743A1">
        <w:t>The system sends out automatic communications.</w:t>
      </w:r>
    </w:p>
    <w:p w:rsidR="00C47C5C" w:rsidRPr="001743A1" w:rsidRDefault="00F436D9" w:rsidP="00A362E3">
      <w:pPr>
        <w:pStyle w:val="ListParagraph"/>
        <w:numPr>
          <w:ilvl w:val="0"/>
          <w:numId w:val="75"/>
        </w:numPr>
        <w:ind w:left="1080"/>
      </w:pPr>
      <w:r w:rsidRPr="001743A1">
        <w:t>There is more emoticons to use.</w:t>
      </w:r>
    </w:p>
    <w:p w:rsidR="00C47C5C" w:rsidRPr="001743A1" w:rsidRDefault="00F436D9" w:rsidP="00C47C5C">
      <w:pPr>
        <w:ind w:left="720"/>
        <w:rPr>
          <w:color w:val="FF0000"/>
        </w:rPr>
      </w:pPr>
      <w:r w:rsidRPr="001743A1">
        <w:rPr>
          <w:color w:val="FF0000"/>
        </w:rPr>
        <w:t xml:space="preserve">In </w:t>
      </w:r>
      <w:r w:rsidR="000A6F11" w:rsidRPr="001743A1">
        <w:rPr>
          <w:color w:val="FF0000"/>
        </w:rPr>
        <w:t>MLearning</w:t>
      </w:r>
      <w:r w:rsidRPr="001743A1">
        <w:rPr>
          <w:color w:val="FF0000"/>
        </w:rPr>
        <w:t>, quality communication is decreased because there is less human contact and users must depend on technical forms of communication to stay connected.</w:t>
      </w:r>
    </w:p>
    <w:p w:rsidR="00C47C5C" w:rsidRPr="001743A1" w:rsidRDefault="006652EB" w:rsidP="00A362E3">
      <w:pPr>
        <w:numPr>
          <w:ilvl w:val="0"/>
          <w:numId w:val="72"/>
        </w:numPr>
      </w:pPr>
      <w:r w:rsidRPr="001743A1">
        <w:t>How can management increase quality communication?</w:t>
      </w:r>
    </w:p>
    <w:p w:rsidR="00C47C5C" w:rsidRPr="001743A1" w:rsidRDefault="00F436D9" w:rsidP="00A362E3">
      <w:pPr>
        <w:pStyle w:val="ListParagraph"/>
        <w:numPr>
          <w:ilvl w:val="0"/>
          <w:numId w:val="76"/>
        </w:numPr>
        <w:ind w:left="1080"/>
      </w:pPr>
      <w:r w:rsidRPr="001743A1">
        <w:t>Encourage users to talk more with one another.</w:t>
      </w:r>
    </w:p>
    <w:p w:rsidR="00C47C5C" w:rsidRPr="001743A1" w:rsidRDefault="00F436D9" w:rsidP="00A362E3">
      <w:pPr>
        <w:pStyle w:val="ListParagraph"/>
        <w:numPr>
          <w:ilvl w:val="0"/>
          <w:numId w:val="76"/>
        </w:numPr>
        <w:ind w:left="1080"/>
      </w:pPr>
      <w:r w:rsidRPr="001743A1">
        <w:t>Send out an email periodically.</w:t>
      </w:r>
    </w:p>
    <w:p w:rsidR="00C47C5C" w:rsidRPr="001743A1" w:rsidRDefault="00F436D9" w:rsidP="00A362E3">
      <w:pPr>
        <w:pStyle w:val="ListParagraph"/>
        <w:numPr>
          <w:ilvl w:val="0"/>
          <w:numId w:val="76"/>
        </w:numPr>
        <w:ind w:left="1080"/>
      </w:pPr>
      <w:r w:rsidRPr="001743A1">
        <w:t>Require users to communicate through the course.</w:t>
      </w:r>
    </w:p>
    <w:p w:rsidR="00C47C5C" w:rsidRPr="001743A1" w:rsidRDefault="006652EB" w:rsidP="00A362E3">
      <w:pPr>
        <w:pStyle w:val="ListParagraph"/>
        <w:numPr>
          <w:ilvl w:val="0"/>
          <w:numId w:val="76"/>
        </w:numPr>
        <w:ind w:left="1080"/>
        <w:rPr>
          <w:color w:val="FF0000"/>
        </w:rPr>
      </w:pPr>
      <w:r w:rsidRPr="001743A1">
        <w:rPr>
          <w:color w:val="FF0000"/>
        </w:rPr>
        <w:t>Arrange face-to-face meetings.</w:t>
      </w:r>
    </w:p>
    <w:p w:rsidR="00DA646B" w:rsidRPr="001743A1" w:rsidRDefault="00F436D9" w:rsidP="00C47C5C">
      <w:pPr>
        <w:ind w:left="720"/>
        <w:rPr>
          <w:color w:val="FF0000"/>
        </w:rPr>
      </w:pPr>
      <w:r w:rsidRPr="001743A1">
        <w:rPr>
          <w:color w:val="FF0000"/>
        </w:rPr>
        <w:t>One method of ensuring users still maintain quality communication is to arrange more human contact, such as holding face-to-face meetings and conferences with course members.</w:t>
      </w:r>
    </w:p>
    <w:p w:rsidR="00DA646B" w:rsidRPr="001743A1" w:rsidRDefault="00DA646B">
      <w:pPr>
        <w:spacing w:after="0" w:line="240" w:lineRule="auto"/>
        <w:rPr>
          <w:color w:val="FF0000"/>
        </w:rPr>
      </w:pPr>
      <w:r w:rsidRPr="001743A1">
        <w:rPr>
          <w:color w:val="FF0000"/>
        </w:rPr>
        <w:br w:type="page"/>
      </w:r>
    </w:p>
    <w:p w:rsidR="00C47C5C" w:rsidRPr="001743A1" w:rsidRDefault="006652EB" w:rsidP="00A362E3">
      <w:pPr>
        <w:numPr>
          <w:ilvl w:val="0"/>
          <w:numId w:val="72"/>
        </w:numPr>
      </w:pPr>
      <w:r w:rsidRPr="001743A1">
        <w:lastRenderedPageBreak/>
        <w:t>Which of the following</w:t>
      </w:r>
      <w:r w:rsidR="00FC2F28" w:rsidRPr="001743A1">
        <w:t xml:space="preserve"> is a problem of security?</w:t>
      </w:r>
    </w:p>
    <w:p w:rsidR="00C47C5C" w:rsidRPr="001743A1" w:rsidRDefault="00AE5D6E" w:rsidP="00A362E3">
      <w:pPr>
        <w:pStyle w:val="ListParagraph"/>
        <w:numPr>
          <w:ilvl w:val="0"/>
          <w:numId w:val="77"/>
        </w:numPr>
      </w:pPr>
      <w:r w:rsidRPr="001743A1">
        <w:t>Overuse by the employee.</w:t>
      </w:r>
    </w:p>
    <w:p w:rsidR="00C47C5C" w:rsidRPr="001743A1" w:rsidRDefault="00AE5D6E" w:rsidP="00A362E3">
      <w:pPr>
        <w:pStyle w:val="ListParagraph"/>
        <w:numPr>
          <w:ilvl w:val="0"/>
          <w:numId w:val="77"/>
        </w:numPr>
      </w:pPr>
      <w:r w:rsidRPr="001743A1">
        <w:t>Downloading music.</w:t>
      </w:r>
    </w:p>
    <w:p w:rsidR="00C47C5C" w:rsidRPr="001743A1" w:rsidRDefault="00FC2F28" w:rsidP="00A362E3">
      <w:pPr>
        <w:pStyle w:val="ListParagraph"/>
        <w:numPr>
          <w:ilvl w:val="0"/>
          <w:numId w:val="77"/>
        </w:numPr>
        <w:rPr>
          <w:color w:val="FF0000"/>
        </w:rPr>
      </w:pPr>
      <w:r w:rsidRPr="001743A1">
        <w:rPr>
          <w:color w:val="FF0000"/>
        </w:rPr>
        <w:t>Copyright infringement.</w:t>
      </w:r>
    </w:p>
    <w:p w:rsidR="00C47C5C" w:rsidRPr="001743A1" w:rsidRDefault="00AE5D6E" w:rsidP="00A362E3">
      <w:pPr>
        <w:pStyle w:val="ListParagraph"/>
        <w:numPr>
          <w:ilvl w:val="0"/>
          <w:numId w:val="77"/>
        </w:numPr>
      </w:pPr>
      <w:r w:rsidRPr="001743A1">
        <w:t>Sharing files among coworkers.</w:t>
      </w:r>
    </w:p>
    <w:p w:rsidR="00C47C5C" w:rsidRPr="001743A1" w:rsidRDefault="00F436D9" w:rsidP="00C47C5C">
      <w:pPr>
        <w:ind w:left="720"/>
        <w:rPr>
          <w:color w:val="FF0000"/>
        </w:rPr>
      </w:pPr>
      <w:r w:rsidRPr="001743A1">
        <w:rPr>
          <w:color w:val="FF0000"/>
        </w:rPr>
        <w:t xml:space="preserve">Security can be a problem in any </w:t>
      </w:r>
      <w:r w:rsidR="000A6F11" w:rsidRPr="001743A1">
        <w:rPr>
          <w:color w:val="FF0000"/>
        </w:rPr>
        <w:t>MLearning</w:t>
      </w:r>
      <w:r w:rsidRPr="001743A1">
        <w:rPr>
          <w:color w:val="FF0000"/>
        </w:rPr>
        <w:t xml:space="preserve"> course because it is connected to the internet.  Security problems include copyright infringement, viruses, plagiarism and download malware.</w:t>
      </w:r>
    </w:p>
    <w:p w:rsidR="00C47C5C" w:rsidRPr="001743A1" w:rsidRDefault="00FC2F28" w:rsidP="00A362E3">
      <w:pPr>
        <w:numPr>
          <w:ilvl w:val="0"/>
          <w:numId w:val="72"/>
        </w:numPr>
      </w:pPr>
      <w:r w:rsidRPr="001743A1">
        <w:t>What can companies do in order to help reduce security risk?</w:t>
      </w:r>
    </w:p>
    <w:p w:rsidR="00C47C5C" w:rsidRPr="001743A1" w:rsidRDefault="00AE5D6E" w:rsidP="00A362E3">
      <w:pPr>
        <w:pStyle w:val="ListParagraph"/>
        <w:numPr>
          <w:ilvl w:val="0"/>
          <w:numId w:val="78"/>
        </w:numPr>
      </w:pPr>
      <w:r w:rsidRPr="001743A1">
        <w:t>Forbid employees from downloading anything.</w:t>
      </w:r>
    </w:p>
    <w:p w:rsidR="00C47C5C" w:rsidRPr="001743A1" w:rsidRDefault="00FC2F28" w:rsidP="00A362E3">
      <w:pPr>
        <w:pStyle w:val="ListParagraph"/>
        <w:numPr>
          <w:ilvl w:val="0"/>
          <w:numId w:val="78"/>
        </w:numPr>
        <w:rPr>
          <w:color w:val="FF0000"/>
        </w:rPr>
      </w:pPr>
      <w:r w:rsidRPr="001743A1">
        <w:rPr>
          <w:color w:val="FF0000"/>
        </w:rPr>
        <w:t>Install anti-virus programs.</w:t>
      </w:r>
    </w:p>
    <w:p w:rsidR="00C47C5C" w:rsidRPr="001743A1" w:rsidRDefault="00AE5D6E" w:rsidP="00A362E3">
      <w:pPr>
        <w:pStyle w:val="ListParagraph"/>
        <w:numPr>
          <w:ilvl w:val="0"/>
          <w:numId w:val="78"/>
        </w:numPr>
      </w:pPr>
      <w:r w:rsidRPr="001743A1">
        <w:t>Use printed materials instead.</w:t>
      </w:r>
    </w:p>
    <w:p w:rsidR="00C47C5C" w:rsidRPr="001743A1" w:rsidRDefault="00AE5D6E" w:rsidP="00A362E3">
      <w:pPr>
        <w:pStyle w:val="ListParagraph"/>
        <w:numPr>
          <w:ilvl w:val="0"/>
          <w:numId w:val="78"/>
        </w:numPr>
      </w:pPr>
      <w:r w:rsidRPr="001743A1">
        <w:t xml:space="preserve">Stop using </w:t>
      </w:r>
      <w:r w:rsidR="000A6F11" w:rsidRPr="001743A1">
        <w:t>MLearning</w:t>
      </w:r>
      <w:r w:rsidRPr="001743A1">
        <w:t xml:space="preserve"> courses.</w:t>
      </w:r>
    </w:p>
    <w:p w:rsidR="00C47C5C" w:rsidRPr="001743A1" w:rsidRDefault="00F436D9" w:rsidP="00C47C5C">
      <w:pPr>
        <w:ind w:left="720"/>
        <w:rPr>
          <w:color w:val="FF0000"/>
        </w:rPr>
      </w:pPr>
      <w:r w:rsidRPr="001743A1">
        <w:rPr>
          <w:color w:val="FF0000"/>
        </w:rPr>
        <w:t>There are many things companies can do in order to help reduce security risks, such as installing an anti-virus program, create system firewalls, and educate employees about internet usage.</w:t>
      </w:r>
    </w:p>
    <w:p w:rsidR="00C47C5C" w:rsidRPr="001743A1" w:rsidRDefault="00FC2F28" w:rsidP="00A362E3">
      <w:pPr>
        <w:numPr>
          <w:ilvl w:val="0"/>
          <w:numId w:val="72"/>
        </w:numPr>
      </w:pPr>
      <w:r w:rsidRPr="001743A1">
        <w:t xml:space="preserve">Which of the following would be considered a distraction with </w:t>
      </w:r>
      <w:r w:rsidR="000A6F11" w:rsidRPr="001743A1">
        <w:t>MLearning</w:t>
      </w:r>
      <w:r w:rsidRPr="001743A1">
        <w:t>?</w:t>
      </w:r>
    </w:p>
    <w:p w:rsidR="00C47C5C" w:rsidRPr="001743A1" w:rsidRDefault="00FC2F28" w:rsidP="00A362E3">
      <w:pPr>
        <w:pStyle w:val="ListParagraph"/>
        <w:numPr>
          <w:ilvl w:val="0"/>
          <w:numId w:val="79"/>
        </w:numPr>
        <w:rPr>
          <w:color w:val="FF0000"/>
        </w:rPr>
      </w:pPr>
      <w:r w:rsidRPr="001743A1">
        <w:rPr>
          <w:color w:val="FF0000"/>
        </w:rPr>
        <w:t>Games.</w:t>
      </w:r>
    </w:p>
    <w:p w:rsidR="00C47C5C" w:rsidRPr="001743A1" w:rsidRDefault="00AE5D6E" w:rsidP="00A362E3">
      <w:pPr>
        <w:pStyle w:val="ListParagraph"/>
        <w:numPr>
          <w:ilvl w:val="0"/>
          <w:numId w:val="79"/>
        </w:numPr>
      </w:pPr>
      <w:r w:rsidRPr="001743A1">
        <w:t>Course videos.</w:t>
      </w:r>
    </w:p>
    <w:p w:rsidR="00C47C5C" w:rsidRPr="001743A1" w:rsidRDefault="00AE5D6E" w:rsidP="00A362E3">
      <w:pPr>
        <w:pStyle w:val="ListParagraph"/>
        <w:numPr>
          <w:ilvl w:val="0"/>
          <w:numId w:val="79"/>
        </w:numPr>
      </w:pPr>
      <w:r w:rsidRPr="001743A1">
        <w:t>Reading case studies.</w:t>
      </w:r>
    </w:p>
    <w:p w:rsidR="00C47C5C" w:rsidRPr="001743A1" w:rsidRDefault="00AE5D6E" w:rsidP="00A362E3">
      <w:pPr>
        <w:pStyle w:val="ListParagraph"/>
        <w:numPr>
          <w:ilvl w:val="0"/>
          <w:numId w:val="79"/>
        </w:numPr>
      </w:pPr>
      <w:r w:rsidRPr="001743A1">
        <w:t>Downloading a presentation.</w:t>
      </w:r>
    </w:p>
    <w:p w:rsidR="00C47C5C" w:rsidRPr="001743A1" w:rsidRDefault="00F436D9" w:rsidP="00C47C5C">
      <w:pPr>
        <w:ind w:left="720"/>
        <w:rPr>
          <w:color w:val="FF0000"/>
        </w:rPr>
      </w:pPr>
      <w:r w:rsidRPr="001743A1">
        <w:rPr>
          <w:color w:val="FF0000"/>
        </w:rPr>
        <w:t xml:space="preserve">There are many things that can distract users when they are involved in </w:t>
      </w:r>
      <w:r w:rsidR="000A6F11" w:rsidRPr="001743A1">
        <w:rPr>
          <w:color w:val="FF0000"/>
        </w:rPr>
        <w:t>MLearning</w:t>
      </w:r>
      <w:r w:rsidRPr="001743A1">
        <w:rPr>
          <w:color w:val="FF0000"/>
        </w:rPr>
        <w:t xml:space="preserve"> courses, such as games, social media, and even other users.</w:t>
      </w:r>
    </w:p>
    <w:p w:rsidR="00C47C5C" w:rsidRPr="001743A1" w:rsidRDefault="00FC2F28" w:rsidP="00A362E3">
      <w:pPr>
        <w:numPr>
          <w:ilvl w:val="0"/>
          <w:numId w:val="72"/>
        </w:numPr>
      </w:pPr>
      <w:r w:rsidRPr="001743A1">
        <w:t>What can companies do in order to stop all distractions?</w:t>
      </w:r>
    </w:p>
    <w:p w:rsidR="00C47C5C" w:rsidRPr="001743A1" w:rsidRDefault="00AE5D6E" w:rsidP="00A362E3">
      <w:pPr>
        <w:pStyle w:val="ListParagraph"/>
        <w:numPr>
          <w:ilvl w:val="0"/>
          <w:numId w:val="80"/>
        </w:numPr>
      </w:pPr>
      <w:r w:rsidRPr="001743A1">
        <w:t>Limit an employee’s use of devices.</w:t>
      </w:r>
    </w:p>
    <w:p w:rsidR="00C47C5C" w:rsidRPr="001743A1" w:rsidRDefault="00AE5D6E" w:rsidP="00A362E3">
      <w:pPr>
        <w:pStyle w:val="ListParagraph"/>
        <w:numPr>
          <w:ilvl w:val="0"/>
          <w:numId w:val="80"/>
        </w:numPr>
      </w:pPr>
      <w:r w:rsidRPr="001743A1">
        <w:t>Discourage plying games while on the clock.</w:t>
      </w:r>
    </w:p>
    <w:p w:rsidR="00C47C5C" w:rsidRPr="001743A1" w:rsidRDefault="00AE5D6E" w:rsidP="00A362E3">
      <w:pPr>
        <w:pStyle w:val="ListParagraph"/>
        <w:numPr>
          <w:ilvl w:val="0"/>
          <w:numId w:val="80"/>
        </w:numPr>
      </w:pPr>
      <w:r w:rsidRPr="001743A1">
        <w:t>Install spyware on all company devices.</w:t>
      </w:r>
    </w:p>
    <w:p w:rsidR="00C47C5C" w:rsidRPr="001743A1" w:rsidRDefault="00FC2F28" w:rsidP="00A362E3">
      <w:pPr>
        <w:pStyle w:val="ListParagraph"/>
        <w:numPr>
          <w:ilvl w:val="0"/>
          <w:numId w:val="80"/>
        </w:numPr>
        <w:rPr>
          <w:color w:val="FF0000"/>
        </w:rPr>
      </w:pPr>
      <w:r w:rsidRPr="001743A1">
        <w:rPr>
          <w:color w:val="FF0000"/>
        </w:rPr>
        <w:t>Nothing.</w:t>
      </w:r>
    </w:p>
    <w:p w:rsidR="00DA646B" w:rsidRPr="001743A1" w:rsidRDefault="00F436D9" w:rsidP="00C47C5C">
      <w:pPr>
        <w:ind w:left="720"/>
        <w:rPr>
          <w:color w:val="FF0000"/>
        </w:rPr>
      </w:pPr>
      <w:r w:rsidRPr="001743A1">
        <w:rPr>
          <w:color w:val="FF0000"/>
        </w:rPr>
        <w:t>Unfortunately, there is nothing a company can do to eliminate distractions altogether.  They can only take measures to help reduce them and hope users have enough self-discipline.</w:t>
      </w:r>
    </w:p>
    <w:p w:rsidR="00DA646B" w:rsidRPr="001743A1" w:rsidRDefault="00DA646B">
      <w:pPr>
        <w:spacing w:after="0" w:line="240" w:lineRule="auto"/>
        <w:rPr>
          <w:color w:val="FF0000"/>
        </w:rPr>
      </w:pPr>
      <w:r w:rsidRPr="001743A1">
        <w:rPr>
          <w:color w:val="FF0000"/>
        </w:rPr>
        <w:br w:type="page"/>
      </w:r>
    </w:p>
    <w:p w:rsidR="00C47C5C" w:rsidRPr="001743A1" w:rsidRDefault="00D3248E" w:rsidP="00A362E3">
      <w:pPr>
        <w:numPr>
          <w:ilvl w:val="0"/>
          <w:numId w:val="72"/>
        </w:numPr>
      </w:pPr>
      <w:r w:rsidRPr="001743A1">
        <w:lastRenderedPageBreak/>
        <w:t xml:space="preserve">Why did Zach want to create a </w:t>
      </w:r>
      <w:r w:rsidR="000A6F11" w:rsidRPr="001743A1">
        <w:t>MLearning</w:t>
      </w:r>
      <w:r w:rsidRPr="001743A1">
        <w:t xml:space="preserve"> course for the company?</w:t>
      </w:r>
    </w:p>
    <w:p w:rsidR="00C47C5C" w:rsidRPr="001743A1" w:rsidRDefault="00D3248E" w:rsidP="00A362E3">
      <w:pPr>
        <w:pStyle w:val="ListParagraph"/>
        <w:numPr>
          <w:ilvl w:val="0"/>
          <w:numId w:val="81"/>
        </w:numPr>
      </w:pPr>
      <w:r w:rsidRPr="001743A1">
        <w:t>For the new dress code policy.</w:t>
      </w:r>
    </w:p>
    <w:p w:rsidR="00C47C5C" w:rsidRPr="001743A1" w:rsidRDefault="00D3248E" w:rsidP="00A362E3">
      <w:pPr>
        <w:pStyle w:val="ListParagraph"/>
        <w:numPr>
          <w:ilvl w:val="0"/>
          <w:numId w:val="81"/>
        </w:numPr>
      </w:pPr>
      <w:r w:rsidRPr="001743A1">
        <w:t>For newly hired employees.</w:t>
      </w:r>
    </w:p>
    <w:p w:rsidR="00C47C5C" w:rsidRPr="001743A1" w:rsidRDefault="00D3248E" w:rsidP="00A362E3">
      <w:pPr>
        <w:pStyle w:val="ListParagraph"/>
        <w:numPr>
          <w:ilvl w:val="0"/>
          <w:numId w:val="81"/>
        </w:numPr>
        <w:rPr>
          <w:color w:val="FF0000"/>
        </w:rPr>
      </w:pPr>
      <w:r w:rsidRPr="001743A1">
        <w:rPr>
          <w:color w:val="FF0000"/>
        </w:rPr>
        <w:t>For the new vacation policy.</w:t>
      </w:r>
    </w:p>
    <w:p w:rsidR="00C47C5C" w:rsidRPr="001743A1" w:rsidRDefault="00D3248E" w:rsidP="00A362E3">
      <w:pPr>
        <w:pStyle w:val="ListParagraph"/>
        <w:numPr>
          <w:ilvl w:val="0"/>
          <w:numId w:val="81"/>
        </w:numPr>
      </w:pPr>
      <w:r w:rsidRPr="001743A1">
        <w:t>For new product release information.</w:t>
      </w:r>
    </w:p>
    <w:p w:rsidR="00C47C5C" w:rsidRPr="001743A1" w:rsidRDefault="00D3248E" w:rsidP="00C47C5C">
      <w:pPr>
        <w:ind w:left="720"/>
        <w:rPr>
          <w:color w:val="FF0000"/>
        </w:rPr>
      </w:pPr>
      <w:r w:rsidRPr="001743A1">
        <w:rPr>
          <w:color w:val="FF0000"/>
        </w:rPr>
        <w:t xml:space="preserve">Zach wanted to create a </w:t>
      </w:r>
      <w:r w:rsidR="000A6F11" w:rsidRPr="001743A1">
        <w:rPr>
          <w:color w:val="FF0000"/>
        </w:rPr>
        <w:t>MLearning</w:t>
      </w:r>
      <w:r w:rsidRPr="001743A1">
        <w:rPr>
          <w:color w:val="FF0000"/>
        </w:rPr>
        <w:t xml:space="preserve"> course to educate employees about the new company vacation policy.</w:t>
      </w:r>
    </w:p>
    <w:p w:rsidR="00C47C5C" w:rsidRPr="001743A1" w:rsidRDefault="004607FC" w:rsidP="00A362E3">
      <w:pPr>
        <w:numPr>
          <w:ilvl w:val="0"/>
          <w:numId w:val="72"/>
        </w:numPr>
      </w:pPr>
      <w:r w:rsidRPr="001743A1">
        <w:t>Why did Zach suggest the employees use company-sponsored devices?</w:t>
      </w:r>
    </w:p>
    <w:p w:rsidR="00C47C5C" w:rsidRPr="001743A1" w:rsidRDefault="005F3F54" w:rsidP="00A362E3">
      <w:pPr>
        <w:pStyle w:val="ListParagraph"/>
        <w:numPr>
          <w:ilvl w:val="0"/>
          <w:numId w:val="82"/>
        </w:numPr>
      </w:pPr>
      <w:r w:rsidRPr="001743A1">
        <w:t>To reduce costs.</w:t>
      </w:r>
    </w:p>
    <w:p w:rsidR="00C47C5C" w:rsidRPr="001743A1" w:rsidRDefault="004607FC" w:rsidP="00A362E3">
      <w:pPr>
        <w:pStyle w:val="ListParagraph"/>
        <w:numPr>
          <w:ilvl w:val="0"/>
          <w:numId w:val="82"/>
        </w:numPr>
        <w:rPr>
          <w:color w:val="FF0000"/>
        </w:rPr>
      </w:pPr>
      <w:r w:rsidRPr="001743A1">
        <w:rPr>
          <w:color w:val="FF0000"/>
        </w:rPr>
        <w:t>To reduce distraction.</w:t>
      </w:r>
    </w:p>
    <w:p w:rsidR="00C47C5C" w:rsidRPr="001743A1" w:rsidRDefault="005F3F54" w:rsidP="00A362E3">
      <w:pPr>
        <w:pStyle w:val="ListParagraph"/>
        <w:numPr>
          <w:ilvl w:val="0"/>
          <w:numId w:val="82"/>
        </w:numPr>
      </w:pPr>
      <w:r w:rsidRPr="001743A1">
        <w:t>To encourage participation.</w:t>
      </w:r>
    </w:p>
    <w:p w:rsidR="00C47C5C" w:rsidRPr="001743A1" w:rsidRDefault="005F3F54" w:rsidP="00A362E3">
      <w:pPr>
        <w:pStyle w:val="ListParagraph"/>
        <w:numPr>
          <w:ilvl w:val="0"/>
          <w:numId w:val="82"/>
        </w:numPr>
      </w:pPr>
      <w:r w:rsidRPr="001743A1">
        <w:t>To encourage employees to work in the office.</w:t>
      </w:r>
    </w:p>
    <w:p w:rsidR="005E3475" w:rsidRPr="001743A1" w:rsidRDefault="004607FC" w:rsidP="004607FC">
      <w:pPr>
        <w:ind w:left="720"/>
        <w:rPr>
          <w:color w:val="FF0000"/>
        </w:rPr>
      </w:pPr>
      <w:r w:rsidRPr="001743A1">
        <w:rPr>
          <w:color w:val="FF0000"/>
        </w:rPr>
        <w:t xml:space="preserve">When planning the </w:t>
      </w:r>
      <w:r w:rsidR="000A6F11" w:rsidRPr="001743A1">
        <w:rPr>
          <w:color w:val="FF0000"/>
        </w:rPr>
        <w:t>MLearning</w:t>
      </w:r>
      <w:r w:rsidRPr="001743A1">
        <w:rPr>
          <w:color w:val="FF0000"/>
        </w:rPr>
        <w:t xml:space="preserve"> course, Zach suggested the employees use company-sponsored devices in the </w:t>
      </w:r>
      <w:r w:rsidR="000A6F11" w:rsidRPr="001743A1">
        <w:rPr>
          <w:color w:val="FF0000"/>
        </w:rPr>
        <w:t>MLearning</w:t>
      </w:r>
      <w:r w:rsidRPr="001743A1">
        <w:rPr>
          <w:color w:val="FF0000"/>
        </w:rPr>
        <w:t xml:space="preserve"> courses in order to reduce distractions and keep them focused on the course instead.</w:t>
      </w:r>
    </w:p>
    <w:p w:rsidR="00380A0C" w:rsidRPr="001743A1" w:rsidRDefault="00381A27" w:rsidP="00123EE9">
      <w:pPr>
        <w:pStyle w:val="Heading1"/>
      </w:pPr>
      <w:r w:rsidRPr="001743A1">
        <w:br w:type="page"/>
      </w:r>
    </w:p>
    <w:p w:rsidR="00123EE9" w:rsidRPr="001743A1" w:rsidRDefault="00CC3E22" w:rsidP="00123EE9">
      <w:pPr>
        <w:pStyle w:val="Heading1"/>
        <w:rPr>
          <w:lang w:eastAsia="zh-TW"/>
        </w:rPr>
      </w:pPr>
      <w:bookmarkStart w:id="65" w:name="_Toc406059865"/>
      <w:r w:rsidRPr="001743A1">
        <w:rPr>
          <w:lang w:bidi="ar-SA"/>
        </w:rPr>
        <w:lastRenderedPageBreak/>
        <mc:AlternateContent>
          <mc:Choice Requires="wps">
            <w:drawing>
              <wp:anchor distT="91440" distB="91440" distL="114300" distR="114300" simplePos="0" relativeHeight="251663872" behindDoc="0" locked="0" layoutInCell="0" allowOverlap="1" wp14:anchorId="1851A4C1" wp14:editId="0F2A4E31">
                <wp:simplePos x="0" y="0"/>
                <wp:positionH relativeFrom="page">
                  <wp:posOffset>-200025</wp:posOffset>
                </wp:positionH>
                <wp:positionV relativeFrom="page">
                  <wp:posOffset>9525</wp:posOffset>
                </wp:positionV>
                <wp:extent cx="8242300" cy="2095500"/>
                <wp:effectExtent l="0" t="0" r="6350" b="0"/>
                <wp:wrapSquare wrapText="bothSides"/>
                <wp:docPr id="2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2095500"/>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A62293" w:rsidRDefault="00A62293" w:rsidP="00DC4CE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sz w:val="28"/>
                                <w:szCs w:val="28"/>
                              </w:rPr>
                            </w:pPr>
                            <w:r>
                              <w:rPr>
                                <w:rFonts w:asciiTheme="majorHAnsi" w:hAnsiTheme="majorHAnsi"/>
                                <w:i/>
                                <w:sz w:val="28"/>
                                <w:szCs w:val="28"/>
                              </w:rPr>
                              <w:t>Technology is enabling our need to be mobile.  We want to ensure that learning matches our lifestyle.</w:t>
                            </w:r>
                          </w:p>
                          <w:p w:rsidR="00A62293" w:rsidRPr="00DC4CE9" w:rsidRDefault="00A62293" w:rsidP="00DC4CE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Tony Bingham</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75pt;margin-top:.75pt;width:649pt;height:165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" o:allowincell="f" stroked="f">
                <v:fill color2="#7f7f7f [1612]" focus="100%" type="gradient"/>
                <v:textbox inset="4in,54pt,1in,0">
                  <w:txbxContent>
                    <w:p w:rsidR="00A62293" w:rsidRDefault="00A62293" w:rsidP="00DC4CE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sz w:val="28"/>
                          <w:szCs w:val="28"/>
                        </w:rPr>
                      </w:pPr>
                      <w:r>
                        <w:rPr>
                          <w:rFonts w:asciiTheme="majorHAnsi" w:hAnsiTheme="majorHAnsi"/>
                          <w:i/>
                          <w:sz w:val="28"/>
                          <w:szCs w:val="28"/>
                        </w:rPr>
                        <w:t>Technology is enabling our need to be mobile.  We want to ensure that learning matches our lifestyle.</w:t>
                      </w:r>
                    </w:p>
                    <w:p w:rsidR="00A62293" w:rsidRPr="00DC4CE9" w:rsidRDefault="00A62293" w:rsidP="00DC4CE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Tony Bingham</w:t>
                      </w:r>
                    </w:p>
                  </w:txbxContent>
                </v:textbox>
                <w10:wrap type="square" anchorx="page" anchory="page"/>
              </v:rect>
            </w:pict>
          </mc:Fallback>
        </mc:AlternateContent>
      </w:r>
      <w:r w:rsidR="00381A27" w:rsidRPr="001743A1">
        <w:rPr>
          <w:lang w:eastAsia="zh-TW"/>
        </w:rPr>
        <w:t xml:space="preserve">Module Nine: </w:t>
      </w:r>
      <w:r w:rsidR="00A83E47" w:rsidRPr="001743A1">
        <w:rPr>
          <w:lang w:eastAsia="zh-TW"/>
        </w:rPr>
        <w:t xml:space="preserve">Benefits of </w:t>
      </w:r>
      <w:r w:rsidR="000A6F11" w:rsidRPr="001743A1">
        <w:rPr>
          <w:lang w:eastAsia="zh-TW"/>
        </w:rPr>
        <w:t>MLearning</w:t>
      </w:r>
      <w:bookmarkEnd w:id="65"/>
    </w:p>
    <w:p w:rsidR="00381A27" w:rsidRPr="001743A1" w:rsidRDefault="00FC2287" w:rsidP="00123EE9">
      <w:pPr>
        <w:rPr>
          <w:lang w:eastAsia="zh-TW"/>
        </w:rPr>
      </w:pPr>
      <w:r w:rsidRPr="001743A1">
        <w:rPr>
          <w:lang w:bidi="ar-SA"/>
        </w:rPr>
        <w:drawing>
          <wp:anchor distT="0" distB="0" distL="114300" distR="114300" simplePos="0" relativeHeight="251715072" behindDoc="0" locked="0" layoutInCell="1" allowOverlap="1" wp14:anchorId="65066B9D" wp14:editId="425B609E">
            <wp:simplePos x="0" y="0"/>
            <wp:positionH relativeFrom="column">
              <wp:posOffset>0</wp:posOffset>
            </wp:positionH>
            <wp:positionV relativeFrom="paragraph">
              <wp:posOffset>2540</wp:posOffset>
            </wp:positionV>
            <wp:extent cx="1882140" cy="1882140"/>
            <wp:effectExtent l="0" t="0" r="3810" b="381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MC900441322[1].PNG"/>
                    <pic:cNvPicPr/>
                  </pic:nvPicPr>
                  <pic:blipFill>
                    <a:blip r:embed="rId58">
                      <a:extLst>
                        <a:ext uri="{28A0092B-C50C-407E-A947-70E740481C1C}">
                          <a14:useLocalDpi xmlns:a14="http://schemas.microsoft.com/office/drawing/2010/main" val="0"/>
                        </a:ext>
                      </a:extLst>
                    </a:blip>
                    <a:stretch>
                      <a:fillRect/>
                    </a:stretch>
                  </pic:blipFill>
                  <pic:spPr>
                    <a:xfrm>
                      <a:off x="0" y="0"/>
                      <a:ext cx="1882140" cy="1882140"/>
                    </a:xfrm>
                    <a:prstGeom prst="rect">
                      <a:avLst/>
                    </a:prstGeom>
                  </pic:spPr>
                </pic:pic>
              </a:graphicData>
            </a:graphic>
          </wp:anchor>
        </w:drawing>
      </w:r>
      <w:r w:rsidR="00664AE9" w:rsidRPr="001743A1">
        <w:rPr>
          <w:lang w:eastAsia="zh-TW"/>
        </w:rPr>
        <w:t xml:space="preserve">Although </w:t>
      </w:r>
      <w:r w:rsidR="000A6F11" w:rsidRPr="001743A1">
        <w:rPr>
          <w:lang w:eastAsia="zh-TW"/>
        </w:rPr>
        <w:t>MLearning</w:t>
      </w:r>
      <w:r w:rsidR="00664AE9" w:rsidRPr="001743A1">
        <w:rPr>
          <w:lang w:eastAsia="zh-TW"/>
        </w:rPr>
        <w:t xml:space="preserve"> is still a fairly new form of technology, it has already created a variety of advantages and benefits for companies that use it.  From decreasing costs to increasing the employee’s chances of learning, every company that uses </w:t>
      </w:r>
      <w:r w:rsidR="000A6F11" w:rsidRPr="001743A1">
        <w:rPr>
          <w:lang w:eastAsia="zh-TW"/>
        </w:rPr>
        <w:t>MLearning</w:t>
      </w:r>
      <w:r w:rsidR="00664AE9" w:rsidRPr="001743A1">
        <w:rPr>
          <w:lang w:eastAsia="zh-TW"/>
        </w:rPr>
        <w:t xml:space="preserve"> has positive reasons to say why they have it on hand for many of their training or employee education courses.</w:t>
      </w:r>
    </w:p>
    <w:p w:rsidR="00FC2287" w:rsidRPr="001743A1" w:rsidRDefault="00FC2287" w:rsidP="00A62293">
      <w:pPr>
        <w:rPr>
          <w:lang w:bidi="ar-SA"/>
        </w:rPr>
      </w:pPr>
    </w:p>
    <w:p w:rsidR="00FC2287" w:rsidRPr="001743A1" w:rsidRDefault="00FC2287" w:rsidP="00A62293">
      <w:pPr>
        <w:rPr>
          <w:lang w:bidi="ar-SA"/>
        </w:rPr>
      </w:pPr>
    </w:p>
    <w:p w:rsidR="00DA646B" w:rsidRPr="001743A1" w:rsidRDefault="00DA646B" w:rsidP="00A62293">
      <w:pPr>
        <w:rPr>
          <w:lang w:bidi="ar-SA"/>
        </w:rPr>
      </w:pPr>
    </w:p>
    <w:p w:rsidR="00CC07AB" w:rsidRPr="001743A1" w:rsidRDefault="00A83E47" w:rsidP="00CC07AB">
      <w:pPr>
        <w:pStyle w:val="Heading2"/>
      </w:pPr>
      <w:bookmarkStart w:id="66" w:name="_Toc406059866"/>
      <w:r w:rsidRPr="001743A1">
        <w:rPr>
          <w:lang w:bidi="ar-SA"/>
        </w:rPr>
        <w:t>Decreased Costs</w:t>
      </w:r>
      <w:bookmarkEnd w:id="66"/>
      <w:r w:rsidR="00867565" w:rsidRPr="001743A1">
        <w:rPr>
          <w:lang w:bidi="ar-SA"/>
        </w:rPr>
        <w:t xml:space="preserve"> </w:t>
      </w:r>
    </w:p>
    <w:p w:rsidR="00CC07AB" w:rsidRPr="001743A1" w:rsidRDefault="00FC2287" w:rsidP="00233B71">
      <w:r w:rsidRPr="001743A1">
        <w:rPr>
          <w:lang w:bidi="ar-SA"/>
        </w:rPr>
        <w:drawing>
          <wp:anchor distT="0" distB="0" distL="114300" distR="114300" simplePos="0" relativeHeight="251716096" behindDoc="0" locked="0" layoutInCell="1" allowOverlap="1" wp14:anchorId="46966D88" wp14:editId="13F4D5F9">
            <wp:simplePos x="0" y="0"/>
            <wp:positionH relativeFrom="column">
              <wp:posOffset>0</wp:posOffset>
            </wp:positionH>
            <wp:positionV relativeFrom="paragraph">
              <wp:posOffset>1905</wp:posOffset>
            </wp:positionV>
            <wp:extent cx="959485" cy="899160"/>
            <wp:effectExtent l="0" t="0" r="0" b="0"/>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MP900387805[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959485" cy="899160"/>
                    </a:xfrm>
                    <a:prstGeom prst="rect">
                      <a:avLst/>
                    </a:prstGeom>
                  </pic:spPr>
                </pic:pic>
              </a:graphicData>
            </a:graphic>
          </wp:anchor>
        </w:drawing>
      </w:r>
      <w:r w:rsidR="00611852" w:rsidRPr="001743A1">
        <w:t xml:space="preserve">One of the key aspects of </w:t>
      </w:r>
      <w:r w:rsidR="000A6F11" w:rsidRPr="001743A1">
        <w:t>MLearning</w:t>
      </w:r>
      <w:r w:rsidR="00611852" w:rsidRPr="001743A1">
        <w:t xml:space="preserve"> is the fact that it is mobile learning, meaning that the devices and equipment used are smaller and more portable to use.  Using devices such as tablets or laptops means the company can save money on equipment costs and ex</w:t>
      </w:r>
      <w:r w:rsidR="00840D44" w:rsidRPr="001743A1">
        <w:t xml:space="preserve">penses.  After all, a tablet </w:t>
      </w:r>
      <w:r w:rsidR="00611852" w:rsidRPr="001743A1">
        <w:t>costs much less to buy, repair and maintain than a full desktop computer and accessories.  Another way the company decreases costs is by reducing the need for large scale training courses and taking employees away from the workplace to complete the training.  When training is mobile, the company can customize training to each employee, allowing them to complete any training they need while allowing them to remain in their working role at the same time.</w:t>
      </w:r>
      <w:r w:rsidR="00140E9B" w:rsidRPr="001743A1">
        <w:t xml:space="preserve">  The idea of </w:t>
      </w:r>
      <w:r w:rsidR="000A6F11" w:rsidRPr="001743A1">
        <w:t>MLearning</w:t>
      </w:r>
      <w:r w:rsidR="00140E9B" w:rsidRPr="001743A1">
        <w:t xml:space="preserve"> allows for increased learning and increased opportunities for employees, with dramatically raising the costs for employers.</w:t>
      </w:r>
    </w:p>
    <w:p w:rsidR="00DA646B" w:rsidRPr="001743A1" w:rsidRDefault="00DA646B" w:rsidP="00233B7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A64AA" w:rsidRPr="001743A1">
        <w:tc>
          <w:tcPr>
            <w:tcW w:w="2448" w:type="dxa"/>
            <w:tcBorders>
              <w:bottom w:val="single" w:sz="4" w:space="0" w:color="1F497D"/>
            </w:tcBorders>
            <w:vAlign w:val="center"/>
          </w:tcPr>
          <w:p w:rsidR="00CA64AA" w:rsidRPr="001743A1" w:rsidRDefault="00CA64AA"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A64AA" w:rsidRPr="001743A1" w:rsidRDefault="00CA64AA" w:rsidP="003247CA">
            <w:pPr>
              <w:rPr>
                <w:b/>
                <w:bCs/>
                <w:color w:val="000000" w:themeColor="text1"/>
              </w:rPr>
            </w:pPr>
            <w:r w:rsidRPr="001743A1">
              <w:rPr>
                <w:b/>
                <w:bCs/>
                <w:color w:val="000000" w:themeColor="text1"/>
              </w:rPr>
              <w:t>8 minutes</w:t>
            </w:r>
          </w:p>
        </w:tc>
      </w:tr>
      <w:tr w:rsidR="00CA64AA" w:rsidRPr="001743A1">
        <w:tc>
          <w:tcPr>
            <w:tcW w:w="2448" w:type="dxa"/>
            <w:shd w:val="clear" w:color="auto" w:fill="D9D9D9" w:themeFill="background1" w:themeFillShade="D9"/>
            <w:vAlign w:val="center"/>
          </w:tcPr>
          <w:p w:rsidR="00CA64AA" w:rsidRPr="001743A1" w:rsidRDefault="00CA64AA"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A64AA" w:rsidRPr="001743A1" w:rsidRDefault="00CA64AA" w:rsidP="003247CA">
            <w:pPr>
              <w:rPr>
                <w:color w:val="000000" w:themeColor="text1"/>
              </w:rPr>
            </w:pPr>
            <w:r w:rsidRPr="001743A1">
              <w:rPr>
                <w:color w:val="000000" w:themeColor="text1"/>
              </w:rPr>
              <w:t xml:space="preserve">Discuss how methods of </w:t>
            </w:r>
            <w:r w:rsidR="000A6F11" w:rsidRPr="001743A1">
              <w:rPr>
                <w:color w:val="000000" w:themeColor="text1"/>
              </w:rPr>
              <w:t>MLearning</w:t>
            </w:r>
            <w:r w:rsidRPr="001743A1">
              <w:rPr>
                <w:color w:val="000000" w:themeColor="text1"/>
              </w:rPr>
              <w:t xml:space="preserve"> cost less.</w:t>
            </w:r>
          </w:p>
        </w:tc>
      </w:tr>
      <w:tr w:rsidR="00CA64AA" w:rsidRPr="001743A1">
        <w:tc>
          <w:tcPr>
            <w:tcW w:w="2448" w:type="dxa"/>
            <w:tcBorders>
              <w:bottom w:val="single" w:sz="4" w:space="0" w:color="1F497D"/>
            </w:tcBorders>
            <w:vAlign w:val="center"/>
          </w:tcPr>
          <w:p w:rsidR="00CA64AA" w:rsidRPr="001743A1" w:rsidRDefault="00CA64AA"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CA64AA" w:rsidRPr="001743A1" w:rsidRDefault="00CA64AA" w:rsidP="003247CA">
            <w:pPr>
              <w:rPr>
                <w:b/>
                <w:color w:val="000000" w:themeColor="text1"/>
              </w:rPr>
            </w:pPr>
            <w:r w:rsidRPr="001743A1">
              <w:rPr>
                <w:b/>
                <w:color w:val="000000" w:themeColor="text1"/>
              </w:rPr>
              <w:t>Decreased Costs</w:t>
            </w:r>
          </w:p>
          <w:p w:rsidR="00CA64AA" w:rsidRPr="001743A1" w:rsidRDefault="00CA64AA" w:rsidP="00CA64AA">
            <w:pPr>
              <w:rPr>
                <w:b/>
                <w:color w:val="000000" w:themeColor="text1"/>
              </w:rPr>
            </w:pPr>
            <w:r w:rsidRPr="001743A1">
              <w:rPr>
                <w:color w:val="000000" w:themeColor="text1"/>
              </w:rPr>
              <w:t xml:space="preserve">Discuss the ways </w:t>
            </w:r>
            <w:r w:rsidR="000A6F11" w:rsidRPr="001743A1">
              <w:rPr>
                <w:color w:val="000000" w:themeColor="text1"/>
              </w:rPr>
              <w:t>MLearning</w:t>
            </w:r>
            <w:r w:rsidRPr="001743A1">
              <w:rPr>
                <w:color w:val="000000" w:themeColor="text1"/>
              </w:rPr>
              <w:t xml:space="preserve"> can reduce costs and save money.</w:t>
            </w:r>
          </w:p>
        </w:tc>
      </w:tr>
      <w:tr w:rsidR="00CA64AA" w:rsidRPr="001743A1">
        <w:tc>
          <w:tcPr>
            <w:tcW w:w="2448" w:type="dxa"/>
            <w:shd w:val="clear" w:color="auto" w:fill="D9D9D9" w:themeFill="background1" w:themeFillShade="D9"/>
            <w:vAlign w:val="center"/>
          </w:tcPr>
          <w:p w:rsidR="00CA64AA" w:rsidRPr="001743A1" w:rsidRDefault="00CA64AA" w:rsidP="00CC07AB">
            <w:pPr>
              <w:rPr>
                <w:b/>
                <w:bCs/>
                <w:color w:val="000000" w:themeColor="text1"/>
              </w:rPr>
            </w:pPr>
            <w:r w:rsidRPr="001743A1">
              <w:rPr>
                <w:b/>
                <w:bCs/>
                <w:color w:val="000000" w:themeColor="text1"/>
              </w:rPr>
              <w:lastRenderedPageBreak/>
              <w:t>Materials Required</w:t>
            </w:r>
          </w:p>
        </w:tc>
        <w:tc>
          <w:tcPr>
            <w:tcW w:w="7128" w:type="dxa"/>
            <w:shd w:val="clear" w:color="auto" w:fill="D9D9D9" w:themeFill="background1" w:themeFillShade="D9"/>
            <w:vAlign w:val="center"/>
          </w:tcPr>
          <w:p w:rsidR="00CA64AA" w:rsidRPr="001743A1" w:rsidRDefault="002F0BDF" w:rsidP="00CA64AA">
            <w:pPr>
              <w:rPr>
                <w:b/>
                <w:bCs/>
                <w:color w:val="000000" w:themeColor="text1"/>
              </w:rPr>
            </w:pPr>
            <w:r w:rsidRPr="001743A1">
              <w:rPr>
                <w:b/>
                <w:bCs/>
                <w:color w:val="000000" w:themeColor="text1"/>
              </w:rPr>
              <w:t>16</w:t>
            </w:r>
            <w:r w:rsidR="00CA64AA" w:rsidRPr="001743A1">
              <w:rPr>
                <w:b/>
                <w:bCs/>
                <w:color w:val="000000" w:themeColor="text1"/>
              </w:rPr>
              <w:t>: Decreasing Costs</w:t>
            </w:r>
          </w:p>
        </w:tc>
      </w:tr>
      <w:tr w:rsidR="00CA64AA" w:rsidRPr="001743A1">
        <w:trPr>
          <w:trHeight w:val="440"/>
        </w:trPr>
        <w:tc>
          <w:tcPr>
            <w:tcW w:w="2448" w:type="dxa"/>
            <w:tcBorders>
              <w:bottom w:val="single" w:sz="4" w:space="0" w:color="1F497D"/>
            </w:tcBorders>
            <w:vAlign w:val="center"/>
          </w:tcPr>
          <w:p w:rsidR="00CA64AA" w:rsidRPr="001743A1" w:rsidRDefault="00CA64AA"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A64AA" w:rsidRPr="001743A1" w:rsidRDefault="00CA64AA" w:rsidP="003247CA">
            <w:pPr>
              <w:rPr>
                <w:color w:val="000000" w:themeColor="text1"/>
              </w:rPr>
            </w:pPr>
            <w:r w:rsidRPr="001743A1">
              <w:rPr>
                <w:color w:val="000000" w:themeColor="text1"/>
              </w:rPr>
              <w:t>None</w:t>
            </w:r>
          </w:p>
        </w:tc>
      </w:tr>
      <w:tr w:rsidR="00CA64AA" w:rsidRPr="001743A1">
        <w:tc>
          <w:tcPr>
            <w:tcW w:w="2448" w:type="dxa"/>
            <w:shd w:val="clear" w:color="auto" w:fill="D9D9D9" w:themeFill="background1" w:themeFillShade="D9"/>
            <w:vAlign w:val="center"/>
          </w:tcPr>
          <w:p w:rsidR="00CA64AA" w:rsidRPr="001743A1" w:rsidRDefault="00CA64AA"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A64AA" w:rsidRPr="001743A1" w:rsidRDefault="00CA64AA" w:rsidP="003247CA">
            <w:pPr>
              <w:rPr>
                <w:color w:val="000000" w:themeColor="text1"/>
              </w:rPr>
            </w:pPr>
            <w:r w:rsidRPr="001743A1">
              <w:rPr>
                <w:color w:val="000000" w:themeColor="text1"/>
              </w:rPr>
              <w:t>Complete the worksheet individually.  Share your answers with the rest of the class.</w:t>
            </w:r>
          </w:p>
        </w:tc>
      </w:tr>
      <w:tr w:rsidR="00CA64AA" w:rsidRPr="001743A1">
        <w:tc>
          <w:tcPr>
            <w:tcW w:w="2448" w:type="dxa"/>
            <w:tcBorders>
              <w:bottom w:val="single" w:sz="4" w:space="0" w:color="1F497D"/>
            </w:tcBorders>
            <w:vAlign w:val="center"/>
          </w:tcPr>
          <w:p w:rsidR="00CA64AA" w:rsidRPr="001743A1" w:rsidRDefault="00CA64AA"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A64AA" w:rsidRPr="001743A1" w:rsidRDefault="00CA64AA" w:rsidP="003247CA">
            <w:pPr>
              <w:rPr>
                <w:color w:val="000000" w:themeColor="text1"/>
              </w:rPr>
            </w:pPr>
            <w:r w:rsidRPr="001743A1">
              <w:rPr>
                <w:color w:val="000000" w:themeColor="text1"/>
              </w:rPr>
              <w:t xml:space="preserve">Share any personal, relevant stories. </w:t>
            </w:r>
          </w:p>
        </w:tc>
      </w:tr>
      <w:tr w:rsidR="00CA64AA" w:rsidRPr="001743A1">
        <w:tc>
          <w:tcPr>
            <w:tcW w:w="2448" w:type="dxa"/>
            <w:shd w:val="clear" w:color="auto" w:fill="D9D9D9" w:themeFill="background1" w:themeFillShade="D9"/>
            <w:vAlign w:val="center"/>
          </w:tcPr>
          <w:p w:rsidR="00CA64AA" w:rsidRPr="001743A1" w:rsidRDefault="00CA64AA"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A64AA" w:rsidRPr="001743A1" w:rsidRDefault="00CA64AA"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CA64AA" w:rsidP="00617439">
            <w:pPr>
              <w:rPr>
                <w:color w:val="000000" w:themeColor="text1"/>
              </w:rPr>
            </w:pPr>
            <w:r w:rsidRPr="001743A1">
              <w:rPr>
                <w:color w:val="000000" w:themeColor="text1"/>
              </w:rPr>
              <w:t>Why is it important to decreases costs in any form of training?</w:t>
            </w:r>
          </w:p>
        </w:tc>
      </w:tr>
    </w:tbl>
    <w:p w:rsidR="00CC07AB" w:rsidRPr="001743A1" w:rsidRDefault="00CC07AB" w:rsidP="00CC07AB">
      <w:pPr>
        <w:spacing w:after="0" w:line="240" w:lineRule="auto"/>
        <w:rPr>
          <w:rFonts w:ascii="Cambria" w:eastAsiaTheme="majorEastAsia" w:hAnsi="Cambria" w:cstheme="majorBidi"/>
          <w:b/>
          <w:bCs/>
          <w:color w:val="000000" w:themeColor="text1"/>
          <w:sz w:val="26"/>
          <w:szCs w:val="26"/>
        </w:rPr>
      </w:pPr>
    </w:p>
    <w:p w:rsidR="00CC07AB" w:rsidRPr="001743A1" w:rsidRDefault="00A83E47" w:rsidP="00CC07AB">
      <w:pPr>
        <w:pStyle w:val="Heading2"/>
      </w:pPr>
      <w:bookmarkStart w:id="67" w:name="_Toc406059867"/>
      <w:r w:rsidRPr="001743A1">
        <w:t>Available Support</w:t>
      </w:r>
      <w:bookmarkEnd w:id="67"/>
    </w:p>
    <w:p w:rsidR="00CC07AB" w:rsidRPr="001743A1" w:rsidRDefault="00FC2287" w:rsidP="000B0564">
      <w:r w:rsidRPr="001743A1">
        <w:rPr>
          <w:lang w:bidi="ar-SA"/>
        </w:rPr>
        <w:drawing>
          <wp:anchor distT="0" distB="0" distL="114300" distR="114300" simplePos="0" relativeHeight="251717120" behindDoc="0" locked="0" layoutInCell="1" allowOverlap="1" wp14:anchorId="32C16396" wp14:editId="401638D3">
            <wp:simplePos x="0" y="0"/>
            <wp:positionH relativeFrom="column">
              <wp:posOffset>0</wp:posOffset>
            </wp:positionH>
            <wp:positionV relativeFrom="paragraph">
              <wp:posOffset>1270</wp:posOffset>
            </wp:positionV>
            <wp:extent cx="990289" cy="815340"/>
            <wp:effectExtent l="0" t="0" r="635" b="381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MC900157881[1].WM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990289" cy="815340"/>
                    </a:xfrm>
                    <a:prstGeom prst="rect">
                      <a:avLst/>
                    </a:prstGeom>
                  </pic:spPr>
                </pic:pic>
              </a:graphicData>
            </a:graphic>
          </wp:anchor>
        </w:drawing>
      </w:r>
      <w:r w:rsidR="00F4080D" w:rsidRPr="001743A1">
        <w:t>In a well-</w:t>
      </w:r>
      <w:r w:rsidR="00A83564" w:rsidRPr="001743A1">
        <w:t xml:space="preserve">planned </w:t>
      </w:r>
      <w:r w:rsidR="000A6F11" w:rsidRPr="001743A1">
        <w:t>MLearning</w:t>
      </w:r>
      <w:r w:rsidR="00A83564" w:rsidRPr="001743A1">
        <w:t xml:space="preserve"> course, the user always has access to some form of support if they run into a problem.  Commonly known as tech support, it is important for the user to have various types of support available for problems such as technical issues, software/hardware problems, course questions or issues, or even simple need for face-to-face questioning.  Most </w:t>
      </w:r>
      <w:r w:rsidR="000A6F11" w:rsidRPr="001743A1">
        <w:t>MLearning</w:t>
      </w:r>
      <w:r w:rsidR="00A83564" w:rsidRPr="001743A1">
        <w:t xml:space="preserve"> courses are designed to offer some form of chat or email system that allow user to send message to tech support or chat with a technician to solve any problem they are facing.  Outside of the course, managers and team leads should let users know how and when they are available for support, whether by phone, messaging or in your office, so that they have a live person they can reach out to when the electronic versions are not giving them the answers they need.</w:t>
      </w:r>
    </w:p>
    <w:p w:rsidR="00A83564" w:rsidRPr="001743A1" w:rsidRDefault="00A83564" w:rsidP="000B0564">
      <w:r w:rsidRPr="001743A1">
        <w:t>Ideas for support systems:</w:t>
      </w:r>
    </w:p>
    <w:p w:rsidR="00A83564" w:rsidRPr="001743A1" w:rsidRDefault="00A83564" w:rsidP="00A362E3">
      <w:pPr>
        <w:pStyle w:val="ListParagraph"/>
        <w:numPr>
          <w:ilvl w:val="0"/>
          <w:numId w:val="126"/>
        </w:numPr>
      </w:pPr>
      <w:r w:rsidRPr="001743A1">
        <w:t>In-program chat with tech support</w:t>
      </w:r>
    </w:p>
    <w:p w:rsidR="00A83564" w:rsidRPr="001743A1" w:rsidRDefault="00A83564" w:rsidP="00A362E3">
      <w:pPr>
        <w:pStyle w:val="ListParagraph"/>
        <w:numPr>
          <w:ilvl w:val="0"/>
          <w:numId w:val="126"/>
        </w:numPr>
      </w:pPr>
      <w:r w:rsidRPr="001743A1">
        <w:t>Email support</w:t>
      </w:r>
    </w:p>
    <w:p w:rsidR="00A83564" w:rsidRPr="001743A1" w:rsidRDefault="00A83564" w:rsidP="00A362E3">
      <w:pPr>
        <w:pStyle w:val="ListParagraph"/>
        <w:numPr>
          <w:ilvl w:val="0"/>
          <w:numId w:val="126"/>
        </w:numPr>
      </w:pPr>
      <w:r w:rsidRPr="001743A1">
        <w:t>Instant messaging between coworkers</w:t>
      </w:r>
    </w:p>
    <w:p w:rsidR="00A83564" w:rsidRPr="001743A1" w:rsidRDefault="00A83564" w:rsidP="00A362E3">
      <w:pPr>
        <w:pStyle w:val="ListParagraph"/>
        <w:numPr>
          <w:ilvl w:val="0"/>
          <w:numId w:val="126"/>
        </w:numPr>
      </w:pPr>
      <w:r w:rsidRPr="001743A1">
        <w:t>Live contact options for outside the course</w:t>
      </w:r>
    </w:p>
    <w:p w:rsidR="00DA646B" w:rsidRPr="001743A1" w:rsidRDefault="00DA646B" w:rsidP="00DA646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9A1F3F" w:rsidP="00CC07AB">
            <w:pPr>
              <w:rPr>
                <w:b/>
                <w:bCs/>
                <w:color w:val="000000" w:themeColor="text1"/>
              </w:rPr>
            </w:pPr>
            <w:r w:rsidRPr="001743A1">
              <w:rPr>
                <w:b/>
                <w:bCs/>
                <w:color w:val="000000" w:themeColor="text1"/>
              </w:rPr>
              <w:t xml:space="preserve">8 </w:t>
            </w:r>
            <w:r w:rsidR="00AF6618" w:rsidRPr="001743A1">
              <w:rPr>
                <w:b/>
                <w:bCs/>
                <w:color w:val="000000" w:themeColor="text1"/>
              </w:rPr>
              <w:t>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CA64AA" w:rsidP="00AB16F1">
            <w:pPr>
              <w:rPr>
                <w:color w:val="000000" w:themeColor="text1"/>
              </w:rPr>
            </w:pPr>
            <w:r w:rsidRPr="001743A1">
              <w:rPr>
                <w:color w:val="000000" w:themeColor="text1"/>
              </w:rPr>
              <w:t>Review different forms of support staff</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CA64AA" w:rsidRPr="001743A1" w:rsidRDefault="00CA64AA" w:rsidP="00CC07AB">
            <w:pPr>
              <w:rPr>
                <w:b/>
                <w:color w:val="000000" w:themeColor="text1"/>
              </w:rPr>
            </w:pPr>
            <w:r w:rsidRPr="001743A1">
              <w:rPr>
                <w:b/>
                <w:color w:val="000000" w:themeColor="text1"/>
              </w:rPr>
              <w:t>Available Support</w:t>
            </w:r>
          </w:p>
          <w:p w:rsidR="00CC07AB" w:rsidRPr="001743A1" w:rsidRDefault="00CA64AA" w:rsidP="004170AE">
            <w:pPr>
              <w:rPr>
                <w:color w:val="000000" w:themeColor="text1"/>
              </w:rPr>
            </w:pPr>
            <w:r w:rsidRPr="001743A1">
              <w:rPr>
                <w:color w:val="000000" w:themeColor="text1"/>
              </w:rPr>
              <w:t xml:space="preserve">Discuss different methods of support systems in </w:t>
            </w:r>
            <w:r w:rsidR="000A6F11" w:rsidRPr="001743A1">
              <w:rPr>
                <w:color w:val="000000" w:themeColor="text1"/>
              </w:rPr>
              <w:t>MLearning</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2F0BDF" w:rsidP="00A83E47">
            <w:pPr>
              <w:rPr>
                <w:b/>
                <w:bCs/>
                <w:color w:val="000000" w:themeColor="text1"/>
              </w:rPr>
            </w:pPr>
            <w:r w:rsidRPr="001743A1">
              <w:rPr>
                <w:b/>
                <w:bCs/>
                <w:color w:val="000000" w:themeColor="text1"/>
              </w:rPr>
              <w:t>17</w:t>
            </w:r>
            <w:r w:rsidR="00CA64AA" w:rsidRPr="001743A1">
              <w:rPr>
                <w:b/>
                <w:bCs/>
                <w:color w:val="000000" w:themeColor="text1"/>
              </w:rPr>
              <w:t>: Being Available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lastRenderedPageBreak/>
              <w:t>Planning Checklist</w:t>
            </w:r>
          </w:p>
        </w:tc>
        <w:tc>
          <w:tcPr>
            <w:tcW w:w="7128" w:type="dxa"/>
            <w:tcBorders>
              <w:bottom w:val="single" w:sz="4" w:space="0" w:color="1F497D"/>
            </w:tcBorders>
            <w:vAlign w:val="center"/>
          </w:tcPr>
          <w:p w:rsidR="00CC07AB" w:rsidRPr="001743A1" w:rsidRDefault="000234EA"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9A1F3F" w:rsidP="00A83E47">
            <w:pPr>
              <w:rPr>
                <w:color w:val="000000" w:themeColor="text1"/>
              </w:rPr>
            </w:pPr>
            <w:r w:rsidRPr="001743A1">
              <w:rPr>
                <w:color w:val="000000" w:themeColor="text1"/>
              </w:rPr>
              <w:t>Complete the worksheet</w:t>
            </w:r>
            <w:r w:rsidR="00D016EC" w:rsidRPr="001743A1">
              <w:rPr>
                <w:color w:val="000000" w:themeColor="text1"/>
              </w:rPr>
              <w:t xml:space="preserve"> individually.  Share your answers with the rest of the class.</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0234EA" w:rsidP="00CC07AB">
            <w:pPr>
              <w:rPr>
                <w:color w:val="000000" w:themeColor="text1"/>
              </w:rPr>
            </w:pPr>
            <w:r w:rsidRPr="001743A1">
              <w:rPr>
                <w:color w:val="000000" w:themeColor="text1"/>
              </w:rPr>
              <w:t>Share any personal, relevant stories.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0234EA"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D016EC" w:rsidP="00957081">
            <w:pPr>
              <w:rPr>
                <w:color w:val="000000" w:themeColor="text1"/>
              </w:rPr>
            </w:pPr>
            <w:r w:rsidRPr="001743A1">
              <w:rPr>
                <w:color w:val="000000" w:themeColor="text1"/>
              </w:rPr>
              <w:t xml:space="preserve">Why are support resources important in </w:t>
            </w:r>
            <w:r w:rsidR="000A6F11" w:rsidRPr="001743A1">
              <w:rPr>
                <w:color w:val="000000" w:themeColor="text1"/>
              </w:rPr>
              <w:t>MLearning</w:t>
            </w:r>
            <w:r w:rsidRPr="001743A1">
              <w:rPr>
                <w:color w:val="000000" w:themeColor="text1"/>
              </w:rPr>
              <w:t>?</w:t>
            </w:r>
          </w:p>
        </w:tc>
      </w:tr>
    </w:tbl>
    <w:p w:rsidR="00CC07AB" w:rsidRPr="001743A1" w:rsidRDefault="00CC07AB" w:rsidP="00CC07AB"/>
    <w:p w:rsidR="00CC07AB" w:rsidRPr="001743A1" w:rsidRDefault="00A83E47" w:rsidP="00CC07AB">
      <w:pPr>
        <w:pStyle w:val="Heading2"/>
      </w:pPr>
      <w:bookmarkStart w:id="68" w:name="_Toc406059868"/>
      <w:r w:rsidRPr="001743A1">
        <w:t>Unlimited Resources</w:t>
      </w:r>
      <w:bookmarkEnd w:id="68"/>
    </w:p>
    <w:p w:rsidR="00CC07AB" w:rsidRPr="001743A1" w:rsidRDefault="00FC2287" w:rsidP="005B7107">
      <w:r w:rsidRPr="001743A1">
        <w:rPr>
          <w:lang w:bidi="ar-SA"/>
        </w:rPr>
        <w:drawing>
          <wp:anchor distT="0" distB="0" distL="114300" distR="114300" simplePos="0" relativeHeight="251718144" behindDoc="0" locked="0" layoutInCell="1" allowOverlap="1" wp14:anchorId="2F8ECD7F" wp14:editId="146E489F">
            <wp:simplePos x="0" y="0"/>
            <wp:positionH relativeFrom="column">
              <wp:posOffset>9525</wp:posOffset>
            </wp:positionH>
            <wp:positionV relativeFrom="paragraph">
              <wp:posOffset>65405</wp:posOffset>
            </wp:positionV>
            <wp:extent cx="967105" cy="899160"/>
            <wp:effectExtent l="0" t="0" r="4445" b="0"/>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MP900387787[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67105" cy="899160"/>
                    </a:xfrm>
                    <a:prstGeom prst="rect">
                      <a:avLst/>
                    </a:prstGeom>
                  </pic:spPr>
                </pic:pic>
              </a:graphicData>
            </a:graphic>
          </wp:anchor>
        </w:drawing>
      </w:r>
      <w:r w:rsidR="00212A53" w:rsidRPr="001743A1">
        <w:t xml:space="preserve">Another advantage of allowing employees to use </w:t>
      </w:r>
      <w:r w:rsidR="000A6F11" w:rsidRPr="001743A1">
        <w:t>MLearning</w:t>
      </w:r>
      <w:r w:rsidR="00212A53" w:rsidRPr="001743A1">
        <w:t xml:space="preserve"> is the fact that no matter what point they are in during training, they have access to an unlimited amount of resources for help and guidance.  Since </w:t>
      </w:r>
      <w:r w:rsidR="000A6F11" w:rsidRPr="001743A1">
        <w:t>MLearning</w:t>
      </w:r>
      <w:r w:rsidR="00212A53" w:rsidRPr="001743A1">
        <w:t xml:space="preserve"> already takes place on the internet, users are never far away from resources that allow them to search through numerous reference guides, textbooks and articles that can give them additional answers they may need.  </w:t>
      </w:r>
      <w:r w:rsidR="00A12F56" w:rsidRPr="001743A1">
        <w:t xml:space="preserve">The same internet that powers their course can give them the opportunity to search thousands of resources at once on practically any topic.  </w:t>
      </w:r>
      <w:r w:rsidR="00212A53" w:rsidRPr="001743A1">
        <w:t xml:space="preserve">Because they can instantly access the internet on the same device they are using for </w:t>
      </w:r>
      <w:r w:rsidR="000A6F11" w:rsidRPr="001743A1">
        <w:t>MLearning</w:t>
      </w:r>
      <w:r w:rsidR="00212A53" w:rsidRPr="001743A1">
        <w:t xml:space="preserve">, the user does not necessarily need to stop everything they are doing to search a question and find additional answers to their questions.  Once they have found what they needed, they can easily return to their </w:t>
      </w:r>
      <w:r w:rsidR="000A6F11" w:rsidRPr="001743A1">
        <w:t>MLearning</w:t>
      </w:r>
      <w:r w:rsidR="00212A53" w:rsidRPr="001743A1">
        <w:t xml:space="preserve"> course without missing a beat.</w:t>
      </w:r>
    </w:p>
    <w:p w:rsidR="00DA646B" w:rsidRPr="001743A1" w:rsidRDefault="00DA646B" w:rsidP="005B710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D016EC" w:rsidRPr="001743A1">
        <w:tc>
          <w:tcPr>
            <w:tcW w:w="2448" w:type="dxa"/>
            <w:tcBorders>
              <w:bottom w:val="single" w:sz="4" w:space="0" w:color="1F497D"/>
            </w:tcBorders>
            <w:vAlign w:val="center"/>
          </w:tcPr>
          <w:p w:rsidR="00D016EC" w:rsidRPr="001743A1" w:rsidRDefault="00D016EC"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D016EC" w:rsidRPr="001743A1" w:rsidRDefault="00D016EC" w:rsidP="003247CA">
            <w:pPr>
              <w:rPr>
                <w:b/>
                <w:bCs/>
                <w:color w:val="000000" w:themeColor="text1"/>
              </w:rPr>
            </w:pPr>
            <w:r w:rsidRPr="001743A1">
              <w:rPr>
                <w:b/>
                <w:bCs/>
                <w:color w:val="000000" w:themeColor="text1"/>
              </w:rPr>
              <w:t>7 minutes</w:t>
            </w:r>
          </w:p>
        </w:tc>
      </w:tr>
      <w:tr w:rsidR="00D016EC" w:rsidRPr="001743A1">
        <w:tc>
          <w:tcPr>
            <w:tcW w:w="2448" w:type="dxa"/>
            <w:shd w:val="clear" w:color="auto" w:fill="D9D9D9" w:themeFill="background1" w:themeFillShade="D9"/>
            <w:vAlign w:val="center"/>
          </w:tcPr>
          <w:p w:rsidR="00D016EC" w:rsidRPr="001743A1" w:rsidRDefault="00D016EC"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D016EC" w:rsidRPr="001743A1" w:rsidRDefault="00D016EC" w:rsidP="00D016EC">
            <w:pPr>
              <w:rPr>
                <w:color w:val="000000" w:themeColor="text1"/>
              </w:rPr>
            </w:pPr>
            <w:r w:rsidRPr="001743A1">
              <w:rPr>
                <w:color w:val="000000" w:themeColor="text1"/>
              </w:rPr>
              <w:t>Review the different types of resources.</w:t>
            </w:r>
          </w:p>
        </w:tc>
      </w:tr>
      <w:tr w:rsidR="00D016EC" w:rsidRPr="001743A1">
        <w:tc>
          <w:tcPr>
            <w:tcW w:w="2448" w:type="dxa"/>
            <w:tcBorders>
              <w:bottom w:val="single" w:sz="4" w:space="0" w:color="1F497D"/>
            </w:tcBorders>
            <w:vAlign w:val="center"/>
          </w:tcPr>
          <w:p w:rsidR="00D016EC" w:rsidRPr="001743A1" w:rsidRDefault="00D016EC"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D016EC" w:rsidRPr="001743A1" w:rsidRDefault="00D016EC" w:rsidP="003247CA">
            <w:pPr>
              <w:rPr>
                <w:b/>
                <w:color w:val="000000" w:themeColor="text1"/>
              </w:rPr>
            </w:pPr>
            <w:r w:rsidRPr="001743A1">
              <w:rPr>
                <w:b/>
                <w:color w:val="000000" w:themeColor="text1"/>
              </w:rPr>
              <w:t>Unlimited Resources</w:t>
            </w:r>
          </w:p>
          <w:p w:rsidR="00D016EC" w:rsidRPr="001743A1" w:rsidRDefault="00D016EC" w:rsidP="00D016EC">
            <w:pPr>
              <w:rPr>
                <w:b/>
                <w:color w:val="000000" w:themeColor="text1"/>
              </w:rPr>
            </w:pPr>
            <w:r w:rsidRPr="001743A1">
              <w:rPr>
                <w:color w:val="000000" w:themeColor="text1"/>
              </w:rPr>
              <w:t xml:space="preserve">Discuss the importance of different resources in </w:t>
            </w:r>
            <w:r w:rsidR="000A6F11" w:rsidRPr="001743A1">
              <w:rPr>
                <w:color w:val="000000" w:themeColor="text1"/>
              </w:rPr>
              <w:t>MLearning</w:t>
            </w:r>
            <w:r w:rsidRPr="001743A1">
              <w:rPr>
                <w:color w:val="000000" w:themeColor="text1"/>
              </w:rPr>
              <w:t>.</w:t>
            </w:r>
          </w:p>
        </w:tc>
      </w:tr>
      <w:tr w:rsidR="00D016EC" w:rsidRPr="001743A1">
        <w:tc>
          <w:tcPr>
            <w:tcW w:w="2448" w:type="dxa"/>
            <w:shd w:val="clear" w:color="auto" w:fill="D9D9D9" w:themeFill="background1" w:themeFillShade="D9"/>
            <w:vAlign w:val="center"/>
          </w:tcPr>
          <w:p w:rsidR="00D016EC" w:rsidRPr="001743A1" w:rsidRDefault="00D016EC"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D016EC" w:rsidRPr="001743A1" w:rsidRDefault="002F0BDF" w:rsidP="00D016EC">
            <w:pPr>
              <w:rPr>
                <w:b/>
                <w:bCs/>
                <w:color w:val="000000" w:themeColor="text1"/>
              </w:rPr>
            </w:pPr>
            <w:r w:rsidRPr="001743A1">
              <w:rPr>
                <w:b/>
                <w:bCs/>
                <w:color w:val="000000" w:themeColor="text1"/>
              </w:rPr>
              <w:t>18</w:t>
            </w:r>
            <w:r w:rsidR="00D016EC" w:rsidRPr="001743A1">
              <w:rPr>
                <w:b/>
                <w:bCs/>
                <w:color w:val="000000" w:themeColor="text1"/>
              </w:rPr>
              <w:t>: My Resources</w:t>
            </w:r>
          </w:p>
        </w:tc>
      </w:tr>
      <w:tr w:rsidR="00D016EC" w:rsidRPr="001743A1">
        <w:trPr>
          <w:trHeight w:val="440"/>
        </w:trPr>
        <w:tc>
          <w:tcPr>
            <w:tcW w:w="2448" w:type="dxa"/>
            <w:tcBorders>
              <w:bottom w:val="single" w:sz="4" w:space="0" w:color="1F497D"/>
            </w:tcBorders>
            <w:vAlign w:val="center"/>
          </w:tcPr>
          <w:p w:rsidR="00D016EC" w:rsidRPr="001743A1" w:rsidRDefault="00D016EC"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D016EC" w:rsidRPr="001743A1" w:rsidRDefault="00D016EC" w:rsidP="003247CA">
            <w:pPr>
              <w:rPr>
                <w:color w:val="000000" w:themeColor="text1"/>
              </w:rPr>
            </w:pPr>
            <w:r w:rsidRPr="001743A1">
              <w:rPr>
                <w:color w:val="000000" w:themeColor="text1"/>
              </w:rPr>
              <w:t>None</w:t>
            </w:r>
          </w:p>
        </w:tc>
      </w:tr>
      <w:tr w:rsidR="00D016EC" w:rsidRPr="001743A1">
        <w:tc>
          <w:tcPr>
            <w:tcW w:w="2448" w:type="dxa"/>
            <w:shd w:val="clear" w:color="auto" w:fill="D9D9D9" w:themeFill="background1" w:themeFillShade="D9"/>
            <w:vAlign w:val="center"/>
          </w:tcPr>
          <w:p w:rsidR="00D016EC" w:rsidRPr="001743A1" w:rsidRDefault="00D016EC"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D016EC" w:rsidRPr="001743A1" w:rsidRDefault="00D016EC" w:rsidP="003247CA">
            <w:pPr>
              <w:rPr>
                <w:color w:val="000000" w:themeColor="text1"/>
              </w:rPr>
            </w:pPr>
            <w:r w:rsidRPr="001743A1">
              <w:rPr>
                <w:color w:val="000000" w:themeColor="text1"/>
              </w:rPr>
              <w:t>Complete the worksheet individually.  Share your answers with the rest of the class.</w:t>
            </w:r>
          </w:p>
        </w:tc>
      </w:tr>
      <w:tr w:rsidR="00D016EC" w:rsidRPr="001743A1">
        <w:tc>
          <w:tcPr>
            <w:tcW w:w="2448" w:type="dxa"/>
            <w:tcBorders>
              <w:bottom w:val="single" w:sz="4" w:space="0" w:color="1F497D"/>
            </w:tcBorders>
            <w:vAlign w:val="center"/>
          </w:tcPr>
          <w:p w:rsidR="00D016EC" w:rsidRPr="001743A1" w:rsidRDefault="00D016EC"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D016EC" w:rsidRPr="001743A1" w:rsidRDefault="00D016EC" w:rsidP="003247CA">
            <w:pPr>
              <w:rPr>
                <w:color w:val="000000" w:themeColor="text1"/>
              </w:rPr>
            </w:pPr>
            <w:r w:rsidRPr="001743A1">
              <w:rPr>
                <w:color w:val="000000" w:themeColor="text1"/>
              </w:rPr>
              <w:t xml:space="preserve">Share any personal, relevant stories. </w:t>
            </w:r>
          </w:p>
        </w:tc>
      </w:tr>
      <w:tr w:rsidR="00D016EC" w:rsidRPr="001743A1">
        <w:tc>
          <w:tcPr>
            <w:tcW w:w="2448" w:type="dxa"/>
            <w:shd w:val="clear" w:color="auto" w:fill="D9D9D9" w:themeFill="background1" w:themeFillShade="D9"/>
            <w:vAlign w:val="center"/>
          </w:tcPr>
          <w:p w:rsidR="00D016EC" w:rsidRPr="001743A1" w:rsidRDefault="00D016EC" w:rsidP="00CC07AB">
            <w:pPr>
              <w:rPr>
                <w:b/>
                <w:bCs/>
                <w:color w:val="000000" w:themeColor="text1"/>
              </w:rPr>
            </w:pPr>
            <w:r w:rsidRPr="001743A1">
              <w:rPr>
                <w:b/>
                <w:bCs/>
                <w:color w:val="000000" w:themeColor="text1"/>
              </w:rPr>
              <w:lastRenderedPageBreak/>
              <w:t>Delivery Tips</w:t>
            </w:r>
          </w:p>
        </w:tc>
        <w:tc>
          <w:tcPr>
            <w:tcW w:w="7128" w:type="dxa"/>
            <w:shd w:val="clear" w:color="auto" w:fill="D9D9D9" w:themeFill="background1" w:themeFillShade="D9"/>
            <w:vAlign w:val="center"/>
          </w:tcPr>
          <w:p w:rsidR="00D016EC" w:rsidRPr="001743A1" w:rsidRDefault="00D016EC"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A84A34" w:rsidP="008E0D49">
            <w:pPr>
              <w:rPr>
                <w:color w:val="000000" w:themeColor="text1"/>
              </w:rPr>
            </w:pPr>
            <w:r w:rsidRPr="001743A1">
              <w:rPr>
                <w:color w:val="000000" w:themeColor="text1"/>
              </w:rPr>
              <w:t xml:space="preserve">Why are unlimited resources a good thing to have in </w:t>
            </w:r>
            <w:r w:rsidR="000A6F11" w:rsidRPr="001743A1">
              <w:rPr>
                <w:color w:val="000000" w:themeColor="text1"/>
              </w:rPr>
              <w:t>MLearning</w:t>
            </w:r>
            <w:r w:rsidRPr="001743A1">
              <w:rPr>
                <w:color w:val="000000" w:themeColor="text1"/>
              </w:rPr>
              <w:t>?</w:t>
            </w:r>
          </w:p>
        </w:tc>
      </w:tr>
    </w:tbl>
    <w:p w:rsidR="00CC07AB" w:rsidRPr="001743A1" w:rsidRDefault="00CC07AB" w:rsidP="00CC07AB"/>
    <w:p w:rsidR="009477FD" w:rsidRPr="001743A1" w:rsidRDefault="00A83E47" w:rsidP="00CC07AB">
      <w:pPr>
        <w:pStyle w:val="Heading2"/>
      </w:pPr>
      <w:bookmarkStart w:id="69" w:name="_Toc406059869"/>
      <w:r w:rsidRPr="001743A1">
        <w:t>Continuous Learning</w:t>
      </w:r>
      <w:bookmarkEnd w:id="69"/>
    </w:p>
    <w:p w:rsidR="00CC07AB" w:rsidRPr="001743A1" w:rsidRDefault="00FC2287" w:rsidP="00DD2634">
      <w:r w:rsidRPr="001743A1">
        <w:rPr>
          <w:lang w:bidi="ar-SA"/>
        </w:rPr>
        <w:drawing>
          <wp:anchor distT="0" distB="0" distL="114300" distR="114300" simplePos="0" relativeHeight="251719168" behindDoc="0" locked="0" layoutInCell="1" allowOverlap="1" wp14:anchorId="65E4BA2D" wp14:editId="12C735F4">
            <wp:simplePos x="0" y="0"/>
            <wp:positionH relativeFrom="column">
              <wp:posOffset>19050</wp:posOffset>
            </wp:positionH>
            <wp:positionV relativeFrom="paragraph">
              <wp:posOffset>93345</wp:posOffset>
            </wp:positionV>
            <wp:extent cx="922020" cy="853440"/>
            <wp:effectExtent l="0" t="0" r="0" b="3810"/>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MP900398817[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922020" cy="853440"/>
                    </a:xfrm>
                    <a:prstGeom prst="rect">
                      <a:avLst/>
                    </a:prstGeom>
                  </pic:spPr>
                </pic:pic>
              </a:graphicData>
            </a:graphic>
          </wp:anchor>
        </w:drawing>
      </w:r>
      <w:r w:rsidR="00A84A34" w:rsidRPr="001743A1">
        <w:t xml:space="preserve">With the ease and versatility of using </w:t>
      </w:r>
      <w:r w:rsidR="000A6F11" w:rsidRPr="001743A1">
        <w:t>MLearning</w:t>
      </w:r>
      <w:r w:rsidR="00A84A34" w:rsidRPr="001743A1">
        <w:t xml:space="preserve"> in the workplace, it’s no wonder many companies have adapted it for ways of training and continuously training their employees.  </w:t>
      </w:r>
      <w:r w:rsidR="00D222AB" w:rsidRPr="001743A1">
        <w:t xml:space="preserve">Traditionally, employees are trained when they are newly hired to a company.  Any forms of training or learning after this is usually </w:t>
      </w:r>
      <w:r w:rsidR="00730FCC" w:rsidRPr="001743A1">
        <w:t xml:space="preserve">few and far </w:t>
      </w:r>
      <w:r w:rsidR="00D222AB" w:rsidRPr="001743A1">
        <w:t>between due to a lack of available instructo</w:t>
      </w:r>
      <w:r w:rsidR="00730FCC" w:rsidRPr="001743A1">
        <w:t xml:space="preserve">rs and training resources.  </w:t>
      </w:r>
      <w:r w:rsidR="000A6F11" w:rsidRPr="001743A1">
        <w:t>MLearning</w:t>
      </w:r>
      <w:r w:rsidR="00D222AB" w:rsidRPr="001743A1">
        <w:t xml:space="preserve"> allows for employees to continue learning wit</w:t>
      </w:r>
      <w:r w:rsidR="00730FCC" w:rsidRPr="001743A1">
        <w:t xml:space="preserve">h the company through </w:t>
      </w:r>
      <w:r w:rsidR="00D222AB" w:rsidRPr="001743A1">
        <w:t>courses that they can complete on the go and on their own time.  Employees are able to continue learning about new products and services the company has to offer, any changes in policies and procedures</w:t>
      </w:r>
      <w:r w:rsidR="00730FCC" w:rsidRPr="001743A1">
        <w:t>,</w:t>
      </w:r>
      <w:r w:rsidR="00D222AB" w:rsidRPr="001743A1">
        <w:t xml:space="preserve"> and keep up to date on any news within the entire industry. Continuous learning with the company is made possible through a variety of </w:t>
      </w:r>
      <w:r w:rsidR="000A6F11" w:rsidRPr="001743A1">
        <w:t>MLearning</w:t>
      </w:r>
      <w:r w:rsidR="00D222AB" w:rsidRPr="001743A1">
        <w:t xml:space="preserve"> courses supported by the company and made available to its employees.</w:t>
      </w:r>
    </w:p>
    <w:p w:rsidR="00DA646B" w:rsidRPr="001743A1" w:rsidRDefault="00DA646B" w:rsidP="00DD2634"/>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D016EC" w:rsidRPr="001743A1">
        <w:tc>
          <w:tcPr>
            <w:tcW w:w="2448" w:type="dxa"/>
            <w:tcBorders>
              <w:bottom w:val="single" w:sz="4" w:space="0" w:color="1F497D"/>
            </w:tcBorders>
            <w:vAlign w:val="center"/>
          </w:tcPr>
          <w:p w:rsidR="00D016EC" w:rsidRPr="001743A1" w:rsidRDefault="00D016EC"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D016EC" w:rsidRPr="001743A1" w:rsidRDefault="00D016EC" w:rsidP="003247CA">
            <w:pPr>
              <w:rPr>
                <w:b/>
                <w:bCs/>
                <w:color w:val="000000" w:themeColor="text1"/>
              </w:rPr>
            </w:pPr>
            <w:r w:rsidRPr="001743A1">
              <w:rPr>
                <w:b/>
                <w:bCs/>
                <w:color w:val="000000" w:themeColor="text1"/>
              </w:rPr>
              <w:t>7 minutes</w:t>
            </w:r>
          </w:p>
        </w:tc>
      </w:tr>
      <w:tr w:rsidR="00D016EC" w:rsidRPr="001743A1">
        <w:tc>
          <w:tcPr>
            <w:tcW w:w="2448" w:type="dxa"/>
            <w:shd w:val="clear" w:color="auto" w:fill="D9D9D9" w:themeFill="background1" w:themeFillShade="D9"/>
            <w:vAlign w:val="center"/>
          </w:tcPr>
          <w:p w:rsidR="00D016EC" w:rsidRPr="001743A1" w:rsidRDefault="00D016EC"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D016EC" w:rsidRPr="001743A1" w:rsidRDefault="00D016EC" w:rsidP="00D016EC">
            <w:pPr>
              <w:rPr>
                <w:color w:val="000000" w:themeColor="text1"/>
              </w:rPr>
            </w:pPr>
            <w:r w:rsidRPr="001743A1">
              <w:rPr>
                <w:color w:val="000000" w:themeColor="text1"/>
              </w:rPr>
              <w:t>Discuss the advantages of continuous learning.</w:t>
            </w:r>
          </w:p>
        </w:tc>
      </w:tr>
      <w:tr w:rsidR="00D016EC" w:rsidRPr="001743A1">
        <w:tc>
          <w:tcPr>
            <w:tcW w:w="2448" w:type="dxa"/>
            <w:tcBorders>
              <w:bottom w:val="single" w:sz="4" w:space="0" w:color="1F497D"/>
            </w:tcBorders>
            <w:vAlign w:val="center"/>
          </w:tcPr>
          <w:p w:rsidR="00D016EC" w:rsidRPr="001743A1" w:rsidRDefault="00D016EC"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D016EC" w:rsidRPr="001743A1" w:rsidRDefault="00D016EC" w:rsidP="003247CA">
            <w:pPr>
              <w:rPr>
                <w:b/>
                <w:color w:val="000000" w:themeColor="text1"/>
              </w:rPr>
            </w:pPr>
            <w:r w:rsidRPr="001743A1">
              <w:rPr>
                <w:b/>
                <w:color w:val="000000" w:themeColor="text1"/>
              </w:rPr>
              <w:t>Continuous Learning</w:t>
            </w:r>
          </w:p>
          <w:p w:rsidR="00D016EC" w:rsidRPr="001743A1" w:rsidRDefault="00D016EC" w:rsidP="00D016EC">
            <w:pPr>
              <w:rPr>
                <w:color w:val="000000" w:themeColor="text1"/>
              </w:rPr>
            </w:pPr>
            <w:r w:rsidRPr="001743A1">
              <w:rPr>
                <w:color w:val="000000" w:themeColor="text1"/>
              </w:rPr>
              <w:t xml:space="preserve">Discuss how continuous learning can be achieved through </w:t>
            </w:r>
            <w:r w:rsidR="000A6F11" w:rsidRPr="001743A1">
              <w:rPr>
                <w:color w:val="000000" w:themeColor="text1"/>
              </w:rPr>
              <w:t>MLearning</w:t>
            </w:r>
            <w:r w:rsidRPr="001743A1">
              <w:rPr>
                <w:color w:val="000000" w:themeColor="text1"/>
              </w:rPr>
              <w:t>.</w:t>
            </w:r>
          </w:p>
        </w:tc>
      </w:tr>
      <w:tr w:rsidR="00D016EC" w:rsidRPr="001743A1">
        <w:tc>
          <w:tcPr>
            <w:tcW w:w="2448" w:type="dxa"/>
            <w:shd w:val="clear" w:color="auto" w:fill="D9D9D9" w:themeFill="background1" w:themeFillShade="D9"/>
            <w:vAlign w:val="center"/>
          </w:tcPr>
          <w:p w:rsidR="00D016EC" w:rsidRPr="001743A1" w:rsidRDefault="00D016EC"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D016EC" w:rsidRPr="001743A1" w:rsidRDefault="00D016EC" w:rsidP="003247CA">
            <w:pPr>
              <w:rPr>
                <w:b/>
                <w:bCs/>
                <w:color w:val="000000" w:themeColor="text1"/>
              </w:rPr>
            </w:pPr>
            <w:r w:rsidRPr="001743A1">
              <w:rPr>
                <w:b/>
                <w:bCs/>
                <w:color w:val="000000" w:themeColor="text1"/>
              </w:rPr>
              <w:t xml:space="preserve">Flipchart/board and marker </w:t>
            </w:r>
          </w:p>
        </w:tc>
      </w:tr>
      <w:tr w:rsidR="00D016EC" w:rsidRPr="001743A1">
        <w:trPr>
          <w:trHeight w:val="440"/>
        </w:trPr>
        <w:tc>
          <w:tcPr>
            <w:tcW w:w="2448" w:type="dxa"/>
            <w:tcBorders>
              <w:bottom w:val="single" w:sz="4" w:space="0" w:color="1F497D"/>
            </w:tcBorders>
            <w:vAlign w:val="center"/>
          </w:tcPr>
          <w:p w:rsidR="00D016EC" w:rsidRPr="001743A1" w:rsidRDefault="00D016EC"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D016EC" w:rsidRPr="001743A1" w:rsidRDefault="00D016EC" w:rsidP="003247CA">
            <w:pPr>
              <w:rPr>
                <w:color w:val="000000" w:themeColor="text1"/>
              </w:rPr>
            </w:pPr>
            <w:r w:rsidRPr="001743A1">
              <w:rPr>
                <w:color w:val="000000" w:themeColor="text1"/>
              </w:rPr>
              <w:t>None</w:t>
            </w:r>
          </w:p>
        </w:tc>
      </w:tr>
      <w:tr w:rsidR="00D016EC" w:rsidRPr="001743A1">
        <w:tc>
          <w:tcPr>
            <w:tcW w:w="2448" w:type="dxa"/>
            <w:shd w:val="clear" w:color="auto" w:fill="D9D9D9" w:themeFill="background1" w:themeFillShade="D9"/>
            <w:vAlign w:val="center"/>
          </w:tcPr>
          <w:p w:rsidR="00D016EC" w:rsidRPr="001743A1" w:rsidRDefault="00D016EC"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D016EC" w:rsidRPr="001743A1" w:rsidRDefault="00D016EC" w:rsidP="00D016EC">
            <w:pPr>
              <w:rPr>
                <w:color w:val="000000" w:themeColor="text1"/>
              </w:rPr>
            </w:pPr>
            <w:r w:rsidRPr="001743A1">
              <w:rPr>
                <w:color w:val="000000" w:themeColor="text1"/>
              </w:rPr>
              <w:t>Discuss the meaning of continuous learning with the class and ask why they think it is important.  Why or why not?  Write some of their answers on the board/flipchart.</w:t>
            </w:r>
          </w:p>
        </w:tc>
      </w:tr>
      <w:tr w:rsidR="00D016EC" w:rsidRPr="001743A1">
        <w:tc>
          <w:tcPr>
            <w:tcW w:w="2448" w:type="dxa"/>
            <w:tcBorders>
              <w:bottom w:val="single" w:sz="4" w:space="0" w:color="1F497D"/>
            </w:tcBorders>
            <w:vAlign w:val="center"/>
          </w:tcPr>
          <w:p w:rsidR="00D016EC" w:rsidRPr="001743A1" w:rsidRDefault="00D016EC"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D016EC" w:rsidRPr="001743A1" w:rsidRDefault="00D016EC" w:rsidP="003247CA">
            <w:pPr>
              <w:rPr>
                <w:color w:val="000000" w:themeColor="text1"/>
              </w:rPr>
            </w:pPr>
            <w:r w:rsidRPr="001743A1">
              <w:rPr>
                <w:color w:val="000000" w:themeColor="text1"/>
              </w:rPr>
              <w:t>Share any personal or relevant stories.</w:t>
            </w:r>
          </w:p>
        </w:tc>
      </w:tr>
      <w:tr w:rsidR="00D016EC" w:rsidRPr="001743A1">
        <w:tc>
          <w:tcPr>
            <w:tcW w:w="2448" w:type="dxa"/>
            <w:shd w:val="clear" w:color="auto" w:fill="D9D9D9" w:themeFill="background1" w:themeFillShade="D9"/>
            <w:vAlign w:val="center"/>
          </w:tcPr>
          <w:p w:rsidR="00D016EC" w:rsidRPr="001743A1" w:rsidRDefault="00D016EC"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D016EC" w:rsidRPr="001743A1" w:rsidRDefault="00D016EC" w:rsidP="003247CA">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7F6609" w:rsidP="006258A3">
            <w:pPr>
              <w:rPr>
                <w:color w:val="000000" w:themeColor="text1"/>
              </w:rPr>
            </w:pPr>
            <w:r w:rsidRPr="001743A1">
              <w:rPr>
                <w:color w:val="000000" w:themeColor="text1"/>
              </w:rPr>
              <w:t>Why is continuous learning important within a company?</w:t>
            </w:r>
          </w:p>
        </w:tc>
      </w:tr>
    </w:tbl>
    <w:p w:rsidR="00CC07AB" w:rsidRPr="001743A1" w:rsidRDefault="00CC07AB" w:rsidP="00CC07AB"/>
    <w:p w:rsidR="00DA646B" w:rsidRPr="001743A1" w:rsidRDefault="00DA646B">
      <w:pPr>
        <w:spacing w:after="0" w:line="240" w:lineRule="auto"/>
      </w:pPr>
      <w:r w:rsidRPr="001743A1">
        <w:br w:type="page"/>
      </w:r>
    </w:p>
    <w:p w:rsidR="00CC07AB" w:rsidRPr="001743A1" w:rsidRDefault="00CC07AB" w:rsidP="00CC07AB">
      <w:pPr>
        <w:pStyle w:val="Heading2"/>
      </w:pPr>
      <w:bookmarkStart w:id="70" w:name="_Toc406059870"/>
      <w:r w:rsidRPr="001743A1">
        <w:lastRenderedPageBreak/>
        <w:t>Case Study</w:t>
      </w:r>
      <w:bookmarkEnd w:id="70"/>
    </w:p>
    <w:p w:rsidR="00A94F1F" w:rsidRPr="001743A1" w:rsidRDefault="00FC2287" w:rsidP="00CC07AB">
      <w:r w:rsidRPr="001743A1">
        <w:rPr>
          <w:lang w:bidi="ar-SA"/>
        </w:rPr>
        <w:drawing>
          <wp:anchor distT="0" distB="0" distL="114300" distR="114300" simplePos="0" relativeHeight="251720192" behindDoc="0" locked="0" layoutInCell="1" allowOverlap="1" wp14:anchorId="7F6D90CD" wp14:editId="29590D66">
            <wp:simplePos x="0" y="0"/>
            <wp:positionH relativeFrom="column">
              <wp:posOffset>0</wp:posOffset>
            </wp:positionH>
            <wp:positionV relativeFrom="paragraph">
              <wp:posOffset>2540</wp:posOffset>
            </wp:positionV>
            <wp:extent cx="960120" cy="914400"/>
            <wp:effectExtent l="0" t="0" r="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MP900422111[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60120" cy="914400"/>
                    </a:xfrm>
                    <a:prstGeom prst="rect">
                      <a:avLst/>
                    </a:prstGeom>
                  </pic:spPr>
                </pic:pic>
              </a:graphicData>
            </a:graphic>
          </wp:anchor>
        </w:drawing>
      </w:r>
      <w:r w:rsidR="00A94F1F" w:rsidRPr="001743A1">
        <w:t xml:space="preserve">Diane was excited about creating a </w:t>
      </w:r>
      <w:r w:rsidR="000A6F11" w:rsidRPr="001743A1">
        <w:t>MLearning</w:t>
      </w:r>
      <w:r w:rsidR="00A94F1F" w:rsidRPr="001743A1">
        <w:t xml:space="preserve"> course for the company’s new product release.  She knew the course would be excited as well as helpful for the employees.  She met with her team lead, Kevin, to talk with him about putting the course in effect.</w:t>
      </w:r>
      <w:r w:rsidR="00A20FD8" w:rsidRPr="001743A1">
        <w:t xml:space="preserve">  Kevin was a little skeptical about using a </w:t>
      </w:r>
      <w:r w:rsidR="000A6F11" w:rsidRPr="001743A1">
        <w:t>MLearning</w:t>
      </w:r>
      <w:r w:rsidR="00A20FD8" w:rsidRPr="001743A1">
        <w:t xml:space="preserve"> course, and asked Diane to explain th</w:t>
      </w:r>
      <w:r w:rsidR="00730FCC" w:rsidRPr="001743A1">
        <w:t>e benefits to him.  First, Diane</w:t>
      </w:r>
      <w:r w:rsidR="00A20FD8" w:rsidRPr="001743A1">
        <w:t xml:space="preserve"> talked about how the company would save money and reduce training costs.  Then she told him about the great amount of resources the employees would have access to while training since the devices were connected to the internet.  Not only would the employees be able to continue learning for the company, but they would have great access to manager, coworkers and other support staff the whole time they were in the </w:t>
      </w:r>
      <w:r w:rsidR="000A6F11" w:rsidRPr="001743A1">
        <w:t>MLearning</w:t>
      </w:r>
      <w:r w:rsidR="00A20FD8" w:rsidRPr="001743A1">
        <w:t xml:space="preserve"> course.  Kevin liked Diane’s ideas and like the benefits the course could bring, and agreed to help Diane bring the course to the rest of the employees in the company.</w:t>
      </w:r>
    </w:p>
    <w:p w:rsidR="00DA646B" w:rsidRPr="001743A1" w:rsidRDefault="00DA646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4B3031" w:rsidP="00CC07AB">
            <w:pPr>
              <w:rPr>
                <w:b/>
                <w:bCs/>
                <w:color w:val="000000" w:themeColor="text1"/>
              </w:rPr>
            </w:pPr>
            <w:r w:rsidRPr="001743A1">
              <w:rPr>
                <w:b/>
                <w:bCs/>
                <w:color w:val="000000" w:themeColor="text1"/>
              </w:rPr>
              <w:t>5</w:t>
            </w:r>
            <w:r w:rsidR="001573A7" w:rsidRPr="001743A1">
              <w:rPr>
                <w:b/>
                <w:bCs/>
                <w:color w:val="000000" w:themeColor="text1"/>
              </w:rPr>
              <w:t xml:space="preserve"> 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203290" w:rsidP="00A83E47">
            <w:pPr>
              <w:rPr>
                <w:color w:val="000000" w:themeColor="text1"/>
              </w:rPr>
            </w:pPr>
            <w:r w:rsidRPr="001743A1">
              <w:rPr>
                <w:color w:val="000000" w:themeColor="text1"/>
              </w:rPr>
              <w:t xml:space="preserve">Introduce the </w:t>
            </w:r>
            <w:r w:rsidR="00A83E47" w:rsidRPr="001743A1">
              <w:rPr>
                <w:color w:val="000000" w:themeColor="text1"/>
              </w:rPr>
              <w:t xml:space="preserve">Benefits of </w:t>
            </w:r>
            <w:r w:rsidR="000A6F11" w:rsidRPr="001743A1">
              <w:rPr>
                <w:color w:val="000000" w:themeColor="text1"/>
              </w:rPr>
              <w:t>MLearning</w:t>
            </w:r>
            <w:r w:rsidR="00A55921" w:rsidRPr="001743A1">
              <w:rPr>
                <w:color w:val="000000" w:themeColor="text1"/>
              </w:rPr>
              <w:t xml:space="preserve"> </w:t>
            </w:r>
            <w:r w:rsidRPr="001743A1">
              <w:rPr>
                <w:color w:val="000000" w:themeColor="text1"/>
              </w:rPr>
              <w:t>case study.</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203290" w:rsidRPr="001743A1" w:rsidRDefault="00203290" w:rsidP="00CC07AB">
            <w:pPr>
              <w:rPr>
                <w:b/>
                <w:color w:val="000000" w:themeColor="text1"/>
              </w:rPr>
            </w:pPr>
            <w:r w:rsidRPr="001743A1">
              <w:rPr>
                <w:b/>
                <w:color w:val="000000" w:themeColor="text1"/>
              </w:rPr>
              <w:t>Case Study</w:t>
            </w:r>
          </w:p>
          <w:p w:rsidR="00CC07AB" w:rsidRPr="001743A1" w:rsidRDefault="00A83E47" w:rsidP="00FC2287">
            <w:pPr>
              <w:rPr>
                <w:color w:val="000000" w:themeColor="text1"/>
              </w:rPr>
            </w:pPr>
            <w:r w:rsidRPr="001743A1">
              <w:rPr>
                <w:color w:val="000000" w:themeColor="text1"/>
              </w:rPr>
              <w:t>Discuss</w:t>
            </w:r>
            <w:r w:rsidR="00787F2F" w:rsidRPr="001743A1">
              <w:rPr>
                <w:color w:val="000000" w:themeColor="text1"/>
              </w:rPr>
              <w:t xml:space="preserve"> </w:t>
            </w:r>
            <w:r w:rsidR="002666CF" w:rsidRPr="001743A1">
              <w:rPr>
                <w:color w:val="000000" w:themeColor="text1"/>
              </w:rPr>
              <w:t xml:space="preserve">the benefits of using a </w:t>
            </w:r>
            <w:r w:rsidR="000A6F11" w:rsidRPr="001743A1">
              <w:rPr>
                <w:color w:val="000000" w:themeColor="text1"/>
              </w:rPr>
              <w:t>MLearning</w:t>
            </w:r>
            <w:r w:rsidR="002666CF" w:rsidRPr="001743A1">
              <w:rPr>
                <w:color w:val="000000" w:themeColor="text1"/>
              </w:rPr>
              <w:t xml:space="preserve"> course.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203290"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203290"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203290" w:rsidP="00FC2287">
            <w:pPr>
              <w:rPr>
                <w:color w:val="000000" w:themeColor="text1"/>
              </w:rPr>
            </w:pPr>
            <w:r w:rsidRPr="001743A1">
              <w:rPr>
                <w:color w:val="000000" w:themeColor="text1"/>
              </w:rPr>
              <w:t>Discus</w:t>
            </w:r>
            <w:r w:rsidR="00787F2F" w:rsidRPr="001743A1">
              <w:rPr>
                <w:color w:val="000000" w:themeColor="text1"/>
              </w:rPr>
              <w:t>s the results of the case study.</w:t>
            </w:r>
            <w:r w:rsidRPr="001743A1">
              <w:rPr>
                <w:color w:val="000000" w:themeColor="text1"/>
              </w:rPr>
              <w:t xml:space="preserve"> </w:t>
            </w:r>
            <w:r w:rsidR="002666CF" w:rsidRPr="001743A1">
              <w:rPr>
                <w:color w:val="000000" w:themeColor="text1"/>
              </w:rPr>
              <w:t xml:space="preserve">How did Diane convince Kevin to use a </w:t>
            </w:r>
            <w:r w:rsidR="000A6F11" w:rsidRPr="001743A1">
              <w:rPr>
                <w:color w:val="000000" w:themeColor="text1"/>
              </w:rPr>
              <w:t>MLearning</w:t>
            </w:r>
            <w:r w:rsidR="002666CF" w:rsidRPr="001743A1">
              <w:rPr>
                <w:color w:val="000000" w:themeColor="text1"/>
              </w:rPr>
              <w:t xml:space="preserve"> course for employees?</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203290" w:rsidP="00CC07AB">
            <w:pPr>
              <w:rPr>
                <w:color w:val="000000" w:themeColor="text1"/>
              </w:rPr>
            </w:pPr>
            <w:r w:rsidRPr="001743A1">
              <w:rPr>
                <w:color w:val="000000" w:themeColor="text1"/>
              </w:rPr>
              <w:t>Share any personal, relevant stories.</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203290"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2666CF" w:rsidP="00FC2287">
            <w:pPr>
              <w:rPr>
                <w:color w:val="000000" w:themeColor="text1"/>
              </w:rPr>
            </w:pPr>
            <w:r w:rsidRPr="001743A1">
              <w:rPr>
                <w:color w:val="000000" w:themeColor="text1"/>
              </w:rPr>
              <w:t xml:space="preserve">Why did Kevin agree to use a </w:t>
            </w:r>
            <w:r w:rsidR="000A6F11" w:rsidRPr="001743A1">
              <w:rPr>
                <w:color w:val="000000" w:themeColor="text1"/>
              </w:rPr>
              <w:t>MLearning</w:t>
            </w:r>
            <w:r w:rsidRPr="001743A1">
              <w:rPr>
                <w:color w:val="000000" w:themeColor="text1"/>
              </w:rPr>
              <w:t xml:space="preserve"> course for employees?</w:t>
            </w:r>
          </w:p>
        </w:tc>
      </w:tr>
    </w:tbl>
    <w:p w:rsidR="00381A27" w:rsidRPr="001743A1" w:rsidRDefault="00381A27" w:rsidP="00CC07AB">
      <w:pPr>
        <w:pStyle w:val="Heading2"/>
      </w:pPr>
      <w:r w:rsidRPr="001743A1">
        <w:br w:type="page"/>
      </w:r>
      <w:bookmarkStart w:id="71" w:name="_Toc406059871"/>
      <w:r w:rsidRPr="001743A1">
        <w:lastRenderedPageBreak/>
        <w:t>Module Nine: Review Questions</w:t>
      </w:r>
      <w:bookmarkEnd w:id="71"/>
    </w:p>
    <w:p w:rsidR="00C47C5C" w:rsidRPr="001743A1" w:rsidRDefault="00D77707" w:rsidP="00A362E3">
      <w:pPr>
        <w:numPr>
          <w:ilvl w:val="0"/>
          <w:numId w:val="83"/>
        </w:numPr>
      </w:pPr>
      <w:r w:rsidRPr="001743A1">
        <w:t xml:space="preserve">The use of </w:t>
      </w:r>
      <w:r w:rsidR="000A6F11" w:rsidRPr="001743A1">
        <w:t>MLearning</w:t>
      </w:r>
      <w:r w:rsidRPr="001743A1">
        <w:t xml:space="preserve"> reduces costs by doing what?</w:t>
      </w:r>
    </w:p>
    <w:p w:rsidR="00C47C5C" w:rsidRPr="001743A1" w:rsidRDefault="00D77707" w:rsidP="00A362E3">
      <w:pPr>
        <w:pStyle w:val="ListParagraph"/>
        <w:numPr>
          <w:ilvl w:val="0"/>
          <w:numId w:val="84"/>
        </w:numPr>
        <w:ind w:left="1080"/>
        <w:rPr>
          <w:color w:val="FF0000"/>
        </w:rPr>
      </w:pPr>
      <w:r w:rsidRPr="001743A1">
        <w:rPr>
          <w:color w:val="FF0000"/>
        </w:rPr>
        <w:t>Utilizes cheaper equipment.</w:t>
      </w:r>
    </w:p>
    <w:p w:rsidR="00C47C5C" w:rsidRPr="001743A1" w:rsidRDefault="00011714" w:rsidP="00A362E3">
      <w:pPr>
        <w:pStyle w:val="ListParagraph"/>
        <w:numPr>
          <w:ilvl w:val="0"/>
          <w:numId w:val="84"/>
        </w:numPr>
        <w:ind w:left="1080"/>
      </w:pPr>
      <w:r w:rsidRPr="001743A1">
        <w:t>Hire less people.</w:t>
      </w:r>
    </w:p>
    <w:p w:rsidR="00C47C5C" w:rsidRPr="001743A1" w:rsidRDefault="00011714" w:rsidP="00A362E3">
      <w:pPr>
        <w:pStyle w:val="ListParagraph"/>
        <w:numPr>
          <w:ilvl w:val="0"/>
          <w:numId w:val="84"/>
        </w:numPr>
        <w:ind w:left="1080"/>
      </w:pPr>
      <w:r w:rsidRPr="001743A1">
        <w:t xml:space="preserve">Train fewer people </w:t>
      </w:r>
      <w:r w:rsidR="00730FCC" w:rsidRPr="001743A1">
        <w:t>a</w:t>
      </w:r>
      <w:r w:rsidRPr="001743A1">
        <w:t>t a time.</w:t>
      </w:r>
    </w:p>
    <w:p w:rsidR="00C47C5C" w:rsidRPr="001743A1" w:rsidRDefault="00011714" w:rsidP="00A362E3">
      <w:pPr>
        <w:pStyle w:val="ListParagraph"/>
        <w:numPr>
          <w:ilvl w:val="0"/>
          <w:numId w:val="84"/>
        </w:numPr>
        <w:ind w:left="1080"/>
      </w:pPr>
      <w:r w:rsidRPr="001743A1">
        <w:t>Pay for less resources.</w:t>
      </w:r>
    </w:p>
    <w:p w:rsidR="00C47C5C" w:rsidRPr="001743A1" w:rsidRDefault="000A6F11" w:rsidP="00C47C5C">
      <w:pPr>
        <w:ind w:left="720"/>
        <w:rPr>
          <w:color w:val="FF0000"/>
        </w:rPr>
      </w:pPr>
      <w:r w:rsidRPr="001743A1">
        <w:rPr>
          <w:color w:val="FF0000"/>
        </w:rPr>
        <w:t>MLearning</w:t>
      </w:r>
      <w:r w:rsidR="00011714" w:rsidRPr="001743A1">
        <w:rPr>
          <w:color w:val="FF0000"/>
        </w:rPr>
        <w:t xml:space="preserve"> can be beneficial because it allows the company to reduce costs on training equipment by using portable, mobile devices and less training personnel.</w:t>
      </w:r>
    </w:p>
    <w:p w:rsidR="00C47C5C" w:rsidRPr="001743A1" w:rsidRDefault="00D77707" w:rsidP="00A362E3">
      <w:pPr>
        <w:numPr>
          <w:ilvl w:val="0"/>
          <w:numId w:val="83"/>
        </w:numPr>
      </w:pPr>
      <w:r w:rsidRPr="001743A1">
        <w:t>Companies can save money on training by doing what?</w:t>
      </w:r>
    </w:p>
    <w:p w:rsidR="00C47C5C" w:rsidRPr="001743A1" w:rsidRDefault="00011714" w:rsidP="00A362E3">
      <w:pPr>
        <w:pStyle w:val="ListParagraph"/>
        <w:numPr>
          <w:ilvl w:val="0"/>
          <w:numId w:val="85"/>
        </w:numPr>
        <w:ind w:left="1080"/>
      </w:pPr>
      <w:r w:rsidRPr="001743A1">
        <w:t>Making it last longer.</w:t>
      </w:r>
    </w:p>
    <w:p w:rsidR="00C47C5C" w:rsidRPr="001743A1" w:rsidRDefault="00011714" w:rsidP="00A362E3">
      <w:pPr>
        <w:pStyle w:val="ListParagraph"/>
        <w:numPr>
          <w:ilvl w:val="0"/>
          <w:numId w:val="85"/>
        </w:numPr>
        <w:ind w:left="1080"/>
      </w:pPr>
      <w:r w:rsidRPr="001743A1">
        <w:t>Allowing employees to skip training.</w:t>
      </w:r>
    </w:p>
    <w:p w:rsidR="00C47C5C" w:rsidRPr="001743A1" w:rsidRDefault="00D77707" w:rsidP="00A362E3">
      <w:pPr>
        <w:pStyle w:val="ListParagraph"/>
        <w:numPr>
          <w:ilvl w:val="0"/>
          <w:numId w:val="85"/>
        </w:numPr>
        <w:ind w:left="1080"/>
        <w:rPr>
          <w:color w:val="FF0000"/>
        </w:rPr>
      </w:pPr>
      <w:r w:rsidRPr="001743A1">
        <w:rPr>
          <w:color w:val="FF0000"/>
        </w:rPr>
        <w:t>Making it portable.</w:t>
      </w:r>
    </w:p>
    <w:p w:rsidR="00C47C5C" w:rsidRPr="001743A1" w:rsidRDefault="00011714" w:rsidP="00A362E3">
      <w:pPr>
        <w:pStyle w:val="ListParagraph"/>
        <w:numPr>
          <w:ilvl w:val="0"/>
          <w:numId w:val="85"/>
        </w:numPr>
        <w:ind w:left="1080"/>
      </w:pPr>
      <w:r w:rsidRPr="001743A1">
        <w:t>Requiring managers to do the training first.</w:t>
      </w:r>
    </w:p>
    <w:p w:rsidR="00C47C5C" w:rsidRPr="001743A1" w:rsidRDefault="00011714" w:rsidP="00C47C5C">
      <w:pPr>
        <w:ind w:left="720"/>
        <w:rPr>
          <w:color w:val="FF0000"/>
        </w:rPr>
      </w:pPr>
      <w:r w:rsidRPr="001743A1">
        <w:rPr>
          <w:color w:val="FF0000"/>
        </w:rPr>
        <w:t>By making training portable, it allows users to complete the training anywhere, which reduces the need for costly training rooms and training personnel.</w:t>
      </w:r>
    </w:p>
    <w:p w:rsidR="00C47C5C" w:rsidRPr="001743A1" w:rsidRDefault="00D77707" w:rsidP="00A362E3">
      <w:pPr>
        <w:numPr>
          <w:ilvl w:val="0"/>
          <w:numId w:val="83"/>
        </w:numPr>
      </w:pPr>
      <w:r w:rsidRPr="001743A1">
        <w:t xml:space="preserve">What is one form of support available in </w:t>
      </w:r>
      <w:r w:rsidR="000A6F11" w:rsidRPr="001743A1">
        <w:t>MLearning</w:t>
      </w:r>
      <w:r w:rsidRPr="001743A1">
        <w:t>?</w:t>
      </w:r>
    </w:p>
    <w:p w:rsidR="00C47C5C" w:rsidRPr="001743A1" w:rsidRDefault="00011714" w:rsidP="00A362E3">
      <w:pPr>
        <w:pStyle w:val="ListParagraph"/>
        <w:numPr>
          <w:ilvl w:val="0"/>
          <w:numId w:val="86"/>
        </w:numPr>
        <w:ind w:left="1080"/>
      </w:pPr>
      <w:r w:rsidRPr="001743A1">
        <w:t>Manager meetings.</w:t>
      </w:r>
    </w:p>
    <w:p w:rsidR="00C47C5C" w:rsidRPr="001743A1" w:rsidRDefault="00D77707" w:rsidP="00A362E3">
      <w:pPr>
        <w:pStyle w:val="ListParagraph"/>
        <w:numPr>
          <w:ilvl w:val="0"/>
          <w:numId w:val="86"/>
        </w:numPr>
        <w:ind w:left="1080"/>
        <w:rPr>
          <w:color w:val="FF0000"/>
        </w:rPr>
      </w:pPr>
      <w:r w:rsidRPr="001743A1">
        <w:rPr>
          <w:color w:val="FF0000"/>
        </w:rPr>
        <w:t>User chat rooms.</w:t>
      </w:r>
    </w:p>
    <w:p w:rsidR="00C47C5C" w:rsidRPr="001743A1" w:rsidRDefault="00011714" w:rsidP="00A362E3">
      <w:pPr>
        <w:pStyle w:val="ListParagraph"/>
        <w:numPr>
          <w:ilvl w:val="0"/>
          <w:numId w:val="86"/>
        </w:numPr>
        <w:ind w:left="1080"/>
      </w:pPr>
      <w:r w:rsidRPr="001743A1">
        <w:t>Telephone conferences.</w:t>
      </w:r>
    </w:p>
    <w:p w:rsidR="00C47C5C" w:rsidRPr="001743A1" w:rsidRDefault="00011714" w:rsidP="00A362E3">
      <w:pPr>
        <w:pStyle w:val="ListParagraph"/>
        <w:numPr>
          <w:ilvl w:val="0"/>
          <w:numId w:val="86"/>
        </w:numPr>
        <w:ind w:left="1080"/>
      </w:pPr>
      <w:r w:rsidRPr="001743A1">
        <w:t>Sending a fax.</w:t>
      </w:r>
    </w:p>
    <w:p w:rsidR="00C47C5C" w:rsidRPr="001743A1" w:rsidRDefault="00011714" w:rsidP="00C47C5C">
      <w:pPr>
        <w:ind w:left="720"/>
        <w:rPr>
          <w:color w:val="FF0000"/>
        </w:rPr>
      </w:pPr>
      <w:r w:rsidRPr="001743A1">
        <w:rPr>
          <w:color w:val="FF0000"/>
        </w:rPr>
        <w:t xml:space="preserve">A </w:t>
      </w:r>
      <w:r w:rsidR="000A6F11" w:rsidRPr="001743A1">
        <w:rPr>
          <w:color w:val="FF0000"/>
        </w:rPr>
        <w:t>MLearning</w:t>
      </w:r>
      <w:r w:rsidRPr="001743A1">
        <w:rPr>
          <w:color w:val="FF0000"/>
        </w:rPr>
        <w:t xml:space="preserve"> course should have several forms of support for the learners to use when needed, which can include user chat rooms, email systems, instant messaging and even IT support staff.</w:t>
      </w:r>
    </w:p>
    <w:p w:rsidR="00C47C5C" w:rsidRPr="001743A1" w:rsidRDefault="00D77707" w:rsidP="00A362E3">
      <w:pPr>
        <w:numPr>
          <w:ilvl w:val="0"/>
          <w:numId w:val="83"/>
        </w:numPr>
      </w:pPr>
      <w:r w:rsidRPr="001743A1">
        <w:t xml:space="preserve">Which of the following is a type of support outside of </w:t>
      </w:r>
      <w:r w:rsidR="000A6F11" w:rsidRPr="001743A1">
        <w:t>MLearning</w:t>
      </w:r>
      <w:r w:rsidRPr="001743A1">
        <w:t>?</w:t>
      </w:r>
    </w:p>
    <w:p w:rsidR="00C47C5C" w:rsidRPr="001743A1" w:rsidRDefault="00011714" w:rsidP="00A362E3">
      <w:pPr>
        <w:pStyle w:val="ListParagraph"/>
        <w:numPr>
          <w:ilvl w:val="0"/>
          <w:numId w:val="87"/>
        </w:numPr>
        <w:ind w:left="1080"/>
      </w:pPr>
      <w:r w:rsidRPr="001743A1">
        <w:t>Chat rooms.</w:t>
      </w:r>
    </w:p>
    <w:p w:rsidR="00C47C5C" w:rsidRPr="001743A1" w:rsidRDefault="00011714" w:rsidP="00A362E3">
      <w:pPr>
        <w:pStyle w:val="ListParagraph"/>
        <w:numPr>
          <w:ilvl w:val="0"/>
          <w:numId w:val="87"/>
        </w:numPr>
        <w:ind w:left="1080"/>
      </w:pPr>
      <w:r w:rsidRPr="001743A1">
        <w:t>Email systems.</w:t>
      </w:r>
    </w:p>
    <w:p w:rsidR="00C47C5C" w:rsidRPr="001743A1" w:rsidRDefault="00D77707" w:rsidP="00A362E3">
      <w:pPr>
        <w:pStyle w:val="ListParagraph"/>
        <w:numPr>
          <w:ilvl w:val="0"/>
          <w:numId w:val="87"/>
        </w:numPr>
        <w:ind w:left="1080"/>
        <w:rPr>
          <w:color w:val="FF0000"/>
        </w:rPr>
      </w:pPr>
      <w:r w:rsidRPr="001743A1">
        <w:rPr>
          <w:color w:val="FF0000"/>
        </w:rPr>
        <w:t>Meeting with a manager.</w:t>
      </w:r>
    </w:p>
    <w:p w:rsidR="00C47C5C" w:rsidRPr="001743A1" w:rsidRDefault="00011714" w:rsidP="00A362E3">
      <w:pPr>
        <w:pStyle w:val="ListParagraph"/>
        <w:numPr>
          <w:ilvl w:val="0"/>
          <w:numId w:val="87"/>
        </w:numPr>
        <w:ind w:left="1080"/>
      </w:pPr>
      <w:r w:rsidRPr="001743A1">
        <w:t>Instant messaging.</w:t>
      </w:r>
    </w:p>
    <w:p w:rsidR="00DA646B" w:rsidRPr="001743A1" w:rsidRDefault="00011714" w:rsidP="00C47C5C">
      <w:pPr>
        <w:ind w:left="720"/>
        <w:rPr>
          <w:color w:val="FF0000"/>
        </w:rPr>
      </w:pPr>
      <w:r w:rsidRPr="001743A1">
        <w:rPr>
          <w:color w:val="FF0000"/>
        </w:rPr>
        <w:t xml:space="preserve">Many forms of support exist outside of the </w:t>
      </w:r>
      <w:r w:rsidR="000A6F11" w:rsidRPr="001743A1">
        <w:rPr>
          <w:color w:val="FF0000"/>
        </w:rPr>
        <w:t>MLearning</w:t>
      </w:r>
      <w:r w:rsidRPr="001743A1">
        <w:rPr>
          <w:color w:val="FF0000"/>
        </w:rPr>
        <w:t xml:space="preserve"> course to give employees more options for help, and can include meeting with a manager or having a conference with coworkers.</w:t>
      </w:r>
    </w:p>
    <w:p w:rsidR="00DA646B" w:rsidRPr="001743A1" w:rsidRDefault="00DA646B">
      <w:pPr>
        <w:spacing w:after="0" w:line="240" w:lineRule="auto"/>
        <w:rPr>
          <w:color w:val="FF0000"/>
        </w:rPr>
      </w:pPr>
      <w:r w:rsidRPr="001743A1">
        <w:rPr>
          <w:color w:val="FF0000"/>
        </w:rPr>
        <w:br w:type="page"/>
      </w:r>
    </w:p>
    <w:p w:rsidR="00C47C5C" w:rsidRPr="001743A1" w:rsidRDefault="00D77707" w:rsidP="00A362E3">
      <w:pPr>
        <w:numPr>
          <w:ilvl w:val="0"/>
          <w:numId w:val="83"/>
        </w:numPr>
      </w:pPr>
      <w:r w:rsidRPr="001743A1">
        <w:lastRenderedPageBreak/>
        <w:t>The internet allows the users to search what kind of resources?</w:t>
      </w:r>
    </w:p>
    <w:p w:rsidR="00C47C5C" w:rsidRPr="001743A1" w:rsidRDefault="00D77707" w:rsidP="00A362E3">
      <w:pPr>
        <w:pStyle w:val="ListParagraph"/>
        <w:numPr>
          <w:ilvl w:val="0"/>
          <w:numId w:val="88"/>
        </w:numPr>
      </w:pPr>
      <w:r w:rsidRPr="001743A1">
        <w:t>Articles.</w:t>
      </w:r>
    </w:p>
    <w:p w:rsidR="00C47C5C" w:rsidRPr="001743A1" w:rsidRDefault="00D77707" w:rsidP="00A362E3">
      <w:pPr>
        <w:pStyle w:val="ListParagraph"/>
        <w:numPr>
          <w:ilvl w:val="0"/>
          <w:numId w:val="88"/>
        </w:numPr>
      </w:pPr>
      <w:r w:rsidRPr="001743A1">
        <w:t>Reference books.</w:t>
      </w:r>
    </w:p>
    <w:p w:rsidR="00C47C5C" w:rsidRPr="001743A1" w:rsidRDefault="00D77707" w:rsidP="00A362E3">
      <w:pPr>
        <w:pStyle w:val="ListParagraph"/>
        <w:numPr>
          <w:ilvl w:val="0"/>
          <w:numId w:val="88"/>
        </w:numPr>
      </w:pPr>
      <w:r w:rsidRPr="001743A1">
        <w:t>Textbooks.</w:t>
      </w:r>
    </w:p>
    <w:p w:rsidR="00C47C5C" w:rsidRPr="001743A1" w:rsidRDefault="00D77707" w:rsidP="00A362E3">
      <w:pPr>
        <w:pStyle w:val="ListParagraph"/>
        <w:numPr>
          <w:ilvl w:val="0"/>
          <w:numId w:val="88"/>
        </w:numPr>
        <w:rPr>
          <w:color w:val="FF0000"/>
        </w:rPr>
      </w:pPr>
      <w:r w:rsidRPr="001743A1">
        <w:rPr>
          <w:color w:val="FF0000"/>
        </w:rPr>
        <w:t>All of the above.</w:t>
      </w:r>
    </w:p>
    <w:p w:rsidR="00C47C5C" w:rsidRPr="001743A1" w:rsidRDefault="00011714" w:rsidP="00C47C5C">
      <w:pPr>
        <w:ind w:left="720"/>
        <w:rPr>
          <w:color w:val="FF0000"/>
        </w:rPr>
      </w:pPr>
      <w:r w:rsidRPr="001743A1">
        <w:rPr>
          <w:color w:val="FF0000"/>
        </w:rPr>
        <w:t xml:space="preserve">One benefit of using </w:t>
      </w:r>
      <w:r w:rsidR="000A6F11" w:rsidRPr="001743A1">
        <w:rPr>
          <w:color w:val="FF0000"/>
        </w:rPr>
        <w:t>MLearning</w:t>
      </w:r>
      <w:r w:rsidRPr="001743A1">
        <w:rPr>
          <w:color w:val="FF0000"/>
        </w:rPr>
        <w:t xml:space="preserve"> is that it allows the user to have access to different forms of resources, such as reference books, articles, case studies and even online textbooks.</w:t>
      </w:r>
    </w:p>
    <w:p w:rsidR="00C47C5C" w:rsidRPr="001743A1" w:rsidRDefault="00D77707" w:rsidP="00A362E3">
      <w:pPr>
        <w:numPr>
          <w:ilvl w:val="0"/>
          <w:numId w:val="83"/>
        </w:numPr>
      </w:pPr>
      <w:r w:rsidRPr="001743A1">
        <w:t>At what point in training can users search for different resources?</w:t>
      </w:r>
    </w:p>
    <w:p w:rsidR="00C47C5C" w:rsidRPr="001743A1" w:rsidRDefault="00D77707" w:rsidP="00A362E3">
      <w:pPr>
        <w:pStyle w:val="ListParagraph"/>
        <w:numPr>
          <w:ilvl w:val="0"/>
          <w:numId w:val="89"/>
        </w:numPr>
        <w:rPr>
          <w:color w:val="FF0000"/>
        </w:rPr>
      </w:pPr>
      <w:r w:rsidRPr="001743A1">
        <w:rPr>
          <w:color w:val="FF0000"/>
        </w:rPr>
        <w:t>Any point.</w:t>
      </w:r>
    </w:p>
    <w:p w:rsidR="00C47C5C" w:rsidRPr="001743A1" w:rsidRDefault="00DC2ECD" w:rsidP="00A362E3">
      <w:pPr>
        <w:pStyle w:val="ListParagraph"/>
        <w:numPr>
          <w:ilvl w:val="0"/>
          <w:numId w:val="89"/>
        </w:numPr>
      </w:pPr>
      <w:r w:rsidRPr="001743A1">
        <w:t>After the course.</w:t>
      </w:r>
    </w:p>
    <w:p w:rsidR="00C47C5C" w:rsidRPr="001743A1" w:rsidRDefault="00DC2ECD" w:rsidP="00A362E3">
      <w:pPr>
        <w:pStyle w:val="ListParagraph"/>
        <w:numPr>
          <w:ilvl w:val="0"/>
          <w:numId w:val="89"/>
        </w:numPr>
      </w:pPr>
      <w:r w:rsidRPr="001743A1">
        <w:t>Before the course.</w:t>
      </w:r>
    </w:p>
    <w:p w:rsidR="00C47C5C" w:rsidRPr="001743A1" w:rsidRDefault="00DC2ECD" w:rsidP="00A362E3">
      <w:pPr>
        <w:pStyle w:val="ListParagraph"/>
        <w:numPr>
          <w:ilvl w:val="0"/>
          <w:numId w:val="89"/>
        </w:numPr>
      </w:pPr>
      <w:r w:rsidRPr="001743A1">
        <w:t>During the course.</w:t>
      </w:r>
    </w:p>
    <w:p w:rsidR="00C47C5C" w:rsidRPr="001743A1" w:rsidRDefault="00DC2ECD" w:rsidP="00C47C5C">
      <w:pPr>
        <w:ind w:left="720"/>
        <w:rPr>
          <w:color w:val="FF0000"/>
        </w:rPr>
      </w:pPr>
      <w:r w:rsidRPr="001743A1">
        <w:rPr>
          <w:color w:val="FF0000"/>
        </w:rPr>
        <w:t xml:space="preserve">Fortunately, in </w:t>
      </w:r>
      <w:r w:rsidR="000A6F11" w:rsidRPr="001743A1">
        <w:rPr>
          <w:color w:val="FF0000"/>
        </w:rPr>
        <w:t>MLearning</w:t>
      </w:r>
      <w:r w:rsidRPr="001743A1">
        <w:rPr>
          <w:color w:val="FF0000"/>
        </w:rPr>
        <w:t xml:space="preserve"> a user can access a great number of resources at any point in their training, whether it is before, during, or after the course.</w:t>
      </w:r>
    </w:p>
    <w:p w:rsidR="00C47C5C" w:rsidRPr="001743A1" w:rsidRDefault="00D77707" w:rsidP="00A362E3">
      <w:pPr>
        <w:numPr>
          <w:ilvl w:val="0"/>
          <w:numId w:val="83"/>
        </w:numPr>
      </w:pPr>
      <w:r w:rsidRPr="001743A1">
        <w:t>Why is continued</w:t>
      </w:r>
      <w:r w:rsidR="000C7288" w:rsidRPr="001743A1">
        <w:t xml:space="preserve"> training often a problem with companies?</w:t>
      </w:r>
    </w:p>
    <w:p w:rsidR="00C47C5C" w:rsidRPr="001743A1" w:rsidRDefault="00DC2ECD" w:rsidP="00A362E3">
      <w:pPr>
        <w:pStyle w:val="ListParagraph"/>
        <w:numPr>
          <w:ilvl w:val="0"/>
          <w:numId w:val="90"/>
        </w:numPr>
      </w:pPr>
      <w:r w:rsidRPr="001743A1">
        <w:t xml:space="preserve">Lack </w:t>
      </w:r>
      <w:r w:rsidR="000952D0" w:rsidRPr="001743A1">
        <w:t>o</w:t>
      </w:r>
      <w:r w:rsidRPr="001743A1">
        <w:t>f interest.</w:t>
      </w:r>
    </w:p>
    <w:p w:rsidR="00C47C5C" w:rsidRPr="001743A1" w:rsidRDefault="00DC2ECD" w:rsidP="00A362E3">
      <w:pPr>
        <w:pStyle w:val="ListParagraph"/>
        <w:numPr>
          <w:ilvl w:val="0"/>
          <w:numId w:val="90"/>
        </w:numPr>
      </w:pPr>
      <w:r w:rsidRPr="001743A1">
        <w:t>Increased costs.</w:t>
      </w:r>
    </w:p>
    <w:p w:rsidR="00C47C5C" w:rsidRPr="001743A1" w:rsidRDefault="000C7288" w:rsidP="00A362E3">
      <w:pPr>
        <w:pStyle w:val="ListParagraph"/>
        <w:numPr>
          <w:ilvl w:val="0"/>
          <w:numId w:val="90"/>
        </w:numPr>
        <w:rPr>
          <w:color w:val="FF0000"/>
        </w:rPr>
      </w:pPr>
      <w:r w:rsidRPr="001743A1">
        <w:rPr>
          <w:color w:val="FF0000"/>
        </w:rPr>
        <w:t>Lack of resources.</w:t>
      </w:r>
    </w:p>
    <w:p w:rsidR="00C47C5C" w:rsidRPr="001743A1" w:rsidRDefault="00DC2ECD" w:rsidP="00A362E3">
      <w:pPr>
        <w:pStyle w:val="ListParagraph"/>
        <w:numPr>
          <w:ilvl w:val="0"/>
          <w:numId w:val="90"/>
        </w:numPr>
      </w:pPr>
      <w:r w:rsidRPr="001743A1">
        <w:t>Increased time way from the office.</w:t>
      </w:r>
    </w:p>
    <w:p w:rsidR="00C47C5C" w:rsidRPr="001743A1" w:rsidRDefault="00DC2ECD" w:rsidP="00C47C5C">
      <w:pPr>
        <w:ind w:left="720"/>
        <w:rPr>
          <w:color w:val="FF0000"/>
        </w:rPr>
      </w:pPr>
      <w:r w:rsidRPr="001743A1">
        <w:rPr>
          <w:color w:val="FF0000"/>
        </w:rPr>
        <w:t>Continued learning is something many companies want for their employees, but unfortunately they are not always able to supply it due to a lack of resources and materials.</w:t>
      </w:r>
    </w:p>
    <w:p w:rsidR="00C47C5C" w:rsidRPr="001743A1" w:rsidRDefault="000C7288" w:rsidP="00A362E3">
      <w:pPr>
        <w:numPr>
          <w:ilvl w:val="0"/>
          <w:numId w:val="83"/>
        </w:numPr>
      </w:pPr>
      <w:r w:rsidRPr="001743A1">
        <w:t>What is one thing employees can learn with continuous learning programs?</w:t>
      </w:r>
    </w:p>
    <w:p w:rsidR="00C47C5C" w:rsidRPr="001743A1" w:rsidRDefault="00DC2ECD" w:rsidP="00A362E3">
      <w:pPr>
        <w:pStyle w:val="ListParagraph"/>
        <w:numPr>
          <w:ilvl w:val="0"/>
          <w:numId w:val="91"/>
        </w:numPr>
      </w:pPr>
      <w:r w:rsidRPr="001743A1">
        <w:t>New employee orientation.</w:t>
      </w:r>
    </w:p>
    <w:p w:rsidR="00C47C5C" w:rsidRPr="001743A1" w:rsidRDefault="00DC2ECD" w:rsidP="00A362E3">
      <w:pPr>
        <w:pStyle w:val="ListParagraph"/>
        <w:numPr>
          <w:ilvl w:val="0"/>
          <w:numId w:val="91"/>
        </w:numPr>
      </w:pPr>
      <w:r w:rsidRPr="001743A1">
        <w:t>Manager training.</w:t>
      </w:r>
    </w:p>
    <w:p w:rsidR="00C47C5C" w:rsidRPr="001743A1" w:rsidRDefault="00DC2ECD" w:rsidP="00A362E3">
      <w:pPr>
        <w:pStyle w:val="ListParagraph"/>
        <w:numPr>
          <w:ilvl w:val="0"/>
          <w:numId w:val="91"/>
        </w:numPr>
      </w:pPr>
      <w:r w:rsidRPr="001743A1">
        <w:t>Learning telephone etiquette.</w:t>
      </w:r>
    </w:p>
    <w:p w:rsidR="00C47C5C" w:rsidRPr="001743A1" w:rsidRDefault="000C7288" w:rsidP="00A362E3">
      <w:pPr>
        <w:pStyle w:val="ListParagraph"/>
        <w:numPr>
          <w:ilvl w:val="0"/>
          <w:numId w:val="91"/>
        </w:numPr>
        <w:rPr>
          <w:color w:val="FF0000"/>
        </w:rPr>
      </w:pPr>
      <w:r w:rsidRPr="001743A1">
        <w:rPr>
          <w:color w:val="FF0000"/>
        </w:rPr>
        <w:t>Changes in company policies.</w:t>
      </w:r>
    </w:p>
    <w:p w:rsidR="00DA646B" w:rsidRPr="001743A1" w:rsidRDefault="00DC2ECD" w:rsidP="00C47C5C">
      <w:pPr>
        <w:ind w:left="720"/>
        <w:rPr>
          <w:color w:val="FF0000"/>
        </w:rPr>
      </w:pPr>
      <w:r w:rsidRPr="001743A1">
        <w:rPr>
          <w:color w:val="FF0000"/>
        </w:rPr>
        <w:t>Continuous learning is something employees can take part in to learn more about their company and their job.  Some topics include changes in company policies, new product information, and even learning about the company background.</w:t>
      </w:r>
    </w:p>
    <w:p w:rsidR="00DA646B" w:rsidRPr="001743A1" w:rsidRDefault="00DA646B">
      <w:pPr>
        <w:spacing w:after="0" w:line="240" w:lineRule="auto"/>
        <w:rPr>
          <w:color w:val="FF0000"/>
        </w:rPr>
      </w:pPr>
      <w:r w:rsidRPr="001743A1">
        <w:rPr>
          <w:color w:val="FF0000"/>
        </w:rPr>
        <w:br w:type="page"/>
      </w:r>
    </w:p>
    <w:p w:rsidR="00C47C5C" w:rsidRPr="001743A1" w:rsidRDefault="000952D0" w:rsidP="00A362E3">
      <w:pPr>
        <w:numPr>
          <w:ilvl w:val="0"/>
          <w:numId w:val="83"/>
        </w:numPr>
      </w:pPr>
      <w:r w:rsidRPr="001743A1">
        <w:lastRenderedPageBreak/>
        <w:t>Why</w:t>
      </w:r>
      <w:r w:rsidR="00CB554A" w:rsidRPr="001743A1">
        <w:t xml:space="preserve"> was Diane </w:t>
      </w:r>
      <w:r w:rsidR="00FC2287" w:rsidRPr="001743A1">
        <w:t>creating a</w:t>
      </w:r>
      <w:r w:rsidRPr="001743A1">
        <w:t xml:space="preserve"> </w:t>
      </w:r>
      <w:r w:rsidR="000A6F11" w:rsidRPr="001743A1">
        <w:t>MLearning</w:t>
      </w:r>
      <w:r w:rsidRPr="001743A1">
        <w:t xml:space="preserve"> course</w:t>
      </w:r>
      <w:r w:rsidR="00CB554A" w:rsidRPr="001743A1">
        <w:t>?</w:t>
      </w:r>
    </w:p>
    <w:p w:rsidR="00C47C5C" w:rsidRPr="001743A1" w:rsidRDefault="00CB554A" w:rsidP="00A362E3">
      <w:pPr>
        <w:pStyle w:val="ListParagraph"/>
        <w:numPr>
          <w:ilvl w:val="0"/>
          <w:numId w:val="92"/>
        </w:numPr>
      </w:pPr>
      <w:r w:rsidRPr="001743A1">
        <w:t>The company’s new policy of client information.</w:t>
      </w:r>
    </w:p>
    <w:p w:rsidR="00C47C5C" w:rsidRPr="001743A1" w:rsidRDefault="00CB554A" w:rsidP="00A362E3">
      <w:pPr>
        <w:pStyle w:val="ListParagraph"/>
        <w:numPr>
          <w:ilvl w:val="0"/>
          <w:numId w:val="92"/>
        </w:numPr>
        <w:rPr>
          <w:color w:val="FF0000"/>
        </w:rPr>
      </w:pPr>
      <w:r w:rsidRPr="001743A1">
        <w:rPr>
          <w:color w:val="FF0000"/>
        </w:rPr>
        <w:t>The company’s new product release.</w:t>
      </w:r>
    </w:p>
    <w:p w:rsidR="00C47C5C" w:rsidRPr="001743A1" w:rsidRDefault="00CB554A" w:rsidP="00A362E3">
      <w:pPr>
        <w:pStyle w:val="ListParagraph"/>
        <w:numPr>
          <w:ilvl w:val="0"/>
          <w:numId w:val="92"/>
        </w:numPr>
      </w:pPr>
      <w:r w:rsidRPr="001743A1">
        <w:t>The company’s urge for employees to continue learning.</w:t>
      </w:r>
    </w:p>
    <w:p w:rsidR="00C47C5C" w:rsidRPr="001743A1" w:rsidRDefault="00CB554A" w:rsidP="00A362E3">
      <w:pPr>
        <w:pStyle w:val="ListParagraph"/>
        <w:numPr>
          <w:ilvl w:val="0"/>
          <w:numId w:val="92"/>
        </w:numPr>
      </w:pPr>
      <w:r w:rsidRPr="001743A1">
        <w:t>The company’s new employee program.</w:t>
      </w:r>
    </w:p>
    <w:p w:rsidR="00C47C5C" w:rsidRPr="001743A1" w:rsidRDefault="00CB554A" w:rsidP="00C47C5C">
      <w:pPr>
        <w:ind w:left="720"/>
        <w:rPr>
          <w:color w:val="FF0000"/>
        </w:rPr>
      </w:pPr>
      <w:r w:rsidRPr="001743A1">
        <w:rPr>
          <w:color w:val="FF0000"/>
        </w:rPr>
        <w:t xml:space="preserve">Diane knew the company was going to release a new product line, and thought a </w:t>
      </w:r>
      <w:r w:rsidR="000A6F11" w:rsidRPr="001743A1">
        <w:rPr>
          <w:color w:val="FF0000"/>
        </w:rPr>
        <w:t>MLearning</w:t>
      </w:r>
      <w:r w:rsidRPr="001743A1">
        <w:rPr>
          <w:color w:val="FF0000"/>
        </w:rPr>
        <w:t xml:space="preserve"> course would help educate employees about it.</w:t>
      </w:r>
    </w:p>
    <w:p w:rsidR="00C47C5C" w:rsidRPr="001743A1" w:rsidRDefault="00CB554A" w:rsidP="00A362E3">
      <w:pPr>
        <w:numPr>
          <w:ilvl w:val="0"/>
          <w:numId w:val="83"/>
        </w:numPr>
      </w:pPr>
      <w:r w:rsidRPr="001743A1">
        <w:t>Kevin said he liked Diane’s plan and would help her do what?</w:t>
      </w:r>
    </w:p>
    <w:p w:rsidR="00C47C5C" w:rsidRPr="001743A1" w:rsidRDefault="000952D0" w:rsidP="00A362E3">
      <w:pPr>
        <w:pStyle w:val="ListParagraph"/>
        <w:numPr>
          <w:ilvl w:val="0"/>
          <w:numId w:val="93"/>
        </w:numPr>
      </w:pPr>
      <w:r w:rsidRPr="001743A1">
        <w:t>R</w:t>
      </w:r>
      <w:r w:rsidR="00CB554A" w:rsidRPr="001743A1">
        <w:t>efine the details.</w:t>
      </w:r>
    </w:p>
    <w:p w:rsidR="00C47C5C" w:rsidRPr="001743A1" w:rsidRDefault="000952D0" w:rsidP="00A362E3">
      <w:pPr>
        <w:pStyle w:val="ListParagraph"/>
        <w:numPr>
          <w:ilvl w:val="0"/>
          <w:numId w:val="93"/>
        </w:numPr>
      </w:pPr>
      <w:r w:rsidRPr="001743A1">
        <w:t>S</w:t>
      </w:r>
      <w:r w:rsidR="00CB554A" w:rsidRPr="001743A1">
        <w:t>how it to his boss later.</w:t>
      </w:r>
    </w:p>
    <w:p w:rsidR="00C47C5C" w:rsidRPr="001743A1" w:rsidRDefault="000952D0" w:rsidP="00A362E3">
      <w:pPr>
        <w:pStyle w:val="ListParagraph"/>
        <w:numPr>
          <w:ilvl w:val="0"/>
          <w:numId w:val="93"/>
        </w:numPr>
        <w:rPr>
          <w:color w:val="FF0000"/>
        </w:rPr>
      </w:pPr>
      <w:r w:rsidRPr="001743A1">
        <w:rPr>
          <w:color w:val="FF0000"/>
        </w:rPr>
        <w:t>M</w:t>
      </w:r>
      <w:r w:rsidR="00CB554A" w:rsidRPr="001743A1">
        <w:rPr>
          <w:color w:val="FF0000"/>
        </w:rPr>
        <w:t>ake it available to employees.</w:t>
      </w:r>
    </w:p>
    <w:p w:rsidR="00C47C5C" w:rsidRPr="001743A1" w:rsidRDefault="000952D0" w:rsidP="00A362E3">
      <w:pPr>
        <w:pStyle w:val="ListParagraph"/>
        <w:numPr>
          <w:ilvl w:val="0"/>
          <w:numId w:val="93"/>
        </w:numPr>
      </w:pPr>
      <w:r w:rsidRPr="001743A1">
        <w:t>A</w:t>
      </w:r>
      <w:r w:rsidR="00CB554A" w:rsidRPr="001743A1">
        <w:t>sk another coworker to help her with it.</w:t>
      </w:r>
    </w:p>
    <w:p w:rsidR="00DC2ECD" w:rsidRPr="001743A1" w:rsidRDefault="00CB554A" w:rsidP="00DC2ECD">
      <w:pPr>
        <w:ind w:left="720"/>
        <w:rPr>
          <w:color w:val="FF0000"/>
        </w:rPr>
      </w:pPr>
      <w:r w:rsidRPr="001743A1">
        <w:rPr>
          <w:color w:val="FF0000"/>
        </w:rPr>
        <w:t>Once Diane explained the benefits of the course, Kevin was excited about the idea and told Diane he would help her make it available to the other employees in the company.</w:t>
      </w:r>
    </w:p>
    <w:p w:rsidR="00A62293" w:rsidRPr="001743A1" w:rsidRDefault="00A62293">
      <w:pPr>
        <w:spacing w:after="0" w:line="240" w:lineRule="auto"/>
        <w:rPr>
          <w:rFonts w:ascii="Cambria" w:eastAsiaTheme="majorEastAsia" w:hAnsi="Cambria" w:cstheme="majorBidi"/>
          <w:b/>
          <w:bCs/>
          <w:color w:val="000000" w:themeColor="text1"/>
          <w:sz w:val="28"/>
          <w:szCs w:val="28"/>
          <w:lang w:eastAsia="zh-TW"/>
        </w:rPr>
      </w:pPr>
      <w:r w:rsidRPr="001743A1">
        <w:rPr>
          <w:lang w:eastAsia="zh-TW"/>
        </w:rPr>
        <w:br w:type="page"/>
      </w:r>
    </w:p>
    <w:p w:rsidR="00A87566" w:rsidRPr="001743A1" w:rsidRDefault="00381A27" w:rsidP="007B2E93">
      <w:pPr>
        <w:pStyle w:val="Heading1"/>
        <w:rPr>
          <w:lang w:eastAsia="zh-TW"/>
        </w:rPr>
      </w:pPr>
      <w:bookmarkStart w:id="72" w:name="_Toc406059872"/>
      <w:r w:rsidRPr="001743A1">
        <w:rPr>
          <w:lang w:eastAsia="zh-TW"/>
        </w:rPr>
        <w:lastRenderedPageBreak/>
        <w:t>Module Ten:</w:t>
      </w:r>
      <w:r w:rsidR="0034064E" w:rsidRPr="001743A1">
        <w:rPr>
          <w:lang w:eastAsia="zh-TW"/>
        </w:rPr>
        <w:t xml:space="preserve"> </w:t>
      </w:r>
      <w:r w:rsidR="0046454B" w:rsidRPr="001743A1">
        <w:rPr>
          <w:lang w:eastAsia="zh-TW"/>
        </w:rPr>
        <w:t xml:space="preserve">Getting </w:t>
      </w:r>
      <w:r w:rsidR="000A6F11" w:rsidRPr="001743A1">
        <w:rPr>
          <w:lang w:eastAsia="zh-TW"/>
        </w:rPr>
        <w:t>MLearning</w:t>
      </w:r>
      <w:r w:rsidR="0046454B" w:rsidRPr="001743A1">
        <w:rPr>
          <w:lang w:eastAsia="zh-TW"/>
        </w:rPr>
        <w:t xml:space="preserve"> Started</w:t>
      </w:r>
      <w:bookmarkEnd w:id="72"/>
    </w:p>
    <w:p w:rsidR="00381A27" w:rsidRPr="001743A1" w:rsidRDefault="00DA646B" w:rsidP="00A87566">
      <w:r w:rsidRPr="001743A1">
        <w:rPr>
          <w:lang w:bidi="ar-SA"/>
        </w:rPr>
        <w:drawing>
          <wp:anchor distT="0" distB="0" distL="114300" distR="114300" simplePos="0" relativeHeight="251721216" behindDoc="0" locked="0" layoutInCell="1" allowOverlap="1" wp14:anchorId="5863BE5F" wp14:editId="058B24D2">
            <wp:simplePos x="0" y="0"/>
            <wp:positionH relativeFrom="margin">
              <wp:posOffset>53340</wp:posOffset>
            </wp:positionH>
            <wp:positionV relativeFrom="margin">
              <wp:posOffset>1680210</wp:posOffset>
            </wp:positionV>
            <wp:extent cx="1912620" cy="1706880"/>
            <wp:effectExtent l="0" t="0" r="0" b="0"/>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MC900432552[1].PNG"/>
                    <pic:cNvPicPr/>
                  </pic:nvPicPr>
                  <pic:blipFill>
                    <a:blip r:embed="rId64">
                      <a:extLst>
                        <a:ext uri="{28A0092B-C50C-407E-A947-70E740481C1C}">
                          <a14:useLocalDpi xmlns:a14="http://schemas.microsoft.com/office/drawing/2010/main" val="0"/>
                        </a:ext>
                      </a:extLst>
                    </a:blip>
                    <a:stretch>
                      <a:fillRect/>
                    </a:stretch>
                  </pic:blipFill>
                  <pic:spPr>
                    <a:xfrm>
                      <a:off x="0" y="0"/>
                      <a:ext cx="1912620" cy="1706880"/>
                    </a:xfrm>
                    <a:prstGeom prst="rect">
                      <a:avLst/>
                    </a:prstGeom>
                  </pic:spPr>
                </pic:pic>
              </a:graphicData>
            </a:graphic>
          </wp:anchor>
        </w:drawing>
      </w:r>
      <w:r w:rsidR="001458FB" w:rsidRPr="001743A1">
        <w:t xml:space="preserve">Now that you’ve learned all about the different aspects, challenges and benefits of </w:t>
      </w:r>
      <w:r w:rsidR="000A6F11" w:rsidRPr="001743A1">
        <w:t>MLearning</w:t>
      </w:r>
      <w:r w:rsidR="001458FB" w:rsidRPr="001743A1">
        <w:t xml:space="preserve"> – how do you get things started?  Once many companies learn about </w:t>
      </w:r>
      <w:r w:rsidR="000A6F11" w:rsidRPr="001743A1">
        <w:t>MLearning</w:t>
      </w:r>
      <w:r w:rsidR="001458FB" w:rsidRPr="001743A1">
        <w:t xml:space="preserve">, they are anxious to include it in their own company operations.  The key is knowing how to get </w:t>
      </w:r>
      <w:r w:rsidR="000A6F11" w:rsidRPr="001743A1">
        <w:t>MLearning</w:t>
      </w:r>
      <w:r w:rsidR="001458FB" w:rsidRPr="001743A1">
        <w:t xml:space="preserve"> started and know how to carry through to become a company success.</w:t>
      </w:r>
    </w:p>
    <w:p w:rsidR="00171DB5" w:rsidRPr="001743A1" w:rsidRDefault="00171DB5" w:rsidP="00A62293">
      <w:pPr>
        <w:rPr>
          <w:lang w:bidi="ar-SA"/>
        </w:rPr>
      </w:pPr>
    </w:p>
    <w:p w:rsidR="00171DB5" w:rsidRPr="001743A1" w:rsidRDefault="00171DB5" w:rsidP="00A62293">
      <w:pPr>
        <w:rPr>
          <w:lang w:bidi="ar-SA"/>
        </w:rPr>
      </w:pPr>
    </w:p>
    <w:p w:rsidR="00CC07AB" w:rsidRPr="001743A1" w:rsidRDefault="00CC3E22" w:rsidP="00CC07AB">
      <w:pPr>
        <w:pStyle w:val="Heading2"/>
      </w:pPr>
      <w:bookmarkStart w:id="73" w:name="_Toc406059873"/>
      <w:r w:rsidRPr="001743A1">
        <w:rPr>
          <w:lang w:bidi="ar-SA"/>
        </w:rPr>
        <mc:AlternateContent>
          <mc:Choice Requires="wps">
            <w:drawing>
              <wp:anchor distT="91440" distB="91440" distL="114300" distR="114300" simplePos="0" relativeHeight="251664896" behindDoc="0" locked="0" layoutInCell="0" allowOverlap="1" wp14:anchorId="46104BC1" wp14:editId="7A36FF2E">
                <wp:simplePos x="0" y="0"/>
                <wp:positionH relativeFrom="page">
                  <wp:posOffset>-206375</wp:posOffset>
                </wp:positionH>
                <wp:positionV relativeFrom="page">
                  <wp:posOffset>0</wp:posOffset>
                </wp:positionV>
                <wp:extent cx="8067675" cy="1780540"/>
                <wp:effectExtent l="0" t="0" r="9525" b="0"/>
                <wp:wrapSquare wrapText="bothSides"/>
                <wp:docPr id="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Small opportunities are often the beginning of great enterprises.</w:t>
                            </w:r>
                          </w:p>
                          <w:p w:rsidR="00A62293" w:rsidRPr="00CF3AFA" w:rsidRDefault="00A62293"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Demosthenes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" o:allowincell="f" stroked="f">
                <v:fill color2="#7f7f7f [1612]" focus="100%" type="gradient"/>
                <v:textbox inset="4in,54pt,1in,0">
                  <w:txbxContent>
                    <w:p w:rsidR="00A62293" w:rsidRDefault="00A62293"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Small opportunities are often the beginning of great enterprises.</w:t>
                      </w:r>
                    </w:p>
                    <w:p w:rsidR="00A62293" w:rsidRPr="00CF3AFA" w:rsidRDefault="00A62293"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Demosthenes</w:t>
                      </w:r>
                    </w:p>
                  </w:txbxContent>
                </v:textbox>
                <w10:wrap type="square" anchorx="page" anchory="page"/>
              </v:rect>
            </w:pict>
          </mc:Fallback>
        </mc:AlternateContent>
      </w:r>
      <w:r w:rsidR="0046454B" w:rsidRPr="001743A1">
        <w:rPr>
          <w:lang w:bidi="ar-SA"/>
        </w:rPr>
        <w:t>Organize Your Resources</w:t>
      </w:r>
      <w:bookmarkEnd w:id="73"/>
    </w:p>
    <w:p w:rsidR="00CC07AB" w:rsidRPr="001743A1" w:rsidRDefault="00171DB5" w:rsidP="00160E78">
      <w:r w:rsidRPr="001743A1">
        <w:rPr>
          <w:lang w:bidi="ar-SA"/>
        </w:rPr>
        <w:drawing>
          <wp:anchor distT="0" distB="0" distL="114300" distR="114300" simplePos="0" relativeHeight="251722240" behindDoc="0" locked="0" layoutInCell="1" allowOverlap="1" wp14:anchorId="2AE88046" wp14:editId="348DBAF2">
            <wp:simplePos x="0" y="0"/>
            <wp:positionH relativeFrom="column">
              <wp:posOffset>0</wp:posOffset>
            </wp:positionH>
            <wp:positionV relativeFrom="paragraph">
              <wp:posOffset>3810</wp:posOffset>
            </wp:positionV>
            <wp:extent cx="990600" cy="922020"/>
            <wp:effectExtent l="0" t="0" r="0" b="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MC900441427[1].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990600" cy="922020"/>
                    </a:xfrm>
                    <a:prstGeom prst="rect">
                      <a:avLst/>
                    </a:prstGeom>
                  </pic:spPr>
                </pic:pic>
              </a:graphicData>
            </a:graphic>
          </wp:anchor>
        </w:drawing>
      </w:r>
      <w:r w:rsidR="00A54243" w:rsidRPr="001743A1">
        <w:t xml:space="preserve">As with any project or course, one of the first steps to launching your </w:t>
      </w:r>
      <w:r w:rsidR="000A6F11" w:rsidRPr="001743A1">
        <w:t>MLearning</w:t>
      </w:r>
      <w:r w:rsidR="00A54243" w:rsidRPr="001743A1">
        <w:t xml:space="preserve"> course is to gather and organize all of your available resources.  For </w:t>
      </w:r>
      <w:r w:rsidR="000A6F11" w:rsidRPr="001743A1">
        <w:t>MLearning</w:t>
      </w:r>
      <w:r w:rsidR="00A54243" w:rsidRPr="001743A1">
        <w:t xml:space="preserve">, this can include any devices or equipment needed, identifying and mapping all available internet connections, and organizing a tech support team and/or a help desk team to address any popular problems.  Many </w:t>
      </w:r>
      <w:r w:rsidR="000A6F11" w:rsidRPr="001743A1">
        <w:t>MLearning</w:t>
      </w:r>
      <w:r w:rsidR="00A54243" w:rsidRPr="001743A1">
        <w:t xml:space="preserve"> designers choose to also create a back-up file/course for learners to use in case a problem should come up with the original files (internet outage, file corruption, etc.).  However you choose to gather and organize the resources, remember it is important for any project to organize these resources into one place before the project can even get started.  The extra preparation will go a long way</w:t>
      </w:r>
      <w:r w:rsidR="00BE1C39" w:rsidRPr="001743A1">
        <w:t xml:space="preserve"> in ensuring the entire course is a success.</w:t>
      </w:r>
    </w:p>
    <w:p w:rsidR="00F80A88" w:rsidRPr="001743A1" w:rsidRDefault="00F80A88" w:rsidP="00160E78">
      <w:r w:rsidRPr="001743A1">
        <w:t>Resources you’ll need:</w:t>
      </w:r>
    </w:p>
    <w:p w:rsidR="00F80A88" w:rsidRPr="001743A1" w:rsidRDefault="00F80A88" w:rsidP="00A362E3">
      <w:pPr>
        <w:pStyle w:val="ListParagraph"/>
        <w:numPr>
          <w:ilvl w:val="0"/>
          <w:numId w:val="127"/>
        </w:numPr>
      </w:pPr>
      <w:r w:rsidRPr="001743A1">
        <w:t>Available devices</w:t>
      </w:r>
    </w:p>
    <w:p w:rsidR="00A54243" w:rsidRPr="001743A1" w:rsidRDefault="00A54243" w:rsidP="00A362E3">
      <w:pPr>
        <w:pStyle w:val="ListParagraph"/>
        <w:numPr>
          <w:ilvl w:val="0"/>
          <w:numId w:val="127"/>
        </w:numPr>
      </w:pPr>
      <w:r w:rsidRPr="001743A1">
        <w:t>Available internet connections, or hotspots</w:t>
      </w:r>
    </w:p>
    <w:p w:rsidR="00A54243" w:rsidRPr="001743A1" w:rsidRDefault="00E93419" w:rsidP="00A362E3">
      <w:pPr>
        <w:pStyle w:val="ListParagraph"/>
        <w:numPr>
          <w:ilvl w:val="0"/>
          <w:numId w:val="127"/>
        </w:numPr>
      </w:pPr>
      <w:r w:rsidRPr="001743A1">
        <w:t>S</w:t>
      </w:r>
      <w:r w:rsidR="00A54243" w:rsidRPr="001743A1">
        <w:t>upport staff</w:t>
      </w:r>
    </w:p>
    <w:p w:rsidR="00A54243" w:rsidRPr="001743A1" w:rsidRDefault="00A54243" w:rsidP="00A362E3">
      <w:pPr>
        <w:pStyle w:val="ListParagraph"/>
        <w:numPr>
          <w:ilvl w:val="0"/>
          <w:numId w:val="127"/>
        </w:numPr>
      </w:pPr>
      <w:r w:rsidRPr="001743A1">
        <w:t>Back-up educational/training materials</w:t>
      </w:r>
    </w:p>
    <w:p w:rsidR="00DA646B" w:rsidRPr="001743A1" w:rsidRDefault="00DA646B" w:rsidP="00DA646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6165E7" w:rsidRPr="001743A1">
        <w:tc>
          <w:tcPr>
            <w:tcW w:w="2448" w:type="dxa"/>
            <w:tcBorders>
              <w:bottom w:val="single" w:sz="4" w:space="0" w:color="1F497D"/>
            </w:tcBorders>
            <w:vAlign w:val="center"/>
          </w:tcPr>
          <w:p w:rsidR="006165E7" w:rsidRPr="001743A1" w:rsidRDefault="006165E7"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6165E7" w:rsidRPr="001743A1" w:rsidRDefault="006165E7" w:rsidP="003247CA">
            <w:pPr>
              <w:rPr>
                <w:b/>
                <w:bCs/>
                <w:color w:val="000000" w:themeColor="text1"/>
              </w:rPr>
            </w:pPr>
            <w:r w:rsidRPr="001743A1">
              <w:rPr>
                <w:b/>
                <w:bCs/>
                <w:color w:val="000000" w:themeColor="text1"/>
              </w:rPr>
              <w:t>8 minutes</w:t>
            </w:r>
          </w:p>
        </w:tc>
      </w:tr>
      <w:tr w:rsidR="006165E7" w:rsidRPr="001743A1">
        <w:tc>
          <w:tcPr>
            <w:tcW w:w="2448" w:type="dxa"/>
            <w:shd w:val="clear" w:color="auto" w:fill="D9D9D9" w:themeFill="background1" w:themeFillShade="D9"/>
            <w:vAlign w:val="center"/>
          </w:tcPr>
          <w:p w:rsidR="006165E7" w:rsidRPr="001743A1" w:rsidRDefault="006165E7"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6165E7" w:rsidRPr="001743A1" w:rsidRDefault="006165E7" w:rsidP="006165E7">
            <w:pPr>
              <w:rPr>
                <w:color w:val="000000" w:themeColor="text1"/>
              </w:rPr>
            </w:pPr>
            <w:r w:rsidRPr="001743A1">
              <w:rPr>
                <w:color w:val="000000" w:themeColor="text1"/>
              </w:rPr>
              <w:t xml:space="preserve">Review the different resources needed for </w:t>
            </w:r>
            <w:r w:rsidR="000A6F11" w:rsidRPr="001743A1">
              <w:rPr>
                <w:color w:val="000000" w:themeColor="text1"/>
              </w:rPr>
              <w:t>MLearning</w:t>
            </w:r>
            <w:r w:rsidRPr="001743A1">
              <w:rPr>
                <w:color w:val="000000" w:themeColor="text1"/>
              </w:rPr>
              <w:t>.</w:t>
            </w:r>
          </w:p>
        </w:tc>
      </w:tr>
      <w:tr w:rsidR="006165E7" w:rsidRPr="001743A1">
        <w:tc>
          <w:tcPr>
            <w:tcW w:w="2448" w:type="dxa"/>
            <w:tcBorders>
              <w:bottom w:val="single" w:sz="4" w:space="0" w:color="1F497D"/>
            </w:tcBorders>
            <w:vAlign w:val="center"/>
          </w:tcPr>
          <w:p w:rsidR="006165E7" w:rsidRPr="001743A1" w:rsidRDefault="006165E7" w:rsidP="00CC07AB">
            <w:pPr>
              <w:rPr>
                <w:b/>
                <w:bCs/>
                <w:color w:val="000000" w:themeColor="text1"/>
              </w:rPr>
            </w:pPr>
            <w:r w:rsidRPr="001743A1">
              <w:rPr>
                <w:b/>
                <w:bCs/>
                <w:color w:val="000000" w:themeColor="text1"/>
              </w:rPr>
              <w:lastRenderedPageBreak/>
              <w:t>Topic Summary</w:t>
            </w:r>
          </w:p>
        </w:tc>
        <w:tc>
          <w:tcPr>
            <w:tcW w:w="7128" w:type="dxa"/>
            <w:tcBorders>
              <w:bottom w:val="single" w:sz="4" w:space="0" w:color="1F497D"/>
            </w:tcBorders>
            <w:vAlign w:val="center"/>
          </w:tcPr>
          <w:p w:rsidR="006165E7" w:rsidRPr="001743A1" w:rsidRDefault="006165E7" w:rsidP="003247CA">
            <w:pPr>
              <w:rPr>
                <w:b/>
                <w:color w:val="000000" w:themeColor="text1"/>
              </w:rPr>
            </w:pPr>
            <w:r w:rsidRPr="001743A1">
              <w:rPr>
                <w:b/>
                <w:color w:val="000000" w:themeColor="text1"/>
              </w:rPr>
              <w:t>Organize Your Resources</w:t>
            </w:r>
          </w:p>
          <w:p w:rsidR="006165E7" w:rsidRPr="001743A1" w:rsidRDefault="006165E7" w:rsidP="006165E7">
            <w:pPr>
              <w:rPr>
                <w:b/>
                <w:color w:val="000000" w:themeColor="text1"/>
              </w:rPr>
            </w:pPr>
            <w:r w:rsidRPr="001743A1">
              <w:rPr>
                <w:color w:val="000000" w:themeColor="text1"/>
              </w:rPr>
              <w:t xml:space="preserve">Discuss the forms of resources needed to begin an </w:t>
            </w:r>
            <w:r w:rsidR="000A6F11" w:rsidRPr="001743A1">
              <w:rPr>
                <w:color w:val="000000" w:themeColor="text1"/>
              </w:rPr>
              <w:t>MLearning</w:t>
            </w:r>
            <w:r w:rsidRPr="001743A1">
              <w:rPr>
                <w:color w:val="000000" w:themeColor="text1"/>
              </w:rPr>
              <w:t xml:space="preserve"> course.</w:t>
            </w:r>
          </w:p>
        </w:tc>
      </w:tr>
      <w:tr w:rsidR="006165E7" w:rsidRPr="001743A1">
        <w:tc>
          <w:tcPr>
            <w:tcW w:w="2448" w:type="dxa"/>
            <w:shd w:val="clear" w:color="auto" w:fill="D9D9D9" w:themeFill="background1" w:themeFillShade="D9"/>
            <w:vAlign w:val="center"/>
          </w:tcPr>
          <w:p w:rsidR="006165E7" w:rsidRPr="001743A1" w:rsidRDefault="006165E7"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6165E7" w:rsidRPr="001743A1" w:rsidRDefault="002F0BDF" w:rsidP="006165E7">
            <w:pPr>
              <w:rPr>
                <w:b/>
                <w:bCs/>
                <w:color w:val="000000" w:themeColor="text1"/>
              </w:rPr>
            </w:pPr>
            <w:r w:rsidRPr="001743A1">
              <w:rPr>
                <w:b/>
                <w:bCs/>
                <w:color w:val="000000" w:themeColor="text1"/>
              </w:rPr>
              <w:t>19</w:t>
            </w:r>
            <w:r w:rsidR="006165E7" w:rsidRPr="001743A1">
              <w:rPr>
                <w:b/>
                <w:bCs/>
                <w:color w:val="000000" w:themeColor="text1"/>
              </w:rPr>
              <w:t xml:space="preserve">: </w:t>
            </w:r>
            <w:r w:rsidR="00C631AD" w:rsidRPr="001743A1">
              <w:rPr>
                <w:b/>
                <w:bCs/>
                <w:color w:val="000000" w:themeColor="text1"/>
              </w:rPr>
              <w:t>Organization of Resources</w:t>
            </w:r>
          </w:p>
        </w:tc>
      </w:tr>
      <w:tr w:rsidR="006165E7" w:rsidRPr="001743A1">
        <w:trPr>
          <w:trHeight w:val="440"/>
        </w:trPr>
        <w:tc>
          <w:tcPr>
            <w:tcW w:w="2448" w:type="dxa"/>
            <w:tcBorders>
              <w:bottom w:val="single" w:sz="4" w:space="0" w:color="1F497D"/>
            </w:tcBorders>
            <w:vAlign w:val="center"/>
          </w:tcPr>
          <w:p w:rsidR="006165E7" w:rsidRPr="001743A1" w:rsidRDefault="006165E7"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6165E7" w:rsidRPr="001743A1" w:rsidRDefault="006165E7" w:rsidP="003247CA">
            <w:pPr>
              <w:rPr>
                <w:color w:val="000000" w:themeColor="text1"/>
              </w:rPr>
            </w:pPr>
            <w:r w:rsidRPr="001743A1">
              <w:rPr>
                <w:color w:val="000000" w:themeColor="text1"/>
              </w:rPr>
              <w:t>None</w:t>
            </w:r>
          </w:p>
        </w:tc>
      </w:tr>
      <w:tr w:rsidR="006165E7" w:rsidRPr="001743A1">
        <w:tc>
          <w:tcPr>
            <w:tcW w:w="2448" w:type="dxa"/>
            <w:shd w:val="clear" w:color="auto" w:fill="D9D9D9" w:themeFill="background1" w:themeFillShade="D9"/>
            <w:vAlign w:val="center"/>
          </w:tcPr>
          <w:p w:rsidR="006165E7" w:rsidRPr="001743A1" w:rsidRDefault="006165E7"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6165E7" w:rsidRPr="001743A1" w:rsidRDefault="006165E7" w:rsidP="003247CA">
            <w:pPr>
              <w:rPr>
                <w:color w:val="000000" w:themeColor="text1"/>
              </w:rPr>
            </w:pPr>
            <w:r w:rsidRPr="001743A1">
              <w:rPr>
                <w:color w:val="000000" w:themeColor="text1"/>
              </w:rPr>
              <w:t>Complete the worksheet individually.  Share your answers with the rest of the class.</w:t>
            </w:r>
          </w:p>
        </w:tc>
      </w:tr>
      <w:tr w:rsidR="006165E7" w:rsidRPr="001743A1">
        <w:tc>
          <w:tcPr>
            <w:tcW w:w="2448" w:type="dxa"/>
            <w:tcBorders>
              <w:bottom w:val="single" w:sz="4" w:space="0" w:color="1F497D"/>
            </w:tcBorders>
            <w:vAlign w:val="center"/>
          </w:tcPr>
          <w:p w:rsidR="006165E7" w:rsidRPr="001743A1" w:rsidRDefault="006165E7"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6165E7" w:rsidRPr="001743A1" w:rsidRDefault="006165E7" w:rsidP="003247CA">
            <w:pPr>
              <w:rPr>
                <w:color w:val="000000" w:themeColor="text1"/>
              </w:rPr>
            </w:pPr>
            <w:r w:rsidRPr="001743A1">
              <w:rPr>
                <w:color w:val="000000" w:themeColor="text1"/>
              </w:rPr>
              <w:t xml:space="preserve">Share any personal, relevant stories. </w:t>
            </w:r>
          </w:p>
        </w:tc>
      </w:tr>
      <w:tr w:rsidR="006165E7" w:rsidRPr="001743A1" w:rsidTr="0046454B">
        <w:trPr>
          <w:trHeight w:val="593"/>
        </w:trPr>
        <w:tc>
          <w:tcPr>
            <w:tcW w:w="2448" w:type="dxa"/>
            <w:shd w:val="clear" w:color="auto" w:fill="D9D9D9" w:themeFill="background1" w:themeFillShade="D9"/>
            <w:vAlign w:val="center"/>
          </w:tcPr>
          <w:p w:rsidR="006165E7" w:rsidRPr="001743A1" w:rsidRDefault="006165E7"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6165E7" w:rsidRPr="001743A1" w:rsidRDefault="006165E7"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C631AD" w:rsidP="009C212B">
            <w:pPr>
              <w:rPr>
                <w:color w:val="000000" w:themeColor="text1"/>
              </w:rPr>
            </w:pPr>
            <w:r w:rsidRPr="001743A1">
              <w:rPr>
                <w:color w:val="000000" w:themeColor="text1"/>
              </w:rPr>
              <w:t xml:space="preserve">Why is it important to organize the resources we have in </w:t>
            </w:r>
            <w:r w:rsidR="000A6F11" w:rsidRPr="001743A1">
              <w:rPr>
                <w:color w:val="000000" w:themeColor="text1"/>
              </w:rPr>
              <w:t>MLearning</w:t>
            </w:r>
            <w:r w:rsidRPr="001743A1">
              <w:rPr>
                <w:color w:val="000000" w:themeColor="text1"/>
              </w:rPr>
              <w:t>?</w:t>
            </w:r>
          </w:p>
        </w:tc>
      </w:tr>
    </w:tbl>
    <w:p w:rsidR="00CC07AB" w:rsidRPr="001743A1" w:rsidRDefault="00CC07AB" w:rsidP="00CC07AB">
      <w:pPr>
        <w:spacing w:after="0" w:line="240" w:lineRule="auto"/>
        <w:rPr>
          <w:rFonts w:ascii="Cambria" w:eastAsiaTheme="majorEastAsia" w:hAnsi="Cambria" w:cstheme="majorBidi"/>
          <w:b/>
          <w:bCs/>
          <w:color w:val="000000" w:themeColor="text1"/>
          <w:sz w:val="26"/>
          <w:szCs w:val="26"/>
        </w:rPr>
      </w:pPr>
    </w:p>
    <w:p w:rsidR="00CC07AB" w:rsidRPr="001743A1" w:rsidRDefault="0046454B" w:rsidP="00CC07AB">
      <w:pPr>
        <w:pStyle w:val="Heading2"/>
      </w:pPr>
      <w:bookmarkStart w:id="74" w:name="_Toc406059874"/>
      <w:r w:rsidRPr="001743A1">
        <w:t>Form a Work Plan</w:t>
      </w:r>
      <w:bookmarkEnd w:id="74"/>
    </w:p>
    <w:p w:rsidR="00CC07AB" w:rsidRPr="001743A1" w:rsidRDefault="00171DB5" w:rsidP="002044E4">
      <w:r w:rsidRPr="001743A1">
        <w:rPr>
          <w:lang w:bidi="ar-SA"/>
        </w:rPr>
        <w:drawing>
          <wp:anchor distT="0" distB="0" distL="114300" distR="114300" simplePos="0" relativeHeight="251723264" behindDoc="0" locked="0" layoutInCell="1" allowOverlap="1" wp14:anchorId="3C49B4A0" wp14:editId="72A32860">
            <wp:simplePos x="0" y="0"/>
            <wp:positionH relativeFrom="margin">
              <wp:align>left</wp:align>
            </wp:positionH>
            <wp:positionV relativeFrom="paragraph">
              <wp:posOffset>11430</wp:posOffset>
            </wp:positionV>
            <wp:extent cx="967740" cy="876300"/>
            <wp:effectExtent l="0" t="0" r="3810" b="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MP900385553[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967740" cy="876300"/>
                    </a:xfrm>
                    <a:prstGeom prst="rect">
                      <a:avLst/>
                    </a:prstGeom>
                  </pic:spPr>
                </pic:pic>
              </a:graphicData>
            </a:graphic>
          </wp:anchor>
        </w:drawing>
      </w:r>
      <w:r w:rsidR="00FC188B" w:rsidRPr="001743A1">
        <w:t xml:space="preserve">Now that your resources are in order and ready to be put to use, the next step in creating your </w:t>
      </w:r>
      <w:r w:rsidR="000A6F11" w:rsidRPr="001743A1">
        <w:t>MLearning</w:t>
      </w:r>
      <w:r w:rsidR="00FC188B" w:rsidRPr="001743A1">
        <w:t xml:space="preserve"> course is to form a work plan that utilizes them.  </w:t>
      </w:r>
      <w:r w:rsidR="00E15CBA" w:rsidRPr="001743A1">
        <w:t>A work plan, also known as a</w:t>
      </w:r>
      <w:r w:rsidR="00731136" w:rsidRPr="001743A1">
        <w:t>n</w:t>
      </w:r>
      <w:r w:rsidR="00E15CBA" w:rsidRPr="001743A1">
        <w:t xml:space="preserve"> action plan, is created to show the potential ‘flow’ of the project or course and outline how the </w:t>
      </w:r>
      <w:r w:rsidR="000A6F11" w:rsidRPr="001743A1">
        <w:t>MLearning</w:t>
      </w:r>
      <w:r w:rsidR="00E15CBA" w:rsidRPr="001743A1">
        <w:t xml:space="preserve"> course is started, carried out by employees and then wrapped up.  Factors such as materials needed, what roles management will play, job responsibilities and employee requirements should be included in this plan.  Once the work plan is formed, share it with the rest of the </w:t>
      </w:r>
      <w:r w:rsidR="000A6F11" w:rsidRPr="001743A1">
        <w:t>MLearning</w:t>
      </w:r>
      <w:r w:rsidR="00E15CBA" w:rsidRPr="001743A1">
        <w:t xml:space="preserve"> team to address any questions or problems that could come up before the plan is put into place.</w:t>
      </w:r>
      <w:r w:rsidR="00D47D9C" w:rsidRPr="001743A1">
        <w:t xml:space="preserve">  Once the details have been ‘smoothed out’, management can begin getting the work plan moving and let the </w:t>
      </w:r>
      <w:r w:rsidR="000A6F11" w:rsidRPr="001743A1">
        <w:t>MLearning</w:t>
      </w:r>
      <w:r w:rsidR="00D47D9C" w:rsidRPr="001743A1">
        <w:t xml:space="preserve"> begin!</w:t>
      </w:r>
    </w:p>
    <w:p w:rsidR="00DA646B" w:rsidRPr="001743A1" w:rsidRDefault="00DA646B" w:rsidP="002044E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631AD" w:rsidRPr="001743A1">
        <w:tc>
          <w:tcPr>
            <w:tcW w:w="2448" w:type="dxa"/>
            <w:tcBorders>
              <w:bottom w:val="single" w:sz="4" w:space="0" w:color="1F497D"/>
            </w:tcBorders>
            <w:vAlign w:val="center"/>
          </w:tcPr>
          <w:p w:rsidR="00C631AD" w:rsidRPr="001743A1" w:rsidRDefault="00C631AD"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631AD" w:rsidRPr="001743A1" w:rsidRDefault="00C631AD" w:rsidP="003247CA">
            <w:pPr>
              <w:rPr>
                <w:b/>
                <w:bCs/>
                <w:color w:val="000000" w:themeColor="text1"/>
              </w:rPr>
            </w:pPr>
            <w:r w:rsidRPr="001743A1">
              <w:rPr>
                <w:b/>
                <w:bCs/>
                <w:color w:val="000000" w:themeColor="text1"/>
              </w:rPr>
              <w:t>7 minutes</w:t>
            </w:r>
          </w:p>
        </w:tc>
      </w:tr>
      <w:tr w:rsidR="00C631AD" w:rsidRPr="001743A1">
        <w:tc>
          <w:tcPr>
            <w:tcW w:w="2448" w:type="dxa"/>
            <w:shd w:val="clear" w:color="auto" w:fill="D9D9D9" w:themeFill="background1" w:themeFillShade="D9"/>
            <w:vAlign w:val="center"/>
          </w:tcPr>
          <w:p w:rsidR="00C631AD" w:rsidRPr="001743A1" w:rsidRDefault="00C631AD"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631AD" w:rsidRPr="001743A1" w:rsidRDefault="00C631AD" w:rsidP="00C631AD">
            <w:pPr>
              <w:rPr>
                <w:color w:val="000000" w:themeColor="text1"/>
              </w:rPr>
            </w:pPr>
            <w:r w:rsidRPr="001743A1">
              <w:rPr>
                <w:color w:val="000000" w:themeColor="text1"/>
              </w:rPr>
              <w:t>Discuss the different parts of a work plan</w:t>
            </w:r>
          </w:p>
        </w:tc>
      </w:tr>
      <w:tr w:rsidR="00C631AD" w:rsidRPr="001743A1">
        <w:tc>
          <w:tcPr>
            <w:tcW w:w="2448" w:type="dxa"/>
            <w:tcBorders>
              <w:bottom w:val="single" w:sz="4" w:space="0" w:color="1F497D"/>
            </w:tcBorders>
            <w:vAlign w:val="center"/>
          </w:tcPr>
          <w:p w:rsidR="00C631AD" w:rsidRPr="001743A1" w:rsidRDefault="00C631AD"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C631AD" w:rsidRPr="001743A1" w:rsidRDefault="00C631AD" w:rsidP="003247CA">
            <w:pPr>
              <w:rPr>
                <w:b/>
                <w:color w:val="000000" w:themeColor="text1"/>
              </w:rPr>
            </w:pPr>
            <w:r w:rsidRPr="001743A1">
              <w:rPr>
                <w:b/>
                <w:color w:val="000000" w:themeColor="text1"/>
              </w:rPr>
              <w:t>Form a Work Plan</w:t>
            </w:r>
          </w:p>
          <w:p w:rsidR="00C631AD" w:rsidRPr="001743A1" w:rsidRDefault="00C631AD" w:rsidP="00C631AD">
            <w:pPr>
              <w:rPr>
                <w:color w:val="000000" w:themeColor="text1"/>
              </w:rPr>
            </w:pPr>
            <w:r w:rsidRPr="001743A1">
              <w:rPr>
                <w:color w:val="000000" w:themeColor="text1"/>
              </w:rPr>
              <w:t xml:space="preserve">Discuss the different parts of a work plan and how they form an </w:t>
            </w:r>
            <w:r w:rsidR="000A6F11" w:rsidRPr="001743A1">
              <w:rPr>
                <w:color w:val="000000" w:themeColor="text1"/>
              </w:rPr>
              <w:t>MLearning</w:t>
            </w:r>
            <w:r w:rsidRPr="001743A1">
              <w:rPr>
                <w:color w:val="000000" w:themeColor="text1"/>
              </w:rPr>
              <w:t xml:space="preserve"> course.</w:t>
            </w:r>
          </w:p>
        </w:tc>
      </w:tr>
      <w:tr w:rsidR="00C631AD" w:rsidRPr="001743A1">
        <w:tc>
          <w:tcPr>
            <w:tcW w:w="2448" w:type="dxa"/>
            <w:shd w:val="clear" w:color="auto" w:fill="D9D9D9" w:themeFill="background1" w:themeFillShade="D9"/>
            <w:vAlign w:val="center"/>
          </w:tcPr>
          <w:p w:rsidR="00C631AD" w:rsidRPr="001743A1" w:rsidRDefault="00C631AD"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631AD" w:rsidRPr="001743A1" w:rsidRDefault="00C631AD" w:rsidP="003247CA">
            <w:pPr>
              <w:rPr>
                <w:b/>
                <w:bCs/>
                <w:color w:val="000000" w:themeColor="text1"/>
              </w:rPr>
            </w:pPr>
            <w:r w:rsidRPr="001743A1">
              <w:rPr>
                <w:b/>
                <w:bCs/>
                <w:color w:val="000000" w:themeColor="text1"/>
              </w:rPr>
              <w:t xml:space="preserve">Flipchart/board and marker </w:t>
            </w:r>
          </w:p>
        </w:tc>
      </w:tr>
      <w:tr w:rsidR="00C631AD" w:rsidRPr="001743A1">
        <w:trPr>
          <w:trHeight w:val="440"/>
        </w:trPr>
        <w:tc>
          <w:tcPr>
            <w:tcW w:w="2448" w:type="dxa"/>
            <w:tcBorders>
              <w:bottom w:val="single" w:sz="4" w:space="0" w:color="1F497D"/>
            </w:tcBorders>
            <w:vAlign w:val="center"/>
          </w:tcPr>
          <w:p w:rsidR="00C631AD" w:rsidRPr="001743A1" w:rsidRDefault="00C631AD"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631AD" w:rsidRPr="001743A1" w:rsidRDefault="00C631AD" w:rsidP="003247CA">
            <w:pPr>
              <w:rPr>
                <w:color w:val="000000" w:themeColor="text1"/>
              </w:rPr>
            </w:pPr>
            <w:r w:rsidRPr="001743A1">
              <w:rPr>
                <w:color w:val="000000" w:themeColor="text1"/>
              </w:rPr>
              <w:t>None</w:t>
            </w:r>
          </w:p>
        </w:tc>
      </w:tr>
      <w:tr w:rsidR="00C631AD" w:rsidRPr="001743A1">
        <w:tc>
          <w:tcPr>
            <w:tcW w:w="2448" w:type="dxa"/>
            <w:shd w:val="clear" w:color="auto" w:fill="D9D9D9" w:themeFill="background1" w:themeFillShade="D9"/>
            <w:vAlign w:val="center"/>
          </w:tcPr>
          <w:p w:rsidR="00C631AD" w:rsidRPr="001743A1" w:rsidRDefault="00C631AD"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631AD" w:rsidRPr="001743A1" w:rsidRDefault="00C631AD" w:rsidP="00C631AD">
            <w:pPr>
              <w:rPr>
                <w:color w:val="000000" w:themeColor="text1"/>
              </w:rPr>
            </w:pPr>
            <w:r w:rsidRPr="001743A1">
              <w:rPr>
                <w:color w:val="000000" w:themeColor="text1"/>
              </w:rPr>
              <w:t xml:space="preserve">Discuss the parts of an </w:t>
            </w:r>
            <w:r w:rsidR="000A6F11" w:rsidRPr="001743A1">
              <w:rPr>
                <w:color w:val="000000" w:themeColor="text1"/>
              </w:rPr>
              <w:t>MLearning</w:t>
            </w:r>
            <w:r w:rsidRPr="001743A1">
              <w:rPr>
                <w:color w:val="000000" w:themeColor="text1"/>
              </w:rPr>
              <w:t xml:space="preserve"> course work plan with the class.  Ask them </w:t>
            </w:r>
            <w:r w:rsidRPr="001743A1">
              <w:rPr>
                <w:color w:val="000000" w:themeColor="text1"/>
              </w:rPr>
              <w:lastRenderedPageBreak/>
              <w:t>which parts should or should not be included in the plan.  Why or why not?  Write some of their answers on the board/flipchart.</w:t>
            </w:r>
          </w:p>
        </w:tc>
      </w:tr>
      <w:tr w:rsidR="00C631AD" w:rsidRPr="001743A1">
        <w:tc>
          <w:tcPr>
            <w:tcW w:w="2448" w:type="dxa"/>
            <w:tcBorders>
              <w:bottom w:val="single" w:sz="4" w:space="0" w:color="1F497D"/>
            </w:tcBorders>
            <w:vAlign w:val="center"/>
          </w:tcPr>
          <w:p w:rsidR="00C631AD" w:rsidRPr="001743A1" w:rsidRDefault="00C631AD" w:rsidP="00CC07AB">
            <w:pPr>
              <w:rPr>
                <w:b/>
                <w:bCs/>
                <w:color w:val="000000" w:themeColor="text1"/>
              </w:rPr>
            </w:pPr>
            <w:r w:rsidRPr="001743A1">
              <w:rPr>
                <w:b/>
                <w:bCs/>
                <w:color w:val="000000" w:themeColor="text1"/>
              </w:rPr>
              <w:lastRenderedPageBreak/>
              <w:t>Stories to Share</w:t>
            </w:r>
          </w:p>
        </w:tc>
        <w:tc>
          <w:tcPr>
            <w:tcW w:w="7128" w:type="dxa"/>
            <w:tcBorders>
              <w:bottom w:val="single" w:sz="4" w:space="0" w:color="1F497D"/>
            </w:tcBorders>
            <w:vAlign w:val="center"/>
          </w:tcPr>
          <w:p w:rsidR="00C631AD" w:rsidRPr="001743A1" w:rsidRDefault="00C631AD" w:rsidP="003247CA">
            <w:pPr>
              <w:rPr>
                <w:color w:val="000000" w:themeColor="text1"/>
              </w:rPr>
            </w:pPr>
            <w:r w:rsidRPr="001743A1">
              <w:rPr>
                <w:color w:val="000000" w:themeColor="text1"/>
              </w:rPr>
              <w:t>Share any personal or relevant stories.</w:t>
            </w:r>
          </w:p>
        </w:tc>
      </w:tr>
      <w:tr w:rsidR="00C631AD" w:rsidRPr="001743A1">
        <w:tc>
          <w:tcPr>
            <w:tcW w:w="2448" w:type="dxa"/>
            <w:shd w:val="clear" w:color="auto" w:fill="D9D9D9" w:themeFill="background1" w:themeFillShade="D9"/>
            <w:vAlign w:val="center"/>
          </w:tcPr>
          <w:p w:rsidR="00C631AD" w:rsidRPr="001743A1" w:rsidRDefault="00C631AD"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631AD" w:rsidRPr="001743A1" w:rsidRDefault="00C631AD" w:rsidP="003247CA">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C631AD" w:rsidP="008663CD">
            <w:pPr>
              <w:rPr>
                <w:color w:val="000000" w:themeColor="text1"/>
              </w:rPr>
            </w:pPr>
            <w:r w:rsidRPr="001743A1">
              <w:rPr>
                <w:color w:val="000000" w:themeColor="text1"/>
              </w:rPr>
              <w:t>What are some different parks of a work plan?</w:t>
            </w:r>
          </w:p>
        </w:tc>
      </w:tr>
    </w:tbl>
    <w:p w:rsidR="00CC07AB" w:rsidRPr="001743A1" w:rsidRDefault="00CC07AB" w:rsidP="00CC07AB"/>
    <w:p w:rsidR="00CC07AB" w:rsidRPr="001743A1" w:rsidRDefault="007B0721" w:rsidP="00CC07AB">
      <w:pPr>
        <w:pStyle w:val="Heading2"/>
      </w:pPr>
      <w:bookmarkStart w:id="75" w:name="_Toc406059875"/>
      <w:r w:rsidRPr="001743A1">
        <w:t>Engage Employees</w:t>
      </w:r>
      <w:bookmarkEnd w:id="75"/>
    </w:p>
    <w:p w:rsidR="00CC07AB" w:rsidRPr="001743A1" w:rsidRDefault="00171DB5" w:rsidP="0046454B">
      <w:r w:rsidRPr="001743A1">
        <w:rPr>
          <w:lang w:bidi="ar-SA"/>
        </w:rPr>
        <w:drawing>
          <wp:anchor distT="0" distB="0" distL="114300" distR="114300" simplePos="0" relativeHeight="251724288" behindDoc="0" locked="0" layoutInCell="1" allowOverlap="1" wp14:anchorId="7850EB4D" wp14:editId="535FCF8C">
            <wp:simplePos x="0" y="0"/>
            <wp:positionH relativeFrom="column">
              <wp:posOffset>1905</wp:posOffset>
            </wp:positionH>
            <wp:positionV relativeFrom="paragraph">
              <wp:posOffset>65405</wp:posOffset>
            </wp:positionV>
            <wp:extent cx="952500" cy="868680"/>
            <wp:effectExtent l="0" t="0" r="0" b="762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MP900422638[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952500" cy="868680"/>
                    </a:xfrm>
                    <a:prstGeom prst="rect">
                      <a:avLst/>
                    </a:prstGeom>
                  </pic:spPr>
                </pic:pic>
              </a:graphicData>
            </a:graphic>
          </wp:anchor>
        </w:drawing>
      </w:r>
      <w:r w:rsidR="00FC11EB" w:rsidRPr="001743A1">
        <w:t xml:space="preserve">After the </w:t>
      </w:r>
      <w:r w:rsidR="000A6F11" w:rsidRPr="001743A1">
        <w:t>MLearning</w:t>
      </w:r>
      <w:r w:rsidR="00FC11EB" w:rsidRPr="001743A1">
        <w:t xml:space="preserve"> course has been organized</w:t>
      </w:r>
      <w:r w:rsidR="001A66AF" w:rsidRPr="001743A1">
        <w:t xml:space="preserve"> and a work plan has been created, how do you get the employee’s excited enough to become engaged and participate?  After all, the idea of </w:t>
      </w:r>
      <w:r w:rsidR="000A6F11" w:rsidRPr="001743A1">
        <w:t>MLearning</w:t>
      </w:r>
      <w:r w:rsidR="001A66AF" w:rsidRPr="001743A1">
        <w:t xml:space="preserve"> doesn’t just present itself to employees and make them leap for joy </w:t>
      </w:r>
      <w:r w:rsidR="00135C90" w:rsidRPr="001743A1">
        <w:t xml:space="preserve">for this new method of training!  Even the best planned </w:t>
      </w:r>
      <w:r w:rsidR="000A6F11" w:rsidRPr="001743A1">
        <w:t>MLearning</w:t>
      </w:r>
      <w:r w:rsidR="00135C90" w:rsidRPr="001743A1">
        <w:t xml:space="preserve"> course accomplishes nothing with</w:t>
      </w:r>
      <w:r w:rsidR="002679C4" w:rsidRPr="001743A1">
        <w:t>out</w:t>
      </w:r>
      <w:r w:rsidR="00135C90" w:rsidRPr="001743A1">
        <w:t xml:space="preserve"> employee participation.  The key is to engage your employees into the </w:t>
      </w:r>
      <w:r w:rsidR="000A6F11" w:rsidRPr="001743A1">
        <w:t>MLearning</w:t>
      </w:r>
      <w:r w:rsidR="00135C90" w:rsidRPr="001743A1">
        <w:t xml:space="preserve"> idea and introduce them to how </w:t>
      </w:r>
      <w:r w:rsidR="000A6F11" w:rsidRPr="001743A1">
        <w:t>MLearning</w:t>
      </w:r>
      <w:r w:rsidR="00135C90" w:rsidRPr="001743A1">
        <w:t xml:space="preserve"> can work for them.  Show them the course and how it can be completed in different methods.  Show them it is a practical and easy-going method to complete things that are important to them and their job, such as training and educational courses.  If possible</w:t>
      </w:r>
      <w:r w:rsidR="00F832DC" w:rsidRPr="001743A1">
        <w:t xml:space="preserve">, include employees in the </w:t>
      </w:r>
      <w:r w:rsidR="000A6F11" w:rsidRPr="001743A1">
        <w:t>MLearning</w:t>
      </w:r>
      <w:r w:rsidR="00F832DC" w:rsidRPr="001743A1">
        <w:t xml:space="preserve"> course design and/or organization.  Employees are more likely to become engaged in something when they feel as though they are a part of it and can contribute to its final success.</w:t>
      </w:r>
    </w:p>
    <w:p w:rsidR="00DA646B" w:rsidRPr="001743A1" w:rsidRDefault="00DA646B" w:rsidP="0046454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D74FA" w:rsidRPr="001743A1">
        <w:tc>
          <w:tcPr>
            <w:tcW w:w="2448" w:type="dxa"/>
            <w:tcBorders>
              <w:bottom w:val="single" w:sz="4" w:space="0" w:color="1F497D"/>
            </w:tcBorders>
            <w:vAlign w:val="center"/>
          </w:tcPr>
          <w:p w:rsidR="00BD74FA" w:rsidRPr="001743A1" w:rsidRDefault="00BD74FA"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BD74FA" w:rsidRPr="001743A1" w:rsidRDefault="00BD74FA" w:rsidP="003247CA">
            <w:pPr>
              <w:rPr>
                <w:b/>
                <w:bCs/>
                <w:color w:val="000000" w:themeColor="text1"/>
              </w:rPr>
            </w:pPr>
            <w:r w:rsidRPr="001743A1">
              <w:rPr>
                <w:b/>
                <w:bCs/>
                <w:color w:val="000000" w:themeColor="text1"/>
              </w:rPr>
              <w:t>8 minutes</w:t>
            </w:r>
          </w:p>
        </w:tc>
      </w:tr>
      <w:tr w:rsidR="00BD74FA" w:rsidRPr="001743A1">
        <w:tc>
          <w:tcPr>
            <w:tcW w:w="2448" w:type="dxa"/>
            <w:shd w:val="clear" w:color="auto" w:fill="D9D9D9" w:themeFill="background1" w:themeFillShade="D9"/>
            <w:vAlign w:val="center"/>
          </w:tcPr>
          <w:p w:rsidR="00BD74FA" w:rsidRPr="001743A1" w:rsidRDefault="00BD74FA"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BD74FA" w:rsidRPr="001743A1" w:rsidRDefault="00BD74FA" w:rsidP="00BD74FA">
            <w:pPr>
              <w:rPr>
                <w:color w:val="000000" w:themeColor="text1"/>
              </w:rPr>
            </w:pPr>
            <w:r w:rsidRPr="001743A1">
              <w:rPr>
                <w:color w:val="000000" w:themeColor="text1"/>
              </w:rPr>
              <w:t xml:space="preserve">Review methods of engaging employees in </w:t>
            </w:r>
            <w:r w:rsidR="000A6F11" w:rsidRPr="001743A1">
              <w:rPr>
                <w:color w:val="000000" w:themeColor="text1"/>
              </w:rPr>
              <w:t>MLearning</w:t>
            </w:r>
            <w:r w:rsidRPr="001743A1">
              <w:rPr>
                <w:color w:val="000000" w:themeColor="text1"/>
              </w:rPr>
              <w:t>.</w:t>
            </w:r>
          </w:p>
        </w:tc>
      </w:tr>
      <w:tr w:rsidR="00BD74FA" w:rsidRPr="001743A1">
        <w:tc>
          <w:tcPr>
            <w:tcW w:w="2448" w:type="dxa"/>
            <w:tcBorders>
              <w:bottom w:val="single" w:sz="4" w:space="0" w:color="1F497D"/>
            </w:tcBorders>
            <w:vAlign w:val="center"/>
          </w:tcPr>
          <w:p w:rsidR="00BD74FA" w:rsidRPr="001743A1" w:rsidRDefault="00BD74FA"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BD74FA" w:rsidRPr="001743A1" w:rsidRDefault="00BD74FA" w:rsidP="003247CA">
            <w:pPr>
              <w:rPr>
                <w:b/>
                <w:color w:val="000000" w:themeColor="text1"/>
              </w:rPr>
            </w:pPr>
            <w:r w:rsidRPr="001743A1">
              <w:rPr>
                <w:b/>
                <w:color w:val="000000" w:themeColor="text1"/>
              </w:rPr>
              <w:t>Engage Employees</w:t>
            </w:r>
          </w:p>
          <w:p w:rsidR="00BD74FA" w:rsidRPr="001743A1" w:rsidRDefault="00BD74FA" w:rsidP="00BD74FA">
            <w:pPr>
              <w:rPr>
                <w:b/>
                <w:color w:val="000000" w:themeColor="text1"/>
              </w:rPr>
            </w:pPr>
            <w:r w:rsidRPr="001743A1">
              <w:rPr>
                <w:color w:val="000000" w:themeColor="text1"/>
              </w:rPr>
              <w:t xml:space="preserve">Discuss different methods to engage employees into becoming excited about </w:t>
            </w:r>
            <w:r w:rsidR="000A6F11" w:rsidRPr="001743A1">
              <w:rPr>
                <w:color w:val="000000" w:themeColor="text1"/>
              </w:rPr>
              <w:t>MLearning</w:t>
            </w:r>
            <w:r w:rsidRPr="001743A1">
              <w:rPr>
                <w:color w:val="000000" w:themeColor="text1"/>
              </w:rPr>
              <w:t>.</w:t>
            </w:r>
          </w:p>
        </w:tc>
      </w:tr>
      <w:tr w:rsidR="00BD74FA" w:rsidRPr="001743A1">
        <w:tc>
          <w:tcPr>
            <w:tcW w:w="2448" w:type="dxa"/>
            <w:shd w:val="clear" w:color="auto" w:fill="D9D9D9" w:themeFill="background1" w:themeFillShade="D9"/>
            <w:vAlign w:val="center"/>
          </w:tcPr>
          <w:p w:rsidR="00BD74FA" w:rsidRPr="001743A1" w:rsidRDefault="00BD74FA"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BD74FA" w:rsidRPr="001743A1" w:rsidRDefault="002F0BDF" w:rsidP="00BD74FA">
            <w:pPr>
              <w:rPr>
                <w:b/>
                <w:bCs/>
                <w:color w:val="000000" w:themeColor="text1"/>
              </w:rPr>
            </w:pPr>
            <w:r w:rsidRPr="001743A1">
              <w:rPr>
                <w:b/>
                <w:bCs/>
                <w:color w:val="000000" w:themeColor="text1"/>
              </w:rPr>
              <w:t>20</w:t>
            </w:r>
            <w:r w:rsidR="00BD74FA" w:rsidRPr="001743A1">
              <w:rPr>
                <w:b/>
                <w:bCs/>
                <w:color w:val="000000" w:themeColor="text1"/>
              </w:rPr>
              <w:t>: Engaging Employees</w:t>
            </w:r>
          </w:p>
        </w:tc>
      </w:tr>
      <w:tr w:rsidR="00BD74FA" w:rsidRPr="001743A1">
        <w:trPr>
          <w:trHeight w:val="440"/>
        </w:trPr>
        <w:tc>
          <w:tcPr>
            <w:tcW w:w="2448" w:type="dxa"/>
            <w:tcBorders>
              <w:bottom w:val="single" w:sz="4" w:space="0" w:color="1F497D"/>
            </w:tcBorders>
            <w:vAlign w:val="center"/>
          </w:tcPr>
          <w:p w:rsidR="00BD74FA" w:rsidRPr="001743A1" w:rsidRDefault="00BD74FA"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BD74FA" w:rsidRPr="001743A1" w:rsidRDefault="00BD74FA" w:rsidP="003247CA">
            <w:pPr>
              <w:rPr>
                <w:color w:val="000000" w:themeColor="text1"/>
              </w:rPr>
            </w:pPr>
            <w:r w:rsidRPr="001743A1">
              <w:rPr>
                <w:color w:val="000000" w:themeColor="text1"/>
              </w:rPr>
              <w:t>None</w:t>
            </w:r>
          </w:p>
        </w:tc>
      </w:tr>
      <w:tr w:rsidR="00BD74FA" w:rsidRPr="001743A1">
        <w:tc>
          <w:tcPr>
            <w:tcW w:w="2448" w:type="dxa"/>
            <w:shd w:val="clear" w:color="auto" w:fill="D9D9D9" w:themeFill="background1" w:themeFillShade="D9"/>
            <w:vAlign w:val="center"/>
          </w:tcPr>
          <w:p w:rsidR="00BD74FA" w:rsidRPr="001743A1" w:rsidRDefault="00BD74FA"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BD74FA" w:rsidRPr="001743A1" w:rsidRDefault="00BD74FA" w:rsidP="003247CA">
            <w:pPr>
              <w:rPr>
                <w:color w:val="000000" w:themeColor="text1"/>
              </w:rPr>
            </w:pPr>
            <w:r w:rsidRPr="001743A1">
              <w:rPr>
                <w:color w:val="000000" w:themeColor="text1"/>
              </w:rPr>
              <w:t>Complete the worksheet individually.  Share your answers with the rest of the class.</w:t>
            </w:r>
          </w:p>
        </w:tc>
      </w:tr>
      <w:tr w:rsidR="00BD74FA" w:rsidRPr="001743A1">
        <w:tc>
          <w:tcPr>
            <w:tcW w:w="2448" w:type="dxa"/>
            <w:tcBorders>
              <w:bottom w:val="single" w:sz="4" w:space="0" w:color="1F497D"/>
            </w:tcBorders>
            <w:vAlign w:val="center"/>
          </w:tcPr>
          <w:p w:rsidR="00BD74FA" w:rsidRPr="001743A1" w:rsidRDefault="00BD74FA"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BD74FA" w:rsidRPr="001743A1" w:rsidRDefault="00BD74FA" w:rsidP="003247CA">
            <w:pPr>
              <w:rPr>
                <w:color w:val="000000" w:themeColor="text1"/>
              </w:rPr>
            </w:pPr>
            <w:r w:rsidRPr="001743A1">
              <w:rPr>
                <w:color w:val="000000" w:themeColor="text1"/>
              </w:rPr>
              <w:t xml:space="preserve">Share any personal, relevant stories. </w:t>
            </w:r>
          </w:p>
        </w:tc>
      </w:tr>
      <w:tr w:rsidR="00BD74FA" w:rsidRPr="001743A1">
        <w:tc>
          <w:tcPr>
            <w:tcW w:w="2448" w:type="dxa"/>
            <w:shd w:val="clear" w:color="auto" w:fill="D9D9D9" w:themeFill="background1" w:themeFillShade="D9"/>
            <w:vAlign w:val="center"/>
          </w:tcPr>
          <w:p w:rsidR="00BD74FA" w:rsidRPr="001743A1" w:rsidRDefault="00BD74FA"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BD74FA" w:rsidRPr="001743A1" w:rsidRDefault="00BD74FA"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lastRenderedPageBreak/>
              <w:t>Review Questions</w:t>
            </w:r>
          </w:p>
        </w:tc>
        <w:tc>
          <w:tcPr>
            <w:tcW w:w="7128" w:type="dxa"/>
            <w:vAlign w:val="center"/>
          </w:tcPr>
          <w:p w:rsidR="00CC07AB" w:rsidRPr="001743A1" w:rsidRDefault="00BD74FA" w:rsidP="00D63FE5">
            <w:pPr>
              <w:rPr>
                <w:color w:val="000000" w:themeColor="text1"/>
              </w:rPr>
            </w:pPr>
            <w:r w:rsidRPr="001743A1">
              <w:rPr>
                <w:color w:val="000000" w:themeColor="text1"/>
              </w:rPr>
              <w:t xml:space="preserve">Why is it important to engage employees for an </w:t>
            </w:r>
            <w:r w:rsidR="000A6F11" w:rsidRPr="001743A1">
              <w:rPr>
                <w:color w:val="000000" w:themeColor="text1"/>
              </w:rPr>
              <w:t>MLearning</w:t>
            </w:r>
            <w:r w:rsidRPr="001743A1">
              <w:rPr>
                <w:color w:val="000000" w:themeColor="text1"/>
              </w:rPr>
              <w:t xml:space="preserve"> course?</w:t>
            </w:r>
          </w:p>
        </w:tc>
      </w:tr>
    </w:tbl>
    <w:p w:rsidR="00CC07AB" w:rsidRPr="001743A1" w:rsidRDefault="00CC07AB" w:rsidP="00CC07AB"/>
    <w:p w:rsidR="00D85A89" w:rsidRPr="001743A1" w:rsidRDefault="007B0721" w:rsidP="00CC07AB">
      <w:pPr>
        <w:pStyle w:val="Heading2"/>
      </w:pPr>
      <w:bookmarkStart w:id="76" w:name="_Toc406059876"/>
      <w:r w:rsidRPr="001743A1">
        <w:t>Establish an End Goal</w:t>
      </w:r>
      <w:bookmarkEnd w:id="76"/>
    </w:p>
    <w:p w:rsidR="00CC07AB" w:rsidRPr="001743A1" w:rsidRDefault="0034653A" w:rsidP="00E864B5">
      <w:r w:rsidRPr="001743A1">
        <w:rPr>
          <w:lang w:bidi="ar-SA"/>
        </w:rPr>
        <w:drawing>
          <wp:anchor distT="0" distB="0" distL="114300" distR="114300" simplePos="0" relativeHeight="251725312" behindDoc="0" locked="0" layoutInCell="1" allowOverlap="1" wp14:anchorId="1DAA2154" wp14:editId="22CD4379">
            <wp:simplePos x="0" y="0"/>
            <wp:positionH relativeFrom="column">
              <wp:posOffset>9525</wp:posOffset>
            </wp:positionH>
            <wp:positionV relativeFrom="paragraph">
              <wp:posOffset>83820</wp:posOffset>
            </wp:positionV>
            <wp:extent cx="1012825" cy="899160"/>
            <wp:effectExtent l="0" t="0" r="0" b="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MP900387781[1].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012825" cy="899160"/>
                    </a:xfrm>
                    <a:prstGeom prst="rect">
                      <a:avLst/>
                    </a:prstGeom>
                  </pic:spPr>
                </pic:pic>
              </a:graphicData>
            </a:graphic>
          </wp:anchor>
        </w:drawing>
      </w:r>
      <w:r w:rsidR="00873426" w:rsidRPr="001743A1">
        <w:t xml:space="preserve">Now that you’ve organized your course, created a great work plan and even have the support of your employees on board – now what?  </w:t>
      </w:r>
      <w:r w:rsidR="00023C6D" w:rsidRPr="001743A1">
        <w:t xml:space="preserve">One of the most important aspects of </w:t>
      </w:r>
      <w:r w:rsidR="000A6F11" w:rsidRPr="001743A1">
        <w:t>MLearning</w:t>
      </w:r>
      <w:r w:rsidR="00023C6D" w:rsidRPr="001743A1">
        <w:t xml:space="preserve"> is establishing your end goal – What do you want to see happen with this course?  Do you want to train new employees?  Do you want to make the new product familiar to everyone?  Do you want to give employee’s access to further training?  Do you just want to be informational?  Establishing an end goal for your </w:t>
      </w:r>
      <w:r w:rsidR="000A6F11" w:rsidRPr="001743A1">
        <w:t>MLearning</w:t>
      </w:r>
      <w:r w:rsidR="00023C6D" w:rsidRPr="001743A1">
        <w:t xml:space="preserve"> course can actually be tied in with the course organization and work plan, but it is important for management and designers to spend a little more time on this step.  Without an end goal in sight, the course can lack structure and fail to make its mark with employee users.</w:t>
      </w:r>
    </w:p>
    <w:p w:rsidR="00023C6D" w:rsidRPr="001743A1" w:rsidRDefault="00023C6D" w:rsidP="00E864B5">
      <w:r w:rsidRPr="001743A1">
        <w:t>Ask yourself:</w:t>
      </w:r>
    </w:p>
    <w:p w:rsidR="00023C6D" w:rsidRPr="001743A1" w:rsidRDefault="00023C6D" w:rsidP="00A362E3">
      <w:pPr>
        <w:pStyle w:val="ListParagraph"/>
        <w:numPr>
          <w:ilvl w:val="0"/>
          <w:numId w:val="128"/>
        </w:numPr>
      </w:pPr>
      <w:r w:rsidRPr="001743A1">
        <w:t>What do I want users to get from this course?</w:t>
      </w:r>
    </w:p>
    <w:p w:rsidR="00023C6D" w:rsidRPr="001743A1" w:rsidRDefault="00023C6D" w:rsidP="00A362E3">
      <w:pPr>
        <w:pStyle w:val="ListParagraph"/>
        <w:numPr>
          <w:ilvl w:val="0"/>
          <w:numId w:val="128"/>
        </w:numPr>
      </w:pPr>
      <w:r w:rsidRPr="001743A1">
        <w:t>How will they get that message?</w:t>
      </w:r>
    </w:p>
    <w:p w:rsidR="00023C6D" w:rsidRPr="001743A1" w:rsidRDefault="00023C6D" w:rsidP="00A362E3">
      <w:pPr>
        <w:pStyle w:val="ListParagraph"/>
        <w:numPr>
          <w:ilvl w:val="0"/>
          <w:numId w:val="128"/>
        </w:numPr>
      </w:pPr>
      <w:r w:rsidRPr="001743A1">
        <w:t>How can I convey that message within the course?</w:t>
      </w:r>
    </w:p>
    <w:p w:rsidR="00DA646B" w:rsidRPr="001743A1" w:rsidRDefault="00DA646B" w:rsidP="00DA646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D74FA" w:rsidRPr="001743A1">
        <w:tc>
          <w:tcPr>
            <w:tcW w:w="2448" w:type="dxa"/>
            <w:tcBorders>
              <w:bottom w:val="single" w:sz="4" w:space="0" w:color="1F497D"/>
            </w:tcBorders>
            <w:vAlign w:val="center"/>
          </w:tcPr>
          <w:p w:rsidR="00BD74FA" w:rsidRPr="001743A1" w:rsidRDefault="00BD74FA"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BD74FA" w:rsidRPr="001743A1" w:rsidRDefault="00BD74FA" w:rsidP="003247CA">
            <w:pPr>
              <w:rPr>
                <w:b/>
                <w:bCs/>
                <w:color w:val="000000" w:themeColor="text1"/>
              </w:rPr>
            </w:pPr>
            <w:r w:rsidRPr="001743A1">
              <w:rPr>
                <w:b/>
                <w:bCs/>
                <w:color w:val="000000" w:themeColor="text1"/>
              </w:rPr>
              <w:t>7 minutes</w:t>
            </w:r>
          </w:p>
        </w:tc>
      </w:tr>
      <w:tr w:rsidR="00BD74FA" w:rsidRPr="001743A1">
        <w:tc>
          <w:tcPr>
            <w:tcW w:w="2448" w:type="dxa"/>
            <w:shd w:val="clear" w:color="auto" w:fill="D9D9D9" w:themeFill="background1" w:themeFillShade="D9"/>
            <w:vAlign w:val="center"/>
          </w:tcPr>
          <w:p w:rsidR="00BD74FA" w:rsidRPr="001743A1" w:rsidRDefault="00BD74FA"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BD74FA" w:rsidRPr="001743A1" w:rsidRDefault="00BD74FA" w:rsidP="00BD74FA">
            <w:pPr>
              <w:rPr>
                <w:color w:val="000000" w:themeColor="text1"/>
              </w:rPr>
            </w:pPr>
            <w:r w:rsidRPr="001743A1">
              <w:rPr>
                <w:color w:val="000000" w:themeColor="text1"/>
              </w:rPr>
              <w:t>Discuss reasons for establishing an end goal.</w:t>
            </w:r>
          </w:p>
        </w:tc>
      </w:tr>
      <w:tr w:rsidR="00BD74FA" w:rsidRPr="001743A1">
        <w:tc>
          <w:tcPr>
            <w:tcW w:w="2448" w:type="dxa"/>
            <w:tcBorders>
              <w:bottom w:val="single" w:sz="4" w:space="0" w:color="1F497D"/>
            </w:tcBorders>
            <w:vAlign w:val="center"/>
          </w:tcPr>
          <w:p w:rsidR="00BD74FA" w:rsidRPr="001743A1" w:rsidRDefault="00BD74FA"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BD74FA" w:rsidRPr="001743A1" w:rsidRDefault="00BD74FA" w:rsidP="003247CA">
            <w:pPr>
              <w:rPr>
                <w:b/>
                <w:color w:val="000000" w:themeColor="text1"/>
              </w:rPr>
            </w:pPr>
            <w:r w:rsidRPr="001743A1">
              <w:rPr>
                <w:b/>
                <w:color w:val="000000" w:themeColor="text1"/>
              </w:rPr>
              <w:t>Establishing an End Goal</w:t>
            </w:r>
          </w:p>
          <w:p w:rsidR="00BD74FA" w:rsidRPr="001743A1" w:rsidRDefault="00BD74FA" w:rsidP="0034653A">
            <w:pPr>
              <w:rPr>
                <w:color w:val="000000" w:themeColor="text1"/>
              </w:rPr>
            </w:pPr>
            <w:r w:rsidRPr="001743A1">
              <w:rPr>
                <w:color w:val="000000" w:themeColor="text1"/>
              </w:rPr>
              <w:t xml:space="preserve">Discuss the importance of establishing an end goal for a </w:t>
            </w:r>
            <w:r w:rsidR="000A6F11" w:rsidRPr="001743A1">
              <w:rPr>
                <w:color w:val="000000" w:themeColor="text1"/>
              </w:rPr>
              <w:t>MLearning</w:t>
            </w:r>
            <w:r w:rsidRPr="001743A1">
              <w:rPr>
                <w:color w:val="000000" w:themeColor="text1"/>
              </w:rPr>
              <w:t xml:space="preserve"> course.</w:t>
            </w:r>
          </w:p>
        </w:tc>
      </w:tr>
      <w:tr w:rsidR="00BD74FA" w:rsidRPr="001743A1">
        <w:tc>
          <w:tcPr>
            <w:tcW w:w="2448" w:type="dxa"/>
            <w:shd w:val="clear" w:color="auto" w:fill="D9D9D9" w:themeFill="background1" w:themeFillShade="D9"/>
            <w:vAlign w:val="center"/>
          </w:tcPr>
          <w:p w:rsidR="00BD74FA" w:rsidRPr="001743A1" w:rsidRDefault="00BD74FA"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BD74FA" w:rsidRPr="001743A1" w:rsidRDefault="00BD74FA" w:rsidP="003247CA">
            <w:pPr>
              <w:rPr>
                <w:b/>
                <w:bCs/>
                <w:color w:val="000000" w:themeColor="text1"/>
              </w:rPr>
            </w:pPr>
            <w:r w:rsidRPr="001743A1">
              <w:rPr>
                <w:b/>
                <w:bCs/>
                <w:color w:val="000000" w:themeColor="text1"/>
              </w:rPr>
              <w:t xml:space="preserve">Flipchart/board and marker </w:t>
            </w:r>
          </w:p>
        </w:tc>
      </w:tr>
      <w:tr w:rsidR="00BD74FA" w:rsidRPr="001743A1">
        <w:trPr>
          <w:trHeight w:val="440"/>
        </w:trPr>
        <w:tc>
          <w:tcPr>
            <w:tcW w:w="2448" w:type="dxa"/>
            <w:tcBorders>
              <w:bottom w:val="single" w:sz="4" w:space="0" w:color="1F497D"/>
            </w:tcBorders>
            <w:vAlign w:val="center"/>
          </w:tcPr>
          <w:p w:rsidR="00BD74FA" w:rsidRPr="001743A1" w:rsidRDefault="00BD74FA"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BD74FA" w:rsidRPr="001743A1" w:rsidRDefault="00BD74FA" w:rsidP="003247CA">
            <w:pPr>
              <w:rPr>
                <w:color w:val="000000" w:themeColor="text1"/>
              </w:rPr>
            </w:pPr>
            <w:r w:rsidRPr="001743A1">
              <w:rPr>
                <w:color w:val="000000" w:themeColor="text1"/>
              </w:rPr>
              <w:t>None</w:t>
            </w:r>
          </w:p>
        </w:tc>
      </w:tr>
      <w:tr w:rsidR="00BD74FA" w:rsidRPr="001743A1">
        <w:tc>
          <w:tcPr>
            <w:tcW w:w="2448" w:type="dxa"/>
            <w:shd w:val="clear" w:color="auto" w:fill="D9D9D9" w:themeFill="background1" w:themeFillShade="D9"/>
            <w:vAlign w:val="center"/>
          </w:tcPr>
          <w:p w:rsidR="00BD74FA" w:rsidRPr="001743A1" w:rsidRDefault="00BD74FA"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BD74FA" w:rsidRPr="001743A1" w:rsidRDefault="00BD74FA" w:rsidP="0034653A">
            <w:pPr>
              <w:rPr>
                <w:color w:val="000000" w:themeColor="text1"/>
              </w:rPr>
            </w:pPr>
            <w:r w:rsidRPr="001743A1">
              <w:rPr>
                <w:color w:val="000000" w:themeColor="text1"/>
              </w:rPr>
              <w:t xml:space="preserve">Discuss with the class the different reasons for creating a </w:t>
            </w:r>
            <w:r w:rsidR="000A6F11" w:rsidRPr="001743A1">
              <w:rPr>
                <w:color w:val="000000" w:themeColor="text1"/>
              </w:rPr>
              <w:t>MLearning</w:t>
            </w:r>
            <w:r w:rsidRPr="001743A1">
              <w:rPr>
                <w:color w:val="000000" w:themeColor="text1"/>
              </w:rPr>
              <w:t xml:space="preserve"> course and the end goal they hope to achieve.  Ask the class to list some ideas for </w:t>
            </w:r>
            <w:r w:rsidR="000A6F11" w:rsidRPr="001743A1">
              <w:rPr>
                <w:color w:val="000000" w:themeColor="text1"/>
              </w:rPr>
              <w:t>MLearning</w:t>
            </w:r>
            <w:r w:rsidRPr="001743A1">
              <w:rPr>
                <w:color w:val="000000" w:themeColor="text1"/>
              </w:rPr>
              <w:t xml:space="preserve"> that would achieve an end goal.  Write some of their answers on the board/flipchart.</w:t>
            </w:r>
          </w:p>
        </w:tc>
      </w:tr>
      <w:tr w:rsidR="00BD74FA" w:rsidRPr="001743A1">
        <w:tc>
          <w:tcPr>
            <w:tcW w:w="2448" w:type="dxa"/>
            <w:tcBorders>
              <w:bottom w:val="single" w:sz="4" w:space="0" w:color="1F497D"/>
            </w:tcBorders>
            <w:vAlign w:val="center"/>
          </w:tcPr>
          <w:p w:rsidR="00BD74FA" w:rsidRPr="001743A1" w:rsidRDefault="00BD74FA"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BD74FA" w:rsidRPr="001743A1" w:rsidRDefault="00BD74FA" w:rsidP="003247CA">
            <w:pPr>
              <w:rPr>
                <w:color w:val="000000" w:themeColor="text1"/>
              </w:rPr>
            </w:pPr>
            <w:r w:rsidRPr="001743A1">
              <w:rPr>
                <w:color w:val="000000" w:themeColor="text1"/>
              </w:rPr>
              <w:t>Share any personal or relevant stories.</w:t>
            </w:r>
          </w:p>
        </w:tc>
      </w:tr>
      <w:tr w:rsidR="00BD74FA" w:rsidRPr="001743A1">
        <w:tc>
          <w:tcPr>
            <w:tcW w:w="2448" w:type="dxa"/>
            <w:shd w:val="clear" w:color="auto" w:fill="D9D9D9" w:themeFill="background1" w:themeFillShade="D9"/>
            <w:vAlign w:val="center"/>
          </w:tcPr>
          <w:p w:rsidR="00BD74FA" w:rsidRPr="001743A1" w:rsidRDefault="00BD74FA"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BD74FA" w:rsidRPr="001743A1" w:rsidRDefault="00BD74FA" w:rsidP="003247CA">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BD74FA" w:rsidP="00063F41">
            <w:pPr>
              <w:rPr>
                <w:color w:val="000000" w:themeColor="text1"/>
              </w:rPr>
            </w:pPr>
            <w:r w:rsidRPr="001743A1">
              <w:rPr>
                <w:color w:val="000000" w:themeColor="text1"/>
              </w:rPr>
              <w:t>What are some aspects of forming an end goal for a course?</w:t>
            </w:r>
          </w:p>
        </w:tc>
      </w:tr>
    </w:tbl>
    <w:p w:rsidR="00CC07AB" w:rsidRPr="001743A1" w:rsidRDefault="00CC07AB" w:rsidP="00CC07AB">
      <w:pPr>
        <w:pStyle w:val="Heading2"/>
      </w:pPr>
      <w:bookmarkStart w:id="77" w:name="_Toc406059877"/>
      <w:r w:rsidRPr="001743A1">
        <w:lastRenderedPageBreak/>
        <w:t>Case Study</w:t>
      </w:r>
      <w:bookmarkEnd w:id="77"/>
    </w:p>
    <w:p w:rsidR="00CC07AB" w:rsidRPr="001743A1" w:rsidRDefault="008A479F" w:rsidP="00CC07AB">
      <w:r w:rsidRPr="001743A1">
        <w:rPr>
          <w:lang w:bidi="ar-SA"/>
        </w:rPr>
        <w:drawing>
          <wp:anchor distT="0" distB="0" distL="114300" distR="114300" simplePos="0" relativeHeight="251726336" behindDoc="0" locked="0" layoutInCell="1" allowOverlap="1" wp14:anchorId="37A23606" wp14:editId="64FF5F71">
            <wp:simplePos x="0" y="0"/>
            <wp:positionH relativeFrom="column">
              <wp:posOffset>19050</wp:posOffset>
            </wp:positionH>
            <wp:positionV relativeFrom="paragraph">
              <wp:posOffset>56515</wp:posOffset>
            </wp:positionV>
            <wp:extent cx="1028065" cy="960120"/>
            <wp:effectExtent l="0" t="0" r="635" b="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MC900230987[1].WM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28065" cy="960120"/>
                    </a:xfrm>
                    <a:prstGeom prst="rect">
                      <a:avLst/>
                    </a:prstGeom>
                  </pic:spPr>
                </pic:pic>
              </a:graphicData>
            </a:graphic>
          </wp:anchor>
        </w:drawing>
      </w:r>
      <w:r w:rsidR="00982DE8" w:rsidRPr="001743A1">
        <w:t xml:space="preserve">Martin was having a meeting with his co-manager, Sandy, about creating a </w:t>
      </w:r>
      <w:r w:rsidR="000A6F11" w:rsidRPr="001743A1">
        <w:t>MLearning</w:t>
      </w:r>
      <w:r w:rsidR="00982DE8" w:rsidRPr="001743A1">
        <w:t xml:space="preserve"> course for their employees.  Martin like</w:t>
      </w:r>
      <w:r w:rsidR="00A96E9D" w:rsidRPr="001743A1">
        <w:t>d</w:t>
      </w:r>
      <w:r w:rsidR="00982DE8" w:rsidRPr="001743A1">
        <w:t xml:space="preserve"> the idea of having the employees use a </w:t>
      </w:r>
      <w:r w:rsidR="000A6F11" w:rsidRPr="001743A1">
        <w:t>MLearning</w:t>
      </w:r>
      <w:r w:rsidR="00982DE8" w:rsidRPr="001743A1">
        <w:t xml:space="preserve"> course and would help keep</w:t>
      </w:r>
      <w:r w:rsidR="0034653A" w:rsidRPr="001743A1">
        <w:t xml:space="preserve"> </w:t>
      </w:r>
      <w:r w:rsidR="00982DE8" w:rsidRPr="001743A1">
        <w:t>them up to date on things.  Sandy agreed and told him they need to lay the foundation</w:t>
      </w:r>
      <w:r w:rsidR="00194FEF" w:rsidRPr="001743A1">
        <w:t xml:space="preserve"> for the course, but wasn’t sure where to start.  Martin suggested they start by organizing the resources they have at their disposal.  After that, Sandy helped him create a work plan and establish the end goal they would want for the employees.  Lastly, Martin worked out a plan to engage employees and get them interested in taking part in the course.  Martin and Sandy were excited about the course and were anxious to develop it further and get the course rolling.</w:t>
      </w:r>
    </w:p>
    <w:p w:rsidR="00DA646B" w:rsidRPr="001743A1" w:rsidRDefault="00DA646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9113D3" w:rsidP="00CC07AB">
            <w:pPr>
              <w:rPr>
                <w:b/>
                <w:bCs/>
                <w:color w:val="000000" w:themeColor="text1"/>
              </w:rPr>
            </w:pPr>
            <w:r w:rsidRPr="001743A1">
              <w:rPr>
                <w:b/>
                <w:bCs/>
                <w:color w:val="000000" w:themeColor="text1"/>
              </w:rPr>
              <w:t>5</w:t>
            </w:r>
            <w:r w:rsidR="007F25E6" w:rsidRPr="001743A1">
              <w:rPr>
                <w:b/>
                <w:bCs/>
                <w:color w:val="000000" w:themeColor="text1"/>
              </w:rPr>
              <w:t xml:space="preserve"> 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7F25E6" w:rsidP="007B0721">
            <w:pPr>
              <w:rPr>
                <w:color w:val="000000" w:themeColor="text1"/>
              </w:rPr>
            </w:pPr>
            <w:r w:rsidRPr="001743A1">
              <w:rPr>
                <w:color w:val="000000" w:themeColor="text1"/>
              </w:rPr>
              <w:t xml:space="preserve">Introduce the </w:t>
            </w:r>
            <w:r w:rsidR="007B0721" w:rsidRPr="001743A1">
              <w:rPr>
                <w:color w:val="000000" w:themeColor="text1"/>
              </w:rPr>
              <w:t xml:space="preserve">Getting </w:t>
            </w:r>
            <w:r w:rsidR="000A6F11" w:rsidRPr="001743A1">
              <w:rPr>
                <w:color w:val="000000" w:themeColor="text1"/>
              </w:rPr>
              <w:t>MLearning</w:t>
            </w:r>
            <w:r w:rsidR="007B0721" w:rsidRPr="001743A1">
              <w:rPr>
                <w:color w:val="000000" w:themeColor="text1"/>
              </w:rPr>
              <w:t xml:space="preserve"> Started</w:t>
            </w:r>
            <w:r w:rsidRPr="001743A1">
              <w:rPr>
                <w:color w:val="000000" w:themeColor="text1"/>
              </w:rPr>
              <w:t xml:space="preserve"> case study.</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7F25E6" w:rsidRPr="001743A1" w:rsidRDefault="007F25E6" w:rsidP="00CC07AB">
            <w:pPr>
              <w:rPr>
                <w:b/>
                <w:color w:val="000000" w:themeColor="text1"/>
              </w:rPr>
            </w:pPr>
            <w:r w:rsidRPr="001743A1">
              <w:rPr>
                <w:b/>
                <w:color w:val="000000" w:themeColor="text1"/>
              </w:rPr>
              <w:t>Case Study</w:t>
            </w:r>
          </w:p>
          <w:p w:rsidR="00CC07AB" w:rsidRPr="001743A1" w:rsidRDefault="007B0721" w:rsidP="003A4405">
            <w:pPr>
              <w:rPr>
                <w:color w:val="000000" w:themeColor="text1"/>
              </w:rPr>
            </w:pPr>
            <w:r w:rsidRPr="001743A1">
              <w:rPr>
                <w:color w:val="000000" w:themeColor="text1"/>
              </w:rPr>
              <w:t>Discuss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7F25E6"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7F25E6"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194FEF" w:rsidRPr="001743A1" w:rsidRDefault="007F25E6" w:rsidP="007B0721">
            <w:pPr>
              <w:rPr>
                <w:color w:val="000000" w:themeColor="text1"/>
              </w:rPr>
            </w:pPr>
            <w:r w:rsidRPr="001743A1">
              <w:rPr>
                <w:color w:val="000000" w:themeColor="text1"/>
              </w:rPr>
              <w:t xml:space="preserve">Discuss the results of the case study. </w:t>
            </w:r>
            <w:r w:rsidR="00194FEF" w:rsidRPr="001743A1">
              <w:rPr>
                <w:color w:val="000000" w:themeColor="text1"/>
              </w:rPr>
              <w:t xml:space="preserve">What did Martin and Sandy face when creating the </w:t>
            </w:r>
            <w:r w:rsidR="000A6F11" w:rsidRPr="001743A1">
              <w:rPr>
                <w:color w:val="000000" w:themeColor="text1"/>
              </w:rPr>
              <w:t>MLearning</w:t>
            </w:r>
            <w:r w:rsidR="00194FEF" w:rsidRPr="001743A1">
              <w:rPr>
                <w:color w:val="000000" w:themeColor="text1"/>
              </w:rPr>
              <w:t xml:space="preserve"> course for the employees</w:t>
            </w:r>
            <w:r w:rsidR="00311EA4" w:rsidRPr="001743A1">
              <w:rPr>
                <w:color w:val="000000" w:themeColor="text1"/>
              </w:rPr>
              <w:t>?</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7F25E6" w:rsidP="00CC07AB">
            <w:pPr>
              <w:rPr>
                <w:color w:val="000000" w:themeColor="text1"/>
              </w:rPr>
            </w:pPr>
            <w:r w:rsidRPr="001743A1">
              <w:rPr>
                <w:color w:val="000000" w:themeColor="text1"/>
              </w:rPr>
              <w:t>Share any personal, relevant stories.</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7F25E6"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311EA4" w:rsidP="006F434B">
            <w:pPr>
              <w:rPr>
                <w:color w:val="000000" w:themeColor="text1"/>
              </w:rPr>
            </w:pPr>
            <w:r w:rsidRPr="001743A1">
              <w:rPr>
                <w:color w:val="000000" w:themeColor="text1"/>
              </w:rPr>
              <w:t xml:space="preserve">Why was Martin excited about the </w:t>
            </w:r>
            <w:r w:rsidR="000A6F11" w:rsidRPr="001743A1">
              <w:rPr>
                <w:color w:val="000000" w:themeColor="text1"/>
              </w:rPr>
              <w:t>MLearning</w:t>
            </w:r>
            <w:r w:rsidRPr="001743A1">
              <w:rPr>
                <w:color w:val="000000" w:themeColor="text1"/>
              </w:rPr>
              <w:t xml:space="preserve"> course?</w:t>
            </w:r>
          </w:p>
        </w:tc>
      </w:tr>
    </w:tbl>
    <w:p w:rsidR="00381A27" w:rsidRPr="001743A1" w:rsidRDefault="00381A27" w:rsidP="00CC07AB">
      <w:pPr>
        <w:pStyle w:val="Heading2"/>
      </w:pPr>
      <w:r w:rsidRPr="001743A1">
        <w:br w:type="page"/>
      </w:r>
      <w:bookmarkStart w:id="78" w:name="_Toc406059878"/>
      <w:r w:rsidRPr="001743A1">
        <w:lastRenderedPageBreak/>
        <w:t>Module Ten: Review Questions</w:t>
      </w:r>
      <w:bookmarkEnd w:id="78"/>
    </w:p>
    <w:p w:rsidR="00746C34" w:rsidRPr="001743A1" w:rsidRDefault="00EA4083" w:rsidP="00A362E3">
      <w:pPr>
        <w:numPr>
          <w:ilvl w:val="0"/>
          <w:numId w:val="94"/>
        </w:numPr>
      </w:pPr>
      <w:r w:rsidRPr="001743A1">
        <w:t>Which of the following is one resource</w:t>
      </w:r>
      <w:r w:rsidR="00627652" w:rsidRPr="001743A1">
        <w:t xml:space="preserve"> to organize for </w:t>
      </w:r>
      <w:r w:rsidR="000A6F11" w:rsidRPr="001743A1">
        <w:t>MLearning</w:t>
      </w:r>
      <w:r w:rsidR="00627652" w:rsidRPr="001743A1">
        <w:t>?</w:t>
      </w:r>
    </w:p>
    <w:p w:rsidR="00746C34" w:rsidRPr="001743A1" w:rsidRDefault="00AD6314" w:rsidP="00A362E3">
      <w:pPr>
        <w:pStyle w:val="ListParagraph"/>
        <w:numPr>
          <w:ilvl w:val="0"/>
          <w:numId w:val="95"/>
        </w:numPr>
        <w:ind w:left="1080"/>
      </w:pPr>
      <w:r w:rsidRPr="001743A1">
        <w:t>The company logo.</w:t>
      </w:r>
    </w:p>
    <w:p w:rsidR="00746C34" w:rsidRPr="001743A1" w:rsidRDefault="00627652" w:rsidP="00A362E3">
      <w:pPr>
        <w:pStyle w:val="ListParagraph"/>
        <w:numPr>
          <w:ilvl w:val="0"/>
          <w:numId w:val="95"/>
        </w:numPr>
        <w:ind w:left="1080"/>
        <w:rPr>
          <w:color w:val="FF0000"/>
        </w:rPr>
      </w:pPr>
      <w:r w:rsidRPr="001743A1">
        <w:rPr>
          <w:color w:val="FF0000"/>
        </w:rPr>
        <w:t>The devices used.</w:t>
      </w:r>
    </w:p>
    <w:p w:rsidR="00746C34" w:rsidRPr="001743A1" w:rsidRDefault="00AD6314" w:rsidP="00A362E3">
      <w:pPr>
        <w:pStyle w:val="ListParagraph"/>
        <w:numPr>
          <w:ilvl w:val="0"/>
          <w:numId w:val="95"/>
        </w:numPr>
        <w:ind w:left="1080"/>
      </w:pPr>
      <w:r w:rsidRPr="001743A1">
        <w:t>The employee benefits.</w:t>
      </w:r>
    </w:p>
    <w:p w:rsidR="00746C34" w:rsidRPr="001743A1" w:rsidRDefault="00AD6314" w:rsidP="00A362E3">
      <w:pPr>
        <w:pStyle w:val="ListParagraph"/>
        <w:numPr>
          <w:ilvl w:val="0"/>
          <w:numId w:val="95"/>
        </w:numPr>
        <w:ind w:left="1080"/>
      </w:pPr>
      <w:r w:rsidRPr="001743A1">
        <w:t>The amount of break times.</w:t>
      </w:r>
    </w:p>
    <w:p w:rsidR="00746C34" w:rsidRPr="001743A1" w:rsidRDefault="00AC2A30" w:rsidP="00746C34">
      <w:pPr>
        <w:ind w:left="720"/>
        <w:rPr>
          <w:color w:val="FF0000"/>
        </w:rPr>
      </w:pPr>
      <w:r w:rsidRPr="001743A1">
        <w:rPr>
          <w:color w:val="FF0000"/>
        </w:rPr>
        <w:t xml:space="preserve">It is important to organize all resources available when preparing a </w:t>
      </w:r>
      <w:r w:rsidR="000A6F11" w:rsidRPr="001743A1">
        <w:rPr>
          <w:color w:val="FF0000"/>
        </w:rPr>
        <w:t>MLearning</w:t>
      </w:r>
      <w:r w:rsidRPr="001743A1">
        <w:rPr>
          <w:color w:val="FF0000"/>
        </w:rPr>
        <w:t xml:space="preserve"> course, such as the devices that will be used, the topics that will be covered, and the personnel available.</w:t>
      </w:r>
    </w:p>
    <w:p w:rsidR="00746C34" w:rsidRPr="001743A1" w:rsidRDefault="00627652" w:rsidP="00A362E3">
      <w:pPr>
        <w:numPr>
          <w:ilvl w:val="0"/>
          <w:numId w:val="94"/>
        </w:numPr>
      </w:pPr>
      <w:r w:rsidRPr="001743A1">
        <w:t>Organizing resources is a great step in what process?</w:t>
      </w:r>
    </w:p>
    <w:p w:rsidR="00746C34" w:rsidRPr="001743A1" w:rsidRDefault="00AD6314" w:rsidP="00A362E3">
      <w:pPr>
        <w:pStyle w:val="ListParagraph"/>
        <w:numPr>
          <w:ilvl w:val="0"/>
          <w:numId w:val="96"/>
        </w:numPr>
        <w:ind w:left="1080"/>
      </w:pPr>
      <w:r w:rsidRPr="001743A1">
        <w:t>Finalizing plans.</w:t>
      </w:r>
    </w:p>
    <w:p w:rsidR="00746C34" w:rsidRPr="001743A1" w:rsidRDefault="00AD6314" w:rsidP="00A362E3">
      <w:pPr>
        <w:pStyle w:val="ListParagraph"/>
        <w:numPr>
          <w:ilvl w:val="0"/>
          <w:numId w:val="96"/>
        </w:numPr>
        <w:ind w:left="1080"/>
      </w:pPr>
      <w:r w:rsidRPr="001743A1">
        <w:t>The work plan.</w:t>
      </w:r>
    </w:p>
    <w:p w:rsidR="00746C34" w:rsidRPr="001743A1" w:rsidRDefault="00627652" w:rsidP="00A362E3">
      <w:pPr>
        <w:pStyle w:val="ListParagraph"/>
        <w:numPr>
          <w:ilvl w:val="0"/>
          <w:numId w:val="96"/>
        </w:numPr>
        <w:ind w:left="1080"/>
        <w:rPr>
          <w:color w:val="FF0000"/>
        </w:rPr>
      </w:pPr>
      <w:r w:rsidRPr="001743A1">
        <w:rPr>
          <w:color w:val="FF0000"/>
        </w:rPr>
        <w:t>Preparation.</w:t>
      </w:r>
    </w:p>
    <w:p w:rsidR="00746C34" w:rsidRPr="001743A1" w:rsidRDefault="00AD6314" w:rsidP="00A362E3">
      <w:pPr>
        <w:pStyle w:val="ListParagraph"/>
        <w:numPr>
          <w:ilvl w:val="0"/>
          <w:numId w:val="96"/>
        </w:numPr>
        <w:ind w:left="1080"/>
      </w:pPr>
      <w:r w:rsidRPr="001743A1">
        <w:t>Completion.</w:t>
      </w:r>
    </w:p>
    <w:p w:rsidR="00746C34" w:rsidRPr="001743A1" w:rsidRDefault="00AC2A30" w:rsidP="00746C34">
      <w:pPr>
        <w:ind w:left="720"/>
        <w:rPr>
          <w:color w:val="FF0000"/>
        </w:rPr>
      </w:pPr>
      <w:r w:rsidRPr="001743A1">
        <w:rPr>
          <w:color w:val="FF0000"/>
        </w:rPr>
        <w:t xml:space="preserve">Organizing resources for </w:t>
      </w:r>
      <w:r w:rsidR="000A6F11" w:rsidRPr="001743A1">
        <w:rPr>
          <w:color w:val="FF0000"/>
        </w:rPr>
        <w:t>MLearning</w:t>
      </w:r>
      <w:r w:rsidRPr="001743A1">
        <w:rPr>
          <w:color w:val="FF0000"/>
        </w:rPr>
        <w:t xml:space="preserve"> is an important step in the preparation and design of the course.</w:t>
      </w:r>
    </w:p>
    <w:p w:rsidR="00746C34" w:rsidRPr="001743A1" w:rsidRDefault="00627652" w:rsidP="00A362E3">
      <w:pPr>
        <w:numPr>
          <w:ilvl w:val="0"/>
          <w:numId w:val="94"/>
        </w:numPr>
      </w:pPr>
      <w:r w:rsidRPr="001743A1">
        <w:t>Work plans are also known as what?</w:t>
      </w:r>
    </w:p>
    <w:p w:rsidR="00746C34" w:rsidRPr="001743A1" w:rsidRDefault="00627652" w:rsidP="00A362E3">
      <w:pPr>
        <w:pStyle w:val="ListParagraph"/>
        <w:numPr>
          <w:ilvl w:val="0"/>
          <w:numId w:val="97"/>
        </w:numPr>
        <w:ind w:left="1080"/>
        <w:rPr>
          <w:color w:val="FF0000"/>
        </w:rPr>
      </w:pPr>
      <w:r w:rsidRPr="001743A1">
        <w:rPr>
          <w:color w:val="FF0000"/>
        </w:rPr>
        <w:t>Action plans.</w:t>
      </w:r>
    </w:p>
    <w:p w:rsidR="00746C34" w:rsidRPr="001743A1" w:rsidRDefault="00AD6314" w:rsidP="00A362E3">
      <w:pPr>
        <w:pStyle w:val="ListParagraph"/>
        <w:numPr>
          <w:ilvl w:val="0"/>
          <w:numId w:val="97"/>
        </w:numPr>
        <w:ind w:left="1080"/>
      </w:pPr>
      <w:r w:rsidRPr="001743A1">
        <w:t>Formal plans.</w:t>
      </w:r>
    </w:p>
    <w:p w:rsidR="00746C34" w:rsidRPr="001743A1" w:rsidRDefault="00AD6314" w:rsidP="00A362E3">
      <w:pPr>
        <w:pStyle w:val="ListParagraph"/>
        <w:numPr>
          <w:ilvl w:val="0"/>
          <w:numId w:val="97"/>
        </w:numPr>
        <w:ind w:left="1080"/>
      </w:pPr>
      <w:r w:rsidRPr="001743A1">
        <w:t>Idea plans.</w:t>
      </w:r>
    </w:p>
    <w:p w:rsidR="00746C34" w:rsidRPr="001743A1" w:rsidRDefault="00AD6314" w:rsidP="00A362E3">
      <w:pPr>
        <w:pStyle w:val="ListParagraph"/>
        <w:numPr>
          <w:ilvl w:val="0"/>
          <w:numId w:val="97"/>
        </w:numPr>
        <w:ind w:left="1080"/>
      </w:pPr>
      <w:r w:rsidRPr="001743A1">
        <w:t>Flow plans.</w:t>
      </w:r>
    </w:p>
    <w:p w:rsidR="00746C34" w:rsidRPr="001743A1" w:rsidRDefault="00AC2A30" w:rsidP="00746C34">
      <w:pPr>
        <w:ind w:left="720"/>
        <w:rPr>
          <w:color w:val="FF0000"/>
        </w:rPr>
      </w:pPr>
      <w:r w:rsidRPr="001743A1">
        <w:rPr>
          <w:color w:val="FF0000"/>
        </w:rPr>
        <w:t xml:space="preserve">Work plans are the also known as the action plan because it lays out the ‘plan of action’ to be taken during the </w:t>
      </w:r>
      <w:r w:rsidR="000A6F11" w:rsidRPr="001743A1">
        <w:rPr>
          <w:color w:val="FF0000"/>
        </w:rPr>
        <w:t>MLearning</w:t>
      </w:r>
      <w:r w:rsidRPr="001743A1">
        <w:rPr>
          <w:color w:val="FF0000"/>
        </w:rPr>
        <w:t xml:space="preserve"> course.</w:t>
      </w:r>
    </w:p>
    <w:p w:rsidR="00746C34" w:rsidRPr="001743A1" w:rsidRDefault="00627652" w:rsidP="00A362E3">
      <w:pPr>
        <w:numPr>
          <w:ilvl w:val="0"/>
          <w:numId w:val="94"/>
        </w:numPr>
      </w:pPr>
      <w:r w:rsidRPr="001743A1">
        <w:t>Once a work plan has been formed, management should do wh</w:t>
      </w:r>
      <w:r w:rsidR="00AD6314" w:rsidRPr="001743A1">
        <w:t>a</w:t>
      </w:r>
      <w:r w:rsidRPr="001743A1">
        <w:t>t next?</w:t>
      </w:r>
    </w:p>
    <w:p w:rsidR="00746C34" w:rsidRPr="001743A1" w:rsidRDefault="00AD6314" w:rsidP="00A362E3">
      <w:pPr>
        <w:pStyle w:val="ListParagraph"/>
        <w:numPr>
          <w:ilvl w:val="0"/>
          <w:numId w:val="98"/>
        </w:numPr>
        <w:ind w:left="1080"/>
      </w:pPr>
      <w:r w:rsidRPr="001743A1">
        <w:t>Check for ways to change it.</w:t>
      </w:r>
    </w:p>
    <w:p w:rsidR="00746C34" w:rsidRPr="001743A1" w:rsidRDefault="00AD6314" w:rsidP="00A362E3">
      <w:pPr>
        <w:pStyle w:val="ListParagraph"/>
        <w:numPr>
          <w:ilvl w:val="0"/>
          <w:numId w:val="98"/>
        </w:numPr>
        <w:ind w:left="1080"/>
      </w:pPr>
      <w:r w:rsidRPr="001743A1">
        <w:t>Share it with other managers only.</w:t>
      </w:r>
    </w:p>
    <w:p w:rsidR="00746C34" w:rsidRPr="001743A1" w:rsidRDefault="00AD6314" w:rsidP="00A362E3">
      <w:pPr>
        <w:pStyle w:val="ListParagraph"/>
        <w:numPr>
          <w:ilvl w:val="0"/>
          <w:numId w:val="98"/>
        </w:numPr>
        <w:ind w:left="1080"/>
      </w:pPr>
      <w:r w:rsidRPr="001743A1">
        <w:t>Start forcing it onto employees.</w:t>
      </w:r>
    </w:p>
    <w:p w:rsidR="00746C34" w:rsidRPr="001743A1" w:rsidRDefault="00627652" w:rsidP="00A362E3">
      <w:pPr>
        <w:pStyle w:val="ListParagraph"/>
        <w:numPr>
          <w:ilvl w:val="0"/>
          <w:numId w:val="98"/>
        </w:numPr>
        <w:ind w:left="1080"/>
        <w:rPr>
          <w:color w:val="FF0000"/>
        </w:rPr>
      </w:pPr>
      <w:r w:rsidRPr="001743A1">
        <w:rPr>
          <w:color w:val="FF0000"/>
        </w:rPr>
        <w:t>Share it with the rest of the team.</w:t>
      </w:r>
    </w:p>
    <w:p w:rsidR="00DA646B" w:rsidRPr="001743A1" w:rsidRDefault="00AD6314" w:rsidP="00746C34">
      <w:pPr>
        <w:ind w:left="720"/>
        <w:rPr>
          <w:color w:val="FF0000"/>
        </w:rPr>
      </w:pPr>
      <w:r w:rsidRPr="001743A1">
        <w:rPr>
          <w:color w:val="FF0000"/>
        </w:rPr>
        <w:t xml:space="preserve">When a work plan has been created and organized for a </w:t>
      </w:r>
      <w:r w:rsidR="000A6F11" w:rsidRPr="001743A1">
        <w:rPr>
          <w:color w:val="FF0000"/>
        </w:rPr>
        <w:t>MLearning</w:t>
      </w:r>
      <w:r w:rsidRPr="001743A1">
        <w:rPr>
          <w:color w:val="FF0000"/>
        </w:rPr>
        <w:t xml:space="preserve"> course, it is important management share it with the rest of the team before moving forward.</w:t>
      </w:r>
    </w:p>
    <w:p w:rsidR="00DA646B" w:rsidRPr="001743A1" w:rsidRDefault="00DA646B">
      <w:pPr>
        <w:spacing w:after="0" w:line="240" w:lineRule="auto"/>
        <w:rPr>
          <w:color w:val="FF0000"/>
        </w:rPr>
      </w:pPr>
      <w:r w:rsidRPr="001743A1">
        <w:rPr>
          <w:color w:val="FF0000"/>
        </w:rPr>
        <w:br w:type="page"/>
      </w:r>
    </w:p>
    <w:p w:rsidR="00746C34" w:rsidRPr="001743A1" w:rsidRDefault="00627652" w:rsidP="00A362E3">
      <w:pPr>
        <w:numPr>
          <w:ilvl w:val="0"/>
          <w:numId w:val="94"/>
        </w:numPr>
      </w:pPr>
      <w:r w:rsidRPr="001743A1">
        <w:lastRenderedPageBreak/>
        <w:t xml:space="preserve">What is one way to engage employees in </w:t>
      </w:r>
      <w:r w:rsidR="000A6F11" w:rsidRPr="001743A1">
        <w:t>MLearning</w:t>
      </w:r>
      <w:r w:rsidRPr="001743A1">
        <w:t>?</w:t>
      </w:r>
    </w:p>
    <w:p w:rsidR="00746C34" w:rsidRPr="001743A1" w:rsidRDefault="00AD6314" w:rsidP="00A362E3">
      <w:pPr>
        <w:pStyle w:val="ListParagraph"/>
        <w:numPr>
          <w:ilvl w:val="0"/>
          <w:numId w:val="99"/>
        </w:numPr>
      </w:pPr>
      <w:r w:rsidRPr="001743A1">
        <w:t>Hand out printed instructions for the course.</w:t>
      </w:r>
    </w:p>
    <w:p w:rsidR="00746C34" w:rsidRPr="001743A1" w:rsidRDefault="00627652" w:rsidP="00A362E3">
      <w:pPr>
        <w:pStyle w:val="ListParagraph"/>
        <w:numPr>
          <w:ilvl w:val="0"/>
          <w:numId w:val="99"/>
        </w:numPr>
        <w:rPr>
          <w:color w:val="FF0000"/>
        </w:rPr>
      </w:pPr>
      <w:r w:rsidRPr="001743A1">
        <w:rPr>
          <w:color w:val="FF0000"/>
        </w:rPr>
        <w:t>Demonstrate the course.</w:t>
      </w:r>
    </w:p>
    <w:p w:rsidR="00746C34" w:rsidRPr="001743A1" w:rsidRDefault="00AD6314" w:rsidP="00A362E3">
      <w:pPr>
        <w:pStyle w:val="ListParagraph"/>
        <w:numPr>
          <w:ilvl w:val="0"/>
          <w:numId w:val="99"/>
        </w:numPr>
      </w:pPr>
      <w:r w:rsidRPr="001743A1">
        <w:t>Have a telephone conference to talk about it.</w:t>
      </w:r>
    </w:p>
    <w:p w:rsidR="00746C34" w:rsidRPr="001743A1" w:rsidRDefault="00AD6314" w:rsidP="00A362E3">
      <w:pPr>
        <w:pStyle w:val="ListParagraph"/>
        <w:numPr>
          <w:ilvl w:val="0"/>
          <w:numId w:val="99"/>
        </w:numPr>
      </w:pPr>
      <w:r w:rsidRPr="001743A1">
        <w:t>Send a memo requiring everyone to use the course.</w:t>
      </w:r>
    </w:p>
    <w:p w:rsidR="00746C34" w:rsidRPr="001743A1" w:rsidRDefault="00AD6314" w:rsidP="00746C34">
      <w:pPr>
        <w:ind w:left="720"/>
        <w:rPr>
          <w:color w:val="FF0000"/>
        </w:rPr>
      </w:pPr>
      <w:r w:rsidRPr="001743A1">
        <w:rPr>
          <w:color w:val="FF0000"/>
        </w:rPr>
        <w:t xml:space="preserve">It is important to engage employees into a </w:t>
      </w:r>
      <w:r w:rsidR="000A6F11" w:rsidRPr="001743A1">
        <w:rPr>
          <w:color w:val="FF0000"/>
        </w:rPr>
        <w:t>MLearning</w:t>
      </w:r>
      <w:r w:rsidRPr="001743A1">
        <w:rPr>
          <w:color w:val="FF0000"/>
        </w:rPr>
        <w:t xml:space="preserve"> course so that they will be anxious to use it.  One way to engage them is t</w:t>
      </w:r>
      <w:r w:rsidR="00A71332" w:rsidRPr="001743A1">
        <w:rPr>
          <w:color w:val="FF0000"/>
        </w:rPr>
        <w:t>o</w:t>
      </w:r>
      <w:r w:rsidRPr="001743A1">
        <w:rPr>
          <w:color w:val="FF0000"/>
        </w:rPr>
        <w:t xml:space="preserve"> demonstrate the course for them and let them see for themselves how it works.</w:t>
      </w:r>
    </w:p>
    <w:p w:rsidR="00746C34" w:rsidRPr="001743A1" w:rsidRDefault="008A479F" w:rsidP="00A362E3">
      <w:pPr>
        <w:numPr>
          <w:ilvl w:val="0"/>
          <w:numId w:val="94"/>
        </w:numPr>
      </w:pPr>
      <w:r w:rsidRPr="001743A1">
        <w:t>A</w:t>
      </w:r>
      <w:r w:rsidR="00627652" w:rsidRPr="001743A1">
        <w:t xml:space="preserve"> </w:t>
      </w:r>
      <w:r w:rsidR="000A6F11" w:rsidRPr="001743A1">
        <w:t>MLearning</w:t>
      </w:r>
      <w:r w:rsidR="00627652" w:rsidRPr="001743A1">
        <w:t xml:space="preserve"> course cannot be successful without what?</w:t>
      </w:r>
    </w:p>
    <w:p w:rsidR="00746C34" w:rsidRPr="001743A1" w:rsidRDefault="00627652" w:rsidP="00A362E3">
      <w:pPr>
        <w:pStyle w:val="ListParagraph"/>
        <w:numPr>
          <w:ilvl w:val="0"/>
          <w:numId w:val="100"/>
        </w:numPr>
      </w:pPr>
      <w:r w:rsidRPr="001743A1">
        <w:t>Devices.</w:t>
      </w:r>
    </w:p>
    <w:p w:rsidR="00746C34" w:rsidRPr="001743A1" w:rsidRDefault="00627652" w:rsidP="00A362E3">
      <w:pPr>
        <w:pStyle w:val="ListParagraph"/>
        <w:numPr>
          <w:ilvl w:val="0"/>
          <w:numId w:val="100"/>
        </w:numPr>
      </w:pPr>
      <w:r w:rsidRPr="001743A1">
        <w:t>Management.</w:t>
      </w:r>
    </w:p>
    <w:p w:rsidR="00746C34" w:rsidRPr="001743A1" w:rsidRDefault="00627652" w:rsidP="00A362E3">
      <w:pPr>
        <w:pStyle w:val="ListParagraph"/>
        <w:numPr>
          <w:ilvl w:val="0"/>
          <w:numId w:val="100"/>
        </w:numPr>
      </w:pPr>
      <w:r w:rsidRPr="001743A1">
        <w:t>Employees.</w:t>
      </w:r>
    </w:p>
    <w:p w:rsidR="00746C34" w:rsidRPr="001743A1" w:rsidRDefault="00627652" w:rsidP="00A362E3">
      <w:pPr>
        <w:pStyle w:val="ListParagraph"/>
        <w:numPr>
          <w:ilvl w:val="0"/>
          <w:numId w:val="100"/>
        </w:numPr>
        <w:rPr>
          <w:color w:val="FF0000"/>
        </w:rPr>
      </w:pPr>
      <w:r w:rsidRPr="001743A1">
        <w:rPr>
          <w:color w:val="FF0000"/>
        </w:rPr>
        <w:t>All of the above.</w:t>
      </w:r>
    </w:p>
    <w:p w:rsidR="00746C34" w:rsidRPr="001743A1" w:rsidRDefault="00AD6314" w:rsidP="00746C34">
      <w:pPr>
        <w:ind w:left="720"/>
        <w:rPr>
          <w:color w:val="FF0000"/>
        </w:rPr>
      </w:pPr>
      <w:r w:rsidRPr="001743A1">
        <w:rPr>
          <w:color w:val="FF0000"/>
        </w:rPr>
        <w:t xml:space="preserve">A </w:t>
      </w:r>
      <w:r w:rsidR="000A6F11" w:rsidRPr="001743A1">
        <w:rPr>
          <w:color w:val="FF0000"/>
        </w:rPr>
        <w:t>MLearning</w:t>
      </w:r>
      <w:r w:rsidRPr="001743A1">
        <w:rPr>
          <w:color w:val="FF0000"/>
        </w:rPr>
        <w:t xml:space="preserve"> course can only be successful if employees are engaged enough to use it, which will also need the help of proper management and adequate device usage.</w:t>
      </w:r>
    </w:p>
    <w:p w:rsidR="00746C34" w:rsidRPr="001743A1" w:rsidRDefault="00627652" w:rsidP="00A362E3">
      <w:pPr>
        <w:numPr>
          <w:ilvl w:val="0"/>
          <w:numId w:val="94"/>
        </w:numPr>
      </w:pPr>
      <w:r w:rsidRPr="001743A1">
        <w:t xml:space="preserve">Why is an end goal so important for </w:t>
      </w:r>
      <w:r w:rsidR="000A6F11" w:rsidRPr="001743A1">
        <w:t>MLearning</w:t>
      </w:r>
      <w:r w:rsidRPr="001743A1">
        <w:t>?</w:t>
      </w:r>
    </w:p>
    <w:p w:rsidR="00746C34" w:rsidRPr="001743A1" w:rsidRDefault="00627652" w:rsidP="00A362E3">
      <w:pPr>
        <w:pStyle w:val="ListParagraph"/>
        <w:numPr>
          <w:ilvl w:val="0"/>
          <w:numId w:val="101"/>
        </w:numPr>
        <w:rPr>
          <w:color w:val="FF0000"/>
        </w:rPr>
      </w:pPr>
      <w:r w:rsidRPr="001743A1">
        <w:rPr>
          <w:color w:val="FF0000"/>
        </w:rPr>
        <w:t>It helps create course structure.</w:t>
      </w:r>
    </w:p>
    <w:p w:rsidR="00746C34" w:rsidRPr="001743A1" w:rsidRDefault="00AD6314" w:rsidP="00A362E3">
      <w:pPr>
        <w:pStyle w:val="ListParagraph"/>
        <w:numPr>
          <w:ilvl w:val="0"/>
          <w:numId w:val="101"/>
        </w:numPr>
      </w:pPr>
      <w:r w:rsidRPr="001743A1">
        <w:t>It helps know what the managers want.</w:t>
      </w:r>
    </w:p>
    <w:p w:rsidR="00746C34" w:rsidRPr="001743A1" w:rsidRDefault="00AD6314" w:rsidP="00A362E3">
      <w:pPr>
        <w:pStyle w:val="ListParagraph"/>
        <w:numPr>
          <w:ilvl w:val="0"/>
          <w:numId w:val="101"/>
        </w:numPr>
      </w:pPr>
      <w:r w:rsidRPr="001743A1">
        <w:t>It helps encourage employees to use the course.</w:t>
      </w:r>
    </w:p>
    <w:p w:rsidR="00746C34" w:rsidRPr="001743A1" w:rsidRDefault="00AD6314" w:rsidP="00A362E3">
      <w:pPr>
        <w:pStyle w:val="ListParagraph"/>
        <w:numPr>
          <w:ilvl w:val="0"/>
          <w:numId w:val="101"/>
        </w:numPr>
      </w:pPr>
      <w:r w:rsidRPr="001743A1">
        <w:t>It helps employees know what to do.</w:t>
      </w:r>
    </w:p>
    <w:p w:rsidR="00746C34" w:rsidRPr="001743A1" w:rsidRDefault="00AD6314" w:rsidP="00746C34">
      <w:pPr>
        <w:ind w:left="720"/>
        <w:rPr>
          <w:color w:val="FF0000"/>
        </w:rPr>
      </w:pPr>
      <w:r w:rsidRPr="001743A1">
        <w:rPr>
          <w:color w:val="FF0000"/>
        </w:rPr>
        <w:t xml:space="preserve">An end goal is the part </w:t>
      </w:r>
      <w:r w:rsidR="00A71332" w:rsidRPr="001743A1">
        <w:rPr>
          <w:color w:val="FF0000"/>
        </w:rPr>
        <w:t>o</w:t>
      </w:r>
      <w:r w:rsidRPr="001743A1">
        <w:rPr>
          <w:color w:val="FF0000"/>
        </w:rPr>
        <w:t xml:space="preserve">f the </w:t>
      </w:r>
      <w:r w:rsidR="000A6F11" w:rsidRPr="001743A1">
        <w:rPr>
          <w:color w:val="FF0000"/>
        </w:rPr>
        <w:t>MLearning</w:t>
      </w:r>
      <w:r w:rsidRPr="001743A1">
        <w:rPr>
          <w:color w:val="FF0000"/>
        </w:rPr>
        <w:t xml:space="preserve"> course that says what the creator wants the user to take away from the course.  In the design aspect, it helps create a structure for the course and build its content around what the end result should be.</w:t>
      </w:r>
    </w:p>
    <w:p w:rsidR="00746C34" w:rsidRPr="001743A1" w:rsidRDefault="00627652" w:rsidP="00A362E3">
      <w:pPr>
        <w:numPr>
          <w:ilvl w:val="0"/>
          <w:numId w:val="94"/>
        </w:numPr>
      </w:pPr>
      <w:r w:rsidRPr="001743A1">
        <w:t>Which of the following helps establish an end goal?</w:t>
      </w:r>
    </w:p>
    <w:p w:rsidR="00746C34" w:rsidRPr="001743A1" w:rsidRDefault="00AD6314" w:rsidP="00A362E3">
      <w:pPr>
        <w:pStyle w:val="ListParagraph"/>
        <w:numPr>
          <w:ilvl w:val="0"/>
          <w:numId w:val="102"/>
        </w:numPr>
      </w:pPr>
      <w:r w:rsidRPr="001743A1">
        <w:t>Knowing what employees want to do in the course.</w:t>
      </w:r>
    </w:p>
    <w:p w:rsidR="00746C34" w:rsidRPr="001743A1" w:rsidRDefault="00627652" w:rsidP="00A362E3">
      <w:pPr>
        <w:pStyle w:val="ListParagraph"/>
        <w:numPr>
          <w:ilvl w:val="0"/>
          <w:numId w:val="102"/>
        </w:numPr>
        <w:rPr>
          <w:color w:val="FF0000"/>
        </w:rPr>
      </w:pPr>
      <w:r w:rsidRPr="001743A1">
        <w:rPr>
          <w:color w:val="FF0000"/>
        </w:rPr>
        <w:t>Knowing what learners should take from the course.</w:t>
      </w:r>
    </w:p>
    <w:p w:rsidR="00746C34" w:rsidRPr="001743A1" w:rsidRDefault="00AD6314" w:rsidP="00A362E3">
      <w:pPr>
        <w:pStyle w:val="ListParagraph"/>
        <w:numPr>
          <w:ilvl w:val="0"/>
          <w:numId w:val="102"/>
        </w:numPr>
      </w:pPr>
      <w:r w:rsidRPr="001743A1">
        <w:t>Knowing who is paying for the course.</w:t>
      </w:r>
    </w:p>
    <w:p w:rsidR="00746C34" w:rsidRPr="001743A1" w:rsidRDefault="00AD6314" w:rsidP="00A362E3">
      <w:pPr>
        <w:pStyle w:val="ListParagraph"/>
        <w:numPr>
          <w:ilvl w:val="0"/>
          <w:numId w:val="102"/>
        </w:numPr>
      </w:pPr>
      <w:r w:rsidRPr="001743A1">
        <w:t>Knowing what the managers want from the course.</w:t>
      </w:r>
    </w:p>
    <w:p w:rsidR="00DA646B" w:rsidRPr="001743A1" w:rsidRDefault="000A6F11" w:rsidP="00746C34">
      <w:pPr>
        <w:ind w:left="720"/>
        <w:rPr>
          <w:color w:val="FF0000"/>
        </w:rPr>
      </w:pPr>
      <w:r w:rsidRPr="001743A1">
        <w:rPr>
          <w:color w:val="FF0000"/>
        </w:rPr>
        <w:t>MLearning</w:t>
      </w:r>
      <w:r w:rsidR="00AD6314" w:rsidRPr="001743A1">
        <w:rPr>
          <w:color w:val="FF0000"/>
        </w:rPr>
        <w:t xml:space="preserve"> designers and creators will be better able to establish an end goal when they are able to determine what they want the user to ultimately learn and take away from the course.</w:t>
      </w:r>
    </w:p>
    <w:p w:rsidR="00DA646B" w:rsidRPr="001743A1" w:rsidRDefault="00DA646B">
      <w:pPr>
        <w:spacing w:after="0" w:line="240" w:lineRule="auto"/>
        <w:rPr>
          <w:color w:val="FF0000"/>
        </w:rPr>
      </w:pPr>
      <w:r w:rsidRPr="001743A1">
        <w:rPr>
          <w:color w:val="FF0000"/>
        </w:rPr>
        <w:br w:type="page"/>
      </w:r>
    </w:p>
    <w:p w:rsidR="00746C34" w:rsidRPr="001743A1" w:rsidRDefault="00F8158F" w:rsidP="00A362E3">
      <w:pPr>
        <w:numPr>
          <w:ilvl w:val="0"/>
          <w:numId w:val="94"/>
        </w:numPr>
      </w:pPr>
      <w:r w:rsidRPr="001743A1">
        <w:lastRenderedPageBreak/>
        <w:t xml:space="preserve">What was the first thing Martin did in planning the </w:t>
      </w:r>
      <w:r w:rsidR="000A6F11" w:rsidRPr="001743A1">
        <w:t>MLearning</w:t>
      </w:r>
      <w:r w:rsidRPr="001743A1">
        <w:t xml:space="preserve"> course?</w:t>
      </w:r>
    </w:p>
    <w:p w:rsidR="00746C34" w:rsidRPr="001743A1" w:rsidRDefault="00F8158F" w:rsidP="00A362E3">
      <w:pPr>
        <w:pStyle w:val="ListParagraph"/>
        <w:numPr>
          <w:ilvl w:val="0"/>
          <w:numId w:val="103"/>
        </w:numPr>
      </w:pPr>
      <w:r w:rsidRPr="001743A1">
        <w:t>Engage the employees in the course.</w:t>
      </w:r>
    </w:p>
    <w:p w:rsidR="00746C34" w:rsidRPr="001743A1" w:rsidRDefault="00F8158F" w:rsidP="00A362E3">
      <w:pPr>
        <w:pStyle w:val="ListParagraph"/>
        <w:numPr>
          <w:ilvl w:val="0"/>
          <w:numId w:val="103"/>
        </w:numPr>
      </w:pPr>
      <w:r w:rsidRPr="001743A1">
        <w:t>Form a work plan.</w:t>
      </w:r>
    </w:p>
    <w:p w:rsidR="00746C34" w:rsidRPr="001743A1" w:rsidRDefault="00F8158F" w:rsidP="00A362E3">
      <w:pPr>
        <w:pStyle w:val="ListParagraph"/>
        <w:numPr>
          <w:ilvl w:val="0"/>
          <w:numId w:val="103"/>
        </w:numPr>
        <w:rPr>
          <w:color w:val="FF0000"/>
        </w:rPr>
      </w:pPr>
      <w:r w:rsidRPr="001743A1">
        <w:rPr>
          <w:color w:val="FF0000"/>
        </w:rPr>
        <w:t>Organize all the resources they had.</w:t>
      </w:r>
    </w:p>
    <w:p w:rsidR="00746C34" w:rsidRPr="001743A1" w:rsidRDefault="00F8158F" w:rsidP="00A362E3">
      <w:pPr>
        <w:pStyle w:val="ListParagraph"/>
        <w:numPr>
          <w:ilvl w:val="0"/>
          <w:numId w:val="103"/>
        </w:numPr>
      </w:pPr>
      <w:r w:rsidRPr="001743A1">
        <w:t>Establish an end goal.</w:t>
      </w:r>
    </w:p>
    <w:p w:rsidR="00746C34" w:rsidRPr="001743A1" w:rsidRDefault="00F8158F" w:rsidP="00746C34">
      <w:pPr>
        <w:ind w:left="720"/>
        <w:rPr>
          <w:color w:val="FF0000"/>
        </w:rPr>
      </w:pPr>
      <w:r w:rsidRPr="001743A1">
        <w:rPr>
          <w:color w:val="FF0000"/>
        </w:rPr>
        <w:t xml:space="preserve">When beginning to plan their </w:t>
      </w:r>
      <w:r w:rsidR="000A6F11" w:rsidRPr="001743A1">
        <w:rPr>
          <w:color w:val="FF0000"/>
        </w:rPr>
        <w:t>MLearning</w:t>
      </w:r>
      <w:r w:rsidRPr="001743A1">
        <w:rPr>
          <w:color w:val="FF0000"/>
        </w:rPr>
        <w:t xml:space="preserve"> course, the first thing Martin did was gather and organize the resources he knew they had </w:t>
      </w:r>
      <w:r w:rsidR="00A71332" w:rsidRPr="001743A1">
        <w:rPr>
          <w:color w:val="FF0000"/>
        </w:rPr>
        <w:t>a</w:t>
      </w:r>
      <w:r w:rsidRPr="001743A1">
        <w:rPr>
          <w:color w:val="FF0000"/>
        </w:rPr>
        <w:t>t their disposal.</w:t>
      </w:r>
    </w:p>
    <w:p w:rsidR="00746C34" w:rsidRPr="001743A1" w:rsidRDefault="00F8158F" w:rsidP="00A362E3">
      <w:pPr>
        <w:numPr>
          <w:ilvl w:val="0"/>
          <w:numId w:val="94"/>
        </w:numPr>
      </w:pPr>
      <w:r w:rsidRPr="001743A1">
        <w:t>Which of the following did Sandy do in the planning process?</w:t>
      </w:r>
    </w:p>
    <w:p w:rsidR="00746C34" w:rsidRPr="001743A1" w:rsidRDefault="00F8158F" w:rsidP="00A362E3">
      <w:pPr>
        <w:pStyle w:val="ListParagraph"/>
        <w:numPr>
          <w:ilvl w:val="0"/>
          <w:numId w:val="104"/>
        </w:numPr>
        <w:rPr>
          <w:color w:val="FF0000"/>
        </w:rPr>
      </w:pPr>
      <w:r w:rsidRPr="001743A1">
        <w:rPr>
          <w:color w:val="FF0000"/>
        </w:rPr>
        <w:t>Helped establish an end goal.</w:t>
      </w:r>
    </w:p>
    <w:p w:rsidR="00746C34" w:rsidRPr="001743A1" w:rsidRDefault="00F8158F" w:rsidP="00A362E3">
      <w:pPr>
        <w:pStyle w:val="ListParagraph"/>
        <w:numPr>
          <w:ilvl w:val="0"/>
          <w:numId w:val="104"/>
        </w:numPr>
      </w:pPr>
      <w:r w:rsidRPr="001743A1">
        <w:t>Engage the employees to join in.</w:t>
      </w:r>
    </w:p>
    <w:p w:rsidR="00746C34" w:rsidRPr="001743A1" w:rsidRDefault="00F8158F" w:rsidP="00A362E3">
      <w:pPr>
        <w:pStyle w:val="ListParagraph"/>
        <w:numPr>
          <w:ilvl w:val="0"/>
          <w:numId w:val="104"/>
        </w:numPr>
      </w:pPr>
      <w:r w:rsidRPr="001743A1">
        <w:t>Create the idea for a course.</w:t>
      </w:r>
    </w:p>
    <w:p w:rsidR="00746C34" w:rsidRPr="001743A1" w:rsidRDefault="00F8158F" w:rsidP="00A362E3">
      <w:pPr>
        <w:pStyle w:val="ListParagraph"/>
        <w:numPr>
          <w:ilvl w:val="0"/>
          <w:numId w:val="104"/>
        </w:numPr>
      </w:pPr>
      <w:r w:rsidRPr="001743A1">
        <w:t>Organize the resources available.</w:t>
      </w:r>
    </w:p>
    <w:p w:rsidR="0034064E" w:rsidRPr="001743A1" w:rsidRDefault="00F8158F" w:rsidP="00F8158F">
      <w:pPr>
        <w:ind w:left="720"/>
        <w:rPr>
          <w:color w:val="FF0000"/>
        </w:rPr>
      </w:pPr>
      <w:r w:rsidRPr="001743A1">
        <w:rPr>
          <w:color w:val="FF0000"/>
        </w:rPr>
        <w:t xml:space="preserve">Sandy helped Martin create a </w:t>
      </w:r>
      <w:r w:rsidR="000A6F11" w:rsidRPr="001743A1">
        <w:rPr>
          <w:color w:val="FF0000"/>
        </w:rPr>
        <w:t>MLearning</w:t>
      </w:r>
      <w:r w:rsidRPr="001743A1">
        <w:rPr>
          <w:color w:val="FF0000"/>
        </w:rPr>
        <w:t xml:space="preserve"> course, in which she helped create a work plan and establish an employee end goal.</w:t>
      </w:r>
    </w:p>
    <w:p w:rsidR="0034064E" w:rsidRPr="001743A1" w:rsidRDefault="0034064E" w:rsidP="0034064E">
      <w:pPr>
        <w:ind w:left="720"/>
        <w:rPr>
          <w:color w:val="FF0000"/>
        </w:rPr>
      </w:pPr>
    </w:p>
    <w:p w:rsidR="000B5731" w:rsidRPr="001743A1" w:rsidRDefault="00381A27" w:rsidP="0041424D">
      <w:pPr>
        <w:pStyle w:val="Heading1"/>
        <w:rPr>
          <w:lang w:eastAsia="zh-TW"/>
        </w:rPr>
      </w:pPr>
      <w:r w:rsidRPr="001743A1">
        <w:br w:type="page"/>
      </w:r>
      <w:bookmarkStart w:id="79" w:name="_Toc406059879"/>
      <w:r w:rsidR="00B126CC" w:rsidRPr="001743A1">
        <w:rPr>
          <w:lang w:bidi="ar-SA"/>
        </w:rPr>
        <w:lastRenderedPageBreak/>
        <w:drawing>
          <wp:anchor distT="0" distB="0" distL="114300" distR="114300" simplePos="0" relativeHeight="251727360" behindDoc="0" locked="0" layoutInCell="1" allowOverlap="1" wp14:anchorId="33FD5508" wp14:editId="18B3EBBA">
            <wp:simplePos x="0" y="0"/>
            <wp:positionH relativeFrom="column">
              <wp:posOffset>-7620</wp:posOffset>
            </wp:positionH>
            <wp:positionV relativeFrom="paragraph">
              <wp:posOffset>1487805</wp:posOffset>
            </wp:positionV>
            <wp:extent cx="1889760" cy="1691640"/>
            <wp:effectExtent l="0" t="0" r="0" b="3810"/>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MP900427762[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89760" cy="1691640"/>
                    </a:xfrm>
                    <a:prstGeom prst="rect">
                      <a:avLst/>
                    </a:prstGeom>
                  </pic:spPr>
                </pic:pic>
              </a:graphicData>
            </a:graphic>
          </wp:anchor>
        </w:drawing>
      </w:r>
      <w:r w:rsidRPr="001743A1">
        <w:rPr>
          <w:lang w:eastAsia="zh-TW"/>
        </w:rPr>
        <w:t xml:space="preserve">Module Eleven: </w:t>
      </w:r>
      <w:r w:rsidR="00D55711" w:rsidRPr="001743A1">
        <w:rPr>
          <w:lang w:eastAsia="zh-TW"/>
        </w:rPr>
        <w:t>Employee Training</w:t>
      </w:r>
      <w:bookmarkEnd w:id="79"/>
    </w:p>
    <w:p w:rsidR="00381A27" w:rsidRPr="001743A1" w:rsidRDefault="00CC3E22" w:rsidP="000B5731">
      <w:r w:rsidRPr="001743A1">
        <w:rPr>
          <w:lang w:bidi="ar-SA"/>
        </w:rPr>
        <mc:AlternateContent>
          <mc:Choice Requires="wps">
            <w:drawing>
              <wp:anchor distT="91440" distB="91440" distL="114300" distR="114300" simplePos="0" relativeHeight="251666944" behindDoc="0" locked="0" layoutInCell="0" allowOverlap="1" wp14:anchorId="4966ED8D" wp14:editId="0CB40FCB">
                <wp:simplePos x="0" y="0"/>
                <wp:positionH relativeFrom="page">
                  <wp:posOffset>-114300</wp:posOffset>
                </wp:positionH>
                <wp:positionV relativeFrom="page">
                  <wp:posOffset>0</wp:posOffset>
                </wp:positionV>
                <wp:extent cx="8266430" cy="1724025"/>
                <wp:effectExtent l="0" t="0" r="1270" b="9525"/>
                <wp:wrapSquare wrapText="bothSides"/>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724025"/>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6C208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teach what you most need to learn.</w:t>
                            </w:r>
                          </w:p>
                          <w:p w:rsidR="00A62293" w:rsidRPr="006D5370" w:rsidRDefault="00A62293"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Richard Bach</w:t>
                            </w:r>
                          </w:p>
                          <w:p w:rsidR="00A62293" w:rsidRPr="00CF3AFA" w:rsidRDefault="00A62293"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9pt;margin-top:0;width:650.9pt;height:135.75pt;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" o:allowincell="f" stroked="f">
                <v:fill color2="#7f7f7f [1612]" focus="100%" type="gradient"/>
                <v:textbox inset="4in,54pt,1in,0">
                  <w:txbxContent>
                    <w:p w:rsidR="00A62293" w:rsidRDefault="00A62293" w:rsidP="006C208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teach what you most need to learn.</w:t>
                      </w:r>
                    </w:p>
                    <w:p w:rsidR="00A62293" w:rsidRPr="006D5370" w:rsidRDefault="00A62293"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Richard Bach</w:t>
                      </w:r>
                    </w:p>
                    <w:p w:rsidR="00A62293" w:rsidRPr="00CF3AFA" w:rsidRDefault="00A62293"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00581595" w:rsidRPr="001743A1">
        <w:t xml:space="preserve">Knowing how </w:t>
      </w:r>
      <w:r w:rsidR="000A6F11" w:rsidRPr="001743A1">
        <w:t>MLearning</w:t>
      </w:r>
      <w:r w:rsidR="00581595" w:rsidRPr="001743A1">
        <w:t xml:space="preserve"> works and how it can be used in the company does make it automatically successful.  While it is important to have a strong </w:t>
      </w:r>
      <w:r w:rsidR="000A6F11" w:rsidRPr="001743A1">
        <w:t>MLearning</w:t>
      </w:r>
      <w:r w:rsidR="00581595" w:rsidRPr="001743A1">
        <w:t xml:space="preserve"> course, it can be almost useless if employees are not trained on how to use it properly.  The ‘training’ for the use of </w:t>
      </w:r>
      <w:r w:rsidR="000A6F11" w:rsidRPr="001743A1">
        <w:t>MLearning</w:t>
      </w:r>
      <w:r w:rsidR="00581595" w:rsidRPr="001743A1">
        <w:t xml:space="preserve"> does not have to be a lengthy process, but employees need to be aware of the different aspects involved, devices used and where they can go for help before being allowed to dive in head first.</w:t>
      </w:r>
    </w:p>
    <w:p w:rsidR="00B126CC" w:rsidRPr="001743A1" w:rsidRDefault="00B126CC" w:rsidP="00A62293">
      <w:pPr>
        <w:rPr>
          <w:lang w:bidi="ar-SA"/>
        </w:rPr>
      </w:pPr>
    </w:p>
    <w:p w:rsidR="006C208C" w:rsidRPr="001743A1" w:rsidRDefault="00D55711" w:rsidP="006C208C">
      <w:pPr>
        <w:pStyle w:val="Heading2"/>
      </w:pPr>
      <w:bookmarkStart w:id="80" w:name="_Toc406059880"/>
      <w:r w:rsidRPr="001743A1">
        <w:rPr>
          <w:lang w:bidi="ar-SA"/>
        </w:rPr>
        <w:t>Training Facilities</w:t>
      </w:r>
      <w:bookmarkEnd w:id="80"/>
    </w:p>
    <w:p w:rsidR="00CC07AB" w:rsidRPr="001743A1" w:rsidRDefault="00B126CC" w:rsidP="00CC07AB">
      <w:r w:rsidRPr="001743A1">
        <w:rPr>
          <w:lang w:bidi="ar-SA"/>
        </w:rPr>
        <w:drawing>
          <wp:anchor distT="0" distB="0" distL="114300" distR="114300" simplePos="0" relativeHeight="251728384" behindDoc="0" locked="0" layoutInCell="1" allowOverlap="1" wp14:anchorId="72CEA2DA" wp14:editId="7C4A89AA">
            <wp:simplePos x="0" y="0"/>
            <wp:positionH relativeFrom="column">
              <wp:posOffset>0</wp:posOffset>
            </wp:positionH>
            <wp:positionV relativeFrom="paragraph">
              <wp:posOffset>635</wp:posOffset>
            </wp:positionV>
            <wp:extent cx="975326" cy="906780"/>
            <wp:effectExtent l="0" t="0" r="0" b="7620"/>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MC900088576[1].WM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975326" cy="906780"/>
                    </a:xfrm>
                    <a:prstGeom prst="rect">
                      <a:avLst/>
                    </a:prstGeom>
                  </pic:spPr>
                </pic:pic>
              </a:graphicData>
            </a:graphic>
          </wp:anchor>
        </w:drawing>
      </w:r>
      <w:r w:rsidR="00A15AF5" w:rsidRPr="001743A1">
        <w:t xml:space="preserve">While </w:t>
      </w:r>
      <w:r w:rsidR="000A6F11" w:rsidRPr="001743A1">
        <w:t>MLearning</w:t>
      </w:r>
      <w:r w:rsidR="00A15AF5" w:rsidRPr="001743A1">
        <w:t xml:space="preserve"> can be done anywhere, the initial employee training should occur in one place.  The term ‘training facility’ refers to wherever the employee</w:t>
      </w:r>
      <w:r w:rsidR="003C07B6" w:rsidRPr="001743A1">
        <w:t xml:space="preserve"> receives their formal training and</w:t>
      </w:r>
      <w:r w:rsidR="00A15AF5" w:rsidRPr="001743A1">
        <w:t xml:space="preserve"> is introduced to the course materials and learns how to use their </w:t>
      </w:r>
      <w:r w:rsidR="000A6F11" w:rsidRPr="001743A1">
        <w:t>MLearning</w:t>
      </w:r>
      <w:r w:rsidR="00A15AF5" w:rsidRPr="001743A1">
        <w:t xml:space="preserve"> course.  For many employers, management will establish a time to train employees on how to use their designated course or access the </w:t>
      </w:r>
      <w:r w:rsidR="00563033" w:rsidRPr="001743A1">
        <w:t xml:space="preserve">learning materials.  This can be done on a schedule, such as every quarter to accommodate new employees, or on an as-needed for individual employees that need it.  </w:t>
      </w:r>
      <w:r w:rsidR="009B2CA1" w:rsidRPr="001743A1">
        <w:t>Common ‘facilities’ include a designated training room, meeting room, cubicle or even somewhere outside the office, such as meeting at a restaurant.  Having a training facility is important because it allows the company to gather employees in one place and prepare them for the course they are about to begin with.  Employees need this contact bef</w:t>
      </w:r>
      <w:r w:rsidR="00CC4627" w:rsidRPr="001743A1">
        <w:t>ore starting out on their own so they can</w:t>
      </w:r>
      <w:r w:rsidR="009B2CA1" w:rsidRPr="001743A1">
        <w:t xml:space="preserve"> ask any questions they may have and establish possible work plan.</w:t>
      </w:r>
    </w:p>
    <w:p w:rsidR="00DA646B" w:rsidRPr="001743A1" w:rsidRDefault="00DA646B"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E29D2" w:rsidRPr="001743A1">
        <w:tc>
          <w:tcPr>
            <w:tcW w:w="2448" w:type="dxa"/>
            <w:tcBorders>
              <w:bottom w:val="single" w:sz="4" w:space="0" w:color="1F497D"/>
            </w:tcBorders>
            <w:vAlign w:val="center"/>
          </w:tcPr>
          <w:p w:rsidR="009E29D2" w:rsidRPr="001743A1" w:rsidRDefault="009E29D2"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9E29D2" w:rsidRPr="001743A1" w:rsidRDefault="009E29D2" w:rsidP="003247CA">
            <w:pPr>
              <w:rPr>
                <w:b/>
                <w:bCs/>
                <w:color w:val="000000" w:themeColor="text1"/>
              </w:rPr>
            </w:pPr>
            <w:r w:rsidRPr="001743A1">
              <w:rPr>
                <w:b/>
                <w:bCs/>
                <w:color w:val="000000" w:themeColor="text1"/>
              </w:rPr>
              <w:t>8 minutes</w:t>
            </w:r>
          </w:p>
        </w:tc>
      </w:tr>
      <w:tr w:rsidR="009E29D2" w:rsidRPr="001743A1">
        <w:tc>
          <w:tcPr>
            <w:tcW w:w="2448" w:type="dxa"/>
            <w:shd w:val="clear" w:color="auto" w:fill="D9D9D9" w:themeFill="background1" w:themeFillShade="D9"/>
            <w:vAlign w:val="center"/>
          </w:tcPr>
          <w:p w:rsidR="009E29D2" w:rsidRPr="001743A1" w:rsidRDefault="009E29D2"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9E29D2" w:rsidRPr="001743A1" w:rsidRDefault="009E29D2" w:rsidP="009E29D2">
            <w:pPr>
              <w:rPr>
                <w:color w:val="000000" w:themeColor="text1"/>
              </w:rPr>
            </w:pPr>
            <w:r w:rsidRPr="001743A1">
              <w:rPr>
                <w:color w:val="000000" w:themeColor="text1"/>
              </w:rPr>
              <w:t>Discuss the different types of training facilities.</w:t>
            </w:r>
          </w:p>
        </w:tc>
      </w:tr>
      <w:tr w:rsidR="009E29D2" w:rsidRPr="001743A1">
        <w:tc>
          <w:tcPr>
            <w:tcW w:w="2448" w:type="dxa"/>
            <w:tcBorders>
              <w:bottom w:val="single" w:sz="4" w:space="0" w:color="1F497D"/>
            </w:tcBorders>
            <w:vAlign w:val="center"/>
          </w:tcPr>
          <w:p w:rsidR="009E29D2" w:rsidRPr="001743A1" w:rsidRDefault="009E29D2"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9E29D2" w:rsidRPr="001743A1" w:rsidRDefault="009E29D2" w:rsidP="003247CA">
            <w:pPr>
              <w:rPr>
                <w:b/>
                <w:color w:val="000000" w:themeColor="text1"/>
              </w:rPr>
            </w:pPr>
            <w:r w:rsidRPr="001743A1">
              <w:rPr>
                <w:b/>
                <w:color w:val="000000" w:themeColor="text1"/>
              </w:rPr>
              <w:t>Training Facilities</w:t>
            </w:r>
          </w:p>
          <w:p w:rsidR="009E29D2" w:rsidRPr="001743A1" w:rsidRDefault="009E29D2" w:rsidP="009E29D2">
            <w:pPr>
              <w:rPr>
                <w:color w:val="000000" w:themeColor="text1"/>
              </w:rPr>
            </w:pPr>
            <w:r w:rsidRPr="001743A1">
              <w:rPr>
                <w:color w:val="000000" w:themeColor="text1"/>
              </w:rPr>
              <w:t xml:space="preserve">Discuss why training facilities are important during </w:t>
            </w:r>
            <w:r w:rsidR="000A6F11" w:rsidRPr="001743A1">
              <w:rPr>
                <w:color w:val="000000" w:themeColor="text1"/>
              </w:rPr>
              <w:t>MLearning</w:t>
            </w:r>
            <w:r w:rsidRPr="001743A1">
              <w:rPr>
                <w:color w:val="000000" w:themeColor="text1"/>
              </w:rPr>
              <w:t xml:space="preserve"> training.</w:t>
            </w:r>
          </w:p>
        </w:tc>
      </w:tr>
      <w:tr w:rsidR="009E29D2" w:rsidRPr="001743A1">
        <w:tc>
          <w:tcPr>
            <w:tcW w:w="2448" w:type="dxa"/>
            <w:shd w:val="clear" w:color="auto" w:fill="D9D9D9" w:themeFill="background1" w:themeFillShade="D9"/>
            <w:vAlign w:val="center"/>
          </w:tcPr>
          <w:p w:rsidR="009E29D2" w:rsidRPr="001743A1" w:rsidRDefault="009E29D2"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9E29D2" w:rsidRPr="001743A1" w:rsidRDefault="009E29D2" w:rsidP="003247CA">
            <w:pPr>
              <w:rPr>
                <w:b/>
                <w:bCs/>
                <w:color w:val="000000" w:themeColor="text1"/>
              </w:rPr>
            </w:pPr>
            <w:r w:rsidRPr="001743A1">
              <w:rPr>
                <w:b/>
                <w:bCs/>
                <w:color w:val="000000" w:themeColor="text1"/>
              </w:rPr>
              <w:t xml:space="preserve">Flipchart/board and marker </w:t>
            </w:r>
          </w:p>
        </w:tc>
      </w:tr>
      <w:tr w:rsidR="009E29D2" w:rsidRPr="001743A1">
        <w:trPr>
          <w:trHeight w:val="440"/>
        </w:trPr>
        <w:tc>
          <w:tcPr>
            <w:tcW w:w="2448" w:type="dxa"/>
            <w:tcBorders>
              <w:bottom w:val="single" w:sz="4" w:space="0" w:color="1F497D"/>
            </w:tcBorders>
            <w:vAlign w:val="center"/>
          </w:tcPr>
          <w:p w:rsidR="009E29D2" w:rsidRPr="001743A1" w:rsidRDefault="009E29D2" w:rsidP="00CC07AB">
            <w:pPr>
              <w:rPr>
                <w:b/>
                <w:bCs/>
                <w:color w:val="000000" w:themeColor="text1"/>
              </w:rPr>
            </w:pPr>
            <w:r w:rsidRPr="001743A1">
              <w:rPr>
                <w:b/>
                <w:bCs/>
                <w:color w:val="000000" w:themeColor="text1"/>
              </w:rPr>
              <w:lastRenderedPageBreak/>
              <w:t>Planning Checklist</w:t>
            </w:r>
          </w:p>
        </w:tc>
        <w:tc>
          <w:tcPr>
            <w:tcW w:w="7128" w:type="dxa"/>
            <w:tcBorders>
              <w:bottom w:val="single" w:sz="4" w:space="0" w:color="1F497D"/>
            </w:tcBorders>
            <w:vAlign w:val="center"/>
          </w:tcPr>
          <w:p w:rsidR="009E29D2" w:rsidRPr="001743A1" w:rsidRDefault="009E29D2" w:rsidP="003247CA">
            <w:pPr>
              <w:rPr>
                <w:color w:val="000000" w:themeColor="text1"/>
              </w:rPr>
            </w:pPr>
            <w:r w:rsidRPr="001743A1">
              <w:rPr>
                <w:color w:val="000000" w:themeColor="text1"/>
              </w:rPr>
              <w:t>None</w:t>
            </w:r>
          </w:p>
        </w:tc>
      </w:tr>
      <w:tr w:rsidR="009E29D2" w:rsidRPr="001743A1">
        <w:tc>
          <w:tcPr>
            <w:tcW w:w="2448" w:type="dxa"/>
            <w:shd w:val="clear" w:color="auto" w:fill="D9D9D9" w:themeFill="background1" w:themeFillShade="D9"/>
            <w:vAlign w:val="center"/>
          </w:tcPr>
          <w:p w:rsidR="009E29D2" w:rsidRPr="001743A1" w:rsidRDefault="009E29D2"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9E29D2" w:rsidRPr="001743A1" w:rsidRDefault="009E29D2" w:rsidP="009E29D2">
            <w:pPr>
              <w:rPr>
                <w:color w:val="000000" w:themeColor="text1"/>
              </w:rPr>
            </w:pPr>
            <w:r w:rsidRPr="001743A1">
              <w:rPr>
                <w:color w:val="000000" w:themeColor="text1"/>
              </w:rPr>
              <w:t>Discuss training facilities with the class.  Ask them to name some of the different training facilities they have been in before.  Write some of their answers on the board/flipchart.</w:t>
            </w:r>
          </w:p>
        </w:tc>
      </w:tr>
      <w:tr w:rsidR="009E29D2" w:rsidRPr="001743A1">
        <w:tc>
          <w:tcPr>
            <w:tcW w:w="2448" w:type="dxa"/>
            <w:tcBorders>
              <w:bottom w:val="single" w:sz="4" w:space="0" w:color="1F497D"/>
            </w:tcBorders>
            <w:vAlign w:val="center"/>
          </w:tcPr>
          <w:p w:rsidR="009E29D2" w:rsidRPr="001743A1" w:rsidRDefault="009E29D2"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9E29D2" w:rsidRPr="001743A1" w:rsidRDefault="009E29D2" w:rsidP="003247CA">
            <w:pPr>
              <w:rPr>
                <w:color w:val="000000" w:themeColor="text1"/>
              </w:rPr>
            </w:pPr>
            <w:r w:rsidRPr="001743A1">
              <w:rPr>
                <w:color w:val="000000" w:themeColor="text1"/>
              </w:rPr>
              <w:t>Share any personal or relevant stories.</w:t>
            </w:r>
          </w:p>
        </w:tc>
      </w:tr>
      <w:tr w:rsidR="009E29D2" w:rsidRPr="001743A1">
        <w:tc>
          <w:tcPr>
            <w:tcW w:w="2448" w:type="dxa"/>
            <w:shd w:val="clear" w:color="auto" w:fill="D9D9D9" w:themeFill="background1" w:themeFillShade="D9"/>
            <w:vAlign w:val="center"/>
          </w:tcPr>
          <w:p w:rsidR="009E29D2" w:rsidRPr="001743A1" w:rsidRDefault="009E29D2"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9E29D2" w:rsidRPr="001743A1" w:rsidRDefault="009E29D2" w:rsidP="003247CA">
            <w:pPr>
              <w:rPr>
                <w:color w:val="000000" w:themeColor="text1"/>
              </w:rPr>
            </w:pPr>
            <w:r w:rsidRPr="001743A1">
              <w:rPr>
                <w:color w:val="000000" w:themeColor="text1"/>
              </w:rPr>
              <w:t xml:space="preserve">Encourage everyone to participate. </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9E29D2" w:rsidP="00B11DCA">
            <w:pPr>
              <w:rPr>
                <w:color w:val="000000" w:themeColor="text1"/>
              </w:rPr>
            </w:pPr>
            <w:r w:rsidRPr="001743A1">
              <w:rPr>
                <w:color w:val="000000" w:themeColor="text1"/>
              </w:rPr>
              <w:t>Why are training facilities important during training?</w:t>
            </w:r>
          </w:p>
        </w:tc>
      </w:tr>
    </w:tbl>
    <w:p w:rsidR="00566B24" w:rsidRPr="001743A1" w:rsidRDefault="00566B24" w:rsidP="00566B24">
      <w:pPr>
        <w:spacing w:after="0" w:line="240" w:lineRule="auto"/>
      </w:pPr>
    </w:p>
    <w:p w:rsidR="00566B24" w:rsidRPr="001743A1" w:rsidRDefault="00D55711" w:rsidP="00380A0C">
      <w:pPr>
        <w:pStyle w:val="Heading2"/>
      </w:pPr>
      <w:bookmarkStart w:id="81" w:name="_Toc406059881"/>
      <w:r w:rsidRPr="001743A1">
        <w:t>Encourage Communication</w:t>
      </w:r>
      <w:bookmarkEnd w:id="81"/>
    </w:p>
    <w:p w:rsidR="00CC07AB" w:rsidRPr="001743A1" w:rsidRDefault="00B126CC" w:rsidP="000459DD">
      <w:pPr>
        <w:rPr>
          <w:rFonts w:asciiTheme="minorHAnsi" w:eastAsiaTheme="majorEastAsia" w:hAnsiTheme="minorHAnsi" w:cstheme="minorHAnsi"/>
          <w:bCs/>
          <w:color w:val="000000" w:themeColor="text1"/>
        </w:rPr>
      </w:pPr>
      <w:r w:rsidRPr="001743A1">
        <w:rPr>
          <w:rFonts w:asciiTheme="minorHAnsi" w:eastAsiaTheme="majorEastAsia" w:hAnsiTheme="minorHAnsi" w:cstheme="minorHAnsi"/>
          <w:bCs/>
          <w:color w:val="000000" w:themeColor="text1"/>
          <w:lang w:bidi="ar-SA"/>
        </w:rPr>
        <w:drawing>
          <wp:anchor distT="0" distB="0" distL="114300" distR="114300" simplePos="0" relativeHeight="251729408" behindDoc="0" locked="0" layoutInCell="1" allowOverlap="1" wp14:anchorId="5290445B" wp14:editId="039B2BCE">
            <wp:simplePos x="0" y="0"/>
            <wp:positionH relativeFrom="column">
              <wp:posOffset>0</wp:posOffset>
            </wp:positionH>
            <wp:positionV relativeFrom="paragraph">
              <wp:posOffset>635</wp:posOffset>
            </wp:positionV>
            <wp:extent cx="944880" cy="975360"/>
            <wp:effectExtent l="0" t="0" r="7620" b="0"/>
            <wp:wrapSquare wrapText="bothSides"/>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MP900430595[1].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944880" cy="975360"/>
                    </a:xfrm>
                    <a:prstGeom prst="rect">
                      <a:avLst/>
                    </a:prstGeom>
                  </pic:spPr>
                </pic:pic>
              </a:graphicData>
            </a:graphic>
          </wp:anchor>
        </w:drawing>
      </w:r>
      <w:r w:rsidR="005D73BE" w:rsidRPr="001743A1">
        <w:rPr>
          <w:rFonts w:asciiTheme="minorHAnsi" w:eastAsiaTheme="majorEastAsia" w:hAnsiTheme="minorHAnsi" w:cstheme="minorHAnsi"/>
          <w:bCs/>
          <w:color w:val="000000" w:themeColor="text1"/>
        </w:rPr>
        <w:t xml:space="preserve">One of the main difficulties with </w:t>
      </w:r>
      <w:r w:rsidR="000A6F11" w:rsidRPr="001743A1">
        <w:rPr>
          <w:rFonts w:asciiTheme="minorHAnsi" w:eastAsiaTheme="majorEastAsia" w:hAnsiTheme="minorHAnsi" w:cstheme="minorHAnsi"/>
          <w:bCs/>
          <w:color w:val="000000" w:themeColor="text1"/>
        </w:rPr>
        <w:t>MLearning</w:t>
      </w:r>
      <w:r w:rsidR="005D73BE" w:rsidRPr="001743A1">
        <w:rPr>
          <w:rFonts w:asciiTheme="minorHAnsi" w:eastAsiaTheme="majorEastAsia" w:hAnsiTheme="minorHAnsi" w:cstheme="minorHAnsi"/>
          <w:bCs/>
          <w:color w:val="000000" w:themeColor="text1"/>
        </w:rPr>
        <w:t xml:space="preserve"> is the lack of quality communication.  Many users feel since they are learning individually and in another location, they may not have anyone to turn to for help or assistance.  Even after establishing lines of communication through a messaging service or support staff, the waves of communication may not flow.  As part of management, it is important to continue to encourage feedback from the employee once they have started the </w:t>
      </w:r>
      <w:r w:rsidR="000A6F11" w:rsidRPr="001743A1">
        <w:rPr>
          <w:rFonts w:asciiTheme="minorHAnsi" w:eastAsiaTheme="majorEastAsia" w:hAnsiTheme="minorHAnsi" w:cstheme="minorHAnsi"/>
          <w:bCs/>
          <w:color w:val="000000" w:themeColor="text1"/>
        </w:rPr>
        <w:t>MLearning</w:t>
      </w:r>
      <w:r w:rsidR="005D73BE" w:rsidRPr="001743A1">
        <w:rPr>
          <w:rFonts w:asciiTheme="minorHAnsi" w:eastAsiaTheme="majorEastAsia" w:hAnsiTheme="minorHAnsi" w:cstheme="minorHAnsi"/>
          <w:bCs/>
          <w:color w:val="000000" w:themeColor="text1"/>
        </w:rPr>
        <w:t xml:space="preserve"> course.  Don’t forget to check on their progress periodically, offer feedback and ask if they </w:t>
      </w:r>
      <w:r w:rsidR="00010693" w:rsidRPr="001743A1">
        <w:rPr>
          <w:rFonts w:asciiTheme="minorHAnsi" w:eastAsiaTheme="majorEastAsia" w:hAnsiTheme="minorHAnsi" w:cstheme="minorHAnsi"/>
          <w:bCs/>
          <w:color w:val="000000" w:themeColor="text1"/>
        </w:rPr>
        <w:t>need</w:t>
      </w:r>
      <w:r w:rsidR="005D73BE" w:rsidRPr="001743A1">
        <w:rPr>
          <w:rFonts w:asciiTheme="minorHAnsi" w:eastAsiaTheme="majorEastAsia" w:hAnsiTheme="minorHAnsi" w:cstheme="minorHAnsi"/>
          <w:bCs/>
          <w:color w:val="000000" w:themeColor="text1"/>
        </w:rPr>
        <w:t xml:space="preserve"> help in any of the learning areas.  Always let the employee know they can contact you when they need to – that your door is open to them no matter where they are.  Even if the employee doesn’t need help finishing the course, it will make them feel more confident knowing there is someone they can talk to if needed.</w:t>
      </w:r>
    </w:p>
    <w:p w:rsidR="00327DB3" w:rsidRPr="001743A1" w:rsidRDefault="00327DB3" w:rsidP="000459DD">
      <w:pPr>
        <w:rPr>
          <w:rFonts w:asciiTheme="minorHAnsi" w:eastAsiaTheme="majorEastAsia" w:hAnsiTheme="minorHAnsi" w:cstheme="minorHAnsi"/>
          <w:bCs/>
          <w:color w:val="000000" w:themeColor="text1"/>
        </w:rPr>
      </w:pPr>
      <w:r w:rsidRPr="001743A1">
        <w:rPr>
          <w:rFonts w:asciiTheme="minorHAnsi" w:eastAsiaTheme="majorEastAsia" w:hAnsiTheme="minorHAnsi" w:cstheme="minorHAnsi"/>
          <w:bCs/>
          <w:color w:val="000000" w:themeColor="text1"/>
        </w:rPr>
        <w:t>Tips:</w:t>
      </w:r>
    </w:p>
    <w:p w:rsidR="00327DB3" w:rsidRPr="001743A1" w:rsidRDefault="00327DB3" w:rsidP="00A362E3">
      <w:pPr>
        <w:pStyle w:val="ListParagraph"/>
        <w:numPr>
          <w:ilvl w:val="0"/>
          <w:numId w:val="129"/>
        </w:numPr>
        <w:rPr>
          <w:rFonts w:asciiTheme="minorHAnsi" w:eastAsiaTheme="majorEastAsia" w:hAnsiTheme="minorHAnsi" w:cstheme="minorHAnsi"/>
          <w:bCs/>
          <w:color w:val="000000" w:themeColor="text1"/>
        </w:rPr>
      </w:pPr>
      <w:r w:rsidRPr="001743A1">
        <w:rPr>
          <w:rFonts w:asciiTheme="minorHAnsi" w:eastAsiaTheme="majorEastAsia" w:hAnsiTheme="minorHAnsi" w:cstheme="minorHAnsi"/>
          <w:bCs/>
          <w:color w:val="000000" w:themeColor="text1"/>
        </w:rPr>
        <w:t>Inform of various ways to communicate</w:t>
      </w:r>
    </w:p>
    <w:p w:rsidR="00327DB3" w:rsidRPr="001743A1" w:rsidRDefault="00327DB3" w:rsidP="00A362E3">
      <w:pPr>
        <w:pStyle w:val="ListParagraph"/>
        <w:numPr>
          <w:ilvl w:val="0"/>
          <w:numId w:val="129"/>
        </w:numPr>
        <w:rPr>
          <w:rFonts w:asciiTheme="minorHAnsi" w:eastAsiaTheme="majorEastAsia" w:hAnsiTheme="minorHAnsi" w:cstheme="minorHAnsi"/>
          <w:bCs/>
          <w:color w:val="000000" w:themeColor="text1"/>
        </w:rPr>
      </w:pPr>
      <w:r w:rsidRPr="001743A1">
        <w:rPr>
          <w:rFonts w:asciiTheme="minorHAnsi" w:eastAsiaTheme="majorEastAsia" w:hAnsiTheme="minorHAnsi" w:cstheme="minorHAnsi"/>
          <w:bCs/>
          <w:color w:val="000000" w:themeColor="text1"/>
        </w:rPr>
        <w:t>Make it safe to communicate</w:t>
      </w:r>
    </w:p>
    <w:p w:rsidR="00327DB3" w:rsidRPr="001743A1" w:rsidRDefault="00327DB3" w:rsidP="00A362E3">
      <w:pPr>
        <w:pStyle w:val="ListParagraph"/>
        <w:numPr>
          <w:ilvl w:val="0"/>
          <w:numId w:val="129"/>
        </w:numPr>
        <w:rPr>
          <w:rFonts w:asciiTheme="minorHAnsi" w:eastAsiaTheme="majorEastAsia" w:hAnsiTheme="minorHAnsi" w:cstheme="minorHAnsi"/>
          <w:bCs/>
          <w:color w:val="000000" w:themeColor="text1"/>
        </w:rPr>
      </w:pPr>
      <w:r w:rsidRPr="001743A1">
        <w:rPr>
          <w:rFonts w:asciiTheme="minorHAnsi" w:eastAsiaTheme="majorEastAsia" w:hAnsiTheme="minorHAnsi" w:cstheme="minorHAnsi"/>
          <w:bCs/>
          <w:color w:val="000000" w:themeColor="text1"/>
        </w:rPr>
        <w:t>Encourage honest dialogue</w:t>
      </w:r>
    </w:p>
    <w:p w:rsidR="00327DB3" w:rsidRPr="001743A1" w:rsidRDefault="00327DB3" w:rsidP="00A362E3">
      <w:pPr>
        <w:pStyle w:val="ListParagraph"/>
        <w:numPr>
          <w:ilvl w:val="0"/>
          <w:numId w:val="129"/>
        </w:numPr>
        <w:rPr>
          <w:rFonts w:asciiTheme="minorHAnsi" w:hAnsiTheme="minorHAnsi" w:cstheme="minorHAnsi"/>
        </w:rPr>
      </w:pPr>
      <w:r w:rsidRPr="001743A1">
        <w:rPr>
          <w:rFonts w:asciiTheme="minorHAnsi" w:eastAsiaTheme="majorEastAsia" w:hAnsiTheme="minorHAnsi" w:cstheme="minorHAnsi"/>
          <w:bCs/>
          <w:color w:val="000000" w:themeColor="text1"/>
        </w:rPr>
        <w:t>Schedule times for delivering feedback</w:t>
      </w:r>
    </w:p>
    <w:p w:rsidR="00DA646B" w:rsidRPr="001743A1" w:rsidRDefault="00DA646B" w:rsidP="00DA646B">
      <w:pPr>
        <w:rPr>
          <w:rFonts w:asciiTheme="minorHAnsi" w:hAnsiTheme="minorHAnsi" w:cstheme="minorHAnsi"/>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A0" w:firstRow="1" w:lastRow="0" w:firstColumn="1" w:lastColumn="0" w:noHBand="0" w:noVBand="0"/>
      </w:tblPr>
      <w:tblGrid>
        <w:gridCol w:w="2464"/>
        <w:gridCol w:w="7218"/>
      </w:tblGrid>
      <w:tr w:rsidR="0061172C" w:rsidRPr="001743A1" w:rsidTr="00D55711">
        <w:tc>
          <w:tcPr>
            <w:tcW w:w="2464"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 xml:space="preserve">Estimated Time </w:t>
            </w:r>
          </w:p>
        </w:tc>
        <w:tc>
          <w:tcPr>
            <w:tcW w:w="7218" w:type="dxa"/>
            <w:tcBorders>
              <w:bottom w:val="single" w:sz="4" w:space="0" w:color="1F497D"/>
            </w:tcBorders>
            <w:vAlign w:val="center"/>
          </w:tcPr>
          <w:p w:rsidR="0061172C" w:rsidRPr="001743A1" w:rsidRDefault="0061172C" w:rsidP="003247CA">
            <w:pPr>
              <w:rPr>
                <w:b/>
                <w:bCs/>
                <w:color w:val="000000" w:themeColor="text1"/>
              </w:rPr>
            </w:pPr>
            <w:r w:rsidRPr="001743A1">
              <w:rPr>
                <w:b/>
                <w:bCs/>
                <w:color w:val="000000" w:themeColor="text1"/>
              </w:rPr>
              <w:t>7 minutes</w:t>
            </w:r>
          </w:p>
        </w:tc>
      </w:tr>
      <w:tr w:rsidR="0061172C" w:rsidRPr="001743A1" w:rsidTr="00D55711">
        <w:tc>
          <w:tcPr>
            <w:tcW w:w="2464"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Topic Objective</w:t>
            </w:r>
          </w:p>
        </w:tc>
        <w:tc>
          <w:tcPr>
            <w:tcW w:w="7218" w:type="dxa"/>
            <w:shd w:val="clear" w:color="auto" w:fill="D9D9D9" w:themeFill="background1" w:themeFillShade="D9"/>
            <w:vAlign w:val="center"/>
          </w:tcPr>
          <w:p w:rsidR="0061172C" w:rsidRPr="001743A1" w:rsidRDefault="0061172C" w:rsidP="0061172C">
            <w:pPr>
              <w:rPr>
                <w:color w:val="000000" w:themeColor="text1"/>
              </w:rPr>
            </w:pPr>
            <w:r w:rsidRPr="001743A1">
              <w:rPr>
                <w:color w:val="000000" w:themeColor="text1"/>
              </w:rPr>
              <w:t>Discuss the different forms of communication</w:t>
            </w:r>
          </w:p>
        </w:tc>
      </w:tr>
      <w:tr w:rsidR="0061172C" w:rsidRPr="001743A1" w:rsidTr="00D55711">
        <w:tc>
          <w:tcPr>
            <w:tcW w:w="2464"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Topic Summary</w:t>
            </w:r>
          </w:p>
        </w:tc>
        <w:tc>
          <w:tcPr>
            <w:tcW w:w="7218" w:type="dxa"/>
            <w:tcBorders>
              <w:bottom w:val="single" w:sz="4" w:space="0" w:color="1F497D"/>
            </w:tcBorders>
            <w:vAlign w:val="center"/>
          </w:tcPr>
          <w:p w:rsidR="0061172C" w:rsidRPr="001743A1" w:rsidRDefault="0061172C" w:rsidP="003247CA">
            <w:pPr>
              <w:rPr>
                <w:b/>
                <w:color w:val="000000" w:themeColor="text1"/>
              </w:rPr>
            </w:pPr>
            <w:r w:rsidRPr="001743A1">
              <w:rPr>
                <w:b/>
                <w:color w:val="000000" w:themeColor="text1"/>
              </w:rPr>
              <w:t>Encourage Communication</w:t>
            </w:r>
          </w:p>
          <w:p w:rsidR="0061172C" w:rsidRPr="001743A1" w:rsidRDefault="0061172C" w:rsidP="0061172C">
            <w:pPr>
              <w:rPr>
                <w:color w:val="000000" w:themeColor="text1"/>
              </w:rPr>
            </w:pPr>
            <w:r w:rsidRPr="001743A1">
              <w:rPr>
                <w:color w:val="000000" w:themeColor="text1"/>
              </w:rPr>
              <w:t xml:space="preserve">Discuss why communication is important in </w:t>
            </w:r>
            <w:r w:rsidR="000A6F11" w:rsidRPr="001743A1">
              <w:rPr>
                <w:color w:val="000000" w:themeColor="text1"/>
              </w:rPr>
              <w:t>MLearning</w:t>
            </w:r>
            <w:r w:rsidRPr="001743A1">
              <w:rPr>
                <w:color w:val="000000" w:themeColor="text1"/>
              </w:rPr>
              <w:t xml:space="preserve"> and how it can be encouraged among users.</w:t>
            </w:r>
          </w:p>
        </w:tc>
      </w:tr>
      <w:tr w:rsidR="0061172C" w:rsidRPr="001743A1" w:rsidTr="00D55711">
        <w:tc>
          <w:tcPr>
            <w:tcW w:w="2464"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Materials Required</w:t>
            </w:r>
          </w:p>
        </w:tc>
        <w:tc>
          <w:tcPr>
            <w:tcW w:w="7218" w:type="dxa"/>
            <w:shd w:val="clear" w:color="auto" w:fill="D9D9D9" w:themeFill="background1" w:themeFillShade="D9"/>
            <w:vAlign w:val="center"/>
          </w:tcPr>
          <w:p w:rsidR="0061172C" w:rsidRPr="001743A1" w:rsidRDefault="0061172C" w:rsidP="003247CA">
            <w:pPr>
              <w:rPr>
                <w:b/>
                <w:bCs/>
                <w:color w:val="000000" w:themeColor="text1"/>
              </w:rPr>
            </w:pPr>
            <w:r w:rsidRPr="001743A1">
              <w:rPr>
                <w:b/>
                <w:bCs/>
                <w:color w:val="000000" w:themeColor="text1"/>
              </w:rPr>
              <w:t xml:space="preserve">Flipchart/board and marker </w:t>
            </w:r>
          </w:p>
        </w:tc>
      </w:tr>
      <w:tr w:rsidR="0061172C" w:rsidRPr="001743A1" w:rsidTr="00D55711">
        <w:trPr>
          <w:trHeight w:val="440"/>
        </w:trPr>
        <w:tc>
          <w:tcPr>
            <w:tcW w:w="2464"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lastRenderedPageBreak/>
              <w:t>Planning Checklist</w:t>
            </w:r>
          </w:p>
        </w:tc>
        <w:tc>
          <w:tcPr>
            <w:tcW w:w="7218" w:type="dxa"/>
            <w:tcBorders>
              <w:bottom w:val="single" w:sz="4" w:space="0" w:color="1F497D"/>
            </w:tcBorders>
            <w:vAlign w:val="center"/>
          </w:tcPr>
          <w:p w:rsidR="0061172C" w:rsidRPr="001743A1" w:rsidRDefault="0061172C" w:rsidP="003247CA">
            <w:pPr>
              <w:rPr>
                <w:color w:val="000000" w:themeColor="text1"/>
              </w:rPr>
            </w:pPr>
            <w:r w:rsidRPr="001743A1">
              <w:rPr>
                <w:color w:val="000000" w:themeColor="text1"/>
              </w:rPr>
              <w:t>None</w:t>
            </w:r>
          </w:p>
        </w:tc>
      </w:tr>
      <w:tr w:rsidR="0061172C" w:rsidRPr="001743A1" w:rsidTr="00D55711">
        <w:tc>
          <w:tcPr>
            <w:tcW w:w="2464"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Recommended Activity</w:t>
            </w:r>
          </w:p>
        </w:tc>
        <w:tc>
          <w:tcPr>
            <w:tcW w:w="7218" w:type="dxa"/>
            <w:shd w:val="clear" w:color="auto" w:fill="D9D9D9" w:themeFill="background1" w:themeFillShade="D9"/>
            <w:vAlign w:val="center"/>
          </w:tcPr>
          <w:p w:rsidR="0061172C" w:rsidRPr="001743A1" w:rsidRDefault="0061172C" w:rsidP="0061172C">
            <w:pPr>
              <w:rPr>
                <w:color w:val="000000" w:themeColor="text1"/>
              </w:rPr>
            </w:pPr>
            <w:r w:rsidRPr="001743A1">
              <w:rPr>
                <w:color w:val="000000" w:themeColor="text1"/>
              </w:rPr>
              <w:t>Discuss with the class the importance of communication in the workplace.  Ask them about different ways to communicate among managers and coworkers for help.  Write some of their answers on the board/flipchart.</w:t>
            </w:r>
          </w:p>
        </w:tc>
      </w:tr>
      <w:tr w:rsidR="0061172C" w:rsidRPr="001743A1" w:rsidTr="00D55711">
        <w:tc>
          <w:tcPr>
            <w:tcW w:w="2464"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Stories to Share</w:t>
            </w:r>
          </w:p>
        </w:tc>
        <w:tc>
          <w:tcPr>
            <w:tcW w:w="7218" w:type="dxa"/>
            <w:tcBorders>
              <w:bottom w:val="single" w:sz="4" w:space="0" w:color="1F497D"/>
            </w:tcBorders>
            <w:vAlign w:val="center"/>
          </w:tcPr>
          <w:p w:rsidR="0061172C" w:rsidRPr="001743A1" w:rsidRDefault="0061172C" w:rsidP="003247CA">
            <w:pPr>
              <w:rPr>
                <w:color w:val="000000" w:themeColor="text1"/>
              </w:rPr>
            </w:pPr>
            <w:r w:rsidRPr="001743A1">
              <w:rPr>
                <w:color w:val="000000" w:themeColor="text1"/>
              </w:rPr>
              <w:t>Share any personal or relevant stories.</w:t>
            </w:r>
          </w:p>
        </w:tc>
      </w:tr>
      <w:tr w:rsidR="0061172C" w:rsidRPr="001743A1" w:rsidTr="00D55711">
        <w:tc>
          <w:tcPr>
            <w:tcW w:w="2464"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Delivery Tips</w:t>
            </w:r>
          </w:p>
        </w:tc>
        <w:tc>
          <w:tcPr>
            <w:tcW w:w="7218" w:type="dxa"/>
            <w:shd w:val="clear" w:color="auto" w:fill="D9D9D9" w:themeFill="background1" w:themeFillShade="D9"/>
            <w:vAlign w:val="center"/>
          </w:tcPr>
          <w:p w:rsidR="0061172C" w:rsidRPr="001743A1" w:rsidRDefault="0061172C" w:rsidP="003247CA">
            <w:pPr>
              <w:rPr>
                <w:color w:val="000000" w:themeColor="text1"/>
              </w:rPr>
            </w:pPr>
            <w:r w:rsidRPr="001743A1">
              <w:rPr>
                <w:color w:val="000000" w:themeColor="text1"/>
              </w:rPr>
              <w:t xml:space="preserve">Encourage everyone to participate. </w:t>
            </w:r>
          </w:p>
        </w:tc>
      </w:tr>
      <w:tr w:rsidR="00CC07AB" w:rsidRPr="001743A1" w:rsidTr="00D55711">
        <w:tc>
          <w:tcPr>
            <w:tcW w:w="2464"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218" w:type="dxa"/>
            <w:vAlign w:val="center"/>
          </w:tcPr>
          <w:p w:rsidR="00CC07AB" w:rsidRPr="001743A1" w:rsidRDefault="0061172C" w:rsidP="00ED027A">
            <w:pPr>
              <w:rPr>
                <w:color w:val="000000" w:themeColor="text1"/>
              </w:rPr>
            </w:pPr>
            <w:r w:rsidRPr="001743A1">
              <w:rPr>
                <w:color w:val="000000" w:themeColor="text1"/>
              </w:rPr>
              <w:t>How can communication affect the success of training?</w:t>
            </w:r>
          </w:p>
        </w:tc>
      </w:tr>
    </w:tbl>
    <w:p w:rsidR="00CC07AB" w:rsidRPr="001743A1" w:rsidRDefault="00CC07AB" w:rsidP="00CC07AB"/>
    <w:p w:rsidR="00CC07AB" w:rsidRPr="001743A1" w:rsidRDefault="00D55711" w:rsidP="00CC07AB">
      <w:pPr>
        <w:pStyle w:val="Heading2"/>
      </w:pPr>
      <w:bookmarkStart w:id="82" w:name="_Toc406059882"/>
      <w:r w:rsidRPr="001743A1">
        <w:t>Establish Guidelines</w:t>
      </w:r>
      <w:bookmarkEnd w:id="82"/>
    </w:p>
    <w:p w:rsidR="00CC07AB" w:rsidRPr="001743A1" w:rsidRDefault="00B126CC" w:rsidP="008E3BEC">
      <w:r w:rsidRPr="001743A1">
        <w:rPr>
          <w:lang w:bidi="ar-SA"/>
        </w:rPr>
        <w:drawing>
          <wp:anchor distT="0" distB="0" distL="114300" distR="114300" simplePos="0" relativeHeight="251730432" behindDoc="0" locked="0" layoutInCell="1" allowOverlap="1" wp14:anchorId="72EC4205" wp14:editId="6CAD9EE4">
            <wp:simplePos x="0" y="0"/>
            <wp:positionH relativeFrom="column">
              <wp:posOffset>0</wp:posOffset>
            </wp:positionH>
            <wp:positionV relativeFrom="paragraph">
              <wp:posOffset>1270</wp:posOffset>
            </wp:positionV>
            <wp:extent cx="998220" cy="899160"/>
            <wp:effectExtent l="0" t="0" r="0" b="0"/>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MP910216360[1].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998220" cy="899160"/>
                    </a:xfrm>
                    <a:prstGeom prst="rect">
                      <a:avLst/>
                    </a:prstGeom>
                  </pic:spPr>
                </pic:pic>
              </a:graphicData>
            </a:graphic>
          </wp:anchor>
        </w:drawing>
      </w:r>
      <w:r w:rsidR="002C462B" w:rsidRPr="001743A1">
        <w:t xml:space="preserve">Every company has rules and guidelines that they establish for their employees, in any situation.  Before any employee embarks on a </w:t>
      </w:r>
      <w:r w:rsidR="000A6F11" w:rsidRPr="001743A1">
        <w:t>MLearning</w:t>
      </w:r>
      <w:r w:rsidR="002C462B" w:rsidRPr="001743A1">
        <w:t xml:space="preserve"> course, it is important to establish the rules and guidelines that they would need to follow.  </w:t>
      </w:r>
      <w:r w:rsidR="005924BA" w:rsidRPr="001743A1">
        <w:t xml:space="preserve">Common guidelines to establish for employees are policies regarding deadlines, outline of job responsibilities, when/how to use the mobile devices for the course, and even guidelines about contacting coworkers and management outside of the course.  By establishing these guidelines before the employee begins their </w:t>
      </w:r>
      <w:r w:rsidR="000A6F11" w:rsidRPr="001743A1">
        <w:t>MLearning</w:t>
      </w:r>
      <w:r w:rsidR="005924BA" w:rsidRPr="001743A1">
        <w:t xml:space="preserve"> course helps them to be better prepared and </w:t>
      </w:r>
      <w:r w:rsidR="00DD0B12" w:rsidRPr="001743A1">
        <w:t>understand what is expected of them during their course.</w:t>
      </w:r>
    </w:p>
    <w:p w:rsidR="002C462B" w:rsidRPr="001743A1" w:rsidRDefault="002C462B" w:rsidP="008E3BEC">
      <w:r w:rsidRPr="001743A1">
        <w:t>Common guideline tips:</w:t>
      </w:r>
    </w:p>
    <w:p w:rsidR="002C462B" w:rsidRPr="001743A1" w:rsidRDefault="002C462B" w:rsidP="00A362E3">
      <w:pPr>
        <w:pStyle w:val="ListParagraph"/>
        <w:numPr>
          <w:ilvl w:val="0"/>
          <w:numId w:val="130"/>
        </w:numPr>
      </w:pPr>
      <w:r w:rsidRPr="001743A1">
        <w:t>Honor deadlines</w:t>
      </w:r>
    </w:p>
    <w:p w:rsidR="005924BA" w:rsidRPr="001743A1" w:rsidRDefault="005924BA" w:rsidP="00A362E3">
      <w:pPr>
        <w:pStyle w:val="ListParagraph"/>
        <w:numPr>
          <w:ilvl w:val="0"/>
          <w:numId w:val="130"/>
        </w:numPr>
      </w:pPr>
      <w:r w:rsidRPr="001743A1">
        <w:t>Work/responsibility guidelines</w:t>
      </w:r>
    </w:p>
    <w:p w:rsidR="002C462B" w:rsidRPr="001743A1" w:rsidRDefault="002C462B" w:rsidP="00A362E3">
      <w:pPr>
        <w:pStyle w:val="ListParagraph"/>
        <w:numPr>
          <w:ilvl w:val="0"/>
          <w:numId w:val="130"/>
        </w:numPr>
      </w:pPr>
      <w:r w:rsidRPr="001743A1">
        <w:t>Equipment usage guidelines</w:t>
      </w:r>
    </w:p>
    <w:p w:rsidR="002C462B" w:rsidRPr="001743A1" w:rsidRDefault="002C462B" w:rsidP="00A362E3">
      <w:pPr>
        <w:pStyle w:val="ListParagraph"/>
        <w:numPr>
          <w:ilvl w:val="0"/>
          <w:numId w:val="130"/>
        </w:numPr>
      </w:pPr>
      <w:r w:rsidRPr="001743A1">
        <w:t>Communication policies</w:t>
      </w:r>
    </w:p>
    <w:p w:rsidR="00DA646B" w:rsidRPr="001743A1" w:rsidRDefault="00DA646B" w:rsidP="00DA646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61172C" w:rsidRPr="001743A1">
        <w:tc>
          <w:tcPr>
            <w:tcW w:w="2448"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61172C" w:rsidRPr="001743A1" w:rsidRDefault="0061172C" w:rsidP="003247CA">
            <w:pPr>
              <w:rPr>
                <w:b/>
                <w:bCs/>
                <w:color w:val="000000" w:themeColor="text1"/>
              </w:rPr>
            </w:pPr>
            <w:r w:rsidRPr="001743A1">
              <w:rPr>
                <w:b/>
                <w:bCs/>
                <w:color w:val="000000" w:themeColor="text1"/>
              </w:rPr>
              <w:t>8 minutes</w:t>
            </w:r>
          </w:p>
        </w:tc>
      </w:tr>
      <w:tr w:rsidR="0061172C" w:rsidRPr="001743A1">
        <w:tc>
          <w:tcPr>
            <w:tcW w:w="2448"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61172C" w:rsidRPr="001743A1" w:rsidRDefault="0061172C" w:rsidP="0061172C">
            <w:pPr>
              <w:rPr>
                <w:color w:val="000000" w:themeColor="text1"/>
              </w:rPr>
            </w:pPr>
            <w:r w:rsidRPr="001743A1">
              <w:rPr>
                <w:color w:val="000000" w:themeColor="text1"/>
              </w:rPr>
              <w:t>Review different types of guidelines used.</w:t>
            </w:r>
          </w:p>
        </w:tc>
      </w:tr>
      <w:tr w:rsidR="0061172C" w:rsidRPr="001743A1">
        <w:tc>
          <w:tcPr>
            <w:tcW w:w="2448"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61172C" w:rsidRPr="001743A1" w:rsidRDefault="0061172C" w:rsidP="003247CA">
            <w:pPr>
              <w:rPr>
                <w:b/>
                <w:color w:val="000000" w:themeColor="text1"/>
              </w:rPr>
            </w:pPr>
            <w:r w:rsidRPr="001743A1">
              <w:rPr>
                <w:b/>
                <w:color w:val="000000" w:themeColor="text1"/>
              </w:rPr>
              <w:t>Establish Guidelines</w:t>
            </w:r>
          </w:p>
          <w:p w:rsidR="0061172C" w:rsidRPr="001743A1" w:rsidRDefault="0061172C" w:rsidP="0061172C">
            <w:pPr>
              <w:rPr>
                <w:b/>
                <w:color w:val="000000" w:themeColor="text1"/>
              </w:rPr>
            </w:pPr>
            <w:r w:rsidRPr="001743A1">
              <w:rPr>
                <w:color w:val="000000" w:themeColor="text1"/>
              </w:rPr>
              <w:t xml:space="preserve">Discuss the different forms of guidelines usually established in </w:t>
            </w:r>
            <w:r w:rsidR="000A6F11" w:rsidRPr="001743A1">
              <w:rPr>
                <w:color w:val="000000" w:themeColor="text1"/>
              </w:rPr>
              <w:t>MLearning</w:t>
            </w:r>
            <w:r w:rsidRPr="001743A1">
              <w:rPr>
                <w:color w:val="000000" w:themeColor="text1"/>
              </w:rPr>
              <w:t>.</w:t>
            </w:r>
          </w:p>
        </w:tc>
      </w:tr>
      <w:tr w:rsidR="0061172C" w:rsidRPr="001743A1">
        <w:tc>
          <w:tcPr>
            <w:tcW w:w="2448"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61172C" w:rsidRPr="001743A1" w:rsidRDefault="002F0BDF" w:rsidP="0061172C">
            <w:pPr>
              <w:rPr>
                <w:b/>
                <w:bCs/>
                <w:color w:val="000000" w:themeColor="text1"/>
              </w:rPr>
            </w:pPr>
            <w:r w:rsidRPr="001743A1">
              <w:rPr>
                <w:b/>
                <w:bCs/>
                <w:color w:val="000000" w:themeColor="text1"/>
              </w:rPr>
              <w:t>21</w:t>
            </w:r>
            <w:r w:rsidR="0061172C" w:rsidRPr="001743A1">
              <w:rPr>
                <w:b/>
                <w:bCs/>
                <w:color w:val="000000" w:themeColor="text1"/>
              </w:rPr>
              <w:t>: Following Guidelines</w:t>
            </w:r>
          </w:p>
        </w:tc>
      </w:tr>
      <w:tr w:rsidR="0061172C" w:rsidRPr="001743A1">
        <w:trPr>
          <w:trHeight w:val="440"/>
        </w:trPr>
        <w:tc>
          <w:tcPr>
            <w:tcW w:w="2448"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61172C" w:rsidRPr="001743A1" w:rsidRDefault="0061172C" w:rsidP="003247CA">
            <w:pPr>
              <w:rPr>
                <w:color w:val="000000" w:themeColor="text1"/>
              </w:rPr>
            </w:pPr>
            <w:r w:rsidRPr="001743A1">
              <w:rPr>
                <w:color w:val="000000" w:themeColor="text1"/>
              </w:rPr>
              <w:t>None</w:t>
            </w:r>
          </w:p>
        </w:tc>
      </w:tr>
      <w:tr w:rsidR="0061172C" w:rsidRPr="001743A1">
        <w:tc>
          <w:tcPr>
            <w:tcW w:w="2448"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lastRenderedPageBreak/>
              <w:t>Recommended Activity</w:t>
            </w:r>
          </w:p>
        </w:tc>
        <w:tc>
          <w:tcPr>
            <w:tcW w:w="7128" w:type="dxa"/>
            <w:shd w:val="clear" w:color="auto" w:fill="D9D9D9" w:themeFill="background1" w:themeFillShade="D9"/>
            <w:vAlign w:val="center"/>
          </w:tcPr>
          <w:p w:rsidR="0061172C" w:rsidRPr="001743A1" w:rsidRDefault="0061172C" w:rsidP="003247CA">
            <w:pPr>
              <w:rPr>
                <w:color w:val="000000" w:themeColor="text1"/>
              </w:rPr>
            </w:pPr>
            <w:r w:rsidRPr="001743A1">
              <w:rPr>
                <w:color w:val="000000" w:themeColor="text1"/>
              </w:rPr>
              <w:t>Complete the worksheet individually.  Share your answers with the rest of the class.</w:t>
            </w:r>
          </w:p>
        </w:tc>
      </w:tr>
      <w:tr w:rsidR="0061172C" w:rsidRPr="001743A1">
        <w:tc>
          <w:tcPr>
            <w:tcW w:w="2448"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61172C" w:rsidRPr="001743A1" w:rsidRDefault="0061172C" w:rsidP="003247CA">
            <w:pPr>
              <w:rPr>
                <w:color w:val="000000" w:themeColor="text1"/>
              </w:rPr>
            </w:pPr>
            <w:r w:rsidRPr="001743A1">
              <w:rPr>
                <w:color w:val="000000" w:themeColor="text1"/>
              </w:rPr>
              <w:t xml:space="preserve">Share any personal, relevant stories. </w:t>
            </w:r>
          </w:p>
        </w:tc>
      </w:tr>
      <w:tr w:rsidR="0061172C" w:rsidRPr="001743A1">
        <w:tc>
          <w:tcPr>
            <w:tcW w:w="2448"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61172C" w:rsidRPr="001743A1" w:rsidRDefault="0061172C"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61172C" w:rsidP="00580402">
            <w:pPr>
              <w:rPr>
                <w:color w:val="000000" w:themeColor="text1"/>
              </w:rPr>
            </w:pPr>
            <w:r w:rsidRPr="001743A1">
              <w:rPr>
                <w:color w:val="000000" w:themeColor="text1"/>
              </w:rPr>
              <w:t>How do guidelines affect learning?</w:t>
            </w:r>
          </w:p>
        </w:tc>
      </w:tr>
    </w:tbl>
    <w:p w:rsidR="00CC07AB" w:rsidRPr="001743A1" w:rsidRDefault="00CC07AB" w:rsidP="00CC07AB"/>
    <w:p w:rsidR="00023729" w:rsidRPr="001743A1" w:rsidRDefault="00D55711" w:rsidP="00023729">
      <w:pPr>
        <w:pStyle w:val="Heading2"/>
      </w:pPr>
      <w:bookmarkStart w:id="83" w:name="_Toc406059883"/>
      <w:r w:rsidRPr="001743A1">
        <w:t>Equipment Training</w:t>
      </w:r>
      <w:bookmarkEnd w:id="83"/>
    </w:p>
    <w:p w:rsidR="00CC07AB" w:rsidRPr="001743A1" w:rsidRDefault="00B126CC" w:rsidP="00023729">
      <w:r w:rsidRPr="001743A1">
        <w:rPr>
          <w:lang w:bidi="ar-SA"/>
        </w:rPr>
        <w:drawing>
          <wp:anchor distT="0" distB="0" distL="114300" distR="114300" simplePos="0" relativeHeight="251731456" behindDoc="0" locked="0" layoutInCell="1" allowOverlap="1" wp14:anchorId="5BB59261" wp14:editId="5FBD6F53">
            <wp:simplePos x="0" y="0"/>
            <wp:positionH relativeFrom="column">
              <wp:posOffset>0</wp:posOffset>
            </wp:positionH>
            <wp:positionV relativeFrom="paragraph">
              <wp:posOffset>635</wp:posOffset>
            </wp:positionV>
            <wp:extent cx="1005533" cy="883920"/>
            <wp:effectExtent l="0" t="0" r="4445" b="0"/>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MC900358961[1].WM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005533" cy="883920"/>
                    </a:xfrm>
                    <a:prstGeom prst="rect">
                      <a:avLst/>
                    </a:prstGeom>
                  </pic:spPr>
                </pic:pic>
              </a:graphicData>
            </a:graphic>
          </wp:anchor>
        </w:drawing>
      </w:r>
      <w:r w:rsidR="00581D4E" w:rsidRPr="001743A1">
        <w:t xml:space="preserve">Now that the user and educational aspect of </w:t>
      </w:r>
      <w:r w:rsidR="000A6F11" w:rsidRPr="001743A1">
        <w:t>MLearning</w:t>
      </w:r>
      <w:r w:rsidR="00581D4E" w:rsidRPr="001743A1">
        <w:t xml:space="preserve"> has been outlined and established, the final phase is to ensure that the employees are able to use the designated mobile device for their </w:t>
      </w:r>
      <w:r w:rsidR="000A6F11" w:rsidRPr="001743A1">
        <w:t>MLearning</w:t>
      </w:r>
      <w:r w:rsidR="00581D4E" w:rsidRPr="001743A1">
        <w:t xml:space="preserve">.  For some employees, they may decide to use their own mobile phone or tablet and they will already know how to work it.  But they will still need to know instructions of how to access the learning on their device, such as needing to download an app or install certain software.  If the employee will be using a company sponsored mobile device, a trainer or member of management should take </w:t>
      </w:r>
      <w:r w:rsidR="009943F3" w:rsidRPr="001743A1">
        <w:t xml:space="preserve">the time to demonstrate and instruct the employee on how to operate the device.  Let them become familiar with the buttons, functions, software use and ways to access the </w:t>
      </w:r>
      <w:r w:rsidR="000A6F11" w:rsidRPr="001743A1">
        <w:t>MLearning</w:t>
      </w:r>
      <w:r w:rsidR="009943F3" w:rsidRPr="001743A1">
        <w:t xml:space="preserve"> course.  An employee should never begin a </w:t>
      </w:r>
      <w:r w:rsidR="000A6F11" w:rsidRPr="001743A1">
        <w:t>MLearning</w:t>
      </w:r>
      <w:r w:rsidR="009943F3" w:rsidRPr="001743A1">
        <w:t xml:space="preserve"> course before learning how to work the equipment properly.</w:t>
      </w:r>
    </w:p>
    <w:p w:rsidR="00DA646B" w:rsidRPr="001743A1" w:rsidRDefault="00DA646B" w:rsidP="0002372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61172C" w:rsidRPr="001743A1">
        <w:tc>
          <w:tcPr>
            <w:tcW w:w="2448"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61172C" w:rsidRPr="001743A1" w:rsidRDefault="0061172C" w:rsidP="003247CA">
            <w:pPr>
              <w:rPr>
                <w:b/>
                <w:bCs/>
                <w:color w:val="000000" w:themeColor="text1"/>
              </w:rPr>
            </w:pPr>
            <w:r w:rsidRPr="001743A1">
              <w:rPr>
                <w:b/>
                <w:bCs/>
                <w:color w:val="000000" w:themeColor="text1"/>
              </w:rPr>
              <w:t>7 minutes</w:t>
            </w:r>
          </w:p>
        </w:tc>
      </w:tr>
      <w:tr w:rsidR="0061172C" w:rsidRPr="001743A1">
        <w:tc>
          <w:tcPr>
            <w:tcW w:w="2448"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61172C" w:rsidRPr="001743A1" w:rsidRDefault="0061172C" w:rsidP="003247CA">
            <w:pPr>
              <w:rPr>
                <w:color w:val="000000" w:themeColor="text1"/>
              </w:rPr>
            </w:pPr>
            <w:r w:rsidRPr="001743A1">
              <w:rPr>
                <w:color w:val="000000" w:themeColor="text1"/>
              </w:rPr>
              <w:t xml:space="preserve">Discuss different types of equipment used in </w:t>
            </w:r>
            <w:r w:rsidR="000A6F11" w:rsidRPr="001743A1">
              <w:rPr>
                <w:color w:val="000000" w:themeColor="text1"/>
              </w:rPr>
              <w:t>MLearning</w:t>
            </w:r>
            <w:r w:rsidRPr="001743A1">
              <w:rPr>
                <w:color w:val="000000" w:themeColor="text1"/>
              </w:rPr>
              <w:t>.</w:t>
            </w:r>
          </w:p>
        </w:tc>
      </w:tr>
      <w:tr w:rsidR="0061172C" w:rsidRPr="001743A1">
        <w:tc>
          <w:tcPr>
            <w:tcW w:w="2448"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61172C" w:rsidRPr="001743A1" w:rsidRDefault="0061172C" w:rsidP="003247CA">
            <w:pPr>
              <w:rPr>
                <w:b/>
                <w:color w:val="000000" w:themeColor="text1"/>
              </w:rPr>
            </w:pPr>
            <w:r w:rsidRPr="001743A1">
              <w:rPr>
                <w:b/>
                <w:color w:val="000000" w:themeColor="text1"/>
              </w:rPr>
              <w:t>Equipment Training</w:t>
            </w:r>
          </w:p>
          <w:p w:rsidR="0061172C" w:rsidRPr="001743A1" w:rsidRDefault="0061172C" w:rsidP="0061172C">
            <w:pPr>
              <w:rPr>
                <w:b/>
                <w:color w:val="000000" w:themeColor="text1"/>
              </w:rPr>
            </w:pPr>
            <w:r w:rsidRPr="001743A1">
              <w:rPr>
                <w:color w:val="000000" w:themeColor="text1"/>
              </w:rPr>
              <w:t>Discuss the importance of training abo</w:t>
            </w:r>
            <w:r w:rsidR="00CC4627" w:rsidRPr="001743A1">
              <w:rPr>
                <w:color w:val="000000" w:themeColor="text1"/>
              </w:rPr>
              <w:t xml:space="preserve">ut equipment used in </w:t>
            </w:r>
            <w:r w:rsidR="000A6F11" w:rsidRPr="001743A1">
              <w:rPr>
                <w:color w:val="000000" w:themeColor="text1"/>
              </w:rPr>
              <w:t>MLearning</w:t>
            </w:r>
            <w:r w:rsidR="00CC4627" w:rsidRPr="001743A1">
              <w:rPr>
                <w:color w:val="000000" w:themeColor="text1"/>
              </w:rPr>
              <w:t>.</w:t>
            </w:r>
          </w:p>
        </w:tc>
      </w:tr>
      <w:tr w:rsidR="0061172C" w:rsidRPr="001743A1">
        <w:tc>
          <w:tcPr>
            <w:tcW w:w="2448"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61172C" w:rsidRPr="001743A1" w:rsidRDefault="002F0BDF" w:rsidP="0061172C">
            <w:pPr>
              <w:rPr>
                <w:b/>
                <w:bCs/>
                <w:color w:val="000000" w:themeColor="text1"/>
              </w:rPr>
            </w:pPr>
            <w:r w:rsidRPr="001743A1">
              <w:rPr>
                <w:b/>
                <w:bCs/>
                <w:color w:val="000000" w:themeColor="text1"/>
              </w:rPr>
              <w:t>22</w:t>
            </w:r>
            <w:r w:rsidR="0061172C" w:rsidRPr="001743A1">
              <w:rPr>
                <w:b/>
                <w:bCs/>
                <w:color w:val="000000" w:themeColor="text1"/>
              </w:rPr>
              <w:t>: Equipment in the Workplace</w:t>
            </w:r>
          </w:p>
        </w:tc>
      </w:tr>
      <w:tr w:rsidR="0061172C" w:rsidRPr="001743A1">
        <w:trPr>
          <w:trHeight w:val="440"/>
        </w:trPr>
        <w:tc>
          <w:tcPr>
            <w:tcW w:w="2448"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61172C" w:rsidRPr="001743A1" w:rsidRDefault="0061172C" w:rsidP="003247CA">
            <w:pPr>
              <w:rPr>
                <w:color w:val="000000" w:themeColor="text1"/>
              </w:rPr>
            </w:pPr>
            <w:r w:rsidRPr="001743A1">
              <w:rPr>
                <w:color w:val="000000" w:themeColor="text1"/>
              </w:rPr>
              <w:t>None</w:t>
            </w:r>
          </w:p>
        </w:tc>
      </w:tr>
      <w:tr w:rsidR="0061172C" w:rsidRPr="001743A1">
        <w:tc>
          <w:tcPr>
            <w:tcW w:w="2448"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61172C" w:rsidRPr="001743A1" w:rsidRDefault="0061172C" w:rsidP="003247CA">
            <w:pPr>
              <w:rPr>
                <w:color w:val="000000" w:themeColor="text1"/>
              </w:rPr>
            </w:pPr>
            <w:r w:rsidRPr="001743A1">
              <w:rPr>
                <w:color w:val="000000" w:themeColor="text1"/>
              </w:rPr>
              <w:t>Complete the worksheet individually.  Share your answers with the rest of the class.</w:t>
            </w:r>
          </w:p>
        </w:tc>
      </w:tr>
      <w:tr w:rsidR="0061172C" w:rsidRPr="001743A1">
        <w:tc>
          <w:tcPr>
            <w:tcW w:w="2448" w:type="dxa"/>
            <w:tcBorders>
              <w:bottom w:val="single" w:sz="4" w:space="0" w:color="1F497D"/>
            </w:tcBorders>
            <w:vAlign w:val="center"/>
          </w:tcPr>
          <w:p w:rsidR="0061172C" w:rsidRPr="001743A1" w:rsidRDefault="0061172C"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61172C" w:rsidRPr="001743A1" w:rsidRDefault="0061172C" w:rsidP="003247CA">
            <w:pPr>
              <w:rPr>
                <w:color w:val="000000" w:themeColor="text1"/>
              </w:rPr>
            </w:pPr>
            <w:r w:rsidRPr="001743A1">
              <w:rPr>
                <w:color w:val="000000" w:themeColor="text1"/>
              </w:rPr>
              <w:t xml:space="preserve">Share any personal, relevant stories. </w:t>
            </w:r>
          </w:p>
        </w:tc>
      </w:tr>
      <w:tr w:rsidR="0061172C" w:rsidRPr="001743A1">
        <w:tc>
          <w:tcPr>
            <w:tcW w:w="2448" w:type="dxa"/>
            <w:shd w:val="clear" w:color="auto" w:fill="D9D9D9" w:themeFill="background1" w:themeFillShade="D9"/>
            <w:vAlign w:val="center"/>
          </w:tcPr>
          <w:p w:rsidR="0061172C" w:rsidRPr="001743A1" w:rsidRDefault="0061172C"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61172C" w:rsidRPr="001743A1" w:rsidRDefault="0061172C" w:rsidP="003247CA">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61172C" w:rsidP="0079525C">
            <w:pPr>
              <w:rPr>
                <w:color w:val="000000" w:themeColor="text1"/>
              </w:rPr>
            </w:pPr>
            <w:r w:rsidRPr="001743A1">
              <w:rPr>
                <w:color w:val="000000" w:themeColor="text1"/>
              </w:rPr>
              <w:t>What forms of equipment require training in the workplace?</w:t>
            </w:r>
          </w:p>
        </w:tc>
      </w:tr>
    </w:tbl>
    <w:p w:rsidR="00CC07AB" w:rsidRPr="001743A1" w:rsidRDefault="00CC07AB" w:rsidP="00CC07AB"/>
    <w:p w:rsidR="00CC07AB" w:rsidRPr="001743A1" w:rsidRDefault="00CC07AB" w:rsidP="00CC07AB">
      <w:pPr>
        <w:pStyle w:val="Heading2"/>
      </w:pPr>
      <w:bookmarkStart w:id="84" w:name="_Toc406059884"/>
      <w:r w:rsidRPr="001743A1">
        <w:lastRenderedPageBreak/>
        <w:t>Case Study</w:t>
      </w:r>
      <w:bookmarkEnd w:id="84"/>
    </w:p>
    <w:p w:rsidR="00CC07AB" w:rsidRPr="001743A1" w:rsidRDefault="00B126CC" w:rsidP="00CC07AB">
      <w:r w:rsidRPr="001743A1">
        <w:rPr>
          <w:lang w:bidi="ar-SA"/>
        </w:rPr>
        <w:drawing>
          <wp:anchor distT="0" distB="0" distL="114300" distR="114300" simplePos="0" relativeHeight="251732480" behindDoc="0" locked="0" layoutInCell="1" allowOverlap="1" wp14:anchorId="0164A610" wp14:editId="0D435E4D">
            <wp:simplePos x="0" y="0"/>
            <wp:positionH relativeFrom="column">
              <wp:posOffset>9525</wp:posOffset>
            </wp:positionH>
            <wp:positionV relativeFrom="paragraph">
              <wp:posOffset>74295</wp:posOffset>
            </wp:positionV>
            <wp:extent cx="960120" cy="899160"/>
            <wp:effectExtent l="0" t="0" r="0" b="0"/>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MP900442479[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960120" cy="899160"/>
                    </a:xfrm>
                    <a:prstGeom prst="rect">
                      <a:avLst/>
                    </a:prstGeom>
                  </pic:spPr>
                </pic:pic>
              </a:graphicData>
            </a:graphic>
          </wp:anchor>
        </w:drawing>
      </w:r>
      <w:r w:rsidR="00D55060" w:rsidRPr="001743A1">
        <w:t>Fiona was just hired</w:t>
      </w:r>
      <w:r w:rsidR="00CC4627" w:rsidRPr="001743A1">
        <w:t xml:space="preserve"> by XYZ C</w:t>
      </w:r>
      <w:r w:rsidR="00D55060" w:rsidRPr="001743A1">
        <w:t xml:space="preserve">ompany and was ready to begin her new employee orientation.  She was told in her interview that all new employees will complete their training through the company’s </w:t>
      </w:r>
      <w:r w:rsidR="000A6F11" w:rsidRPr="001743A1">
        <w:t>MLearning</w:t>
      </w:r>
      <w:r w:rsidR="00D55060" w:rsidRPr="001743A1">
        <w:t xml:space="preserve"> class and she was very nervous about it.</w:t>
      </w:r>
      <w:r w:rsidR="00451F19" w:rsidRPr="001743A1">
        <w:t xml:space="preserve">  On her first day, Fiona arrived and met with her new manager, John, who was going to help her get set up for her </w:t>
      </w:r>
      <w:r w:rsidR="000A6F11" w:rsidRPr="001743A1">
        <w:t>MLearning</w:t>
      </w:r>
      <w:r w:rsidR="00451F19" w:rsidRPr="001743A1">
        <w:t>.  John took Fiona into the company’s employee training room and brought out several mobile devices and print-outs about the course.  John began talking about the content and materials that Fiona would need to cover.  He reviewed what content she would need to finish and the deadlines for them.</w:t>
      </w:r>
      <w:r w:rsidR="00A31786" w:rsidRPr="001743A1">
        <w:t xml:space="preserve">  Finally, John encouraged Fiona to contact him if </w:t>
      </w:r>
      <w:r w:rsidRPr="001743A1">
        <w:t>s</w:t>
      </w:r>
      <w:r w:rsidR="00A31786" w:rsidRPr="001743A1">
        <w:t>he had any questions or had problems with the course.  He made sure she had his contact number and showed her how to find his office</w:t>
      </w:r>
      <w:r w:rsidR="00CC4627" w:rsidRPr="001743A1">
        <w:t>,</w:t>
      </w:r>
      <w:r w:rsidR="00A31786" w:rsidRPr="001743A1">
        <w:t xml:space="preserve"> if needed.</w:t>
      </w:r>
    </w:p>
    <w:p w:rsidR="00DA646B" w:rsidRPr="001743A1" w:rsidRDefault="00DA646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 xml:space="preserve">Estimated Time </w:t>
            </w:r>
          </w:p>
        </w:tc>
        <w:tc>
          <w:tcPr>
            <w:tcW w:w="7128" w:type="dxa"/>
            <w:tcBorders>
              <w:bottom w:val="single" w:sz="4" w:space="0" w:color="1F497D"/>
            </w:tcBorders>
            <w:vAlign w:val="center"/>
          </w:tcPr>
          <w:p w:rsidR="00CC07AB" w:rsidRPr="001743A1" w:rsidRDefault="00CF16C6" w:rsidP="00CC07AB">
            <w:pPr>
              <w:rPr>
                <w:b/>
                <w:bCs/>
                <w:color w:val="000000" w:themeColor="text1"/>
              </w:rPr>
            </w:pPr>
            <w:r w:rsidRPr="001743A1">
              <w:rPr>
                <w:b/>
                <w:bCs/>
                <w:color w:val="000000" w:themeColor="text1"/>
              </w:rPr>
              <w:t>5</w:t>
            </w:r>
            <w:r w:rsidR="001A1D6E" w:rsidRPr="001743A1">
              <w:rPr>
                <w:b/>
                <w:bCs/>
                <w:color w:val="000000" w:themeColor="text1"/>
              </w:rPr>
              <w:t xml:space="preserve"> minutes</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Topic Objective</w:t>
            </w:r>
          </w:p>
        </w:tc>
        <w:tc>
          <w:tcPr>
            <w:tcW w:w="7128" w:type="dxa"/>
            <w:shd w:val="clear" w:color="auto" w:fill="D9D9D9" w:themeFill="background1" w:themeFillShade="D9"/>
            <w:vAlign w:val="center"/>
          </w:tcPr>
          <w:p w:rsidR="00CC07AB" w:rsidRPr="001743A1" w:rsidRDefault="001A1D6E" w:rsidP="00D55711">
            <w:pPr>
              <w:rPr>
                <w:color w:val="000000" w:themeColor="text1"/>
              </w:rPr>
            </w:pPr>
            <w:r w:rsidRPr="001743A1">
              <w:rPr>
                <w:color w:val="000000" w:themeColor="text1"/>
              </w:rPr>
              <w:t xml:space="preserve">Introduce the </w:t>
            </w:r>
            <w:r w:rsidR="00D55711" w:rsidRPr="001743A1">
              <w:rPr>
                <w:color w:val="000000" w:themeColor="text1"/>
              </w:rPr>
              <w:t>Employee Training</w:t>
            </w:r>
            <w:r w:rsidRPr="001743A1">
              <w:rPr>
                <w:color w:val="000000" w:themeColor="text1"/>
              </w:rPr>
              <w:t xml:space="preserve"> case study.</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Topic Summary</w:t>
            </w:r>
          </w:p>
        </w:tc>
        <w:tc>
          <w:tcPr>
            <w:tcW w:w="7128" w:type="dxa"/>
            <w:tcBorders>
              <w:bottom w:val="single" w:sz="4" w:space="0" w:color="1F497D"/>
            </w:tcBorders>
            <w:vAlign w:val="center"/>
          </w:tcPr>
          <w:p w:rsidR="001A1D6E" w:rsidRPr="001743A1" w:rsidRDefault="001A1D6E" w:rsidP="00CC07AB">
            <w:pPr>
              <w:rPr>
                <w:b/>
                <w:color w:val="000000" w:themeColor="text1"/>
              </w:rPr>
            </w:pPr>
            <w:r w:rsidRPr="001743A1">
              <w:rPr>
                <w:b/>
                <w:color w:val="000000" w:themeColor="text1"/>
              </w:rPr>
              <w:t>Case Study</w:t>
            </w:r>
          </w:p>
          <w:p w:rsidR="00CC07AB" w:rsidRPr="001743A1" w:rsidRDefault="00D55711" w:rsidP="002F60DB">
            <w:pPr>
              <w:rPr>
                <w:color w:val="000000" w:themeColor="text1"/>
              </w:rPr>
            </w:pPr>
            <w:r w:rsidRPr="001743A1">
              <w:rPr>
                <w:color w:val="000000" w:themeColor="text1"/>
              </w:rPr>
              <w:t>Discuss</w:t>
            </w:r>
            <w:r w:rsidR="00B0095E" w:rsidRPr="001743A1">
              <w:rPr>
                <w:color w:val="000000" w:themeColor="text1"/>
              </w:rPr>
              <w:t xml:space="preserve"> </w:t>
            </w:r>
            <w:r w:rsidR="00712CA1" w:rsidRPr="001743A1">
              <w:rPr>
                <w:color w:val="000000" w:themeColor="text1"/>
              </w:rPr>
              <w:t xml:space="preserve">the various aspects of training employees on </w:t>
            </w:r>
            <w:r w:rsidR="000A6F11" w:rsidRPr="001743A1">
              <w:rPr>
                <w:color w:val="000000" w:themeColor="text1"/>
              </w:rPr>
              <w:t>MLearning</w:t>
            </w:r>
            <w:r w:rsidR="00712CA1" w:rsidRPr="001743A1">
              <w:rPr>
                <w:color w:val="000000" w:themeColor="text1"/>
              </w:rPr>
              <w:t>.</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Materials Required</w:t>
            </w:r>
          </w:p>
        </w:tc>
        <w:tc>
          <w:tcPr>
            <w:tcW w:w="7128" w:type="dxa"/>
            <w:shd w:val="clear" w:color="auto" w:fill="D9D9D9" w:themeFill="background1" w:themeFillShade="D9"/>
            <w:vAlign w:val="center"/>
          </w:tcPr>
          <w:p w:rsidR="00CC07AB" w:rsidRPr="001743A1" w:rsidRDefault="002D1B02" w:rsidP="00CC07AB">
            <w:pPr>
              <w:rPr>
                <w:color w:val="000000" w:themeColor="text1"/>
              </w:rPr>
            </w:pPr>
            <w:r w:rsidRPr="001743A1">
              <w:rPr>
                <w:color w:val="000000" w:themeColor="text1"/>
              </w:rPr>
              <w:t>None</w:t>
            </w:r>
          </w:p>
        </w:tc>
      </w:tr>
      <w:tr w:rsidR="00CC07AB" w:rsidRPr="001743A1">
        <w:trPr>
          <w:trHeight w:val="440"/>
        </w:trPr>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Planning Checklist</w:t>
            </w:r>
          </w:p>
        </w:tc>
        <w:tc>
          <w:tcPr>
            <w:tcW w:w="7128" w:type="dxa"/>
            <w:tcBorders>
              <w:bottom w:val="single" w:sz="4" w:space="0" w:color="1F497D"/>
            </w:tcBorders>
            <w:vAlign w:val="center"/>
          </w:tcPr>
          <w:p w:rsidR="00CC07AB" w:rsidRPr="001743A1" w:rsidRDefault="001A1D6E" w:rsidP="00CC07AB">
            <w:pPr>
              <w:rPr>
                <w:color w:val="000000" w:themeColor="text1"/>
              </w:rPr>
            </w:pPr>
            <w:r w:rsidRPr="001743A1">
              <w:rPr>
                <w:color w:val="000000" w:themeColor="text1"/>
              </w:rPr>
              <w:t>None</w:t>
            </w:r>
          </w:p>
        </w:tc>
      </w:tr>
      <w:tr w:rsidR="00CC07AB" w:rsidRPr="001743A1">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Recommended Activity</w:t>
            </w:r>
          </w:p>
        </w:tc>
        <w:tc>
          <w:tcPr>
            <w:tcW w:w="7128" w:type="dxa"/>
            <w:shd w:val="clear" w:color="auto" w:fill="D9D9D9" w:themeFill="background1" w:themeFillShade="D9"/>
            <w:vAlign w:val="center"/>
          </w:tcPr>
          <w:p w:rsidR="00CC07AB" w:rsidRPr="001743A1" w:rsidRDefault="001A1D6E" w:rsidP="00D55711">
            <w:pPr>
              <w:rPr>
                <w:color w:val="000000" w:themeColor="text1"/>
              </w:rPr>
            </w:pPr>
            <w:r w:rsidRPr="001743A1">
              <w:rPr>
                <w:color w:val="000000" w:themeColor="text1"/>
              </w:rPr>
              <w:t xml:space="preserve">Discuss the results of the </w:t>
            </w:r>
            <w:r w:rsidR="00712CA1" w:rsidRPr="001743A1">
              <w:rPr>
                <w:color w:val="000000" w:themeColor="text1"/>
              </w:rPr>
              <w:t xml:space="preserve">case study.  How would Fiona have handled her </w:t>
            </w:r>
            <w:r w:rsidR="000A6F11" w:rsidRPr="001743A1">
              <w:rPr>
                <w:color w:val="000000" w:themeColor="text1"/>
              </w:rPr>
              <w:t>MLearning</w:t>
            </w:r>
            <w:r w:rsidR="00712CA1" w:rsidRPr="001743A1">
              <w:rPr>
                <w:color w:val="000000" w:themeColor="text1"/>
              </w:rPr>
              <w:t xml:space="preserve"> course without John’s help?</w:t>
            </w:r>
          </w:p>
        </w:tc>
      </w:tr>
      <w:tr w:rsidR="00CC07AB" w:rsidRPr="001743A1">
        <w:tc>
          <w:tcPr>
            <w:tcW w:w="2448" w:type="dxa"/>
            <w:tcBorders>
              <w:bottom w:val="single" w:sz="4" w:space="0" w:color="1F497D"/>
            </w:tcBorders>
            <w:vAlign w:val="center"/>
          </w:tcPr>
          <w:p w:rsidR="00CC07AB" w:rsidRPr="001743A1" w:rsidRDefault="00CC07AB" w:rsidP="00CC07AB">
            <w:pPr>
              <w:rPr>
                <w:b/>
                <w:bCs/>
                <w:color w:val="000000" w:themeColor="text1"/>
              </w:rPr>
            </w:pPr>
            <w:r w:rsidRPr="001743A1">
              <w:rPr>
                <w:b/>
                <w:bCs/>
                <w:color w:val="000000" w:themeColor="text1"/>
              </w:rPr>
              <w:t>Stories to Share</w:t>
            </w:r>
          </w:p>
        </w:tc>
        <w:tc>
          <w:tcPr>
            <w:tcW w:w="7128" w:type="dxa"/>
            <w:tcBorders>
              <w:bottom w:val="single" w:sz="4" w:space="0" w:color="1F497D"/>
            </w:tcBorders>
            <w:vAlign w:val="center"/>
          </w:tcPr>
          <w:p w:rsidR="00CC07AB" w:rsidRPr="001743A1" w:rsidRDefault="00EF5834" w:rsidP="00CC07AB">
            <w:pPr>
              <w:rPr>
                <w:color w:val="000000" w:themeColor="text1"/>
              </w:rPr>
            </w:pPr>
            <w:r w:rsidRPr="001743A1">
              <w:rPr>
                <w:color w:val="000000" w:themeColor="text1"/>
              </w:rPr>
              <w:t>Share any personal, relevant stories.</w:t>
            </w:r>
          </w:p>
        </w:tc>
      </w:tr>
      <w:tr w:rsidR="00CC07AB" w:rsidRPr="001743A1">
        <w:trPr>
          <w:trHeight w:val="60"/>
        </w:trPr>
        <w:tc>
          <w:tcPr>
            <w:tcW w:w="2448" w:type="dxa"/>
            <w:shd w:val="clear" w:color="auto" w:fill="D9D9D9" w:themeFill="background1" w:themeFillShade="D9"/>
            <w:vAlign w:val="center"/>
          </w:tcPr>
          <w:p w:rsidR="00CC07AB" w:rsidRPr="001743A1" w:rsidRDefault="00CC07AB" w:rsidP="00CC07AB">
            <w:pPr>
              <w:rPr>
                <w:b/>
                <w:bCs/>
                <w:color w:val="000000" w:themeColor="text1"/>
              </w:rPr>
            </w:pPr>
            <w:r w:rsidRPr="001743A1">
              <w:rPr>
                <w:b/>
                <w:bCs/>
                <w:color w:val="000000" w:themeColor="text1"/>
              </w:rPr>
              <w:t>Delivery Tips</w:t>
            </w:r>
          </w:p>
        </w:tc>
        <w:tc>
          <w:tcPr>
            <w:tcW w:w="7128" w:type="dxa"/>
            <w:shd w:val="clear" w:color="auto" w:fill="D9D9D9" w:themeFill="background1" w:themeFillShade="D9"/>
            <w:vAlign w:val="center"/>
          </w:tcPr>
          <w:p w:rsidR="00CC07AB" w:rsidRPr="001743A1" w:rsidRDefault="00EF5834" w:rsidP="00CC07AB">
            <w:pPr>
              <w:rPr>
                <w:color w:val="000000" w:themeColor="text1"/>
              </w:rPr>
            </w:pPr>
            <w:r w:rsidRPr="001743A1">
              <w:rPr>
                <w:color w:val="000000" w:themeColor="text1"/>
              </w:rPr>
              <w:t>Encourage everyone to participate.</w:t>
            </w:r>
          </w:p>
        </w:tc>
      </w:tr>
      <w:tr w:rsidR="00CC07AB" w:rsidRPr="001743A1">
        <w:tc>
          <w:tcPr>
            <w:tcW w:w="2448" w:type="dxa"/>
            <w:vAlign w:val="center"/>
          </w:tcPr>
          <w:p w:rsidR="00CC07AB" w:rsidRPr="001743A1" w:rsidRDefault="00CC07AB" w:rsidP="00CC07AB">
            <w:pPr>
              <w:rPr>
                <w:b/>
                <w:bCs/>
                <w:color w:val="000000" w:themeColor="text1"/>
              </w:rPr>
            </w:pPr>
            <w:r w:rsidRPr="001743A1">
              <w:rPr>
                <w:b/>
                <w:bCs/>
                <w:color w:val="000000" w:themeColor="text1"/>
              </w:rPr>
              <w:t>Review Questions</w:t>
            </w:r>
          </w:p>
        </w:tc>
        <w:tc>
          <w:tcPr>
            <w:tcW w:w="7128" w:type="dxa"/>
            <w:vAlign w:val="center"/>
          </w:tcPr>
          <w:p w:rsidR="00CC07AB" w:rsidRPr="001743A1" w:rsidRDefault="00712CA1" w:rsidP="0095305F">
            <w:pPr>
              <w:rPr>
                <w:color w:val="000000" w:themeColor="text1"/>
              </w:rPr>
            </w:pPr>
            <w:r w:rsidRPr="001743A1">
              <w:rPr>
                <w:color w:val="000000" w:themeColor="text1"/>
              </w:rPr>
              <w:t>How did John lead Fiona through the training course?</w:t>
            </w:r>
          </w:p>
        </w:tc>
      </w:tr>
    </w:tbl>
    <w:p w:rsidR="00381A27" w:rsidRPr="001743A1" w:rsidRDefault="00381A27" w:rsidP="00CC07AB">
      <w:pPr>
        <w:pStyle w:val="Heading2"/>
      </w:pPr>
      <w:r w:rsidRPr="001743A1">
        <w:br w:type="page"/>
      </w:r>
      <w:bookmarkStart w:id="85" w:name="_Toc406059885"/>
      <w:r w:rsidRPr="001743A1">
        <w:lastRenderedPageBreak/>
        <w:t>Module Eleven: Review Questions</w:t>
      </w:r>
      <w:bookmarkEnd w:id="85"/>
    </w:p>
    <w:p w:rsidR="00746C34" w:rsidRPr="001743A1" w:rsidRDefault="0038032D" w:rsidP="00A362E3">
      <w:pPr>
        <w:numPr>
          <w:ilvl w:val="0"/>
          <w:numId w:val="105"/>
        </w:numPr>
      </w:pPr>
      <w:r w:rsidRPr="001743A1">
        <w:t>Which of the following would be considered a training facility?</w:t>
      </w:r>
    </w:p>
    <w:p w:rsidR="00746C34" w:rsidRPr="001743A1" w:rsidRDefault="0038032D" w:rsidP="00A362E3">
      <w:pPr>
        <w:pStyle w:val="ListParagraph"/>
        <w:numPr>
          <w:ilvl w:val="0"/>
          <w:numId w:val="106"/>
        </w:numPr>
        <w:ind w:left="1080"/>
      </w:pPr>
      <w:r w:rsidRPr="001743A1">
        <w:t>Designated office.</w:t>
      </w:r>
    </w:p>
    <w:p w:rsidR="00746C34" w:rsidRPr="001743A1" w:rsidRDefault="0038032D" w:rsidP="00A362E3">
      <w:pPr>
        <w:pStyle w:val="ListParagraph"/>
        <w:numPr>
          <w:ilvl w:val="0"/>
          <w:numId w:val="106"/>
        </w:numPr>
        <w:ind w:left="1080"/>
      </w:pPr>
      <w:r w:rsidRPr="001743A1">
        <w:t>Employee cubicle.</w:t>
      </w:r>
    </w:p>
    <w:p w:rsidR="00746C34" w:rsidRPr="001743A1" w:rsidRDefault="0038032D" w:rsidP="00A362E3">
      <w:pPr>
        <w:pStyle w:val="ListParagraph"/>
        <w:numPr>
          <w:ilvl w:val="0"/>
          <w:numId w:val="106"/>
        </w:numPr>
        <w:ind w:left="1080"/>
        <w:rPr>
          <w:color w:val="000000" w:themeColor="text1"/>
        </w:rPr>
      </w:pPr>
      <w:r w:rsidRPr="001743A1">
        <w:rPr>
          <w:color w:val="000000" w:themeColor="text1"/>
        </w:rPr>
        <w:t>Training room.</w:t>
      </w:r>
    </w:p>
    <w:p w:rsidR="00746C34" w:rsidRPr="001743A1" w:rsidRDefault="0038032D" w:rsidP="00A362E3">
      <w:pPr>
        <w:pStyle w:val="ListParagraph"/>
        <w:numPr>
          <w:ilvl w:val="0"/>
          <w:numId w:val="106"/>
        </w:numPr>
        <w:ind w:left="1080"/>
        <w:rPr>
          <w:color w:val="FF0000"/>
        </w:rPr>
      </w:pPr>
      <w:r w:rsidRPr="001743A1">
        <w:rPr>
          <w:color w:val="FF0000"/>
        </w:rPr>
        <w:t>All of the above.</w:t>
      </w:r>
    </w:p>
    <w:p w:rsidR="00746C34" w:rsidRPr="001743A1" w:rsidRDefault="00C90EF8" w:rsidP="00746C34">
      <w:pPr>
        <w:ind w:left="720"/>
        <w:rPr>
          <w:color w:val="FF0000"/>
        </w:rPr>
      </w:pPr>
      <w:r w:rsidRPr="001743A1">
        <w:rPr>
          <w:color w:val="FF0000"/>
        </w:rPr>
        <w:t xml:space="preserve">A training facility is considered a place where employees can learn about an </w:t>
      </w:r>
      <w:r w:rsidR="000A6F11" w:rsidRPr="001743A1">
        <w:rPr>
          <w:color w:val="FF0000"/>
        </w:rPr>
        <w:t>MLearning</w:t>
      </w:r>
      <w:r w:rsidRPr="001743A1">
        <w:rPr>
          <w:color w:val="FF0000"/>
        </w:rPr>
        <w:t xml:space="preserve"> course and can speak face-to-face with a trainer for any questions before starting.</w:t>
      </w:r>
    </w:p>
    <w:p w:rsidR="00746C34" w:rsidRPr="001743A1" w:rsidRDefault="00C90EF8" w:rsidP="00A362E3">
      <w:pPr>
        <w:numPr>
          <w:ilvl w:val="0"/>
          <w:numId w:val="105"/>
        </w:numPr>
      </w:pPr>
      <w:r w:rsidRPr="001743A1">
        <w:t>Why is it</w:t>
      </w:r>
      <w:r w:rsidR="0038032D" w:rsidRPr="001743A1">
        <w:t xml:space="preserve"> important to establish an employee training facility?</w:t>
      </w:r>
    </w:p>
    <w:p w:rsidR="00746C34" w:rsidRPr="001743A1" w:rsidRDefault="00C90EF8" w:rsidP="00A362E3">
      <w:pPr>
        <w:pStyle w:val="ListParagraph"/>
        <w:numPr>
          <w:ilvl w:val="0"/>
          <w:numId w:val="107"/>
        </w:numPr>
        <w:ind w:left="1080"/>
      </w:pPr>
      <w:r w:rsidRPr="001743A1">
        <w:t>It allows employees to back out of the agreement.</w:t>
      </w:r>
    </w:p>
    <w:p w:rsidR="00746C34" w:rsidRPr="001743A1" w:rsidRDefault="00C90EF8" w:rsidP="00A362E3">
      <w:pPr>
        <w:pStyle w:val="ListParagraph"/>
        <w:numPr>
          <w:ilvl w:val="0"/>
          <w:numId w:val="107"/>
        </w:numPr>
        <w:ind w:left="1080"/>
      </w:pPr>
      <w:r w:rsidRPr="001743A1">
        <w:t>It allows managers to take more time off.</w:t>
      </w:r>
    </w:p>
    <w:p w:rsidR="00746C34" w:rsidRPr="001743A1" w:rsidRDefault="0038032D" w:rsidP="00A362E3">
      <w:pPr>
        <w:pStyle w:val="ListParagraph"/>
        <w:numPr>
          <w:ilvl w:val="0"/>
          <w:numId w:val="107"/>
        </w:numPr>
        <w:ind w:left="1080"/>
        <w:rPr>
          <w:color w:val="FF0000"/>
        </w:rPr>
      </w:pPr>
      <w:r w:rsidRPr="001743A1">
        <w:rPr>
          <w:color w:val="FF0000"/>
        </w:rPr>
        <w:t>It allows a chance to offer formal training.</w:t>
      </w:r>
    </w:p>
    <w:p w:rsidR="00746C34" w:rsidRPr="001743A1" w:rsidRDefault="00C90EF8" w:rsidP="00A362E3">
      <w:pPr>
        <w:pStyle w:val="ListParagraph"/>
        <w:numPr>
          <w:ilvl w:val="0"/>
          <w:numId w:val="107"/>
        </w:numPr>
        <w:ind w:left="1080"/>
        <w:rPr>
          <w:color w:val="000000" w:themeColor="text1"/>
        </w:rPr>
      </w:pPr>
      <w:r w:rsidRPr="001743A1">
        <w:rPr>
          <w:color w:val="000000" w:themeColor="text1"/>
        </w:rPr>
        <w:t>It allows employees to work ahead in the course.</w:t>
      </w:r>
    </w:p>
    <w:p w:rsidR="00746C34" w:rsidRPr="001743A1" w:rsidRDefault="00C90EF8" w:rsidP="00746C34">
      <w:pPr>
        <w:ind w:left="720"/>
        <w:rPr>
          <w:color w:val="FF0000"/>
        </w:rPr>
      </w:pPr>
      <w:r w:rsidRPr="001743A1">
        <w:rPr>
          <w:color w:val="FF0000"/>
        </w:rPr>
        <w:t>In any case, it is important to establish a training facility for employees so that they are able to receive some form of formal training before they start on any training course by themselves.  It also allows them a chance to ask questions and become familiar with the material.</w:t>
      </w:r>
    </w:p>
    <w:p w:rsidR="00746C34" w:rsidRPr="001743A1" w:rsidRDefault="0038032D" w:rsidP="00A362E3">
      <w:pPr>
        <w:numPr>
          <w:ilvl w:val="0"/>
          <w:numId w:val="105"/>
        </w:numPr>
      </w:pPr>
      <w:r w:rsidRPr="001743A1">
        <w:t xml:space="preserve">What is one method of encouraging communication in </w:t>
      </w:r>
      <w:r w:rsidR="000A6F11" w:rsidRPr="001743A1">
        <w:t>MLearning</w:t>
      </w:r>
      <w:r w:rsidRPr="001743A1">
        <w:t>?</w:t>
      </w:r>
    </w:p>
    <w:p w:rsidR="00746C34" w:rsidRPr="001743A1" w:rsidRDefault="0038032D" w:rsidP="00A362E3">
      <w:pPr>
        <w:pStyle w:val="ListParagraph"/>
        <w:numPr>
          <w:ilvl w:val="0"/>
          <w:numId w:val="108"/>
        </w:numPr>
        <w:ind w:left="1080"/>
        <w:rPr>
          <w:color w:val="FF0000"/>
        </w:rPr>
      </w:pPr>
      <w:r w:rsidRPr="001743A1">
        <w:rPr>
          <w:color w:val="FF0000"/>
        </w:rPr>
        <w:t>Offer feedback.</w:t>
      </w:r>
    </w:p>
    <w:p w:rsidR="00746C34" w:rsidRPr="001743A1" w:rsidRDefault="00C90EF8" w:rsidP="00A362E3">
      <w:pPr>
        <w:pStyle w:val="ListParagraph"/>
        <w:numPr>
          <w:ilvl w:val="0"/>
          <w:numId w:val="108"/>
        </w:numPr>
        <w:ind w:left="1080"/>
      </w:pPr>
      <w:r w:rsidRPr="001743A1">
        <w:t>Send an email periodically.</w:t>
      </w:r>
    </w:p>
    <w:p w:rsidR="00746C34" w:rsidRPr="001743A1" w:rsidRDefault="00C90EF8" w:rsidP="00A362E3">
      <w:pPr>
        <w:pStyle w:val="ListParagraph"/>
        <w:numPr>
          <w:ilvl w:val="0"/>
          <w:numId w:val="108"/>
        </w:numPr>
        <w:ind w:left="1080"/>
      </w:pPr>
      <w:r w:rsidRPr="001743A1">
        <w:t>Inviting users into a chat room.</w:t>
      </w:r>
    </w:p>
    <w:p w:rsidR="00746C34" w:rsidRPr="001743A1" w:rsidRDefault="00C90EF8" w:rsidP="00A362E3">
      <w:pPr>
        <w:pStyle w:val="ListParagraph"/>
        <w:numPr>
          <w:ilvl w:val="0"/>
          <w:numId w:val="108"/>
        </w:numPr>
        <w:ind w:left="1080"/>
      </w:pPr>
      <w:r w:rsidRPr="001743A1">
        <w:t>Sending online memos.</w:t>
      </w:r>
    </w:p>
    <w:p w:rsidR="00746C34" w:rsidRPr="001743A1" w:rsidRDefault="00C90EF8" w:rsidP="00746C34">
      <w:pPr>
        <w:ind w:left="720"/>
        <w:rPr>
          <w:color w:val="FF0000"/>
        </w:rPr>
      </w:pPr>
      <w:r w:rsidRPr="001743A1">
        <w:rPr>
          <w:color w:val="FF0000"/>
        </w:rPr>
        <w:t xml:space="preserve">It is important to encourage communication among </w:t>
      </w:r>
      <w:r w:rsidR="000A6F11" w:rsidRPr="001743A1">
        <w:rPr>
          <w:color w:val="FF0000"/>
        </w:rPr>
        <w:t>MLearning</w:t>
      </w:r>
      <w:r w:rsidRPr="001743A1">
        <w:rPr>
          <w:color w:val="FF0000"/>
        </w:rPr>
        <w:t xml:space="preserve"> users in order to help them stay connected.  One method of doing this is to periodically offer feedback and allow the employee to respond to it, creating conversation and constructive criticism.</w:t>
      </w:r>
      <w:r w:rsidR="00746C34" w:rsidRPr="001743A1">
        <w:rPr>
          <w:color w:val="FF0000"/>
        </w:rPr>
        <w:t xml:space="preserve"> </w:t>
      </w:r>
    </w:p>
    <w:p w:rsidR="00746C34" w:rsidRPr="001743A1" w:rsidRDefault="0038032D" w:rsidP="00A362E3">
      <w:pPr>
        <w:numPr>
          <w:ilvl w:val="0"/>
          <w:numId w:val="105"/>
        </w:numPr>
      </w:pPr>
      <w:r w:rsidRPr="001743A1">
        <w:t xml:space="preserve">Encouraging communication in </w:t>
      </w:r>
      <w:r w:rsidR="000A6F11" w:rsidRPr="001743A1">
        <w:t>MLearning</w:t>
      </w:r>
      <w:r w:rsidRPr="001743A1">
        <w:t xml:space="preserve"> can help employees do what?</w:t>
      </w:r>
    </w:p>
    <w:p w:rsidR="00746C34" w:rsidRPr="001743A1" w:rsidRDefault="00C90EF8" w:rsidP="00A362E3">
      <w:pPr>
        <w:pStyle w:val="ListParagraph"/>
        <w:numPr>
          <w:ilvl w:val="0"/>
          <w:numId w:val="109"/>
        </w:numPr>
        <w:ind w:left="1080"/>
      </w:pPr>
      <w:r w:rsidRPr="001743A1">
        <w:t>Manage more responsibilities.</w:t>
      </w:r>
    </w:p>
    <w:p w:rsidR="00746C34" w:rsidRPr="001743A1" w:rsidRDefault="0038032D" w:rsidP="00A362E3">
      <w:pPr>
        <w:pStyle w:val="ListParagraph"/>
        <w:numPr>
          <w:ilvl w:val="0"/>
          <w:numId w:val="109"/>
        </w:numPr>
        <w:ind w:left="1080"/>
        <w:rPr>
          <w:color w:val="FF0000"/>
        </w:rPr>
      </w:pPr>
      <w:r w:rsidRPr="001743A1">
        <w:rPr>
          <w:color w:val="FF0000"/>
        </w:rPr>
        <w:t>Feel more confident.</w:t>
      </w:r>
    </w:p>
    <w:p w:rsidR="00746C34" w:rsidRPr="001743A1" w:rsidRDefault="00C90EF8" w:rsidP="00A362E3">
      <w:pPr>
        <w:pStyle w:val="ListParagraph"/>
        <w:numPr>
          <w:ilvl w:val="0"/>
          <w:numId w:val="109"/>
        </w:numPr>
        <w:ind w:left="1080"/>
      </w:pPr>
      <w:r w:rsidRPr="001743A1">
        <w:t>Work more independently.</w:t>
      </w:r>
    </w:p>
    <w:p w:rsidR="00746C34" w:rsidRPr="001743A1" w:rsidRDefault="00C90EF8" w:rsidP="00A362E3">
      <w:pPr>
        <w:pStyle w:val="ListParagraph"/>
        <w:numPr>
          <w:ilvl w:val="0"/>
          <w:numId w:val="109"/>
        </w:numPr>
        <w:ind w:left="1080"/>
      </w:pPr>
      <w:r w:rsidRPr="001743A1">
        <w:t>Feel more annoyed.</w:t>
      </w:r>
    </w:p>
    <w:p w:rsidR="00DA646B" w:rsidRPr="001743A1" w:rsidRDefault="00C90EF8" w:rsidP="00746C34">
      <w:pPr>
        <w:ind w:left="720"/>
        <w:rPr>
          <w:color w:val="FF0000"/>
        </w:rPr>
      </w:pPr>
      <w:r w:rsidRPr="001743A1">
        <w:rPr>
          <w:color w:val="FF0000"/>
        </w:rPr>
        <w:t xml:space="preserve">By encouraging communication among </w:t>
      </w:r>
      <w:r w:rsidR="000A6F11" w:rsidRPr="001743A1">
        <w:rPr>
          <w:color w:val="FF0000"/>
        </w:rPr>
        <w:t>MLearning</w:t>
      </w:r>
      <w:r w:rsidRPr="001743A1">
        <w:rPr>
          <w:color w:val="FF0000"/>
        </w:rPr>
        <w:t xml:space="preserve"> members, it allows them to feel more confident in themselves because they feel as though they have a support system behind them.</w:t>
      </w:r>
    </w:p>
    <w:p w:rsidR="00DA646B" w:rsidRPr="001743A1" w:rsidRDefault="00DA646B">
      <w:pPr>
        <w:spacing w:after="0" w:line="240" w:lineRule="auto"/>
        <w:rPr>
          <w:color w:val="FF0000"/>
        </w:rPr>
      </w:pPr>
      <w:r w:rsidRPr="001743A1">
        <w:rPr>
          <w:color w:val="FF0000"/>
        </w:rPr>
        <w:br w:type="page"/>
      </w:r>
    </w:p>
    <w:p w:rsidR="00746C34" w:rsidRPr="001743A1" w:rsidRDefault="00B7696C" w:rsidP="00A362E3">
      <w:pPr>
        <w:numPr>
          <w:ilvl w:val="0"/>
          <w:numId w:val="105"/>
        </w:numPr>
      </w:pPr>
      <w:r w:rsidRPr="001743A1">
        <w:lastRenderedPageBreak/>
        <w:t>Which of the following is a sa</w:t>
      </w:r>
      <w:r w:rsidR="00605510" w:rsidRPr="001743A1">
        <w:t>mple guideline to establish during employee training</w:t>
      </w:r>
      <w:r w:rsidRPr="001743A1">
        <w:t>?</w:t>
      </w:r>
    </w:p>
    <w:p w:rsidR="00746C34" w:rsidRPr="001743A1" w:rsidRDefault="00605510" w:rsidP="00A362E3">
      <w:pPr>
        <w:pStyle w:val="ListParagraph"/>
        <w:numPr>
          <w:ilvl w:val="0"/>
          <w:numId w:val="110"/>
        </w:numPr>
      </w:pPr>
      <w:r w:rsidRPr="001743A1">
        <w:t>Company dress code.</w:t>
      </w:r>
    </w:p>
    <w:p w:rsidR="00746C34" w:rsidRPr="001743A1" w:rsidRDefault="00605510" w:rsidP="00A362E3">
      <w:pPr>
        <w:pStyle w:val="ListParagraph"/>
        <w:numPr>
          <w:ilvl w:val="0"/>
          <w:numId w:val="110"/>
        </w:numPr>
      </w:pPr>
      <w:r w:rsidRPr="001743A1">
        <w:t>Device repairs.</w:t>
      </w:r>
    </w:p>
    <w:p w:rsidR="00746C34" w:rsidRPr="001743A1" w:rsidRDefault="00605510" w:rsidP="00A362E3">
      <w:pPr>
        <w:pStyle w:val="ListParagraph"/>
        <w:numPr>
          <w:ilvl w:val="0"/>
          <w:numId w:val="110"/>
        </w:numPr>
      </w:pPr>
      <w:r w:rsidRPr="001743A1">
        <w:t>Coworker communications.</w:t>
      </w:r>
    </w:p>
    <w:p w:rsidR="00746C34" w:rsidRPr="001743A1" w:rsidRDefault="00B7696C" w:rsidP="00A362E3">
      <w:pPr>
        <w:pStyle w:val="ListParagraph"/>
        <w:numPr>
          <w:ilvl w:val="0"/>
          <w:numId w:val="110"/>
        </w:numPr>
        <w:rPr>
          <w:color w:val="FF0000"/>
        </w:rPr>
      </w:pPr>
      <w:r w:rsidRPr="001743A1">
        <w:rPr>
          <w:color w:val="FF0000"/>
        </w:rPr>
        <w:t>Deadlines.</w:t>
      </w:r>
    </w:p>
    <w:p w:rsidR="00746C34" w:rsidRPr="001743A1" w:rsidRDefault="00605510" w:rsidP="00746C34">
      <w:pPr>
        <w:ind w:left="720"/>
        <w:rPr>
          <w:color w:val="FF0000"/>
        </w:rPr>
      </w:pPr>
      <w:r w:rsidRPr="001743A1">
        <w:rPr>
          <w:color w:val="FF0000"/>
        </w:rPr>
        <w:t>During employee training, it is important to establish certain guidelines for the employee, such as following deadlines, communication procedures and device usage.</w:t>
      </w:r>
    </w:p>
    <w:p w:rsidR="00746C34" w:rsidRPr="001743A1" w:rsidRDefault="00B7696C" w:rsidP="00A362E3">
      <w:pPr>
        <w:numPr>
          <w:ilvl w:val="0"/>
          <w:numId w:val="105"/>
        </w:numPr>
      </w:pPr>
      <w:r w:rsidRPr="001743A1">
        <w:t xml:space="preserve">What is it important to establish guidelines in </w:t>
      </w:r>
      <w:r w:rsidR="000A6F11" w:rsidRPr="001743A1">
        <w:t>MLearning</w:t>
      </w:r>
      <w:r w:rsidRPr="001743A1">
        <w:t>?</w:t>
      </w:r>
    </w:p>
    <w:p w:rsidR="00746C34" w:rsidRPr="001743A1" w:rsidRDefault="00605510" w:rsidP="00A362E3">
      <w:pPr>
        <w:pStyle w:val="ListParagraph"/>
        <w:numPr>
          <w:ilvl w:val="0"/>
          <w:numId w:val="111"/>
        </w:numPr>
      </w:pPr>
      <w:r w:rsidRPr="001743A1">
        <w:t>To encourage the employee to quit.</w:t>
      </w:r>
    </w:p>
    <w:p w:rsidR="00746C34" w:rsidRPr="001743A1" w:rsidRDefault="00B7696C" w:rsidP="00A362E3">
      <w:pPr>
        <w:pStyle w:val="ListParagraph"/>
        <w:numPr>
          <w:ilvl w:val="0"/>
          <w:numId w:val="111"/>
        </w:numPr>
        <w:rPr>
          <w:color w:val="FF0000"/>
        </w:rPr>
      </w:pPr>
      <w:r w:rsidRPr="001743A1">
        <w:rPr>
          <w:color w:val="FF0000"/>
        </w:rPr>
        <w:t>To prepare the employee.</w:t>
      </w:r>
    </w:p>
    <w:p w:rsidR="00746C34" w:rsidRPr="001743A1" w:rsidRDefault="00605510" w:rsidP="00A362E3">
      <w:pPr>
        <w:pStyle w:val="ListParagraph"/>
        <w:numPr>
          <w:ilvl w:val="0"/>
          <w:numId w:val="111"/>
        </w:numPr>
      </w:pPr>
      <w:r w:rsidRPr="001743A1">
        <w:t>To make the manager less liable.</w:t>
      </w:r>
    </w:p>
    <w:p w:rsidR="00746C34" w:rsidRPr="001743A1" w:rsidRDefault="00605510" w:rsidP="00A362E3">
      <w:pPr>
        <w:pStyle w:val="ListParagraph"/>
        <w:numPr>
          <w:ilvl w:val="0"/>
          <w:numId w:val="111"/>
        </w:numPr>
      </w:pPr>
      <w:r w:rsidRPr="001743A1">
        <w:t>To make the employee more nervous.</w:t>
      </w:r>
    </w:p>
    <w:p w:rsidR="00746C34" w:rsidRPr="001743A1" w:rsidRDefault="00605510" w:rsidP="00746C34">
      <w:pPr>
        <w:ind w:left="720"/>
        <w:rPr>
          <w:color w:val="FF0000"/>
        </w:rPr>
      </w:pPr>
      <w:r w:rsidRPr="001743A1">
        <w:rPr>
          <w:color w:val="FF0000"/>
        </w:rPr>
        <w:t xml:space="preserve">It is important to establish </w:t>
      </w:r>
      <w:r w:rsidR="000A6F11" w:rsidRPr="001743A1">
        <w:rPr>
          <w:color w:val="FF0000"/>
        </w:rPr>
        <w:t>MLearning</w:t>
      </w:r>
      <w:r w:rsidRPr="001743A1">
        <w:rPr>
          <w:color w:val="FF0000"/>
        </w:rPr>
        <w:t xml:space="preserve"> guidelines for employees in order to prepare them for what they will face in the course.  If the employee knows what is expected of them before starting the course, they will be better prepared when faced with the tasks.</w:t>
      </w:r>
    </w:p>
    <w:p w:rsidR="00746C34" w:rsidRPr="001743A1" w:rsidRDefault="00B7696C" w:rsidP="00A362E3">
      <w:pPr>
        <w:numPr>
          <w:ilvl w:val="0"/>
          <w:numId w:val="105"/>
        </w:numPr>
      </w:pPr>
      <w:r w:rsidRPr="001743A1">
        <w:t xml:space="preserve">If the employee uses their own device in </w:t>
      </w:r>
      <w:r w:rsidR="000A6F11" w:rsidRPr="001743A1">
        <w:t>MLearning</w:t>
      </w:r>
      <w:r w:rsidRPr="001743A1">
        <w:t>, they should know what?</w:t>
      </w:r>
    </w:p>
    <w:p w:rsidR="00746C34" w:rsidRPr="001743A1" w:rsidRDefault="00B7696C" w:rsidP="00A362E3">
      <w:pPr>
        <w:pStyle w:val="ListParagraph"/>
        <w:numPr>
          <w:ilvl w:val="0"/>
          <w:numId w:val="112"/>
        </w:numPr>
        <w:rPr>
          <w:color w:val="FF0000"/>
        </w:rPr>
      </w:pPr>
      <w:r w:rsidRPr="001743A1">
        <w:rPr>
          <w:color w:val="FF0000"/>
        </w:rPr>
        <w:t>How to access the course.</w:t>
      </w:r>
    </w:p>
    <w:p w:rsidR="00746C34" w:rsidRPr="001743A1" w:rsidRDefault="00605510" w:rsidP="00A362E3">
      <w:pPr>
        <w:pStyle w:val="ListParagraph"/>
        <w:numPr>
          <w:ilvl w:val="0"/>
          <w:numId w:val="112"/>
        </w:numPr>
      </w:pPr>
      <w:r w:rsidRPr="001743A1">
        <w:t>How to work their device.</w:t>
      </w:r>
    </w:p>
    <w:p w:rsidR="00746C34" w:rsidRPr="001743A1" w:rsidRDefault="00605510" w:rsidP="00A362E3">
      <w:pPr>
        <w:pStyle w:val="ListParagraph"/>
        <w:numPr>
          <w:ilvl w:val="0"/>
          <w:numId w:val="112"/>
        </w:numPr>
      </w:pPr>
      <w:r w:rsidRPr="001743A1">
        <w:t>How to download content.</w:t>
      </w:r>
    </w:p>
    <w:p w:rsidR="00746C34" w:rsidRPr="001743A1" w:rsidRDefault="00605510" w:rsidP="00A362E3">
      <w:pPr>
        <w:pStyle w:val="ListParagraph"/>
        <w:numPr>
          <w:ilvl w:val="0"/>
          <w:numId w:val="112"/>
        </w:numPr>
      </w:pPr>
      <w:r w:rsidRPr="001743A1">
        <w:t>How to download an application.</w:t>
      </w:r>
    </w:p>
    <w:p w:rsidR="00746C34" w:rsidRPr="001743A1" w:rsidRDefault="00605510" w:rsidP="00746C34">
      <w:pPr>
        <w:ind w:left="720"/>
        <w:rPr>
          <w:color w:val="FF0000"/>
        </w:rPr>
      </w:pPr>
      <w:r w:rsidRPr="001743A1">
        <w:rPr>
          <w:color w:val="FF0000"/>
        </w:rPr>
        <w:t xml:space="preserve">Many employees may choose to use their own device during </w:t>
      </w:r>
      <w:r w:rsidR="000A6F11" w:rsidRPr="001743A1">
        <w:rPr>
          <w:color w:val="FF0000"/>
        </w:rPr>
        <w:t>MLearning</w:t>
      </w:r>
      <w:r w:rsidRPr="001743A1">
        <w:rPr>
          <w:color w:val="FF0000"/>
        </w:rPr>
        <w:t xml:space="preserve">.  If they do, they may already know how to work their device, but will need to know how to access the </w:t>
      </w:r>
      <w:r w:rsidR="000A6F11" w:rsidRPr="001743A1">
        <w:rPr>
          <w:color w:val="FF0000"/>
        </w:rPr>
        <w:t>MLearning</w:t>
      </w:r>
      <w:r w:rsidRPr="001743A1">
        <w:rPr>
          <w:color w:val="FF0000"/>
        </w:rPr>
        <w:t xml:space="preserve"> course and the specific information they will need.</w:t>
      </w:r>
    </w:p>
    <w:p w:rsidR="00746C34" w:rsidRPr="001743A1" w:rsidRDefault="00B7696C" w:rsidP="00A362E3">
      <w:pPr>
        <w:numPr>
          <w:ilvl w:val="0"/>
          <w:numId w:val="105"/>
        </w:numPr>
      </w:pPr>
      <w:r w:rsidRPr="001743A1">
        <w:t xml:space="preserve">Why is equipment training important before </w:t>
      </w:r>
      <w:r w:rsidR="000A6F11" w:rsidRPr="001743A1">
        <w:t>MLearning</w:t>
      </w:r>
      <w:r w:rsidRPr="001743A1">
        <w:t>?</w:t>
      </w:r>
    </w:p>
    <w:p w:rsidR="00746C34" w:rsidRPr="001743A1" w:rsidRDefault="00605510" w:rsidP="00A362E3">
      <w:pPr>
        <w:pStyle w:val="ListParagraph"/>
        <w:numPr>
          <w:ilvl w:val="0"/>
          <w:numId w:val="113"/>
        </w:numPr>
      </w:pPr>
      <w:r w:rsidRPr="001743A1">
        <w:t>It makes the employee aware of what they will need to accomplish.</w:t>
      </w:r>
    </w:p>
    <w:p w:rsidR="00746C34" w:rsidRPr="001743A1" w:rsidRDefault="00605510" w:rsidP="00A362E3">
      <w:pPr>
        <w:pStyle w:val="ListParagraph"/>
        <w:numPr>
          <w:ilvl w:val="0"/>
          <w:numId w:val="113"/>
        </w:numPr>
      </w:pPr>
      <w:r w:rsidRPr="001743A1">
        <w:t>It makes the employee more nervous about starting the course.</w:t>
      </w:r>
    </w:p>
    <w:p w:rsidR="00746C34" w:rsidRPr="001743A1" w:rsidRDefault="00B7696C" w:rsidP="00A362E3">
      <w:pPr>
        <w:pStyle w:val="ListParagraph"/>
        <w:numPr>
          <w:ilvl w:val="0"/>
          <w:numId w:val="113"/>
        </w:numPr>
        <w:rPr>
          <w:color w:val="FF0000"/>
        </w:rPr>
      </w:pPr>
      <w:r w:rsidRPr="001743A1">
        <w:rPr>
          <w:color w:val="FF0000"/>
        </w:rPr>
        <w:t>It makes the employee more familiar with the device.</w:t>
      </w:r>
    </w:p>
    <w:p w:rsidR="00746C34" w:rsidRPr="001743A1" w:rsidRDefault="00605510" w:rsidP="00A362E3">
      <w:pPr>
        <w:pStyle w:val="ListParagraph"/>
        <w:numPr>
          <w:ilvl w:val="0"/>
          <w:numId w:val="113"/>
        </w:numPr>
      </w:pPr>
      <w:r w:rsidRPr="001743A1">
        <w:t>It makes the employee liable for any damages done to the device.</w:t>
      </w:r>
    </w:p>
    <w:p w:rsidR="00DA646B" w:rsidRPr="001743A1" w:rsidRDefault="00605510" w:rsidP="00746C34">
      <w:pPr>
        <w:ind w:left="720"/>
        <w:rPr>
          <w:color w:val="FF0000"/>
        </w:rPr>
      </w:pPr>
      <w:r w:rsidRPr="001743A1">
        <w:rPr>
          <w:color w:val="FF0000"/>
        </w:rPr>
        <w:t xml:space="preserve">Equipment training is important when preparing for a </w:t>
      </w:r>
      <w:r w:rsidR="000A6F11" w:rsidRPr="001743A1">
        <w:rPr>
          <w:color w:val="FF0000"/>
        </w:rPr>
        <w:t>MLearning</w:t>
      </w:r>
      <w:r w:rsidRPr="001743A1">
        <w:rPr>
          <w:color w:val="FF0000"/>
        </w:rPr>
        <w:t xml:space="preserve"> course because the employee should be aware how to work their mobile device properly in order to successfully access the course.  If they do not know how to work the device, they will not be able to access the course.</w:t>
      </w:r>
      <w:r w:rsidR="00746C34" w:rsidRPr="001743A1">
        <w:rPr>
          <w:color w:val="FF0000"/>
        </w:rPr>
        <w:t xml:space="preserve"> </w:t>
      </w:r>
    </w:p>
    <w:p w:rsidR="00DA646B" w:rsidRPr="001743A1" w:rsidRDefault="00DA646B">
      <w:pPr>
        <w:spacing w:after="0" w:line="240" w:lineRule="auto"/>
        <w:rPr>
          <w:color w:val="FF0000"/>
        </w:rPr>
      </w:pPr>
      <w:r w:rsidRPr="001743A1">
        <w:rPr>
          <w:color w:val="FF0000"/>
        </w:rPr>
        <w:br w:type="page"/>
      </w:r>
    </w:p>
    <w:p w:rsidR="00746C34" w:rsidRPr="001743A1" w:rsidRDefault="00712CA1" w:rsidP="00A362E3">
      <w:pPr>
        <w:numPr>
          <w:ilvl w:val="0"/>
          <w:numId w:val="105"/>
        </w:numPr>
      </w:pPr>
      <w:r w:rsidRPr="001743A1">
        <w:lastRenderedPageBreak/>
        <w:t xml:space="preserve">Why did Fiona need to complete the </w:t>
      </w:r>
      <w:r w:rsidR="000A6F11" w:rsidRPr="001743A1">
        <w:t>MLearning</w:t>
      </w:r>
      <w:r w:rsidRPr="001743A1">
        <w:t xml:space="preserve"> course?</w:t>
      </w:r>
    </w:p>
    <w:p w:rsidR="00746C34" w:rsidRPr="001743A1" w:rsidRDefault="00712CA1" w:rsidP="00A362E3">
      <w:pPr>
        <w:pStyle w:val="ListParagraph"/>
        <w:numPr>
          <w:ilvl w:val="0"/>
          <w:numId w:val="114"/>
        </w:numPr>
      </w:pPr>
      <w:r w:rsidRPr="001743A1">
        <w:t>She was transferring departments.</w:t>
      </w:r>
    </w:p>
    <w:p w:rsidR="00746C34" w:rsidRPr="001743A1" w:rsidRDefault="00712CA1" w:rsidP="00A362E3">
      <w:pPr>
        <w:pStyle w:val="ListParagraph"/>
        <w:numPr>
          <w:ilvl w:val="0"/>
          <w:numId w:val="114"/>
        </w:numPr>
        <w:rPr>
          <w:color w:val="FF0000"/>
        </w:rPr>
      </w:pPr>
      <w:r w:rsidRPr="001743A1">
        <w:rPr>
          <w:color w:val="FF0000"/>
        </w:rPr>
        <w:t>She was a new employee.</w:t>
      </w:r>
    </w:p>
    <w:p w:rsidR="00746C34" w:rsidRPr="001743A1" w:rsidRDefault="00712CA1" w:rsidP="00A362E3">
      <w:pPr>
        <w:pStyle w:val="ListParagraph"/>
        <w:numPr>
          <w:ilvl w:val="0"/>
          <w:numId w:val="114"/>
        </w:numPr>
      </w:pPr>
      <w:r w:rsidRPr="001743A1">
        <w:t>She was told about a new company product.</w:t>
      </w:r>
    </w:p>
    <w:p w:rsidR="00746C34" w:rsidRPr="001743A1" w:rsidRDefault="00712CA1" w:rsidP="00A362E3">
      <w:pPr>
        <w:pStyle w:val="ListParagraph"/>
        <w:numPr>
          <w:ilvl w:val="0"/>
          <w:numId w:val="114"/>
        </w:numPr>
      </w:pPr>
      <w:r w:rsidRPr="001743A1">
        <w:t>She needed continuing education for her job.</w:t>
      </w:r>
    </w:p>
    <w:p w:rsidR="00746C34" w:rsidRPr="001743A1" w:rsidRDefault="00712CA1" w:rsidP="00746C34">
      <w:pPr>
        <w:ind w:left="720"/>
        <w:rPr>
          <w:color w:val="FF0000"/>
        </w:rPr>
      </w:pPr>
      <w:r w:rsidRPr="001743A1">
        <w:rPr>
          <w:color w:val="FF0000"/>
        </w:rPr>
        <w:t xml:space="preserve">Fiona was a new employee so she was required to complete the new employee </w:t>
      </w:r>
      <w:r w:rsidR="000A6F11" w:rsidRPr="001743A1">
        <w:rPr>
          <w:color w:val="FF0000"/>
        </w:rPr>
        <w:t>MLearning</w:t>
      </w:r>
      <w:r w:rsidRPr="001743A1">
        <w:rPr>
          <w:color w:val="FF0000"/>
        </w:rPr>
        <w:t xml:space="preserve"> course.</w:t>
      </w:r>
    </w:p>
    <w:p w:rsidR="00746C34" w:rsidRPr="001743A1" w:rsidRDefault="005C791D" w:rsidP="00A362E3">
      <w:pPr>
        <w:numPr>
          <w:ilvl w:val="0"/>
          <w:numId w:val="105"/>
        </w:numPr>
      </w:pPr>
      <w:r w:rsidRPr="001743A1">
        <w:t>What was the last thing John reviewed with Fiona?</w:t>
      </w:r>
    </w:p>
    <w:p w:rsidR="00746C34" w:rsidRPr="001743A1" w:rsidRDefault="00495939" w:rsidP="00A362E3">
      <w:pPr>
        <w:pStyle w:val="ListParagraph"/>
        <w:numPr>
          <w:ilvl w:val="0"/>
          <w:numId w:val="115"/>
        </w:numPr>
      </w:pPr>
      <w:r w:rsidRPr="001743A1">
        <w:t>The equipment she’ll be using.</w:t>
      </w:r>
    </w:p>
    <w:p w:rsidR="00746C34" w:rsidRPr="001743A1" w:rsidRDefault="00495939" w:rsidP="00A362E3">
      <w:pPr>
        <w:pStyle w:val="ListParagraph"/>
        <w:numPr>
          <w:ilvl w:val="0"/>
          <w:numId w:val="115"/>
        </w:numPr>
      </w:pPr>
      <w:r w:rsidRPr="001743A1">
        <w:t>The course she’ll need to finish.</w:t>
      </w:r>
    </w:p>
    <w:p w:rsidR="00746C34" w:rsidRPr="001743A1" w:rsidRDefault="00495939" w:rsidP="00A362E3">
      <w:pPr>
        <w:pStyle w:val="ListParagraph"/>
        <w:numPr>
          <w:ilvl w:val="0"/>
          <w:numId w:val="115"/>
        </w:numPr>
      </w:pPr>
      <w:r w:rsidRPr="001743A1">
        <w:t>The deadlines for the course.</w:t>
      </w:r>
    </w:p>
    <w:p w:rsidR="00746C34" w:rsidRPr="001743A1" w:rsidRDefault="005C791D" w:rsidP="00A362E3">
      <w:pPr>
        <w:pStyle w:val="ListParagraph"/>
        <w:numPr>
          <w:ilvl w:val="0"/>
          <w:numId w:val="115"/>
        </w:numPr>
        <w:rPr>
          <w:color w:val="FF0000"/>
        </w:rPr>
      </w:pPr>
      <w:r w:rsidRPr="001743A1">
        <w:rPr>
          <w:color w:val="FF0000"/>
        </w:rPr>
        <w:t>His contact information.</w:t>
      </w:r>
    </w:p>
    <w:p w:rsidR="00380A0C" w:rsidRPr="001743A1" w:rsidRDefault="00495939" w:rsidP="00495939">
      <w:pPr>
        <w:ind w:left="720"/>
        <w:rPr>
          <w:color w:val="FF0000"/>
        </w:rPr>
      </w:pPr>
      <w:r w:rsidRPr="001743A1">
        <w:rPr>
          <w:color w:val="FF0000"/>
        </w:rPr>
        <w:t>After reviewing the course materials and the devices Fiona will use, John gave her his contact information and told her the different methods she could reach him</w:t>
      </w:r>
      <w:r w:rsidR="00CC4627" w:rsidRPr="001743A1">
        <w:rPr>
          <w:color w:val="FF0000"/>
        </w:rPr>
        <w:t>,</w:t>
      </w:r>
      <w:r w:rsidRPr="001743A1">
        <w:rPr>
          <w:color w:val="FF0000"/>
        </w:rPr>
        <w:t xml:space="preserve"> if needed.</w:t>
      </w:r>
      <w:r w:rsidR="00381A27" w:rsidRPr="001743A1">
        <w:rPr>
          <w:color w:val="FF0000"/>
        </w:rPr>
        <w:br w:type="page"/>
      </w:r>
    </w:p>
    <w:p w:rsidR="00381A27" w:rsidRPr="001743A1" w:rsidRDefault="00CC3E22" w:rsidP="00380A0C">
      <w:pPr>
        <w:pStyle w:val="Heading1"/>
        <w:rPr>
          <w:color w:val="FF0000"/>
        </w:rPr>
      </w:pPr>
      <w:bookmarkStart w:id="86" w:name="_Toc406059886"/>
      <w:r w:rsidRPr="001743A1">
        <w:rPr>
          <w:lang w:bidi="ar-SA"/>
        </w:rPr>
        <w:lastRenderedPageBreak/>
        <mc:AlternateContent>
          <mc:Choice Requires="wps">
            <w:drawing>
              <wp:anchor distT="91440" distB="91440" distL="114300" distR="114300" simplePos="0" relativeHeight="251655680" behindDoc="0" locked="0" layoutInCell="0" allowOverlap="1" wp14:anchorId="6C856313" wp14:editId="5436B099">
                <wp:simplePos x="0" y="0"/>
                <wp:positionH relativeFrom="page">
                  <wp:posOffset>-123825</wp:posOffset>
                </wp:positionH>
                <wp:positionV relativeFrom="page">
                  <wp:posOffset>-19050</wp:posOffset>
                </wp:positionV>
                <wp:extent cx="7994650" cy="1743075"/>
                <wp:effectExtent l="0" t="0" r="6350" b="9525"/>
                <wp:wrapSquare wrapText="bothSides"/>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743075"/>
                        </a:xfrm>
                        <a:prstGeom prst="rect">
                          <a:avLst/>
                        </a:prstGeom>
                        <a:gradFill>
                          <a:gsLst>
                            <a:gs pos="0">
                              <a:srgbClr val="FFFFFF"/>
                            </a:gs>
                            <a:gs pos="100000">
                              <a:schemeClr val="bg1">
                                <a:lumMod val="50000"/>
                              </a:schemeClr>
                            </a:gs>
                          </a:gsLst>
                          <a:lin ang="5400000" scaled="1"/>
                        </a:gradFill>
                        <a:ln>
                          <a:noFill/>
                        </a:ln>
                        <a:effectLst/>
                        <a:extLst/>
                      </wps:spPr>
                      <wps:txbx>
                        <w:txbxContent>
                          <w:p w:rsidR="00A62293" w:rsidRDefault="00A62293"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Nothing will work unless you do.</w:t>
                            </w:r>
                          </w:p>
                          <w:p w:rsidR="00A62293" w:rsidRPr="006D5370" w:rsidRDefault="00A62293"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Maya Angelou</w:t>
                            </w:r>
                          </w:p>
                          <w:p w:rsidR="00A62293" w:rsidRDefault="00A62293"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9.75pt;margin-top:-1.5pt;width:629.5pt;height:137.25pt;z-index:2516556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" o:allowincell="f" stroked="f">
                <v:fill color2="#7f7f7f [1612]" focus="100%" type="gradient"/>
                <v:textbox inset="4in,54pt,1in,0">
                  <w:txbxContent>
                    <w:p w:rsidR="00A62293" w:rsidRDefault="00A62293"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Nothing will work unless you do.</w:t>
                      </w:r>
                    </w:p>
                    <w:p w:rsidR="00A62293" w:rsidRPr="006D5370" w:rsidRDefault="00A62293"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Maya Angelou</w:t>
                      </w:r>
                    </w:p>
                    <w:p w:rsidR="00A62293" w:rsidRDefault="00A62293"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381A27" w:rsidRPr="001743A1">
        <w:t>Module Twelve: Wrapping Up</w:t>
      </w:r>
      <w:bookmarkEnd w:id="86"/>
    </w:p>
    <w:p w:rsidR="006D5370" w:rsidRPr="001743A1" w:rsidRDefault="00E96972" w:rsidP="006D5370">
      <w:pPr>
        <w:rPr>
          <w:rFonts w:ascii="Cambria" w:hAnsi="Cambria"/>
          <w:b/>
          <w:bCs/>
          <w:color w:val="4F81BD"/>
          <w:sz w:val="26"/>
          <w:szCs w:val="26"/>
        </w:rPr>
      </w:pPr>
      <w:r w:rsidRPr="001743A1">
        <w:rPr>
          <w:lang w:bidi="ar-SA"/>
        </w:rPr>
        <w:drawing>
          <wp:anchor distT="0" distB="0" distL="114300" distR="114300" simplePos="0" relativeHeight="251734528" behindDoc="0" locked="0" layoutInCell="1" allowOverlap="1" wp14:anchorId="5121B3D3" wp14:editId="14FC821E">
            <wp:simplePos x="0" y="0"/>
            <wp:positionH relativeFrom="margin">
              <wp:align>left</wp:align>
            </wp:positionH>
            <wp:positionV relativeFrom="paragraph">
              <wp:posOffset>7620</wp:posOffset>
            </wp:positionV>
            <wp:extent cx="1912620" cy="1882140"/>
            <wp:effectExtent l="0" t="0" r="0" b="3810"/>
            <wp:wrapThrough wrapText="bothSides">
              <wp:wrapPolygon edited="0">
                <wp:start x="0" y="0"/>
                <wp:lineTo x="0" y="21425"/>
                <wp:lineTo x="21299" y="21425"/>
                <wp:lineTo x="21299" y="0"/>
                <wp:lineTo x="0" y="0"/>
              </wp:wrapPolygon>
            </wp:wrapThrough>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MP900422753[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12620" cy="1882140"/>
                    </a:xfrm>
                    <a:prstGeom prst="rect">
                      <a:avLst/>
                    </a:prstGeom>
                  </pic:spPr>
                </pic:pic>
              </a:graphicData>
            </a:graphic>
          </wp:anchor>
        </w:drawing>
      </w:r>
      <w:r w:rsidR="00FA0066" w:rsidRPr="001743A1">
        <w:t xml:space="preserve">Although this workshop is coming to a close, we hope that your journey to </w:t>
      </w:r>
      <w:r w:rsidR="000A6F11" w:rsidRPr="001743A1">
        <w:t>MLearning</w:t>
      </w:r>
      <w:r w:rsidR="00EA1ACC" w:rsidRPr="001743A1">
        <w:t xml:space="preserve"> </w:t>
      </w:r>
      <w:r w:rsidR="00FA0066" w:rsidRPr="001743A1">
        <w:t xml:space="preserve">is just beginning. Please take a moment to review and update your action plan. This will be a key tool to guide your progress in the days, weeks, months, and years to come. We wish you the best of luck on the rest of your travels! </w:t>
      </w:r>
    </w:p>
    <w:p w:rsidR="00E96972" w:rsidRPr="001743A1" w:rsidRDefault="00E96972" w:rsidP="00A62293"/>
    <w:p w:rsidR="00E96972" w:rsidRPr="001743A1" w:rsidRDefault="00E96972" w:rsidP="00A62293"/>
    <w:p w:rsidR="00E96972" w:rsidRPr="001743A1" w:rsidRDefault="00E96972" w:rsidP="00A62293"/>
    <w:p w:rsidR="00A62293" w:rsidRPr="001743A1" w:rsidRDefault="00A62293" w:rsidP="00A62293"/>
    <w:p w:rsidR="00381A27" w:rsidRPr="001743A1" w:rsidRDefault="00381A27" w:rsidP="00670D24">
      <w:pPr>
        <w:pStyle w:val="Heading2"/>
      </w:pPr>
      <w:bookmarkStart w:id="87" w:name="_Toc406059887"/>
      <w:r w:rsidRPr="001743A1">
        <w:t>Words from the Wise</w:t>
      </w:r>
      <w:bookmarkEnd w:id="87"/>
    </w:p>
    <w:p w:rsidR="00E53FD1" w:rsidRPr="001743A1" w:rsidRDefault="00757915" w:rsidP="00A62293">
      <w:pPr>
        <w:pStyle w:val="BulletedPoints"/>
        <w:rPr>
          <w:lang w:bidi="ar-SA"/>
        </w:rPr>
      </w:pPr>
      <w:r w:rsidRPr="001743A1">
        <w:rPr>
          <w:rFonts w:cs="Calibri"/>
          <w:b/>
          <w:szCs w:val="24"/>
        </w:rPr>
        <w:t>John Traxler</w:t>
      </w:r>
      <w:r w:rsidRPr="001743A1">
        <w:rPr>
          <w:b/>
          <w:lang w:bidi="ar-SA"/>
        </w:rPr>
        <w:t>:</w:t>
      </w:r>
      <w:r w:rsidRPr="001743A1">
        <w:rPr>
          <w:lang w:bidi="ar-SA"/>
        </w:rPr>
        <w:t xml:space="preserve"> </w:t>
      </w:r>
      <w:r w:rsidR="00D451CE" w:rsidRPr="001743A1">
        <w:rPr>
          <w:lang w:bidi="ar-SA"/>
        </w:rPr>
        <w:t>The phrase 'mobile learning' portrays it as a version of learning, the mobile version. It ignores the transformative effect of mobility on the nature of learning and of learners and on the wider society; it might be easier to see not as the mobile bit of learning but the learning bit of mobile and mobile is the defining characteristic of our societies</w:t>
      </w:r>
      <w:r w:rsidR="00CC4627" w:rsidRPr="001743A1">
        <w:rPr>
          <w:lang w:bidi="ar-SA"/>
        </w:rPr>
        <w:t>.</w:t>
      </w:r>
    </w:p>
    <w:p w:rsidR="00E53FD1" w:rsidRPr="001743A1" w:rsidRDefault="00757915" w:rsidP="00A62293">
      <w:pPr>
        <w:pStyle w:val="BulletedPoints"/>
        <w:rPr>
          <w:rFonts w:ascii="Helvetica Neue" w:hAnsi="Helvetica Neue"/>
          <w:sz w:val="28"/>
          <w:lang w:bidi="ar-SA"/>
        </w:rPr>
      </w:pPr>
      <w:r w:rsidRPr="001743A1">
        <w:rPr>
          <w:rFonts w:cs="Calibri"/>
          <w:b/>
          <w:szCs w:val="24"/>
        </w:rPr>
        <w:t>Donna Abernathy</w:t>
      </w:r>
      <w:r w:rsidRPr="001743A1">
        <w:rPr>
          <w:b/>
          <w:lang w:bidi="ar-SA"/>
        </w:rPr>
        <w:t xml:space="preserve">: </w:t>
      </w:r>
      <w:r w:rsidR="008F73A2" w:rsidRPr="001743A1">
        <w:rPr>
          <w:lang w:bidi="ar-SA"/>
        </w:rPr>
        <w:t xml:space="preserve">Relax – the “m” in </w:t>
      </w:r>
      <w:r w:rsidR="000A6F11" w:rsidRPr="001743A1">
        <w:rPr>
          <w:lang w:bidi="ar-SA"/>
        </w:rPr>
        <w:t>MLearning</w:t>
      </w:r>
      <w:r w:rsidR="008F73A2" w:rsidRPr="001743A1">
        <w:rPr>
          <w:lang w:bidi="ar-SA"/>
        </w:rPr>
        <w:t xml:space="preserve"> represents the backstage delivery technology.  Learning and performance are still the big stars.</w:t>
      </w:r>
    </w:p>
    <w:p w:rsidR="002A37E0" w:rsidRPr="001743A1" w:rsidRDefault="00757915" w:rsidP="00A62293">
      <w:pPr>
        <w:pStyle w:val="BulletedPoints"/>
        <w:rPr>
          <w:lang w:bidi="ar-SA"/>
        </w:rPr>
      </w:pPr>
      <w:r w:rsidRPr="001743A1">
        <w:rPr>
          <w:b/>
          <w:lang w:bidi="ar-SA"/>
        </w:rPr>
        <w:t>Jay Cross:</w:t>
      </w:r>
      <w:r w:rsidRPr="001743A1">
        <w:rPr>
          <w:lang w:bidi="ar-SA"/>
        </w:rPr>
        <w:t xml:space="preserve"> </w:t>
      </w:r>
      <w:r w:rsidR="008F73A2" w:rsidRPr="001743A1">
        <w:rPr>
          <w:lang w:bidi="ar-SA"/>
        </w:rPr>
        <w:t xml:space="preserve">This ain't no questions that indeed as much as </w:t>
      </w:r>
      <w:r w:rsidR="007344F3" w:rsidRPr="001743A1">
        <w:rPr>
          <w:lang w:bidi="ar-SA"/>
        </w:rPr>
        <w:t>I</w:t>
      </w:r>
      <w:r w:rsidR="008F73A2" w:rsidRPr="001743A1">
        <w:rPr>
          <w:lang w:bidi="ar-SA"/>
        </w:rPr>
        <w:t xml:space="preserve"> love my laptop that is not the way world is going to learn. They are going to learn on tablets and phones. Better be on board or miss the train.</w:t>
      </w:r>
    </w:p>
    <w:p w:rsidR="00E53FD1" w:rsidRPr="001743A1" w:rsidRDefault="00757915" w:rsidP="00A62293">
      <w:pPr>
        <w:pStyle w:val="BulletedPoints"/>
        <w:rPr>
          <w:rFonts w:asciiTheme="minorHAnsi" w:hAnsiTheme="minorHAnsi" w:cs="Helvetica Neue"/>
          <w:i/>
          <w:sz w:val="24"/>
          <w:szCs w:val="28"/>
          <w:lang w:bidi="ar-SA"/>
        </w:rPr>
      </w:pPr>
      <w:r w:rsidRPr="001743A1">
        <w:rPr>
          <w:b/>
          <w:lang w:bidi="ar-SA"/>
        </w:rPr>
        <w:t xml:space="preserve">Judy Brown: </w:t>
      </w:r>
      <w:r w:rsidR="008F73A2" w:rsidRPr="001743A1">
        <w:rPr>
          <w:b/>
          <w:lang w:bidi="ar-SA"/>
        </w:rPr>
        <w:t>Think outside the course.</w:t>
      </w:r>
    </w:p>
    <w:p w:rsidR="00304032" w:rsidRPr="001743A1" w:rsidRDefault="00304032" w:rsidP="00E53FD1">
      <w:pPr>
        <w:widowControl w:val="0"/>
        <w:autoSpaceDE w:val="0"/>
        <w:autoSpaceDN w:val="0"/>
        <w:adjustRightInd w:val="0"/>
        <w:spacing w:after="0" w:line="240" w:lineRule="auto"/>
        <w:ind w:firstLine="720"/>
        <w:rPr>
          <w:rFonts w:asciiTheme="minorHAnsi" w:hAnsiTheme="minorHAnsi" w:cs="Helvetica Neue"/>
          <w:sz w:val="24"/>
          <w:szCs w:val="28"/>
          <w:lang w:bidi="ar-SA"/>
        </w:rPr>
      </w:pPr>
    </w:p>
    <w:p w:rsidR="00381A27" w:rsidRPr="001743A1" w:rsidRDefault="00381A27" w:rsidP="00B337BD">
      <w:pPr>
        <w:pStyle w:val="Heading2"/>
      </w:pPr>
      <w:bookmarkStart w:id="88" w:name="_Toc406059888"/>
      <w:r w:rsidRPr="001743A1">
        <w:t>Review of Parking Lot</w:t>
      </w:r>
      <w:bookmarkEnd w:id="88"/>
    </w:p>
    <w:p w:rsidR="006D5370" w:rsidRPr="001743A1" w:rsidRDefault="00FA0066" w:rsidP="00B337BD">
      <w:r w:rsidRPr="001743A1">
        <w:t>Review the items on the parking lot. Some items may need one-on-one participant follow up. You may be able to clear other items up now. Follow-up workshops may even be appropriate.</w:t>
      </w:r>
    </w:p>
    <w:p w:rsidR="00E96972" w:rsidRPr="001743A1" w:rsidRDefault="00E96972" w:rsidP="00B337BD"/>
    <w:p w:rsidR="00381A27" w:rsidRPr="001743A1" w:rsidRDefault="00381A27" w:rsidP="00021C35">
      <w:pPr>
        <w:pStyle w:val="Heading2"/>
      </w:pPr>
      <w:bookmarkStart w:id="89" w:name="_Toc345812325"/>
      <w:bookmarkStart w:id="90" w:name="_Toc406059889"/>
      <w:r w:rsidRPr="001743A1">
        <w:lastRenderedPageBreak/>
        <w:t>Lessons Learned</w:t>
      </w:r>
      <w:bookmarkEnd w:id="89"/>
      <w:bookmarkEnd w:id="90"/>
    </w:p>
    <w:p w:rsidR="00151F1A" w:rsidRPr="001743A1" w:rsidRDefault="008F73A2" w:rsidP="00DD3B94">
      <w:pPr>
        <w:pStyle w:val="ListParagraph"/>
        <w:numPr>
          <w:ilvl w:val="0"/>
          <w:numId w:val="14"/>
        </w:numPr>
      </w:pPr>
      <w:r w:rsidRPr="001743A1">
        <w:t xml:space="preserve">What is </w:t>
      </w:r>
      <w:r w:rsidR="000A6F11" w:rsidRPr="001743A1">
        <w:t>MLearning</w:t>
      </w:r>
    </w:p>
    <w:p w:rsidR="00151F1A" w:rsidRPr="001743A1" w:rsidRDefault="008F73A2" w:rsidP="00DD3B94">
      <w:pPr>
        <w:pStyle w:val="ListParagraph"/>
        <w:numPr>
          <w:ilvl w:val="0"/>
          <w:numId w:val="14"/>
        </w:numPr>
      </w:pPr>
      <w:r w:rsidRPr="001743A1">
        <w:t xml:space="preserve">How </w:t>
      </w:r>
      <w:r w:rsidR="000A6F11" w:rsidRPr="001743A1">
        <w:t>MLearning</w:t>
      </w:r>
      <w:r w:rsidRPr="001743A1">
        <w:t xml:space="preserve"> is different from eLearning</w:t>
      </w:r>
    </w:p>
    <w:p w:rsidR="00151F1A" w:rsidRPr="001743A1" w:rsidRDefault="008F73A2" w:rsidP="00DD3B94">
      <w:pPr>
        <w:pStyle w:val="ListParagraph"/>
        <w:numPr>
          <w:ilvl w:val="0"/>
          <w:numId w:val="14"/>
        </w:numPr>
      </w:pPr>
      <w:r w:rsidRPr="001743A1">
        <w:t xml:space="preserve">What </w:t>
      </w:r>
      <w:r w:rsidR="00731A8D" w:rsidRPr="001743A1">
        <w:t xml:space="preserve">devices are used with </w:t>
      </w:r>
      <w:r w:rsidR="000A6F11" w:rsidRPr="001743A1">
        <w:t>MLearning</w:t>
      </w:r>
    </w:p>
    <w:p w:rsidR="00151F1A" w:rsidRPr="001743A1" w:rsidRDefault="00CC4627" w:rsidP="00DD3B94">
      <w:pPr>
        <w:pStyle w:val="ListParagraph"/>
        <w:numPr>
          <w:ilvl w:val="0"/>
          <w:numId w:val="14"/>
        </w:numPr>
      </w:pPr>
      <w:r w:rsidRPr="001743A1">
        <w:t>The b</w:t>
      </w:r>
      <w:r w:rsidR="00731A8D" w:rsidRPr="001743A1">
        <w:t xml:space="preserve">enefits and challenges of </w:t>
      </w:r>
      <w:r w:rsidR="000A6F11" w:rsidRPr="001743A1">
        <w:t>MLearning</w:t>
      </w:r>
    </w:p>
    <w:p w:rsidR="00151F1A" w:rsidRPr="001743A1" w:rsidRDefault="00731A8D" w:rsidP="00DD3B94">
      <w:pPr>
        <w:pStyle w:val="ListParagraph"/>
        <w:numPr>
          <w:ilvl w:val="0"/>
          <w:numId w:val="14"/>
        </w:numPr>
      </w:pPr>
      <w:r w:rsidRPr="001743A1">
        <w:t xml:space="preserve">How to properly train other employees about </w:t>
      </w:r>
      <w:r w:rsidR="000A6F11" w:rsidRPr="001743A1">
        <w:t>MLearning</w:t>
      </w:r>
    </w:p>
    <w:p w:rsidR="00CC07AB" w:rsidRPr="001743A1" w:rsidRDefault="00731A8D" w:rsidP="00DD3B94">
      <w:pPr>
        <w:pStyle w:val="ListParagraph"/>
        <w:numPr>
          <w:ilvl w:val="0"/>
          <w:numId w:val="14"/>
        </w:numPr>
      </w:pPr>
      <w:r w:rsidRPr="001743A1">
        <w:t xml:space="preserve">How to begin </w:t>
      </w:r>
      <w:r w:rsidR="000A6F11" w:rsidRPr="001743A1">
        <w:t>MLearning</w:t>
      </w:r>
      <w:r w:rsidRPr="001743A1">
        <w:t xml:space="preserve"> in your workplace</w:t>
      </w:r>
    </w:p>
    <w:p w:rsidR="00381A27" w:rsidRPr="001743A1" w:rsidRDefault="00381A27" w:rsidP="00B337BD"/>
    <w:p w:rsidR="00381A27" w:rsidRPr="001743A1" w:rsidRDefault="00381A27" w:rsidP="00B337BD">
      <w:pPr>
        <w:pStyle w:val="Heading2"/>
      </w:pPr>
      <w:bookmarkStart w:id="91" w:name="_Toc406059890"/>
      <w:r w:rsidRPr="001743A1">
        <w:t>Completion of Action Plans and Evaluations</w:t>
      </w:r>
      <w:bookmarkEnd w:id="91"/>
    </w:p>
    <w:p w:rsidR="00381A27" w:rsidRPr="001743A1" w:rsidRDefault="00381A27" w:rsidP="00B337BD">
      <w:r w:rsidRPr="001743A1">
        <w:t>Do a quick round robin and ask everyone to share one thing that they learned today. Then, ask participants to make sure their action plans and evaluations are complete.</w:t>
      </w:r>
    </w:p>
    <w:p w:rsidR="0018425B" w:rsidRPr="001743A1" w:rsidRDefault="00381A27" w:rsidP="00F05408">
      <w:r w:rsidRPr="001743A1">
        <w:t>If possible, ask participants to buddy up and set up a follow-up system, so that they can check up on each other in the coming days, weeks, and months. If appropriate, provide your contact information in case they have any question</w:t>
      </w:r>
      <w:r w:rsidR="00002031" w:rsidRPr="001743A1">
        <w:t xml:space="preserve">s. </w:t>
      </w:r>
    </w:p>
    <w:sectPr w:rsidR="0018425B" w:rsidRPr="001743A1" w:rsidSect="006D5370">
      <w:footerReference w:type="default" r:id="rId77"/>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4B7" w:rsidRDefault="005C74B7">
      <w:r>
        <w:separator/>
      </w:r>
    </w:p>
    <w:p w:rsidR="005C74B7" w:rsidRDefault="005C74B7"/>
  </w:endnote>
  <w:endnote w:type="continuationSeparator" w:id="0">
    <w:p w:rsidR="005C74B7" w:rsidRDefault="005C74B7">
      <w:r>
        <w:continuationSeparator/>
      </w:r>
    </w:p>
    <w:p w:rsidR="005C74B7" w:rsidRDefault="005C7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293" w:rsidRDefault="00A62293">
    <w:r>
      <w:rPr>
        <w:noProof/>
        <w:lang w:bidi="ar-SA"/>
      </w:rPr>
      <w:drawing>
        <wp:anchor distT="0" distB="0" distL="114300" distR="114300" simplePos="0" relativeHeight="251658240" behindDoc="0" locked="0" layoutInCell="1" allowOverlap="1" wp14:anchorId="2379637C" wp14:editId="02EA4512">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1743A1">
      <w:rPr>
        <w:noProof/>
      </w:rPr>
      <w:t>98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4B7" w:rsidRDefault="005C74B7">
      <w:r>
        <w:separator/>
      </w:r>
    </w:p>
    <w:p w:rsidR="005C74B7" w:rsidRDefault="005C74B7"/>
  </w:footnote>
  <w:footnote w:type="continuationSeparator" w:id="0">
    <w:p w:rsidR="005C74B7" w:rsidRDefault="005C74B7">
      <w:r>
        <w:continuationSeparator/>
      </w:r>
    </w:p>
    <w:p w:rsidR="005C74B7" w:rsidRDefault="005C74B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5E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ED3F6B"/>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
    <w:nsid w:val="028E3E5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EA013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5A14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58862F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5C63AA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6587FA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72A761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
    <w:nsid w:val="089870A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
    <w:nsid w:val="09AC4413"/>
    <w:multiLevelType w:val="hybridMultilevel"/>
    <w:tmpl w:val="850CC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C41884"/>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2">
    <w:nsid w:val="0C444F3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CE1483D"/>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0EE76B62"/>
    <w:multiLevelType w:val="hybridMultilevel"/>
    <w:tmpl w:val="CA2EB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F90418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073464B"/>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7">
    <w:nsid w:val="10873EC8"/>
    <w:multiLevelType w:val="hybridMultilevel"/>
    <w:tmpl w:val="6836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AA0F1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2197F7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0">
    <w:nsid w:val="13376111"/>
    <w:multiLevelType w:val="hybridMultilevel"/>
    <w:tmpl w:val="1408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053C48"/>
    <w:multiLevelType w:val="hybridMultilevel"/>
    <w:tmpl w:val="CBEE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466493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97B3FE4"/>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4">
    <w:nsid w:val="1E2F2D8D"/>
    <w:multiLevelType w:val="hybridMultilevel"/>
    <w:tmpl w:val="D8EEB928"/>
    <w:lvl w:ilvl="0" w:tplc="04090001">
      <w:start w:val="1"/>
      <w:numFmt w:val="bullet"/>
      <w:pStyle w:val="Bulleted"/>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C1146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F18178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7">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8">
    <w:nsid w:val="20D70E79"/>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9">
    <w:nsid w:val="212E087D"/>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21574FE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2199185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3">
    <w:nsid w:val="21F44DE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3AF269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5">
    <w:nsid w:val="23FF27A9"/>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6">
    <w:nsid w:val="2406245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5C40917"/>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9">
    <w:nsid w:val="28AA319C"/>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295F4E8C"/>
    <w:multiLevelType w:val="hybridMultilevel"/>
    <w:tmpl w:val="E4D08758"/>
    <w:lvl w:ilvl="0" w:tplc="04090017">
      <w:start w:val="1"/>
      <w:numFmt w:val="lowerLetter"/>
      <w:pStyle w:val="PC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9C17F00"/>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2">
    <w:nsid w:val="2BE351A0"/>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3">
    <w:nsid w:val="2C3C369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CC1120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CF91A7D"/>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DCC2A1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8">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0FC61F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32AD533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2BE519D"/>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3EB7E40"/>
    <w:multiLevelType w:val="hybridMultilevel"/>
    <w:tmpl w:val="828E0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646697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8567F0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9AC439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B447162"/>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0">
    <w:nsid w:val="3B9D3653"/>
    <w:multiLevelType w:val="hybridMultilevel"/>
    <w:tmpl w:val="8968E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CAC404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DC5744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3">
    <w:nsid w:val="3E0879AC"/>
    <w:multiLevelType w:val="hybridMultilevel"/>
    <w:tmpl w:val="12DA7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FA84D1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5">
    <w:nsid w:val="401479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6">
    <w:nsid w:val="4030253D"/>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7">
    <w:nsid w:val="411A376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8">
    <w:nsid w:val="421E43F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3C75AC9"/>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nsid w:val="440404C9"/>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2">
    <w:nsid w:val="44133C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3">
    <w:nsid w:val="44484FC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4757A1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4AF28F4"/>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6">
    <w:nsid w:val="453E114B"/>
    <w:multiLevelType w:val="hybridMultilevel"/>
    <w:tmpl w:val="441C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5591EE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8">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78C1A5D"/>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8616859"/>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nsid w:val="48F1125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490C0BB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4911582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4A9F7CEF"/>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5">
    <w:nsid w:val="4AAC5E3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4C40037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4D0D3468"/>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8">
    <w:nsid w:val="5387336E"/>
    <w:multiLevelType w:val="hybridMultilevel"/>
    <w:tmpl w:val="8030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40F1BB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6820C3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718035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B4F3E2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4">
    <w:nsid w:val="5BA334F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5CC840C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5CCB2AF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7">
    <w:nsid w:val="5E6D4C86"/>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nsid w:val="5FC423E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601A0D0B"/>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0">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1">
    <w:nsid w:val="613B6F1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13F66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625776D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4DD3D7B"/>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5">
    <w:nsid w:val="654E279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5A0658E"/>
    <w:multiLevelType w:val="hybridMultilevel"/>
    <w:tmpl w:val="95266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7033D0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7C66B7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8263586"/>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0">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1">
    <w:nsid w:val="6A1503B1"/>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2">
    <w:nsid w:val="6A702495"/>
    <w:multiLevelType w:val="hybridMultilevel"/>
    <w:tmpl w:val="2D14A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B2945B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6BD7568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6C043435"/>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6">
    <w:nsid w:val="6F7E15AC"/>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7">
    <w:nsid w:val="701F1E5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8">
    <w:nsid w:val="718E16ED"/>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9">
    <w:nsid w:val="72DC40C4"/>
    <w:multiLevelType w:val="hybridMultilevel"/>
    <w:tmpl w:val="A2BA6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A403A31"/>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21">
    <w:nsid w:val="7A4A2E61"/>
    <w:multiLevelType w:val="hybridMultilevel"/>
    <w:tmpl w:val="7E1EC406"/>
    <w:lvl w:ilvl="0" w:tplc="A8C2A670">
      <w:start w:val="1"/>
      <w:numFmt w:val="bullet"/>
      <w:pStyle w:val="BulletedPoints"/>
      <w:lvlText w:val=""/>
      <w:lvlJc w:val="left"/>
      <w:pPr>
        <w:ind w:left="720" w:hanging="360"/>
      </w:pPr>
      <w:rPr>
        <w:rFonts w:ascii="Symbol" w:hAnsi="Symbol" w:hint="default"/>
        <w:sz w:val="24"/>
      </w:rPr>
    </w:lvl>
    <w:lvl w:ilvl="1" w:tplc="1009000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B483ABE"/>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nsid w:val="7B9F638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7D0924F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D20046B"/>
    <w:multiLevelType w:val="hybridMultilevel"/>
    <w:tmpl w:val="69F41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E0019F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7E6258F5"/>
    <w:multiLevelType w:val="hybridMultilevel"/>
    <w:tmpl w:val="FF9A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FD72B9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1"/>
  </w:num>
  <w:num w:numId="2">
    <w:abstractNumId w:val="24"/>
  </w:num>
  <w:num w:numId="3">
    <w:abstractNumId w:val="92"/>
  </w:num>
  <w:num w:numId="4">
    <w:abstractNumId w:val="1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num>
  <w:num w:numId="6">
    <w:abstractNumId w:val="100"/>
  </w:num>
  <w:num w:numId="7">
    <w:abstractNumId w:val="47"/>
  </w:num>
  <w:num w:numId="8">
    <w:abstractNumId w:val="110"/>
  </w:num>
  <w:num w:numId="9">
    <w:abstractNumId w:val="27"/>
  </w:num>
  <w:num w:numId="10">
    <w:abstractNumId w:val="48"/>
  </w:num>
  <w:num w:numId="11">
    <w:abstractNumId w:val="78"/>
  </w:num>
  <w:num w:numId="12">
    <w:abstractNumId w:val="37"/>
  </w:num>
  <w:num w:numId="13">
    <w:abstractNumId w:val="69"/>
  </w:num>
  <w:num w:numId="14">
    <w:abstractNumId w:val="31"/>
  </w:num>
  <w:num w:numId="15">
    <w:abstractNumId w:val="54"/>
  </w:num>
  <w:num w:numId="16">
    <w:abstractNumId w:val="57"/>
  </w:num>
  <w:num w:numId="17">
    <w:abstractNumId w:val="122"/>
  </w:num>
  <w:num w:numId="18">
    <w:abstractNumId w:val="84"/>
  </w:num>
  <w:num w:numId="19">
    <w:abstractNumId w:val="72"/>
  </w:num>
  <w:num w:numId="20">
    <w:abstractNumId w:val="28"/>
  </w:num>
  <w:num w:numId="21">
    <w:abstractNumId w:val="116"/>
  </w:num>
  <w:num w:numId="22">
    <w:abstractNumId w:val="40"/>
  </w:num>
  <w:num w:numId="23">
    <w:abstractNumId w:val="18"/>
  </w:num>
  <w:num w:numId="24">
    <w:abstractNumId w:val="90"/>
  </w:num>
  <w:num w:numId="25">
    <w:abstractNumId w:val="95"/>
  </w:num>
  <w:num w:numId="26">
    <w:abstractNumId w:val="94"/>
  </w:num>
  <w:num w:numId="27">
    <w:abstractNumId w:val="82"/>
  </w:num>
  <w:num w:numId="28">
    <w:abstractNumId w:val="109"/>
  </w:num>
  <w:num w:numId="29">
    <w:abstractNumId w:val="35"/>
  </w:num>
  <w:num w:numId="30">
    <w:abstractNumId w:val="59"/>
  </w:num>
  <w:num w:numId="31">
    <w:abstractNumId w:val="26"/>
  </w:num>
  <w:num w:numId="32">
    <w:abstractNumId w:val="115"/>
  </w:num>
  <w:num w:numId="33">
    <w:abstractNumId w:val="30"/>
  </w:num>
  <w:num w:numId="34">
    <w:abstractNumId w:val="58"/>
  </w:num>
  <w:num w:numId="35">
    <w:abstractNumId w:val="7"/>
  </w:num>
  <w:num w:numId="36">
    <w:abstractNumId w:val="12"/>
  </w:num>
  <w:num w:numId="37">
    <w:abstractNumId w:val="51"/>
  </w:num>
  <w:num w:numId="38">
    <w:abstractNumId w:val="113"/>
  </w:num>
  <w:num w:numId="39">
    <w:abstractNumId w:val="13"/>
  </w:num>
  <w:num w:numId="40">
    <w:abstractNumId w:val="9"/>
  </w:num>
  <w:num w:numId="41">
    <w:abstractNumId w:val="1"/>
  </w:num>
  <w:num w:numId="42">
    <w:abstractNumId w:val="38"/>
  </w:num>
  <w:num w:numId="43">
    <w:abstractNumId w:val="104"/>
  </w:num>
  <w:num w:numId="44">
    <w:abstractNumId w:val="89"/>
  </w:num>
  <w:num w:numId="45">
    <w:abstractNumId w:val="114"/>
  </w:num>
  <w:num w:numId="46">
    <w:abstractNumId w:val="108"/>
  </w:num>
  <w:num w:numId="47">
    <w:abstractNumId w:val="86"/>
  </w:num>
  <w:num w:numId="48">
    <w:abstractNumId w:val="126"/>
  </w:num>
  <w:num w:numId="49">
    <w:abstractNumId w:val="83"/>
  </w:num>
  <w:num w:numId="50">
    <w:abstractNumId w:val="39"/>
  </w:num>
  <w:num w:numId="51">
    <w:abstractNumId w:val="93"/>
  </w:num>
  <w:num w:numId="52">
    <w:abstractNumId w:val="41"/>
  </w:num>
  <w:num w:numId="53">
    <w:abstractNumId w:val="120"/>
  </w:num>
  <w:num w:numId="54">
    <w:abstractNumId w:val="32"/>
  </w:num>
  <w:num w:numId="55">
    <w:abstractNumId w:val="3"/>
  </w:num>
  <w:num w:numId="56">
    <w:abstractNumId w:val="98"/>
  </w:num>
  <w:num w:numId="57">
    <w:abstractNumId w:val="44"/>
  </w:num>
  <w:num w:numId="58">
    <w:abstractNumId w:val="91"/>
  </w:num>
  <w:num w:numId="59">
    <w:abstractNumId w:val="61"/>
  </w:num>
  <w:num w:numId="60">
    <w:abstractNumId w:val="43"/>
  </w:num>
  <w:num w:numId="61">
    <w:abstractNumId w:val="97"/>
  </w:num>
  <w:num w:numId="62">
    <w:abstractNumId w:val="111"/>
  </w:num>
  <w:num w:numId="63">
    <w:abstractNumId w:val="66"/>
  </w:num>
  <w:num w:numId="64">
    <w:abstractNumId w:val="64"/>
  </w:num>
  <w:num w:numId="65">
    <w:abstractNumId w:val="23"/>
  </w:num>
  <w:num w:numId="66">
    <w:abstractNumId w:val="81"/>
  </w:num>
  <w:num w:numId="67">
    <w:abstractNumId w:val="74"/>
  </w:num>
  <w:num w:numId="68">
    <w:abstractNumId w:val="36"/>
  </w:num>
  <w:num w:numId="69">
    <w:abstractNumId w:val="15"/>
  </w:num>
  <w:num w:numId="70">
    <w:abstractNumId w:val="5"/>
  </w:num>
  <w:num w:numId="71">
    <w:abstractNumId w:val="56"/>
  </w:num>
  <w:num w:numId="72">
    <w:abstractNumId w:val="29"/>
  </w:num>
  <w:num w:numId="73">
    <w:abstractNumId w:val="99"/>
  </w:num>
  <w:num w:numId="74">
    <w:abstractNumId w:val="11"/>
  </w:num>
  <w:num w:numId="75">
    <w:abstractNumId w:val="65"/>
  </w:num>
  <w:num w:numId="76">
    <w:abstractNumId w:val="19"/>
  </w:num>
  <w:num w:numId="77">
    <w:abstractNumId w:val="4"/>
  </w:num>
  <w:num w:numId="78">
    <w:abstractNumId w:val="85"/>
  </w:num>
  <w:num w:numId="79">
    <w:abstractNumId w:val="55"/>
  </w:num>
  <w:num w:numId="80">
    <w:abstractNumId w:val="123"/>
  </w:num>
  <w:num w:numId="81">
    <w:abstractNumId w:val="124"/>
  </w:num>
  <w:num w:numId="82">
    <w:abstractNumId w:val="52"/>
  </w:num>
  <w:num w:numId="83">
    <w:abstractNumId w:val="80"/>
  </w:num>
  <w:num w:numId="84">
    <w:abstractNumId w:val="117"/>
  </w:num>
  <w:num w:numId="85">
    <w:abstractNumId w:val="71"/>
  </w:num>
  <w:num w:numId="86">
    <w:abstractNumId w:val="67"/>
  </w:num>
  <w:num w:numId="87">
    <w:abstractNumId w:val="75"/>
  </w:num>
  <w:num w:numId="88">
    <w:abstractNumId w:val="68"/>
  </w:num>
  <w:num w:numId="89">
    <w:abstractNumId w:val="45"/>
  </w:num>
  <w:num w:numId="90">
    <w:abstractNumId w:val="101"/>
  </w:num>
  <w:num w:numId="91">
    <w:abstractNumId w:val="105"/>
  </w:num>
  <w:num w:numId="92">
    <w:abstractNumId w:val="79"/>
  </w:num>
  <w:num w:numId="93">
    <w:abstractNumId w:val="22"/>
  </w:num>
  <w:num w:numId="94">
    <w:abstractNumId w:val="87"/>
  </w:num>
  <w:num w:numId="95">
    <w:abstractNumId w:val="42"/>
  </w:num>
  <w:num w:numId="96">
    <w:abstractNumId w:val="62"/>
  </w:num>
  <w:num w:numId="97">
    <w:abstractNumId w:val="8"/>
  </w:num>
  <w:num w:numId="98">
    <w:abstractNumId w:val="34"/>
  </w:num>
  <w:num w:numId="99">
    <w:abstractNumId w:val="73"/>
  </w:num>
  <w:num w:numId="100">
    <w:abstractNumId w:val="107"/>
  </w:num>
  <w:num w:numId="101">
    <w:abstractNumId w:val="25"/>
  </w:num>
  <w:num w:numId="102">
    <w:abstractNumId w:val="2"/>
  </w:num>
  <w:num w:numId="103">
    <w:abstractNumId w:val="128"/>
  </w:num>
  <w:num w:numId="104">
    <w:abstractNumId w:val="0"/>
  </w:num>
  <w:num w:numId="105">
    <w:abstractNumId w:val="70"/>
  </w:num>
  <w:num w:numId="106">
    <w:abstractNumId w:val="16"/>
  </w:num>
  <w:num w:numId="107">
    <w:abstractNumId w:val="118"/>
  </w:num>
  <w:num w:numId="108">
    <w:abstractNumId w:val="77"/>
  </w:num>
  <w:num w:numId="109">
    <w:abstractNumId w:val="96"/>
  </w:num>
  <w:num w:numId="110">
    <w:abstractNumId w:val="46"/>
  </w:num>
  <w:num w:numId="111">
    <w:abstractNumId w:val="102"/>
  </w:num>
  <w:num w:numId="112">
    <w:abstractNumId w:val="33"/>
  </w:num>
  <w:num w:numId="113">
    <w:abstractNumId w:val="6"/>
  </w:num>
  <w:num w:numId="114">
    <w:abstractNumId w:val="103"/>
  </w:num>
  <w:num w:numId="115">
    <w:abstractNumId w:val="49"/>
  </w:num>
  <w:num w:numId="116">
    <w:abstractNumId w:val="119"/>
  </w:num>
  <w:num w:numId="117">
    <w:abstractNumId w:val="20"/>
  </w:num>
  <w:num w:numId="118">
    <w:abstractNumId w:val="125"/>
  </w:num>
  <w:num w:numId="119">
    <w:abstractNumId w:val="63"/>
  </w:num>
  <w:num w:numId="120">
    <w:abstractNumId w:val="76"/>
  </w:num>
  <w:num w:numId="121">
    <w:abstractNumId w:val="21"/>
  </w:num>
  <w:num w:numId="122">
    <w:abstractNumId w:val="14"/>
  </w:num>
  <w:num w:numId="123">
    <w:abstractNumId w:val="60"/>
  </w:num>
  <w:num w:numId="124">
    <w:abstractNumId w:val="106"/>
  </w:num>
  <w:num w:numId="125">
    <w:abstractNumId w:val="17"/>
  </w:num>
  <w:num w:numId="126">
    <w:abstractNumId w:val="127"/>
  </w:num>
  <w:num w:numId="127">
    <w:abstractNumId w:val="112"/>
  </w:num>
  <w:num w:numId="128">
    <w:abstractNumId w:val="88"/>
  </w:num>
  <w:num w:numId="129">
    <w:abstractNumId w:val="10"/>
  </w:num>
  <w:num w:numId="130">
    <w:abstractNumId w:val="5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04A7"/>
    <w:rsid w:val="00002031"/>
    <w:rsid w:val="00002BE2"/>
    <w:rsid w:val="00002C5A"/>
    <w:rsid w:val="00003F57"/>
    <w:rsid w:val="00003F91"/>
    <w:rsid w:val="0000434E"/>
    <w:rsid w:val="00004EDB"/>
    <w:rsid w:val="000052B4"/>
    <w:rsid w:val="00006C00"/>
    <w:rsid w:val="00006E0D"/>
    <w:rsid w:val="00007A28"/>
    <w:rsid w:val="00010202"/>
    <w:rsid w:val="00010693"/>
    <w:rsid w:val="0001097C"/>
    <w:rsid w:val="00011714"/>
    <w:rsid w:val="00011ED8"/>
    <w:rsid w:val="000120EA"/>
    <w:rsid w:val="00012800"/>
    <w:rsid w:val="00012B22"/>
    <w:rsid w:val="00012B4E"/>
    <w:rsid w:val="00014D4F"/>
    <w:rsid w:val="00015828"/>
    <w:rsid w:val="0001588E"/>
    <w:rsid w:val="00015B78"/>
    <w:rsid w:val="00015FE3"/>
    <w:rsid w:val="00016890"/>
    <w:rsid w:val="00020448"/>
    <w:rsid w:val="00020685"/>
    <w:rsid w:val="000209F8"/>
    <w:rsid w:val="00021C35"/>
    <w:rsid w:val="00022A10"/>
    <w:rsid w:val="00022AB0"/>
    <w:rsid w:val="00023300"/>
    <w:rsid w:val="000234EA"/>
    <w:rsid w:val="00023729"/>
    <w:rsid w:val="00023AF0"/>
    <w:rsid w:val="00023C6D"/>
    <w:rsid w:val="00024631"/>
    <w:rsid w:val="00024716"/>
    <w:rsid w:val="00024972"/>
    <w:rsid w:val="000252A4"/>
    <w:rsid w:val="00026939"/>
    <w:rsid w:val="00026D18"/>
    <w:rsid w:val="00027F59"/>
    <w:rsid w:val="00031720"/>
    <w:rsid w:val="0003173C"/>
    <w:rsid w:val="000318B1"/>
    <w:rsid w:val="000327E3"/>
    <w:rsid w:val="0003409E"/>
    <w:rsid w:val="00034DCE"/>
    <w:rsid w:val="00036237"/>
    <w:rsid w:val="000370DF"/>
    <w:rsid w:val="00037567"/>
    <w:rsid w:val="00037867"/>
    <w:rsid w:val="00040852"/>
    <w:rsid w:val="00041475"/>
    <w:rsid w:val="00041FA4"/>
    <w:rsid w:val="00042389"/>
    <w:rsid w:val="000433CE"/>
    <w:rsid w:val="00043E23"/>
    <w:rsid w:val="0004514D"/>
    <w:rsid w:val="000459DD"/>
    <w:rsid w:val="00045B7E"/>
    <w:rsid w:val="00052161"/>
    <w:rsid w:val="00052624"/>
    <w:rsid w:val="00052CCE"/>
    <w:rsid w:val="00053720"/>
    <w:rsid w:val="00053B8F"/>
    <w:rsid w:val="00053C10"/>
    <w:rsid w:val="000550CB"/>
    <w:rsid w:val="00055813"/>
    <w:rsid w:val="0005650A"/>
    <w:rsid w:val="0005659F"/>
    <w:rsid w:val="00056EB6"/>
    <w:rsid w:val="00057E52"/>
    <w:rsid w:val="000600A3"/>
    <w:rsid w:val="00060CFF"/>
    <w:rsid w:val="000612EE"/>
    <w:rsid w:val="00061B43"/>
    <w:rsid w:val="00061EEA"/>
    <w:rsid w:val="00062DD8"/>
    <w:rsid w:val="00063178"/>
    <w:rsid w:val="00063F41"/>
    <w:rsid w:val="00064067"/>
    <w:rsid w:val="0006489A"/>
    <w:rsid w:val="00064D50"/>
    <w:rsid w:val="00065FED"/>
    <w:rsid w:val="00070112"/>
    <w:rsid w:val="000705F4"/>
    <w:rsid w:val="00071CE9"/>
    <w:rsid w:val="00072531"/>
    <w:rsid w:val="0007390B"/>
    <w:rsid w:val="000743E4"/>
    <w:rsid w:val="000744E1"/>
    <w:rsid w:val="00074D7C"/>
    <w:rsid w:val="00074F5B"/>
    <w:rsid w:val="00075140"/>
    <w:rsid w:val="00075D5D"/>
    <w:rsid w:val="0007626A"/>
    <w:rsid w:val="00076314"/>
    <w:rsid w:val="00076E34"/>
    <w:rsid w:val="00077282"/>
    <w:rsid w:val="00077A0C"/>
    <w:rsid w:val="00077AAD"/>
    <w:rsid w:val="00077F7E"/>
    <w:rsid w:val="000809F3"/>
    <w:rsid w:val="00081BA1"/>
    <w:rsid w:val="00082371"/>
    <w:rsid w:val="000835B3"/>
    <w:rsid w:val="000837BA"/>
    <w:rsid w:val="00083B7D"/>
    <w:rsid w:val="00084AD8"/>
    <w:rsid w:val="00084C90"/>
    <w:rsid w:val="0008525F"/>
    <w:rsid w:val="00085983"/>
    <w:rsid w:val="00086D5C"/>
    <w:rsid w:val="00087033"/>
    <w:rsid w:val="0008714D"/>
    <w:rsid w:val="00087342"/>
    <w:rsid w:val="00087F5D"/>
    <w:rsid w:val="000900AD"/>
    <w:rsid w:val="00090CED"/>
    <w:rsid w:val="00091B39"/>
    <w:rsid w:val="000920BF"/>
    <w:rsid w:val="00092A24"/>
    <w:rsid w:val="000936D1"/>
    <w:rsid w:val="00093783"/>
    <w:rsid w:val="00093D40"/>
    <w:rsid w:val="00093D43"/>
    <w:rsid w:val="00094935"/>
    <w:rsid w:val="00094A07"/>
    <w:rsid w:val="000952D0"/>
    <w:rsid w:val="0009545A"/>
    <w:rsid w:val="00095C42"/>
    <w:rsid w:val="00096A46"/>
    <w:rsid w:val="00096B6E"/>
    <w:rsid w:val="00096FFC"/>
    <w:rsid w:val="0009738D"/>
    <w:rsid w:val="00097B3F"/>
    <w:rsid w:val="000A19C1"/>
    <w:rsid w:val="000A1B40"/>
    <w:rsid w:val="000A1CC6"/>
    <w:rsid w:val="000A2BAC"/>
    <w:rsid w:val="000A2E3D"/>
    <w:rsid w:val="000A3A35"/>
    <w:rsid w:val="000A4252"/>
    <w:rsid w:val="000A4593"/>
    <w:rsid w:val="000A6909"/>
    <w:rsid w:val="000A6F11"/>
    <w:rsid w:val="000A6FA0"/>
    <w:rsid w:val="000A71D3"/>
    <w:rsid w:val="000A76D1"/>
    <w:rsid w:val="000A77BE"/>
    <w:rsid w:val="000A79CC"/>
    <w:rsid w:val="000B005D"/>
    <w:rsid w:val="000B0564"/>
    <w:rsid w:val="000B0E91"/>
    <w:rsid w:val="000B2174"/>
    <w:rsid w:val="000B2331"/>
    <w:rsid w:val="000B27B4"/>
    <w:rsid w:val="000B2972"/>
    <w:rsid w:val="000B33FB"/>
    <w:rsid w:val="000B3ADE"/>
    <w:rsid w:val="000B400F"/>
    <w:rsid w:val="000B4072"/>
    <w:rsid w:val="000B52BC"/>
    <w:rsid w:val="000B5612"/>
    <w:rsid w:val="000B5731"/>
    <w:rsid w:val="000B6EE6"/>
    <w:rsid w:val="000B7811"/>
    <w:rsid w:val="000B79B9"/>
    <w:rsid w:val="000C0171"/>
    <w:rsid w:val="000C0424"/>
    <w:rsid w:val="000C0801"/>
    <w:rsid w:val="000C0DB8"/>
    <w:rsid w:val="000C107D"/>
    <w:rsid w:val="000C1A93"/>
    <w:rsid w:val="000C2177"/>
    <w:rsid w:val="000C53D3"/>
    <w:rsid w:val="000C556F"/>
    <w:rsid w:val="000C5961"/>
    <w:rsid w:val="000C5F8E"/>
    <w:rsid w:val="000C6227"/>
    <w:rsid w:val="000C6C5E"/>
    <w:rsid w:val="000C7288"/>
    <w:rsid w:val="000C7871"/>
    <w:rsid w:val="000D1662"/>
    <w:rsid w:val="000D17D0"/>
    <w:rsid w:val="000D1A5A"/>
    <w:rsid w:val="000D2903"/>
    <w:rsid w:val="000D2A3D"/>
    <w:rsid w:val="000D323D"/>
    <w:rsid w:val="000D3B1F"/>
    <w:rsid w:val="000D3FB9"/>
    <w:rsid w:val="000D4830"/>
    <w:rsid w:val="000D50EF"/>
    <w:rsid w:val="000D50F3"/>
    <w:rsid w:val="000D579B"/>
    <w:rsid w:val="000D59CA"/>
    <w:rsid w:val="000D694F"/>
    <w:rsid w:val="000D7914"/>
    <w:rsid w:val="000E0AFB"/>
    <w:rsid w:val="000E326B"/>
    <w:rsid w:val="000E38F0"/>
    <w:rsid w:val="000E4072"/>
    <w:rsid w:val="000E47F6"/>
    <w:rsid w:val="000E4CDF"/>
    <w:rsid w:val="000E4D2A"/>
    <w:rsid w:val="000E58EA"/>
    <w:rsid w:val="000E6714"/>
    <w:rsid w:val="000E69EE"/>
    <w:rsid w:val="000E6F41"/>
    <w:rsid w:val="000E7BB6"/>
    <w:rsid w:val="000E7D19"/>
    <w:rsid w:val="000F0395"/>
    <w:rsid w:val="000F14DF"/>
    <w:rsid w:val="000F1D94"/>
    <w:rsid w:val="000F22A0"/>
    <w:rsid w:val="000F260C"/>
    <w:rsid w:val="000F362E"/>
    <w:rsid w:val="000F489C"/>
    <w:rsid w:val="000F5578"/>
    <w:rsid w:val="000F56E9"/>
    <w:rsid w:val="000F583C"/>
    <w:rsid w:val="000F5C7F"/>
    <w:rsid w:val="000F5E08"/>
    <w:rsid w:val="000F68CE"/>
    <w:rsid w:val="000F68FF"/>
    <w:rsid w:val="000F7590"/>
    <w:rsid w:val="000F7DDA"/>
    <w:rsid w:val="00100A08"/>
    <w:rsid w:val="00102713"/>
    <w:rsid w:val="00102B71"/>
    <w:rsid w:val="001038FC"/>
    <w:rsid w:val="0010392F"/>
    <w:rsid w:val="00103DFE"/>
    <w:rsid w:val="00103F10"/>
    <w:rsid w:val="00104445"/>
    <w:rsid w:val="0010559C"/>
    <w:rsid w:val="00105DF1"/>
    <w:rsid w:val="00105F81"/>
    <w:rsid w:val="00106A4C"/>
    <w:rsid w:val="00107004"/>
    <w:rsid w:val="0010725B"/>
    <w:rsid w:val="0010730C"/>
    <w:rsid w:val="0010751E"/>
    <w:rsid w:val="00107EFE"/>
    <w:rsid w:val="0011058B"/>
    <w:rsid w:val="001116E4"/>
    <w:rsid w:val="00111D4D"/>
    <w:rsid w:val="00111F5F"/>
    <w:rsid w:val="00112218"/>
    <w:rsid w:val="00112AE1"/>
    <w:rsid w:val="00113AAE"/>
    <w:rsid w:val="00113B9B"/>
    <w:rsid w:val="001148B6"/>
    <w:rsid w:val="0011643A"/>
    <w:rsid w:val="00116CC9"/>
    <w:rsid w:val="00117C4C"/>
    <w:rsid w:val="001209F8"/>
    <w:rsid w:val="00120DFE"/>
    <w:rsid w:val="00122911"/>
    <w:rsid w:val="00122DF4"/>
    <w:rsid w:val="00123196"/>
    <w:rsid w:val="00123EE9"/>
    <w:rsid w:val="00125247"/>
    <w:rsid w:val="00126599"/>
    <w:rsid w:val="00127CBD"/>
    <w:rsid w:val="001305E4"/>
    <w:rsid w:val="0013068D"/>
    <w:rsid w:val="00130FAD"/>
    <w:rsid w:val="00131DEE"/>
    <w:rsid w:val="0013267F"/>
    <w:rsid w:val="00132A0D"/>
    <w:rsid w:val="0013338C"/>
    <w:rsid w:val="00135741"/>
    <w:rsid w:val="00135C90"/>
    <w:rsid w:val="00135FB9"/>
    <w:rsid w:val="00136483"/>
    <w:rsid w:val="00137091"/>
    <w:rsid w:val="001375BD"/>
    <w:rsid w:val="001377D2"/>
    <w:rsid w:val="001400C8"/>
    <w:rsid w:val="001402A2"/>
    <w:rsid w:val="00140E9B"/>
    <w:rsid w:val="001413AA"/>
    <w:rsid w:val="0014266C"/>
    <w:rsid w:val="0014295E"/>
    <w:rsid w:val="00143121"/>
    <w:rsid w:val="001434C9"/>
    <w:rsid w:val="00143B0B"/>
    <w:rsid w:val="00144395"/>
    <w:rsid w:val="00144E7D"/>
    <w:rsid w:val="00144EAA"/>
    <w:rsid w:val="0014531B"/>
    <w:rsid w:val="001453CE"/>
    <w:rsid w:val="001458FB"/>
    <w:rsid w:val="00146B10"/>
    <w:rsid w:val="001476A2"/>
    <w:rsid w:val="001503AB"/>
    <w:rsid w:val="001505AE"/>
    <w:rsid w:val="00151932"/>
    <w:rsid w:val="001519A0"/>
    <w:rsid w:val="00151C6F"/>
    <w:rsid w:val="00151F1A"/>
    <w:rsid w:val="001522B4"/>
    <w:rsid w:val="001522FD"/>
    <w:rsid w:val="00152779"/>
    <w:rsid w:val="0015296A"/>
    <w:rsid w:val="0015322E"/>
    <w:rsid w:val="001535C3"/>
    <w:rsid w:val="00153DC7"/>
    <w:rsid w:val="001541B0"/>
    <w:rsid w:val="001544A8"/>
    <w:rsid w:val="00155A46"/>
    <w:rsid w:val="00155EC3"/>
    <w:rsid w:val="001562E2"/>
    <w:rsid w:val="001564EA"/>
    <w:rsid w:val="00157072"/>
    <w:rsid w:val="001573A7"/>
    <w:rsid w:val="00157434"/>
    <w:rsid w:val="00157BC7"/>
    <w:rsid w:val="00157EC9"/>
    <w:rsid w:val="00160C26"/>
    <w:rsid w:val="00160E78"/>
    <w:rsid w:val="00160EF3"/>
    <w:rsid w:val="001612D5"/>
    <w:rsid w:val="001618BA"/>
    <w:rsid w:val="00162668"/>
    <w:rsid w:val="00162B2A"/>
    <w:rsid w:val="0016337C"/>
    <w:rsid w:val="00163F6C"/>
    <w:rsid w:val="0016504D"/>
    <w:rsid w:val="00165E2C"/>
    <w:rsid w:val="00166456"/>
    <w:rsid w:val="0016745B"/>
    <w:rsid w:val="00170D17"/>
    <w:rsid w:val="001715DE"/>
    <w:rsid w:val="00171CDC"/>
    <w:rsid w:val="00171DB5"/>
    <w:rsid w:val="001726BA"/>
    <w:rsid w:val="00172F07"/>
    <w:rsid w:val="001737B2"/>
    <w:rsid w:val="001743A1"/>
    <w:rsid w:val="00175867"/>
    <w:rsid w:val="00175D4F"/>
    <w:rsid w:val="0017675B"/>
    <w:rsid w:val="00176C1B"/>
    <w:rsid w:val="00177311"/>
    <w:rsid w:val="00177467"/>
    <w:rsid w:val="001774B7"/>
    <w:rsid w:val="001777B9"/>
    <w:rsid w:val="001778BA"/>
    <w:rsid w:val="00177F46"/>
    <w:rsid w:val="00180168"/>
    <w:rsid w:val="00181BB3"/>
    <w:rsid w:val="00181F4E"/>
    <w:rsid w:val="001821D2"/>
    <w:rsid w:val="00182285"/>
    <w:rsid w:val="00182308"/>
    <w:rsid w:val="001828DF"/>
    <w:rsid w:val="001840D1"/>
    <w:rsid w:val="00184259"/>
    <w:rsid w:val="0018425B"/>
    <w:rsid w:val="00184AEF"/>
    <w:rsid w:val="00184D92"/>
    <w:rsid w:val="00186681"/>
    <w:rsid w:val="00187905"/>
    <w:rsid w:val="001879FA"/>
    <w:rsid w:val="0019006D"/>
    <w:rsid w:val="001908FE"/>
    <w:rsid w:val="0019132B"/>
    <w:rsid w:val="00191D27"/>
    <w:rsid w:val="00192084"/>
    <w:rsid w:val="00192F0F"/>
    <w:rsid w:val="00193379"/>
    <w:rsid w:val="00193398"/>
    <w:rsid w:val="00193557"/>
    <w:rsid w:val="0019398C"/>
    <w:rsid w:val="0019427C"/>
    <w:rsid w:val="00194FEF"/>
    <w:rsid w:val="0019512B"/>
    <w:rsid w:val="0019580C"/>
    <w:rsid w:val="00195A9A"/>
    <w:rsid w:val="001962D9"/>
    <w:rsid w:val="001965CE"/>
    <w:rsid w:val="00196828"/>
    <w:rsid w:val="0019762B"/>
    <w:rsid w:val="001979FD"/>
    <w:rsid w:val="00197BA5"/>
    <w:rsid w:val="001A04B7"/>
    <w:rsid w:val="001A0F3E"/>
    <w:rsid w:val="001A1470"/>
    <w:rsid w:val="001A1D6E"/>
    <w:rsid w:val="001A1E14"/>
    <w:rsid w:val="001A2408"/>
    <w:rsid w:val="001A3101"/>
    <w:rsid w:val="001A4816"/>
    <w:rsid w:val="001A4DA0"/>
    <w:rsid w:val="001A4E70"/>
    <w:rsid w:val="001A62E6"/>
    <w:rsid w:val="001A66AF"/>
    <w:rsid w:val="001A700C"/>
    <w:rsid w:val="001A7485"/>
    <w:rsid w:val="001B0499"/>
    <w:rsid w:val="001B0C05"/>
    <w:rsid w:val="001B0D98"/>
    <w:rsid w:val="001B2170"/>
    <w:rsid w:val="001B2487"/>
    <w:rsid w:val="001B2542"/>
    <w:rsid w:val="001B37F1"/>
    <w:rsid w:val="001B3FBE"/>
    <w:rsid w:val="001B4075"/>
    <w:rsid w:val="001B4E71"/>
    <w:rsid w:val="001B7400"/>
    <w:rsid w:val="001B7486"/>
    <w:rsid w:val="001B7DBD"/>
    <w:rsid w:val="001C03A5"/>
    <w:rsid w:val="001C05BB"/>
    <w:rsid w:val="001C0A3F"/>
    <w:rsid w:val="001C10E1"/>
    <w:rsid w:val="001C2052"/>
    <w:rsid w:val="001C213E"/>
    <w:rsid w:val="001C26E2"/>
    <w:rsid w:val="001C2E36"/>
    <w:rsid w:val="001C4931"/>
    <w:rsid w:val="001C5ADA"/>
    <w:rsid w:val="001C5DCF"/>
    <w:rsid w:val="001C5FF3"/>
    <w:rsid w:val="001C6F4A"/>
    <w:rsid w:val="001D05AB"/>
    <w:rsid w:val="001D0C7B"/>
    <w:rsid w:val="001D1885"/>
    <w:rsid w:val="001D2B6A"/>
    <w:rsid w:val="001D39FE"/>
    <w:rsid w:val="001D3C53"/>
    <w:rsid w:val="001D4970"/>
    <w:rsid w:val="001D4BE6"/>
    <w:rsid w:val="001D4E96"/>
    <w:rsid w:val="001D58C2"/>
    <w:rsid w:val="001D777D"/>
    <w:rsid w:val="001D7B69"/>
    <w:rsid w:val="001E04D5"/>
    <w:rsid w:val="001E0552"/>
    <w:rsid w:val="001E0996"/>
    <w:rsid w:val="001E1052"/>
    <w:rsid w:val="001E1D95"/>
    <w:rsid w:val="001E235C"/>
    <w:rsid w:val="001E3801"/>
    <w:rsid w:val="001E38AA"/>
    <w:rsid w:val="001E4C46"/>
    <w:rsid w:val="001E4EFA"/>
    <w:rsid w:val="001E60E8"/>
    <w:rsid w:val="001E6427"/>
    <w:rsid w:val="001E7EAD"/>
    <w:rsid w:val="001F06E5"/>
    <w:rsid w:val="001F0EFD"/>
    <w:rsid w:val="001F28D4"/>
    <w:rsid w:val="001F2C52"/>
    <w:rsid w:val="001F2EAE"/>
    <w:rsid w:val="001F30CF"/>
    <w:rsid w:val="001F3C95"/>
    <w:rsid w:val="001F5F1F"/>
    <w:rsid w:val="001F6884"/>
    <w:rsid w:val="001F731D"/>
    <w:rsid w:val="001F75A6"/>
    <w:rsid w:val="001F77EC"/>
    <w:rsid w:val="001F7AFE"/>
    <w:rsid w:val="002009AA"/>
    <w:rsid w:val="00200C93"/>
    <w:rsid w:val="00201623"/>
    <w:rsid w:val="00201924"/>
    <w:rsid w:val="00202225"/>
    <w:rsid w:val="002022FA"/>
    <w:rsid w:val="00202FFA"/>
    <w:rsid w:val="00203290"/>
    <w:rsid w:val="002036F5"/>
    <w:rsid w:val="00203C03"/>
    <w:rsid w:val="002044E4"/>
    <w:rsid w:val="00205F50"/>
    <w:rsid w:val="00206614"/>
    <w:rsid w:val="00206BB4"/>
    <w:rsid w:val="00206F4C"/>
    <w:rsid w:val="0020720C"/>
    <w:rsid w:val="002077B9"/>
    <w:rsid w:val="002103E2"/>
    <w:rsid w:val="002107EB"/>
    <w:rsid w:val="002110AC"/>
    <w:rsid w:val="00211906"/>
    <w:rsid w:val="00211F39"/>
    <w:rsid w:val="00212793"/>
    <w:rsid w:val="002127BE"/>
    <w:rsid w:val="00212829"/>
    <w:rsid w:val="002129D3"/>
    <w:rsid w:val="00212A53"/>
    <w:rsid w:val="00212C50"/>
    <w:rsid w:val="0021353B"/>
    <w:rsid w:val="002135FC"/>
    <w:rsid w:val="00213BFB"/>
    <w:rsid w:val="00214D2D"/>
    <w:rsid w:val="00215C3E"/>
    <w:rsid w:val="00215D1E"/>
    <w:rsid w:val="00216C50"/>
    <w:rsid w:val="002178C1"/>
    <w:rsid w:val="0022158F"/>
    <w:rsid w:val="0022189D"/>
    <w:rsid w:val="00222995"/>
    <w:rsid w:val="002229C8"/>
    <w:rsid w:val="00223FFA"/>
    <w:rsid w:val="00224063"/>
    <w:rsid w:val="00224D51"/>
    <w:rsid w:val="00225127"/>
    <w:rsid w:val="00225D6C"/>
    <w:rsid w:val="00227B87"/>
    <w:rsid w:val="00230A70"/>
    <w:rsid w:val="00230E4E"/>
    <w:rsid w:val="002310D7"/>
    <w:rsid w:val="00231AE3"/>
    <w:rsid w:val="00231C4C"/>
    <w:rsid w:val="00232A84"/>
    <w:rsid w:val="00232FAC"/>
    <w:rsid w:val="0023371B"/>
    <w:rsid w:val="00233B71"/>
    <w:rsid w:val="0023407B"/>
    <w:rsid w:val="002351F1"/>
    <w:rsid w:val="00235537"/>
    <w:rsid w:val="00235965"/>
    <w:rsid w:val="0023599E"/>
    <w:rsid w:val="0023772B"/>
    <w:rsid w:val="00237DC4"/>
    <w:rsid w:val="00240F51"/>
    <w:rsid w:val="00241025"/>
    <w:rsid w:val="00241062"/>
    <w:rsid w:val="002418F9"/>
    <w:rsid w:val="00241A79"/>
    <w:rsid w:val="002423CC"/>
    <w:rsid w:val="00242E5C"/>
    <w:rsid w:val="0024525E"/>
    <w:rsid w:val="00245EED"/>
    <w:rsid w:val="002468F4"/>
    <w:rsid w:val="00247124"/>
    <w:rsid w:val="00247165"/>
    <w:rsid w:val="00247191"/>
    <w:rsid w:val="002479F6"/>
    <w:rsid w:val="00247B64"/>
    <w:rsid w:val="00247FC7"/>
    <w:rsid w:val="0025044C"/>
    <w:rsid w:val="002507C4"/>
    <w:rsid w:val="002524C1"/>
    <w:rsid w:val="00253C30"/>
    <w:rsid w:val="0025409D"/>
    <w:rsid w:val="00254200"/>
    <w:rsid w:val="002543A1"/>
    <w:rsid w:val="002543EF"/>
    <w:rsid w:val="00254BCA"/>
    <w:rsid w:val="002551A0"/>
    <w:rsid w:val="00255A3F"/>
    <w:rsid w:val="00255A9F"/>
    <w:rsid w:val="00255C90"/>
    <w:rsid w:val="00256134"/>
    <w:rsid w:val="00256880"/>
    <w:rsid w:val="00256AF4"/>
    <w:rsid w:val="002579CE"/>
    <w:rsid w:val="00257F5D"/>
    <w:rsid w:val="0026120E"/>
    <w:rsid w:val="00261689"/>
    <w:rsid w:val="0026220E"/>
    <w:rsid w:val="002636FF"/>
    <w:rsid w:val="00263760"/>
    <w:rsid w:val="0026446F"/>
    <w:rsid w:val="00265EAA"/>
    <w:rsid w:val="002666CF"/>
    <w:rsid w:val="002679C4"/>
    <w:rsid w:val="00267C40"/>
    <w:rsid w:val="002713EC"/>
    <w:rsid w:val="002730E8"/>
    <w:rsid w:val="002734BD"/>
    <w:rsid w:val="002740E5"/>
    <w:rsid w:val="002741DB"/>
    <w:rsid w:val="00275291"/>
    <w:rsid w:val="002756B4"/>
    <w:rsid w:val="00275A66"/>
    <w:rsid w:val="00275F2A"/>
    <w:rsid w:val="00275F2C"/>
    <w:rsid w:val="00276C9B"/>
    <w:rsid w:val="00276CB6"/>
    <w:rsid w:val="00276CD0"/>
    <w:rsid w:val="002774F4"/>
    <w:rsid w:val="00277776"/>
    <w:rsid w:val="00277F3B"/>
    <w:rsid w:val="00280649"/>
    <w:rsid w:val="00280F2D"/>
    <w:rsid w:val="002813AA"/>
    <w:rsid w:val="00281852"/>
    <w:rsid w:val="0028186A"/>
    <w:rsid w:val="002820DD"/>
    <w:rsid w:val="002829E0"/>
    <w:rsid w:val="00283857"/>
    <w:rsid w:val="00283E07"/>
    <w:rsid w:val="00284664"/>
    <w:rsid w:val="0029096A"/>
    <w:rsid w:val="00290A70"/>
    <w:rsid w:val="002910F8"/>
    <w:rsid w:val="00291C2B"/>
    <w:rsid w:val="0029341E"/>
    <w:rsid w:val="002934CE"/>
    <w:rsid w:val="00293540"/>
    <w:rsid w:val="002943FB"/>
    <w:rsid w:val="00294863"/>
    <w:rsid w:val="0029577F"/>
    <w:rsid w:val="002963F5"/>
    <w:rsid w:val="002A25AC"/>
    <w:rsid w:val="002A37E0"/>
    <w:rsid w:val="002A3BBB"/>
    <w:rsid w:val="002A595F"/>
    <w:rsid w:val="002A63C3"/>
    <w:rsid w:val="002A6961"/>
    <w:rsid w:val="002A6DDA"/>
    <w:rsid w:val="002A7B00"/>
    <w:rsid w:val="002A7F57"/>
    <w:rsid w:val="002B03BC"/>
    <w:rsid w:val="002B05A8"/>
    <w:rsid w:val="002B132B"/>
    <w:rsid w:val="002B1FF5"/>
    <w:rsid w:val="002B259C"/>
    <w:rsid w:val="002B2CE5"/>
    <w:rsid w:val="002B424C"/>
    <w:rsid w:val="002B4759"/>
    <w:rsid w:val="002B4806"/>
    <w:rsid w:val="002B4C94"/>
    <w:rsid w:val="002B64BC"/>
    <w:rsid w:val="002B659D"/>
    <w:rsid w:val="002B6A05"/>
    <w:rsid w:val="002B6CA0"/>
    <w:rsid w:val="002B7036"/>
    <w:rsid w:val="002B7639"/>
    <w:rsid w:val="002C004C"/>
    <w:rsid w:val="002C072B"/>
    <w:rsid w:val="002C12CE"/>
    <w:rsid w:val="002C18C7"/>
    <w:rsid w:val="002C1E1E"/>
    <w:rsid w:val="002C2F08"/>
    <w:rsid w:val="002C462B"/>
    <w:rsid w:val="002C4F06"/>
    <w:rsid w:val="002C5FE3"/>
    <w:rsid w:val="002C6CCA"/>
    <w:rsid w:val="002C6EB8"/>
    <w:rsid w:val="002C6F5A"/>
    <w:rsid w:val="002C7181"/>
    <w:rsid w:val="002C77B3"/>
    <w:rsid w:val="002D1B02"/>
    <w:rsid w:val="002D1BDC"/>
    <w:rsid w:val="002D1BF0"/>
    <w:rsid w:val="002D264A"/>
    <w:rsid w:val="002D28C2"/>
    <w:rsid w:val="002D31D2"/>
    <w:rsid w:val="002D35B9"/>
    <w:rsid w:val="002D4AD4"/>
    <w:rsid w:val="002D4C70"/>
    <w:rsid w:val="002D795A"/>
    <w:rsid w:val="002D79F0"/>
    <w:rsid w:val="002E0415"/>
    <w:rsid w:val="002E0E67"/>
    <w:rsid w:val="002E2D53"/>
    <w:rsid w:val="002E42E2"/>
    <w:rsid w:val="002E43E7"/>
    <w:rsid w:val="002E473E"/>
    <w:rsid w:val="002E4972"/>
    <w:rsid w:val="002E5004"/>
    <w:rsid w:val="002E5740"/>
    <w:rsid w:val="002E5CBD"/>
    <w:rsid w:val="002E6485"/>
    <w:rsid w:val="002E75E5"/>
    <w:rsid w:val="002F042B"/>
    <w:rsid w:val="002F0B44"/>
    <w:rsid w:val="002F0BDF"/>
    <w:rsid w:val="002F138D"/>
    <w:rsid w:val="002F2837"/>
    <w:rsid w:val="002F290B"/>
    <w:rsid w:val="002F2C68"/>
    <w:rsid w:val="002F2F61"/>
    <w:rsid w:val="002F36EF"/>
    <w:rsid w:val="002F3BF2"/>
    <w:rsid w:val="002F4294"/>
    <w:rsid w:val="002F4314"/>
    <w:rsid w:val="002F43E8"/>
    <w:rsid w:val="002F4CA4"/>
    <w:rsid w:val="002F5046"/>
    <w:rsid w:val="002F524F"/>
    <w:rsid w:val="002F58FD"/>
    <w:rsid w:val="002F60DB"/>
    <w:rsid w:val="002F68F6"/>
    <w:rsid w:val="002F69E9"/>
    <w:rsid w:val="002F6CBF"/>
    <w:rsid w:val="002F7958"/>
    <w:rsid w:val="00301546"/>
    <w:rsid w:val="00302DD8"/>
    <w:rsid w:val="00303140"/>
    <w:rsid w:val="003038CD"/>
    <w:rsid w:val="00303ADC"/>
    <w:rsid w:val="00304032"/>
    <w:rsid w:val="0030643F"/>
    <w:rsid w:val="003065DC"/>
    <w:rsid w:val="00307029"/>
    <w:rsid w:val="0030710F"/>
    <w:rsid w:val="00307839"/>
    <w:rsid w:val="00307931"/>
    <w:rsid w:val="003109E3"/>
    <w:rsid w:val="00310AFD"/>
    <w:rsid w:val="00311491"/>
    <w:rsid w:val="003115A8"/>
    <w:rsid w:val="003116EB"/>
    <w:rsid w:val="00311EA4"/>
    <w:rsid w:val="00311EAB"/>
    <w:rsid w:val="00313338"/>
    <w:rsid w:val="00314D9A"/>
    <w:rsid w:val="00315245"/>
    <w:rsid w:val="00315EB2"/>
    <w:rsid w:val="0031673C"/>
    <w:rsid w:val="00317845"/>
    <w:rsid w:val="0032164A"/>
    <w:rsid w:val="00322950"/>
    <w:rsid w:val="003241DF"/>
    <w:rsid w:val="00324454"/>
    <w:rsid w:val="003245E3"/>
    <w:rsid w:val="003247CA"/>
    <w:rsid w:val="00324928"/>
    <w:rsid w:val="00324944"/>
    <w:rsid w:val="00324A83"/>
    <w:rsid w:val="0032784D"/>
    <w:rsid w:val="00327DB3"/>
    <w:rsid w:val="003302A0"/>
    <w:rsid w:val="003309FD"/>
    <w:rsid w:val="003325EC"/>
    <w:rsid w:val="00333151"/>
    <w:rsid w:val="003331CE"/>
    <w:rsid w:val="00333F71"/>
    <w:rsid w:val="00334AB2"/>
    <w:rsid w:val="00334CF0"/>
    <w:rsid w:val="003352E2"/>
    <w:rsid w:val="00335451"/>
    <w:rsid w:val="00336427"/>
    <w:rsid w:val="003372F9"/>
    <w:rsid w:val="003375E5"/>
    <w:rsid w:val="0034064E"/>
    <w:rsid w:val="003408E1"/>
    <w:rsid w:val="00340A35"/>
    <w:rsid w:val="00343047"/>
    <w:rsid w:val="003448A8"/>
    <w:rsid w:val="00344972"/>
    <w:rsid w:val="00345B52"/>
    <w:rsid w:val="00345D2C"/>
    <w:rsid w:val="00346427"/>
    <w:rsid w:val="0034653A"/>
    <w:rsid w:val="00346A2C"/>
    <w:rsid w:val="00347282"/>
    <w:rsid w:val="003500FC"/>
    <w:rsid w:val="00350139"/>
    <w:rsid w:val="0035046F"/>
    <w:rsid w:val="00351EDC"/>
    <w:rsid w:val="003522D1"/>
    <w:rsid w:val="003527BD"/>
    <w:rsid w:val="00352A7E"/>
    <w:rsid w:val="00352D72"/>
    <w:rsid w:val="003537DB"/>
    <w:rsid w:val="00353C59"/>
    <w:rsid w:val="00354033"/>
    <w:rsid w:val="00354124"/>
    <w:rsid w:val="00354753"/>
    <w:rsid w:val="00354CF0"/>
    <w:rsid w:val="00354E31"/>
    <w:rsid w:val="003550AC"/>
    <w:rsid w:val="00355207"/>
    <w:rsid w:val="0035526E"/>
    <w:rsid w:val="003564BE"/>
    <w:rsid w:val="00356A34"/>
    <w:rsid w:val="00356ED2"/>
    <w:rsid w:val="003570AC"/>
    <w:rsid w:val="0035777D"/>
    <w:rsid w:val="003579BB"/>
    <w:rsid w:val="003611D4"/>
    <w:rsid w:val="00362C24"/>
    <w:rsid w:val="00363A11"/>
    <w:rsid w:val="003657D6"/>
    <w:rsid w:val="00365A73"/>
    <w:rsid w:val="00365D34"/>
    <w:rsid w:val="0037034D"/>
    <w:rsid w:val="00370421"/>
    <w:rsid w:val="003718F7"/>
    <w:rsid w:val="0037232F"/>
    <w:rsid w:val="00372350"/>
    <w:rsid w:val="00372644"/>
    <w:rsid w:val="00372E7E"/>
    <w:rsid w:val="00373885"/>
    <w:rsid w:val="0037460A"/>
    <w:rsid w:val="00374877"/>
    <w:rsid w:val="00374D91"/>
    <w:rsid w:val="00374E9C"/>
    <w:rsid w:val="00376200"/>
    <w:rsid w:val="00376AA5"/>
    <w:rsid w:val="00376D17"/>
    <w:rsid w:val="00377A43"/>
    <w:rsid w:val="003800B7"/>
    <w:rsid w:val="0038032D"/>
    <w:rsid w:val="00380A0C"/>
    <w:rsid w:val="00380FCD"/>
    <w:rsid w:val="00381A1D"/>
    <w:rsid w:val="00381A27"/>
    <w:rsid w:val="003831E4"/>
    <w:rsid w:val="00383280"/>
    <w:rsid w:val="00383D32"/>
    <w:rsid w:val="0038415A"/>
    <w:rsid w:val="00384190"/>
    <w:rsid w:val="00384E08"/>
    <w:rsid w:val="00385B2B"/>
    <w:rsid w:val="00385D7F"/>
    <w:rsid w:val="00386371"/>
    <w:rsid w:val="003865A6"/>
    <w:rsid w:val="00386D6B"/>
    <w:rsid w:val="00390494"/>
    <w:rsid w:val="00390886"/>
    <w:rsid w:val="00391C05"/>
    <w:rsid w:val="00392EE8"/>
    <w:rsid w:val="0039388A"/>
    <w:rsid w:val="00394DAD"/>
    <w:rsid w:val="00396A71"/>
    <w:rsid w:val="003A087A"/>
    <w:rsid w:val="003A0EF9"/>
    <w:rsid w:val="003A1D43"/>
    <w:rsid w:val="003A3DC6"/>
    <w:rsid w:val="003A4405"/>
    <w:rsid w:val="003A4728"/>
    <w:rsid w:val="003A5E83"/>
    <w:rsid w:val="003A5E9F"/>
    <w:rsid w:val="003A5F9A"/>
    <w:rsid w:val="003A7225"/>
    <w:rsid w:val="003A7BEF"/>
    <w:rsid w:val="003B0608"/>
    <w:rsid w:val="003B1445"/>
    <w:rsid w:val="003B1A13"/>
    <w:rsid w:val="003B1E1D"/>
    <w:rsid w:val="003B3B04"/>
    <w:rsid w:val="003B43F2"/>
    <w:rsid w:val="003B536F"/>
    <w:rsid w:val="003B5F5B"/>
    <w:rsid w:val="003B6165"/>
    <w:rsid w:val="003B61CE"/>
    <w:rsid w:val="003B6C98"/>
    <w:rsid w:val="003B7E9A"/>
    <w:rsid w:val="003C014B"/>
    <w:rsid w:val="003C07B6"/>
    <w:rsid w:val="003C1905"/>
    <w:rsid w:val="003C2E50"/>
    <w:rsid w:val="003C3B20"/>
    <w:rsid w:val="003C423E"/>
    <w:rsid w:val="003C44C0"/>
    <w:rsid w:val="003C4D94"/>
    <w:rsid w:val="003C4E60"/>
    <w:rsid w:val="003C6811"/>
    <w:rsid w:val="003C71E9"/>
    <w:rsid w:val="003C7A69"/>
    <w:rsid w:val="003D010E"/>
    <w:rsid w:val="003D05FA"/>
    <w:rsid w:val="003D0B4D"/>
    <w:rsid w:val="003D12A0"/>
    <w:rsid w:val="003D1462"/>
    <w:rsid w:val="003D1878"/>
    <w:rsid w:val="003D1EDF"/>
    <w:rsid w:val="003D2159"/>
    <w:rsid w:val="003D2B97"/>
    <w:rsid w:val="003D4133"/>
    <w:rsid w:val="003D4331"/>
    <w:rsid w:val="003D43FF"/>
    <w:rsid w:val="003D5F58"/>
    <w:rsid w:val="003D5F86"/>
    <w:rsid w:val="003D6CB7"/>
    <w:rsid w:val="003D723B"/>
    <w:rsid w:val="003D75C5"/>
    <w:rsid w:val="003E01DA"/>
    <w:rsid w:val="003E0251"/>
    <w:rsid w:val="003E043C"/>
    <w:rsid w:val="003E04D0"/>
    <w:rsid w:val="003E08E8"/>
    <w:rsid w:val="003E1621"/>
    <w:rsid w:val="003E1632"/>
    <w:rsid w:val="003E2180"/>
    <w:rsid w:val="003E24A6"/>
    <w:rsid w:val="003E3A1A"/>
    <w:rsid w:val="003E3F7B"/>
    <w:rsid w:val="003E4B36"/>
    <w:rsid w:val="003E5228"/>
    <w:rsid w:val="003E5A42"/>
    <w:rsid w:val="003E6375"/>
    <w:rsid w:val="003E69F9"/>
    <w:rsid w:val="003F0949"/>
    <w:rsid w:val="003F11CD"/>
    <w:rsid w:val="003F161D"/>
    <w:rsid w:val="003F1A40"/>
    <w:rsid w:val="003F28A6"/>
    <w:rsid w:val="003F37FA"/>
    <w:rsid w:val="003F3A0B"/>
    <w:rsid w:val="003F4460"/>
    <w:rsid w:val="003F561C"/>
    <w:rsid w:val="003F5F6C"/>
    <w:rsid w:val="003F5FBD"/>
    <w:rsid w:val="003F74D4"/>
    <w:rsid w:val="003F7678"/>
    <w:rsid w:val="003F7769"/>
    <w:rsid w:val="003F7E23"/>
    <w:rsid w:val="004024D8"/>
    <w:rsid w:val="00402659"/>
    <w:rsid w:val="00403F52"/>
    <w:rsid w:val="00404695"/>
    <w:rsid w:val="00404774"/>
    <w:rsid w:val="004050FB"/>
    <w:rsid w:val="0040703B"/>
    <w:rsid w:val="0040711B"/>
    <w:rsid w:val="004074E3"/>
    <w:rsid w:val="00407714"/>
    <w:rsid w:val="00407C83"/>
    <w:rsid w:val="00407C9B"/>
    <w:rsid w:val="00407D1E"/>
    <w:rsid w:val="0041022D"/>
    <w:rsid w:val="00411215"/>
    <w:rsid w:val="00411CB1"/>
    <w:rsid w:val="00412514"/>
    <w:rsid w:val="00412EE0"/>
    <w:rsid w:val="004139CF"/>
    <w:rsid w:val="0041424D"/>
    <w:rsid w:val="00414820"/>
    <w:rsid w:val="0041489E"/>
    <w:rsid w:val="00416287"/>
    <w:rsid w:val="004170AE"/>
    <w:rsid w:val="00420768"/>
    <w:rsid w:val="004209F2"/>
    <w:rsid w:val="00421D67"/>
    <w:rsid w:val="00422BF9"/>
    <w:rsid w:val="004252FB"/>
    <w:rsid w:val="00427B37"/>
    <w:rsid w:val="004302A2"/>
    <w:rsid w:val="00430AA2"/>
    <w:rsid w:val="00430C09"/>
    <w:rsid w:val="00430D8B"/>
    <w:rsid w:val="004312B6"/>
    <w:rsid w:val="00431AB9"/>
    <w:rsid w:val="0043256E"/>
    <w:rsid w:val="0043274D"/>
    <w:rsid w:val="00433F92"/>
    <w:rsid w:val="00433FF9"/>
    <w:rsid w:val="0043512F"/>
    <w:rsid w:val="00435766"/>
    <w:rsid w:val="00435C95"/>
    <w:rsid w:val="00435EF2"/>
    <w:rsid w:val="004360E7"/>
    <w:rsid w:val="00436960"/>
    <w:rsid w:val="0043717C"/>
    <w:rsid w:val="00440115"/>
    <w:rsid w:val="004415F9"/>
    <w:rsid w:val="00441C87"/>
    <w:rsid w:val="00442833"/>
    <w:rsid w:val="00442CE6"/>
    <w:rsid w:val="004444FE"/>
    <w:rsid w:val="004448BD"/>
    <w:rsid w:val="00444D78"/>
    <w:rsid w:val="00444DA0"/>
    <w:rsid w:val="00445E7D"/>
    <w:rsid w:val="00446D04"/>
    <w:rsid w:val="00447977"/>
    <w:rsid w:val="00450153"/>
    <w:rsid w:val="00450487"/>
    <w:rsid w:val="0045093B"/>
    <w:rsid w:val="004509AA"/>
    <w:rsid w:val="00450DCF"/>
    <w:rsid w:val="00450F12"/>
    <w:rsid w:val="00450F6E"/>
    <w:rsid w:val="00451F19"/>
    <w:rsid w:val="00452565"/>
    <w:rsid w:val="00452D2E"/>
    <w:rsid w:val="0045477D"/>
    <w:rsid w:val="00454AF5"/>
    <w:rsid w:val="00454ED0"/>
    <w:rsid w:val="00455B30"/>
    <w:rsid w:val="0045611B"/>
    <w:rsid w:val="0045624D"/>
    <w:rsid w:val="004567D4"/>
    <w:rsid w:val="004571C4"/>
    <w:rsid w:val="00460399"/>
    <w:rsid w:val="00460516"/>
    <w:rsid w:val="004605DD"/>
    <w:rsid w:val="004607FC"/>
    <w:rsid w:val="004624E9"/>
    <w:rsid w:val="00462B6E"/>
    <w:rsid w:val="004631D3"/>
    <w:rsid w:val="004632CD"/>
    <w:rsid w:val="004633A8"/>
    <w:rsid w:val="004641B0"/>
    <w:rsid w:val="0046454B"/>
    <w:rsid w:val="00464D04"/>
    <w:rsid w:val="00465728"/>
    <w:rsid w:val="00467725"/>
    <w:rsid w:val="00467AD6"/>
    <w:rsid w:val="00471541"/>
    <w:rsid w:val="00471885"/>
    <w:rsid w:val="00472181"/>
    <w:rsid w:val="004721BD"/>
    <w:rsid w:val="004723D3"/>
    <w:rsid w:val="004728F3"/>
    <w:rsid w:val="0047316D"/>
    <w:rsid w:val="004738BB"/>
    <w:rsid w:val="00473DEF"/>
    <w:rsid w:val="00474CC9"/>
    <w:rsid w:val="00474E8A"/>
    <w:rsid w:val="00475A9B"/>
    <w:rsid w:val="004769FD"/>
    <w:rsid w:val="004775BB"/>
    <w:rsid w:val="004800E2"/>
    <w:rsid w:val="0048015C"/>
    <w:rsid w:val="00480A74"/>
    <w:rsid w:val="00480DCF"/>
    <w:rsid w:val="00481956"/>
    <w:rsid w:val="0048217C"/>
    <w:rsid w:val="00482B91"/>
    <w:rsid w:val="00483D15"/>
    <w:rsid w:val="0048429E"/>
    <w:rsid w:val="004845FE"/>
    <w:rsid w:val="00485D51"/>
    <w:rsid w:val="00485EAE"/>
    <w:rsid w:val="00486532"/>
    <w:rsid w:val="00486CEC"/>
    <w:rsid w:val="00487E4F"/>
    <w:rsid w:val="004910A8"/>
    <w:rsid w:val="00491AFA"/>
    <w:rsid w:val="00492C11"/>
    <w:rsid w:val="00492C34"/>
    <w:rsid w:val="004938EF"/>
    <w:rsid w:val="004939B1"/>
    <w:rsid w:val="00493C48"/>
    <w:rsid w:val="00494C60"/>
    <w:rsid w:val="00494F08"/>
    <w:rsid w:val="00495736"/>
    <w:rsid w:val="00495939"/>
    <w:rsid w:val="00495EAE"/>
    <w:rsid w:val="00496023"/>
    <w:rsid w:val="00496BC2"/>
    <w:rsid w:val="00496CBA"/>
    <w:rsid w:val="00497B8C"/>
    <w:rsid w:val="004A017F"/>
    <w:rsid w:val="004A0588"/>
    <w:rsid w:val="004A0C47"/>
    <w:rsid w:val="004A27EE"/>
    <w:rsid w:val="004A2B2C"/>
    <w:rsid w:val="004A361E"/>
    <w:rsid w:val="004A559E"/>
    <w:rsid w:val="004A592F"/>
    <w:rsid w:val="004A5BE9"/>
    <w:rsid w:val="004A5C00"/>
    <w:rsid w:val="004A5C41"/>
    <w:rsid w:val="004A5FCC"/>
    <w:rsid w:val="004A6AF7"/>
    <w:rsid w:val="004A708C"/>
    <w:rsid w:val="004A7A94"/>
    <w:rsid w:val="004A7FC9"/>
    <w:rsid w:val="004B0822"/>
    <w:rsid w:val="004B15F7"/>
    <w:rsid w:val="004B16C8"/>
    <w:rsid w:val="004B1843"/>
    <w:rsid w:val="004B1ACE"/>
    <w:rsid w:val="004B1F43"/>
    <w:rsid w:val="004B26E2"/>
    <w:rsid w:val="004B2751"/>
    <w:rsid w:val="004B3031"/>
    <w:rsid w:val="004B30CB"/>
    <w:rsid w:val="004B4F94"/>
    <w:rsid w:val="004B50D4"/>
    <w:rsid w:val="004C010E"/>
    <w:rsid w:val="004C0582"/>
    <w:rsid w:val="004C0DFC"/>
    <w:rsid w:val="004C170B"/>
    <w:rsid w:val="004C1A1E"/>
    <w:rsid w:val="004C1B1C"/>
    <w:rsid w:val="004C1C1B"/>
    <w:rsid w:val="004C1CC1"/>
    <w:rsid w:val="004C1EF7"/>
    <w:rsid w:val="004C1F9F"/>
    <w:rsid w:val="004C22E6"/>
    <w:rsid w:val="004C24C0"/>
    <w:rsid w:val="004C2B8C"/>
    <w:rsid w:val="004C325A"/>
    <w:rsid w:val="004C48D4"/>
    <w:rsid w:val="004C51E1"/>
    <w:rsid w:val="004C5EFD"/>
    <w:rsid w:val="004C5F12"/>
    <w:rsid w:val="004C6032"/>
    <w:rsid w:val="004C6AD6"/>
    <w:rsid w:val="004C7897"/>
    <w:rsid w:val="004C7A85"/>
    <w:rsid w:val="004D12B9"/>
    <w:rsid w:val="004D167A"/>
    <w:rsid w:val="004D2697"/>
    <w:rsid w:val="004D3836"/>
    <w:rsid w:val="004D439C"/>
    <w:rsid w:val="004D490A"/>
    <w:rsid w:val="004D4B74"/>
    <w:rsid w:val="004D5C0E"/>
    <w:rsid w:val="004D6036"/>
    <w:rsid w:val="004D649E"/>
    <w:rsid w:val="004D6A66"/>
    <w:rsid w:val="004D7687"/>
    <w:rsid w:val="004E0452"/>
    <w:rsid w:val="004E0FE1"/>
    <w:rsid w:val="004E17BD"/>
    <w:rsid w:val="004E1DA6"/>
    <w:rsid w:val="004E2749"/>
    <w:rsid w:val="004E3207"/>
    <w:rsid w:val="004E32E3"/>
    <w:rsid w:val="004E33CB"/>
    <w:rsid w:val="004E342F"/>
    <w:rsid w:val="004E343F"/>
    <w:rsid w:val="004E4F41"/>
    <w:rsid w:val="004E4FF9"/>
    <w:rsid w:val="004E53EB"/>
    <w:rsid w:val="004E5B47"/>
    <w:rsid w:val="004E605A"/>
    <w:rsid w:val="004E6A62"/>
    <w:rsid w:val="004F00EA"/>
    <w:rsid w:val="004F10C1"/>
    <w:rsid w:val="004F1EF7"/>
    <w:rsid w:val="004F2908"/>
    <w:rsid w:val="004F3640"/>
    <w:rsid w:val="004F4F6D"/>
    <w:rsid w:val="004F5310"/>
    <w:rsid w:val="004F55A2"/>
    <w:rsid w:val="004F5F5D"/>
    <w:rsid w:val="004F5F91"/>
    <w:rsid w:val="004F60D1"/>
    <w:rsid w:val="004F6A00"/>
    <w:rsid w:val="004F72D8"/>
    <w:rsid w:val="00500039"/>
    <w:rsid w:val="005015C6"/>
    <w:rsid w:val="00503885"/>
    <w:rsid w:val="00503B7F"/>
    <w:rsid w:val="005050C2"/>
    <w:rsid w:val="0050561F"/>
    <w:rsid w:val="00506130"/>
    <w:rsid w:val="0051035D"/>
    <w:rsid w:val="0051044B"/>
    <w:rsid w:val="00510CDA"/>
    <w:rsid w:val="00510DAA"/>
    <w:rsid w:val="00510EB8"/>
    <w:rsid w:val="00512D64"/>
    <w:rsid w:val="00513242"/>
    <w:rsid w:val="005137CA"/>
    <w:rsid w:val="00514342"/>
    <w:rsid w:val="005146CC"/>
    <w:rsid w:val="005149EC"/>
    <w:rsid w:val="0051595D"/>
    <w:rsid w:val="00515C3F"/>
    <w:rsid w:val="00517083"/>
    <w:rsid w:val="005175FC"/>
    <w:rsid w:val="00521224"/>
    <w:rsid w:val="00521C78"/>
    <w:rsid w:val="00522398"/>
    <w:rsid w:val="00522A04"/>
    <w:rsid w:val="00522BEB"/>
    <w:rsid w:val="00524A7A"/>
    <w:rsid w:val="00524B2E"/>
    <w:rsid w:val="00525588"/>
    <w:rsid w:val="005260C0"/>
    <w:rsid w:val="00526FE0"/>
    <w:rsid w:val="0052708C"/>
    <w:rsid w:val="00527763"/>
    <w:rsid w:val="00527A28"/>
    <w:rsid w:val="00527A5C"/>
    <w:rsid w:val="005316BB"/>
    <w:rsid w:val="005317B2"/>
    <w:rsid w:val="00533233"/>
    <w:rsid w:val="005332D0"/>
    <w:rsid w:val="005342EC"/>
    <w:rsid w:val="005342FC"/>
    <w:rsid w:val="005343CD"/>
    <w:rsid w:val="00534A82"/>
    <w:rsid w:val="00536815"/>
    <w:rsid w:val="00536AB7"/>
    <w:rsid w:val="005372E5"/>
    <w:rsid w:val="00537AB0"/>
    <w:rsid w:val="00537EC1"/>
    <w:rsid w:val="00537EC6"/>
    <w:rsid w:val="005403F6"/>
    <w:rsid w:val="005406C4"/>
    <w:rsid w:val="005417F8"/>
    <w:rsid w:val="00541EED"/>
    <w:rsid w:val="0054244B"/>
    <w:rsid w:val="0054280F"/>
    <w:rsid w:val="00542DD0"/>
    <w:rsid w:val="0054345C"/>
    <w:rsid w:val="00543D6F"/>
    <w:rsid w:val="00544D6C"/>
    <w:rsid w:val="00546A78"/>
    <w:rsid w:val="00546AD6"/>
    <w:rsid w:val="0054742F"/>
    <w:rsid w:val="00550201"/>
    <w:rsid w:val="005509A6"/>
    <w:rsid w:val="00553A8B"/>
    <w:rsid w:val="005544EA"/>
    <w:rsid w:val="0055450A"/>
    <w:rsid w:val="0055556F"/>
    <w:rsid w:val="00555AAA"/>
    <w:rsid w:val="00555E23"/>
    <w:rsid w:val="00556873"/>
    <w:rsid w:val="00560D08"/>
    <w:rsid w:val="00562265"/>
    <w:rsid w:val="005626FA"/>
    <w:rsid w:val="00563033"/>
    <w:rsid w:val="00563074"/>
    <w:rsid w:val="0056317F"/>
    <w:rsid w:val="005644F8"/>
    <w:rsid w:val="0056480E"/>
    <w:rsid w:val="0056496C"/>
    <w:rsid w:val="005651B3"/>
    <w:rsid w:val="005651CD"/>
    <w:rsid w:val="00565421"/>
    <w:rsid w:val="0056591E"/>
    <w:rsid w:val="00566B24"/>
    <w:rsid w:val="00566FCC"/>
    <w:rsid w:val="005675B1"/>
    <w:rsid w:val="00567BA0"/>
    <w:rsid w:val="00570675"/>
    <w:rsid w:val="00570A10"/>
    <w:rsid w:val="005716AA"/>
    <w:rsid w:val="00571C03"/>
    <w:rsid w:val="005727E4"/>
    <w:rsid w:val="00573BB5"/>
    <w:rsid w:val="005744B4"/>
    <w:rsid w:val="005749CB"/>
    <w:rsid w:val="005749D3"/>
    <w:rsid w:val="00575C51"/>
    <w:rsid w:val="00576265"/>
    <w:rsid w:val="00576F87"/>
    <w:rsid w:val="005773A4"/>
    <w:rsid w:val="00580402"/>
    <w:rsid w:val="00580631"/>
    <w:rsid w:val="00581595"/>
    <w:rsid w:val="00581D4E"/>
    <w:rsid w:val="0058203B"/>
    <w:rsid w:val="005838FE"/>
    <w:rsid w:val="00584A81"/>
    <w:rsid w:val="00584BC8"/>
    <w:rsid w:val="00584F89"/>
    <w:rsid w:val="0058570D"/>
    <w:rsid w:val="0058644A"/>
    <w:rsid w:val="0058687F"/>
    <w:rsid w:val="005868C5"/>
    <w:rsid w:val="00586C90"/>
    <w:rsid w:val="00587AFE"/>
    <w:rsid w:val="0059063A"/>
    <w:rsid w:val="005908C0"/>
    <w:rsid w:val="005924BA"/>
    <w:rsid w:val="005932D7"/>
    <w:rsid w:val="00594B18"/>
    <w:rsid w:val="00594B97"/>
    <w:rsid w:val="00594FCA"/>
    <w:rsid w:val="0059522C"/>
    <w:rsid w:val="00595382"/>
    <w:rsid w:val="005957E7"/>
    <w:rsid w:val="00595CBA"/>
    <w:rsid w:val="00596266"/>
    <w:rsid w:val="00596A57"/>
    <w:rsid w:val="00597D0B"/>
    <w:rsid w:val="005A0383"/>
    <w:rsid w:val="005A05F6"/>
    <w:rsid w:val="005A088F"/>
    <w:rsid w:val="005A0ECD"/>
    <w:rsid w:val="005A37B9"/>
    <w:rsid w:val="005A3B89"/>
    <w:rsid w:val="005A4EB2"/>
    <w:rsid w:val="005A5451"/>
    <w:rsid w:val="005A5773"/>
    <w:rsid w:val="005A58F9"/>
    <w:rsid w:val="005A5A02"/>
    <w:rsid w:val="005A5DD9"/>
    <w:rsid w:val="005A5E5B"/>
    <w:rsid w:val="005A603D"/>
    <w:rsid w:val="005A6515"/>
    <w:rsid w:val="005A6703"/>
    <w:rsid w:val="005A6B84"/>
    <w:rsid w:val="005A711F"/>
    <w:rsid w:val="005B19BD"/>
    <w:rsid w:val="005B1D08"/>
    <w:rsid w:val="005B1FCC"/>
    <w:rsid w:val="005B3FE2"/>
    <w:rsid w:val="005B495D"/>
    <w:rsid w:val="005B4F72"/>
    <w:rsid w:val="005B511C"/>
    <w:rsid w:val="005B6863"/>
    <w:rsid w:val="005B6869"/>
    <w:rsid w:val="005B6D44"/>
    <w:rsid w:val="005B7107"/>
    <w:rsid w:val="005B7242"/>
    <w:rsid w:val="005B7304"/>
    <w:rsid w:val="005C0BA6"/>
    <w:rsid w:val="005C0E70"/>
    <w:rsid w:val="005C195D"/>
    <w:rsid w:val="005C305A"/>
    <w:rsid w:val="005C37D6"/>
    <w:rsid w:val="005C3EAC"/>
    <w:rsid w:val="005C5893"/>
    <w:rsid w:val="005C5EA1"/>
    <w:rsid w:val="005C74B7"/>
    <w:rsid w:val="005C791D"/>
    <w:rsid w:val="005D0306"/>
    <w:rsid w:val="005D0F4A"/>
    <w:rsid w:val="005D2855"/>
    <w:rsid w:val="005D2C45"/>
    <w:rsid w:val="005D441D"/>
    <w:rsid w:val="005D62FD"/>
    <w:rsid w:val="005D6A2C"/>
    <w:rsid w:val="005D73BE"/>
    <w:rsid w:val="005D7746"/>
    <w:rsid w:val="005E0732"/>
    <w:rsid w:val="005E085D"/>
    <w:rsid w:val="005E0C13"/>
    <w:rsid w:val="005E229F"/>
    <w:rsid w:val="005E2697"/>
    <w:rsid w:val="005E3475"/>
    <w:rsid w:val="005E35A6"/>
    <w:rsid w:val="005E4B05"/>
    <w:rsid w:val="005E4C34"/>
    <w:rsid w:val="005E4F37"/>
    <w:rsid w:val="005E660B"/>
    <w:rsid w:val="005E69A1"/>
    <w:rsid w:val="005E7A1C"/>
    <w:rsid w:val="005F000D"/>
    <w:rsid w:val="005F009E"/>
    <w:rsid w:val="005F07AC"/>
    <w:rsid w:val="005F106C"/>
    <w:rsid w:val="005F2A1A"/>
    <w:rsid w:val="005F32D4"/>
    <w:rsid w:val="005F355A"/>
    <w:rsid w:val="005F3F54"/>
    <w:rsid w:val="005F4453"/>
    <w:rsid w:val="005F4BB2"/>
    <w:rsid w:val="005F537D"/>
    <w:rsid w:val="005F5A39"/>
    <w:rsid w:val="005F5FE0"/>
    <w:rsid w:val="005F63B0"/>
    <w:rsid w:val="005F6593"/>
    <w:rsid w:val="005F685F"/>
    <w:rsid w:val="005F6A84"/>
    <w:rsid w:val="005F76ED"/>
    <w:rsid w:val="005F7B0D"/>
    <w:rsid w:val="00600119"/>
    <w:rsid w:val="0060031F"/>
    <w:rsid w:val="00600DDD"/>
    <w:rsid w:val="00601433"/>
    <w:rsid w:val="00602340"/>
    <w:rsid w:val="0060364E"/>
    <w:rsid w:val="006041B2"/>
    <w:rsid w:val="006054E0"/>
    <w:rsid w:val="00605510"/>
    <w:rsid w:val="00606DA8"/>
    <w:rsid w:val="00607AE9"/>
    <w:rsid w:val="00607CDF"/>
    <w:rsid w:val="00610AB2"/>
    <w:rsid w:val="00610E5F"/>
    <w:rsid w:val="00610FAF"/>
    <w:rsid w:val="0061172C"/>
    <w:rsid w:val="00611852"/>
    <w:rsid w:val="00613331"/>
    <w:rsid w:val="006157C8"/>
    <w:rsid w:val="0061601F"/>
    <w:rsid w:val="006165E7"/>
    <w:rsid w:val="006165EC"/>
    <w:rsid w:val="00616A28"/>
    <w:rsid w:val="00616C01"/>
    <w:rsid w:val="00616F60"/>
    <w:rsid w:val="006170D9"/>
    <w:rsid w:val="0061733F"/>
    <w:rsid w:val="00617439"/>
    <w:rsid w:val="006177AF"/>
    <w:rsid w:val="00617B40"/>
    <w:rsid w:val="0062281D"/>
    <w:rsid w:val="006230A8"/>
    <w:rsid w:val="0062429D"/>
    <w:rsid w:val="00625379"/>
    <w:rsid w:val="006258A3"/>
    <w:rsid w:val="006259DE"/>
    <w:rsid w:val="00626158"/>
    <w:rsid w:val="0062677A"/>
    <w:rsid w:val="00626B71"/>
    <w:rsid w:val="00627524"/>
    <w:rsid w:val="00627652"/>
    <w:rsid w:val="00627F07"/>
    <w:rsid w:val="00627FE7"/>
    <w:rsid w:val="006304B1"/>
    <w:rsid w:val="00630A7E"/>
    <w:rsid w:val="006325A5"/>
    <w:rsid w:val="006339AB"/>
    <w:rsid w:val="00633E14"/>
    <w:rsid w:val="00634EAF"/>
    <w:rsid w:val="006355CD"/>
    <w:rsid w:val="00635899"/>
    <w:rsid w:val="006367A9"/>
    <w:rsid w:val="006373F8"/>
    <w:rsid w:val="0063792A"/>
    <w:rsid w:val="00637D6D"/>
    <w:rsid w:val="00641315"/>
    <w:rsid w:val="00641B37"/>
    <w:rsid w:val="00641ED1"/>
    <w:rsid w:val="0064217B"/>
    <w:rsid w:val="00642F87"/>
    <w:rsid w:val="00642F9C"/>
    <w:rsid w:val="006444B3"/>
    <w:rsid w:val="00644619"/>
    <w:rsid w:val="00646607"/>
    <w:rsid w:val="0064682B"/>
    <w:rsid w:val="0064755C"/>
    <w:rsid w:val="006475D8"/>
    <w:rsid w:val="00647711"/>
    <w:rsid w:val="00647752"/>
    <w:rsid w:val="00647C91"/>
    <w:rsid w:val="0065042A"/>
    <w:rsid w:val="00651663"/>
    <w:rsid w:val="006524CC"/>
    <w:rsid w:val="00652591"/>
    <w:rsid w:val="006526E9"/>
    <w:rsid w:val="006534A6"/>
    <w:rsid w:val="00654EA2"/>
    <w:rsid w:val="00655551"/>
    <w:rsid w:val="006558EF"/>
    <w:rsid w:val="00655CE0"/>
    <w:rsid w:val="006563A8"/>
    <w:rsid w:val="00656CB7"/>
    <w:rsid w:val="00656D8A"/>
    <w:rsid w:val="00657062"/>
    <w:rsid w:val="0065743E"/>
    <w:rsid w:val="00657B92"/>
    <w:rsid w:val="0066024E"/>
    <w:rsid w:val="006606E5"/>
    <w:rsid w:val="006613D4"/>
    <w:rsid w:val="00662209"/>
    <w:rsid w:val="00662563"/>
    <w:rsid w:val="00662665"/>
    <w:rsid w:val="00662B48"/>
    <w:rsid w:val="00663486"/>
    <w:rsid w:val="00663D62"/>
    <w:rsid w:val="00664AE9"/>
    <w:rsid w:val="00664C5C"/>
    <w:rsid w:val="006652EB"/>
    <w:rsid w:val="006653DF"/>
    <w:rsid w:val="00665E35"/>
    <w:rsid w:val="00666ED5"/>
    <w:rsid w:val="00667B7C"/>
    <w:rsid w:val="0067046C"/>
    <w:rsid w:val="006707BB"/>
    <w:rsid w:val="00670D24"/>
    <w:rsid w:val="0067151F"/>
    <w:rsid w:val="00671D5C"/>
    <w:rsid w:val="0067239F"/>
    <w:rsid w:val="00672F45"/>
    <w:rsid w:val="00673D5E"/>
    <w:rsid w:val="00674903"/>
    <w:rsid w:val="0067592F"/>
    <w:rsid w:val="0067727D"/>
    <w:rsid w:val="006777CE"/>
    <w:rsid w:val="00681069"/>
    <w:rsid w:val="00681346"/>
    <w:rsid w:val="00681372"/>
    <w:rsid w:val="00681532"/>
    <w:rsid w:val="006816B7"/>
    <w:rsid w:val="00681819"/>
    <w:rsid w:val="0068303C"/>
    <w:rsid w:val="006836B1"/>
    <w:rsid w:val="00683FC3"/>
    <w:rsid w:val="00684D1C"/>
    <w:rsid w:val="0069181F"/>
    <w:rsid w:val="00692E40"/>
    <w:rsid w:val="00692F0B"/>
    <w:rsid w:val="00692F75"/>
    <w:rsid w:val="006939D6"/>
    <w:rsid w:val="00693DA6"/>
    <w:rsid w:val="006945A5"/>
    <w:rsid w:val="0069498F"/>
    <w:rsid w:val="00694FC2"/>
    <w:rsid w:val="006956B8"/>
    <w:rsid w:val="006961F8"/>
    <w:rsid w:val="006967DB"/>
    <w:rsid w:val="0069755E"/>
    <w:rsid w:val="00697D03"/>
    <w:rsid w:val="006A01C0"/>
    <w:rsid w:val="006A0862"/>
    <w:rsid w:val="006A2033"/>
    <w:rsid w:val="006A2054"/>
    <w:rsid w:val="006A2116"/>
    <w:rsid w:val="006A2970"/>
    <w:rsid w:val="006A2DCA"/>
    <w:rsid w:val="006A300F"/>
    <w:rsid w:val="006A3F6C"/>
    <w:rsid w:val="006A52C8"/>
    <w:rsid w:val="006A59EE"/>
    <w:rsid w:val="006A6460"/>
    <w:rsid w:val="006A68E4"/>
    <w:rsid w:val="006A7AA8"/>
    <w:rsid w:val="006B20D3"/>
    <w:rsid w:val="006B2DE7"/>
    <w:rsid w:val="006B356D"/>
    <w:rsid w:val="006B3756"/>
    <w:rsid w:val="006B58B6"/>
    <w:rsid w:val="006B6253"/>
    <w:rsid w:val="006B64FA"/>
    <w:rsid w:val="006C093D"/>
    <w:rsid w:val="006C09D9"/>
    <w:rsid w:val="006C1CA0"/>
    <w:rsid w:val="006C208C"/>
    <w:rsid w:val="006C2896"/>
    <w:rsid w:val="006C3F09"/>
    <w:rsid w:val="006C486D"/>
    <w:rsid w:val="006C4983"/>
    <w:rsid w:val="006C5631"/>
    <w:rsid w:val="006C5EE5"/>
    <w:rsid w:val="006C69C0"/>
    <w:rsid w:val="006C6E31"/>
    <w:rsid w:val="006C7E0A"/>
    <w:rsid w:val="006D06A8"/>
    <w:rsid w:val="006D1AE2"/>
    <w:rsid w:val="006D2982"/>
    <w:rsid w:val="006D2E3C"/>
    <w:rsid w:val="006D2EA0"/>
    <w:rsid w:val="006D33EF"/>
    <w:rsid w:val="006D3594"/>
    <w:rsid w:val="006D5370"/>
    <w:rsid w:val="006D54B1"/>
    <w:rsid w:val="006D5704"/>
    <w:rsid w:val="006D6108"/>
    <w:rsid w:val="006D65A6"/>
    <w:rsid w:val="006D6DF5"/>
    <w:rsid w:val="006D7462"/>
    <w:rsid w:val="006D7839"/>
    <w:rsid w:val="006D7D37"/>
    <w:rsid w:val="006E01E9"/>
    <w:rsid w:val="006E1228"/>
    <w:rsid w:val="006E1DE6"/>
    <w:rsid w:val="006E3528"/>
    <w:rsid w:val="006E528E"/>
    <w:rsid w:val="006E63A4"/>
    <w:rsid w:val="006E6F17"/>
    <w:rsid w:val="006E737B"/>
    <w:rsid w:val="006E762E"/>
    <w:rsid w:val="006F07AD"/>
    <w:rsid w:val="006F08AA"/>
    <w:rsid w:val="006F1E82"/>
    <w:rsid w:val="006F2644"/>
    <w:rsid w:val="006F2998"/>
    <w:rsid w:val="006F2FEB"/>
    <w:rsid w:val="006F369A"/>
    <w:rsid w:val="006F434B"/>
    <w:rsid w:val="006F46FA"/>
    <w:rsid w:val="006F47C8"/>
    <w:rsid w:val="006F4D2E"/>
    <w:rsid w:val="006F4E6D"/>
    <w:rsid w:val="006F50FA"/>
    <w:rsid w:val="006F534A"/>
    <w:rsid w:val="006F64BB"/>
    <w:rsid w:val="006F6631"/>
    <w:rsid w:val="006F6F0B"/>
    <w:rsid w:val="006F6F2C"/>
    <w:rsid w:val="00700F53"/>
    <w:rsid w:val="00701085"/>
    <w:rsid w:val="007013F9"/>
    <w:rsid w:val="00702947"/>
    <w:rsid w:val="00702B64"/>
    <w:rsid w:val="007030BD"/>
    <w:rsid w:val="0070380B"/>
    <w:rsid w:val="00703E5B"/>
    <w:rsid w:val="0070488A"/>
    <w:rsid w:val="007049CB"/>
    <w:rsid w:val="00704A4A"/>
    <w:rsid w:val="00704E31"/>
    <w:rsid w:val="007050FC"/>
    <w:rsid w:val="0070585E"/>
    <w:rsid w:val="007059FA"/>
    <w:rsid w:val="00705B75"/>
    <w:rsid w:val="00706045"/>
    <w:rsid w:val="007069AA"/>
    <w:rsid w:val="00707FAD"/>
    <w:rsid w:val="00710200"/>
    <w:rsid w:val="00710849"/>
    <w:rsid w:val="007109A7"/>
    <w:rsid w:val="00711EE7"/>
    <w:rsid w:val="007124E3"/>
    <w:rsid w:val="00712CA1"/>
    <w:rsid w:val="00712DD1"/>
    <w:rsid w:val="00712FE6"/>
    <w:rsid w:val="0071379C"/>
    <w:rsid w:val="007143E7"/>
    <w:rsid w:val="007144CB"/>
    <w:rsid w:val="00714B5F"/>
    <w:rsid w:val="00714E0C"/>
    <w:rsid w:val="0071506C"/>
    <w:rsid w:val="0071534F"/>
    <w:rsid w:val="00715E52"/>
    <w:rsid w:val="00715EEC"/>
    <w:rsid w:val="00716AAD"/>
    <w:rsid w:val="00716C7E"/>
    <w:rsid w:val="0071794F"/>
    <w:rsid w:val="007179D0"/>
    <w:rsid w:val="00717C72"/>
    <w:rsid w:val="00720EEF"/>
    <w:rsid w:val="00721289"/>
    <w:rsid w:val="00721973"/>
    <w:rsid w:val="00722289"/>
    <w:rsid w:val="00722623"/>
    <w:rsid w:val="00724360"/>
    <w:rsid w:val="007248DF"/>
    <w:rsid w:val="007251A1"/>
    <w:rsid w:val="0072568A"/>
    <w:rsid w:val="00726170"/>
    <w:rsid w:val="00726ADA"/>
    <w:rsid w:val="00727813"/>
    <w:rsid w:val="0073047A"/>
    <w:rsid w:val="00730FB0"/>
    <w:rsid w:val="00730FCC"/>
    <w:rsid w:val="00731136"/>
    <w:rsid w:val="0073134C"/>
    <w:rsid w:val="00731A8D"/>
    <w:rsid w:val="0073259E"/>
    <w:rsid w:val="007325B6"/>
    <w:rsid w:val="00732F43"/>
    <w:rsid w:val="007337C5"/>
    <w:rsid w:val="007339F0"/>
    <w:rsid w:val="00733F76"/>
    <w:rsid w:val="0073429D"/>
    <w:rsid w:val="007344F3"/>
    <w:rsid w:val="0073482A"/>
    <w:rsid w:val="007348EE"/>
    <w:rsid w:val="00734FDD"/>
    <w:rsid w:val="00735AB2"/>
    <w:rsid w:val="007367D2"/>
    <w:rsid w:val="0073680F"/>
    <w:rsid w:val="00736F6E"/>
    <w:rsid w:val="00737443"/>
    <w:rsid w:val="00737B59"/>
    <w:rsid w:val="0074122E"/>
    <w:rsid w:val="007418A2"/>
    <w:rsid w:val="00741BEC"/>
    <w:rsid w:val="007425B1"/>
    <w:rsid w:val="00743491"/>
    <w:rsid w:val="007435F1"/>
    <w:rsid w:val="00743853"/>
    <w:rsid w:val="00743FE5"/>
    <w:rsid w:val="00744B01"/>
    <w:rsid w:val="00744EC0"/>
    <w:rsid w:val="00745358"/>
    <w:rsid w:val="00745B8B"/>
    <w:rsid w:val="00746C34"/>
    <w:rsid w:val="00746CD5"/>
    <w:rsid w:val="00747345"/>
    <w:rsid w:val="00750013"/>
    <w:rsid w:val="00750622"/>
    <w:rsid w:val="0075129E"/>
    <w:rsid w:val="00751614"/>
    <w:rsid w:val="00753809"/>
    <w:rsid w:val="007538B5"/>
    <w:rsid w:val="00755441"/>
    <w:rsid w:val="007566B8"/>
    <w:rsid w:val="00756B75"/>
    <w:rsid w:val="00757915"/>
    <w:rsid w:val="007611ED"/>
    <w:rsid w:val="00761C36"/>
    <w:rsid w:val="007623D7"/>
    <w:rsid w:val="007625C6"/>
    <w:rsid w:val="00762B7A"/>
    <w:rsid w:val="00762C78"/>
    <w:rsid w:val="007632A4"/>
    <w:rsid w:val="0076339F"/>
    <w:rsid w:val="007635EF"/>
    <w:rsid w:val="00764318"/>
    <w:rsid w:val="00765145"/>
    <w:rsid w:val="00765428"/>
    <w:rsid w:val="007659E3"/>
    <w:rsid w:val="007662E7"/>
    <w:rsid w:val="00766D00"/>
    <w:rsid w:val="00766DE3"/>
    <w:rsid w:val="00770376"/>
    <w:rsid w:val="007718BC"/>
    <w:rsid w:val="00772E8B"/>
    <w:rsid w:val="00773548"/>
    <w:rsid w:val="00774430"/>
    <w:rsid w:val="007749A9"/>
    <w:rsid w:val="00774FDD"/>
    <w:rsid w:val="007765A3"/>
    <w:rsid w:val="00776B9A"/>
    <w:rsid w:val="00776BF6"/>
    <w:rsid w:val="00777671"/>
    <w:rsid w:val="0078222A"/>
    <w:rsid w:val="00782B3B"/>
    <w:rsid w:val="00783520"/>
    <w:rsid w:val="00783E9E"/>
    <w:rsid w:val="00784B3C"/>
    <w:rsid w:val="00786300"/>
    <w:rsid w:val="00786D7A"/>
    <w:rsid w:val="0078715D"/>
    <w:rsid w:val="00787F2F"/>
    <w:rsid w:val="007908C2"/>
    <w:rsid w:val="00790A97"/>
    <w:rsid w:val="00790FFC"/>
    <w:rsid w:val="00792145"/>
    <w:rsid w:val="00792386"/>
    <w:rsid w:val="00792F60"/>
    <w:rsid w:val="00792F72"/>
    <w:rsid w:val="00793815"/>
    <w:rsid w:val="0079525C"/>
    <w:rsid w:val="0079682F"/>
    <w:rsid w:val="007971F3"/>
    <w:rsid w:val="00797433"/>
    <w:rsid w:val="00797613"/>
    <w:rsid w:val="007A0510"/>
    <w:rsid w:val="007A0686"/>
    <w:rsid w:val="007A148F"/>
    <w:rsid w:val="007A1890"/>
    <w:rsid w:val="007A1EF2"/>
    <w:rsid w:val="007A287F"/>
    <w:rsid w:val="007A2C24"/>
    <w:rsid w:val="007A2DC6"/>
    <w:rsid w:val="007A3506"/>
    <w:rsid w:val="007A39A5"/>
    <w:rsid w:val="007A4053"/>
    <w:rsid w:val="007A4944"/>
    <w:rsid w:val="007A49A3"/>
    <w:rsid w:val="007A5440"/>
    <w:rsid w:val="007A5F8D"/>
    <w:rsid w:val="007A65B3"/>
    <w:rsid w:val="007A6D8D"/>
    <w:rsid w:val="007A796B"/>
    <w:rsid w:val="007A7B67"/>
    <w:rsid w:val="007B03A4"/>
    <w:rsid w:val="007B0593"/>
    <w:rsid w:val="007B0721"/>
    <w:rsid w:val="007B1609"/>
    <w:rsid w:val="007B2E56"/>
    <w:rsid w:val="007B2E93"/>
    <w:rsid w:val="007B3B59"/>
    <w:rsid w:val="007B3EF1"/>
    <w:rsid w:val="007B44EF"/>
    <w:rsid w:val="007B46A8"/>
    <w:rsid w:val="007B4999"/>
    <w:rsid w:val="007B5551"/>
    <w:rsid w:val="007B5F52"/>
    <w:rsid w:val="007B7557"/>
    <w:rsid w:val="007C0CBC"/>
    <w:rsid w:val="007C15B8"/>
    <w:rsid w:val="007C1AC5"/>
    <w:rsid w:val="007C1D76"/>
    <w:rsid w:val="007C3123"/>
    <w:rsid w:val="007C31D8"/>
    <w:rsid w:val="007C4260"/>
    <w:rsid w:val="007C4599"/>
    <w:rsid w:val="007C470E"/>
    <w:rsid w:val="007C483E"/>
    <w:rsid w:val="007C5CC1"/>
    <w:rsid w:val="007C60B2"/>
    <w:rsid w:val="007C79EB"/>
    <w:rsid w:val="007C79F6"/>
    <w:rsid w:val="007C7AE7"/>
    <w:rsid w:val="007C7BB7"/>
    <w:rsid w:val="007D1131"/>
    <w:rsid w:val="007D185F"/>
    <w:rsid w:val="007D2F20"/>
    <w:rsid w:val="007D323F"/>
    <w:rsid w:val="007D399D"/>
    <w:rsid w:val="007D5AD1"/>
    <w:rsid w:val="007D7D7B"/>
    <w:rsid w:val="007D7E55"/>
    <w:rsid w:val="007D7FAA"/>
    <w:rsid w:val="007E06A8"/>
    <w:rsid w:val="007E09A9"/>
    <w:rsid w:val="007E0EBD"/>
    <w:rsid w:val="007E16FF"/>
    <w:rsid w:val="007E2506"/>
    <w:rsid w:val="007E2784"/>
    <w:rsid w:val="007E36BC"/>
    <w:rsid w:val="007E47B8"/>
    <w:rsid w:val="007E552E"/>
    <w:rsid w:val="007E5632"/>
    <w:rsid w:val="007E59F9"/>
    <w:rsid w:val="007E61AC"/>
    <w:rsid w:val="007E6398"/>
    <w:rsid w:val="007F1214"/>
    <w:rsid w:val="007F1467"/>
    <w:rsid w:val="007F161C"/>
    <w:rsid w:val="007F1D68"/>
    <w:rsid w:val="007F23B8"/>
    <w:rsid w:val="007F25E6"/>
    <w:rsid w:val="007F268B"/>
    <w:rsid w:val="007F3645"/>
    <w:rsid w:val="007F3719"/>
    <w:rsid w:val="007F3837"/>
    <w:rsid w:val="007F3DB9"/>
    <w:rsid w:val="007F41B2"/>
    <w:rsid w:val="007F45EF"/>
    <w:rsid w:val="007F52A0"/>
    <w:rsid w:val="007F5AC9"/>
    <w:rsid w:val="007F6609"/>
    <w:rsid w:val="007F6868"/>
    <w:rsid w:val="007F6BB6"/>
    <w:rsid w:val="007F7352"/>
    <w:rsid w:val="007F7669"/>
    <w:rsid w:val="007F7845"/>
    <w:rsid w:val="008007A2"/>
    <w:rsid w:val="00801E81"/>
    <w:rsid w:val="00802095"/>
    <w:rsid w:val="00803C85"/>
    <w:rsid w:val="00803FE9"/>
    <w:rsid w:val="0080458A"/>
    <w:rsid w:val="00805C49"/>
    <w:rsid w:val="008075FB"/>
    <w:rsid w:val="00810469"/>
    <w:rsid w:val="008111D8"/>
    <w:rsid w:val="008126D6"/>
    <w:rsid w:val="00812B21"/>
    <w:rsid w:val="00812F4C"/>
    <w:rsid w:val="00813A1D"/>
    <w:rsid w:val="00813D57"/>
    <w:rsid w:val="0081409A"/>
    <w:rsid w:val="0081562B"/>
    <w:rsid w:val="00815897"/>
    <w:rsid w:val="008168A2"/>
    <w:rsid w:val="00820E59"/>
    <w:rsid w:val="00821EC2"/>
    <w:rsid w:val="008226FB"/>
    <w:rsid w:val="00822B69"/>
    <w:rsid w:val="00825370"/>
    <w:rsid w:val="0082583D"/>
    <w:rsid w:val="00825A7B"/>
    <w:rsid w:val="00826036"/>
    <w:rsid w:val="008269F6"/>
    <w:rsid w:val="00826E89"/>
    <w:rsid w:val="00827011"/>
    <w:rsid w:val="00827346"/>
    <w:rsid w:val="00827437"/>
    <w:rsid w:val="00830445"/>
    <w:rsid w:val="008315B2"/>
    <w:rsid w:val="00831756"/>
    <w:rsid w:val="00831887"/>
    <w:rsid w:val="00831C2A"/>
    <w:rsid w:val="0083341A"/>
    <w:rsid w:val="0083349A"/>
    <w:rsid w:val="00833DE6"/>
    <w:rsid w:val="00835434"/>
    <w:rsid w:val="00837518"/>
    <w:rsid w:val="00840241"/>
    <w:rsid w:val="0084039A"/>
    <w:rsid w:val="0084058D"/>
    <w:rsid w:val="00840AE4"/>
    <w:rsid w:val="00840D44"/>
    <w:rsid w:val="00841CA2"/>
    <w:rsid w:val="00841E0C"/>
    <w:rsid w:val="00843FFB"/>
    <w:rsid w:val="00844BF0"/>
    <w:rsid w:val="0084520A"/>
    <w:rsid w:val="00845DB9"/>
    <w:rsid w:val="008468C1"/>
    <w:rsid w:val="00846DEE"/>
    <w:rsid w:val="008470AD"/>
    <w:rsid w:val="0085018E"/>
    <w:rsid w:val="00850EB3"/>
    <w:rsid w:val="008523E2"/>
    <w:rsid w:val="00852A99"/>
    <w:rsid w:val="008543C3"/>
    <w:rsid w:val="00854786"/>
    <w:rsid w:val="00854A47"/>
    <w:rsid w:val="0085536E"/>
    <w:rsid w:val="00855B44"/>
    <w:rsid w:val="00857762"/>
    <w:rsid w:val="00861131"/>
    <w:rsid w:val="008619E3"/>
    <w:rsid w:val="00861A0E"/>
    <w:rsid w:val="00861A81"/>
    <w:rsid w:val="00862E8F"/>
    <w:rsid w:val="008638FC"/>
    <w:rsid w:val="00863E7A"/>
    <w:rsid w:val="0086468E"/>
    <w:rsid w:val="008663AA"/>
    <w:rsid w:val="008663CD"/>
    <w:rsid w:val="008669BC"/>
    <w:rsid w:val="00866FE5"/>
    <w:rsid w:val="00867023"/>
    <w:rsid w:val="0086706A"/>
    <w:rsid w:val="0086712B"/>
    <w:rsid w:val="00867565"/>
    <w:rsid w:val="00870033"/>
    <w:rsid w:val="00870617"/>
    <w:rsid w:val="008712AE"/>
    <w:rsid w:val="0087189C"/>
    <w:rsid w:val="00871998"/>
    <w:rsid w:val="00871D65"/>
    <w:rsid w:val="00872039"/>
    <w:rsid w:val="00873426"/>
    <w:rsid w:val="00875F70"/>
    <w:rsid w:val="0087658C"/>
    <w:rsid w:val="00877971"/>
    <w:rsid w:val="00877C5C"/>
    <w:rsid w:val="0088090A"/>
    <w:rsid w:val="00880E0C"/>
    <w:rsid w:val="00880F83"/>
    <w:rsid w:val="008815D3"/>
    <w:rsid w:val="00881EF5"/>
    <w:rsid w:val="00882E58"/>
    <w:rsid w:val="00882F93"/>
    <w:rsid w:val="00883F52"/>
    <w:rsid w:val="0088455E"/>
    <w:rsid w:val="00885316"/>
    <w:rsid w:val="00885B65"/>
    <w:rsid w:val="008869BF"/>
    <w:rsid w:val="00886ED4"/>
    <w:rsid w:val="00886F3E"/>
    <w:rsid w:val="00891274"/>
    <w:rsid w:val="00891D3D"/>
    <w:rsid w:val="0089246D"/>
    <w:rsid w:val="00893902"/>
    <w:rsid w:val="00893945"/>
    <w:rsid w:val="008957EA"/>
    <w:rsid w:val="00895A42"/>
    <w:rsid w:val="00896168"/>
    <w:rsid w:val="00896B20"/>
    <w:rsid w:val="00896D0C"/>
    <w:rsid w:val="008A0A4B"/>
    <w:rsid w:val="008A0B54"/>
    <w:rsid w:val="008A0FA1"/>
    <w:rsid w:val="008A1CB1"/>
    <w:rsid w:val="008A2266"/>
    <w:rsid w:val="008A2FCF"/>
    <w:rsid w:val="008A310E"/>
    <w:rsid w:val="008A42D4"/>
    <w:rsid w:val="008A479F"/>
    <w:rsid w:val="008A524A"/>
    <w:rsid w:val="008A5A0B"/>
    <w:rsid w:val="008A611C"/>
    <w:rsid w:val="008A6CB9"/>
    <w:rsid w:val="008A793F"/>
    <w:rsid w:val="008B024F"/>
    <w:rsid w:val="008B1F15"/>
    <w:rsid w:val="008B2518"/>
    <w:rsid w:val="008B31A9"/>
    <w:rsid w:val="008B3660"/>
    <w:rsid w:val="008B58DD"/>
    <w:rsid w:val="008B5A5A"/>
    <w:rsid w:val="008B6BDF"/>
    <w:rsid w:val="008B723D"/>
    <w:rsid w:val="008B7629"/>
    <w:rsid w:val="008B7962"/>
    <w:rsid w:val="008C1CBE"/>
    <w:rsid w:val="008C2118"/>
    <w:rsid w:val="008C2153"/>
    <w:rsid w:val="008C3541"/>
    <w:rsid w:val="008C3616"/>
    <w:rsid w:val="008C3BA2"/>
    <w:rsid w:val="008C4AFA"/>
    <w:rsid w:val="008C4C65"/>
    <w:rsid w:val="008C5D51"/>
    <w:rsid w:val="008C6711"/>
    <w:rsid w:val="008C6AED"/>
    <w:rsid w:val="008C7934"/>
    <w:rsid w:val="008C7C36"/>
    <w:rsid w:val="008C7E2E"/>
    <w:rsid w:val="008D03CA"/>
    <w:rsid w:val="008D03DD"/>
    <w:rsid w:val="008D0DDA"/>
    <w:rsid w:val="008D1181"/>
    <w:rsid w:val="008D1946"/>
    <w:rsid w:val="008D1CD4"/>
    <w:rsid w:val="008D2BF8"/>
    <w:rsid w:val="008D3899"/>
    <w:rsid w:val="008D39D7"/>
    <w:rsid w:val="008D3AE8"/>
    <w:rsid w:val="008D4FE0"/>
    <w:rsid w:val="008D51C0"/>
    <w:rsid w:val="008D56B4"/>
    <w:rsid w:val="008D5A2B"/>
    <w:rsid w:val="008D5BB0"/>
    <w:rsid w:val="008D644C"/>
    <w:rsid w:val="008D68AA"/>
    <w:rsid w:val="008D6CA8"/>
    <w:rsid w:val="008D6CB3"/>
    <w:rsid w:val="008D7EB1"/>
    <w:rsid w:val="008D7FF2"/>
    <w:rsid w:val="008E0AA2"/>
    <w:rsid w:val="008E0D49"/>
    <w:rsid w:val="008E1107"/>
    <w:rsid w:val="008E16D2"/>
    <w:rsid w:val="008E22D8"/>
    <w:rsid w:val="008E2827"/>
    <w:rsid w:val="008E3BEC"/>
    <w:rsid w:val="008E4104"/>
    <w:rsid w:val="008E4109"/>
    <w:rsid w:val="008E485D"/>
    <w:rsid w:val="008E53A5"/>
    <w:rsid w:val="008E7290"/>
    <w:rsid w:val="008E75D8"/>
    <w:rsid w:val="008E7A61"/>
    <w:rsid w:val="008E7A89"/>
    <w:rsid w:val="008F0792"/>
    <w:rsid w:val="008F2BFD"/>
    <w:rsid w:val="008F2C5F"/>
    <w:rsid w:val="008F2EAD"/>
    <w:rsid w:val="008F2F3B"/>
    <w:rsid w:val="008F33E2"/>
    <w:rsid w:val="008F48EE"/>
    <w:rsid w:val="008F595C"/>
    <w:rsid w:val="008F5C47"/>
    <w:rsid w:val="008F5FF6"/>
    <w:rsid w:val="008F694E"/>
    <w:rsid w:val="008F6B15"/>
    <w:rsid w:val="008F6FC6"/>
    <w:rsid w:val="008F73A2"/>
    <w:rsid w:val="008F7667"/>
    <w:rsid w:val="0090062D"/>
    <w:rsid w:val="00902E73"/>
    <w:rsid w:val="009033C6"/>
    <w:rsid w:val="00903A2D"/>
    <w:rsid w:val="009041FB"/>
    <w:rsid w:val="00904528"/>
    <w:rsid w:val="00904AF4"/>
    <w:rsid w:val="0090595B"/>
    <w:rsid w:val="0090762B"/>
    <w:rsid w:val="00907B50"/>
    <w:rsid w:val="00910DEF"/>
    <w:rsid w:val="00911002"/>
    <w:rsid w:val="009113D3"/>
    <w:rsid w:val="009116C1"/>
    <w:rsid w:val="009127E5"/>
    <w:rsid w:val="0091396D"/>
    <w:rsid w:val="00913D25"/>
    <w:rsid w:val="009140FE"/>
    <w:rsid w:val="009145D6"/>
    <w:rsid w:val="009172E1"/>
    <w:rsid w:val="00917582"/>
    <w:rsid w:val="00917945"/>
    <w:rsid w:val="0092010C"/>
    <w:rsid w:val="00920BE2"/>
    <w:rsid w:val="00920DBE"/>
    <w:rsid w:val="00922098"/>
    <w:rsid w:val="0092237F"/>
    <w:rsid w:val="00922D67"/>
    <w:rsid w:val="00923E61"/>
    <w:rsid w:val="00924546"/>
    <w:rsid w:val="009247B2"/>
    <w:rsid w:val="00924A46"/>
    <w:rsid w:val="00924CB1"/>
    <w:rsid w:val="00925C58"/>
    <w:rsid w:val="00926335"/>
    <w:rsid w:val="009265AF"/>
    <w:rsid w:val="009269F8"/>
    <w:rsid w:val="009276CE"/>
    <w:rsid w:val="00927D22"/>
    <w:rsid w:val="0093002D"/>
    <w:rsid w:val="0093041C"/>
    <w:rsid w:val="0093094B"/>
    <w:rsid w:val="00930A6B"/>
    <w:rsid w:val="00931168"/>
    <w:rsid w:val="00932B06"/>
    <w:rsid w:val="00933096"/>
    <w:rsid w:val="00934957"/>
    <w:rsid w:val="00934C96"/>
    <w:rsid w:val="0093587A"/>
    <w:rsid w:val="009358B0"/>
    <w:rsid w:val="00935CCD"/>
    <w:rsid w:val="0093625F"/>
    <w:rsid w:val="0093664E"/>
    <w:rsid w:val="009378FF"/>
    <w:rsid w:val="00937D59"/>
    <w:rsid w:val="00941F01"/>
    <w:rsid w:val="00942B54"/>
    <w:rsid w:val="00943188"/>
    <w:rsid w:val="00943283"/>
    <w:rsid w:val="00943A6C"/>
    <w:rsid w:val="00943D10"/>
    <w:rsid w:val="009440CC"/>
    <w:rsid w:val="00944468"/>
    <w:rsid w:val="0094446B"/>
    <w:rsid w:val="009444C4"/>
    <w:rsid w:val="00945C88"/>
    <w:rsid w:val="00945D68"/>
    <w:rsid w:val="00946482"/>
    <w:rsid w:val="009474A5"/>
    <w:rsid w:val="009477FD"/>
    <w:rsid w:val="00950C7E"/>
    <w:rsid w:val="00951245"/>
    <w:rsid w:val="0095124C"/>
    <w:rsid w:val="009519E0"/>
    <w:rsid w:val="00952E53"/>
    <w:rsid w:val="0095305F"/>
    <w:rsid w:val="009538EA"/>
    <w:rsid w:val="0095529B"/>
    <w:rsid w:val="009561BF"/>
    <w:rsid w:val="00957081"/>
    <w:rsid w:val="0096033A"/>
    <w:rsid w:val="00961FCC"/>
    <w:rsid w:val="00964014"/>
    <w:rsid w:val="00966469"/>
    <w:rsid w:val="0096676E"/>
    <w:rsid w:val="00967323"/>
    <w:rsid w:val="00970F8E"/>
    <w:rsid w:val="009712E4"/>
    <w:rsid w:val="0097149F"/>
    <w:rsid w:val="00971A82"/>
    <w:rsid w:val="00971D9D"/>
    <w:rsid w:val="00971EF1"/>
    <w:rsid w:val="00972056"/>
    <w:rsid w:val="00972C75"/>
    <w:rsid w:val="00974875"/>
    <w:rsid w:val="00974D60"/>
    <w:rsid w:val="00975B7F"/>
    <w:rsid w:val="00975C4A"/>
    <w:rsid w:val="00976EED"/>
    <w:rsid w:val="00977EB0"/>
    <w:rsid w:val="00980215"/>
    <w:rsid w:val="00981D63"/>
    <w:rsid w:val="009824EB"/>
    <w:rsid w:val="00982BC0"/>
    <w:rsid w:val="00982DE8"/>
    <w:rsid w:val="00983043"/>
    <w:rsid w:val="0098656B"/>
    <w:rsid w:val="00987694"/>
    <w:rsid w:val="009914BC"/>
    <w:rsid w:val="00991760"/>
    <w:rsid w:val="00992243"/>
    <w:rsid w:val="00993649"/>
    <w:rsid w:val="00993664"/>
    <w:rsid w:val="009943F3"/>
    <w:rsid w:val="009955BC"/>
    <w:rsid w:val="00995637"/>
    <w:rsid w:val="00995D32"/>
    <w:rsid w:val="00995E09"/>
    <w:rsid w:val="00996AEA"/>
    <w:rsid w:val="00996CF8"/>
    <w:rsid w:val="0099719F"/>
    <w:rsid w:val="009971DB"/>
    <w:rsid w:val="009A12A0"/>
    <w:rsid w:val="009A1B9F"/>
    <w:rsid w:val="009A1F3F"/>
    <w:rsid w:val="009A22BA"/>
    <w:rsid w:val="009A3371"/>
    <w:rsid w:val="009A38C8"/>
    <w:rsid w:val="009A4E90"/>
    <w:rsid w:val="009A513C"/>
    <w:rsid w:val="009A5274"/>
    <w:rsid w:val="009A606D"/>
    <w:rsid w:val="009A68B6"/>
    <w:rsid w:val="009A6C33"/>
    <w:rsid w:val="009A70E3"/>
    <w:rsid w:val="009A79B1"/>
    <w:rsid w:val="009B05BC"/>
    <w:rsid w:val="009B1548"/>
    <w:rsid w:val="009B1C7D"/>
    <w:rsid w:val="009B297F"/>
    <w:rsid w:val="009B2CA1"/>
    <w:rsid w:val="009B3926"/>
    <w:rsid w:val="009B39AD"/>
    <w:rsid w:val="009B4936"/>
    <w:rsid w:val="009B4CBF"/>
    <w:rsid w:val="009B6800"/>
    <w:rsid w:val="009B6F72"/>
    <w:rsid w:val="009C07E7"/>
    <w:rsid w:val="009C157A"/>
    <w:rsid w:val="009C195A"/>
    <w:rsid w:val="009C1C79"/>
    <w:rsid w:val="009C1FA8"/>
    <w:rsid w:val="009C212B"/>
    <w:rsid w:val="009C3B0C"/>
    <w:rsid w:val="009C3C32"/>
    <w:rsid w:val="009C41D9"/>
    <w:rsid w:val="009C691F"/>
    <w:rsid w:val="009C6F68"/>
    <w:rsid w:val="009C723F"/>
    <w:rsid w:val="009C7B62"/>
    <w:rsid w:val="009D0905"/>
    <w:rsid w:val="009D0BD5"/>
    <w:rsid w:val="009D1DEA"/>
    <w:rsid w:val="009D2DF4"/>
    <w:rsid w:val="009D344F"/>
    <w:rsid w:val="009D35C6"/>
    <w:rsid w:val="009D3EDC"/>
    <w:rsid w:val="009D49A9"/>
    <w:rsid w:val="009D4AAF"/>
    <w:rsid w:val="009D5136"/>
    <w:rsid w:val="009D5394"/>
    <w:rsid w:val="009D60E8"/>
    <w:rsid w:val="009D6144"/>
    <w:rsid w:val="009E1958"/>
    <w:rsid w:val="009E1C50"/>
    <w:rsid w:val="009E1EF4"/>
    <w:rsid w:val="009E205C"/>
    <w:rsid w:val="009E29D2"/>
    <w:rsid w:val="009E3212"/>
    <w:rsid w:val="009E3B17"/>
    <w:rsid w:val="009E43E6"/>
    <w:rsid w:val="009E4E30"/>
    <w:rsid w:val="009E664E"/>
    <w:rsid w:val="009E6E8C"/>
    <w:rsid w:val="009E74BD"/>
    <w:rsid w:val="009F3DA0"/>
    <w:rsid w:val="009F3EFC"/>
    <w:rsid w:val="009F3FD5"/>
    <w:rsid w:val="009F3FF5"/>
    <w:rsid w:val="009F4124"/>
    <w:rsid w:val="009F6B8D"/>
    <w:rsid w:val="009F6ECE"/>
    <w:rsid w:val="00A00282"/>
    <w:rsid w:val="00A00A34"/>
    <w:rsid w:val="00A01AF3"/>
    <w:rsid w:val="00A01DE7"/>
    <w:rsid w:val="00A02520"/>
    <w:rsid w:val="00A0277E"/>
    <w:rsid w:val="00A027B9"/>
    <w:rsid w:val="00A030CB"/>
    <w:rsid w:val="00A032B1"/>
    <w:rsid w:val="00A04DEF"/>
    <w:rsid w:val="00A05C7F"/>
    <w:rsid w:val="00A06D01"/>
    <w:rsid w:val="00A0707E"/>
    <w:rsid w:val="00A10F0A"/>
    <w:rsid w:val="00A11565"/>
    <w:rsid w:val="00A11AB7"/>
    <w:rsid w:val="00A12F56"/>
    <w:rsid w:val="00A1344C"/>
    <w:rsid w:val="00A14D2F"/>
    <w:rsid w:val="00A15AF5"/>
    <w:rsid w:val="00A15B37"/>
    <w:rsid w:val="00A1723D"/>
    <w:rsid w:val="00A206E7"/>
    <w:rsid w:val="00A20FD8"/>
    <w:rsid w:val="00A22202"/>
    <w:rsid w:val="00A23646"/>
    <w:rsid w:val="00A239F3"/>
    <w:rsid w:val="00A23C03"/>
    <w:rsid w:val="00A244B6"/>
    <w:rsid w:val="00A25794"/>
    <w:rsid w:val="00A25BC2"/>
    <w:rsid w:val="00A261CE"/>
    <w:rsid w:val="00A2639C"/>
    <w:rsid w:val="00A265A7"/>
    <w:rsid w:val="00A2664E"/>
    <w:rsid w:val="00A27E13"/>
    <w:rsid w:val="00A30E79"/>
    <w:rsid w:val="00A3100C"/>
    <w:rsid w:val="00A31786"/>
    <w:rsid w:val="00A31833"/>
    <w:rsid w:val="00A3242C"/>
    <w:rsid w:val="00A32671"/>
    <w:rsid w:val="00A333D3"/>
    <w:rsid w:val="00A336A1"/>
    <w:rsid w:val="00A33CB8"/>
    <w:rsid w:val="00A33CCE"/>
    <w:rsid w:val="00A34379"/>
    <w:rsid w:val="00A34865"/>
    <w:rsid w:val="00A358BA"/>
    <w:rsid w:val="00A358BD"/>
    <w:rsid w:val="00A362B3"/>
    <w:rsid w:val="00A362E3"/>
    <w:rsid w:val="00A363C2"/>
    <w:rsid w:val="00A36577"/>
    <w:rsid w:val="00A372EF"/>
    <w:rsid w:val="00A37D4C"/>
    <w:rsid w:val="00A40556"/>
    <w:rsid w:val="00A40BF2"/>
    <w:rsid w:val="00A41962"/>
    <w:rsid w:val="00A43C46"/>
    <w:rsid w:val="00A443DB"/>
    <w:rsid w:val="00A44507"/>
    <w:rsid w:val="00A4454A"/>
    <w:rsid w:val="00A445C8"/>
    <w:rsid w:val="00A44662"/>
    <w:rsid w:val="00A46367"/>
    <w:rsid w:val="00A46567"/>
    <w:rsid w:val="00A47FF5"/>
    <w:rsid w:val="00A5002D"/>
    <w:rsid w:val="00A5138D"/>
    <w:rsid w:val="00A518D4"/>
    <w:rsid w:val="00A54181"/>
    <w:rsid w:val="00A54243"/>
    <w:rsid w:val="00A548B9"/>
    <w:rsid w:val="00A5574B"/>
    <w:rsid w:val="00A55921"/>
    <w:rsid w:val="00A563BD"/>
    <w:rsid w:val="00A5647A"/>
    <w:rsid w:val="00A56B69"/>
    <w:rsid w:val="00A57E20"/>
    <w:rsid w:val="00A60247"/>
    <w:rsid w:val="00A60B57"/>
    <w:rsid w:val="00A61BFF"/>
    <w:rsid w:val="00A621F7"/>
    <w:rsid w:val="00A62293"/>
    <w:rsid w:val="00A62397"/>
    <w:rsid w:val="00A649E6"/>
    <w:rsid w:val="00A66716"/>
    <w:rsid w:val="00A66940"/>
    <w:rsid w:val="00A6725B"/>
    <w:rsid w:val="00A67996"/>
    <w:rsid w:val="00A67E70"/>
    <w:rsid w:val="00A70585"/>
    <w:rsid w:val="00A71332"/>
    <w:rsid w:val="00A7209C"/>
    <w:rsid w:val="00A72CE6"/>
    <w:rsid w:val="00A73A2C"/>
    <w:rsid w:val="00A745C8"/>
    <w:rsid w:val="00A7482B"/>
    <w:rsid w:val="00A74F17"/>
    <w:rsid w:val="00A7554F"/>
    <w:rsid w:val="00A76660"/>
    <w:rsid w:val="00A76B24"/>
    <w:rsid w:val="00A76E3D"/>
    <w:rsid w:val="00A80DDE"/>
    <w:rsid w:val="00A80F8B"/>
    <w:rsid w:val="00A81E95"/>
    <w:rsid w:val="00A829E1"/>
    <w:rsid w:val="00A829FE"/>
    <w:rsid w:val="00A83564"/>
    <w:rsid w:val="00A83AFE"/>
    <w:rsid w:val="00A83BB9"/>
    <w:rsid w:val="00A83E47"/>
    <w:rsid w:val="00A840F4"/>
    <w:rsid w:val="00A8468C"/>
    <w:rsid w:val="00A84A34"/>
    <w:rsid w:val="00A872A7"/>
    <w:rsid w:val="00A87566"/>
    <w:rsid w:val="00A90213"/>
    <w:rsid w:val="00A90274"/>
    <w:rsid w:val="00A9059B"/>
    <w:rsid w:val="00A910DF"/>
    <w:rsid w:val="00A920B9"/>
    <w:rsid w:val="00A93683"/>
    <w:rsid w:val="00A93BAE"/>
    <w:rsid w:val="00A93DEE"/>
    <w:rsid w:val="00A9491A"/>
    <w:rsid w:val="00A94F1F"/>
    <w:rsid w:val="00A952E5"/>
    <w:rsid w:val="00A9556D"/>
    <w:rsid w:val="00A955ED"/>
    <w:rsid w:val="00A95660"/>
    <w:rsid w:val="00A95DA0"/>
    <w:rsid w:val="00A96014"/>
    <w:rsid w:val="00A961CB"/>
    <w:rsid w:val="00A964D4"/>
    <w:rsid w:val="00A965FF"/>
    <w:rsid w:val="00A96E9D"/>
    <w:rsid w:val="00AA160C"/>
    <w:rsid w:val="00AA1BA6"/>
    <w:rsid w:val="00AA2413"/>
    <w:rsid w:val="00AA2724"/>
    <w:rsid w:val="00AA2AA2"/>
    <w:rsid w:val="00AA2B3C"/>
    <w:rsid w:val="00AA2C9E"/>
    <w:rsid w:val="00AA4D7E"/>
    <w:rsid w:val="00AA513A"/>
    <w:rsid w:val="00AA5EED"/>
    <w:rsid w:val="00AA6132"/>
    <w:rsid w:val="00AA63AD"/>
    <w:rsid w:val="00AA660E"/>
    <w:rsid w:val="00AA6C9C"/>
    <w:rsid w:val="00AA738A"/>
    <w:rsid w:val="00AA7932"/>
    <w:rsid w:val="00AB0104"/>
    <w:rsid w:val="00AB0945"/>
    <w:rsid w:val="00AB0C84"/>
    <w:rsid w:val="00AB14B8"/>
    <w:rsid w:val="00AB1564"/>
    <w:rsid w:val="00AB16F1"/>
    <w:rsid w:val="00AB1C5C"/>
    <w:rsid w:val="00AB3307"/>
    <w:rsid w:val="00AB33DF"/>
    <w:rsid w:val="00AB3E3A"/>
    <w:rsid w:val="00AB5186"/>
    <w:rsid w:val="00AB6DF1"/>
    <w:rsid w:val="00AB7E98"/>
    <w:rsid w:val="00AC1F16"/>
    <w:rsid w:val="00AC2403"/>
    <w:rsid w:val="00AC298F"/>
    <w:rsid w:val="00AC2A30"/>
    <w:rsid w:val="00AC3AA3"/>
    <w:rsid w:val="00AC42D0"/>
    <w:rsid w:val="00AC474C"/>
    <w:rsid w:val="00AC497C"/>
    <w:rsid w:val="00AC4F0A"/>
    <w:rsid w:val="00AC5A2B"/>
    <w:rsid w:val="00AC681F"/>
    <w:rsid w:val="00AC6A5B"/>
    <w:rsid w:val="00AC6CC7"/>
    <w:rsid w:val="00AC6E9D"/>
    <w:rsid w:val="00AC75F4"/>
    <w:rsid w:val="00AC774E"/>
    <w:rsid w:val="00AC77EB"/>
    <w:rsid w:val="00AC7EB1"/>
    <w:rsid w:val="00AD04B1"/>
    <w:rsid w:val="00AD0501"/>
    <w:rsid w:val="00AD0D86"/>
    <w:rsid w:val="00AD1966"/>
    <w:rsid w:val="00AD2D19"/>
    <w:rsid w:val="00AD356A"/>
    <w:rsid w:val="00AD3DFB"/>
    <w:rsid w:val="00AD3F72"/>
    <w:rsid w:val="00AD42DE"/>
    <w:rsid w:val="00AD4841"/>
    <w:rsid w:val="00AD5FAC"/>
    <w:rsid w:val="00AD6314"/>
    <w:rsid w:val="00AD75F6"/>
    <w:rsid w:val="00AD7A38"/>
    <w:rsid w:val="00AE02AB"/>
    <w:rsid w:val="00AE0AB9"/>
    <w:rsid w:val="00AE2F1A"/>
    <w:rsid w:val="00AE3049"/>
    <w:rsid w:val="00AE436B"/>
    <w:rsid w:val="00AE512F"/>
    <w:rsid w:val="00AE5235"/>
    <w:rsid w:val="00AE52E7"/>
    <w:rsid w:val="00AE5CF4"/>
    <w:rsid w:val="00AE5D6E"/>
    <w:rsid w:val="00AE6B2C"/>
    <w:rsid w:val="00AE7222"/>
    <w:rsid w:val="00AE7301"/>
    <w:rsid w:val="00AF020E"/>
    <w:rsid w:val="00AF0F62"/>
    <w:rsid w:val="00AF2436"/>
    <w:rsid w:val="00AF2548"/>
    <w:rsid w:val="00AF2ADC"/>
    <w:rsid w:val="00AF2B63"/>
    <w:rsid w:val="00AF42B1"/>
    <w:rsid w:val="00AF46C7"/>
    <w:rsid w:val="00AF4CC7"/>
    <w:rsid w:val="00AF4EAB"/>
    <w:rsid w:val="00AF5089"/>
    <w:rsid w:val="00AF55B2"/>
    <w:rsid w:val="00AF5B62"/>
    <w:rsid w:val="00AF5D34"/>
    <w:rsid w:val="00AF5E3C"/>
    <w:rsid w:val="00AF6557"/>
    <w:rsid w:val="00AF6618"/>
    <w:rsid w:val="00AF7F9D"/>
    <w:rsid w:val="00B008DF"/>
    <w:rsid w:val="00B0095E"/>
    <w:rsid w:val="00B016FC"/>
    <w:rsid w:val="00B01D2C"/>
    <w:rsid w:val="00B02C29"/>
    <w:rsid w:val="00B03AC0"/>
    <w:rsid w:val="00B03F07"/>
    <w:rsid w:val="00B04C43"/>
    <w:rsid w:val="00B04F83"/>
    <w:rsid w:val="00B05933"/>
    <w:rsid w:val="00B05CF3"/>
    <w:rsid w:val="00B060A4"/>
    <w:rsid w:val="00B06F90"/>
    <w:rsid w:val="00B07460"/>
    <w:rsid w:val="00B10063"/>
    <w:rsid w:val="00B10903"/>
    <w:rsid w:val="00B10C67"/>
    <w:rsid w:val="00B11329"/>
    <w:rsid w:val="00B11DCA"/>
    <w:rsid w:val="00B11EE8"/>
    <w:rsid w:val="00B126CC"/>
    <w:rsid w:val="00B128FD"/>
    <w:rsid w:val="00B12A62"/>
    <w:rsid w:val="00B130C5"/>
    <w:rsid w:val="00B1326C"/>
    <w:rsid w:val="00B13B6D"/>
    <w:rsid w:val="00B13BA4"/>
    <w:rsid w:val="00B155E2"/>
    <w:rsid w:val="00B15E65"/>
    <w:rsid w:val="00B16701"/>
    <w:rsid w:val="00B16CBB"/>
    <w:rsid w:val="00B16D6E"/>
    <w:rsid w:val="00B202F7"/>
    <w:rsid w:val="00B203FF"/>
    <w:rsid w:val="00B20DAA"/>
    <w:rsid w:val="00B228D1"/>
    <w:rsid w:val="00B22A9A"/>
    <w:rsid w:val="00B22B40"/>
    <w:rsid w:val="00B23B29"/>
    <w:rsid w:val="00B23D0C"/>
    <w:rsid w:val="00B2453D"/>
    <w:rsid w:val="00B24E81"/>
    <w:rsid w:val="00B25803"/>
    <w:rsid w:val="00B261D8"/>
    <w:rsid w:val="00B2679B"/>
    <w:rsid w:val="00B268C5"/>
    <w:rsid w:val="00B26CAA"/>
    <w:rsid w:val="00B27015"/>
    <w:rsid w:val="00B2729E"/>
    <w:rsid w:val="00B27960"/>
    <w:rsid w:val="00B27DD7"/>
    <w:rsid w:val="00B3146A"/>
    <w:rsid w:val="00B31968"/>
    <w:rsid w:val="00B32DAF"/>
    <w:rsid w:val="00B33573"/>
    <w:rsid w:val="00B337BD"/>
    <w:rsid w:val="00B33DC8"/>
    <w:rsid w:val="00B34176"/>
    <w:rsid w:val="00B34265"/>
    <w:rsid w:val="00B3558D"/>
    <w:rsid w:val="00B35626"/>
    <w:rsid w:val="00B369BB"/>
    <w:rsid w:val="00B36C74"/>
    <w:rsid w:val="00B36D97"/>
    <w:rsid w:val="00B37160"/>
    <w:rsid w:val="00B40876"/>
    <w:rsid w:val="00B40D5C"/>
    <w:rsid w:val="00B41DF6"/>
    <w:rsid w:val="00B421BB"/>
    <w:rsid w:val="00B42735"/>
    <w:rsid w:val="00B429A9"/>
    <w:rsid w:val="00B433E2"/>
    <w:rsid w:val="00B43BC0"/>
    <w:rsid w:val="00B441C1"/>
    <w:rsid w:val="00B45CE0"/>
    <w:rsid w:val="00B46EC1"/>
    <w:rsid w:val="00B4701F"/>
    <w:rsid w:val="00B47B42"/>
    <w:rsid w:val="00B47E1A"/>
    <w:rsid w:val="00B50A9D"/>
    <w:rsid w:val="00B51FED"/>
    <w:rsid w:val="00B532EC"/>
    <w:rsid w:val="00B539DA"/>
    <w:rsid w:val="00B5409C"/>
    <w:rsid w:val="00B5500E"/>
    <w:rsid w:val="00B55D97"/>
    <w:rsid w:val="00B56810"/>
    <w:rsid w:val="00B568C5"/>
    <w:rsid w:val="00B569A6"/>
    <w:rsid w:val="00B56CA6"/>
    <w:rsid w:val="00B572F7"/>
    <w:rsid w:val="00B57C00"/>
    <w:rsid w:val="00B613F6"/>
    <w:rsid w:val="00B62BE6"/>
    <w:rsid w:val="00B63483"/>
    <w:rsid w:val="00B6374C"/>
    <w:rsid w:val="00B6390C"/>
    <w:rsid w:val="00B63A31"/>
    <w:rsid w:val="00B65248"/>
    <w:rsid w:val="00B659E7"/>
    <w:rsid w:val="00B66339"/>
    <w:rsid w:val="00B66657"/>
    <w:rsid w:val="00B677FD"/>
    <w:rsid w:val="00B707E5"/>
    <w:rsid w:val="00B708D5"/>
    <w:rsid w:val="00B7151D"/>
    <w:rsid w:val="00B7169B"/>
    <w:rsid w:val="00B72BD0"/>
    <w:rsid w:val="00B72EA9"/>
    <w:rsid w:val="00B7319C"/>
    <w:rsid w:val="00B73518"/>
    <w:rsid w:val="00B7384F"/>
    <w:rsid w:val="00B73EE5"/>
    <w:rsid w:val="00B74634"/>
    <w:rsid w:val="00B74DC7"/>
    <w:rsid w:val="00B76490"/>
    <w:rsid w:val="00B7696C"/>
    <w:rsid w:val="00B76D49"/>
    <w:rsid w:val="00B77571"/>
    <w:rsid w:val="00B77CAC"/>
    <w:rsid w:val="00B80036"/>
    <w:rsid w:val="00B802A2"/>
    <w:rsid w:val="00B803E0"/>
    <w:rsid w:val="00B806CC"/>
    <w:rsid w:val="00B8217A"/>
    <w:rsid w:val="00B8221E"/>
    <w:rsid w:val="00B827AC"/>
    <w:rsid w:val="00B827E6"/>
    <w:rsid w:val="00B833CE"/>
    <w:rsid w:val="00B83526"/>
    <w:rsid w:val="00B83E69"/>
    <w:rsid w:val="00B83F52"/>
    <w:rsid w:val="00B841A8"/>
    <w:rsid w:val="00B843A4"/>
    <w:rsid w:val="00B8485D"/>
    <w:rsid w:val="00B852A2"/>
    <w:rsid w:val="00B8545F"/>
    <w:rsid w:val="00B8631B"/>
    <w:rsid w:val="00B86AF1"/>
    <w:rsid w:val="00B86B7D"/>
    <w:rsid w:val="00B87076"/>
    <w:rsid w:val="00B872F6"/>
    <w:rsid w:val="00B9010E"/>
    <w:rsid w:val="00B91642"/>
    <w:rsid w:val="00B92DD0"/>
    <w:rsid w:val="00B9302F"/>
    <w:rsid w:val="00B9339A"/>
    <w:rsid w:val="00B9340F"/>
    <w:rsid w:val="00B93444"/>
    <w:rsid w:val="00B9374A"/>
    <w:rsid w:val="00B95840"/>
    <w:rsid w:val="00B96332"/>
    <w:rsid w:val="00B97F50"/>
    <w:rsid w:val="00BA03CE"/>
    <w:rsid w:val="00BA06DB"/>
    <w:rsid w:val="00BA11A2"/>
    <w:rsid w:val="00BA1CC8"/>
    <w:rsid w:val="00BA2192"/>
    <w:rsid w:val="00BA2409"/>
    <w:rsid w:val="00BA2AB7"/>
    <w:rsid w:val="00BA316C"/>
    <w:rsid w:val="00BA3248"/>
    <w:rsid w:val="00BA3BFC"/>
    <w:rsid w:val="00BA42DD"/>
    <w:rsid w:val="00BA43B0"/>
    <w:rsid w:val="00BA5B35"/>
    <w:rsid w:val="00BA70B2"/>
    <w:rsid w:val="00BA735A"/>
    <w:rsid w:val="00BA7875"/>
    <w:rsid w:val="00BB05D8"/>
    <w:rsid w:val="00BB0EB6"/>
    <w:rsid w:val="00BB1FA6"/>
    <w:rsid w:val="00BB2760"/>
    <w:rsid w:val="00BB2884"/>
    <w:rsid w:val="00BB2F0F"/>
    <w:rsid w:val="00BB4080"/>
    <w:rsid w:val="00BB4918"/>
    <w:rsid w:val="00BB50BC"/>
    <w:rsid w:val="00BB5479"/>
    <w:rsid w:val="00BB5531"/>
    <w:rsid w:val="00BB590F"/>
    <w:rsid w:val="00BB5EB0"/>
    <w:rsid w:val="00BB63ED"/>
    <w:rsid w:val="00BB7703"/>
    <w:rsid w:val="00BC01D4"/>
    <w:rsid w:val="00BC0624"/>
    <w:rsid w:val="00BC079E"/>
    <w:rsid w:val="00BC19A2"/>
    <w:rsid w:val="00BC1CEA"/>
    <w:rsid w:val="00BC2340"/>
    <w:rsid w:val="00BC2E5A"/>
    <w:rsid w:val="00BC3F39"/>
    <w:rsid w:val="00BC530D"/>
    <w:rsid w:val="00BD072F"/>
    <w:rsid w:val="00BD0E93"/>
    <w:rsid w:val="00BD2989"/>
    <w:rsid w:val="00BD2C02"/>
    <w:rsid w:val="00BD2C3B"/>
    <w:rsid w:val="00BD3199"/>
    <w:rsid w:val="00BD35B3"/>
    <w:rsid w:val="00BD4335"/>
    <w:rsid w:val="00BD45D5"/>
    <w:rsid w:val="00BD5B19"/>
    <w:rsid w:val="00BD5D7E"/>
    <w:rsid w:val="00BD5F34"/>
    <w:rsid w:val="00BD644C"/>
    <w:rsid w:val="00BD6FF7"/>
    <w:rsid w:val="00BD7288"/>
    <w:rsid w:val="00BD739A"/>
    <w:rsid w:val="00BD74FA"/>
    <w:rsid w:val="00BD7A68"/>
    <w:rsid w:val="00BE1C39"/>
    <w:rsid w:val="00BE1DAD"/>
    <w:rsid w:val="00BE219C"/>
    <w:rsid w:val="00BE25E8"/>
    <w:rsid w:val="00BE2753"/>
    <w:rsid w:val="00BE2DA7"/>
    <w:rsid w:val="00BE2FE9"/>
    <w:rsid w:val="00BE3741"/>
    <w:rsid w:val="00BE37C0"/>
    <w:rsid w:val="00BE3EB8"/>
    <w:rsid w:val="00BE5244"/>
    <w:rsid w:val="00BE53B4"/>
    <w:rsid w:val="00BE572D"/>
    <w:rsid w:val="00BE5BD2"/>
    <w:rsid w:val="00BE7280"/>
    <w:rsid w:val="00BE7463"/>
    <w:rsid w:val="00BE7F84"/>
    <w:rsid w:val="00BF14EE"/>
    <w:rsid w:val="00BF14FC"/>
    <w:rsid w:val="00BF2B9D"/>
    <w:rsid w:val="00BF484C"/>
    <w:rsid w:val="00BF49A8"/>
    <w:rsid w:val="00BF6861"/>
    <w:rsid w:val="00BF6C3E"/>
    <w:rsid w:val="00BF6D87"/>
    <w:rsid w:val="00BF7847"/>
    <w:rsid w:val="00C00B27"/>
    <w:rsid w:val="00C01774"/>
    <w:rsid w:val="00C045D0"/>
    <w:rsid w:val="00C046F1"/>
    <w:rsid w:val="00C0503D"/>
    <w:rsid w:val="00C05912"/>
    <w:rsid w:val="00C05E93"/>
    <w:rsid w:val="00C06439"/>
    <w:rsid w:val="00C06612"/>
    <w:rsid w:val="00C06B54"/>
    <w:rsid w:val="00C0758C"/>
    <w:rsid w:val="00C0785D"/>
    <w:rsid w:val="00C0788D"/>
    <w:rsid w:val="00C10B42"/>
    <w:rsid w:val="00C118EC"/>
    <w:rsid w:val="00C119A4"/>
    <w:rsid w:val="00C12386"/>
    <w:rsid w:val="00C13B1C"/>
    <w:rsid w:val="00C143D4"/>
    <w:rsid w:val="00C14AED"/>
    <w:rsid w:val="00C15AEE"/>
    <w:rsid w:val="00C16691"/>
    <w:rsid w:val="00C16C60"/>
    <w:rsid w:val="00C16DD2"/>
    <w:rsid w:val="00C16FC8"/>
    <w:rsid w:val="00C203EC"/>
    <w:rsid w:val="00C23051"/>
    <w:rsid w:val="00C2367C"/>
    <w:rsid w:val="00C251BD"/>
    <w:rsid w:val="00C27E92"/>
    <w:rsid w:val="00C30224"/>
    <w:rsid w:val="00C326FF"/>
    <w:rsid w:val="00C327C9"/>
    <w:rsid w:val="00C32B42"/>
    <w:rsid w:val="00C334AE"/>
    <w:rsid w:val="00C334B3"/>
    <w:rsid w:val="00C3385E"/>
    <w:rsid w:val="00C33B6B"/>
    <w:rsid w:val="00C33D00"/>
    <w:rsid w:val="00C3595A"/>
    <w:rsid w:val="00C36A4C"/>
    <w:rsid w:val="00C370EF"/>
    <w:rsid w:val="00C3773A"/>
    <w:rsid w:val="00C37A33"/>
    <w:rsid w:val="00C37B14"/>
    <w:rsid w:val="00C37EB6"/>
    <w:rsid w:val="00C40C0B"/>
    <w:rsid w:val="00C4150F"/>
    <w:rsid w:val="00C416E7"/>
    <w:rsid w:val="00C41B6A"/>
    <w:rsid w:val="00C42BFD"/>
    <w:rsid w:val="00C42CB9"/>
    <w:rsid w:val="00C438B1"/>
    <w:rsid w:val="00C43A66"/>
    <w:rsid w:val="00C43AA5"/>
    <w:rsid w:val="00C43D78"/>
    <w:rsid w:val="00C44445"/>
    <w:rsid w:val="00C45B92"/>
    <w:rsid w:val="00C46E0B"/>
    <w:rsid w:val="00C47C5C"/>
    <w:rsid w:val="00C50CBD"/>
    <w:rsid w:val="00C5154E"/>
    <w:rsid w:val="00C518BA"/>
    <w:rsid w:val="00C523BD"/>
    <w:rsid w:val="00C529A5"/>
    <w:rsid w:val="00C52F1E"/>
    <w:rsid w:val="00C530D7"/>
    <w:rsid w:val="00C536DB"/>
    <w:rsid w:val="00C53751"/>
    <w:rsid w:val="00C53931"/>
    <w:rsid w:val="00C53A6E"/>
    <w:rsid w:val="00C53AE8"/>
    <w:rsid w:val="00C542A7"/>
    <w:rsid w:val="00C54500"/>
    <w:rsid w:val="00C54D54"/>
    <w:rsid w:val="00C551B4"/>
    <w:rsid w:val="00C55699"/>
    <w:rsid w:val="00C5606A"/>
    <w:rsid w:val="00C5615A"/>
    <w:rsid w:val="00C56671"/>
    <w:rsid w:val="00C56A82"/>
    <w:rsid w:val="00C5725A"/>
    <w:rsid w:val="00C57833"/>
    <w:rsid w:val="00C57A79"/>
    <w:rsid w:val="00C6010F"/>
    <w:rsid w:val="00C6127C"/>
    <w:rsid w:val="00C61869"/>
    <w:rsid w:val="00C618F4"/>
    <w:rsid w:val="00C6280C"/>
    <w:rsid w:val="00C62E2D"/>
    <w:rsid w:val="00C631AD"/>
    <w:rsid w:val="00C63889"/>
    <w:rsid w:val="00C63F15"/>
    <w:rsid w:val="00C640ED"/>
    <w:rsid w:val="00C66B5F"/>
    <w:rsid w:val="00C678C2"/>
    <w:rsid w:val="00C70E9D"/>
    <w:rsid w:val="00C71C2B"/>
    <w:rsid w:val="00C72962"/>
    <w:rsid w:val="00C72A02"/>
    <w:rsid w:val="00C72C77"/>
    <w:rsid w:val="00C7350B"/>
    <w:rsid w:val="00C746D6"/>
    <w:rsid w:val="00C746ED"/>
    <w:rsid w:val="00C752A8"/>
    <w:rsid w:val="00C75972"/>
    <w:rsid w:val="00C75A8B"/>
    <w:rsid w:val="00C76415"/>
    <w:rsid w:val="00C76929"/>
    <w:rsid w:val="00C76BD1"/>
    <w:rsid w:val="00C77121"/>
    <w:rsid w:val="00C7776B"/>
    <w:rsid w:val="00C77C8B"/>
    <w:rsid w:val="00C80066"/>
    <w:rsid w:val="00C804DF"/>
    <w:rsid w:val="00C80A54"/>
    <w:rsid w:val="00C80E37"/>
    <w:rsid w:val="00C820DD"/>
    <w:rsid w:val="00C821A7"/>
    <w:rsid w:val="00C82972"/>
    <w:rsid w:val="00C82F8A"/>
    <w:rsid w:val="00C8401E"/>
    <w:rsid w:val="00C8567C"/>
    <w:rsid w:val="00C85BD9"/>
    <w:rsid w:val="00C85CD8"/>
    <w:rsid w:val="00C85EEE"/>
    <w:rsid w:val="00C864C9"/>
    <w:rsid w:val="00C8761A"/>
    <w:rsid w:val="00C90EF8"/>
    <w:rsid w:val="00C9165D"/>
    <w:rsid w:val="00C917EC"/>
    <w:rsid w:val="00C91E4C"/>
    <w:rsid w:val="00C9253F"/>
    <w:rsid w:val="00C933FE"/>
    <w:rsid w:val="00C9349C"/>
    <w:rsid w:val="00C947CA"/>
    <w:rsid w:val="00C94AA9"/>
    <w:rsid w:val="00C94C5C"/>
    <w:rsid w:val="00C95075"/>
    <w:rsid w:val="00C95918"/>
    <w:rsid w:val="00C95A62"/>
    <w:rsid w:val="00C9626B"/>
    <w:rsid w:val="00C9669D"/>
    <w:rsid w:val="00C96C3E"/>
    <w:rsid w:val="00C976B8"/>
    <w:rsid w:val="00C976EB"/>
    <w:rsid w:val="00C97ED0"/>
    <w:rsid w:val="00CA0BAA"/>
    <w:rsid w:val="00CA1A25"/>
    <w:rsid w:val="00CA23EA"/>
    <w:rsid w:val="00CA2861"/>
    <w:rsid w:val="00CA2DB5"/>
    <w:rsid w:val="00CA3600"/>
    <w:rsid w:val="00CA376B"/>
    <w:rsid w:val="00CA456A"/>
    <w:rsid w:val="00CA52B8"/>
    <w:rsid w:val="00CA64AA"/>
    <w:rsid w:val="00CA7D19"/>
    <w:rsid w:val="00CB02A3"/>
    <w:rsid w:val="00CB0B1C"/>
    <w:rsid w:val="00CB1A2B"/>
    <w:rsid w:val="00CB1AA4"/>
    <w:rsid w:val="00CB20FC"/>
    <w:rsid w:val="00CB3D0A"/>
    <w:rsid w:val="00CB554A"/>
    <w:rsid w:val="00CB5618"/>
    <w:rsid w:val="00CB583C"/>
    <w:rsid w:val="00CB6CD0"/>
    <w:rsid w:val="00CC07AB"/>
    <w:rsid w:val="00CC1833"/>
    <w:rsid w:val="00CC18AA"/>
    <w:rsid w:val="00CC1F15"/>
    <w:rsid w:val="00CC2017"/>
    <w:rsid w:val="00CC31BC"/>
    <w:rsid w:val="00CC3288"/>
    <w:rsid w:val="00CC3E22"/>
    <w:rsid w:val="00CC3FD4"/>
    <w:rsid w:val="00CC4627"/>
    <w:rsid w:val="00CC482A"/>
    <w:rsid w:val="00CC6AB1"/>
    <w:rsid w:val="00CC6C81"/>
    <w:rsid w:val="00CD14D4"/>
    <w:rsid w:val="00CD1853"/>
    <w:rsid w:val="00CD1ED1"/>
    <w:rsid w:val="00CD284D"/>
    <w:rsid w:val="00CD2C9E"/>
    <w:rsid w:val="00CD5E11"/>
    <w:rsid w:val="00CD627C"/>
    <w:rsid w:val="00CD6AD4"/>
    <w:rsid w:val="00CD75E3"/>
    <w:rsid w:val="00CD7FF6"/>
    <w:rsid w:val="00CE0307"/>
    <w:rsid w:val="00CE09C1"/>
    <w:rsid w:val="00CE1807"/>
    <w:rsid w:val="00CE1B5A"/>
    <w:rsid w:val="00CE22E9"/>
    <w:rsid w:val="00CE2FC1"/>
    <w:rsid w:val="00CE32CB"/>
    <w:rsid w:val="00CE4167"/>
    <w:rsid w:val="00CE43A1"/>
    <w:rsid w:val="00CE5075"/>
    <w:rsid w:val="00CE5662"/>
    <w:rsid w:val="00CE5949"/>
    <w:rsid w:val="00CE60EF"/>
    <w:rsid w:val="00CE7190"/>
    <w:rsid w:val="00CF0DD7"/>
    <w:rsid w:val="00CF16C6"/>
    <w:rsid w:val="00CF1B79"/>
    <w:rsid w:val="00CF2173"/>
    <w:rsid w:val="00CF32C9"/>
    <w:rsid w:val="00CF38D8"/>
    <w:rsid w:val="00CF3AFA"/>
    <w:rsid w:val="00CF3C2D"/>
    <w:rsid w:val="00CF4054"/>
    <w:rsid w:val="00CF43B6"/>
    <w:rsid w:val="00CF6604"/>
    <w:rsid w:val="00CF6983"/>
    <w:rsid w:val="00CF6A48"/>
    <w:rsid w:val="00CF75E7"/>
    <w:rsid w:val="00CF7837"/>
    <w:rsid w:val="00D0091E"/>
    <w:rsid w:val="00D01479"/>
    <w:rsid w:val="00D016EC"/>
    <w:rsid w:val="00D02D09"/>
    <w:rsid w:val="00D039CE"/>
    <w:rsid w:val="00D03F54"/>
    <w:rsid w:val="00D043A9"/>
    <w:rsid w:val="00D05707"/>
    <w:rsid w:val="00D05A25"/>
    <w:rsid w:val="00D063C5"/>
    <w:rsid w:val="00D0654E"/>
    <w:rsid w:val="00D06C0C"/>
    <w:rsid w:val="00D07D2E"/>
    <w:rsid w:val="00D105EA"/>
    <w:rsid w:val="00D113B0"/>
    <w:rsid w:val="00D130C4"/>
    <w:rsid w:val="00D139E9"/>
    <w:rsid w:val="00D147F9"/>
    <w:rsid w:val="00D14C38"/>
    <w:rsid w:val="00D15197"/>
    <w:rsid w:val="00D153C2"/>
    <w:rsid w:val="00D20904"/>
    <w:rsid w:val="00D222AB"/>
    <w:rsid w:val="00D2260C"/>
    <w:rsid w:val="00D2336C"/>
    <w:rsid w:val="00D2382C"/>
    <w:rsid w:val="00D23A1B"/>
    <w:rsid w:val="00D24E62"/>
    <w:rsid w:val="00D2741A"/>
    <w:rsid w:val="00D27984"/>
    <w:rsid w:val="00D27C86"/>
    <w:rsid w:val="00D30DA6"/>
    <w:rsid w:val="00D31E7F"/>
    <w:rsid w:val="00D3248E"/>
    <w:rsid w:val="00D325E0"/>
    <w:rsid w:val="00D327E4"/>
    <w:rsid w:val="00D32917"/>
    <w:rsid w:val="00D33168"/>
    <w:rsid w:val="00D33A5C"/>
    <w:rsid w:val="00D33E26"/>
    <w:rsid w:val="00D36709"/>
    <w:rsid w:val="00D36B46"/>
    <w:rsid w:val="00D36E41"/>
    <w:rsid w:val="00D377B8"/>
    <w:rsid w:val="00D37E7A"/>
    <w:rsid w:val="00D40F74"/>
    <w:rsid w:val="00D4112E"/>
    <w:rsid w:val="00D414F9"/>
    <w:rsid w:val="00D417D0"/>
    <w:rsid w:val="00D419DA"/>
    <w:rsid w:val="00D41CE3"/>
    <w:rsid w:val="00D424A9"/>
    <w:rsid w:val="00D43131"/>
    <w:rsid w:val="00D437FC"/>
    <w:rsid w:val="00D440F0"/>
    <w:rsid w:val="00D44A22"/>
    <w:rsid w:val="00D451CE"/>
    <w:rsid w:val="00D452A2"/>
    <w:rsid w:val="00D45736"/>
    <w:rsid w:val="00D46D3C"/>
    <w:rsid w:val="00D473AF"/>
    <w:rsid w:val="00D478D2"/>
    <w:rsid w:val="00D47D9C"/>
    <w:rsid w:val="00D47E23"/>
    <w:rsid w:val="00D506A2"/>
    <w:rsid w:val="00D534D0"/>
    <w:rsid w:val="00D53F56"/>
    <w:rsid w:val="00D545E2"/>
    <w:rsid w:val="00D54D08"/>
    <w:rsid w:val="00D55060"/>
    <w:rsid w:val="00D55711"/>
    <w:rsid w:val="00D5607F"/>
    <w:rsid w:val="00D5620C"/>
    <w:rsid w:val="00D56679"/>
    <w:rsid w:val="00D56CDF"/>
    <w:rsid w:val="00D604E9"/>
    <w:rsid w:val="00D614D5"/>
    <w:rsid w:val="00D61645"/>
    <w:rsid w:val="00D618A3"/>
    <w:rsid w:val="00D62709"/>
    <w:rsid w:val="00D62781"/>
    <w:rsid w:val="00D63118"/>
    <w:rsid w:val="00D6311B"/>
    <w:rsid w:val="00D631AA"/>
    <w:rsid w:val="00D63E96"/>
    <w:rsid w:val="00D63FE5"/>
    <w:rsid w:val="00D64003"/>
    <w:rsid w:val="00D64304"/>
    <w:rsid w:val="00D64392"/>
    <w:rsid w:val="00D643A5"/>
    <w:rsid w:val="00D65AA6"/>
    <w:rsid w:val="00D65B9D"/>
    <w:rsid w:val="00D6604C"/>
    <w:rsid w:val="00D66325"/>
    <w:rsid w:val="00D668A4"/>
    <w:rsid w:val="00D66B0A"/>
    <w:rsid w:val="00D705DC"/>
    <w:rsid w:val="00D710A9"/>
    <w:rsid w:val="00D710E0"/>
    <w:rsid w:val="00D71679"/>
    <w:rsid w:val="00D72821"/>
    <w:rsid w:val="00D73F6B"/>
    <w:rsid w:val="00D743BA"/>
    <w:rsid w:val="00D744F9"/>
    <w:rsid w:val="00D74E3E"/>
    <w:rsid w:val="00D76908"/>
    <w:rsid w:val="00D769B4"/>
    <w:rsid w:val="00D76B48"/>
    <w:rsid w:val="00D77707"/>
    <w:rsid w:val="00D77AC7"/>
    <w:rsid w:val="00D77C6C"/>
    <w:rsid w:val="00D8069B"/>
    <w:rsid w:val="00D80C60"/>
    <w:rsid w:val="00D80E90"/>
    <w:rsid w:val="00D81408"/>
    <w:rsid w:val="00D82098"/>
    <w:rsid w:val="00D82B1D"/>
    <w:rsid w:val="00D82C10"/>
    <w:rsid w:val="00D82CFC"/>
    <w:rsid w:val="00D82FE5"/>
    <w:rsid w:val="00D83A18"/>
    <w:rsid w:val="00D84142"/>
    <w:rsid w:val="00D84239"/>
    <w:rsid w:val="00D845A7"/>
    <w:rsid w:val="00D85A50"/>
    <w:rsid w:val="00D85A89"/>
    <w:rsid w:val="00D8603B"/>
    <w:rsid w:val="00D86110"/>
    <w:rsid w:val="00D864D0"/>
    <w:rsid w:val="00D86B60"/>
    <w:rsid w:val="00D91799"/>
    <w:rsid w:val="00D91D00"/>
    <w:rsid w:val="00D92885"/>
    <w:rsid w:val="00D93396"/>
    <w:rsid w:val="00D93461"/>
    <w:rsid w:val="00D96605"/>
    <w:rsid w:val="00D96F38"/>
    <w:rsid w:val="00D975F2"/>
    <w:rsid w:val="00D97E3E"/>
    <w:rsid w:val="00DA04FA"/>
    <w:rsid w:val="00DA100A"/>
    <w:rsid w:val="00DA1015"/>
    <w:rsid w:val="00DA1DA1"/>
    <w:rsid w:val="00DA2FC6"/>
    <w:rsid w:val="00DA40D8"/>
    <w:rsid w:val="00DA433A"/>
    <w:rsid w:val="00DA4523"/>
    <w:rsid w:val="00DA52E5"/>
    <w:rsid w:val="00DA5BBA"/>
    <w:rsid w:val="00DA5D50"/>
    <w:rsid w:val="00DA646B"/>
    <w:rsid w:val="00DA6ADC"/>
    <w:rsid w:val="00DA73C6"/>
    <w:rsid w:val="00DA73FA"/>
    <w:rsid w:val="00DA7A4C"/>
    <w:rsid w:val="00DB228A"/>
    <w:rsid w:val="00DB23EF"/>
    <w:rsid w:val="00DB3869"/>
    <w:rsid w:val="00DB550C"/>
    <w:rsid w:val="00DB58FB"/>
    <w:rsid w:val="00DB5C74"/>
    <w:rsid w:val="00DB5DA4"/>
    <w:rsid w:val="00DB5E26"/>
    <w:rsid w:val="00DB736A"/>
    <w:rsid w:val="00DB74ED"/>
    <w:rsid w:val="00DB7647"/>
    <w:rsid w:val="00DB7667"/>
    <w:rsid w:val="00DB7A12"/>
    <w:rsid w:val="00DB7E89"/>
    <w:rsid w:val="00DC0019"/>
    <w:rsid w:val="00DC102D"/>
    <w:rsid w:val="00DC2477"/>
    <w:rsid w:val="00DC2ECD"/>
    <w:rsid w:val="00DC4CE9"/>
    <w:rsid w:val="00DC4EB6"/>
    <w:rsid w:val="00DC5116"/>
    <w:rsid w:val="00DC5F92"/>
    <w:rsid w:val="00DC6516"/>
    <w:rsid w:val="00DD0B12"/>
    <w:rsid w:val="00DD17CE"/>
    <w:rsid w:val="00DD20BC"/>
    <w:rsid w:val="00DD21EC"/>
    <w:rsid w:val="00DD2634"/>
    <w:rsid w:val="00DD2AD0"/>
    <w:rsid w:val="00DD374B"/>
    <w:rsid w:val="00DD3871"/>
    <w:rsid w:val="00DD3B94"/>
    <w:rsid w:val="00DD4797"/>
    <w:rsid w:val="00DD5A01"/>
    <w:rsid w:val="00DD5B49"/>
    <w:rsid w:val="00DD61A3"/>
    <w:rsid w:val="00DD6373"/>
    <w:rsid w:val="00DD6498"/>
    <w:rsid w:val="00DD64CC"/>
    <w:rsid w:val="00DD6A39"/>
    <w:rsid w:val="00DD7012"/>
    <w:rsid w:val="00DD7DEE"/>
    <w:rsid w:val="00DE01C8"/>
    <w:rsid w:val="00DE02DA"/>
    <w:rsid w:val="00DE101C"/>
    <w:rsid w:val="00DE122C"/>
    <w:rsid w:val="00DE1357"/>
    <w:rsid w:val="00DE15C4"/>
    <w:rsid w:val="00DE18CB"/>
    <w:rsid w:val="00DE218E"/>
    <w:rsid w:val="00DE2215"/>
    <w:rsid w:val="00DE35E4"/>
    <w:rsid w:val="00DE3CF9"/>
    <w:rsid w:val="00DE4165"/>
    <w:rsid w:val="00DE43F0"/>
    <w:rsid w:val="00DE45C5"/>
    <w:rsid w:val="00DE5EC7"/>
    <w:rsid w:val="00DE6B60"/>
    <w:rsid w:val="00DE6E7C"/>
    <w:rsid w:val="00DE7915"/>
    <w:rsid w:val="00DE7D92"/>
    <w:rsid w:val="00DF05F4"/>
    <w:rsid w:val="00DF06A9"/>
    <w:rsid w:val="00DF1B35"/>
    <w:rsid w:val="00DF2114"/>
    <w:rsid w:val="00DF253B"/>
    <w:rsid w:val="00DF26A6"/>
    <w:rsid w:val="00DF2795"/>
    <w:rsid w:val="00DF2C9E"/>
    <w:rsid w:val="00DF2CBE"/>
    <w:rsid w:val="00DF3C77"/>
    <w:rsid w:val="00DF51B2"/>
    <w:rsid w:val="00DF62E8"/>
    <w:rsid w:val="00DF6469"/>
    <w:rsid w:val="00DF762D"/>
    <w:rsid w:val="00DF7820"/>
    <w:rsid w:val="00DF7D1B"/>
    <w:rsid w:val="00DF7FEA"/>
    <w:rsid w:val="00E00496"/>
    <w:rsid w:val="00E00B3C"/>
    <w:rsid w:val="00E01B29"/>
    <w:rsid w:val="00E027C0"/>
    <w:rsid w:val="00E02D1A"/>
    <w:rsid w:val="00E03C06"/>
    <w:rsid w:val="00E03ECD"/>
    <w:rsid w:val="00E04F15"/>
    <w:rsid w:val="00E05544"/>
    <w:rsid w:val="00E066AC"/>
    <w:rsid w:val="00E07292"/>
    <w:rsid w:val="00E075BD"/>
    <w:rsid w:val="00E10A61"/>
    <w:rsid w:val="00E1154B"/>
    <w:rsid w:val="00E11D37"/>
    <w:rsid w:val="00E14041"/>
    <w:rsid w:val="00E14A24"/>
    <w:rsid w:val="00E152C3"/>
    <w:rsid w:val="00E15397"/>
    <w:rsid w:val="00E158EB"/>
    <w:rsid w:val="00E1597B"/>
    <w:rsid w:val="00E15CBA"/>
    <w:rsid w:val="00E15E57"/>
    <w:rsid w:val="00E16395"/>
    <w:rsid w:val="00E16AED"/>
    <w:rsid w:val="00E17B25"/>
    <w:rsid w:val="00E17BE0"/>
    <w:rsid w:val="00E20650"/>
    <w:rsid w:val="00E20CDD"/>
    <w:rsid w:val="00E21096"/>
    <w:rsid w:val="00E21471"/>
    <w:rsid w:val="00E214CC"/>
    <w:rsid w:val="00E2260E"/>
    <w:rsid w:val="00E22FD0"/>
    <w:rsid w:val="00E230DD"/>
    <w:rsid w:val="00E24CB1"/>
    <w:rsid w:val="00E24CDC"/>
    <w:rsid w:val="00E26074"/>
    <w:rsid w:val="00E27FEA"/>
    <w:rsid w:val="00E3058C"/>
    <w:rsid w:val="00E31E18"/>
    <w:rsid w:val="00E32044"/>
    <w:rsid w:val="00E32C31"/>
    <w:rsid w:val="00E32E35"/>
    <w:rsid w:val="00E33216"/>
    <w:rsid w:val="00E33358"/>
    <w:rsid w:val="00E3337A"/>
    <w:rsid w:val="00E341A1"/>
    <w:rsid w:val="00E353D7"/>
    <w:rsid w:val="00E35E30"/>
    <w:rsid w:val="00E35E33"/>
    <w:rsid w:val="00E36117"/>
    <w:rsid w:val="00E36462"/>
    <w:rsid w:val="00E364D5"/>
    <w:rsid w:val="00E3671C"/>
    <w:rsid w:val="00E377EB"/>
    <w:rsid w:val="00E37ED9"/>
    <w:rsid w:val="00E40399"/>
    <w:rsid w:val="00E405B9"/>
    <w:rsid w:val="00E40B3E"/>
    <w:rsid w:val="00E415C6"/>
    <w:rsid w:val="00E43101"/>
    <w:rsid w:val="00E4344B"/>
    <w:rsid w:val="00E43864"/>
    <w:rsid w:val="00E43C9E"/>
    <w:rsid w:val="00E440A2"/>
    <w:rsid w:val="00E44D19"/>
    <w:rsid w:val="00E44D96"/>
    <w:rsid w:val="00E5018A"/>
    <w:rsid w:val="00E50808"/>
    <w:rsid w:val="00E50CCD"/>
    <w:rsid w:val="00E5175E"/>
    <w:rsid w:val="00E52D66"/>
    <w:rsid w:val="00E533C6"/>
    <w:rsid w:val="00E533F4"/>
    <w:rsid w:val="00E538FA"/>
    <w:rsid w:val="00E53FD1"/>
    <w:rsid w:val="00E545CB"/>
    <w:rsid w:val="00E55291"/>
    <w:rsid w:val="00E55F8F"/>
    <w:rsid w:val="00E56111"/>
    <w:rsid w:val="00E56DFD"/>
    <w:rsid w:val="00E570B1"/>
    <w:rsid w:val="00E602EE"/>
    <w:rsid w:val="00E60A71"/>
    <w:rsid w:val="00E610F0"/>
    <w:rsid w:val="00E624FB"/>
    <w:rsid w:val="00E62C34"/>
    <w:rsid w:val="00E6421A"/>
    <w:rsid w:val="00E64F98"/>
    <w:rsid w:val="00E65150"/>
    <w:rsid w:val="00E66B50"/>
    <w:rsid w:val="00E6742B"/>
    <w:rsid w:val="00E700F0"/>
    <w:rsid w:val="00E701A8"/>
    <w:rsid w:val="00E70BA8"/>
    <w:rsid w:val="00E73C2F"/>
    <w:rsid w:val="00E73D67"/>
    <w:rsid w:val="00E73EC9"/>
    <w:rsid w:val="00E74656"/>
    <w:rsid w:val="00E76861"/>
    <w:rsid w:val="00E76C92"/>
    <w:rsid w:val="00E77773"/>
    <w:rsid w:val="00E77AC6"/>
    <w:rsid w:val="00E77C9C"/>
    <w:rsid w:val="00E81056"/>
    <w:rsid w:val="00E825A4"/>
    <w:rsid w:val="00E82A11"/>
    <w:rsid w:val="00E834BD"/>
    <w:rsid w:val="00E83F92"/>
    <w:rsid w:val="00E84163"/>
    <w:rsid w:val="00E841D3"/>
    <w:rsid w:val="00E8432B"/>
    <w:rsid w:val="00E851D9"/>
    <w:rsid w:val="00E86036"/>
    <w:rsid w:val="00E860C4"/>
    <w:rsid w:val="00E864B5"/>
    <w:rsid w:val="00E867EC"/>
    <w:rsid w:val="00E86CED"/>
    <w:rsid w:val="00E86D47"/>
    <w:rsid w:val="00E86F31"/>
    <w:rsid w:val="00E86FB9"/>
    <w:rsid w:val="00E90085"/>
    <w:rsid w:val="00E904BD"/>
    <w:rsid w:val="00E9114D"/>
    <w:rsid w:val="00E915DF"/>
    <w:rsid w:val="00E918E6"/>
    <w:rsid w:val="00E91A4C"/>
    <w:rsid w:val="00E91B57"/>
    <w:rsid w:val="00E93281"/>
    <w:rsid w:val="00E93419"/>
    <w:rsid w:val="00E93610"/>
    <w:rsid w:val="00E95F83"/>
    <w:rsid w:val="00E96972"/>
    <w:rsid w:val="00E9774B"/>
    <w:rsid w:val="00E978D1"/>
    <w:rsid w:val="00EA02E9"/>
    <w:rsid w:val="00EA185C"/>
    <w:rsid w:val="00EA1ACC"/>
    <w:rsid w:val="00EA1C45"/>
    <w:rsid w:val="00EA2BE6"/>
    <w:rsid w:val="00EA313E"/>
    <w:rsid w:val="00EA369C"/>
    <w:rsid w:val="00EA38B5"/>
    <w:rsid w:val="00EA3E9A"/>
    <w:rsid w:val="00EA3FEC"/>
    <w:rsid w:val="00EA4083"/>
    <w:rsid w:val="00EA411B"/>
    <w:rsid w:val="00EA4E29"/>
    <w:rsid w:val="00EA4EF0"/>
    <w:rsid w:val="00EA5D82"/>
    <w:rsid w:val="00EA61EF"/>
    <w:rsid w:val="00EA64D0"/>
    <w:rsid w:val="00EA6902"/>
    <w:rsid w:val="00EA6929"/>
    <w:rsid w:val="00EB030C"/>
    <w:rsid w:val="00EB0B8E"/>
    <w:rsid w:val="00EB0E03"/>
    <w:rsid w:val="00EB240A"/>
    <w:rsid w:val="00EB32BD"/>
    <w:rsid w:val="00EB42F6"/>
    <w:rsid w:val="00EB5C5C"/>
    <w:rsid w:val="00EB5F01"/>
    <w:rsid w:val="00EB716E"/>
    <w:rsid w:val="00EB719C"/>
    <w:rsid w:val="00EC00FE"/>
    <w:rsid w:val="00EC0B93"/>
    <w:rsid w:val="00EC13EB"/>
    <w:rsid w:val="00EC1591"/>
    <w:rsid w:val="00EC2847"/>
    <w:rsid w:val="00EC33F0"/>
    <w:rsid w:val="00EC36A1"/>
    <w:rsid w:val="00EC376E"/>
    <w:rsid w:val="00EC3926"/>
    <w:rsid w:val="00EC4092"/>
    <w:rsid w:val="00EC4258"/>
    <w:rsid w:val="00EC4425"/>
    <w:rsid w:val="00EC5069"/>
    <w:rsid w:val="00EC55E1"/>
    <w:rsid w:val="00EC5679"/>
    <w:rsid w:val="00EC5851"/>
    <w:rsid w:val="00EC6C60"/>
    <w:rsid w:val="00ED027A"/>
    <w:rsid w:val="00ED152A"/>
    <w:rsid w:val="00ED167A"/>
    <w:rsid w:val="00ED26E0"/>
    <w:rsid w:val="00ED271C"/>
    <w:rsid w:val="00ED2F08"/>
    <w:rsid w:val="00ED3EF3"/>
    <w:rsid w:val="00ED42B8"/>
    <w:rsid w:val="00ED43F8"/>
    <w:rsid w:val="00ED4B6C"/>
    <w:rsid w:val="00ED590E"/>
    <w:rsid w:val="00ED5A55"/>
    <w:rsid w:val="00ED5E91"/>
    <w:rsid w:val="00ED6664"/>
    <w:rsid w:val="00ED6670"/>
    <w:rsid w:val="00ED79D0"/>
    <w:rsid w:val="00ED7BE3"/>
    <w:rsid w:val="00EE012A"/>
    <w:rsid w:val="00EE03D0"/>
    <w:rsid w:val="00EE06CD"/>
    <w:rsid w:val="00EE0A3D"/>
    <w:rsid w:val="00EE1800"/>
    <w:rsid w:val="00EE1932"/>
    <w:rsid w:val="00EE24EA"/>
    <w:rsid w:val="00EE3869"/>
    <w:rsid w:val="00EE544D"/>
    <w:rsid w:val="00EE5D08"/>
    <w:rsid w:val="00EE607D"/>
    <w:rsid w:val="00EE64C7"/>
    <w:rsid w:val="00EE7A2C"/>
    <w:rsid w:val="00EF0095"/>
    <w:rsid w:val="00EF0308"/>
    <w:rsid w:val="00EF0395"/>
    <w:rsid w:val="00EF0898"/>
    <w:rsid w:val="00EF1978"/>
    <w:rsid w:val="00EF2992"/>
    <w:rsid w:val="00EF2B32"/>
    <w:rsid w:val="00EF2BCB"/>
    <w:rsid w:val="00EF35F0"/>
    <w:rsid w:val="00EF47BA"/>
    <w:rsid w:val="00EF54DA"/>
    <w:rsid w:val="00EF5834"/>
    <w:rsid w:val="00EF783C"/>
    <w:rsid w:val="00F00500"/>
    <w:rsid w:val="00F006A8"/>
    <w:rsid w:val="00F00ABF"/>
    <w:rsid w:val="00F00C1B"/>
    <w:rsid w:val="00F017C9"/>
    <w:rsid w:val="00F0200B"/>
    <w:rsid w:val="00F025E9"/>
    <w:rsid w:val="00F02B49"/>
    <w:rsid w:val="00F0351A"/>
    <w:rsid w:val="00F05408"/>
    <w:rsid w:val="00F07859"/>
    <w:rsid w:val="00F07F9A"/>
    <w:rsid w:val="00F10D6B"/>
    <w:rsid w:val="00F1186E"/>
    <w:rsid w:val="00F119E8"/>
    <w:rsid w:val="00F11D55"/>
    <w:rsid w:val="00F11EE2"/>
    <w:rsid w:val="00F12F78"/>
    <w:rsid w:val="00F132D6"/>
    <w:rsid w:val="00F162AB"/>
    <w:rsid w:val="00F1660A"/>
    <w:rsid w:val="00F1726E"/>
    <w:rsid w:val="00F17282"/>
    <w:rsid w:val="00F17C3C"/>
    <w:rsid w:val="00F2000D"/>
    <w:rsid w:val="00F20F13"/>
    <w:rsid w:val="00F21CFD"/>
    <w:rsid w:val="00F21EAD"/>
    <w:rsid w:val="00F21F08"/>
    <w:rsid w:val="00F238D9"/>
    <w:rsid w:val="00F23C42"/>
    <w:rsid w:val="00F241E1"/>
    <w:rsid w:val="00F25760"/>
    <w:rsid w:val="00F257E0"/>
    <w:rsid w:val="00F263DB"/>
    <w:rsid w:val="00F266E6"/>
    <w:rsid w:val="00F270B4"/>
    <w:rsid w:val="00F30835"/>
    <w:rsid w:val="00F30B94"/>
    <w:rsid w:val="00F318C8"/>
    <w:rsid w:val="00F3219A"/>
    <w:rsid w:val="00F32E6F"/>
    <w:rsid w:val="00F34931"/>
    <w:rsid w:val="00F364EB"/>
    <w:rsid w:val="00F36625"/>
    <w:rsid w:val="00F368F7"/>
    <w:rsid w:val="00F37631"/>
    <w:rsid w:val="00F37914"/>
    <w:rsid w:val="00F37B33"/>
    <w:rsid w:val="00F4080D"/>
    <w:rsid w:val="00F41934"/>
    <w:rsid w:val="00F436D9"/>
    <w:rsid w:val="00F43A1E"/>
    <w:rsid w:val="00F46575"/>
    <w:rsid w:val="00F478B8"/>
    <w:rsid w:val="00F47BA8"/>
    <w:rsid w:val="00F50327"/>
    <w:rsid w:val="00F50A9A"/>
    <w:rsid w:val="00F51361"/>
    <w:rsid w:val="00F51D25"/>
    <w:rsid w:val="00F525A3"/>
    <w:rsid w:val="00F537E1"/>
    <w:rsid w:val="00F542CF"/>
    <w:rsid w:val="00F56627"/>
    <w:rsid w:val="00F56BCE"/>
    <w:rsid w:val="00F57737"/>
    <w:rsid w:val="00F579C8"/>
    <w:rsid w:val="00F57C3B"/>
    <w:rsid w:val="00F6001B"/>
    <w:rsid w:val="00F606CE"/>
    <w:rsid w:val="00F60ECC"/>
    <w:rsid w:val="00F615F6"/>
    <w:rsid w:val="00F62206"/>
    <w:rsid w:val="00F6435E"/>
    <w:rsid w:val="00F65CEB"/>
    <w:rsid w:val="00F660FA"/>
    <w:rsid w:val="00F66230"/>
    <w:rsid w:val="00F666D6"/>
    <w:rsid w:val="00F67299"/>
    <w:rsid w:val="00F67A39"/>
    <w:rsid w:val="00F7136F"/>
    <w:rsid w:val="00F71420"/>
    <w:rsid w:val="00F71432"/>
    <w:rsid w:val="00F72601"/>
    <w:rsid w:val="00F74189"/>
    <w:rsid w:val="00F74A1E"/>
    <w:rsid w:val="00F74AFA"/>
    <w:rsid w:val="00F75A8C"/>
    <w:rsid w:val="00F75EB9"/>
    <w:rsid w:val="00F764C0"/>
    <w:rsid w:val="00F775CF"/>
    <w:rsid w:val="00F778DF"/>
    <w:rsid w:val="00F801B7"/>
    <w:rsid w:val="00F80906"/>
    <w:rsid w:val="00F80A88"/>
    <w:rsid w:val="00F80ACD"/>
    <w:rsid w:val="00F80B9E"/>
    <w:rsid w:val="00F80DB0"/>
    <w:rsid w:val="00F80DC3"/>
    <w:rsid w:val="00F8158F"/>
    <w:rsid w:val="00F81ADE"/>
    <w:rsid w:val="00F832DC"/>
    <w:rsid w:val="00F83787"/>
    <w:rsid w:val="00F838BE"/>
    <w:rsid w:val="00F83934"/>
    <w:rsid w:val="00F83B3D"/>
    <w:rsid w:val="00F84610"/>
    <w:rsid w:val="00F84FE1"/>
    <w:rsid w:val="00F850D4"/>
    <w:rsid w:val="00F85942"/>
    <w:rsid w:val="00F85B62"/>
    <w:rsid w:val="00F8632D"/>
    <w:rsid w:val="00F8644F"/>
    <w:rsid w:val="00F8678A"/>
    <w:rsid w:val="00F86F3D"/>
    <w:rsid w:val="00F86FD2"/>
    <w:rsid w:val="00F90085"/>
    <w:rsid w:val="00F90DA1"/>
    <w:rsid w:val="00F90E5D"/>
    <w:rsid w:val="00F92348"/>
    <w:rsid w:val="00F92F24"/>
    <w:rsid w:val="00F93A9C"/>
    <w:rsid w:val="00F948F0"/>
    <w:rsid w:val="00F95983"/>
    <w:rsid w:val="00F970E0"/>
    <w:rsid w:val="00F974DD"/>
    <w:rsid w:val="00F9772F"/>
    <w:rsid w:val="00F97D63"/>
    <w:rsid w:val="00FA0066"/>
    <w:rsid w:val="00FA0B31"/>
    <w:rsid w:val="00FA11DD"/>
    <w:rsid w:val="00FA161D"/>
    <w:rsid w:val="00FA1C38"/>
    <w:rsid w:val="00FA1E66"/>
    <w:rsid w:val="00FA2729"/>
    <w:rsid w:val="00FA46E7"/>
    <w:rsid w:val="00FA7545"/>
    <w:rsid w:val="00FA7DE1"/>
    <w:rsid w:val="00FB025E"/>
    <w:rsid w:val="00FB088C"/>
    <w:rsid w:val="00FB0F9E"/>
    <w:rsid w:val="00FB13C2"/>
    <w:rsid w:val="00FB14ED"/>
    <w:rsid w:val="00FB1763"/>
    <w:rsid w:val="00FB1D15"/>
    <w:rsid w:val="00FB2F2E"/>
    <w:rsid w:val="00FB301D"/>
    <w:rsid w:val="00FB381D"/>
    <w:rsid w:val="00FB5295"/>
    <w:rsid w:val="00FB54DB"/>
    <w:rsid w:val="00FB5707"/>
    <w:rsid w:val="00FB642C"/>
    <w:rsid w:val="00FB761C"/>
    <w:rsid w:val="00FC08D4"/>
    <w:rsid w:val="00FC11EB"/>
    <w:rsid w:val="00FC12F9"/>
    <w:rsid w:val="00FC14E3"/>
    <w:rsid w:val="00FC1745"/>
    <w:rsid w:val="00FC1851"/>
    <w:rsid w:val="00FC188B"/>
    <w:rsid w:val="00FC1BE9"/>
    <w:rsid w:val="00FC2287"/>
    <w:rsid w:val="00FC2465"/>
    <w:rsid w:val="00FC2531"/>
    <w:rsid w:val="00FC29B1"/>
    <w:rsid w:val="00FC2F28"/>
    <w:rsid w:val="00FC3368"/>
    <w:rsid w:val="00FC3A2A"/>
    <w:rsid w:val="00FC5C28"/>
    <w:rsid w:val="00FC74D3"/>
    <w:rsid w:val="00FD0C82"/>
    <w:rsid w:val="00FD1FDB"/>
    <w:rsid w:val="00FD233B"/>
    <w:rsid w:val="00FD23B5"/>
    <w:rsid w:val="00FD2AA8"/>
    <w:rsid w:val="00FD2ABB"/>
    <w:rsid w:val="00FD3159"/>
    <w:rsid w:val="00FD3BFB"/>
    <w:rsid w:val="00FD5047"/>
    <w:rsid w:val="00FD5B5C"/>
    <w:rsid w:val="00FD63D4"/>
    <w:rsid w:val="00FD66F6"/>
    <w:rsid w:val="00FD72A0"/>
    <w:rsid w:val="00FE1425"/>
    <w:rsid w:val="00FE1D11"/>
    <w:rsid w:val="00FE2988"/>
    <w:rsid w:val="00FE2E30"/>
    <w:rsid w:val="00FE3224"/>
    <w:rsid w:val="00FE3B09"/>
    <w:rsid w:val="00FE587D"/>
    <w:rsid w:val="00FE6670"/>
    <w:rsid w:val="00FE6788"/>
    <w:rsid w:val="00FE6EB5"/>
    <w:rsid w:val="00FE74C5"/>
    <w:rsid w:val="00FF079B"/>
    <w:rsid w:val="00FF07D5"/>
    <w:rsid w:val="00FF0CDD"/>
    <w:rsid w:val="00FF1DC5"/>
    <w:rsid w:val="00FF27CC"/>
    <w:rsid w:val="00FF29D6"/>
    <w:rsid w:val="00FF2B29"/>
    <w:rsid w:val="00FF325F"/>
    <w:rsid w:val="00FF359A"/>
    <w:rsid w:val="00FF4641"/>
    <w:rsid w:val="00FF4976"/>
    <w:rsid w:val="00FF4DAB"/>
    <w:rsid w:val="00FF6078"/>
    <w:rsid w:val="00FF6261"/>
    <w:rsid w:val="00FF66A9"/>
    <w:rsid w:val="00FF6D01"/>
    <w:rsid w:val="00FF6EE3"/>
    <w:rsid w:val="00FF79C6"/>
    <w:rsid w:val="00FF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A62293"/>
    <w:pPr>
      <w:spacing w:after="200" w:line="276" w:lineRule="auto"/>
    </w:pPr>
    <w:rPr>
      <w:sz w:val="22"/>
      <w:szCs w:val="22"/>
      <w:lang w:bidi="en-US"/>
    </w:rPr>
  </w:style>
  <w:style w:type="paragraph" w:styleId="Heading1">
    <w:name w:val="heading 1"/>
    <w:basedOn w:val="Normal"/>
    <w:next w:val="Normal"/>
    <w:link w:val="Heading1Char"/>
    <w:uiPriority w:val="9"/>
    <w:qFormat/>
    <w:rsid w:val="00A62293"/>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A62293"/>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A62293"/>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A62293"/>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A62293"/>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A62293"/>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A62293"/>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A62293"/>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A62293"/>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62293"/>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A62293"/>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A62293"/>
    <w:rPr>
      <w:rFonts w:ascii="Cambria" w:eastAsiaTheme="majorEastAsia" w:hAnsi="Cambria" w:cstheme="majorBidi"/>
      <w:b/>
      <w:bCs/>
      <w:color w:val="4F81BD"/>
    </w:rPr>
  </w:style>
  <w:style w:type="character" w:customStyle="1" w:styleId="Heading4Char">
    <w:name w:val="Heading 4 Char"/>
    <w:link w:val="Heading4"/>
    <w:uiPriority w:val="9"/>
    <w:locked/>
    <w:rsid w:val="00A62293"/>
    <w:rPr>
      <w:rFonts w:ascii="Cambria" w:eastAsiaTheme="majorEastAsia" w:hAnsi="Cambria" w:cstheme="majorBidi"/>
      <w:b/>
      <w:bCs/>
      <w:i/>
      <w:iCs/>
      <w:color w:val="4F81BD"/>
    </w:rPr>
  </w:style>
  <w:style w:type="character" w:customStyle="1" w:styleId="Heading5Char">
    <w:name w:val="Heading 5 Char"/>
    <w:link w:val="Heading5"/>
    <w:uiPriority w:val="9"/>
    <w:locked/>
    <w:rsid w:val="00A62293"/>
    <w:rPr>
      <w:rFonts w:ascii="Cambria" w:eastAsiaTheme="majorEastAsia" w:hAnsi="Cambria" w:cstheme="majorBidi"/>
      <w:color w:val="243F60"/>
    </w:rPr>
  </w:style>
  <w:style w:type="character" w:customStyle="1" w:styleId="Heading6Char">
    <w:name w:val="Heading 6 Char"/>
    <w:link w:val="Heading6"/>
    <w:uiPriority w:val="9"/>
    <w:locked/>
    <w:rsid w:val="00A62293"/>
    <w:rPr>
      <w:rFonts w:ascii="Cambria" w:eastAsiaTheme="majorEastAsia" w:hAnsi="Cambria" w:cstheme="majorBidi"/>
      <w:i/>
      <w:iCs/>
      <w:color w:val="243F60"/>
    </w:rPr>
  </w:style>
  <w:style w:type="character" w:customStyle="1" w:styleId="Heading7Char">
    <w:name w:val="Heading 7 Char"/>
    <w:link w:val="Heading7"/>
    <w:uiPriority w:val="9"/>
    <w:locked/>
    <w:rsid w:val="00A62293"/>
    <w:rPr>
      <w:rFonts w:ascii="Cambria" w:eastAsiaTheme="majorEastAsia" w:hAnsi="Cambria" w:cstheme="majorBidi"/>
      <w:i/>
      <w:iCs/>
      <w:color w:val="404040"/>
    </w:rPr>
  </w:style>
  <w:style w:type="character" w:customStyle="1" w:styleId="Heading8Char">
    <w:name w:val="Heading 8 Char"/>
    <w:link w:val="Heading8"/>
    <w:uiPriority w:val="9"/>
    <w:locked/>
    <w:rsid w:val="00A62293"/>
    <w:rPr>
      <w:rFonts w:ascii="Cambria" w:eastAsiaTheme="majorEastAsia" w:hAnsi="Cambria" w:cstheme="majorBidi"/>
      <w:color w:val="4F81BD"/>
    </w:rPr>
  </w:style>
  <w:style w:type="character" w:customStyle="1" w:styleId="Heading9Char">
    <w:name w:val="Heading 9 Char"/>
    <w:link w:val="Heading9"/>
    <w:uiPriority w:val="9"/>
    <w:locked/>
    <w:rsid w:val="00A62293"/>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A62293"/>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A62293"/>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A62293"/>
    <w:pPr>
      <w:spacing w:line="240" w:lineRule="auto"/>
    </w:pPr>
    <w:rPr>
      <w:b/>
      <w:bCs/>
      <w:color w:val="4F81BD"/>
      <w:sz w:val="18"/>
      <w:szCs w:val="18"/>
    </w:rPr>
  </w:style>
  <w:style w:type="paragraph" w:styleId="Subtitle">
    <w:name w:val="Subtitle"/>
    <w:basedOn w:val="Normal"/>
    <w:next w:val="Normal"/>
    <w:link w:val="SubtitleChar"/>
    <w:uiPriority w:val="11"/>
    <w:qFormat/>
    <w:rsid w:val="00A62293"/>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A62293"/>
    <w:rPr>
      <w:rFonts w:ascii="Cambria" w:eastAsiaTheme="majorEastAsia" w:hAnsi="Cambria" w:cstheme="majorBidi"/>
      <w:i/>
      <w:iCs/>
      <w:color w:val="4F81BD"/>
      <w:spacing w:val="15"/>
      <w:sz w:val="24"/>
      <w:szCs w:val="24"/>
    </w:rPr>
  </w:style>
  <w:style w:type="character" w:styleId="Strong">
    <w:name w:val="Strong"/>
    <w:uiPriority w:val="22"/>
    <w:qFormat/>
    <w:rsid w:val="00A62293"/>
    <w:rPr>
      <w:b/>
      <w:bCs/>
    </w:rPr>
  </w:style>
  <w:style w:type="character" w:styleId="Emphasis">
    <w:name w:val="Emphasis"/>
    <w:uiPriority w:val="20"/>
    <w:qFormat/>
    <w:rsid w:val="00A62293"/>
    <w:rPr>
      <w:i/>
      <w:iCs/>
    </w:rPr>
  </w:style>
  <w:style w:type="paragraph" w:styleId="NoSpacing">
    <w:name w:val="No Spacing"/>
    <w:uiPriority w:val="1"/>
    <w:qFormat/>
    <w:rsid w:val="00A62293"/>
    <w:rPr>
      <w:sz w:val="22"/>
      <w:szCs w:val="22"/>
      <w:lang w:bidi="en-US"/>
    </w:rPr>
  </w:style>
  <w:style w:type="paragraph" w:styleId="ListParagraph">
    <w:name w:val="List Paragraph"/>
    <w:basedOn w:val="Normal"/>
    <w:link w:val="ListParagraphChar"/>
    <w:uiPriority w:val="34"/>
    <w:qFormat/>
    <w:rsid w:val="00A62293"/>
    <w:pPr>
      <w:ind w:left="720"/>
      <w:contextualSpacing/>
    </w:pPr>
  </w:style>
  <w:style w:type="paragraph" w:styleId="Quote">
    <w:name w:val="Quote"/>
    <w:basedOn w:val="Normal"/>
    <w:next w:val="Normal"/>
    <w:link w:val="QuoteChar"/>
    <w:uiPriority w:val="29"/>
    <w:qFormat/>
    <w:rsid w:val="00A62293"/>
    <w:rPr>
      <w:i/>
      <w:iCs/>
      <w:color w:val="000000"/>
      <w:sz w:val="20"/>
      <w:szCs w:val="20"/>
      <w:lang w:bidi="ar-SA"/>
    </w:rPr>
  </w:style>
  <w:style w:type="character" w:customStyle="1" w:styleId="QuoteChar">
    <w:name w:val="Quote Char"/>
    <w:link w:val="Quote"/>
    <w:uiPriority w:val="29"/>
    <w:locked/>
    <w:rsid w:val="00A62293"/>
    <w:rPr>
      <w:i/>
      <w:iCs/>
      <w:color w:val="000000"/>
    </w:rPr>
  </w:style>
  <w:style w:type="paragraph" w:styleId="IntenseQuote">
    <w:name w:val="Intense Quote"/>
    <w:basedOn w:val="Normal"/>
    <w:next w:val="Normal"/>
    <w:link w:val="IntenseQuoteChar"/>
    <w:uiPriority w:val="30"/>
    <w:qFormat/>
    <w:rsid w:val="00A62293"/>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A62293"/>
    <w:rPr>
      <w:rFonts w:eastAsiaTheme="majorEastAsia" w:cstheme="majorBidi"/>
      <w:b/>
      <w:bCs/>
      <w:i/>
      <w:iCs/>
      <w:color w:val="4F81BD"/>
    </w:rPr>
  </w:style>
  <w:style w:type="character" w:styleId="SubtleEmphasis">
    <w:name w:val="Subtle Emphasis"/>
    <w:uiPriority w:val="19"/>
    <w:qFormat/>
    <w:rsid w:val="00A62293"/>
    <w:rPr>
      <w:i/>
      <w:iCs/>
      <w:color w:val="808080"/>
    </w:rPr>
  </w:style>
  <w:style w:type="character" w:styleId="IntenseEmphasis">
    <w:name w:val="Intense Emphasis"/>
    <w:uiPriority w:val="21"/>
    <w:qFormat/>
    <w:rsid w:val="00A62293"/>
    <w:rPr>
      <w:b/>
      <w:bCs/>
      <w:i/>
      <w:iCs/>
      <w:color w:val="4F81BD"/>
    </w:rPr>
  </w:style>
  <w:style w:type="character" w:styleId="SubtleReference">
    <w:name w:val="Subtle Reference"/>
    <w:uiPriority w:val="31"/>
    <w:qFormat/>
    <w:rsid w:val="00A62293"/>
    <w:rPr>
      <w:smallCaps/>
      <w:color w:val="C0504D"/>
      <w:u w:val="single"/>
    </w:rPr>
  </w:style>
  <w:style w:type="character" w:styleId="IntenseReference">
    <w:name w:val="Intense Reference"/>
    <w:uiPriority w:val="32"/>
    <w:qFormat/>
    <w:rsid w:val="00A62293"/>
    <w:rPr>
      <w:b/>
      <w:bCs/>
      <w:smallCaps/>
      <w:color w:val="C0504D"/>
      <w:spacing w:val="5"/>
      <w:u w:val="single"/>
    </w:rPr>
  </w:style>
  <w:style w:type="character" w:styleId="BookTitle">
    <w:name w:val="Book Title"/>
    <w:uiPriority w:val="33"/>
    <w:qFormat/>
    <w:rsid w:val="00A62293"/>
    <w:rPr>
      <w:b/>
      <w:bCs/>
      <w:smallCaps/>
      <w:spacing w:val="5"/>
    </w:rPr>
  </w:style>
  <w:style w:type="paragraph" w:styleId="TOCHeading">
    <w:name w:val="TOC Heading"/>
    <w:basedOn w:val="Heading1"/>
    <w:next w:val="Normal"/>
    <w:uiPriority w:val="39"/>
    <w:qFormat/>
    <w:rsid w:val="00A62293"/>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A62293"/>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A62293"/>
    <w:pPr>
      <w:numPr>
        <w:numId w:val="1"/>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A62293"/>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A62293"/>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A62293"/>
    <w:pPr>
      <w:numPr>
        <w:numId w:val="2"/>
      </w:numPr>
      <w:ind w:left="2880"/>
    </w:pPr>
    <w:rPr>
      <w:lang w:eastAsia="zh-TW"/>
    </w:rPr>
  </w:style>
  <w:style w:type="character" w:customStyle="1" w:styleId="BulletedChar">
    <w:name w:val="Bulleted Char"/>
    <w:link w:val="Bulleted"/>
    <w:rsid w:val="00A62293"/>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customStyle="1" w:styleId="ListParagraphChar">
    <w:name w:val="List Paragraph Char"/>
    <w:basedOn w:val="DefaultParagraphFont"/>
    <w:link w:val="ListParagraph"/>
    <w:uiPriority w:val="34"/>
    <w:rsid w:val="00A62293"/>
    <w:rPr>
      <w:sz w:val="22"/>
      <w:szCs w:val="22"/>
      <w:lang w:bidi="en-US"/>
    </w:rPr>
  </w:style>
  <w:style w:type="paragraph" w:customStyle="1" w:styleId="PC2">
    <w:name w:val="PC2"/>
    <w:basedOn w:val="ListParagraph"/>
    <w:link w:val="PC2Char"/>
    <w:qFormat/>
    <w:rsid w:val="00A62293"/>
    <w:pPr>
      <w:numPr>
        <w:numId w:val="22"/>
      </w:numPr>
      <w:spacing w:after="0"/>
      <w:ind w:left="270" w:firstLine="0"/>
    </w:pPr>
    <w:rPr>
      <w:rFonts w:ascii="Tahoma" w:hAnsi="Tahoma" w:cs="Tahoma"/>
      <w:color w:val="595959" w:themeColor="text1" w:themeTint="A6"/>
    </w:rPr>
  </w:style>
  <w:style w:type="character" w:customStyle="1" w:styleId="PC2Char">
    <w:name w:val="PC2 Char"/>
    <w:basedOn w:val="ListParagraphChar"/>
    <w:link w:val="PC2"/>
    <w:rsid w:val="00A62293"/>
    <w:rPr>
      <w:rFonts w:ascii="Tahoma" w:hAnsi="Tahoma" w:cs="Tahoma"/>
      <w:color w:val="595959" w:themeColor="text1" w:themeTint="A6"/>
      <w:sz w:val="22"/>
      <w:szCs w:val="22"/>
      <w:lang w:bidi="en-US"/>
    </w:rPr>
  </w:style>
  <w:style w:type="paragraph" w:customStyle="1" w:styleId="PC1">
    <w:name w:val="PC1"/>
    <w:basedOn w:val="Normal"/>
    <w:link w:val="PC1Char"/>
    <w:qFormat/>
    <w:rsid w:val="00A62293"/>
    <w:pPr>
      <w:spacing w:after="0"/>
    </w:pPr>
    <w:rPr>
      <w:rFonts w:ascii="Tahoma" w:hAnsi="Tahoma" w:cs="Tahoma"/>
      <w:b/>
      <w:color w:val="595959" w:themeColor="text1" w:themeTint="A6"/>
      <w:sz w:val="20"/>
      <w:szCs w:val="20"/>
    </w:rPr>
  </w:style>
  <w:style w:type="character" w:customStyle="1" w:styleId="PC1Char">
    <w:name w:val="PC1 Char"/>
    <w:basedOn w:val="DefaultParagraphFont"/>
    <w:link w:val="PC1"/>
    <w:rsid w:val="00A62293"/>
    <w:rPr>
      <w:rFonts w:ascii="Tahoma" w:hAnsi="Tahoma" w:cs="Tahoma"/>
      <w:b/>
      <w:color w:val="595959" w:themeColor="text1" w:themeTint="A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A62293"/>
    <w:pPr>
      <w:spacing w:after="200" w:line="276" w:lineRule="auto"/>
    </w:pPr>
    <w:rPr>
      <w:sz w:val="22"/>
      <w:szCs w:val="22"/>
      <w:lang w:bidi="en-US"/>
    </w:rPr>
  </w:style>
  <w:style w:type="paragraph" w:styleId="Heading1">
    <w:name w:val="heading 1"/>
    <w:basedOn w:val="Normal"/>
    <w:next w:val="Normal"/>
    <w:link w:val="Heading1Char"/>
    <w:uiPriority w:val="9"/>
    <w:qFormat/>
    <w:rsid w:val="00A62293"/>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A62293"/>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A62293"/>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A62293"/>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A62293"/>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A62293"/>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A62293"/>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A62293"/>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A62293"/>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62293"/>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A62293"/>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A62293"/>
    <w:rPr>
      <w:rFonts w:ascii="Cambria" w:eastAsiaTheme="majorEastAsia" w:hAnsi="Cambria" w:cstheme="majorBidi"/>
      <w:b/>
      <w:bCs/>
      <w:color w:val="4F81BD"/>
    </w:rPr>
  </w:style>
  <w:style w:type="character" w:customStyle="1" w:styleId="Heading4Char">
    <w:name w:val="Heading 4 Char"/>
    <w:link w:val="Heading4"/>
    <w:uiPriority w:val="9"/>
    <w:locked/>
    <w:rsid w:val="00A62293"/>
    <w:rPr>
      <w:rFonts w:ascii="Cambria" w:eastAsiaTheme="majorEastAsia" w:hAnsi="Cambria" w:cstheme="majorBidi"/>
      <w:b/>
      <w:bCs/>
      <w:i/>
      <w:iCs/>
      <w:color w:val="4F81BD"/>
    </w:rPr>
  </w:style>
  <w:style w:type="character" w:customStyle="1" w:styleId="Heading5Char">
    <w:name w:val="Heading 5 Char"/>
    <w:link w:val="Heading5"/>
    <w:uiPriority w:val="9"/>
    <w:locked/>
    <w:rsid w:val="00A62293"/>
    <w:rPr>
      <w:rFonts w:ascii="Cambria" w:eastAsiaTheme="majorEastAsia" w:hAnsi="Cambria" w:cstheme="majorBidi"/>
      <w:color w:val="243F60"/>
    </w:rPr>
  </w:style>
  <w:style w:type="character" w:customStyle="1" w:styleId="Heading6Char">
    <w:name w:val="Heading 6 Char"/>
    <w:link w:val="Heading6"/>
    <w:uiPriority w:val="9"/>
    <w:locked/>
    <w:rsid w:val="00A62293"/>
    <w:rPr>
      <w:rFonts w:ascii="Cambria" w:eastAsiaTheme="majorEastAsia" w:hAnsi="Cambria" w:cstheme="majorBidi"/>
      <w:i/>
      <w:iCs/>
      <w:color w:val="243F60"/>
    </w:rPr>
  </w:style>
  <w:style w:type="character" w:customStyle="1" w:styleId="Heading7Char">
    <w:name w:val="Heading 7 Char"/>
    <w:link w:val="Heading7"/>
    <w:uiPriority w:val="9"/>
    <w:locked/>
    <w:rsid w:val="00A62293"/>
    <w:rPr>
      <w:rFonts w:ascii="Cambria" w:eastAsiaTheme="majorEastAsia" w:hAnsi="Cambria" w:cstheme="majorBidi"/>
      <w:i/>
      <w:iCs/>
      <w:color w:val="404040"/>
    </w:rPr>
  </w:style>
  <w:style w:type="character" w:customStyle="1" w:styleId="Heading8Char">
    <w:name w:val="Heading 8 Char"/>
    <w:link w:val="Heading8"/>
    <w:uiPriority w:val="9"/>
    <w:locked/>
    <w:rsid w:val="00A62293"/>
    <w:rPr>
      <w:rFonts w:ascii="Cambria" w:eastAsiaTheme="majorEastAsia" w:hAnsi="Cambria" w:cstheme="majorBidi"/>
      <w:color w:val="4F81BD"/>
    </w:rPr>
  </w:style>
  <w:style w:type="character" w:customStyle="1" w:styleId="Heading9Char">
    <w:name w:val="Heading 9 Char"/>
    <w:link w:val="Heading9"/>
    <w:uiPriority w:val="9"/>
    <w:locked/>
    <w:rsid w:val="00A62293"/>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A62293"/>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A62293"/>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A62293"/>
    <w:pPr>
      <w:spacing w:line="240" w:lineRule="auto"/>
    </w:pPr>
    <w:rPr>
      <w:b/>
      <w:bCs/>
      <w:color w:val="4F81BD"/>
      <w:sz w:val="18"/>
      <w:szCs w:val="18"/>
    </w:rPr>
  </w:style>
  <w:style w:type="paragraph" w:styleId="Subtitle">
    <w:name w:val="Subtitle"/>
    <w:basedOn w:val="Normal"/>
    <w:next w:val="Normal"/>
    <w:link w:val="SubtitleChar"/>
    <w:uiPriority w:val="11"/>
    <w:qFormat/>
    <w:rsid w:val="00A62293"/>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A62293"/>
    <w:rPr>
      <w:rFonts w:ascii="Cambria" w:eastAsiaTheme="majorEastAsia" w:hAnsi="Cambria" w:cstheme="majorBidi"/>
      <w:i/>
      <w:iCs/>
      <w:color w:val="4F81BD"/>
      <w:spacing w:val="15"/>
      <w:sz w:val="24"/>
      <w:szCs w:val="24"/>
    </w:rPr>
  </w:style>
  <w:style w:type="character" w:styleId="Strong">
    <w:name w:val="Strong"/>
    <w:uiPriority w:val="22"/>
    <w:qFormat/>
    <w:rsid w:val="00A62293"/>
    <w:rPr>
      <w:b/>
      <w:bCs/>
    </w:rPr>
  </w:style>
  <w:style w:type="character" w:styleId="Emphasis">
    <w:name w:val="Emphasis"/>
    <w:uiPriority w:val="20"/>
    <w:qFormat/>
    <w:rsid w:val="00A62293"/>
    <w:rPr>
      <w:i/>
      <w:iCs/>
    </w:rPr>
  </w:style>
  <w:style w:type="paragraph" w:styleId="NoSpacing">
    <w:name w:val="No Spacing"/>
    <w:uiPriority w:val="1"/>
    <w:qFormat/>
    <w:rsid w:val="00A62293"/>
    <w:rPr>
      <w:sz w:val="22"/>
      <w:szCs w:val="22"/>
      <w:lang w:bidi="en-US"/>
    </w:rPr>
  </w:style>
  <w:style w:type="paragraph" w:styleId="ListParagraph">
    <w:name w:val="List Paragraph"/>
    <w:basedOn w:val="Normal"/>
    <w:link w:val="ListParagraphChar"/>
    <w:uiPriority w:val="34"/>
    <w:qFormat/>
    <w:rsid w:val="00A62293"/>
    <w:pPr>
      <w:ind w:left="720"/>
      <w:contextualSpacing/>
    </w:pPr>
  </w:style>
  <w:style w:type="paragraph" w:styleId="Quote">
    <w:name w:val="Quote"/>
    <w:basedOn w:val="Normal"/>
    <w:next w:val="Normal"/>
    <w:link w:val="QuoteChar"/>
    <w:uiPriority w:val="29"/>
    <w:qFormat/>
    <w:rsid w:val="00A62293"/>
    <w:rPr>
      <w:i/>
      <w:iCs/>
      <w:color w:val="000000"/>
      <w:sz w:val="20"/>
      <w:szCs w:val="20"/>
      <w:lang w:bidi="ar-SA"/>
    </w:rPr>
  </w:style>
  <w:style w:type="character" w:customStyle="1" w:styleId="QuoteChar">
    <w:name w:val="Quote Char"/>
    <w:link w:val="Quote"/>
    <w:uiPriority w:val="29"/>
    <w:locked/>
    <w:rsid w:val="00A62293"/>
    <w:rPr>
      <w:i/>
      <w:iCs/>
      <w:color w:val="000000"/>
    </w:rPr>
  </w:style>
  <w:style w:type="paragraph" w:styleId="IntenseQuote">
    <w:name w:val="Intense Quote"/>
    <w:basedOn w:val="Normal"/>
    <w:next w:val="Normal"/>
    <w:link w:val="IntenseQuoteChar"/>
    <w:uiPriority w:val="30"/>
    <w:qFormat/>
    <w:rsid w:val="00A62293"/>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A62293"/>
    <w:rPr>
      <w:rFonts w:eastAsiaTheme="majorEastAsia" w:cstheme="majorBidi"/>
      <w:b/>
      <w:bCs/>
      <w:i/>
      <w:iCs/>
      <w:color w:val="4F81BD"/>
    </w:rPr>
  </w:style>
  <w:style w:type="character" w:styleId="SubtleEmphasis">
    <w:name w:val="Subtle Emphasis"/>
    <w:uiPriority w:val="19"/>
    <w:qFormat/>
    <w:rsid w:val="00A62293"/>
    <w:rPr>
      <w:i/>
      <w:iCs/>
      <w:color w:val="808080"/>
    </w:rPr>
  </w:style>
  <w:style w:type="character" w:styleId="IntenseEmphasis">
    <w:name w:val="Intense Emphasis"/>
    <w:uiPriority w:val="21"/>
    <w:qFormat/>
    <w:rsid w:val="00A62293"/>
    <w:rPr>
      <w:b/>
      <w:bCs/>
      <w:i/>
      <w:iCs/>
      <w:color w:val="4F81BD"/>
    </w:rPr>
  </w:style>
  <w:style w:type="character" w:styleId="SubtleReference">
    <w:name w:val="Subtle Reference"/>
    <w:uiPriority w:val="31"/>
    <w:qFormat/>
    <w:rsid w:val="00A62293"/>
    <w:rPr>
      <w:smallCaps/>
      <w:color w:val="C0504D"/>
      <w:u w:val="single"/>
    </w:rPr>
  </w:style>
  <w:style w:type="character" w:styleId="IntenseReference">
    <w:name w:val="Intense Reference"/>
    <w:uiPriority w:val="32"/>
    <w:qFormat/>
    <w:rsid w:val="00A62293"/>
    <w:rPr>
      <w:b/>
      <w:bCs/>
      <w:smallCaps/>
      <w:color w:val="C0504D"/>
      <w:spacing w:val="5"/>
      <w:u w:val="single"/>
    </w:rPr>
  </w:style>
  <w:style w:type="character" w:styleId="BookTitle">
    <w:name w:val="Book Title"/>
    <w:uiPriority w:val="33"/>
    <w:qFormat/>
    <w:rsid w:val="00A62293"/>
    <w:rPr>
      <w:b/>
      <w:bCs/>
      <w:smallCaps/>
      <w:spacing w:val="5"/>
    </w:rPr>
  </w:style>
  <w:style w:type="paragraph" w:styleId="TOCHeading">
    <w:name w:val="TOC Heading"/>
    <w:basedOn w:val="Heading1"/>
    <w:next w:val="Normal"/>
    <w:uiPriority w:val="39"/>
    <w:qFormat/>
    <w:rsid w:val="00A62293"/>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A62293"/>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A62293"/>
    <w:pPr>
      <w:numPr>
        <w:numId w:val="1"/>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A62293"/>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A62293"/>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A62293"/>
    <w:pPr>
      <w:numPr>
        <w:numId w:val="2"/>
      </w:numPr>
      <w:ind w:left="2880"/>
    </w:pPr>
    <w:rPr>
      <w:lang w:eastAsia="zh-TW"/>
    </w:rPr>
  </w:style>
  <w:style w:type="character" w:customStyle="1" w:styleId="BulletedChar">
    <w:name w:val="Bulleted Char"/>
    <w:link w:val="Bulleted"/>
    <w:rsid w:val="00A62293"/>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customStyle="1" w:styleId="ListParagraphChar">
    <w:name w:val="List Paragraph Char"/>
    <w:basedOn w:val="DefaultParagraphFont"/>
    <w:link w:val="ListParagraph"/>
    <w:uiPriority w:val="34"/>
    <w:rsid w:val="00A62293"/>
    <w:rPr>
      <w:sz w:val="22"/>
      <w:szCs w:val="22"/>
      <w:lang w:bidi="en-US"/>
    </w:rPr>
  </w:style>
  <w:style w:type="paragraph" w:customStyle="1" w:styleId="PC2">
    <w:name w:val="PC2"/>
    <w:basedOn w:val="ListParagraph"/>
    <w:link w:val="PC2Char"/>
    <w:qFormat/>
    <w:rsid w:val="00A62293"/>
    <w:pPr>
      <w:numPr>
        <w:numId w:val="22"/>
      </w:numPr>
      <w:spacing w:after="0"/>
      <w:ind w:left="270" w:firstLine="0"/>
    </w:pPr>
    <w:rPr>
      <w:rFonts w:ascii="Tahoma" w:hAnsi="Tahoma" w:cs="Tahoma"/>
      <w:color w:val="595959" w:themeColor="text1" w:themeTint="A6"/>
    </w:rPr>
  </w:style>
  <w:style w:type="character" w:customStyle="1" w:styleId="PC2Char">
    <w:name w:val="PC2 Char"/>
    <w:basedOn w:val="ListParagraphChar"/>
    <w:link w:val="PC2"/>
    <w:rsid w:val="00A62293"/>
    <w:rPr>
      <w:rFonts w:ascii="Tahoma" w:hAnsi="Tahoma" w:cs="Tahoma"/>
      <w:color w:val="595959" w:themeColor="text1" w:themeTint="A6"/>
      <w:sz w:val="22"/>
      <w:szCs w:val="22"/>
      <w:lang w:bidi="en-US"/>
    </w:rPr>
  </w:style>
  <w:style w:type="paragraph" w:customStyle="1" w:styleId="PC1">
    <w:name w:val="PC1"/>
    <w:basedOn w:val="Normal"/>
    <w:link w:val="PC1Char"/>
    <w:qFormat/>
    <w:rsid w:val="00A62293"/>
    <w:pPr>
      <w:spacing w:after="0"/>
    </w:pPr>
    <w:rPr>
      <w:rFonts w:ascii="Tahoma" w:hAnsi="Tahoma" w:cs="Tahoma"/>
      <w:b/>
      <w:color w:val="595959" w:themeColor="text1" w:themeTint="A6"/>
      <w:sz w:val="20"/>
      <w:szCs w:val="20"/>
    </w:rPr>
  </w:style>
  <w:style w:type="character" w:customStyle="1" w:styleId="PC1Char">
    <w:name w:val="PC1 Char"/>
    <w:basedOn w:val="DefaultParagraphFont"/>
    <w:link w:val="PC1"/>
    <w:rsid w:val="00A62293"/>
    <w:rPr>
      <w:rFonts w:ascii="Tahoma" w:hAnsi="Tahoma" w:cs="Tahoma"/>
      <w:b/>
      <w:color w:val="595959" w:themeColor="text1" w:themeTint="A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WMF"/><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image" Target="media/image58.jpeg"/><Relationship Id="rId74" Type="http://schemas.openxmlformats.org/officeDocument/2006/relationships/image" Target="media/image66.WMF"/><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jpeg"/><Relationship Id="rId10" Type="http://schemas.openxmlformats.org/officeDocument/2006/relationships/image" Target="media/image2.wmf"/><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WMF"/><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JPG"/><Relationship Id="rId27" Type="http://schemas.openxmlformats.org/officeDocument/2006/relationships/image" Target="media/image19.WMF"/><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WMF"/><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image" Target="media/image61.WMF"/><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WMF"/><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WMF"/><Relationship Id="rId57" Type="http://schemas.openxmlformats.org/officeDocument/2006/relationships/image" Target="media/image49.jpeg"/></Relationships>
</file>

<file path=word/_rels/footer1.xml.rels><?xml version="1.0" encoding="UTF-8" standalone="yes"?>
<Relationships xmlns="http://schemas.openxmlformats.org/package/2006/relationships"><Relationship Id="rId1" Type="http://schemas.openxmlformats.org/officeDocument/2006/relationships/image" Target="media/image6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9F90E-FD41-4428-AA8E-448F562F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19</TotalTime>
  <Pages>1</Pages>
  <Words>19752</Words>
  <Characters>112591</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132079</CharactersWithSpaces>
  <SharedDoc>false</SharedDoc>
  <HLinks>
    <vt:vector size="516" baseType="variant">
      <vt:variant>
        <vt:i4>3145853</vt:i4>
      </vt:variant>
      <vt:variant>
        <vt:i4>513</vt:i4>
      </vt:variant>
      <vt:variant>
        <vt:i4>0</vt:i4>
      </vt:variant>
      <vt:variant>
        <vt:i4>5</vt:i4>
      </vt:variant>
      <vt:variant>
        <vt:lpwstr>http://www.youtube.com/watch?v=N1zxDa3t0fg</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Gillin</dc:creator>
  <cp:lastModifiedBy>Darren</cp:lastModifiedBy>
  <cp:revision>6</cp:revision>
  <cp:lastPrinted>2009-04-26T18:26:00Z</cp:lastPrinted>
  <dcterms:created xsi:type="dcterms:W3CDTF">2014-12-02T20:02:00Z</dcterms:created>
  <dcterms:modified xsi:type="dcterms:W3CDTF">2014-12-11T15:14:00Z</dcterms:modified>
</cp:coreProperties>
</file>