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A27" w:rsidRPr="003B5765" w:rsidRDefault="00385656">
      <w:r w:rsidRPr="003B5765">
        <w:rPr>
          <w:noProof/>
          <w:lang w:bidi="ar-SA"/>
        </w:rPr>
        <mc:AlternateContent>
          <mc:Choice Requires="wps">
            <w:drawing>
              <wp:anchor distT="0" distB="0" distL="114300" distR="114300" simplePos="0" relativeHeight="251842048" behindDoc="0" locked="0" layoutInCell="1" allowOverlap="1" wp14:anchorId="1A83F7FE" wp14:editId="53CD9CF2">
                <wp:simplePos x="638175" y="6096000"/>
                <wp:positionH relativeFrom="margin">
                  <wp:posOffset>-371475</wp:posOffset>
                </wp:positionH>
                <wp:positionV relativeFrom="margin">
                  <wp:posOffset>3060065</wp:posOffset>
                </wp:positionV>
                <wp:extent cx="4619625" cy="2905125"/>
                <wp:effectExtent l="0" t="0" r="0" b="0"/>
                <wp:wrapSquare wrapText="bothSides"/>
                <wp:docPr id="42" name="Text Box 42"/>
                <wp:cNvGraphicFramePr/>
                <a:graphic xmlns:a="http://schemas.openxmlformats.org/drawingml/2006/main">
                  <a:graphicData uri="http://schemas.microsoft.com/office/word/2010/wordprocessingShape">
                    <wps:wsp>
                      <wps:cNvSpPr txBox="1"/>
                      <wps:spPr>
                        <a:xfrm>
                          <a:off x="0" y="0"/>
                          <a:ext cx="4619625" cy="2905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61FE0" w:rsidRDefault="00261FE0">
                            <w:r>
                              <w:rPr>
                                <w:noProof/>
                                <w:lang w:bidi="ar-SA"/>
                              </w:rPr>
                              <w:drawing>
                                <wp:inline distT="0" distB="0" distL="0" distR="0" wp14:anchorId="57749425" wp14:editId="2E642D07">
                                  <wp:extent cx="4714875" cy="3106271"/>
                                  <wp:effectExtent l="0" t="0" r="0" b="0"/>
                                  <wp:docPr id="44" name="Picture 44" descr="C:\Users\Darren\Desktop\New Photos\s04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Desktop\New Photos\s0408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4875" cy="310627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2" o:spid="_x0000_s1026" type="#_x0000_t202" style="position:absolute;margin-left:-29.25pt;margin-top:240.95pt;width:363.75pt;height:228.75pt;z-index:251842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" filled="f" stroked="f" strokeweight=".5pt">
                <v:textbox>
                  <w:txbxContent>
                    <w:p w:rsidR="00261FE0" w:rsidRDefault="00261FE0">
                      <w:r>
                        <w:rPr>
                          <w:noProof/>
                          <w:lang w:bidi="ar-SA"/>
                        </w:rPr>
                        <w:drawing>
                          <wp:inline distT="0" distB="0" distL="0" distR="0" wp14:anchorId="57749425" wp14:editId="2E642D07">
                            <wp:extent cx="4714875" cy="3106271"/>
                            <wp:effectExtent l="0" t="0" r="0" b="0"/>
                            <wp:docPr id="44" name="Picture 44" descr="C:\Users\Darren\Desktop\New Photos\s04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Desktop\New Photos\s0408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4875" cy="3106271"/>
                                    </a:xfrm>
                                    <a:prstGeom prst="rect">
                                      <a:avLst/>
                                    </a:prstGeom>
                                    <a:noFill/>
                                    <a:ln>
                                      <a:noFill/>
                                    </a:ln>
                                  </pic:spPr>
                                </pic:pic>
                              </a:graphicData>
                            </a:graphic>
                          </wp:inline>
                        </w:drawing>
                      </w:r>
                    </w:p>
                  </w:txbxContent>
                </v:textbox>
                <w10:wrap type="square" anchorx="margin" anchory="margin"/>
              </v:shape>
            </w:pict>
          </mc:Fallback>
        </mc:AlternateContent>
      </w:r>
      <w:r w:rsidRPr="003B5765">
        <w:rPr>
          <w:noProof/>
          <w:lang w:bidi="ar-SA"/>
        </w:rPr>
        <mc:AlternateContent>
          <mc:Choice Requires="wps">
            <w:drawing>
              <wp:anchor distT="0" distB="0" distL="114300" distR="114300" simplePos="0" relativeHeight="251841024" behindDoc="0" locked="0" layoutInCell="1" allowOverlap="1" wp14:anchorId="120AC94F" wp14:editId="42D98390">
                <wp:simplePos x="0" y="0"/>
                <wp:positionH relativeFrom="column">
                  <wp:posOffset>-923925</wp:posOffset>
                </wp:positionH>
                <wp:positionV relativeFrom="paragraph">
                  <wp:posOffset>1965325</wp:posOffset>
                </wp:positionV>
                <wp:extent cx="8050530" cy="2695575"/>
                <wp:effectExtent l="0" t="0" r="26670" b="47625"/>
                <wp:wrapNone/>
                <wp:docPr id="1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69557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261FE0" w:rsidRPr="001D4BE6" w:rsidRDefault="00261FE0" w:rsidP="00385656">
                            <w:pPr>
                              <w:spacing w:line="360" w:lineRule="auto"/>
                              <w:ind w:right="1008"/>
                              <w:contextualSpacing/>
                              <w:jc w:val="right"/>
                              <w:rPr>
                                <w:b/>
                                <w:color w:val="0F243E"/>
                                <w:sz w:val="86"/>
                                <w:szCs w:val="86"/>
                              </w:rPr>
                            </w:pPr>
                            <w:r>
                              <w:rPr>
                                <w:b/>
                                <w:color w:val="0F243E"/>
                                <w:sz w:val="86"/>
                                <w:szCs w:val="86"/>
                              </w:rPr>
                              <w:t>Life Coaching Essentials</w:t>
                            </w:r>
                          </w:p>
                          <w:p w:rsidR="00261FE0" w:rsidRPr="001D4BE6" w:rsidRDefault="00261FE0" w:rsidP="00385656">
                            <w:pPr>
                              <w:spacing w:line="360" w:lineRule="auto"/>
                              <w:ind w:right="1008"/>
                              <w:contextualSpacing/>
                              <w:jc w:val="right"/>
                              <w:rPr>
                                <w:b/>
                                <w:color w:val="0F243E"/>
                              </w:rPr>
                            </w:pPr>
                            <w:r w:rsidRPr="001D4BE6">
                              <w:rPr>
                                <w:b/>
                                <w:color w:val="0F243E"/>
                              </w:rPr>
                              <w:t xml:space="preserve">Instructor Guide </w:t>
                            </w:r>
                          </w:p>
                          <w:p w:rsidR="00261FE0" w:rsidRPr="001D4BE6" w:rsidRDefault="00261FE0" w:rsidP="00385656">
                            <w:pPr>
                              <w:spacing w:line="360" w:lineRule="auto"/>
                              <w:ind w:right="1008"/>
                              <w:contextualSpacing/>
                              <w:jc w:val="right"/>
                              <w:rPr>
                                <w:b/>
                                <w:color w:val="0F243E"/>
                              </w:rPr>
                            </w:pPr>
                          </w:p>
                          <w:p w:rsidR="00261FE0" w:rsidRPr="001D4BE6" w:rsidRDefault="00261FE0" w:rsidP="00385656">
                            <w:pPr>
                              <w:spacing w:line="360" w:lineRule="auto"/>
                              <w:ind w:right="1008"/>
                              <w:contextualSpacing/>
                              <w:jc w:val="right"/>
                              <w:rPr>
                                <w:b/>
                                <w:color w:val="0F243E"/>
                              </w:rPr>
                            </w:pPr>
                            <w:r w:rsidRPr="001D4BE6">
                              <w:rPr>
                                <w:b/>
                                <w:color w:val="0F243E"/>
                              </w:rPr>
                              <w:t>Corporate Training Materials</w:t>
                            </w:r>
                          </w:p>
                          <w:p w:rsidR="00261FE0" w:rsidRDefault="00261FE0" w:rsidP="00385656">
                            <w:pPr>
                              <w:ind w:right="1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27" type="#_x0000_t202" style="position:absolute;margin-left:-72.75pt;margin-top:154.75pt;width:633.9pt;height:212.25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" stroked="f">
                <v:fill color2="#7f7f7f [1612]" focus="100%" type="gradient"/>
                <v:shadow on="t" color="#205867" opacity=".5" offset="1pt"/>
                <v:textbox>
                  <w:txbxContent>
                    <w:p w:rsidR="00261FE0" w:rsidRPr="001D4BE6" w:rsidRDefault="00261FE0" w:rsidP="00385656">
                      <w:pPr>
                        <w:spacing w:line="360" w:lineRule="auto"/>
                        <w:ind w:right="1008"/>
                        <w:contextualSpacing/>
                        <w:jc w:val="right"/>
                        <w:rPr>
                          <w:b/>
                          <w:color w:val="0F243E"/>
                          <w:sz w:val="86"/>
                          <w:szCs w:val="86"/>
                        </w:rPr>
                      </w:pPr>
                      <w:r>
                        <w:rPr>
                          <w:b/>
                          <w:color w:val="0F243E"/>
                          <w:sz w:val="86"/>
                          <w:szCs w:val="86"/>
                        </w:rPr>
                        <w:t>Life Coaching Essentials</w:t>
                      </w:r>
                    </w:p>
                    <w:p w:rsidR="00261FE0" w:rsidRPr="001D4BE6" w:rsidRDefault="00261FE0" w:rsidP="00385656">
                      <w:pPr>
                        <w:spacing w:line="360" w:lineRule="auto"/>
                        <w:ind w:right="1008"/>
                        <w:contextualSpacing/>
                        <w:jc w:val="right"/>
                        <w:rPr>
                          <w:b/>
                          <w:color w:val="0F243E"/>
                        </w:rPr>
                      </w:pPr>
                      <w:r w:rsidRPr="001D4BE6">
                        <w:rPr>
                          <w:b/>
                          <w:color w:val="0F243E"/>
                        </w:rPr>
                        <w:t xml:space="preserve">Instructor Guide </w:t>
                      </w:r>
                    </w:p>
                    <w:p w:rsidR="00261FE0" w:rsidRPr="001D4BE6" w:rsidRDefault="00261FE0" w:rsidP="00385656">
                      <w:pPr>
                        <w:spacing w:line="360" w:lineRule="auto"/>
                        <w:ind w:right="1008"/>
                        <w:contextualSpacing/>
                        <w:jc w:val="right"/>
                        <w:rPr>
                          <w:b/>
                          <w:color w:val="0F243E"/>
                        </w:rPr>
                      </w:pPr>
                    </w:p>
                    <w:p w:rsidR="00261FE0" w:rsidRPr="001D4BE6" w:rsidRDefault="00261FE0" w:rsidP="00385656">
                      <w:pPr>
                        <w:spacing w:line="360" w:lineRule="auto"/>
                        <w:ind w:right="1008"/>
                        <w:contextualSpacing/>
                        <w:jc w:val="right"/>
                        <w:rPr>
                          <w:b/>
                          <w:color w:val="0F243E"/>
                        </w:rPr>
                      </w:pPr>
                      <w:r w:rsidRPr="001D4BE6">
                        <w:rPr>
                          <w:b/>
                          <w:color w:val="0F243E"/>
                        </w:rPr>
                        <w:t>Corporate Training Materials</w:t>
                      </w:r>
                    </w:p>
                    <w:p w:rsidR="00261FE0" w:rsidRDefault="00261FE0" w:rsidP="00385656">
                      <w:pPr>
                        <w:ind w:right="1040"/>
                      </w:pPr>
                    </w:p>
                  </w:txbxContent>
                </v:textbox>
              </v:shape>
            </w:pict>
          </mc:Fallback>
        </mc:AlternateContent>
      </w:r>
    </w:p>
    <w:p w:rsidR="00381A27" w:rsidRPr="003B5765" w:rsidRDefault="00381A27">
      <w:pPr>
        <w:sectPr w:rsidR="00381A27" w:rsidRPr="003B5765">
          <w:type w:val="continuous"/>
          <w:pgSz w:w="12240" w:h="15840" w:code="1"/>
          <w:pgMar w:top="1440" w:right="1440" w:bottom="1440" w:left="1440" w:header="720" w:footer="720" w:gutter="0"/>
          <w:pgNumType w:start="1"/>
          <w:cols w:space="720"/>
          <w:formProt w:val="0"/>
          <w:vAlign w:val="center"/>
          <w:docGrid w:linePitch="360"/>
        </w:sectPr>
      </w:pPr>
    </w:p>
    <w:p w:rsidR="00381A27" w:rsidRPr="003B5765" w:rsidRDefault="00381A27">
      <w:pPr>
        <w:pStyle w:val="Title"/>
        <w:rPr>
          <w:rStyle w:val="BookTitle"/>
          <w:rFonts w:ascii="Calibri" w:hAnsi="Calibri" w:cs="Times New Roman"/>
          <w:color w:val="auto"/>
          <w:kern w:val="0"/>
          <w:sz w:val="22"/>
          <w:szCs w:val="22"/>
          <w:lang w:bidi="en-US"/>
        </w:rPr>
      </w:pPr>
      <w:r w:rsidRPr="003B5765">
        <w:rPr>
          <w:rStyle w:val="BookTitle"/>
          <w:color w:val="C00000"/>
        </w:rPr>
        <w:lastRenderedPageBreak/>
        <w:t>Table of Contents</w:t>
      </w:r>
    </w:p>
    <w:p w:rsidR="00381A27" w:rsidRPr="003B5765" w:rsidRDefault="00381A27"/>
    <w:p w:rsidR="003B5765" w:rsidRDefault="002E1940">
      <w:pPr>
        <w:pStyle w:val="TOC1"/>
        <w:tabs>
          <w:tab w:val="right" w:leader="dot" w:pos="9350"/>
        </w:tabs>
        <w:rPr>
          <w:rFonts w:asciiTheme="minorHAnsi" w:eastAsiaTheme="minorEastAsia" w:hAnsiTheme="minorHAnsi" w:cstheme="minorBidi"/>
          <w:b w:val="0"/>
          <w:bCs w:val="0"/>
          <w:noProof/>
          <w:szCs w:val="22"/>
          <w:lang w:bidi="ar-SA"/>
        </w:rPr>
      </w:pPr>
      <w:r w:rsidRPr="003B5765">
        <w:fldChar w:fldCharType="begin"/>
      </w:r>
      <w:r w:rsidR="00381A27" w:rsidRPr="003B5765">
        <w:instrText xml:space="preserve"> TOC \o "1-3" \h \z \u </w:instrText>
      </w:r>
      <w:r w:rsidRPr="003B5765">
        <w:fldChar w:fldCharType="separate"/>
      </w:r>
      <w:hyperlink w:anchor="_Toc412547383" w:history="1">
        <w:r w:rsidR="003B5765" w:rsidRPr="00637488">
          <w:rPr>
            <w:rStyle w:val="Hyperlink"/>
            <w:noProof/>
          </w:rPr>
          <w:t>Preface</w:t>
        </w:r>
        <w:r w:rsidR="003B5765">
          <w:rPr>
            <w:noProof/>
            <w:webHidden/>
          </w:rPr>
          <w:tab/>
        </w:r>
        <w:r w:rsidR="003B5765">
          <w:rPr>
            <w:noProof/>
            <w:webHidden/>
          </w:rPr>
          <w:fldChar w:fldCharType="begin"/>
        </w:r>
        <w:r w:rsidR="003B5765">
          <w:rPr>
            <w:noProof/>
            <w:webHidden/>
          </w:rPr>
          <w:instrText xml:space="preserve"> PAGEREF _Toc412547383 \h </w:instrText>
        </w:r>
        <w:r w:rsidR="003B5765">
          <w:rPr>
            <w:noProof/>
            <w:webHidden/>
          </w:rPr>
        </w:r>
        <w:r w:rsidR="003B5765">
          <w:rPr>
            <w:noProof/>
            <w:webHidden/>
          </w:rPr>
          <w:fldChar w:fldCharType="separate"/>
        </w:r>
        <w:r w:rsidR="003B5765">
          <w:rPr>
            <w:noProof/>
            <w:webHidden/>
          </w:rPr>
          <w:t>7</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384" w:history="1">
        <w:r w:rsidR="003B5765" w:rsidRPr="00637488">
          <w:rPr>
            <w:rStyle w:val="Hyperlink"/>
            <w:noProof/>
            <w:lang w:eastAsia="zh-TW"/>
          </w:rPr>
          <w:t>What is Courseware?</w:t>
        </w:r>
        <w:r w:rsidR="003B5765">
          <w:rPr>
            <w:noProof/>
            <w:webHidden/>
          </w:rPr>
          <w:tab/>
        </w:r>
        <w:r w:rsidR="003B5765">
          <w:rPr>
            <w:noProof/>
            <w:webHidden/>
          </w:rPr>
          <w:fldChar w:fldCharType="begin"/>
        </w:r>
        <w:r w:rsidR="003B5765">
          <w:rPr>
            <w:noProof/>
            <w:webHidden/>
          </w:rPr>
          <w:instrText xml:space="preserve"> PAGEREF _Toc412547384 \h </w:instrText>
        </w:r>
        <w:r w:rsidR="003B5765">
          <w:rPr>
            <w:noProof/>
            <w:webHidden/>
          </w:rPr>
        </w:r>
        <w:r w:rsidR="003B5765">
          <w:rPr>
            <w:noProof/>
            <w:webHidden/>
          </w:rPr>
          <w:fldChar w:fldCharType="separate"/>
        </w:r>
        <w:r w:rsidR="003B5765">
          <w:rPr>
            <w:noProof/>
            <w:webHidden/>
          </w:rPr>
          <w:t>7</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385" w:history="1">
        <w:r w:rsidR="003B5765" w:rsidRPr="00637488">
          <w:rPr>
            <w:rStyle w:val="Hyperlink"/>
            <w:noProof/>
            <w:lang w:eastAsia="zh-TW"/>
          </w:rPr>
          <w:t>How Do I Customize My Course?</w:t>
        </w:r>
        <w:r w:rsidR="003B5765">
          <w:rPr>
            <w:noProof/>
            <w:webHidden/>
          </w:rPr>
          <w:tab/>
        </w:r>
        <w:r w:rsidR="003B5765">
          <w:rPr>
            <w:noProof/>
            <w:webHidden/>
          </w:rPr>
          <w:fldChar w:fldCharType="begin"/>
        </w:r>
        <w:r w:rsidR="003B5765">
          <w:rPr>
            <w:noProof/>
            <w:webHidden/>
          </w:rPr>
          <w:instrText xml:space="preserve"> PAGEREF _Toc412547385 \h </w:instrText>
        </w:r>
        <w:r w:rsidR="003B5765">
          <w:rPr>
            <w:noProof/>
            <w:webHidden/>
          </w:rPr>
        </w:r>
        <w:r w:rsidR="003B5765">
          <w:rPr>
            <w:noProof/>
            <w:webHidden/>
          </w:rPr>
          <w:fldChar w:fldCharType="separate"/>
        </w:r>
        <w:r w:rsidR="003B5765">
          <w:rPr>
            <w:noProof/>
            <w:webHidden/>
          </w:rPr>
          <w:t>7</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386" w:history="1">
        <w:r w:rsidR="003B5765" w:rsidRPr="00637488">
          <w:rPr>
            <w:rStyle w:val="Hyperlink"/>
            <w:noProof/>
            <w:lang w:eastAsia="zh-TW"/>
          </w:rPr>
          <w:t>Materials Required</w:t>
        </w:r>
        <w:r w:rsidR="003B5765">
          <w:rPr>
            <w:noProof/>
            <w:webHidden/>
          </w:rPr>
          <w:tab/>
        </w:r>
        <w:r w:rsidR="003B5765">
          <w:rPr>
            <w:noProof/>
            <w:webHidden/>
          </w:rPr>
          <w:fldChar w:fldCharType="begin"/>
        </w:r>
        <w:r w:rsidR="003B5765">
          <w:rPr>
            <w:noProof/>
            <w:webHidden/>
          </w:rPr>
          <w:instrText xml:space="preserve"> PAGEREF _Toc412547386 \h </w:instrText>
        </w:r>
        <w:r w:rsidR="003B5765">
          <w:rPr>
            <w:noProof/>
            <w:webHidden/>
          </w:rPr>
        </w:r>
        <w:r w:rsidR="003B5765">
          <w:rPr>
            <w:noProof/>
            <w:webHidden/>
          </w:rPr>
          <w:fldChar w:fldCharType="separate"/>
        </w:r>
        <w:r w:rsidR="003B5765">
          <w:rPr>
            <w:noProof/>
            <w:webHidden/>
          </w:rPr>
          <w:t>9</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387" w:history="1">
        <w:r w:rsidR="003B5765" w:rsidRPr="00637488">
          <w:rPr>
            <w:rStyle w:val="Hyperlink"/>
            <w:noProof/>
            <w:lang w:eastAsia="zh-TW"/>
          </w:rPr>
          <w:t>Maximizing Your Training Power</w:t>
        </w:r>
        <w:r w:rsidR="003B5765">
          <w:rPr>
            <w:noProof/>
            <w:webHidden/>
          </w:rPr>
          <w:tab/>
        </w:r>
        <w:r w:rsidR="003B5765">
          <w:rPr>
            <w:noProof/>
            <w:webHidden/>
          </w:rPr>
          <w:fldChar w:fldCharType="begin"/>
        </w:r>
        <w:r w:rsidR="003B5765">
          <w:rPr>
            <w:noProof/>
            <w:webHidden/>
          </w:rPr>
          <w:instrText xml:space="preserve"> PAGEREF _Toc412547387 \h </w:instrText>
        </w:r>
        <w:r w:rsidR="003B5765">
          <w:rPr>
            <w:noProof/>
            <w:webHidden/>
          </w:rPr>
        </w:r>
        <w:r w:rsidR="003B5765">
          <w:rPr>
            <w:noProof/>
            <w:webHidden/>
          </w:rPr>
          <w:fldChar w:fldCharType="separate"/>
        </w:r>
        <w:r w:rsidR="003B5765">
          <w:rPr>
            <w:noProof/>
            <w:webHidden/>
          </w:rPr>
          <w:t>9</w:t>
        </w:r>
        <w:r w:rsidR="003B5765">
          <w:rPr>
            <w:noProof/>
            <w:webHidden/>
          </w:rPr>
          <w:fldChar w:fldCharType="end"/>
        </w:r>
      </w:hyperlink>
    </w:p>
    <w:p w:rsidR="003B5765" w:rsidRDefault="00002ADD">
      <w:pPr>
        <w:pStyle w:val="TOC1"/>
        <w:tabs>
          <w:tab w:val="right" w:leader="dot" w:pos="9350"/>
        </w:tabs>
        <w:rPr>
          <w:rFonts w:asciiTheme="minorHAnsi" w:eastAsiaTheme="minorEastAsia" w:hAnsiTheme="minorHAnsi" w:cstheme="minorBidi"/>
          <w:b w:val="0"/>
          <w:bCs w:val="0"/>
          <w:noProof/>
          <w:szCs w:val="22"/>
          <w:lang w:bidi="ar-SA"/>
        </w:rPr>
      </w:pPr>
      <w:hyperlink w:anchor="_Toc412547388" w:history="1">
        <w:r w:rsidR="003B5765" w:rsidRPr="00637488">
          <w:rPr>
            <w:rStyle w:val="Hyperlink"/>
            <w:noProof/>
            <w:lang w:eastAsia="zh-TW"/>
          </w:rPr>
          <w:t>Module One: Getting Started</w:t>
        </w:r>
        <w:r w:rsidR="003B5765">
          <w:rPr>
            <w:noProof/>
            <w:webHidden/>
          </w:rPr>
          <w:tab/>
        </w:r>
        <w:r w:rsidR="003B5765">
          <w:rPr>
            <w:noProof/>
            <w:webHidden/>
          </w:rPr>
          <w:fldChar w:fldCharType="begin"/>
        </w:r>
        <w:r w:rsidR="003B5765">
          <w:rPr>
            <w:noProof/>
            <w:webHidden/>
          </w:rPr>
          <w:instrText xml:space="preserve"> PAGEREF _Toc412547388 \h </w:instrText>
        </w:r>
        <w:r w:rsidR="003B5765">
          <w:rPr>
            <w:noProof/>
            <w:webHidden/>
          </w:rPr>
        </w:r>
        <w:r w:rsidR="003B5765">
          <w:rPr>
            <w:noProof/>
            <w:webHidden/>
          </w:rPr>
          <w:fldChar w:fldCharType="separate"/>
        </w:r>
        <w:r w:rsidR="003B5765">
          <w:rPr>
            <w:noProof/>
            <w:webHidden/>
          </w:rPr>
          <w:t>11</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389" w:history="1">
        <w:r w:rsidR="003B5765" w:rsidRPr="00637488">
          <w:rPr>
            <w:rStyle w:val="Hyperlink"/>
            <w:noProof/>
          </w:rPr>
          <w:t>Housekeeping Items</w:t>
        </w:r>
        <w:r w:rsidR="003B5765">
          <w:rPr>
            <w:noProof/>
            <w:webHidden/>
          </w:rPr>
          <w:tab/>
        </w:r>
        <w:r w:rsidR="003B5765">
          <w:rPr>
            <w:noProof/>
            <w:webHidden/>
          </w:rPr>
          <w:fldChar w:fldCharType="begin"/>
        </w:r>
        <w:r w:rsidR="003B5765">
          <w:rPr>
            <w:noProof/>
            <w:webHidden/>
          </w:rPr>
          <w:instrText xml:space="preserve"> PAGEREF _Toc412547389 \h </w:instrText>
        </w:r>
        <w:r w:rsidR="003B5765">
          <w:rPr>
            <w:noProof/>
            <w:webHidden/>
          </w:rPr>
        </w:r>
        <w:r w:rsidR="003B5765">
          <w:rPr>
            <w:noProof/>
            <w:webHidden/>
          </w:rPr>
          <w:fldChar w:fldCharType="separate"/>
        </w:r>
        <w:r w:rsidR="003B5765">
          <w:rPr>
            <w:noProof/>
            <w:webHidden/>
          </w:rPr>
          <w:t>11</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390" w:history="1">
        <w:r w:rsidR="003B5765" w:rsidRPr="00637488">
          <w:rPr>
            <w:rStyle w:val="Hyperlink"/>
            <w:noProof/>
          </w:rPr>
          <w:t>The Parking Lot</w:t>
        </w:r>
        <w:r w:rsidR="003B5765">
          <w:rPr>
            <w:noProof/>
            <w:webHidden/>
          </w:rPr>
          <w:tab/>
        </w:r>
        <w:r w:rsidR="003B5765">
          <w:rPr>
            <w:noProof/>
            <w:webHidden/>
          </w:rPr>
          <w:fldChar w:fldCharType="begin"/>
        </w:r>
        <w:r w:rsidR="003B5765">
          <w:rPr>
            <w:noProof/>
            <w:webHidden/>
          </w:rPr>
          <w:instrText xml:space="preserve"> PAGEREF _Toc412547390 \h </w:instrText>
        </w:r>
        <w:r w:rsidR="003B5765">
          <w:rPr>
            <w:noProof/>
            <w:webHidden/>
          </w:rPr>
        </w:r>
        <w:r w:rsidR="003B5765">
          <w:rPr>
            <w:noProof/>
            <w:webHidden/>
          </w:rPr>
          <w:fldChar w:fldCharType="separate"/>
        </w:r>
        <w:r w:rsidR="003B5765">
          <w:rPr>
            <w:noProof/>
            <w:webHidden/>
          </w:rPr>
          <w:t>12</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391" w:history="1">
        <w:r w:rsidR="003B5765" w:rsidRPr="00637488">
          <w:rPr>
            <w:rStyle w:val="Hyperlink"/>
            <w:noProof/>
          </w:rPr>
          <w:t>Workshop Objectives</w:t>
        </w:r>
        <w:r w:rsidR="003B5765">
          <w:rPr>
            <w:noProof/>
            <w:webHidden/>
          </w:rPr>
          <w:tab/>
        </w:r>
        <w:r w:rsidR="003B5765">
          <w:rPr>
            <w:noProof/>
            <w:webHidden/>
          </w:rPr>
          <w:fldChar w:fldCharType="begin"/>
        </w:r>
        <w:r w:rsidR="003B5765">
          <w:rPr>
            <w:noProof/>
            <w:webHidden/>
          </w:rPr>
          <w:instrText xml:space="preserve"> PAGEREF _Toc412547391 \h </w:instrText>
        </w:r>
        <w:r w:rsidR="003B5765">
          <w:rPr>
            <w:noProof/>
            <w:webHidden/>
          </w:rPr>
        </w:r>
        <w:r w:rsidR="003B5765">
          <w:rPr>
            <w:noProof/>
            <w:webHidden/>
          </w:rPr>
          <w:fldChar w:fldCharType="separate"/>
        </w:r>
        <w:r w:rsidR="003B5765">
          <w:rPr>
            <w:noProof/>
            <w:webHidden/>
          </w:rPr>
          <w:t>12</w:t>
        </w:r>
        <w:r w:rsidR="003B5765">
          <w:rPr>
            <w:noProof/>
            <w:webHidden/>
          </w:rPr>
          <w:fldChar w:fldCharType="end"/>
        </w:r>
      </w:hyperlink>
    </w:p>
    <w:p w:rsidR="003B5765" w:rsidRDefault="00002ADD">
      <w:pPr>
        <w:pStyle w:val="TOC1"/>
        <w:tabs>
          <w:tab w:val="right" w:leader="dot" w:pos="9350"/>
        </w:tabs>
        <w:rPr>
          <w:rFonts w:asciiTheme="minorHAnsi" w:eastAsiaTheme="minorEastAsia" w:hAnsiTheme="minorHAnsi" w:cstheme="minorBidi"/>
          <w:b w:val="0"/>
          <w:bCs w:val="0"/>
          <w:noProof/>
          <w:szCs w:val="22"/>
          <w:lang w:bidi="ar-SA"/>
        </w:rPr>
      </w:pPr>
      <w:hyperlink w:anchor="_Toc412547392" w:history="1">
        <w:r w:rsidR="003B5765" w:rsidRPr="00637488">
          <w:rPr>
            <w:rStyle w:val="Hyperlink"/>
            <w:noProof/>
            <w:lang w:eastAsia="zh-TW"/>
          </w:rPr>
          <w:t>Module Two: Why You Need a Life Coach?</w:t>
        </w:r>
        <w:r w:rsidR="003B5765">
          <w:rPr>
            <w:noProof/>
            <w:webHidden/>
          </w:rPr>
          <w:tab/>
        </w:r>
        <w:r w:rsidR="003B5765">
          <w:rPr>
            <w:noProof/>
            <w:webHidden/>
          </w:rPr>
          <w:fldChar w:fldCharType="begin"/>
        </w:r>
        <w:r w:rsidR="003B5765">
          <w:rPr>
            <w:noProof/>
            <w:webHidden/>
          </w:rPr>
          <w:instrText xml:space="preserve"> PAGEREF _Toc412547392 \h </w:instrText>
        </w:r>
        <w:r w:rsidR="003B5765">
          <w:rPr>
            <w:noProof/>
            <w:webHidden/>
          </w:rPr>
        </w:r>
        <w:r w:rsidR="003B5765">
          <w:rPr>
            <w:noProof/>
            <w:webHidden/>
          </w:rPr>
          <w:fldChar w:fldCharType="separate"/>
        </w:r>
        <w:r w:rsidR="003B5765">
          <w:rPr>
            <w:noProof/>
            <w:webHidden/>
          </w:rPr>
          <w:t>13</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393" w:history="1">
        <w:r w:rsidR="003B5765" w:rsidRPr="00637488">
          <w:rPr>
            <w:rStyle w:val="Hyperlink"/>
            <w:noProof/>
          </w:rPr>
          <w:t>Difficulty Making Life Decisions</w:t>
        </w:r>
        <w:r w:rsidR="003B5765">
          <w:rPr>
            <w:noProof/>
            <w:webHidden/>
          </w:rPr>
          <w:tab/>
        </w:r>
        <w:r w:rsidR="003B5765">
          <w:rPr>
            <w:noProof/>
            <w:webHidden/>
          </w:rPr>
          <w:fldChar w:fldCharType="begin"/>
        </w:r>
        <w:r w:rsidR="003B5765">
          <w:rPr>
            <w:noProof/>
            <w:webHidden/>
          </w:rPr>
          <w:instrText xml:space="preserve"> PAGEREF _Toc412547393 \h </w:instrText>
        </w:r>
        <w:r w:rsidR="003B5765">
          <w:rPr>
            <w:noProof/>
            <w:webHidden/>
          </w:rPr>
        </w:r>
        <w:r w:rsidR="003B5765">
          <w:rPr>
            <w:noProof/>
            <w:webHidden/>
          </w:rPr>
          <w:fldChar w:fldCharType="separate"/>
        </w:r>
        <w:r w:rsidR="003B5765">
          <w:rPr>
            <w:noProof/>
            <w:webHidden/>
          </w:rPr>
          <w:t>13</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394" w:history="1">
        <w:r w:rsidR="003B5765" w:rsidRPr="00637488">
          <w:rPr>
            <w:rStyle w:val="Hyperlink"/>
            <w:noProof/>
          </w:rPr>
          <w:t>Prioritizing Projects and Timelines</w:t>
        </w:r>
        <w:r w:rsidR="003B5765">
          <w:rPr>
            <w:noProof/>
            <w:webHidden/>
          </w:rPr>
          <w:tab/>
        </w:r>
        <w:r w:rsidR="003B5765">
          <w:rPr>
            <w:noProof/>
            <w:webHidden/>
          </w:rPr>
          <w:fldChar w:fldCharType="begin"/>
        </w:r>
        <w:r w:rsidR="003B5765">
          <w:rPr>
            <w:noProof/>
            <w:webHidden/>
          </w:rPr>
          <w:instrText xml:space="preserve"> PAGEREF _Toc412547394 \h </w:instrText>
        </w:r>
        <w:r w:rsidR="003B5765">
          <w:rPr>
            <w:noProof/>
            <w:webHidden/>
          </w:rPr>
        </w:r>
        <w:r w:rsidR="003B5765">
          <w:rPr>
            <w:noProof/>
            <w:webHidden/>
          </w:rPr>
          <w:fldChar w:fldCharType="separate"/>
        </w:r>
        <w:r w:rsidR="003B5765">
          <w:rPr>
            <w:noProof/>
            <w:webHidden/>
          </w:rPr>
          <w:t>14</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395" w:history="1">
        <w:r w:rsidR="003B5765" w:rsidRPr="00637488">
          <w:rPr>
            <w:rStyle w:val="Hyperlink"/>
            <w:noProof/>
          </w:rPr>
          <w:t>Urgent Situations</w:t>
        </w:r>
        <w:r w:rsidR="003B5765">
          <w:rPr>
            <w:noProof/>
            <w:webHidden/>
          </w:rPr>
          <w:tab/>
        </w:r>
        <w:r w:rsidR="003B5765">
          <w:rPr>
            <w:noProof/>
            <w:webHidden/>
          </w:rPr>
          <w:fldChar w:fldCharType="begin"/>
        </w:r>
        <w:r w:rsidR="003B5765">
          <w:rPr>
            <w:noProof/>
            <w:webHidden/>
          </w:rPr>
          <w:instrText xml:space="preserve"> PAGEREF _Toc412547395 \h </w:instrText>
        </w:r>
        <w:r w:rsidR="003B5765">
          <w:rPr>
            <w:noProof/>
            <w:webHidden/>
          </w:rPr>
        </w:r>
        <w:r w:rsidR="003B5765">
          <w:rPr>
            <w:noProof/>
            <w:webHidden/>
          </w:rPr>
          <w:fldChar w:fldCharType="separate"/>
        </w:r>
        <w:r w:rsidR="003B5765">
          <w:rPr>
            <w:noProof/>
            <w:webHidden/>
          </w:rPr>
          <w:t>15</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396" w:history="1">
        <w:r w:rsidR="003B5765" w:rsidRPr="00637488">
          <w:rPr>
            <w:rStyle w:val="Hyperlink"/>
            <w:noProof/>
          </w:rPr>
          <w:t>Lack of Balance</w:t>
        </w:r>
        <w:r w:rsidR="003B5765">
          <w:rPr>
            <w:noProof/>
            <w:webHidden/>
          </w:rPr>
          <w:tab/>
        </w:r>
        <w:r w:rsidR="003B5765">
          <w:rPr>
            <w:noProof/>
            <w:webHidden/>
          </w:rPr>
          <w:fldChar w:fldCharType="begin"/>
        </w:r>
        <w:r w:rsidR="003B5765">
          <w:rPr>
            <w:noProof/>
            <w:webHidden/>
          </w:rPr>
          <w:instrText xml:space="preserve"> PAGEREF _Toc412547396 \h </w:instrText>
        </w:r>
        <w:r w:rsidR="003B5765">
          <w:rPr>
            <w:noProof/>
            <w:webHidden/>
          </w:rPr>
        </w:r>
        <w:r w:rsidR="003B5765">
          <w:rPr>
            <w:noProof/>
            <w:webHidden/>
          </w:rPr>
          <w:fldChar w:fldCharType="separate"/>
        </w:r>
        <w:r w:rsidR="003B5765">
          <w:rPr>
            <w:noProof/>
            <w:webHidden/>
          </w:rPr>
          <w:t>16</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397" w:history="1">
        <w:r w:rsidR="003B5765" w:rsidRPr="00637488">
          <w:rPr>
            <w:rStyle w:val="Hyperlink"/>
            <w:noProof/>
          </w:rPr>
          <w:t>Case Study</w:t>
        </w:r>
        <w:r w:rsidR="003B5765">
          <w:rPr>
            <w:noProof/>
            <w:webHidden/>
          </w:rPr>
          <w:tab/>
        </w:r>
        <w:r w:rsidR="003B5765">
          <w:rPr>
            <w:noProof/>
            <w:webHidden/>
          </w:rPr>
          <w:fldChar w:fldCharType="begin"/>
        </w:r>
        <w:r w:rsidR="003B5765">
          <w:rPr>
            <w:noProof/>
            <w:webHidden/>
          </w:rPr>
          <w:instrText xml:space="preserve"> PAGEREF _Toc412547397 \h </w:instrText>
        </w:r>
        <w:r w:rsidR="003B5765">
          <w:rPr>
            <w:noProof/>
            <w:webHidden/>
          </w:rPr>
        </w:r>
        <w:r w:rsidR="003B5765">
          <w:rPr>
            <w:noProof/>
            <w:webHidden/>
          </w:rPr>
          <w:fldChar w:fldCharType="separate"/>
        </w:r>
        <w:r w:rsidR="003B5765">
          <w:rPr>
            <w:noProof/>
            <w:webHidden/>
          </w:rPr>
          <w:t>17</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398" w:history="1">
        <w:r w:rsidR="003B5765" w:rsidRPr="00637488">
          <w:rPr>
            <w:rStyle w:val="Hyperlink"/>
            <w:noProof/>
          </w:rPr>
          <w:t>Module Two: Review Questions</w:t>
        </w:r>
        <w:r w:rsidR="003B5765">
          <w:rPr>
            <w:noProof/>
            <w:webHidden/>
          </w:rPr>
          <w:tab/>
        </w:r>
        <w:r w:rsidR="003B5765">
          <w:rPr>
            <w:noProof/>
            <w:webHidden/>
          </w:rPr>
          <w:fldChar w:fldCharType="begin"/>
        </w:r>
        <w:r w:rsidR="003B5765">
          <w:rPr>
            <w:noProof/>
            <w:webHidden/>
          </w:rPr>
          <w:instrText xml:space="preserve"> PAGEREF _Toc412547398 \h </w:instrText>
        </w:r>
        <w:r w:rsidR="003B5765">
          <w:rPr>
            <w:noProof/>
            <w:webHidden/>
          </w:rPr>
        </w:r>
        <w:r w:rsidR="003B5765">
          <w:rPr>
            <w:noProof/>
            <w:webHidden/>
          </w:rPr>
          <w:fldChar w:fldCharType="separate"/>
        </w:r>
        <w:r w:rsidR="003B5765">
          <w:rPr>
            <w:noProof/>
            <w:webHidden/>
          </w:rPr>
          <w:t>18</w:t>
        </w:r>
        <w:r w:rsidR="003B5765">
          <w:rPr>
            <w:noProof/>
            <w:webHidden/>
          </w:rPr>
          <w:fldChar w:fldCharType="end"/>
        </w:r>
      </w:hyperlink>
    </w:p>
    <w:p w:rsidR="003B5765" w:rsidRDefault="00002ADD">
      <w:pPr>
        <w:pStyle w:val="TOC1"/>
        <w:tabs>
          <w:tab w:val="right" w:leader="dot" w:pos="9350"/>
        </w:tabs>
        <w:rPr>
          <w:rFonts w:asciiTheme="minorHAnsi" w:eastAsiaTheme="minorEastAsia" w:hAnsiTheme="minorHAnsi" w:cstheme="minorBidi"/>
          <w:b w:val="0"/>
          <w:bCs w:val="0"/>
          <w:noProof/>
          <w:szCs w:val="22"/>
          <w:lang w:bidi="ar-SA"/>
        </w:rPr>
      </w:pPr>
      <w:hyperlink w:anchor="_Toc412547399" w:history="1">
        <w:r w:rsidR="003B5765" w:rsidRPr="00637488">
          <w:rPr>
            <w:rStyle w:val="Hyperlink"/>
            <w:noProof/>
          </w:rPr>
          <w:t>Module Three: The Benefits of Life Coaching</w:t>
        </w:r>
        <w:r w:rsidR="003B5765">
          <w:rPr>
            <w:noProof/>
            <w:webHidden/>
          </w:rPr>
          <w:tab/>
        </w:r>
        <w:r w:rsidR="003B5765">
          <w:rPr>
            <w:noProof/>
            <w:webHidden/>
          </w:rPr>
          <w:fldChar w:fldCharType="begin"/>
        </w:r>
        <w:r w:rsidR="003B5765">
          <w:rPr>
            <w:noProof/>
            <w:webHidden/>
          </w:rPr>
          <w:instrText xml:space="preserve"> PAGEREF _Toc412547399 \h </w:instrText>
        </w:r>
        <w:r w:rsidR="003B5765">
          <w:rPr>
            <w:noProof/>
            <w:webHidden/>
          </w:rPr>
        </w:r>
        <w:r w:rsidR="003B5765">
          <w:rPr>
            <w:noProof/>
            <w:webHidden/>
          </w:rPr>
          <w:fldChar w:fldCharType="separate"/>
        </w:r>
        <w:r w:rsidR="003B5765">
          <w:rPr>
            <w:noProof/>
            <w:webHidden/>
          </w:rPr>
          <w:t>21</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00" w:history="1">
        <w:r w:rsidR="003B5765" w:rsidRPr="00637488">
          <w:rPr>
            <w:rStyle w:val="Hyperlink"/>
            <w:noProof/>
          </w:rPr>
          <w:t>Set Performance Targets</w:t>
        </w:r>
        <w:r w:rsidR="003B5765">
          <w:rPr>
            <w:noProof/>
            <w:webHidden/>
          </w:rPr>
          <w:tab/>
        </w:r>
        <w:r w:rsidR="003B5765">
          <w:rPr>
            <w:noProof/>
            <w:webHidden/>
          </w:rPr>
          <w:fldChar w:fldCharType="begin"/>
        </w:r>
        <w:r w:rsidR="003B5765">
          <w:rPr>
            <w:noProof/>
            <w:webHidden/>
          </w:rPr>
          <w:instrText xml:space="preserve"> PAGEREF _Toc412547400 \h </w:instrText>
        </w:r>
        <w:r w:rsidR="003B5765">
          <w:rPr>
            <w:noProof/>
            <w:webHidden/>
          </w:rPr>
        </w:r>
        <w:r w:rsidR="003B5765">
          <w:rPr>
            <w:noProof/>
            <w:webHidden/>
          </w:rPr>
          <w:fldChar w:fldCharType="separate"/>
        </w:r>
        <w:r w:rsidR="003B5765">
          <w:rPr>
            <w:noProof/>
            <w:webHidden/>
          </w:rPr>
          <w:t>21</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01" w:history="1">
        <w:r w:rsidR="003B5765" w:rsidRPr="00637488">
          <w:rPr>
            <w:rStyle w:val="Hyperlink"/>
            <w:noProof/>
          </w:rPr>
          <w:t>Cope with Pressure and Stress</w:t>
        </w:r>
        <w:r w:rsidR="003B5765">
          <w:rPr>
            <w:noProof/>
            <w:webHidden/>
          </w:rPr>
          <w:tab/>
        </w:r>
        <w:r w:rsidR="003B5765">
          <w:rPr>
            <w:noProof/>
            <w:webHidden/>
          </w:rPr>
          <w:fldChar w:fldCharType="begin"/>
        </w:r>
        <w:r w:rsidR="003B5765">
          <w:rPr>
            <w:noProof/>
            <w:webHidden/>
          </w:rPr>
          <w:instrText xml:space="preserve"> PAGEREF _Toc412547401 \h </w:instrText>
        </w:r>
        <w:r w:rsidR="003B5765">
          <w:rPr>
            <w:noProof/>
            <w:webHidden/>
          </w:rPr>
        </w:r>
        <w:r w:rsidR="003B5765">
          <w:rPr>
            <w:noProof/>
            <w:webHidden/>
          </w:rPr>
          <w:fldChar w:fldCharType="separate"/>
        </w:r>
        <w:r w:rsidR="003B5765">
          <w:rPr>
            <w:noProof/>
            <w:webHidden/>
          </w:rPr>
          <w:t>22</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02" w:history="1">
        <w:r w:rsidR="003B5765" w:rsidRPr="00637488">
          <w:rPr>
            <w:rStyle w:val="Hyperlink"/>
            <w:noProof/>
          </w:rPr>
          <w:t>Develop and Maintain Vision</w:t>
        </w:r>
        <w:r w:rsidR="003B5765">
          <w:rPr>
            <w:noProof/>
            <w:webHidden/>
          </w:rPr>
          <w:tab/>
        </w:r>
        <w:r w:rsidR="003B5765">
          <w:rPr>
            <w:noProof/>
            <w:webHidden/>
          </w:rPr>
          <w:fldChar w:fldCharType="begin"/>
        </w:r>
        <w:r w:rsidR="003B5765">
          <w:rPr>
            <w:noProof/>
            <w:webHidden/>
          </w:rPr>
          <w:instrText xml:space="preserve"> PAGEREF _Toc412547402 \h </w:instrText>
        </w:r>
        <w:r w:rsidR="003B5765">
          <w:rPr>
            <w:noProof/>
            <w:webHidden/>
          </w:rPr>
        </w:r>
        <w:r w:rsidR="003B5765">
          <w:rPr>
            <w:noProof/>
            <w:webHidden/>
          </w:rPr>
          <w:fldChar w:fldCharType="separate"/>
        </w:r>
        <w:r w:rsidR="003B5765">
          <w:rPr>
            <w:noProof/>
            <w:webHidden/>
          </w:rPr>
          <w:t>23</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03" w:history="1">
        <w:r w:rsidR="003B5765" w:rsidRPr="00637488">
          <w:rPr>
            <w:rStyle w:val="Hyperlink"/>
            <w:noProof/>
          </w:rPr>
          <w:t>Maintain Motivation</w:t>
        </w:r>
        <w:r w:rsidR="003B5765">
          <w:rPr>
            <w:noProof/>
            <w:webHidden/>
          </w:rPr>
          <w:tab/>
        </w:r>
        <w:r w:rsidR="003B5765">
          <w:rPr>
            <w:noProof/>
            <w:webHidden/>
          </w:rPr>
          <w:fldChar w:fldCharType="begin"/>
        </w:r>
        <w:r w:rsidR="003B5765">
          <w:rPr>
            <w:noProof/>
            <w:webHidden/>
          </w:rPr>
          <w:instrText xml:space="preserve"> PAGEREF _Toc412547403 \h </w:instrText>
        </w:r>
        <w:r w:rsidR="003B5765">
          <w:rPr>
            <w:noProof/>
            <w:webHidden/>
          </w:rPr>
        </w:r>
        <w:r w:rsidR="003B5765">
          <w:rPr>
            <w:noProof/>
            <w:webHidden/>
          </w:rPr>
          <w:fldChar w:fldCharType="separate"/>
        </w:r>
        <w:r w:rsidR="003B5765">
          <w:rPr>
            <w:noProof/>
            <w:webHidden/>
          </w:rPr>
          <w:t>24</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04" w:history="1">
        <w:r w:rsidR="003B5765" w:rsidRPr="00637488">
          <w:rPr>
            <w:rStyle w:val="Hyperlink"/>
            <w:noProof/>
          </w:rPr>
          <w:t>Case Study</w:t>
        </w:r>
        <w:r w:rsidR="003B5765">
          <w:rPr>
            <w:noProof/>
            <w:webHidden/>
          </w:rPr>
          <w:tab/>
        </w:r>
        <w:r w:rsidR="003B5765">
          <w:rPr>
            <w:noProof/>
            <w:webHidden/>
          </w:rPr>
          <w:fldChar w:fldCharType="begin"/>
        </w:r>
        <w:r w:rsidR="003B5765">
          <w:rPr>
            <w:noProof/>
            <w:webHidden/>
          </w:rPr>
          <w:instrText xml:space="preserve"> PAGEREF _Toc412547404 \h </w:instrText>
        </w:r>
        <w:r w:rsidR="003B5765">
          <w:rPr>
            <w:noProof/>
            <w:webHidden/>
          </w:rPr>
        </w:r>
        <w:r w:rsidR="003B5765">
          <w:rPr>
            <w:noProof/>
            <w:webHidden/>
          </w:rPr>
          <w:fldChar w:fldCharType="separate"/>
        </w:r>
        <w:r w:rsidR="003B5765">
          <w:rPr>
            <w:noProof/>
            <w:webHidden/>
          </w:rPr>
          <w:t>25</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05" w:history="1">
        <w:r w:rsidR="003B5765" w:rsidRPr="00637488">
          <w:rPr>
            <w:rStyle w:val="Hyperlink"/>
            <w:noProof/>
          </w:rPr>
          <w:t>Module Three: Review Questions</w:t>
        </w:r>
        <w:r w:rsidR="003B5765">
          <w:rPr>
            <w:noProof/>
            <w:webHidden/>
          </w:rPr>
          <w:tab/>
        </w:r>
        <w:r w:rsidR="003B5765">
          <w:rPr>
            <w:noProof/>
            <w:webHidden/>
          </w:rPr>
          <w:fldChar w:fldCharType="begin"/>
        </w:r>
        <w:r w:rsidR="003B5765">
          <w:rPr>
            <w:noProof/>
            <w:webHidden/>
          </w:rPr>
          <w:instrText xml:space="preserve"> PAGEREF _Toc412547405 \h </w:instrText>
        </w:r>
        <w:r w:rsidR="003B5765">
          <w:rPr>
            <w:noProof/>
            <w:webHidden/>
          </w:rPr>
        </w:r>
        <w:r w:rsidR="003B5765">
          <w:rPr>
            <w:noProof/>
            <w:webHidden/>
          </w:rPr>
          <w:fldChar w:fldCharType="separate"/>
        </w:r>
        <w:r w:rsidR="003B5765">
          <w:rPr>
            <w:noProof/>
            <w:webHidden/>
          </w:rPr>
          <w:t>26</w:t>
        </w:r>
        <w:r w:rsidR="003B5765">
          <w:rPr>
            <w:noProof/>
            <w:webHidden/>
          </w:rPr>
          <w:fldChar w:fldCharType="end"/>
        </w:r>
      </w:hyperlink>
    </w:p>
    <w:p w:rsidR="003B5765" w:rsidRDefault="00002ADD">
      <w:pPr>
        <w:pStyle w:val="TOC1"/>
        <w:tabs>
          <w:tab w:val="right" w:leader="dot" w:pos="9350"/>
        </w:tabs>
        <w:rPr>
          <w:rFonts w:asciiTheme="minorHAnsi" w:eastAsiaTheme="minorEastAsia" w:hAnsiTheme="minorHAnsi" w:cstheme="minorBidi"/>
          <w:b w:val="0"/>
          <w:bCs w:val="0"/>
          <w:noProof/>
          <w:szCs w:val="22"/>
          <w:lang w:bidi="ar-SA"/>
        </w:rPr>
      </w:pPr>
      <w:hyperlink w:anchor="_Toc412547406" w:history="1">
        <w:r w:rsidR="003B5765" w:rsidRPr="00637488">
          <w:rPr>
            <w:rStyle w:val="Hyperlink"/>
            <w:noProof/>
            <w:lang w:eastAsia="zh-TW"/>
          </w:rPr>
          <w:t>Module Four: Life Coaching Challenges</w:t>
        </w:r>
        <w:r w:rsidR="003B5765">
          <w:rPr>
            <w:noProof/>
            <w:webHidden/>
          </w:rPr>
          <w:tab/>
        </w:r>
        <w:r w:rsidR="003B5765">
          <w:rPr>
            <w:noProof/>
            <w:webHidden/>
          </w:rPr>
          <w:fldChar w:fldCharType="begin"/>
        </w:r>
        <w:r w:rsidR="003B5765">
          <w:rPr>
            <w:noProof/>
            <w:webHidden/>
          </w:rPr>
          <w:instrText xml:space="preserve"> PAGEREF _Toc412547406 \h </w:instrText>
        </w:r>
        <w:r w:rsidR="003B5765">
          <w:rPr>
            <w:noProof/>
            <w:webHidden/>
          </w:rPr>
        </w:r>
        <w:r w:rsidR="003B5765">
          <w:rPr>
            <w:noProof/>
            <w:webHidden/>
          </w:rPr>
          <w:fldChar w:fldCharType="separate"/>
        </w:r>
        <w:r w:rsidR="003B5765">
          <w:rPr>
            <w:noProof/>
            <w:webHidden/>
          </w:rPr>
          <w:t>29</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07" w:history="1">
        <w:r w:rsidR="003B5765" w:rsidRPr="00637488">
          <w:rPr>
            <w:rStyle w:val="Hyperlink"/>
            <w:noProof/>
          </w:rPr>
          <w:t>Lack of Commitment</w:t>
        </w:r>
        <w:r w:rsidR="003B5765">
          <w:rPr>
            <w:noProof/>
            <w:webHidden/>
          </w:rPr>
          <w:tab/>
        </w:r>
        <w:r w:rsidR="003B5765">
          <w:rPr>
            <w:noProof/>
            <w:webHidden/>
          </w:rPr>
          <w:fldChar w:fldCharType="begin"/>
        </w:r>
        <w:r w:rsidR="003B5765">
          <w:rPr>
            <w:noProof/>
            <w:webHidden/>
          </w:rPr>
          <w:instrText xml:space="preserve"> PAGEREF _Toc412547407 \h </w:instrText>
        </w:r>
        <w:r w:rsidR="003B5765">
          <w:rPr>
            <w:noProof/>
            <w:webHidden/>
          </w:rPr>
        </w:r>
        <w:r w:rsidR="003B5765">
          <w:rPr>
            <w:noProof/>
            <w:webHidden/>
          </w:rPr>
          <w:fldChar w:fldCharType="separate"/>
        </w:r>
        <w:r w:rsidR="003B5765">
          <w:rPr>
            <w:noProof/>
            <w:webHidden/>
          </w:rPr>
          <w:t>29</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08" w:history="1">
        <w:r w:rsidR="003B5765" w:rsidRPr="00637488">
          <w:rPr>
            <w:rStyle w:val="Hyperlink"/>
            <w:noProof/>
          </w:rPr>
          <w:t>Procrastination</w:t>
        </w:r>
        <w:r w:rsidR="003B5765">
          <w:rPr>
            <w:noProof/>
            <w:webHidden/>
          </w:rPr>
          <w:tab/>
        </w:r>
        <w:r w:rsidR="003B5765">
          <w:rPr>
            <w:noProof/>
            <w:webHidden/>
          </w:rPr>
          <w:fldChar w:fldCharType="begin"/>
        </w:r>
        <w:r w:rsidR="003B5765">
          <w:rPr>
            <w:noProof/>
            <w:webHidden/>
          </w:rPr>
          <w:instrText xml:space="preserve"> PAGEREF _Toc412547408 \h </w:instrText>
        </w:r>
        <w:r w:rsidR="003B5765">
          <w:rPr>
            <w:noProof/>
            <w:webHidden/>
          </w:rPr>
        </w:r>
        <w:r w:rsidR="003B5765">
          <w:rPr>
            <w:noProof/>
            <w:webHidden/>
          </w:rPr>
          <w:fldChar w:fldCharType="separate"/>
        </w:r>
        <w:r w:rsidR="003B5765">
          <w:rPr>
            <w:noProof/>
            <w:webHidden/>
          </w:rPr>
          <w:t>30</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09" w:history="1">
        <w:r w:rsidR="003B5765" w:rsidRPr="00637488">
          <w:rPr>
            <w:rStyle w:val="Hyperlink"/>
            <w:noProof/>
          </w:rPr>
          <w:t>Poor Communication Skills</w:t>
        </w:r>
        <w:r w:rsidR="003B5765">
          <w:rPr>
            <w:noProof/>
            <w:webHidden/>
          </w:rPr>
          <w:tab/>
        </w:r>
        <w:r w:rsidR="003B5765">
          <w:rPr>
            <w:noProof/>
            <w:webHidden/>
          </w:rPr>
          <w:fldChar w:fldCharType="begin"/>
        </w:r>
        <w:r w:rsidR="003B5765">
          <w:rPr>
            <w:noProof/>
            <w:webHidden/>
          </w:rPr>
          <w:instrText xml:space="preserve"> PAGEREF _Toc412547409 \h </w:instrText>
        </w:r>
        <w:r w:rsidR="003B5765">
          <w:rPr>
            <w:noProof/>
            <w:webHidden/>
          </w:rPr>
        </w:r>
        <w:r w:rsidR="003B5765">
          <w:rPr>
            <w:noProof/>
            <w:webHidden/>
          </w:rPr>
          <w:fldChar w:fldCharType="separate"/>
        </w:r>
        <w:r w:rsidR="003B5765">
          <w:rPr>
            <w:noProof/>
            <w:webHidden/>
          </w:rPr>
          <w:t>31</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10" w:history="1">
        <w:r w:rsidR="003B5765" w:rsidRPr="00637488">
          <w:rPr>
            <w:rStyle w:val="Hyperlink"/>
            <w:noProof/>
          </w:rPr>
          <w:t>Lack of Direction</w:t>
        </w:r>
        <w:r w:rsidR="003B5765">
          <w:rPr>
            <w:noProof/>
            <w:webHidden/>
          </w:rPr>
          <w:tab/>
        </w:r>
        <w:r w:rsidR="003B5765">
          <w:rPr>
            <w:noProof/>
            <w:webHidden/>
          </w:rPr>
          <w:fldChar w:fldCharType="begin"/>
        </w:r>
        <w:r w:rsidR="003B5765">
          <w:rPr>
            <w:noProof/>
            <w:webHidden/>
          </w:rPr>
          <w:instrText xml:space="preserve"> PAGEREF _Toc412547410 \h </w:instrText>
        </w:r>
        <w:r w:rsidR="003B5765">
          <w:rPr>
            <w:noProof/>
            <w:webHidden/>
          </w:rPr>
        </w:r>
        <w:r w:rsidR="003B5765">
          <w:rPr>
            <w:noProof/>
            <w:webHidden/>
          </w:rPr>
          <w:fldChar w:fldCharType="separate"/>
        </w:r>
        <w:r w:rsidR="003B5765">
          <w:rPr>
            <w:noProof/>
            <w:webHidden/>
          </w:rPr>
          <w:t>32</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11" w:history="1">
        <w:r w:rsidR="003B5765" w:rsidRPr="00637488">
          <w:rPr>
            <w:rStyle w:val="Hyperlink"/>
            <w:noProof/>
          </w:rPr>
          <w:t>Case Study</w:t>
        </w:r>
        <w:r w:rsidR="003B5765">
          <w:rPr>
            <w:noProof/>
            <w:webHidden/>
          </w:rPr>
          <w:tab/>
        </w:r>
        <w:r w:rsidR="003B5765">
          <w:rPr>
            <w:noProof/>
            <w:webHidden/>
          </w:rPr>
          <w:fldChar w:fldCharType="begin"/>
        </w:r>
        <w:r w:rsidR="003B5765">
          <w:rPr>
            <w:noProof/>
            <w:webHidden/>
          </w:rPr>
          <w:instrText xml:space="preserve"> PAGEREF _Toc412547411 \h </w:instrText>
        </w:r>
        <w:r w:rsidR="003B5765">
          <w:rPr>
            <w:noProof/>
            <w:webHidden/>
          </w:rPr>
        </w:r>
        <w:r w:rsidR="003B5765">
          <w:rPr>
            <w:noProof/>
            <w:webHidden/>
          </w:rPr>
          <w:fldChar w:fldCharType="separate"/>
        </w:r>
        <w:r w:rsidR="003B5765">
          <w:rPr>
            <w:noProof/>
            <w:webHidden/>
          </w:rPr>
          <w:t>33</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12" w:history="1">
        <w:r w:rsidR="003B5765" w:rsidRPr="00637488">
          <w:rPr>
            <w:rStyle w:val="Hyperlink"/>
            <w:noProof/>
          </w:rPr>
          <w:t>Module Four: Review Questions</w:t>
        </w:r>
        <w:r w:rsidR="003B5765">
          <w:rPr>
            <w:noProof/>
            <w:webHidden/>
          </w:rPr>
          <w:tab/>
        </w:r>
        <w:r w:rsidR="003B5765">
          <w:rPr>
            <w:noProof/>
            <w:webHidden/>
          </w:rPr>
          <w:fldChar w:fldCharType="begin"/>
        </w:r>
        <w:r w:rsidR="003B5765">
          <w:rPr>
            <w:noProof/>
            <w:webHidden/>
          </w:rPr>
          <w:instrText xml:space="preserve"> PAGEREF _Toc412547412 \h </w:instrText>
        </w:r>
        <w:r w:rsidR="003B5765">
          <w:rPr>
            <w:noProof/>
            <w:webHidden/>
          </w:rPr>
        </w:r>
        <w:r w:rsidR="003B5765">
          <w:rPr>
            <w:noProof/>
            <w:webHidden/>
          </w:rPr>
          <w:fldChar w:fldCharType="separate"/>
        </w:r>
        <w:r w:rsidR="003B5765">
          <w:rPr>
            <w:noProof/>
            <w:webHidden/>
          </w:rPr>
          <w:t>34</w:t>
        </w:r>
        <w:r w:rsidR="003B5765">
          <w:rPr>
            <w:noProof/>
            <w:webHidden/>
          </w:rPr>
          <w:fldChar w:fldCharType="end"/>
        </w:r>
      </w:hyperlink>
    </w:p>
    <w:p w:rsidR="003B5765" w:rsidRDefault="00002ADD">
      <w:pPr>
        <w:pStyle w:val="TOC1"/>
        <w:tabs>
          <w:tab w:val="right" w:leader="dot" w:pos="9350"/>
        </w:tabs>
        <w:rPr>
          <w:rFonts w:asciiTheme="minorHAnsi" w:eastAsiaTheme="minorEastAsia" w:hAnsiTheme="minorHAnsi" w:cstheme="minorBidi"/>
          <w:b w:val="0"/>
          <w:bCs w:val="0"/>
          <w:noProof/>
          <w:szCs w:val="22"/>
          <w:lang w:bidi="ar-SA"/>
        </w:rPr>
      </w:pPr>
      <w:hyperlink w:anchor="_Toc412547413" w:history="1">
        <w:r w:rsidR="003B5765" w:rsidRPr="00637488">
          <w:rPr>
            <w:rStyle w:val="Hyperlink"/>
            <w:noProof/>
            <w:lang w:eastAsia="zh-TW"/>
          </w:rPr>
          <w:t>Module Five: Basic Structure of a Coaching Session</w:t>
        </w:r>
        <w:r w:rsidR="003B5765">
          <w:rPr>
            <w:noProof/>
            <w:webHidden/>
          </w:rPr>
          <w:tab/>
        </w:r>
        <w:r w:rsidR="003B5765">
          <w:rPr>
            <w:noProof/>
            <w:webHidden/>
          </w:rPr>
          <w:fldChar w:fldCharType="begin"/>
        </w:r>
        <w:r w:rsidR="003B5765">
          <w:rPr>
            <w:noProof/>
            <w:webHidden/>
          </w:rPr>
          <w:instrText xml:space="preserve"> PAGEREF _Toc412547413 \h </w:instrText>
        </w:r>
        <w:r w:rsidR="003B5765">
          <w:rPr>
            <w:noProof/>
            <w:webHidden/>
          </w:rPr>
        </w:r>
        <w:r w:rsidR="003B5765">
          <w:rPr>
            <w:noProof/>
            <w:webHidden/>
          </w:rPr>
          <w:fldChar w:fldCharType="separate"/>
        </w:r>
        <w:r w:rsidR="003B5765">
          <w:rPr>
            <w:noProof/>
            <w:webHidden/>
          </w:rPr>
          <w:t>37</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14" w:history="1">
        <w:r w:rsidR="003B5765" w:rsidRPr="00637488">
          <w:rPr>
            <w:rStyle w:val="Hyperlink"/>
            <w:noProof/>
          </w:rPr>
          <w:t>Develop an Action Plan</w:t>
        </w:r>
        <w:r w:rsidR="003B5765">
          <w:rPr>
            <w:noProof/>
            <w:webHidden/>
          </w:rPr>
          <w:tab/>
        </w:r>
        <w:r w:rsidR="003B5765">
          <w:rPr>
            <w:noProof/>
            <w:webHidden/>
          </w:rPr>
          <w:fldChar w:fldCharType="begin"/>
        </w:r>
        <w:r w:rsidR="003B5765">
          <w:rPr>
            <w:noProof/>
            <w:webHidden/>
          </w:rPr>
          <w:instrText xml:space="preserve"> PAGEREF _Toc412547414 \h </w:instrText>
        </w:r>
        <w:r w:rsidR="003B5765">
          <w:rPr>
            <w:noProof/>
            <w:webHidden/>
          </w:rPr>
        </w:r>
        <w:r w:rsidR="003B5765">
          <w:rPr>
            <w:noProof/>
            <w:webHidden/>
          </w:rPr>
          <w:fldChar w:fldCharType="separate"/>
        </w:r>
        <w:r w:rsidR="003B5765">
          <w:rPr>
            <w:noProof/>
            <w:webHidden/>
          </w:rPr>
          <w:t>37</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15" w:history="1">
        <w:r w:rsidR="003B5765" w:rsidRPr="00637488">
          <w:rPr>
            <w:rStyle w:val="Hyperlink"/>
            <w:noProof/>
          </w:rPr>
          <w:t>Ask Questions</w:t>
        </w:r>
        <w:r w:rsidR="003B5765">
          <w:rPr>
            <w:noProof/>
            <w:webHidden/>
          </w:rPr>
          <w:tab/>
        </w:r>
        <w:r w:rsidR="003B5765">
          <w:rPr>
            <w:noProof/>
            <w:webHidden/>
          </w:rPr>
          <w:fldChar w:fldCharType="begin"/>
        </w:r>
        <w:r w:rsidR="003B5765">
          <w:rPr>
            <w:noProof/>
            <w:webHidden/>
          </w:rPr>
          <w:instrText xml:space="preserve"> PAGEREF _Toc412547415 \h </w:instrText>
        </w:r>
        <w:r w:rsidR="003B5765">
          <w:rPr>
            <w:noProof/>
            <w:webHidden/>
          </w:rPr>
        </w:r>
        <w:r w:rsidR="003B5765">
          <w:rPr>
            <w:noProof/>
            <w:webHidden/>
          </w:rPr>
          <w:fldChar w:fldCharType="separate"/>
        </w:r>
        <w:r w:rsidR="003B5765">
          <w:rPr>
            <w:noProof/>
            <w:webHidden/>
          </w:rPr>
          <w:t>38</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16" w:history="1">
        <w:r w:rsidR="003B5765" w:rsidRPr="00637488">
          <w:rPr>
            <w:rStyle w:val="Hyperlink"/>
            <w:noProof/>
          </w:rPr>
          <w:t>Overcome</w:t>
        </w:r>
        <w:r w:rsidR="003B5765">
          <w:rPr>
            <w:noProof/>
            <w:webHidden/>
          </w:rPr>
          <w:tab/>
        </w:r>
        <w:r w:rsidR="003B5765">
          <w:rPr>
            <w:noProof/>
            <w:webHidden/>
          </w:rPr>
          <w:fldChar w:fldCharType="begin"/>
        </w:r>
        <w:r w:rsidR="003B5765">
          <w:rPr>
            <w:noProof/>
            <w:webHidden/>
          </w:rPr>
          <w:instrText xml:space="preserve"> PAGEREF _Toc412547416 \h </w:instrText>
        </w:r>
        <w:r w:rsidR="003B5765">
          <w:rPr>
            <w:noProof/>
            <w:webHidden/>
          </w:rPr>
        </w:r>
        <w:r w:rsidR="003B5765">
          <w:rPr>
            <w:noProof/>
            <w:webHidden/>
          </w:rPr>
          <w:fldChar w:fldCharType="separate"/>
        </w:r>
        <w:r w:rsidR="003B5765">
          <w:rPr>
            <w:noProof/>
            <w:webHidden/>
          </w:rPr>
          <w:t>39</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17" w:history="1">
        <w:r w:rsidR="003B5765" w:rsidRPr="00637488">
          <w:rPr>
            <w:rStyle w:val="Hyperlink"/>
            <w:noProof/>
          </w:rPr>
          <w:t>Set a Timeline</w:t>
        </w:r>
        <w:r w:rsidR="003B5765">
          <w:rPr>
            <w:noProof/>
            <w:webHidden/>
          </w:rPr>
          <w:tab/>
        </w:r>
        <w:r w:rsidR="003B5765">
          <w:rPr>
            <w:noProof/>
            <w:webHidden/>
          </w:rPr>
          <w:fldChar w:fldCharType="begin"/>
        </w:r>
        <w:r w:rsidR="003B5765">
          <w:rPr>
            <w:noProof/>
            <w:webHidden/>
          </w:rPr>
          <w:instrText xml:space="preserve"> PAGEREF _Toc412547417 \h </w:instrText>
        </w:r>
        <w:r w:rsidR="003B5765">
          <w:rPr>
            <w:noProof/>
            <w:webHidden/>
          </w:rPr>
        </w:r>
        <w:r w:rsidR="003B5765">
          <w:rPr>
            <w:noProof/>
            <w:webHidden/>
          </w:rPr>
          <w:fldChar w:fldCharType="separate"/>
        </w:r>
        <w:r w:rsidR="003B5765">
          <w:rPr>
            <w:noProof/>
            <w:webHidden/>
          </w:rPr>
          <w:t>40</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18" w:history="1">
        <w:r w:rsidR="003B5765" w:rsidRPr="00637488">
          <w:rPr>
            <w:rStyle w:val="Hyperlink"/>
            <w:noProof/>
          </w:rPr>
          <w:t>Case Study</w:t>
        </w:r>
        <w:r w:rsidR="003B5765">
          <w:rPr>
            <w:noProof/>
            <w:webHidden/>
          </w:rPr>
          <w:tab/>
        </w:r>
        <w:r w:rsidR="003B5765">
          <w:rPr>
            <w:noProof/>
            <w:webHidden/>
          </w:rPr>
          <w:fldChar w:fldCharType="begin"/>
        </w:r>
        <w:r w:rsidR="003B5765">
          <w:rPr>
            <w:noProof/>
            <w:webHidden/>
          </w:rPr>
          <w:instrText xml:space="preserve"> PAGEREF _Toc412547418 \h </w:instrText>
        </w:r>
        <w:r w:rsidR="003B5765">
          <w:rPr>
            <w:noProof/>
            <w:webHidden/>
          </w:rPr>
        </w:r>
        <w:r w:rsidR="003B5765">
          <w:rPr>
            <w:noProof/>
            <w:webHidden/>
          </w:rPr>
          <w:fldChar w:fldCharType="separate"/>
        </w:r>
        <w:r w:rsidR="003B5765">
          <w:rPr>
            <w:noProof/>
            <w:webHidden/>
          </w:rPr>
          <w:t>41</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19" w:history="1">
        <w:r w:rsidR="003B5765" w:rsidRPr="00637488">
          <w:rPr>
            <w:rStyle w:val="Hyperlink"/>
            <w:noProof/>
          </w:rPr>
          <w:t>Module Five: Review Questions</w:t>
        </w:r>
        <w:r w:rsidR="003B5765">
          <w:rPr>
            <w:noProof/>
            <w:webHidden/>
          </w:rPr>
          <w:tab/>
        </w:r>
        <w:r w:rsidR="003B5765">
          <w:rPr>
            <w:noProof/>
            <w:webHidden/>
          </w:rPr>
          <w:fldChar w:fldCharType="begin"/>
        </w:r>
        <w:r w:rsidR="003B5765">
          <w:rPr>
            <w:noProof/>
            <w:webHidden/>
          </w:rPr>
          <w:instrText xml:space="preserve"> PAGEREF _Toc412547419 \h </w:instrText>
        </w:r>
        <w:r w:rsidR="003B5765">
          <w:rPr>
            <w:noProof/>
            <w:webHidden/>
          </w:rPr>
        </w:r>
        <w:r w:rsidR="003B5765">
          <w:rPr>
            <w:noProof/>
            <w:webHidden/>
          </w:rPr>
          <w:fldChar w:fldCharType="separate"/>
        </w:r>
        <w:r w:rsidR="003B5765">
          <w:rPr>
            <w:noProof/>
            <w:webHidden/>
          </w:rPr>
          <w:t>42</w:t>
        </w:r>
        <w:r w:rsidR="003B5765">
          <w:rPr>
            <w:noProof/>
            <w:webHidden/>
          </w:rPr>
          <w:fldChar w:fldCharType="end"/>
        </w:r>
      </w:hyperlink>
    </w:p>
    <w:p w:rsidR="003B5765" w:rsidRDefault="00002ADD">
      <w:pPr>
        <w:pStyle w:val="TOC1"/>
        <w:tabs>
          <w:tab w:val="right" w:leader="dot" w:pos="9350"/>
        </w:tabs>
        <w:rPr>
          <w:rFonts w:asciiTheme="minorHAnsi" w:eastAsiaTheme="minorEastAsia" w:hAnsiTheme="minorHAnsi" w:cstheme="minorBidi"/>
          <w:b w:val="0"/>
          <w:bCs w:val="0"/>
          <w:noProof/>
          <w:szCs w:val="22"/>
          <w:lang w:bidi="ar-SA"/>
        </w:rPr>
      </w:pPr>
      <w:hyperlink w:anchor="_Toc412547420" w:history="1">
        <w:r w:rsidR="003B5765" w:rsidRPr="00637488">
          <w:rPr>
            <w:rStyle w:val="Hyperlink"/>
            <w:noProof/>
            <w:lang w:eastAsia="zh-TW"/>
          </w:rPr>
          <w:t>Module Six: Essential Skills for Successful Coaching</w:t>
        </w:r>
        <w:r w:rsidR="003B5765">
          <w:rPr>
            <w:noProof/>
            <w:webHidden/>
          </w:rPr>
          <w:tab/>
        </w:r>
        <w:r w:rsidR="003B5765">
          <w:rPr>
            <w:noProof/>
            <w:webHidden/>
          </w:rPr>
          <w:fldChar w:fldCharType="begin"/>
        </w:r>
        <w:r w:rsidR="003B5765">
          <w:rPr>
            <w:noProof/>
            <w:webHidden/>
          </w:rPr>
          <w:instrText xml:space="preserve"> PAGEREF _Toc412547420 \h </w:instrText>
        </w:r>
        <w:r w:rsidR="003B5765">
          <w:rPr>
            <w:noProof/>
            <w:webHidden/>
          </w:rPr>
        </w:r>
        <w:r w:rsidR="003B5765">
          <w:rPr>
            <w:noProof/>
            <w:webHidden/>
          </w:rPr>
          <w:fldChar w:fldCharType="separate"/>
        </w:r>
        <w:r w:rsidR="003B5765">
          <w:rPr>
            <w:noProof/>
            <w:webHidden/>
          </w:rPr>
          <w:t>45</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21" w:history="1">
        <w:r w:rsidR="003B5765" w:rsidRPr="00637488">
          <w:rPr>
            <w:rStyle w:val="Hyperlink"/>
            <w:noProof/>
          </w:rPr>
          <w:t>Listen with Curiosity</w:t>
        </w:r>
        <w:r w:rsidR="003B5765">
          <w:rPr>
            <w:noProof/>
            <w:webHidden/>
          </w:rPr>
          <w:tab/>
        </w:r>
        <w:r w:rsidR="003B5765">
          <w:rPr>
            <w:noProof/>
            <w:webHidden/>
          </w:rPr>
          <w:fldChar w:fldCharType="begin"/>
        </w:r>
        <w:r w:rsidR="003B5765">
          <w:rPr>
            <w:noProof/>
            <w:webHidden/>
          </w:rPr>
          <w:instrText xml:space="preserve"> PAGEREF _Toc412547421 \h </w:instrText>
        </w:r>
        <w:r w:rsidR="003B5765">
          <w:rPr>
            <w:noProof/>
            <w:webHidden/>
          </w:rPr>
        </w:r>
        <w:r w:rsidR="003B5765">
          <w:rPr>
            <w:noProof/>
            <w:webHidden/>
          </w:rPr>
          <w:fldChar w:fldCharType="separate"/>
        </w:r>
        <w:r w:rsidR="003B5765">
          <w:rPr>
            <w:noProof/>
            <w:webHidden/>
          </w:rPr>
          <w:t>45</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22" w:history="1">
        <w:r w:rsidR="003B5765" w:rsidRPr="00637488">
          <w:rPr>
            <w:rStyle w:val="Hyperlink"/>
            <w:noProof/>
          </w:rPr>
          <w:t>Take in What You Hear</w:t>
        </w:r>
        <w:r w:rsidR="003B5765">
          <w:rPr>
            <w:noProof/>
            <w:webHidden/>
          </w:rPr>
          <w:tab/>
        </w:r>
        <w:r w:rsidR="003B5765">
          <w:rPr>
            <w:noProof/>
            <w:webHidden/>
          </w:rPr>
          <w:fldChar w:fldCharType="begin"/>
        </w:r>
        <w:r w:rsidR="003B5765">
          <w:rPr>
            <w:noProof/>
            <w:webHidden/>
          </w:rPr>
          <w:instrText xml:space="preserve"> PAGEREF _Toc412547422 \h </w:instrText>
        </w:r>
        <w:r w:rsidR="003B5765">
          <w:rPr>
            <w:noProof/>
            <w:webHidden/>
          </w:rPr>
        </w:r>
        <w:r w:rsidR="003B5765">
          <w:rPr>
            <w:noProof/>
            <w:webHidden/>
          </w:rPr>
          <w:fldChar w:fldCharType="separate"/>
        </w:r>
        <w:r w:rsidR="003B5765">
          <w:rPr>
            <w:noProof/>
            <w:webHidden/>
          </w:rPr>
          <w:t>46</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23" w:history="1">
        <w:r w:rsidR="003B5765" w:rsidRPr="00637488">
          <w:rPr>
            <w:rStyle w:val="Hyperlink"/>
            <w:noProof/>
          </w:rPr>
          <w:t>Reflect with Accuracy</w:t>
        </w:r>
        <w:r w:rsidR="003B5765">
          <w:rPr>
            <w:noProof/>
            <w:webHidden/>
          </w:rPr>
          <w:tab/>
        </w:r>
        <w:r w:rsidR="003B5765">
          <w:rPr>
            <w:noProof/>
            <w:webHidden/>
          </w:rPr>
          <w:fldChar w:fldCharType="begin"/>
        </w:r>
        <w:r w:rsidR="003B5765">
          <w:rPr>
            <w:noProof/>
            <w:webHidden/>
          </w:rPr>
          <w:instrText xml:space="preserve"> PAGEREF _Toc412547423 \h </w:instrText>
        </w:r>
        <w:r w:rsidR="003B5765">
          <w:rPr>
            <w:noProof/>
            <w:webHidden/>
          </w:rPr>
        </w:r>
        <w:r w:rsidR="003B5765">
          <w:rPr>
            <w:noProof/>
            <w:webHidden/>
          </w:rPr>
          <w:fldChar w:fldCharType="separate"/>
        </w:r>
        <w:r w:rsidR="003B5765">
          <w:rPr>
            <w:noProof/>
            <w:webHidden/>
          </w:rPr>
          <w:t>47</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24" w:history="1">
        <w:r w:rsidR="003B5765" w:rsidRPr="00637488">
          <w:rPr>
            <w:rStyle w:val="Hyperlink"/>
            <w:noProof/>
          </w:rPr>
          <w:t>Questioning for Exploration</w:t>
        </w:r>
        <w:r w:rsidR="003B5765">
          <w:rPr>
            <w:noProof/>
            <w:webHidden/>
          </w:rPr>
          <w:tab/>
        </w:r>
        <w:r w:rsidR="003B5765">
          <w:rPr>
            <w:noProof/>
            <w:webHidden/>
          </w:rPr>
          <w:fldChar w:fldCharType="begin"/>
        </w:r>
        <w:r w:rsidR="003B5765">
          <w:rPr>
            <w:noProof/>
            <w:webHidden/>
          </w:rPr>
          <w:instrText xml:space="preserve"> PAGEREF _Toc412547424 \h </w:instrText>
        </w:r>
        <w:r w:rsidR="003B5765">
          <w:rPr>
            <w:noProof/>
            <w:webHidden/>
          </w:rPr>
        </w:r>
        <w:r w:rsidR="003B5765">
          <w:rPr>
            <w:noProof/>
            <w:webHidden/>
          </w:rPr>
          <w:fldChar w:fldCharType="separate"/>
        </w:r>
        <w:r w:rsidR="003B5765">
          <w:rPr>
            <w:noProof/>
            <w:webHidden/>
          </w:rPr>
          <w:t>48</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25" w:history="1">
        <w:r w:rsidR="003B5765" w:rsidRPr="00637488">
          <w:rPr>
            <w:rStyle w:val="Hyperlink"/>
            <w:noProof/>
          </w:rPr>
          <w:t>Case Study</w:t>
        </w:r>
        <w:r w:rsidR="003B5765">
          <w:rPr>
            <w:noProof/>
            <w:webHidden/>
          </w:rPr>
          <w:tab/>
        </w:r>
        <w:r w:rsidR="003B5765">
          <w:rPr>
            <w:noProof/>
            <w:webHidden/>
          </w:rPr>
          <w:fldChar w:fldCharType="begin"/>
        </w:r>
        <w:r w:rsidR="003B5765">
          <w:rPr>
            <w:noProof/>
            <w:webHidden/>
          </w:rPr>
          <w:instrText xml:space="preserve"> PAGEREF _Toc412547425 \h </w:instrText>
        </w:r>
        <w:r w:rsidR="003B5765">
          <w:rPr>
            <w:noProof/>
            <w:webHidden/>
          </w:rPr>
        </w:r>
        <w:r w:rsidR="003B5765">
          <w:rPr>
            <w:noProof/>
            <w:webHidden/>
          </w:rPr>
          <w:fldChar w:fldCharType="separate"/>
        </w:r>
        <w:r w:rsidR="003B5765">
          <w:rPr>
            <w:noProof/>
            <w:webHidden/>
          </w:rPr>
          <w:t>49</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26" w:history="1">
        <w:r w:rsidR="003B5765" w:rsidRPr="00637488">
          <w:rPr>
            <w:rStyle w:val="Hyperlink"/>
            <w:noProof/>
          </w:rPr>
          <w:t>Module Six: Review Questions</w:t>
        </w:r>
        <w:r w:rsidR="003B5765">
          <w:rPr>
            <w:noProof/>
            <w:webHidden/>
          </w:rPr>
          <w:tab/>
        </w:r>
        <w:r w:rsidR="003B5765">
          <w:rPr>
            <w:noProof/>
            <w:webHidden/>
          </w:rPr>
          <w:fldChar w:fldCharType="begin"/>
        </w:r>
        <w:r w:rsidR="003B5765">
          <w:rPr>
            <w:noProof/>
            <w:webHidden/>
          </w:rPr>
          <w:instrText xml:space="preserve"> PAGEREF _Toc412547426 \h </w:instrText>
        </w:r>
        <w:r w:rsidR="003B5765">
          <w:rPr>
            <w:noProof/>
            <w:webHidden/>
          </w:rPr>
        </w:r>
        <w:r w:rsidR="003B5765">
          <w:rPr>
            <w:noProof/>
            <w:webHidden/>
          </w:rPr>
          <w:fldChar w:fldCharType="separate"/>
        </w:r>
        <w:r w:rsidR="003B5765">
          <w:rPr>
            <w:noProof/>
            <w:webHidden/>
          </w:rPr>
          <w:t>50</w:t>
        </w:r>
        <w:r w:rsidR="003B5765">
          <w:rPr>
            <w:noProof/>
            <w:webHidden/>
          </w:rPr>
          <w:fldChar w:fldCharType="end"/>
        </w:r>
      </w:hyperlink>
    </w:p>
    <w:p w:rsidR="003B5765" w:rsidRDefault="00002ADD">
      <w:pPr>
        <w:pStyle w:val="TOC1"/>
        <w:tabs>
          <w:tab w:val="right" w:leader="dot" w:pos="9350"/>
        </w:tabs>
        <w:rPr>
          <w:rFonts w:asciiTheme="minorHAnsi" w:eastAsiaTheme="minorEastAsia" w:hAnsiTheme="minorHAnsi" w:cstheme="minorBidi"/>
          <w:b w:val="0"/>
          <w:bCs w:val="0"/>
          <w:noProof/>
          <w:szCs w:val="22"/>
          <w:lang w:bidi="ar-SA"/>
        </w:rPr>
      </w:pPr>
      <w:hyperlink w:anchor="_Toc412547427" w:history="1">
        <w:r w:rsidR="003B5765" w:rsidRPr="00637488">
          <w:rPr>
            <w:rStyle w:val="Hyperlink"/>
            <w:noProof/>
            <w:lang w:eastAsia="zh-TW"/>
          </w:rPr>
          <w:t>Module Seven: Life Coaching Tools and Techniques</w:t>
        </w:r>
        <w:r w:rsidR="003B5765">
          <w:rPr>
            <w:noProof/>
            <w:webHidden/>
          </w:rPr>
          <w:tab/>
        </w:r>
        <w:r w:rsidR="003B5765">
          <w:rPr>
            <w:noProof/>
            <w:webHidden/>
          </w:rPr>
          <w:fldChar w:fldCharType="begin"/>
        </w:r>
        <w:r w:rsidR="003B5765">
          <w:rPr>
            <w:noProof/>
            <w:webHidden/>
          </w:rPr>
          <w:instrText xml:space="preserve"> PAGEREF _Toc412547427 \h </w:instrText>
        </w:r>
        <w:r w:rsidR="003B5765">
          <w:rPr>
            <w:noProof/>
            <w:webHidden/>
          </w:rPr>
        </w:r>
        <w:r w:rsidR="003B5765">
          <w:rPr>
            <w:noProof/>
            <w:webHidden/>
          </w:rPr>
          <w:fldChar w:fldCharType="separate"/>
        </w:r>
        <w:r w:rsidR="003B5765">
          <w:rPr>
            <w:noProof/>
            <w:webHidden/>
          </w:rPr>
          <w:t>53</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28" w:history="1">
        <w:r w:rsidR="003B5765" w:rsidRPr="00637488">
          <w:rPr>
            <w:rStyle w:val="Hyperlink"/>
            <w:noProof/>
          </w:rPr>
          <w:t>Goal Tracking</w:t>
        </w:r>
        <w:r w:rsidR="003B5765">
          <w:rPr>
            <w:noProof/>
            <w:webHidden/>
          </w:rPr>
          <w:tab/>
        </w:r>
        <w:r w:rsidR="003B5765">
          <w:rPr>
            <w:noProof/>
            <w:webHidden/>
          </w:rPr>
          <w:fldChar w:fldCharType="begin"/>
        </w:r>
        <w:r w:rsidR="003B5765">
          <w:rPr>
            <w:noProof/>
            <w:webHidden/>
          </w:rPr>
          <w:instrText xml:space="preserve"> PAGEREF _Toc412547428 \h </w:instrText>
        </w:r>
        <w:r w:rsidR="003B5765">
          <w:rPr>
            <w:noProof/>
            <w:webHidden/>
          </w:rPr>
        </w:r>
        <w:r w:rsidR="003B5765">
          <w:rPr>
            <w:noProof/>
            <w:webHidden/>
          </w:rPr>
          <w:fldChar w:fldCharType="separate"/>
        </w:r>
        <w:r w:rsidR="003B5765">
          <w:rPr>
            <w:noProof/>
            <w:webHidden/>
          </w:rPr>
          <w:t>53</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29" w:history="1">
        <w:r w:rsidR="003B5765" w:rsidRPr="00637488">
          <w:rPr>
            <w:rStyle w:val="Hyperlink"/>
            <w:noProof/>
          </w:rPr>
          <w:t>Journaling</w:t>
        </w:r>
        <w:r w:rsidR="003B5765">
          <w:rPr>
            <w:noProof/>
            <w:webHidden/>
          </w:rPr>
          <w:tab/>
        </w:r>
        <w:r w:rsidR="003B5765">
          <w:rPr>
            <w:noProof/>
            <w:webHidden/>
          </w:rPr>
          <w:fldChar w:fldCharType="begin"/>
        </w:r>
        <w:r w:rsidR="003B5765">
          <w:rPr>
            <w:noProof/>
            <w:webHidden/>
          </w:rPr>
          <w:instrText xml:space="preserve"> PAGEREF _Toc412547429 \h </w:instrText>
        </w:r>
        <w:r w:rsidR="003B5765">
          <w:rPr>
            <w:noProof/>
            <w:webHidden/>
          </w:rPr>
        </w:r>
        <w:r w:rsidR="003B5765">
          <w:rPr>
            <w:noProof/>
            <w:webHidden/>
          </w:rPr>
          <w:fldChar w:fldCharType="separate"/>
        </w:r>
        <w:r w:rsidR="003B5765">
          <w:rPr>
            <w:noProof/>
            <w:webHidden/>
          </w:rPr>
          <w:t>54</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30" w:history="1">
        <w:r w:rsidR="003B5765" w:rsidRPr="00637488">
          <w:rPr>
            <w:rStyle w:val="Hyperlink"/>
            <w:noProof/>
          </w:rPr>
          <w:t>Life Coaching Assessments and Forms</w:t>
        </w:r>
        <w:r w:rsidR="003B5765">
          <w:rPr>
            <w:noProof/>
            <w:webHidden/>
          </w:rPr>
          <w:tab/>
        </w:r>
        <w:r w:rsidR="003B5765">
          <w:rPr>
            <w:noProof/>
            <w:webHidden/>
          </w:rPr>
          <w:fldChar w:fldCharType="begin"/>
        </w:r>
        <w:r w:rsidR="003B5765">
          <w:rPr>
            <w:noProof/>
            <w:webHidden/>
          </w:rPr>
          <w:instrText xml:space="preserve"> PAGEREF _Toc412547430 \h </w:instrText>
        </w:r>
        <w:r w:rsidR="003B5765">
          <w:rPr>
            <w:noProof/>
            <w:webHidden/>
          </w:rPr>
        </w:r>
        <w:r w:rsidR="003B5765">
          <w:rPr>
            <w:noProof/>
            <w:webHidden/>
          </w:rPr>
          <w:fldChar w:fldCharType="separate"/>
        </w:r>
        <w:r w:rsidR="003B5765">
          <w:rPr>
            <w:noProof/>
            <w:webHidden/>
          </w:rPr>
          <w:t>55</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31" w:history="1">
        <w:r w:rsidR="003B5765" w:rsidRPr="00637488">
          <w:rPr>
            <w:rStyle w:val="Hyperlink"/>
            <w:noProof/>
          </w:rPr>
          <w:t>Homework Assignments and Action Items</w:t>
        </w:r>
        <w:r w:rsidR="003B5765">
          <w:rPr>
            <w:noProof/>
            <w:webHidden/>
          </w:rPr>
          <w:tab/>
        </w:r>
        <w:r w:rsidR="003B5765">
          <w:rPr>
            <w:noProof/>
            <w:webHidden/>
          </w:rPr>
          <w:fldChar w:fldCharType="begin"/>
        </w:r>
        <w:r w:rsidR="003B5765">
          <w:rPr>
            <w:noProof/>
            <w:webHidden/>
          </w:rPr>
          <w:instrText xml:space="preserve"> PAGEREF _Toc412547431 \h </w:instrText>
        </w:r>
        <w:r w:rsidR="003B5765">
          <w:rPr>
            <w:noProof/>
            <w:webHidden/>
          </w:rPr>
        </w:r>
        <w:r w:rsidR="003B5765">
          <w:rPr>
            <w:noProof/>
            <w:webHidden/>
          </w:rPr>
          <w:fldChar w:fldCharType="separate"/>
        </w:r>
        <w:r w:rsidR="003B5765">
          <w:rPr>
            <w:noProof/>
            <w:webHidden/>
          </w:rPr>
          <w:t>56</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32" w:history="1">
        <w:r w:rsidR="003B5765" w:rsidRPr="00637488">
          <w:rPr>
            <w:rStyle w:val="Hyperlink"/>
            <w:noProof/>
          </w:rPr>
          <w:t>Case Study</w:t>
        </w:r>
        <w:r w:rsidR="003B5765">
          <w:rPr>
            <w:noProof/>
            <w:webHidden/>
          </w:rPr>
          <w:tab/>
        </w:r>
        <w:r w:rsidR="003B5765">
          <w:rPr>
            <w:noProof/>
            <w:webHidden/>
          </w:rPr>
          <w:fldChar w:fldCharType="begin"/>
        </w:r>
        <w:r w:rsidR="003B5765">
          <w:rPr>
            <w:noProof/>
            <w:webHidden/>
          </w:rPr>
          <w:instrText xml:space="preserve"> PAGEREF _Toc412547432 \h </w:instrText>
        </w:r>
        <w:r w:rsidR="003B5765">
          <w:rPr>
            <w:noProof/>
            <w:webHidden/>
          </w:rPr>
        </w:r>
        <w:r w:rsidR="003B5765">
          <w:rPr>
            <w:noProof/>
            <w:webHidden/>
          </w:rPr>
          <w:fldChar w:fldCharType="separate"/>
        </w:r>
        <w:r w:rsidR="003B5765">
          <w:rPr>
            <w:noProof/>
            <w:webHidden/>
          </w:rPr>
          <w:t>57</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33" w:history="1">
        <w:r w:rsidR="003B5765" w:rsidRPr="00637488">
          <w:rPr>
            <w:rStyle w:val="Hyperlink"/>
            <w:noProof/>
          </w:rPr>
          <w:t>Module Seven: Review Questions</w:t>
        </w:r>
        <w:r w:rsidR="003B5765">
          <w:rPr>
            <w:noProof/>
            <w:webHidden/>
          </w:rPr>
          <w:tab/>
        </w:r>
        <w:r w:rsidR="003B5765">
          <w:rPr>
            <w:noProof/>
            <w:webHidden/>
          </w:rPr>
          <w:fldChar w:fldCharType="begin"/>
        </w:r>
        <w:r w:rsidR="003B5765">
          <w:rPr>
            <w:noProof/>
            <w:webHidden/>
          </w:rPr>
          <w:instrText xml:space="preserve"> PAGEREF _Toc412547433 \h </w:instrText>
        </w:r>
        <w:r w:rsidR="003B5765">
          <w:rPr>
            <w:noProof/>
            <w:webHidden/>
          </w:rPr>
        </w:r>
        <w:r w:rsidR="003B5765">
          <w:rPr>
            <w:noProof/>
            <w:webHidden/>
          </w:rPr>
          <w:fldChar w:fldCharType="separate"/>
        </w:r>
        <w:r w:rsidR="003B5765">
          <w:rPr>
            <w:noProof/>
            <w:webHidden/>
          </w:rPr>
          <w:t>58</w:t>
        </w:r>
        <w:r w:rsidR="003B5765">
          <w:rPr>
            <w:noProof/>
            <w:webHidden/>
          </w:rPr>
          <w:fldChar w:fldCharType="end"/>
        </w:r>
      </w:hyperlink>
    </w:p>
    <w:p w:rsidR="003B5765" w:rsidRDefault="00002ADD">
      <w:pPr>
        <w:pStyle w:val="TOC1"/>
        <w:tabs>
          <w:tab w:val="right" w:leader="dot" w:pos="9350"/>
        </w:tabs>
        <w:rPr>
          <w:rFonts w:asciiTheme="minorHAnsi" w:eastAsiaTheme="minorEastAsia" w:hAnsiTheme="minorHAnsi" w:cstheme="minorBidi"/>
          <w:b w:val="0"/>
          <w:bCs w:val="0"/>
          <w:noProof/>
          <w:szCs w:val="22"/>
          <w:lang w:bidi="ar-SA"/>
        </w:rPr>
      </w:pPr>
      <w:hyperlink w:anchor="_Toc412547434" w:history="1">
        <w:r w:rsidR="003B5765" w:rsidRPr="00637488">
          <w:rPr>
            <w:rStyle w:val="Hyperlink"/>
            <w:noProof/>
            <w:lang w:eastAsia="zh-TW"/>
          </w:rPr>
          <w:t>Module Eight: Life Coaching Specialized Areas (I)</w:t>
        </w:r>
        <w:r w:rsidR="003B5765">
          <w:rPr>
            <w:noProof/>
            <w:webHidden/>
          </w:rPr>
          <w:tab/>
        </w:r>
        <w:r w:rsidR="003B5765">
          <w:rPr>
            <w:noProof/>
            <w:webHidden/>
          </w:rPr>
          <w:fldChar w:fldCharType="begin"/>
        </w:r>
        <w:r w:rsidR="003B5765">
          <w:rPr>
            <w:noProof/>
            <w:webHidden/>
          </w:rPr>
          <w:instrText xml:space="preserve"> PAGEREF _Toc412547434 \h </w:instrText>
        </w:r>
        <w:r w:rsidR="003B5765">
          <w:rPr>
            <w:noProof/>
            <w:webHidden/>
          </w:rPr>
        </w:r>
        <w:r w:rsidR="003B5765">
          <w:rPr>
            <w:noProof/>
            <w:webHidden/>
          </w:rPr>
          <w:fldChar w:fldCharType="separate"/>
        </w:r>
        <w:r w:rsidR="003B5765">
          <w:rPr>
            <w:noProof/>
            <w:webHidden/>
          </w:rPr>
          <w:t>61</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35" w:history="1">
        <w:r w:rsidR="003B5765" w:rsidRPr="00637488">
          <w:rPr>
            <w:rStyle w:val="Hyperlink"/>
            <w:noProof/>
          </w:rPr>
          <w:t>Relationship and Dating Coaching</w:t>
        </w:r>
        <w:r w:rsidR="003B5765">
          <w:rPr>
            <w:noProof/>
            <w:webHidden/>
          </w:rPr>
          <w:tab/>
        </w:r>
        <w:r w:rsidR="003B5765">
          <w:rPr>
            <w:noProof/>
            <w:webHidden/>
          </w:rPr>
          <w:fldChar w:fldCharType="begin"/>
        </w:r>
        <w:r w:rsidR="003B5765">
          <w:rPr>
            <w:noProof/>
            <w:webHidden/>
          </w:rPr>
          <w:instrText xml:space="preserve"> PAGEREF _Toc412547435 \h </w:instrText>
        </w:r>
        <w:r w:rsidR="003B5765">
          <w:rPr>
            <w:noProof/>
            <w:webHidden/>
          </w:rPr>
        </w:r>
        <w:r w:rsidR="003B5765">
          <w:rPr>
            <w:noProof/>
            <w:webHidden/>
          </w:rPr>
          <w:fldChar w:fldCharType="separate"/>
        </w:r>
        <w:r w:rsidR="003B5765">
          <w:rPr>
            <w:noProof/>
            <w:webHidden/>
          </w:rPr>
          <w:t>61</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36" w:history="1">
        <w:r w:rsidR="003B5765" w:rsidRPr="00637488">
          <w:rPr>
            <w:rStyle w:val="Hyperlink"/>
            <w:noProof/>
          </w:rPr>
          <w:t>Health and Fitness Coaching</w:t>
        </w:r>
        <w:r w:rsidR="003B5765">
          <w:rPr>
            <w:noProof/>
            <w:webHidden/>
          </w:rPr>
          <w:tab/>
        </w:r>
        <w:r w:rsidR="003B5765">
          <w:rPr>
            <w:noProof/>
            <w:webHidden/>
          </w:rPr>
          <w:fldChar w:fldCharType="begin"/>
        </w:r>
        <w:r w:rsidR="003B5765">
          <w:rPr>
            <w:noProof/>
            <w:webHidden/>
          </w:rPr>
          <w:instrText xml:space="preserve"> PAGEREF _Toc412547436 \h </w:instrText>
        </w:r>
        <w:r w:rsidR="003B5765">
          <w:rPr>
            <w:noProof/>
            <w:webHidden/>
          </w:rPr>
        </w:r>
        <w:r w:rsidR="003B5765">
          <w:rPr>
            <w:noProof/>
            <w:webHidden/>
          </w:rPr>
          <w:fldChar w:fldCharType="separate"/>
        </w:r>
        <w:r w:rsidR="003B5765">
          <w:rPr>
            <w:noProof/>
            <w:webHidden/>
          </w:rPr>
          <w:t>62</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37" w:history="1">
        <w:r w:rsidR="003B5765" w:rsidRPr="00637488">
          <w:rPr>
            <w:rStyle w:val="Hyperlink"/>
            <w:noProof/>
          </w:rPr>
          <w:t>Family and Parenting Coaching</w:t>
        </w:r>
        <w:r w:rsidR="003B5765">
          <w:rPr>
            <w:noProof/>
            <w:webHidden/>
          </w:rPr>
          <w:tab/>
        </w:r>
        <w:r w:rsidR="003B5765">
          <w:rPr>
            <w:noProof/>
            <w:webHidden/>
          </w:rPr>
          <w:fldChar w:fldCharType="begin"/>
        </w:r>
        <w:r w:rsidR="003B5765">
          <w:rPr>
            <w:noProof/>
            <w:webHidden/>
          </w:rPr>
          <w:instrText xml:space="preserve"> PAGEREF _Toc412547437 \h </w:instrText>
        </w:r>
        <w:r w:rsidR="003B5765">
          <w:rPr>
            <w:noProof/>
            <w:webHidden/>
          </w:rPr>
        </w:r>
        <w:r w:rsidR="003B5765">
          <w:rPr>
            <w:noProof/>
            <w:webHidden/>
          </w:rPr>
          <w:fldChar w:fldCharType="separate"/>
        </w:r>
        <w:r w:rsidR="003B5765">
          <w:rPr>
            <w:noProof/>
            <w:webHidden/>
          </w:rPr>
          <w:t>63</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38" w:history="1">
        <w:r w:rsidR="003B5765" w:rsidRPr="00637488">
          <w:rPr>
            <w:rStyle w:val="Hyperlink"/>
            <w:noProof/>
          </w:rPr>
          <w:t>Spiritual Coaching</w:t>
        </w:r>
        <w:r w:rsidR="003B5765">
          <w:rPr>
            <w:noProof/>
            <w:webHidden/>
          </w:rPr>
          <w:tab/>
        </w:r>
        <w:r w:rsidR="003B5765">
          <w:rPr>
            <w:noProof/>
            <w:webHidden/>
          </w:rPr>
          <w:fldChar w:fldCharType="begin"/>
        </w:r>
        <w:r w:rsidR="003B5765">
          <w:rPr>
            <w:noProof/>
            <w:webHidden/>
          </w:rPr>
          <w:instrText xml:space="preserve"> PAGEREF _Toc412547438 \h </w:instrText>
        </w:r>
        <w:r w:rsidR="003B5765">
          <w:rPr>
            <w:noProof/>
            <w:webHidden/>
          </w:rPr>
        </w:r>
        <w:r w:rsidR="003B5765">
          <w:rPr>
            <w:noProof/>
            <w:webHidden/>
          </w:rPr>
          <w:fldChar w:fldCharType="separate"/>
        </w:r>
        <w:r w:rsidR="003B5765">
          <w:rPr>
            <w:noProof/>
            <w:webHidden/>
          </w:rPr>
          <w:t>64</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39" w:history="1">
        <w:r w:rsidR="003B5765" w:rsidRPr="00637488">
          <w:rPr>
            <w:rStyle w:val="Hyperlink"/>
            <w:noProof/>
          </w:rPr>
          <w:t>Case Study</w:t>
        </w:r>
        <w:r w:rsidR="003B5765">
          <w:rPr>
            <w:noProof/>
            <w:webHidden/>
          </w:rPr>
          <w:tab/>
        </w:r>
        <w:r w:rsidR="003B5765">
          <w:rPr>
            <w:noProof/>
            <w:webHidden/>
          </w:rPr>
          <w:fldChar w:fldCharType="begin"/>
        </w:r>
        <w:r w:rsidR="003B5765">
          <w:rPr>
            <w:noProof/>
            <w:webHidden/>
          </w:rPr>
          <w:instrText xml:space="preserve"> PAGEREF _Toc412547439 \h </w:instrText>
        </w:r>
        <w:r w:rsidR="003B5765">
          <w:rPr>
            <w:noProof/>
            <w:webHidden/>
          </w:rPr>
        </w:r>
        <w:r w:rsidR="003B5765">
          <w:rPr>
            <w:noProof/>
            <w:webHidden/>
          </w:rPr>
          <w:fldChar w:fldCharType="separate"/>
        </w:r>
        <w:r w:rsidR="003B5765">
          <w:rPr>
            <w:noProof/>
            <w:webHidden/>
          </w:rPr>
          <w:t>65</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40" w:history="1">
        <w:r w:rsidR="003B5765" w:rsidRPr="00637488">
          <w:rPr>
            <w:rStyle w:val="Hyperlink"/>
            <w:noProof/>
          </w:rPr>
          <w:t>Module Eight: Review Questions</w:t>
        </w:r>
        <w:r w:rsidR="003B5765">
          <w:rPr>
            <w:noProof/>
            <w:webHidden/>
          </w:rPr>
          <w:tab/>
        </w:r>
        <w:r w:rsidR="003B5765">
          <w:rPr>
            <w:noProof/>
            <w:webHidden/>
          </w:rPr>
          <w:fldChar w:fldCharType="begin"/>
        </w:r>
        <w:r w:rsidR="003B5765">
          <w:rPr>
            <w:noProof/>
            <w:webHidden/>
          </w:rPr>
          <w:instrText xml:space="preserve"> PAGEREF _Toc412547440 \h </w:instrText>
        </w:r>
        <w:r w:rsidR="003B5765">
          <w:rPr>
            <w:noProof/>
            <w:webHidden/>
          </w:rPr>
        </w:r>
        <w:r w:rsidR="003B5765">
          <w:rPr>
            <w:noProof/>
            <w:webHidden/>
          </w:rPr>
          <w:fldChar w:fldCharType="separate"/>
        </w:r>
        <w:r w:rsidR="003B5765">
          <w:rPr>
            <w:noProof/>
            <w:webHidden/>
          </w:rPr>
          <w:t>66</w:t>
        </w:r>
        <w:r w:rsidR="003B5765">
          <w:rPr>
            <w:noProof/>
            <w:webHidden/>
          </w:rPr>
          <w:fldChar w:fldCharType="end"/>
        </w:r>
      </w:hyperlink>
    </w:p>
    <w:p w:rsidR="003B5765" w:rsidRDefault="00002ADD">
      <w:pPr>
        <w:pStyle w:val="TOC1"/>
        <w:tabs>
          <w:tab w:val="right" w:leader="dot" w:pos="9350"/>
        </w:tabs>
        <w:rPr>
          <w:rFonts w:asciiTheme="minorHAnsi" w:eastAsiaTheme="minorEastAsia" w:hAnsiTheme="minorHAnsi" w:cstheme="minorBidi"/>
          <w:b w:val="0"/>
          <w:bCs w:val="0"/>
          <w:noProof/>
          <w:szCs w:val="22"/>
          <w:lang w:bidi="ar-SA"/>
        </w:rPr>
      </w:pPr>
      <w:hyperlink w:anchor="_Toc412547441" w:history="1">
        <w:r w:rsidR="003B5765" w:rsidRPr="00637488">
          <w:rPr>
            <w:rStyle w:val="Hyperlink"/>
            <w:noProof/>
            <w:lang w:eastAsia="zh-TW"/>
          </w:rPr>
          <w:t>Module Nine: Life Coaching Specialized Areas (II)</w:t>
        </w:r>
        <w:r w:rsidR="003B5765">
          <w:rPr>
            <w:noProof/>
            <w:webHidden/>
          </w:rPr>
          <w:tab/>
        </w:r>
        <w:r w:rsidR="003B5765">
          <w:rPr>
            <w:noProof/>
            <w:webHidden/>
          </w:rPr>
          <w:fldChar w:fldCharType="begin"/>
        </w:r>
        <w:r w:rsidR="003B5765">
          <w:rPr>
            <w:noProof/>
            <w:webHidden/>
          </w:rPr>
          <w:instrText xml:space="preserve"> PAGEREF _Toc412547441 \h </w:instrText>
        </w:r>
        <w:r w:rsidR="003B5765">
          <w:rPr>
            <w:noProof/>
            <w:webHidden/>
          </w:rPr>
        </w:r>
        <w:r w:rsidR="003B5765">
          <w:rPr>
            <w:noProof/>
            <w:webHidden/>
          </w:rPr>
          <w:fldChar w:fldCharType="separate"/>
        </w:r>
        <w:r w:rsidR="003B5765">
          <w:rPr>
            <w:noProof/>
            <w:webHidden/>
          </w:rPr>
          <w:t>69</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42" w:history="1">
        <w:r w:rsidR="003B5765" w:rsidRPr="00637488">
          <w:rPr>
            <w:rStyle w:val="Hyperlink"/>
            <w:noProof/>
          </w:rPr>
          <w:t>General Life Coaching</w:t>
        </w:r>
        <w:r w:rsidR="003B5765">
          <w:rPr>
            <w:noProof/>
            <w:webHidden/>
          </w:rPr>
          <w:tab/>
        </w:r>
        <w:r w:rsidR="003B5765">
          <w:rPr>
            <w:noProof/>
            <w:webHidden/>
          </w:rPr>
          <w:fldChar w:fldCharType="begin"/>
        </w:r>
        <w:r w:rsidR="003B5765">
          <w:rPr>
            <w:noProof/>
            <w:webHidden/>
          </w:rPr>
          <w:instrText xml:space="preserve"> PAGEREF _Toc412547442 \h </w:instrText>
        </w:r>
        <w:r w:rsidR="003B5765">
          <w:rPr>
            <w:noProof/>
            <w:webHidden/>
          </w:rPr>
        </w:r>
        <w:r w:rsidR="003B5765">
          <w:rPr>
            <w:noProof/>
            <w:webHidden/>
          </w:rPr>
          <w:fldChar w:fldCharType="separate"/>
        </w:r>
        <w:r w:rsidR="003B5765">
          <w:rPr>
            <w:noProof/>
            <w:webHidden/>
          </w:rPr>
          <w:t>69</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43" w:history="1">
        <w:r w:rsidR="003B5765" w:rsidRPr="00637488">
          <w:rPr>
            <w:rStyle w:val="Hyperlink"/>
            <w:noProof/>
          </w:rPr>
          <w:t>Image Coaching</w:t>
        </w:r>
        <w:r w:rsidR="003B5765">
          <w:rPr>
            <w:noProof/>
            <w:webHidden/>
          </w:rPr>
          <w:tab/>
        </w:r>
        <w:r w:rsidR="003B5765">
          <w:rPr>
            <w:noProof/>
            <w:webHidden/>
          </w:rPr>
          <w:fldChar w:fldCharType="begin"/>
        </w:r>
        <w:r w:rsidR="003B5765">
          <w:rPr>
            <w:noProof/>
            <w:webHidden/>
          </w:rPr>
          <w:instrText xml:space="preserve"> PAGEREF _Toc412547443 \h </w:instrText>
        </w:r>
        <w:r w:rsidR="003B5765">
          <w:rPr>
            <w:noProof/>
            <w:webHidden/>
          </w:rPr>
        </w:r>
        <w:r w:rsidR="003B5765">
          <w:rPr>
            <w:noProof/>
            <w:webHidden/>
          </w:rPr>
          <w:fldChar w:fldCharType="separate"/>
        </w:r>
        <w:r w:rsidR="003B5765">
          <w:rPr>
            <w:noProof/>
            <w:webHidden/>
          </w:rPr>
          <w:t>70</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44" w:history="1">
        <w:r w:rsidR="003B5765" w:rsidRPr="00637488">
          <w:rPr>
            <w:rStyle w:val="Hyperlink"/>
            <w:noProof/>
          </w:rPr>
          <w:t>Communication and Creativity Coaching</w:t>
        </w:r>
        <w:r w:rsidR="003B5765">
          <w:rPr>
            <w:noProof/>
            <w:webHidden/>
          </w:rPr>
          <w:tab/>
        </w:r>
        <w:r w:rsidR="003B5765">
          <w:rPr>
            <w:noProof/>
            <w:webHidden/>
          </w:rPr>
          <w:fldChar w:fldCharType="begin"/>
        </w:r>
        <w:r w:rsidR="003B5765">
          <w:rPr>
            <w:noProof/>
            <w:webHidden/>
          </w:rPr>
          <w:instrText xml:space="preserve"> PAGEREF _Toc412547444 \h </w:instrText>
        </w:r>
        <w:r w:rsidR="003B5765">
          <w:rPr>
            <w:noProof/>
            <w:webHidden/>
          </w:rPr>
        </w:r>
        <w:r w:rsidR="003B5765">
          <w:rPr>
            <w:noProof/>
            <w:webHidden/>
          </w:rPr>
          <w:fldChar w:fldCharType="separate"/>
        </w:r>
        <w:r w:rsidR="003B5765">
          <w:rPr>
            <w:noProof/>
            <w:webHidden/>
          </w:rPr>
          <w:t>71</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45" w:history="1">
        <w:r w:rsidR="003B5765" w:rsidRPr="00637488">
          <w:rPr>
            <w:rStyle w:val="Hyperlink"/>
            <w:noProof/>
          </w:rPr>
          <w:t>Career Coaching</w:t>
        </w:r>
        <w:r w:rsidR="003B5765">
          <w:rPr>
            <w:noProof/>
            <w:webHidden/>
          </w:rPr>
          <w:tab/>
        </w:r>
        <w:r w:rsidR="003B5765">
          <w:rPr>
            <w:noProof/>
            <w:webHidden/>
          </w:rPr>
          <w:fldChar w:fldCharType="begin"/>
        </w:r>
        <w:r w:rsidR="003B5765">
          <w:rPr>
            <w:noProof/>
            <w:webHidden/>
          </w:rPr>
          <w:instrText xml:space="preserve"> PAGEREF _Toc412547445 \h </w:instrText>
        </w:r>
        <w:r w:rsidR="003B5765">
          <w:rPr>
            <w:noProof/>
            <w:webHidden/>
          </w:rPr>
        </w:r>
        <w:r w:rsidR="003B5765">
          <w:rPr>
            <w:noProof/>
            <w:webHidden/>
          </w:rPr>
          <w:fldChar w:fldCharType="separate"/>
        </w:r>
        <w:r w:rsidR="003B5765">
          <w:rPr>
            <w:noProof/>
            <w:webHidden/>
          </w:rPr>
          <w:t>72</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46" w:history="1">
        <w:r w:rsidR="003B5765" w:rsidRPr="00637488">
          <w:rPr>
            <w:rStyle w:val="Hyperlink"/>
            <w:noProof/>
          </w:rPr>
          <w:t>Case Study</w:t>
        </w:r>
        <w:r w:rsidR="003B5765">
          <w:rPr>
            <w:noProof/>
            <w:webHidden/>
          </w:rPr>
          <w:tab/>
        </w:r>
        <w:r w:rsidR="003B5765">
          <w:rPr>
            <w:noProof/>
            <w:webHidden/>
          </w:rPr>
          <w:fldChar w:fldCharType="begin"/>
        </w:r>
        <w:r w:rsidR="003B5765">
          <w:rPr>
            <w:noProof/>
            <w:webHidden/>
          </w:rPr>
          <w:instrText xml:space="preserve"> PAGEREF _Toc412547446 \h </w:instrText>
        </w:r>
        <w:r w:rsidR="003B5765">
          <w:rPr>
            <w:noProof/>
            <w:webHidden/>
          </w:rPr>
        </w:r>
        <w:r w:rsidR="003B5765">
          <w:rPr>
            <w:noProof/>
            <w:webHidden/>
          </w:rPr>
          <w:fldChar w:fldCharType="separate"/>
        </w:r>
        <w:r w:rsidR="003B5765">
          <w:rPr>
            <w:noProof/>
            <w:webHidden/>
          </w:rPr>
          <w:t>73</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47" w:history="1">
        <w:r w:rsidR="003B5765" w:rsidRPr="00637488">
          <w:rPr>
            <w:rStyle w:val="Hyperlink"/>
            <w:noProof/>
          </w:rPr>
          <w:t>Module Nine: Review Questions</w:t>
        </w:r>
        <w:r w:rsidR="003B5765">
          <w:rPr>
            <w:noProof/>
            <w:webHidden/>
          </w:rPr>
          <w:tab/>
        </w:r>
        <w:r w:rsidR="003B5765">
          <w:rPr>
            <w:noProof/>
            <w:webHidden/>
          </w:rPr>
          <w:fldChar w:fldCharType="begin"/>
        </w:r>
        <w:r w:rsidR="003B5765">
          <w:rPr>
            <w:noProof/>
            <w:webHidden/>
          </w:rPr>
          <w:instrText xml:space="preserve"> PAGEREF _Toc412547447 \h </w:instrText>
        </w:r>
        <w:r w:rsidR="003B5765">
          <w:rPr>
            <w:noProof/>
            <w:webHidden/>
          </w:rPr>
        </w:r>
        <w:r w:rsidR="003B5765">
          <w:rPr>
            <w:noProof/>
            <w:webHidden/>
          </w:rPr>
          <w:fldChar w:fldCharType="separate"/>
        </w:r>
        <w:r w:rsidR="003B5765">
          <w:rPr>
            <w:noProof/>
            <w:webHidden/>
          </w:rPr>
          <w:t>74</w:t>
        </w:r>
        <w:r w:rsidR="003B5765">
          <w:rPr>
            <w:noProof/>
            <w:webHidden/>
          </w:rPr>
          <w:fldChar w:fldCharType="end"/>
        </w:r>
      </w:hyperlink>
    </w:p>
    <w:p w:rsidR="003B5765" w:rsidRDefault="00002ADD">
      <w:pPr>
        <w:pStyle w:val="TOC1"/>
        <w:tabs>
          <w:tab w:val="right" w:leader="dot" w:pos="9350"/>
        </w:tabs>
        <w:rPr>
          <w:rFonts w:asciiTheme="minorHAnsi" w:eastAsiaTheme="minorEastAsia" w:hAnsiTheme="minorHAnsi" w:cstheme="minorBidi"/>
          <w:b w:val="0"/>
          <w:bCs w:val="0"/>
          <w:noProof/>
          <w:szCs w:val="22"/>
          <w:lang w:bidi="ar-SA"/>
        </w:rPr>
      </w:pPr>
      <w:hyperlink w:anchor="_Toc412547448" w:history="1">
        <w:r w:rsidR="003B5765" w:rsidRPr="00637488">
          <w:rPr>
            <w:rStyle w:val="Hyperlink"/>
            <w:noProof/>
            <w:lang w:eastAsia="zh-TW"/>
          </w:rPr>
          <w:t>Module Ten: Life Coaching Specialized Areas (III)</w:t>
        </w:r>
        <w:r w:rsidR="003B5765">
          <w:rPr>
            <w:noProof/>
            <w:webHidden/>
          </w:rPr>
          <w:tab/>
        </w:r>
        <w:r w:rsidR="003B5765">
          <w:rPr>
            <w:noProof/>
            <w:webHidden/>
          </w:rPr>
          <w:fldChar w:fldCharType="begin"/>
        </w:r>
        <w:r w:rsidR="003B5765">
          <w:rPr>
            <w:noProof/>
            <w:webHidden/>
          </w:rPr>
          <w:instrText xml:space="preserve"> PAGEREF _Toc412547448 \h </w:instrText>
        </w:r>
        <w:r w:rsidR="003B5765">
          <w:rPr>
            <w:noProof/>
            <w:webHidden/>
          </w:rPr>
        </w:r>
        <w:r w:rsidR="003B5765">
          <w:rPr>
            <w:noProof/>
            <w:webHidden/>
          </w:rPr>
          <w:fldChar w:fldCharType="separate"/>
        </w:r>
        <w:r w:rsidR="003B5765">
          <w:rPr>
            <w:noProof/>
            <w:webHidden/>
          </w:rPr>
          <w:t>77</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49" w:history="1">
        <w:r w:rsidR="003B5765" w:rsidRPr="00637488">
          <w:rPr>
            <w:rStyle w:val="Hyperlink"/>
            <w:noProof/>
          </w:rPr>
          <w:t>Retirement Coaching</w:t>
        </w:r>
        <w:r w:rsidR="003B5765">
          <w:rPr>
            <w:noProof/>
            <w:webHidden/>
          </w:rPr>
          <w:tab/>
        </w:r>
        <w:r w:rsidR="003B5765">
          <w:rPr>
            <w:noProof/>
            <w:webHidden/>
          </w:rPr>
          <w:fldChar w:fldCharType="begin"/>
        </w:r>
        <w:r w:rsidR="003B5765">
          <w:rPr>
            <w:noProof/>
            <w:webHidden/>
          </w:rPr>
          <w:instrText xml:space="preserve"> PAGEREF _Toc412547449 \h </w:instrText>
        </w:r>
        <w:r w:rsidR="003B5765">
          <w:rPr>
            <w:noProof/>
            <w:webHidden/>
          </w:rPr>
        </w:r>
        <w:r w:rsidR="003B5765">
          <w:rPr>
            <w:noProof/>
            <w:webHidden/>
          </w:rPr>
          <w:fldChar w:fldCharType="separate"/>
        </w:r>
        <w:r w:rsidR="003B5765">
          <w:rPr>
            <w:noProof/>
            <w:webHidden/>
          </w:rPr>
          <w:t>77</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50" w:history="1">
        <w:r w:rsidR="003B5765" w:rsidRPr="00637488">
          <w:rPr>
            <w:rStyle w:val="Hyperlink"/>
            <w:noProof/>
          </w:rPr>
          <w:t>Leadership and Performance Coaching</w:t>
        </w:r>
        <w:r w:rsidR="003B5765">
          <w:rPr>
            <w:noProof/>
            <w:webHidden/>
          </w:rPr>
          <w:tab/>
        </w:r>
        <w:r w:rsidR="003B5765">
          <w:rPr>
            <w:noProof/>
            <w:webHidden/>
          </w:rPr>
          <w:fldChar w:fldCharType="begin"/>
        </w:r>
        <w:r w:rsidR="003B5765">
          <w:rPr>
            <w:noProof/>
            <w:webHidden/>
          </w:rPr>
          <w:instrText xml:space="preserve"> PAGEREF _Toc412547450 \h </w:instrText>
        </w:r>
        <w:r w:rsidR="003B5765">
          <w:rPr>
            <w:noProof/>
            <w:webHidden/>
          </w:rPr>
        </w:r>
        <w:r w:rsidR="003B5765">
          <w:rPr>
            <w:noProof/>
            <w:webHidden/>
          </w:rPr>
          <w:fldChar w:fldCharType="separate"/>
        </w:r>
        <w:r w:rsidR="003B5765">
          <w:rPr>
            <w:noProof/>
            <w:webHidden/>
          </w:rPr>
          <w:t>78</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51" w:history="1">
        <w:r w:rsidR="003B5765" w:rsidRPr="00637488">
          <w:rPr>
            <w:rStyle w:val="Hyperlink"/>
            <w:noProof/>
          </w:rPr>
          <w:t>Business Coaching</w:t>
        </w:r>
        <w:r w:rsidR="003B5765">
          <w:rPr>
            <w:noProof/>
            <w:webHidden/>
          </w:rPr>
          <w:tab/>
        </w:r>
        <w:r w:rsidR="003B5765">
          <w:rPr>
            <w:noProof/>
            <w:webHidden/>
          </w:rPr>
          <w:fldChar w:fldCharType="begin"/>
        </w:r>
        <w:r w:rsidR="003B5765">
          <w:rPr>
            <w:noProof/>
            <w:webHidden/>
          </w:rPr>
          <w:instrText xml:space="preserve"> PAGEREF _Toc412547451 \h </w:instrText>
        </w:r>
        <w:r w:rsidR="003B5765">
          <w:rPr>
            <w:noProof/>
            <w:webHidden/>
          </w:rPr>
        </w:r>
        <w:r w:rsidR="003B5765">
          <w:rPr>
            <w:noProof/>
            <w:webHidden/>
          </w:rPr>
          <w:fldChar w:fldCharType="separate"/>
        </w:r>
        <w:r w:rsidR="003B5765">
          <w:rPr>
            <w:noProof/>
            <w:webHidden/>
          </w:rPr>
          <w:t>79</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52" w:history="1">
        <w:r w:rsidR="003B5765" w:rsidRPr="00637488">
          <w:rPr>
            <w:rStyle w:val="Hyperlink"/>
            <w:noProof/>
          </w:rPr>
          <w:t>Executive Coaching</w:t>
        </w:r>
        <w:r w:rsidR="003B5765">
          <w:rPr>
            <w:noProof/>
            <w:webHidden/>
          </w:rPr>
          <w:tab/>
        </w:r>
        <w:r w:rsidR="003B5765">
          <w:rPr>
            <w:noProof/>
            <w:webHidden/>
          </w:rPr>
          <w:fldChar w:fldCharType="begin"/>
        </w:r>
        <w:r w:rsidR="003B5765">
          <w:rPr>
            <w:noProof/>
            <w:webHidden/>
          </w:rPr>
          <w:instrText xml:space="preserve"> PAGEREF _Toc412547452 \h </w:instrText>
        </w:r>
        <w:r w:rsidR="003B5765">
          <w:rPr>
            <w:noProof/>
            <w:webHidden/>
          </w:rPr>
        </w:r>
        <w:r w:rsidR="003B5765">
          <w:rPr>
            <w:noProof/>
            <w:webHidden/>
          </w:rPr>
          <w:fldChar w:fldCharType="separate"/>
        </w:r>
        <w:r w:rsidR="003B5765">
          <w:rPr>
            <w:noProof/>
            <w:webHidden/>
          </w:rPr>
          <w:t>80</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53" w:history="1">
        <w:r w:rsidR="003B5765" w:rsidRPr="00637488">
          <w:rPr>
            <w:rStyle w:val="Hyperlink"/>
            <w:noProof/>
          </w:rPr>
          <w:t>Case Study</w:t>
        </w:r>
        <w:r w:rsidR="003B5765">
          <w:rPr>
            <w:noProof/>
            <w:webHidden/>
          </w:rPr>
          <w:tab/>
        </w:r>
        <w:r w:rsidR="003B5765">
          <w:rPr>
            <w:noProof/>
            <w:webHidden/>
          </w:rPr>
          <w:fldChar w:fldCharType="begin"/>
        </w:r>
        <w:r w:rsidR="003B5765">
          <w:rPr>
            <w:noProof/>
            <w:webHidden/>
          </w:rPr>
          <w:instrText xml:space="preserve"> PAGEREF _Toc412547453 \h </w:instrText>
        </w:r>
        <w:r w:rsidR="003B5765">
          <w:rPr>
            <w:noProof/>
            <w:webHidden/>
          </w:rPr>
        </w:r>
        <w:r w:rsidR="003B5765">
          <w:rPr>
            <w:noProof/>
            <w:webHidden/>
          </w:rPr>
          <w:fldChar w:fldCharType="separate"/>
        </w:r>
        <w:r w:rsidR="003B5765">
          <w:rPr>
            <w:noProof/>
            <w:webHidden/>
          </w:rPr>
          <w:t>81</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54" w:history="1">
        <w:r w:rsidR="003B5765" w:rsidRPr="00637488">
          <w:rPr>
            <w:rStyle w:val="Hyperlink"/>
            <w:noProof/>
          </w:rPr>
          <w:t>Module Ten: Review Questions</w:t>
        </w:r>
        <w:r w:rsidR="003B5765">
          <w:rPr>
            <w:noProof/>
            <w:webHidden/>
          </w:rPr>
          <w:tab/>
        </w:r>
        <w:r w:rsidR="003B5765">
          <w:rPr>
            <w:noProof/>
            <w:webHidden/>
          </w:rPr>
          <w:fldChar w:fldCharType="begin"/>
        </w:r>
        <w:r w:rsidR="003B5765">
          <w:rPr>
            <w:noProof/>
            <w:webHidden/>
          </w:rPr>
          <w:instrText xml:space="preserve"> PAGEREF _Toc412547454 \h </w:instrText>
        </w:r>
        <w:r w:rsidR="003B5765">
          <w:rPr>
            <w:noProof/>
            <w:webHidden/>
          </w:rPr>
        </w:r>
        <w:r w:rsidR="003B5765">
          <w:rPr>
            <w:noProof/>
            <w:webHidden/>
          </w:rPr>
          <w:fldChar w:fldCharType="separate"/>
        </w:r>
        <w:r w:rsidR="003B5765">
          <w:rPr>
            <w:noProof/>
            <w:webHidden/>
          </w:rPr>
          <w:t>82</w:t>
        </w:r>
        <w:r w:rsidR="003B5765">
          <w:rPr>
            <w:noProof/>
            <w:webHidden/>
          </w:rPr>
          <w:fldChar w:fldCharType="end"/>
        </w:r>
      </w:hyperlink>
    </w:p>
    <w:p w:rsidR="003B5765" w:rsidRDefault="00002ADD">
      <w:pPr>
        <w:pStyle w:val="TOC1"/>
        <w:tabs>
          <w:tab w:val="right" w:leader="dot" w:pos="9350"/>
        </w:tabs>
        <w:rPr>
          <w:rFonts w:asciiTheme="minorHAnsi" w:eastAsiaTheme="minorEastAsia" w:hAnsiTheme="minorHAnsi" w:cstheme="minorBidi"/>
          <w:b w:val="0"/>
          <w:bCs w:val="0"/>
          <w:noProof/>
          <w:szCs w:val="22"/>
          <w:lang w:bidi="ar-SA"/>
        </w:rPr>
      </w:pPr>
      <w:hyperlink w:anchor="_Toc412547455" w:history="1">
        <w:r w:rsidR="003B5765" w:rsidRPr="00637488">
          <w:rPr>
            <w:rStyle w:val="Hyperlink"/>
            <w:noProof/>
            <w:lang w:eastAsia="zh-TW"/>
          </w:rPr>
          <w:t>Module Eleven: Apply What You Learned to the Workplace</w:t>
        </w:r>
        <w:r w:rsidR="003B5765">
          <w:rPr>
            <w:noProof/>
            <w:webHidden/>
          </w:rPr>
          <w:tab/>
        </w:r>
        <w:r w:rsidR="003B5765">
          <w:rPr>
            <w:noProof/>
            <w:webHidden/>
          </w:rPr>
          <w:fldChar w:fldCharType="begin"/>
        </w:r>
        <w:r w:rsidR="003B5765">
          <w:rPr>
            <w:noProof/>
            <w:webHidden/>
          </w:rPr>
          <w:instrText xml:space="preserve"> PAGEREF _Toc412547455 \h </w:instrText>
        </w:r>
        <w:r w:rsidR="003B5765">
          <w:rPr>
            <w:noProof/>
            <w:webHidden/>
          </w:rPr>
        </w:r>
        <w:r w:rsidR="003B5765">
          <w:rPr>
            <w:noProof/>
            <w:webHidden/>
          </w:rPr>
          <w:fldChar w:fldCharType="separate"/>
        </w:r>
        <w:r w:rsidR="003B5765">
          <w:rPr>
            <w:noProof/>
            <w:webHidden/>
          </w:rPr>
          <w:t>85</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56" w:history="1">
        <w:r w:rsidR="003B5765" w:rsidRPr="00637488">
          <w:rPr>
            <w:rStyle w:val="Hyperlink"/>
            <w:noProof/>
          </w:rPr>
          <w:t>Have a Game Plan</w:t>
        </w:r>
        <w:r w:rsidR="003B5765">
          <w:rPr>
            <w:noProof/>
            <w:webHidden/>
          </w:rPr>
          <w:tab/>
        </w:r>
        <w:r w:rsidR="003B5765">
          <w:rPr>
            <w:noProof/>
            <w:webHidden/>
          </w:rPr>
          <w:fldChar w:fldCharType="begin"/>
        </w:r>
        <w:r w:rsidR="003B5765">
          <w:rPr>
            <w:noProof/>
            <w:webHidden/>
          </w:rPr>
          <w:instrText xml:space="preserve"> PAGEREF _Toc412547456 \h </w:instrText>
        </w:r>
        <w:r w:rsidR="003B5765">
          <w:rPr>
            <w:noProof/>
            <w:webHidden/>
          </w:rPr>
        </w:r>
        <w:r w:rsidR="003B5765">
          <w:rPr>
            <w:noProof/>
            <w:webHidden/>
          </w:rPr>
          <w:fldChar w:fldCharType="separate"/>
        </w:r>
        <w:r w:rsidR="003B5765">
          <w:rPr>
            <w:noProof/>
            <w:webHidden/>
          </w:rPr>
          <w:t>85</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57" w:history="1">
        <w:r w:rsidR="003B5765" w:rsidRPr="00637488">
          <w:rPr>
            <w:rStyle w:val="Hyperlink"/>
            <w:noProof/>
          </w:rPr>
          <w:t>Link Game Plan and Goals</w:t>
        </w:r>
        <w:r w:rsidR="003B5765">
          <w:rPr>
            <w:noProof/>
            <w:webHidden/>
          </w:rPr>
          <w:tab/>
        </w:r>
        <w:r w:rsidR="003B5765">
          <w:rPr>
            <w:noProof/>
            <w:webHidden/>
          </w:rPr>
          <w:fldChar w:fldCharType="begin"/>
        </w:r>
        <w:r w:rsidR="003B5765">
          <w:rPr>
            <w:noProof/>
            <w:webHidden/>
          </w:rPr>
          <w:instrText xml:space="preserve"> PAGEREF _Toc412547457 \h </w:instrText>
        </w:r>
        <w:r w:rsidR="003B5765">
          <w:rPr>
            <w:noProof/>
            <w:webHidden/>
          </w:rPr>
        </w:r>
        <w:r w:rsidR="003B5765">
          <w:rPr>
            <w:noProof/>
            <w:webHidden/>
          </w:rPr>
          <w:fldChar w:fldCharType="separate"/>
        </w:r>
        <w:r w:rsidR="003B5765">
          <w:rPr>
            <w:noProof/>
            <w:webHidden/>
          </w:rPr>
          <w:t>86</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58" w:history="1">
        <w:r w:rsidR="003B5765" w:rsidRPr="00637488">
          <w:rPr>
            <w:rStyle w:val="Hyperlink"/>
            <w:noProof/>
          </w:rPr>
          <w:t>Do Drills</w:t>
        </w:r>
        <w:r w:rsidR="003B5765">
          <w:rPr>
            <w:noProof/>
            <w:webHidden/>
          </w:rPr>
          <w:tab/>
        </w:r>
        <w:r w:rsidR="003B5765">
          <w:rPr>
            <w:noProof/>
            <w:webHidden/>
          </w:rPr>
          <w:fldChar w:fldCharType="begin"/>
        </w:r>
        <w:r w:rsidR="003B5765">
          <w:rPr>
            <w:noProof/>
            <w:webHidden/>
          </w:rPr>
          <w:instrText xml:space="preserve"> PAGEREF _Toc412547458 \h </w:instrText>
        </w:r>
        <w:r w:rsidR="003B5765">
          <w:rPr>
            <w:noProof/>
            <w:webHidden/>
          </w:rPr>
        </w:r>
        <w:r w:rsidR="003B5765">
          <w:rPr>
            <w:noProof/>
            <w:webHidden/>
          </w:rPr>
          <w:fldChar w:fldCharType="separate"/>
        </w:r>
        <w:r w:rsidR="003B5765">
          <w:rPr>
            <w:noProof/>
            <w:webHidden/>
          </w:rPr>
          <w:t>87</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59" w:history="1">
        <w:r w:rsidR="003B5765" w:rsidRPr="00637488">
          <w:rPr>
            <w:rStyle w:val="Hyperlink"/>
            <w:noProof/>
          </w:rPr>
          <w:t>Assess Progress</w:t>
        </w:r>
        <w:r w:rsidR="003B5765">
          <w:rPr>
            <w:noProof/>
            <w:webHidden/>
          </w:rPr>
          <w:tab/>
        </w:r>
        <w:r w:rsidR="003B5765">
          <w:rPr>
            <w:noProof/>
            <w:webHidden/>
          </w:rPr>
          <w:fldChar w:fldCharType="begin"/>
        </w:r>
        <w:r w:rsidR="003B5765">
          <w:rPr>
            <w:noProof/>
            <w:webHidden/>
          </w:rPr>
          <w:instrText xml:space="preserve"> PAGEREF _Toc412547459 \h </w:instrText>
        </w:r>
        <w:r w:rsidR="003B5765">
          <w:rPr>
            <w:noProof/>
            <w:webHidden/>
          </w:rPr>
        </w:r>
        <w:r w:rsidR="003B5765">
          <w:rPr>
            <w:noProof/>
            <w:webHidden/>
          </w:rPr>
          <w:fldChar w:fldCharType="separate"/>
        </w:r>
        <w:r w:rsidR="003B5765">
          <w:rPr>
            <w:noProof/>
            <w:webHidden/>
          </w:rPr>
          <w:t>88</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60" w:history="1">
        <w:r w:rsidR="003B5765" w:rsidRPr="00637488">
          <w:rPr>
            <w:rStyle w:val="Hyperlink"/>
            <w:noProof/>
          </w:rPr>
          <w:t>Case Study</w:t>
        </w:r>
        <w:r w:rsidR="003B5765">
          <w:rPr>
            <w:noProof/>
            <w:webHidden/>
          </w:rPr>
          <w:tab/>
        </w:r>
        <w:r w:rsidR="003B5765">
          <w:rPr>
            <w:noProof/>
            <w:webHidden/>
          </w:rPr>
          <w:fldChar w:fldCharType="begin"/>
        </w:r>
        <w:r w:rsidR="003B5765">
          <w:rPr>
            <w:noProof/>
            <w:webHidden/>
          </w:rPr>
          <w:instrText xml:space="preserve"> PAGEREF _Toc412547460 \h </w:instrText>
        </w:r>
        <w:r w:rsidR="003B5765">
          <w:rPr>
            <w:noProof/>
            <w:webHidden/>
          </w:rPr>
        </w:r>
        <w:r w:rsidR="003B5765">
          <w:rPr>
            <w:noProof/>
            <w:webHidden/>
          </w:rPr>
          <w:fldChar w:fldCharType="separate"/>
        </w:r>
        <w:r w:rsidR="003B5765">
          <w:rPr>
            <w:noProof/>
            <w:webHidden/>
          </w:rPr>
          <w:t>89</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61" w:history="1">
        <w:r w:rsidR="003B5765" w:rsidRPr="00637488">
          <w:rPr>
            <w:rStyle w:val="Hyperlink"/>
            <w:noProof/>
          </w:rPr>
          <w:t>Module Eleven: Review Questions</w:t>
        </w:r>
        <w:r w:rsidR="003B5765">
          <w:rPr>
            <w:noProof/>
            <w:webHidden/>
          </w:rPr>
          <w:tab/>
        </w:r>
        <w:r w:rsidR="003B5765">
          <w:rPr>
            <w:noProof/>
            <w:webHidden/>
          </w:rPr>
          <w:fldChar w:fldCharType="begin"/>
        </w:r>
        <w:r w:rsidR="003B5765">
          <w:rPr>
            <w:noProof/>
            <w:webHidden/>
          </w:rPr>
          <w:instrText xml:space="preserve"> PAGEREF _Toc412547461 \h </w:instrText>
        </w:r>
        <w:r w:rsidR="003B5765">
          <w:rPr>
            <w:noProof/>
            <w:webHidden/>
          </w:rPr>
        </w:r>
        <w:r w:rsidR="003B5765">
          <w:rPr>
            <w:noProof/>
            <w:webHidden/>
          </w:rPr>
          <w:fldChar w:fldCharType="separate"/>
        </w:r>
        <w:r w:rsidR="003B5765">
          <w:rPr>
            <w:noProof/>
            <w:webHidden/>
          </w:rPr>
          <w:t>90</w:t>
        </w:r>
        <w:r w:rsidR="003B5765">
          <w:rPr>
            <w:noProof/>
            <w:webHidden/>
          </w:rPr>
          <w:fldChar w:fldCharType="end"/>
        </w:r>
      </w:hyperlink>
    </w:p>
    <w:p w:rsidR="003B5765" w:rsidRDefault="00002ADD">
      <w:pPr>
        <w:pStyle w:val="TOC1"/>
        <w:tabs>
          <w:tab w:val="right" w:leader="dot" w:pos="9350"/>
        </w:tabs>
        <w:rPr>
          <w:rFonts w:asciiTheme="minorHAnsi" w:eastAsiaTheme="minorEastAsia" w:hAnsiTheme="minorHAnsi" w:cstheme="minorBidi"/>
          <w:b w:val="0"/>
          <w:bCs w:val="0"/>
          <w:noProof/>
          <w:szCs w:val="22"/>
          <w:lang w:bidi="ar-SA"/>
        </w:rPr>
      </w:pPr>
      <w:hyperlink w:anchor="_Toc412547462" w:history="1">
        <w:r w:rsidR="003B5765" w:rsidRPr="00637488">
          <w:rPr>
            <w:rStyle w:val="Hyperlink"/>
            <w:noProof/>
          </w:rPr>
          <w:t>Module Twelve: Wrapping Up</w:t>
        </w:r>
        <w:r w:rsidR="003B5765">
          <w:rPr>
            <w:noProof/>
            <w:webHidden/>
          </w:rPr>
          <w:tab/>
        </w:r>
        <w:r w:rsidR="003B5765">
          <w:rPr>
            <w:noProof/>
            <w:webHidden/>
          </w:rPr>
          <w:fldChar w:fldCharType="begin"/>
        </w:r>
        <w:r w:rsidR="003B5765">
          <w:rPr>
            <w:noProof/>
            <w:webHidden/>
          </w:rPr>
          <w:instrText xml:space="preserve"> PAGEREF _Toc412547462 \h </w:instrText>
        </w:r>
        <w:r w:rsidR="003B5765">
          <w:rPr>
            <w:noProof/>
            <w:webHidden/>
          </w:rPr>
        </w:r>
        <w:r w:rsidR="003B5765">
          <w:rPr>
            <w:noProof/>
            <w:webHidden/>
          </w:rPr>
          <w:fldChar w:fldCharType="separate"/>
        </w:r>
        <w:r w:rsidR="003B5765">
          <w:rPr>
            <w:noProof/>
            <w:webHidden/>
          </w:rPr>
          <w:t>93</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63" w:history="1">
        <w:r w:rsidR="003B5765" w:rsidRPr="00637488">
          <w:rPr>
            <w:rStyle w:val="Hyperlink"/>
            <w:noProof/>
          </w:rPr>
          <w:t>Words from the Wise</w:t>
        </w:r>
        <w:r w:rsidR="003B5765">
          <w:rPr>
            <w:noProof/>
            <w:webHidden/>
          </w:rPr>
          <w:tab/>
        </w:r>
        <w:r w:rsidR="003B5765">
          <w:rPr>
            <w:noProof/>
            <w:webHidden/>
          </w:rPr>
          <w:fldChar w:fldCharType="begin"/>
        </w:r>
        <w:r w:rsidR="003B5765">
          <w:rPr>
            <w:noProof/>
            <w:webHidden/>
          </w:rPr>
          <w:instrText xml:space="preserve"> PAGEREF _Toc412547463 \h </w:instrText>
        </w:r>
        <w:r w:rsidR="003B5765">
          <w:rPr>
            <w:noProof/>
            <w:webHidden/>
          </w:rPr>
        </w:r>
        <w:r w:rsidR="003B5765">
          <w:rPr>
            <w:noProof/>
            <w:webHidden/>
          </w:rPr>
          <w:fldChar w:fldCharType="separate"/>
        </w:r>
        <w:r w:rsidR="003B5765">
          <w:rPr>
            <w:noProof/>
            <w:webHidden/>
          </w:rPr>
          <w:t>93</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64" w:history="1">
        <w:r w:rsidR="003B5765" w:rsidRPr="00637488">
          <w:rPr>
            <w:rStyle w:val="Hyperlink"/>
            <w:noProof/>
          </w:rPr>
          <w:t>Review of Parking Lot</w:t>
        </w:r>
        <w:r w:rsidR="003B5765">
          <w:rPr>
            <w:noProof/>
            <w:webHidden/>
          </w:rPr>
          <w:tab/>
        </w:r>
        <w:r w:rsidR="003B5765">
          <w:rPr>
            <w:noProof/>
            <w:webHidden/>
          </w:rPr>
          <w:fldChar w:fldCharType="begin"/>
        </w:r>
        <w:r w:rsidR="003B5765">
          <w:rPr>
            <w:noProof/>
            <w:webHidden/>
          </w:rPr>
          <w:instrText xml:space="preserve"> PAGEREF _Toc412547464 \h </w:instrText>
        </w:r>
        <w:r w:rsidR="003B5765">
          <w:rPr>
            <w:noProof/>
            <w:webHidden/>
          </w:rPr>
        </w:r>
        <w:r w:rsidR="003B5765">
          <w:rPr>
            <w:noProof/>
            <w:webHidden/>
          </w:rPr>
          <w:fldChar w:fldCharType="separate"/>
        </w:r>
        <w:r w:rsidR="003B5765">
          <w:rPr>
            <w:noProof/>
            <w:webHidden/>
          </w:rPr>
          <w:t>93</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65" w:history="1">
        <w:r w:rsidR="003B5765" w:rsidRPr="00637488">
          <w:rPr>
            <w:rStyle w:val="Hyperlink"/>
            <w:noProof/>
          </w:rPr>
          <w:t>Lessons Learned</w:t>
        </w:r>
        <w:r w:rsidR="003B5765">
          <w:rPr>
            <w:noProof/>
            <w:webHidden/>
          </w:rPr>
          <w:tab/>
        </w:r>
        <w:r w:rsidR="003B5765">
          <w:rPr>
            <w:noProof/>
            <w:webHidden/>
          </w:rPr>
          <w:fldChar w:fldCharType="begin"/>
        </w:r>
        <w:r w:rsidR="003B5765">
          <w:rPr>
            <w:noProof/>
            <w:webHidden/>
          </w:rPr>
          <w:instrText xml:space="preserve"> PAGEREF _Toc412547465 \h </w:instrText>
        </w:r>
        <w:r w:rsidR="003B5765">
          <w:rPr>
            <w:noProof/>
            <w:webHidden/>
          </w:rPr>
        </w:r>
        <w:r w:rsidR="003B5765">
          <w:rPr>
            <w:noProof/>
            <w:webHidden/>
          </w:rPr>
          <w:fldChar w:fldCharType="separate"/>
        </w:r>
        <w:r w:rsidR="003B5765">
          <w:rPr>
            <w:noProof/>
            <w:webHidden/>
          </w:rPr>
          <w:t>94</w:t>
        </w:r>
        <w:r w:rsidR="003B5765">
          <w:rPr>
            <w:noProof/>
            <w:webHidden/>
          </w:rPr>
          <w:fldChar w:fldCharType="end"/>
        </w:r>
      </w:hyperlink>
    </w:p>
    <w:p w:rsidR="003B5765" w:rsidRDefault="00002ADD">
      <w:pPr>
        <w:pStyle w:val="TOC2"/>
        <w:tabs>
          <w:tab w:val="right" w:leader="dot" w:pos="9350"/>
        </w:tabs>
        <w:rPr>
          <w:rFonts w:asciiTheme="minorHAnsi" w:eastAsiaTheme="minorEastAsia" w:hAnsiTheme="minorHAnsi" w:cstheme="minorBidi"/>
          <w:i w:val="0"/>
          <w:iCs w:val="0"/>
          <w:noProof/>
          <w:szCs w:val="22"/>
          <w:lang w:bidi="ar-SA"/>
        </w:rPr>
      </w:pPr>
      <w:hyperlink w:anchor="_Toc412547466" w:history="1">
        <w:r w:rsidR="003B5765" w:rsidRPr="00637488">
          <w:rPr>
            <w:rStyle w:val="Hyperlink"/>
            <w:noProof/>
          </w:rPr>
          <w:t>Completion of Action Plans and Evaluations</w:t>
        </w:r>
        <w:r w:rsidR="003B5765">
          <w:rPr>
            <w:noProof/>
            <w:webHidden/>
          </w:rPr>
          <w:tab/>
        </w:r>
        <w:r w:rsidR="003B5765">
          <w:rPr>
            <w:noProof/>
            <w:webHidden/>
          </w:rPr>
          <w:fldChar w:fldCharType="begin"/>
        </w:r>
        <w:r w:rsidR="003B5765">
          <w:rPr>
            <w:noProof/>
            <w:webHidden/>
          </w:rPr>
          <w:instrText xml:space="preserve"> PAGEREF _Toc412547466 \h </w:instrText>
        </w:r>
        <w:r w:rsidR="003B5765">
          <w:rPr>
            <w:noProof/>
            <w:webHidden/>
          </w:rPr>
        </w:r>
        <w:r w:rsidR="003B5765">
          <w:rPr>
            <w:noProof/>
            <w:webHidden/>
          </w:rPr>
          <w:fldChar w:fldCharType="separate"/>
        </w:r>
        <w:r w:rsidR="003B5765">
          <w:rPr>
            <w:noProof/>
            <w:webHidden/>
          </w:rPr>
          <w:t>94</w:t>
        </w:r>
        <w:r w:rsidR="003B5765">
          <w:rPr>
            <w:noProof/>
            <w:webHidden/>
          </w:rPr>
          <w:fldChar w:fldCharType="end"/>
        </w:r>
      </w:hyperlink>
    </w:p>
    <w:p w:rsidR="00381A27" w:rsidRPr="003B5765" w:rsidRDefault="002E1940" w:rsidP="00C523BD">
      <w:pPr>
        <w:pStyle w:val="TOC2"/>
        <w:tabs>
          <w:tab w:val="right" w:leader="dot" w:pos="9350"/>
        </w:tabs>
      </w:pPr>
      <w:r w:rsidRPr="003B5765">
        <w:fldChar w:fldCharType="end"/>
      </w:r>
    </w:p>
    <w:p w:rsidR="00381A27" w:rsidRPr="003B5765" w:rsidRDefault="00381A27">
      <w:pPr>
        <w:sectPr w:rsidR="00381A27" w:rsidRPr="003B5765">
          <w:pgSz w:w="12240" w:h="15840"/>
          <w:pgMar w:top="1440" w:right="1440" w:bottom="1440" w:left="1440" w:header="720" w:footer="720" w:gutter="0"/>
          <w:pgNumType w:start="1"/>
          <w:cols w:space="720"/>
          <w:formProt w:val="0"/>
          <w:docGrid w:linePitch="360"/>
        </w:sectPr>
      </w:pPr>
    </w:p>
    <w:bookmarkStart w:id="0" w:name="_Toc412547383"/>
    <w:p w:rsidR="00381A27" w:rsidRPr="003B5765" w:rsidRDefault="00FE5147" w:rsidP="00831C2A">
      <w:pPr>
        <w:pStyle w:val="Heading1"/>
      </w:pPr>
      <w:r w:rsidRPr="003B5765">
        <w:rPr>
          <w:noProof/>
          <w:lang w:bidi="ar-SA"/>
        </w:rPr>
        <w:lastRenderedPageBreak/>
        <mc:AlternateContent>
          <mc:Choice Requires="wps">
            <w:drawing>
              <wp:anchor distT="91440" distB="91440" distL="114300" distR="114300" simplePos="0" relativeHeight="251656704" behindDoc="0" locked="0" layoutInCell="0" allowOverlap="1" wp14:anchorId="2D98F711" wp14:editId="604B1327">
                <wp:simplePos x="0" y="0"/>
                <wp:positionH relativeFrom="page">
                  <wp:posOffset>-137795</wp:posOffset>
                </wp:positionH>
                <wp:positionV relativeFrom="page">
                  <wp:posOffset>-9525</wp:posOffset>
                </wp:positionV>
                <wp:extent cx="7891145" cy="1857375"/>
                <wp:effectExtent l="0" t="0" r="0" b="9525"/>
                <wp:wrapSquare wrapText="bothSides"/>
                <wp:docPr id="17"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1145" cy="1857375"/>
                        </a:xfrm>
                        <a:prstGeom prst="rect">
                          <a:avLst/>
                        </a:prstGeom>
                        <a:gradFill>
                          <a:gsLst>
                            <a:gs pos="0">
                              <a:srgbClr val="FFFFFF"/>
                            </a:gs>
                            <a:gs pos="100000">
                              <a:schemeClr val="bg1">
                                <a:lumMod val="50000"/>
                              </a:schemeClr>
                            </a:gs>
                          </a:gsLst>
                          <a:lin ang="5400000" scaled="1"/>
                        </a:gradFill>
                        <a:ln>
                          <a:noFill/>
                        </a:ln>
                        <a:effectLst/>
                        <a:extLst/>
                      </wps:spPr>
                      <wps:txbx>
                        <w:txbxContent>
                          <w:p w:rsidR="00261FE0" w:rsidRDefault="00261FE0" w:rsidP="009F18D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Selecting the right person for the right job is the largest part of coaching.</w:t>
                            </w:r>
                          </w:p>
                          <w:p w:rsidR="00261FE0" w:rsidRDefault="00261FE0" w:rsidP="009F18D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Phil Crosby</w:t>
                            </w:r>
                          </w:p>
                          <w:p w:rsidR="00261FE0" w:rsidRPr="006D5370" w:rsidRDefault="00261FE0"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p w:rsidR="00261FE0" w:rsidRPr="00BC530D" w:rsidRDefault="00261FE0"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8" style="position:absolute;margin-left:-10.85pt;margin-top:-.75pt;width:621.35pt;height:146.25pt;z-index:25165670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" o:allowincell="f" stroked="f">
                <v:fill color2="#7f7f7f [1612]" focus="100%" type="gradient"/>
                <v:textbox inset="4in,54pt,1in,0">
                  <w:txbxContent>
                    <w:p w:rsidR="00261FE0" w:rsidRDefault="00261FE0" w:rsidP="009F18D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Selecting the right person for the right job is the largest part of coaching.</w:t>
                      </w:r>
                    </w:p>
                    <w:p w:rsidR="00261FE0" w:rsidRDefault="00261FE0" w:rsidP="009F18D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Phil Crosby</w:t>
                      </w:r>
                    </w:p>
                    <w:p w:rsidR="00261FE0" w:rsidRPr="006D5370" w:rsidRDefault="00261FE0"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p w:rsidR="00261FE0" w:rsidRPr="00BC530D" w:rsidRDefault="00261FE0"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v:textbox>
                <w10:wrap type="square" anchorx="page" anchory="page"/>
              </v:rect>
            </w:pict>
          </mc:Fallback>
        </mc:AlternateContent>
      </w:r>
      <w:bookmarkStart w:id="1" w:name="_Toc282688914"/>
      <w:r w:rsidR="00381A27" w:rsidRPr="003B5765">
        <w:t>Preface</w:t>
      </w:r>
      <w:bookmarkEnd w:id="0"/>
      <w:bookmarkEnd w:id="1"/>
    </w:p>
    <w:p w:rsidR="00381A27" w:rsidRPr="003B5765" w:rsidRDefault="005D4736" w:rsidP="00831C2A">
      <w:pPr>
        <w:pStyle w:val="Heading2"/>
        <w:rPr>
          <w:lang w:eastAsia="zh-TW"/>
        </w:rPr>
      </w:pPr>
      <w:bookmarkStart w:id="2" w:name="_Toc283024575"/>
      <w:bookmarkStart w:id="3" w:name="_Toc412547384"/>
      <w:r w:rsidRPr="003B5765">
        <w:rPr>
          <w:noProof/>
          <w:lang w:bidi="ar-SA"/>
        </w:rPr>
        <w:drawing>
          <wp:anchor distT="0" distB="0" distL="114300" distR="114300" simplePos="0" relativeHeight="251655168" behindDoc="0" locked="0" layoutInCell="1" allowOverlap="1" wp14:anchorId="3B2AA00D" wp14:editId="6D4AE73D">
            <wp:simplePos x="0" y="0"/>
            <wp:positionH relativeFrom="margin">
              <wp:posOffset>-52070</wp:posOffset>
            </wp:positionH>
            <wp:positionV relativeFrom="margin">
              <wp:posOffset>2107565</wp:posOffset>
            </wp:positionV>
            <wp:extent cx="1697990" cy="1327785"/>
            <wp:effectExtent l="0" t="0" r="0" b="5715"/>
            <wp:wrapSquare wrapText="bothSides"/>
            <wp:docPr id="5"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pic:spPr>
                </pic:pic>
              </a:graphicData>
            </a:graphic>
          </wp:anchor>
        </w:drawing>
      </w:r>
      <w:r w:rsidR="00381A27" w:rsidRPr="003B5765">
        <w:rPr>
          <w:lang w:eastAsia="zh-TW"/>
        </w:rPr>
        <w:t>What is Courseware?</w:t>
      </w:r>
      <w:bookmarkEnd w:id="2"/>
      <w:bookmarkEnd w:id="3"/>
    </w:p>
    <w:p w:rsidR="00381A27" w:rsidRPr="003B5765" w:rsidRDefault="00381A27" w:rsidP="00831C2A">
      <w:pPr>
        <w:rPr>
          <w:lang w:eastAsia="zh-TW"/>
        </w:rPr>
      </w:pPr>
      <w:r w:rsidRPr="003B5765">
        <w:rPr>
          <w:lang w:eastAsia="zh-TW"/>
        </w:rPr>
        <w:t>Welcome to Corporate Training Materials, a completely new training experience!</w:t>
      </w:r>
    </w:p>
    <w:p w:rsidR="00381A27" w:rsidRPr="003B5765" w:rsidRDefault="00381A27" w:rsidP="00831C2A">
      <w:pPr>
        <w:rPr>
          <w:lang w:eastAsia="zh-TW"/>
        </w:rPr>
      </w:pPr>
      <w:r w:rsidRPr="003B5765">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381A27" w:rsidRPr="003B5765" w:rsidRDefault="00381A27" w:rsidP="00831C2A">
      <w:pPr>
        <w:rPr>
          <w:lang w:eastAsia="zh-TW"/>
        </w:rPr>
      </w:pPr>
      <w:r w:rsidRPr="003B5765">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381A27" w:rsidRPr="003B5765" w:rsidRDefault="00381A27" w:rsidP="00831C2A">
      <w:pPr>
        <w:rPr>
          <w:lang w:eastAsia="zh-TW"/>
        </w:rPr>
      </w:pPr>
    </w:p>
    <w:p w:rsidR="00381A27" w:rsidRPr="003B5765" w:rsidRDefault="00381A27" w:rsidP="00831C2A">
      <w:pPr>
        <w:pStyle w:val="Heading2"/>
        <w:rPr>
          <w:lang w:eastAsia="zh-TW"/>
        </w:rPr>
      </w:pPr>
      <w:bookmarkStart w:id="4" w:name="_Toc283024576"/>
      <w:bookmarkStart w:id="5" w:name="_Toc412547385"/>
      <w:r w:rsidRPr="003B5765">
        <w:rPr>
          <w:lang w:eastAsia="zh-TW"/>
        </w:rPr>
        <w:t>How Do I Customize My Course?</w:t>
      </w:r>
      <w:bookmarkEnd w:id="4"/>
      <w:bookmarkEnd w:id="5"/>
    </w:p>
    <w:p w:rsidR="00381A27" w:rsidRPr="003B5765" w:rsidRDefault="00381A27" w:rsidP="00831C2A">
      <w:pPr>
        <w:rPr>
          <w:lang w:eastAsia="zh-TW"/>
        </w:rPr>
      </w:pPr>
      <w:r w:rsidRPr="003B5765">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381A27" w:rsidRPr="003B5765" w:rsidRDefault="00381A27" w:rsidP="00831C2A">
      <w:pPr>
        <w:rPr>
          <w:lang w:eastAsia="zh-TW"/>
        </w:rPr>
      </w:pPr>
      <w:r w:rsidRPr="003B5765">
        <w:rPr>
          <w:lang w:eastAsia="zh-TW"/>
        </w:rPr>
        <w:t>To remove modules, simply select the text and press Delete on your keyboard. Then, navigate to the Table of Contents, right-click, and click Update Field. You may see a dialog box; if so, click “Update entire table” and press OK.</w:t>
      </w:r>
    </w:p>
    <w:p w:rsidR="00381A27" w:rsidRPr="003B5765" w:rsidRDefault="00744B01" w:rsidP="00831C2A">
      <w:pPr>
        <w:jc w:val="center"/>
        <w:rPr>
          <w:lang w:eastAsia="zh-TW"/>
        </w:rPr>
      </w:pPr>
      <w:r w:rsidRPr="003B5765">
        <w:rPr>
          <w:noProof/>
          <w:lang w:bidi="ar-SA"/>
        </w:rPr>
        <w:drawing>
          <wp:inline distT="0" distB="0" distL="0" distR="0" wp14:anchorId="6D960B2A" wp14:editId="30373BC7">
            <wp:extent cx="2750820" cy="1402080"/>
            <wp:effectExtent l="0" t="0" r="0" b="762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0820" cy="1402080"/>
                    </a:xfrm>
                    <a:prstGeom prst="rect">
                      <a:avLst/>
                    </a:prstGeom>
                    <a:noFill/>
                    <a:ln>
                      <a:noFill/>
                    </a:ln>
                  </pic:spPr>
                </pic:pic>
              </a:graphicData>
            </a:graphic>
          </wp:inline>
        </w:drawing>
      </w:r>
    </w:p>
    <w:p w:rsidR="00381A27" w:rsidRPr="003B5765" w:rsidRDefault="00381A27" w:rsidP="00831C2A">
      <w:pPr>
        <w:rPr>
          <w:lang w:eastAsia="zh-TW"/>
        </w:rPr>
      </w:pPr>
      <w:r w:rsidRPr="003B5765">
        <w:rPr>
          <w:lang w:eastAsia="zh-TW"/>
        </w:rPr>
        <w:t>(You will also want to perform this step if you add modules or move them around.)</w:t>
      </w:r>
    </w:p>
    <w:p w:rsidR="00381A27" w:rsidRPr="003B5765" w:rsidRDefault="00381A27" w:rsidP="00831C2A">
      <w:pPr>
        <w:rPr>
          <w:lang w:eastAsia="zh-TW"/>
        </w:rPr>
      </w:pPr>
      <w:r w:rsidRPr="003B5765">
        <w:rPr>
          <w:lang w:eastAsia="zh-TW"/>
        </w:rPr>
        <w:lastRenderedPageBreak/>
        <w:t>If you want to change the way text looks, you can format any piece of text any way you want. However, to make it easy, we have used styles so that you can update all the text at once.</w:t>
      </w:r>
    </w:p>
    <w:p w:rsidR="00381A27" w:rsidRPr="003B5765" w:rsidRDefault="00381A27" w:rsidP="00831C2A">
      <w:pPr>
        <w:rPr>
          <w:lang w:eastAsia="zh-TW"/>
        </w:rPr>
      </w:pPr>
      <w:r w:rsidRPr="003B5765">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381A27" w:rsidRPr="003B5765" w:rsidRDefault="00381A27" w:rsidP="00831C2A">
      <w:pPr>
        <w:rPr>
          <w:lang w:eastAsia="zh-TW"/>
        </w:rPr>
      </w:pPr>
      <w:r w:rsidRPr="003B5765">
        <w:rPr>
          <w:lang w:eastAsia="zh-TW"/>
        </w:rPr>
        <w:t>For example, if we wanted to change our Heading 1 style, used for Module Titles, this is what we would do:</w:t>
      </w:r>
    </w:p>
    <w:p w:rsidR="00381A27" w:rsidRPr="003B5765" w:rsidRDefault="00744B01" w:rsidP="00831C2A">
      <w:pPr>
        <w:jc w:val="center"/>
        <w:rPr>
          <w:lang w:eastAsia="zh-TW"/>
        </w:rPr>
      </w:pPr>
      <w:r w:rsidRPr="003B5765">
        <w:rPr>
          <w:noProof/>
          <w:lang w:bidi="ar-SA"/>
        </w:rPr>
        <w:drawing>
          <wp:inline distT="0" distB="0" distL="0" distR="0" wp14:anchorId="51FCFBF6" wp14:editId="715AEED2">
            <wp:extent cx="2712720" cy="47625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2720" cy="4762500"/>
                    </a:xfrm>
                    <a:prstGeom prst="rect">
                      <a:avLst/>
                    </a:prstGeom>
                    <a:noFill/>
                    <a:ln>
                      <a:noFill/>
                    </a:ln>
                  </pic:spPr>
                </pic:pic>
              </a:graphicData>
            </a:graphic>
          </wp:inline>
        </w:drawing>
      </w:r>
    </w:p>
    <w:p w:rsidR="00381A27" w:rsidRPr="003B5765" w:rsidRDefault="00381A27" w:rsidP="00831C2A">
      <w:pPr>
        <w:rPr>
          <w:lang w:eastAsia="zh-TW"/>
        </w:rPr>
      </w:pPr>
      <w:r w:rsidRPr="003B5765">
        <w:rPr>
          <w:lang w:eastAsia="zh-TW"/>
        </w:rPr>
        <w:t>Now, we can change our formatting and it will apply to all the headings in the document.</w:t>
      </w:r>
    </w:p>
    <w:p w:rsidR="00381A27" w:rsidRPr="003B5765" w:rsidRDefault="00381A27" w:rsidP="00831C2A">
      <w:pPr>
        <w:rPr>
          <w:lang w:eastAsia="zh-TW"/>
        </w:rPr>
      </w:pPr>
      <w:r w:rsidRPr="003B5765">
        <w:rPr>
          <w:lang w:eastAsia="zh-TW"/>
        </w:rPr>
        <w:t xml:space="preserve">For more information on making Word work for you, please refer to </w:t>
      </w:r>
      <w:r w:rsidRPr="003B5765">
        <w:rPr>
          <w:rStyle w:val="BookReferences"/>
        </w:rPr>
        <w:t>Word 2007 or 2010 Essentials</w:t>
      </w:r>
      <w:r w:rsidRPr="003B5765">
        <w:rPr>
          <w:lang w:eastAsia="zh-TW"/>
        </w:rPr>
        <w:t xml:space="preserve"> by Corporate Training Materials.</w:t>
      </w:r>
    </w:p>
    <w:p w:rsidR="00381A27" w:rsidRPr="003B5765" w:rsidRDefault="00381A27" w:rsidP="00831C2A">
      <w:pPr>
        <w:rPr>
          <w:lang w:eastAsia="zh-TW"/>
        </w:rPr>
      </w:pPr>
    </w:p>
    <w:p w:rsidR="00381A27" w:rsidRPr="003B5765" w:rsidRDefault="00381A27" w:rsidP="00831C2A">
      <w:pPr>
        <w:pStyle w:val="Heading2"/>
        <w:rPr>
          <w:lang w:eastAsia="zh-TW"/>
        </w:rPr>
      </w:pPr>
      <w:bookmarkStart w:id="6" w:name="_Toc283024577"/>
      <w:bookmarkStart w:id="7" w:name="_Toc412547386"/>
      <w:r w:rsidRPr="003B5765">
        <w:rPr>
          <w:lang w:eastAsia="zh-TW"/>
        </w:rPr>
        <w:lastRenderedPageBreak/>
        <w:t>Materials Required</w:t>
      </w:r>
      <w:bookmarkEnd w:id="6"/>
      <w:bookmarkEnd w:id="7"/>
    </w:p>
    <w:p w:rsidR="00381A27" w:rsidRPr="003B5765" w:rsidRDefault="00381A27" w:rsidP="00831C2A">
      <w:pPr>
        <w:rPr>
          <w:lang w:eastAsia="zh-TW"/>
        </w:rPr>
      </w:pPr>
      <w:r w:rsidRPr="003B5765">
        <w:rPr>
          <w:lang w:eastAsia="zh-TW"/>
        </w:rPr>
        <w:t xml:space="preserve">All of our courses use flip chart paper and markers extensively. (If you prefer, you can use a whiteboard or chalkboard instead.) </w:t>
      </w:r>
    </w:p>
    <w:p w:rsidR="00381A27" w:rsidRPr="003B5765" w:rsidRDefault="00381A27" w:rsidP="00831C2A">
      <w:pPr>
        <w:rPr>
          <w:lang w:eastAsia="zh-TW"/>
        </w:rPr>
      </w:pPr>
      <w:r w:rsidRPr="003B5765">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381A27" w:rsidRPr="003B5765" w:rsidRDefault="00381A27" w:rsidP="00831C2A">
      <w:pPr>
        <w:rPr>
          <w:lang w:eastAsia="zh-TW"/>
        </w:rPr>
      </w:pPr>
      <w:r w:rsidRPr="003B5765">
        <w:rPr>
          <w:lang w:eastAsia="zh-TW"/>
        </w:rPr>
        <w:t>We recommend these additional materials for all workshops:</w:t>
      </w:r>
    </w:p>
    <w:p w:rsidR="00381A27" w:rsidRPr="003B5765" w:rsidRDefault="00381A27" w:rsidP="00F1186E">
      <w:pPr>
        <w:pStyle w:val="BulletedPoints"/>
        <w:numPr>
          <w:ilvl w:val="0"/>
          <w:numId w:val="4"/>
        </w:numPr>
      </w:pPr>
      <w:r w:rsidRPr="003B5765">
        <w:t>Laptop with projector, for PowerPoint slides</w:t>
      </w:r>
    </w:p>
    <w:p w:rsidR="00381A27" w:rsidRPr="003B5765" w:rsidRDefault="00381A27" w:rsidP="00F1186E">
      <w:pPr>
        <w:pStyle w:val="BulletedPoints"/>
        <w:numPr>
          <w:ilvl w:val="0"/>
          <w:numId w:val="4"/>
        </w:numPr>
      </w:pPr>
      <w:r w:rsidRPr="003B5765">
        <w:t>Quick Reference Sheets for students to take home</w:t>
      </w:r>
    </w:p>
    <w:p w:rsidR="00381A27" w:rsidRPr="003B5765" w:rsidRDefault="00381A27" w:rsidP="00F1186E">
      <w:pPr>
        <w:pStyle w:val="BulletedPoints"/>
        <w:numPr>
          <w:ilvl w:val="0"/>
          <w:numId w:val="4"/>
        </w:numPr>
      </w:pPr>
      <w:r w:rsidRPr="003B5765">
        <w:t>Timer or watch (separate from your laptop)</w:t>
      </w:r>
    </w:p>
    <w:p w:rsidR="00381A27" w:rsidRPr="003B5765" w:rsidRDefault="00381A27" w:rsidP="00F1186E">
      <w:pPr>
        <w:pStyle w:val="BulletedPoints"/>
        <w:numPr>
          <w:ilvl w:val="0"/>
          <w:numId w:val="4"/>
        </w:numPr>
      </w:pPr>
      <w:r w:rsidRPr="003B5765">
        <w:t>Masking tape</w:t>
      </w:r>
    </w:p>
    <w:p w:rsidR="00381A27" w:rsidRPr="003B5765" w:rsidRDefault="00381A27" w:rsidP="00F1186E">
      <w:pPr>
        <w:pStyle w:val="BulletedPoints"/>
        <w:numPr>
          <w:ilvl w:val="0"/>
          <w:numId w:val="4"/>
        </w:numPr>
      </w:pPr>
      <w:r w:rsidRPr="003B5765">
        <w:t>Blank paper</w:t>
      </w:r>
    </w:p>
    <w:p w:rsidR="00381A27" w:rsidRPr="003B5765" w:rsidRDefault="00381A27" w:rsidP="009F18D0"/>
    <w:p w:rsidR="00381A27" w:rsidRPr="003B5765" w:rsidRDefault="00381A27" w:rsidP="00831C2A">
      <w:pPr>
        <w:pStyle w:val="Heading2"/>
        <w:rPr>
          <w:lang w:eastAsia="zh-TW"/>
        </w:rPr>
      </w:pPr>
      <w:bookmarkStart w:id="8" w:name="_Toc283024578"/>
      <w:bookmarkStart w:id="9" w:name="_Toc412547387"/>
      <w:r w:rsidRPr="003B5765">
        <w:rPr>
          <w:lang w:eastAsia="zh-TW"/>
        </w:rPr>
        <w:t>Maximizing Your Training Power</w:t>
      </w:r>
      <w:bookmarkEnd w:id="8"/>
      <w:bookmarkEnd w:id="9"/>
    </w:p>
    <w:p w:rsidR="00381A27" w:rsidRPr="003B5765" w:rsidRDefault="00381A27" w:rsidP="00831C2A">
      <w:pPr>
        <w:rPr>
          <w:lang w:eastAsia="zh-TW"/>
        </w:rPr>
      </w:pPr>
      <w:r w:rsidRPr="003B5765">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381A27" w:rsidRPr="003B5765" w:rsidRDefault="00381A27" w:rsidP="00F1186E">
      <w:pPr>
        <w:pStyle w:val="BulletedPoints"/>
        <w:numPr>
          <w:ilvl w:val="0"/>
          <w:numId w:val="4"/>
        </w:numPr>
      </w:pPr>
      <w:r w:rsidRPr="003B5765">
        <w:rPr>
          <w:b/>
        </w:rPr>
        <w:t>Make it customized.</w:t>
      </w:r>
      <w:r w:rsidRPr="003B5765">
        <w:t xml:space="preserve"> By tailoring each course to your participants, you will find that your results will increase a thousand-fold. </w:t>
      </w:r>
    </w:p>
    <w:p w:rsidR="00381A27" w:rsidRPr="003B5765" w:rsidRDefault="00381A27" w:rsidP="00324944">
      <w:pPr>
        <w:pStyle w:val="BulletedPoints"/>
        <w:numPr>
          <w:ilvl w:val="1"/>
          <w:numId w:val="1"/>
        </w:numPr>
      </w:pPr>
      <w:r w:rsidRPr="003B5765">
        <w:t xml:space="preserve">Use examples, case studies, and stories that are relevant to the group. </w:t>
      </w:r>
    </w:p>
    <w:p w:rsidR="00381A27" w:rsidRPr="003B5765" w:rsidRDefault="00381A27" w:rsidP="00324944">
      <w:pPr>
        <w:pStyle w:val="BulletedPoints"/>
        <w:numPr>
          <w:ilvl w:val="1"/>
          <w:numId w:val="1"/>
        </w:numPr>
      </w:pPr>
      <w:r w:rsidRPr="003B5765">
        <w:t xml:space="preserve">Identify whether your participants are strangers or whether they work together. Tailor your approach appropriately. </w:t>
      </w:r>
    </w:p>
    <w:p w:rsidR="00381A27" w:rsidRPr="003B5765" w:rsidRDefault="00381A27" w:rsidP="00324944">
      <w:pPr>
        <w:pStyle w:val="BulletedPoints"/>
        <w:numPr>
          <w:ilvl w:val="1"/>
          <w:numId w:val="1"/>
        </w:numPr>
      </w:pPr>
      <w:r w:rsidRPr="003B5765">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3B5765">
        <w:rPr>
          <w:rStyle w:val="BookReferences"/>
          <w:u w:val="none"/>
        </w:rPr>
        <w:t>Experiential Learning</w:t>
      </w:r>
      <w:r w:rsidRPr="003B5765">
        <w:t xml:space="preserve"> by David Kolb.)</w:t>
      </w:r>
      <w:r w:rsidR="006C3F09" w:rsidRPr="003B5765">
        <w:t xml:space="preserve"> </w:t>
      </w:r>
    </w:p>
    <w:p w:rsidR="006D5370" w:rsidRPr="003B5765" w:rsidRDefault="006D5370" w:rsidP="009F18D0"/>
    <w:p w:rsidR="006D5370" w:rsidRPr="003B5765" w:rsidRDefault="006D5370" w:rsidP="009F18D0"/>
    <w:p w:rsidR="00381A27" w:rsidRPr="003B5765" w:rsidRDefault="00381A27" w:rsidP="009F18D0">
      <w:pPr>
        <w:pStyle w:val="BulletedPoints"/>
      </w:pPr>
      <w:r w:rsidRPr="003B5765">
        <w:rPr>
          <w:b/>
        </w:rPr>
        <w:lastRenderedPageBreak/>
        <w:t>Make it fun and interactive</w:t>
      </w:r>
      <w:r w:rsidRPr="003B5765">
        <w:t xml:space="preserve">. Most people do not enjoy sitting and listening to someone else talk for hours at a time. Make use of the tips in this book and your own experience to keep your participants engaged. Mix up the activities to include individual work, small group work, large group discussions, and mini-lectures. </w:t>
      </w:r>
    </w:p>
    <w:p w:rsidR="00381A27" w:rsidRPr="003B5765" w:rsidRDefault="00381A27" w:rsidP="009F18D0">
      <w:pPr>
        <w:pStyle w:val="BulletedPoints"/>
      </w:pPr>
      <w:r w:rsidRPr="003B5765">
        <w:rPr>
          <w:b/>
        </w:rPr>
        <w:t>Make it relevant.</w:t>
      </w:r>
      <w:r w:rsidRPr="003B5765">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381A27" w:rsidRPr="003B5765" w:rsidRDefault="00381A27" w:rsidP="009F18D0">
      <w:pPr>
        <w:pStyle w:val="BulletedPoints"/>
      </w:pPr>
      <w:r w:rsidRPr="003B5765">
        <w:rPr>
          <w:b/>
        </w:rPr>
        <w:t>Keep an open mind</w:t>
      </w:r>
      <w:r w:rsidRPr="003B5765">
        <w:t>.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381A27" w:rsidRPr="003B5765" w:rsidRDefault="00381A27" w:rsidP="00831C2A">
      <w:pPr>
        <w:rPr>
          <w:lang w:eastAsia="zh-TW"/>
        </w:rPr>
      </w:pPr>
      <w:r w:rsidRPr="003B5765">
        <w:rPr>
          <w:lang w:eastAsia="zh-TW"/>
        </w:rPr>
        <w:t>And now, time for the training!</w:t>
      </w:r>
    </w:p>
    <w:p w:rsidR="00381A27" w:rsidRPr="003B5765" w:rsidRDefault="00381A27" w:rsidP="00831C2A"/>
    <w:p w:rsidR="00381A27" w:rsidRPr="003B5765" w:rsidRDefault="00381A27" w:rsidP="004360E7">
      <w:pPr>
        <w:pStyle w:val="Heading1"/>
      </w:pPr>
      <w:r w:rsidRPr="003B5765">
        <w:rPr>
          <w:lang w:eastAsia="zh-TW"/>
        </w:rPr>
        <w:br w:type="page"/>
      </w:r>
      <w:bookmarkStart w:id="10" w:name="_Toc412547388"/>
      <w:r w:rsidRPr="003B5765">
        <w:rPr>
          <w:lang w:eastAsia="zh-TW"/>
        </w:rPr>
        <w:lastRenderedPageBreak/>
        <w:t>Module One: Getting Started</w:t>
      </w:r>
      <w:bookmarkEnd w:id="10"/>
    </w:p>
    <w:p w:rsidR="00CE2FC1" w:rsidRPr="003B5765" w:rsidRDefault="007A7FD6" w:rsidP="000D3FB9">
      <w:r w:rsidRPr="003B5765">
        <w:rPr>
          <w:noProof/>
          <w:lang w:bidi="ar-SA"/>
        </w:rPr>
        <w:drawing>
          <wp:anchor distT="0" distB="0" distL="114300" distR="114300" simplePos="0" relativeHeight="251667968" behindDoc="0" locked="0" layoutInCell="1" allowOverlap="1" wp14:anchorId="4888E20E" wp14:editId="4654FEFD">
            <wp:simplePos x="0" y="0"/>
            <wp:positionH relativeFrom="column">
              <wp:posOffset>9525</wp:posOffset>
            </wp:positionH>
            <wp:positionV relativeFrom="paragraph">
              <wp:posOffset>915670</wp:posOffset>
            </wp:positionV>
            <wp:extent cx="1874520" cy="1647825"/>
            <wp:effectExtent l="0" t="0" r="0" b="9525"/>
            <wp:wrapSquare wrapText="bothSides"/>
            <wp:docPr id="6" name="Picture 6" descr="MC900054966[1]"/>
            <wp:cNvGraphicFramePr/>
            <a:graphic xmlns:a="http://schemas.openxmlformats.org/drawingml/2006/main">
              <a:graphicData uri="http://schemas.openxmlformats.org/drawingml/2006/picture">
                <pic:pic xmlns:pic="http://schemas.openxmlformats.org/drawingml/2006/picture">
                  <pic:nvPicPr>
                    <pic:cNvPr id="6" name="Picture 6" descr="MC900054966[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4520" cy="1647825"/>
                    </a:xfrm>
                    <a:prstGeom prst="rect">
                      <a:avLst/>
                    </a:prstGeom>
                    <a:noFill/>
                    <a:ln w="9525">
                      <a:noFill/>
                      <a:miter lim="800000"/>
                      <a:headEnd/>
                      <a:tailEnd/>
                    </a:ln>
                  </pic:spPr>
                </pic:pic>
              </a:graphicData>
            </a:graphic>
          </wp:anchor>
        </w:drawing>
      </w:r>
      <w:r w:rsidR="00FE5147" w:rsidRPr="003B5765">
        <w:rPr>
          <w:noProof/>
          <w:lang w:bidi="ar-SA"/>
        </w:rPr>
        <mc:AlternateContent>
          <mc:Choice Requires="wps">
            <w:drawing>
              <wp:anchor distT="91440" distB="91440" distL="114300" distR="114300" simplePos="0" relativeHeight="251650560" behindDoc="0" locked="0" layoutInCell="1" allowOverlap="1" wp14:anchorId="45C709D3" wp14:editId="7FD0BC4A">
                <wp:simplePos x="0" y="0"/>
                <wp:positionH relativeFrom="page">
                  <wp:posOffset>-103505</wp:posOffset>
                </wp:positionH>
                <wp:positionV relativeFrom="page">
                  <wp:posOffset>-16510</wp:posOffset>
                </wp:positionV>
                <wp:extent cx="7962900" cy="1701165"/>
                <wp:effectExtent l="0" t="0" r="0" b="0"/>
                <wp:wrapSquare wrapText="bothSides"/>
                <wp:docPr id="1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0" cy="1701165"/>
                        </a:xfrm>
                        <a:prstGeom prst="rect">
                          <a:avLst/>
                        </a:prstGeom>
                        <a:gradFill>
                          <a:gsLst>
                            <a:gs pos="0">
                              <a:srgbClr val="FFFFFF"/>
                            </a:gs>
                            <a:gs pos="100000">
                              <a:schemeClr val="bg1">
                                <a:lumMod val="50000"/>
                              </a:schemeClr>
                            </a:gs>
                          </a:gsLst>
                          <a:lin ang="5400000" scaled="1"/>
                        </a:gradFill>
                        <a:ln>
                          <a:noFill/>
                        </a:ln>
                        <a:effectLst/>
                        <a:extLst/>
                      </wps:spPr>
                      <wps:txbx>
                        <w:txbxContent>
                          <w:p w:rsidR="00261FE0" w:rsidRPr="00E04F15" w:rsidRDefault="00261FE0" w:rsidP="00980215">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cs="Georgia"/>
                                <w:i/>
                                <w:color w:val="FFFFFF" w:themeColor="background1"/>
                                <w:sz w:val="28"/>
                                <w:szCs w:val="28"/>
                                <w:lang w:bidi="ar-SA"/>
                              </w:rPr>
                              <w:t>Coaching is about human interaction and getting to know your players.</w:t>
                            </w:r>
                          </w:p>
                          <w:p w:rsidR="00261FE0" w:rsidRPr="00980215" w:rsidRDefault="00261FE0" w:rsidP="009F18D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color w:val="FFFFFF" w:themeColor="background1"/>
                                <w:sz w:val="24"/>
                                <w:szCs w:val="28"/>
                              </w:rPr>
                            </w:pPr>
                            <w:r>
                              <w:rPr>
                                <w:rFonts w:asciiTheme="majorHAnsi" w:hAnsiTheme="majorHAnsi"/>
                                <w:b/>
                                <w:i/>
                                <w:iCs/>
                                <w:sz w:val="28"/>
                                <w:szCs w:val="28"/>
                              </w:rPr>
                              <w:t>Bill Parcells</w:t>
                            </w:r>
                          </w:p>
                          <w:p w:rsidR="00261FE0" w:rsidRPr="00CE2FC1" w:rsidRDefault="00261FE0"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9" style="position:absolute;margin-left:-8.15pt;margin-top:-1.3pt;width:627pt;height:133.95pt;z-index:2516505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" stroked="f">
                <v:fill color2="#7f7f7f [1612]" focus="100%" type="gradient"/>
                <v:textbox inset="4in,54pt,1in,0">
                  <w:txbxContent>
                    <w:p w:rsidR="00261FE0" w:rsidRPr="00E04F15" w:rsidRDefault="00261FE0" w:rsidP="00980215">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cs="Georgia"/>
                          <w:i/>
                          <w:color w:val="FFFFFF" w:themeColor="background1"/>
                          <w:sz w:val="28"/>
                          <w:szCs w:val="28"/>
                          <w:lang w:bidi="ar-SA"/>
                        </w:rPr>
                        <w:t>Coaching is about human interaction and getting to know your players.</w:t>
                      </w:r>
                    </w:p>
                    <w:p w:rsidR="00261FE0" w:rsidRPr="00980215" w:rsidRDefault="00261FE0" w:rsidP="009F18D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color w:val="FFFFFF" w:themeColor="background1"/>
                          <w:sz w:val="24"/>
                          <w:szCs w:val="28"/>
                        </w:rPr>
                      </w:pPr>
                      <w:r>
                        <w:rPr>
                          <w:rFonts w:asciiTheme="majorHAnsi" w:hAnsiTheme="majorHAnsi"/>
                          <w:b/>
                          <w:i/>
                          <w:iCs/>
                          <w:sz w:val="28"/>
                          <w:szCs w:val="28"/>
                        </w:rPr>
                        <w:t>Bill Parcells</w:t>
                      </w:r>
                    </w:p>
                    <w:p w:rsidR="00261FE0" w:rsidRPr="00CE2FC1" w:rsidRDefault="00261FE0"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337344" w:rsidRPr="003B5765">
        <w:rPr>
          <w:lang w:bidi="ar-SA"/>
        </w:rPr>
        <w:t>Life coaching is a growing industry that transcends typical counseling, therapy, and even mentoring.</w:t>
      </w:r>
      <w:r w:rsidR="008A3211" w:rsidRPr="003B5765">
        <w:rPr>
          <w:lang w:bidi="ar-SA"/>
        </w:rPr>
        <w:t xml:space="preserve"> </w:t>
      </w:r>
      <w:r w:rsidR="00337344" w:rsidRPr="003B5765">
        <w:rPr>
          <w:lang w:bidi="ar-SA"/>
        </w:rPr>
        <w:t xml:space="preserve">The goal of life coaching is to address </w:t>
      </w:r>
      <w:r w:rsidR="007A25DB" w:rsidRPr="003B5765">
        <w:rPr>
          <w:lang w:bidi="ar-SA"/>
        </w:rPr>
        <w:t xml:space="preserve">personal goals, aspirations and </w:t>
      </w:r>
      <w:r w:rsidR="0072624A" w:rsidRPr="003B5765">
        <w:rPr>
          <w:lang w:bidi="ar-SA"/>
        </w:rPr>
        <w:t>relationships</w:t>
      </w:r>
      <w:r w:rsidR="00491830" w:rsidRPr="003B5765">
        <w:rPr>
          <w:lang w:bidi="ar-SA"/>
        </w:rPr>
        <w:t xml:space="preserve"> and how they work in a</w:t>
      </w:r>
      <w:r w:rsidR="008A3211" w:rsidRPr="003B5765">
        <w:rPr>
          <w:lang w:bidi="ar-SA"/>
        </w:rPr>
        <w:t xml:space="preserve"> </w:t>
      </w:r>
      <w:r w:rsidR="00491830" w:rsidRPr="003B5765">
        <w:rPr>
          <w:lang w:bidi="ar-SA"/>
        </w:rPr>
        <w:t>person’s life.</w:t>
      </w:r>
      <w:r w:rsidR="009F18D0" w:rsidRPr="003B5765">
        <w:rPr>
          <w:lang w:bidi="ar-SA"/>
        </w:rPr>
        <w:t xml:space="preserve"> </w:t>
      </w:r>
      <w:r w:rsidR="00491830" w:rsidRPr="003B5765">
        <w:rPr>
          <w:lang w:bidi="ar-SA"/>
        </w:rPr>
        <w:t>The key is to discover which obstacles the client can overcome and which paths will lead them to their own success.</w:t>
      </w:r>
    </w:p>
    <w:p w:rsidR="007A7FD6" w:rsidRPr="003B5765" w:rsidRDefault="007A7FD6" w:rsidP="00104301">
      <w:bookmarkStart w:id="11" w:name="_Toc287448862"/>
    </w:p>
    <w:p w:rsidR="009F18D0" w:rsidRPr="003B5765" w:rsidRDefault="009F18D0" w:rsidP="00104301"/>
    <w:p w:rsidR="007A7FD6" w:rsidRPr="003B5765" w:rsidRDefault="007A7FD6" w:rsidP="00104301"/>
    <w:p w:rsidR="00381A27" w:rsidRPr="003B5765" w:rsidRDefault="00381A27" w:rsidP="000744E1">
      <w:pPr>
        <w:pStyle w:val="Heading2"/>
      </w:pPr>
      <w:bookmarkStart w:id="12" w:name="_Toc412547389"/>
      <w:r w:rsidRPr="003B5765">
        <w:t>Housekeeping Items</w:t>
      </w:r>
      <w:bookmarkEnd w:id="11"/>
      <w:bookmarkEnd w:id="12"/>
    </w:p>
    <w:p w:rsidR="00381A27" w:rsidRPr="003B5765" w:rsidRDefault="00381A27" w:rsidP="000744E1">
      <w:r w:rsidRPr="003B5765">
        <w:t>Take a few moments to cover basic housekeeping items.</w:t>
      </w:r>
    </w:p>
    <w:p w:rsidR="00381A27" w:rsidRPr="003B5765" w:rsidRDefault="00381A27" w:rsidP="000744E1">
      <w:pPr>
        <w:pStyle w:val="BulletedPoints"/>
      </w:pPr>
      <w:r w:rsidRPr="003B5765">
        <w:t>If you need an opening or a way to introduce the participants to each other, utilize the Icebreakers folder to begin or between breaks during the day.</w:t>
      </w:r>
    </w:p>
    <w:p w:rsidR="00381A27" w:rsidRPr="003B5765" w:rsidRDefault="00381A27" w:rsidP="000744E1">
      <w:pPr>
        <w:pStyle w:val="BulletedPoints"/>
      </w:pPr>
      <w:r w:rsidRPr="003B5765">
        <w:t>Let participants know where they can find washrooms, break facilities, and fire exits.</w:t>
      </w:r>
    </w:p>
    <w:p w:rsidR="00381A27" w:rsidRPr="003B5765" w:rsidRDefault="00381A27" w:rsidP="000744E1">
      <w:pPr>
        <w:pStyle w:val="BulletedPoints"/>
      </w:pPr>
      <w:r w:rsidRPr="003B5765">
        <w:t>Ask participants to turn off their cell phones or at least turn them to vibrate. If they must take a call, request that they do it outside.</w:t>
      </w:r>
    </w:p>
    <w:p w:rsidR="00381A27" w:rsidRPr="003B5765" w:rsidRDefault="00381A27" w:rsidP="000744E1">
      <w:pPr>
        <w:pStyle w:val="BulletedPoints"/>
      </w:pPr>
      <w:r w:rsidRPr="003B5765">
        <w:t>Take this time to encourage the group to ask questions and make this an interactive workshop.</w:t>
      </w:r>
    </w:p>
    <w:p w:rsidR="00381A27" w:rsidRPr="003B5765" w:rsidRDefault="00381A27" w:rsidP="000744E1">
      <w:pPr>
        <w:pStyle w:val="BulletedPoints"/>
      </w:pPr>
      <w:r w:rsidRPr="003B5765">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6D5370" w:rsidRPr="003B5765" w:rsidRDefault="00381A27" w:rsidP="006D5370">
      <w:pPr>
        <w:pStyle w:val="Heading2"/>
      </w:pPr>
      <w:r w:rsidRPr="003B5765">
        <w:br w:type="page"/>
      </w:r>
      <w:bookmarkStart w:id="13" w:name="_Toc412547390"/>
      <w:r w:rsidR="006D5370" w:rsidRPr="003B5765">
        <w:lastRenderedPageBreak/>
        <w:t>The Parking Lot</w:t>
      </w:r>
      <w:bookmarkEnd w:id="13"/>
    </w:p>
    <w:p w:rsidR="00381A27" w:rsidRPr="003B5765" w:rsidRDefault="00744B01" w:rsidP="000744E1">
      <w:pPr>
        <w:rPr>
          <w:rFonts w:ascii="Verdana" w:hAnsi="Verdana"/>
          <w:color w:val="000000"/>
          <w:sz w:val="18"/>
          <w:szCs w:val="18"/>
        </w:rPr>
      </w:pPr>
      <w:r w:rsidRPr="003B5765">
        <w:rPr>
          <w:noProof/>
          <w:lang w:bidi="ar-SA"/>
        </w:rPr>
        <w:drawing>
          <wp:anchor distT="0" distB="0" distL="114300" distR="114300" simplePos="0" relativeHeight="251657216" behindDoc="0" locked="0" layoutInCell="1" allowOverlap="1" wp14:anchorId="05D45E85" wp14:editId="3F3ABC8E">
            <wp:simplePos x="0" y="0"/>
            <wp:positionH relativeFrom="margin">
              <wp:posOffset>4504690</wp:posOffset>
            </wp:positionH>
            <wp:positionV relativeFrom="margin">
              <wp:posOffset>322580</wp:posOffset>
            </wp:positionV>
            <wp:extent cx="1380490" cy="1176655"/>
            <wp:effectExtent l="0" t="0" r="0" b="4445"/>
            <wp:wrapSquare wrapText="bothSides"/>
            <wp:docPr id="4" name="Picture 14" descr="MC900057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900057299[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pic:spPr>
                </pic:pic>
              </a:graphicData>
            </a:graphic>
          </wp:anchor>
        </w:drawing>
      </w:r>
      <w:r w:rsidR="00381A27" w:rsidRPr="003B5765">
        <w:rPr>
          <w:rFonts w:ascii="Verdana" w:hAnsi="Verdana"/>
          <w:color w:val="000000"/>
          <w:sz w:val="18"/>
          <w:szCs w:val="18"/>
        </w:rPr>
        <w:t>Explain the concept of The Parking Lot to participants.</w:t>
      </w:r>
    </w:p>
    <w:p w:rsidR="00381A27" w:rsidRPr="003B5765" w:rsidRDefault="00381A27" w:rsidP="000744E1">
      <w:pPr>
        <w:numPr>
          <w:ilvl w:val="0"/>
          <w:numId w:val="2"/>
        </w:numPr>
      </w:pPr>
      <w:r w:rsidRPr="003B5765">
        <w:t>The Parking Lot is a visible place where you will “park” ideas that arise which are not on the agenda, may be off topic, or are better addressed outside of the program.</w:t>
      </w:r>
    </w:p>
    <w:p w:rsidR="00381A27" w:rsidRPr="003B5765" w:rsidRDefault="00381A27" w:rsidP="000744E1">
      <w:pPr>
        <w:numPr>
          <w:ilvl w:val="0"/>
          <w:numId w:val="2"/>
        </w:numPr>
      </w:pPr>
      <w:r w:rsidRPr="003B5765">
        <w:t>At the end of the session, we will review parked ideas and follow up, or make suggestions for your own investigation when you are back at work.</w:t>
      </w:r>
    </w:p>
    <w:p w:rsidR="00381A27" w:rsidRPr="003B5765" w:rsidRDefault="00381A27" w:rsidP="000744E1">
      <w:r w:rsidRPr="003B5765">
        <w:t>Suggestions for the trainer:</w:t>
      </w:r>
    </w:p>
    <w:p w:rsidR="00381A27" w:rsidRPr="003B5765" w:rsidRDefault="00381A27" w:rsidP="000744E1">
      <w:pPr>
        <w:numPr>
          <w:ilvl w:val="0"/>
          <w:numId w:val="3"/>
        </w:numPr>
      </w:pPr>
      <w:r w:rsidRPr="003B5765">
        <w:t>If you are working with a large group of participants, you may wish to nominate a recorder to park items as you are facilitating.</w:t>
      </w:r>
    </w:p>
    <w:p w:rsidR="00381A27" w:rsidRPr="003B5765" w:rsidRDefault="00381A27" w:rsidP="000744E1">
      <w:pPr>
        <w:numPr>
          <w:ilvl w:val="0"/>
          <w:numId w:val="3"/>
        </w:numPr>
      </w:pPr>
      <w:r w:rsidRPr="003B5765">
        <w:t>It’s a good idea to note the name of the contributor along with the parked item.</w:t>
      </w:r>
    </w:p>
    <w:p w:rsidR="00381A27" w:rsidRPr="003B5765" w:rsidRDefault="00381A27" w:rsidP="000744E1">
      <w:pPr>
        <w:numPr>
          <w:ilvl w:val="0"/>
          <w:numId w:val="3"/>
        </w:numPr>
      </w:pPr>
      <w:r w:rsidRPr="003B5765">
        <w:t>Items noted on the parking lot can be useful to you later as you plan future training sessions.</w:t>
      </w:r>
    </w:p>
    <w:p w:rsidR="00381A27" w:rsidRPr="003B5765" w:rsidRDefault="00381A27" w:rsidP="000744E1"/>
    <w:p w:rsidR="00381A27" w:rsidRPr="003B5765" w:rsidRDefault="00381A27" w:rsidP="000744E1">
      <w:pPr>
        <w:pStyle w:val="Heading2"/>
      </w:pPr>
      <w:bookmarkStart w:id="14" w:name="_Toc412547391"/>
      <w:r w:rsidRPr="003B5765">
        <w:t>Workshop Objectives</w:t>
      </w:r>
      <w:bookmarkEnd w:id="14"/>
    </w:p>
    <w:p w:rsidR="00381A27" w:rsidRPr="003B5765" w:rsidRDefault="00744B01" w:rsidP="000744E1">
      <w:r w:rsidRPr="003B5765">
        <w:rPr>
          <w:noProof/>
          <w:lang w:bidi="ar-SA"/>
        </w:rPr>
        <w:drawing>
          <wp:anchor distT="0" distB="0" distL="114300" distR="114300" simplePos="0" relativeHeight="251659264" behindDoc="0" locked="0" layoutInCell="1" allowOverlap="1" wp14:anchorId="4B605BD1" wp14:editId="4AAF3EA9">
            <wp:simplePos x="0" y="0"/>
            <wp:positionH relativeFrom="margin">
              <wp:posOffset>85725</wp:posOffset>
            </wp:positionH>
            <wp:positionV relativeFrom="margin">
              <wp:posOffset>4038600</wp:posOffset>
            </wp:positionV>
            <wp:extent cx="1016000" cy="568960"/>
            <wp:effectExtent l="0" t="0" r="0" b="2540"/>
            <wp:wrapSquare wrapText="bothSides"/>
            <wp:docPr id="8" name="Picture 2" descr="MCj02934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474000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pic:spPr>
                </pic:pic>
              </a:graphicData>
            </a:graphic>
          </wp:anchor>
        </w:drawing>
      </w:r>
      <w:r w:rsidR="00381A27" w:rsidRPr="003B5765">
        <w:t xml:space="preserve">Research has consistently demonstrated that when clear goals are associated with learning, it occurs more easily and rapidly. With that in mind, let’s review our goals for today. </w:t>
      </w:r>
    </w:p>
    <w:p w:rsidR="00381A27" w:rsidRPr="003B5765" w:rsidRDefault="00381A27" w:rsidP="00291C2B">
      <w:r w:rsidRPr="003B5765">
        <w:t>At the end of this workshop, participants should be able to:</w:t>
      </w:r>
    </w:p>
    <w:p w:rsidR="008F2C5F" w:rsidRPr="003B5765" w:rsidRDefault="00757B13" w:rsidP="009F18D0">
      <w:pPr>
        <w:pStyle w:val="BulletedPoints"/>
      </w:pPr>
      <w:r w:rsidRPr="003B5765">
        <w:t>Determine the purpose of life coaching</w:t>
      </w:r>
    </w:p>
    <w:p w:rsidR="008F2C5F" w:rsidRPr="003B5765" w:rsidRDefault="00592365" w:rsidP="009F18D0">
      <w:pPr>
        <w:pStyle w:val="BulletedPoints"/>
      </w:pPr>
      <w:r w:rsidRPr="003B5765">
        <w:t>Define b</w:t>
      </w:r>
      <w:r w:rsidR="00757B13" w:rsidRPr="003B5765">
        <w:t>enefits of life coaching</w:t>
      </w:r>
    </w:p>
    <w:p w:rsidR="008F2C5F" w:rsidRPr="003B5765" w:rsidRDefault="00592365" w:rsidP="009F18D0">
      <w:pPr>
        <w:pStyle w:val="BulletedPoints"/>
      </w:pPr>
      <w:r w:rsidRPr="003B5765">
        <w:t>Know the tools and techniques for life coaching</w:t>
      </w:r>
    </w:p>
    <w:p w:rsidR="008F2C5F" w:rsidRPr="003B5765" w:rsidRDefault="00592365" w:rsidP="009F18D0">
      <w:pPr>
        <w:pStyle w:val="BulletedPoints"/>
      </w:pPr>
      <w:r w:rsidRPr="003B5765">
        <w:t>Outline a life coaching session</w:t>
      </w:r>
    </w:p>
    <w:p w:rsidR="008F2C5F" w:rsidRPr="003B5765" w:rsidRDefault="00592365" w:rsidP="009F18D0">
      <w:pPr>
        <w:pStyle w:val="BulletedPoints"/>
      </w:pPr>
      <w:r w:rsidRPr="003B5765">
        <w:t>Know the different areas of life coaching</w:t>
      </w:r>
    </w:p>
    <w:p w:rsidR="009F18D0" w:rsidRPr="003B5765" w:rsidRDefault="009F18D0">
      <w:pPr>
        <w:spacing w:after="0" w:line="240" w:lineRule="auto"/>
      </w:pPr>
      <w:r w:rsidRPr="003B5765">
        <w:br w:type="page"/>
      </w:r>
    </w:p>
    <w:p w:rsidR="00381A27" w:rsidRPr="003B5765" w:rsidRDefault="00381A27" w:rsidP="003B6C98">
      <w:pPr>
        <w:pStyle w:val="Heading1"/>
      </w:pPr>
      <w:bookmarkStart w:id="15" w:name="_Toc412547392"/>
      <w:r w:rsidRPr="003B5765">
        <w:rPr>
          <w:lang w:eastAsia="zh-TW"/>
        </w:rPr>
        <w:lastRenderedPageBreak/>
        <w:t xml:space="preserve">Module Two: </w:t>
      </w:r>
      <w:r w:rsidR="00030C4B" w:rsidRPr="003B5765">
        <w:rPr>
          <w:lang w:eastAsia="zh-TW"/>
        </w:rPr>
        <w:t>Why You Need a Life Coach?</w:t>
      </w:r>
      <w:bookmarkEnd w:id="15"/>
    </w:p>
    <w:p w:rsidR="00CC07AB" w:rsidRPr="003B5765" w:rsidRDefault="00E86CCF" w:rsidP="00E86CCF">
      <w:pPr>
        <w:ind w:left="3600"/>
      </w:pPr>
      <w:r w:rsidRPr="003B5765">
        <w:rPr>
          <w:noProof/>
          <w:lang w:bidi="ar-SA"/>
        </w:rPr>
        <w:drawing>
          <wp:anchor distT="0" distB="0" distL="114300" distR="114300" simplePos="0" relativeHeight="251814400" behindDoc="0" locked="0" layoutInCell="1" allowOverlap="1" wp14:anchorId="4003BC26" wp14:editId="6A55E714">
            <wp:simplePos x="0" y="0"/>
            <wp:positionH relativeFrom="margin">
              <wp:align>left</wp:align>
            </wp:positionH>
            <wp:positionV relativeFrom="paragraph">
              <wp:posOffset>11430</wp:posOffset>
            </wp:positionV>
            <wp:extent cx="1905000" cy="16230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P90044239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5000" cy="1623060"/>
                    </a:xfrm>
                    <a:prstGeom prst="rect">
                      <a:avLst/>
                    </a:prstGeom>
                  </pic:spPr>
                </pic:pic>
              </a:graphicData>
            </a:graphic>
            <wp14:sizeRelH relativeFrom="margin">
              <wp14:pctWidth>0</wp14:pctWidth>
            </wp14:sizeRelH>
            <wp14:sizeRelV relativeFrom="margin">
              <wp14:pctHeight>0</wp14:pctHeight>
            </wp14:sizeRelV>
          </wp:anchor>
        </w:drawing>
      </w:r>
      <w:r w:rsidR="00FE5147" w:rsidRPr="003B5765">
        <w:rPr>
          <w:noProof/>
          <w:lang w:bidi="ar-SA"/>
        </w:rPr>
        <mc:AlternateContent>
          <mc:Choice Requires="wps">
            <w:drawing>
              <wp:anchor distT="91440" distB="91440" distL="114300" distR="114300" simplePos="0" relativeHeight="251651584" behindDoc="0" locked="0" layoutInCell="0" allowOverlap="1" wp14:anchorId="7C8ECBF8" wp14:editId="0D33E3E8">
                <wp:simplePos x="0" y="0"/>
                <wp:positionH relativeFrom="page">
                  <wp:posOffset>-142875</wp:posOffset>
                </wp:positionH>
                <wp:positionV relativeFrom="page">
                  <wp:posOffset>28575</wp:posOffset>
                </wp:positionV>
                <wp:extent cx="7957185" cy="1981200"/>
                <wp:effectExtent l="0" t="0" r="5715" b="0"/>
                <wp:wrapSquare wrapText="bothSides"/>
                <wp:docPr id="1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7185" cy="1981200"/>
                        </a:xfrm>
                        <a:prstGeom prst="rect">
                          <a:avLst/>
                        </a:prstGeom>
                        <a:gradFill>
                          <a:gsLst>
                            <a:gs pos="0">
                              <a:srgbClr val="FFFFFF"/>
                            </a:gs>
                            <a:gs pos="100000">
                              <a:schemeClr val="bg1">
                                <a:lumMod val="50000"/>
                              </a:schemeClr>
                            </a:gs>
                          </a:gsLst>
                          <a:lin ang="5400000" scaled="1"/>
                        </a:gradFill>
                        <a:ln>
                          <a:noFill/>
                        </a:ln>
                        <a:effectLst/>
                        <a:extLst/>
                      </wps:spPr>
                      <wps:txbx>
                        <w:txbxContent>
                          <w:p w:rsidR="00261FE0" w:rsidRDefault="00261FE0"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A man’s pride can be his downfall. He needs to learn when to turn to others for support and guidance.</w:t>
                            </w:r>
                          </w:p>
                          <w:p w:rsidR="00261FE0" w:rsidRPr="006D5370" w:rsidRDefault="00261FE0"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 xml:space="preserve">Bear </w:t>
                            </w:r>
                            <w:proofErr w:type="spellStart"/>
                            <w:r>
                              <w:rPr>
                                <w:rFonts w:asciiTheme="majorHAnsi" w:hAnsiTheme="majorHAnsi"/>
                                <w:b/>
                                <w:i/>
                                <w:iCs/>
                                <w:sz w:val="28"/>
                                <w:szCs w:val="28"/>
                              </w:rPr>
                              <w:t>Grylls</w:t>
                            </w:r>
                            <w:proofErr w:type="spellEnd"/>
                          </w:p>
                          <w:p w:rsidR="00261FE0" w:rsidRPr="006D5370" w:rsidRDefault="00261FE0"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0" style="position:absolute;left:0;text-align:left;margin-left:-11.25pt;margin-top:2.25pt;width:626.55pt;height:156pt;z-index:2516515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" o:allowincell="f" stroked="f">
                <v:fill color2="#7f7f7f [1612]" focus="100%" type="gradient"/>
                <v:textbox inset="4in,54pt,1in,0">
                  <w:txbxContent>
                    <w:p w:rsidR="00261FE0" w:rsidRDefault="00261FE0"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A man’s pride can be his downfall. He needs to learn when to turn to others for support and guidance.</w:t>
                      </w:r>
                    </w:p>
                    <w:p w:rsidR="00261FE0" w:rsidRPr="006D5370" w:rsidRDefault="00261FE0"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 xml:space="preserve">Bear </w:t>
                      </w:r>
                      <w:proofErr w:type="spellStart"/>
                      <w:r>
                        <w:rPr>
                          <w:rFonts w:asciiTheme="majorHAnsi" w:hAnsiTheme="majorHAnsi"/>
                          <w:b/>
                          <w:i/>
                          <w:iCs/>
                          <w:sz w:val="28"/>
                          <w:szCs w:val="28"/>
                        </w:rPr>
                        <w:t>Grylls</w:t>
                      </w:r>
                      <w:proofErr w:type="spellEnd"/>
                    </w:p>
                    <w:p w:rsidR="00261FE0" w:rsidRPr="006D5370" w:rsidRDefault="00261FE0"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B3280B" w:rsidRPr="003B5765">
        <w:rPr>
          <w:lang w:bidi="ar-SA"/>
        </w:rPr>
        <w:t>Many people often mistake a life coach for a mental health p</w:t>
      </w:r>
      <w:r w:rsidR="008A3211" w:rsidRPr="003B5765">
        <w:rPr>
          <w:lang w:bidi="ar-SA"/>
        </w:rPr>
        <w:t>rofessional, such as a psychiat</w:t>
      </w:r>
      <w:r w:rsidR="00B3280B" w:rsidRPr="003B5765">
        <w:rPr>
          <w:lang w:bidi="ar-SA"/>
        </w:rPr>
        <w:t>rist or a therapist.</w:t>
      </w:r>
      <w:r w:rsidR="009F18D0" w:rsidRPr="003B5765">
        <w:rPr>
          <w:lang w:bidi="ar-SA"/>
        </w:rPr>
        <w:t xml:space="preserve"> </w:t>
      </w:r>
      <w:r w:rsidR="00104301" w:rsidRPr="003B5765">
        <w:rPr>
          <w:lang w:bidi="ar-SA"/>
        </w:rPr>
        <w:t>This misconception often leads</w:t>
      </w:r>
      <w:r w:rsidR="00B3280B" w:rsidRPr="003B5765">
        <w:rPr>
          <w:lang w:bidi="ar-SA"/>
        </w:rPr>
        <w:t xml:space="preserve"> people to believe they do not need a life coach since they feel as though nothing is wrong with their mental health.</w:t>
      </w:r>
      <w:r w:rsidR="009F18D0" w:rsidRPr="003B5765">
        <w:rPr>
          <w:lang w:bidi="ar-SA"/>
        </w:rPr>
        <w:t xml:space="preserve"> </w:t>
      </w:r>
      <w:r w:rsidR="00B3280B" w:rsidRPr="003B5765">
        <w:rPr>
          <w:lang w:bidi="ar-SA"/>
        </w:rPr>
        <w:t>However, a life coach is designed to help improve a person’s professional and personal life by working with them to achieve their goals.</w:t>
      </w:r>
    </w:p>
    <w:p w:rsidR="005C2423" w:rsidRPr="003B5765" w:rsidRDefault="005C2423" w:rsidP="00104301"/>
    <w:p w:rsidR="005C2423" w:rsidRPr="003B5765" w:rsidRDefault="005C2423" w:rsidP="00104301"/>
    <w:p w:rsidR="00381A27" w:rsidRPr="003B5765" w:rsidRDefault="00030C4B" w:rsidP="00C821A7">
      <w:pPr>
        <w:pStyle w:val="Heading2"/>
      </w:pPr>
      <w:bookmarkStart w:id="16" w:name="_Toc412547393"/>
      <w:r w:rsidRPr="003B5765">
        <w:t>Difficulty Making Life Decisions</w:t>
      </w:r>
      <w:bookmarkEnd w:id="16"/>
    </w:p>
    <w:p w:rsidR="00BC530D" w:rsidRPr="003B5765" w:rsidRDefault="00E747E2" w:rsidP="006836B1">
      <w:r w:rsidRPr="003B5765">
        <w:rPr>
          <w:rFonts w:ascii="Arial" w:hAnsi="Arial" w:cs="Arial"/>
          <w:noProof/>
          <w:color w:val="111111"/>
          <w:sz w:val="21"/>
          <w:szCs w:val="21"/>
          <w:lang w:bidi="ar-SA"/>
        </w:rPr>
        <w:drawing>
          <wp:anchor distT="0" distB="0" distL="114300" distR="114300" simplePos="0" relativeHeight="251734528" behindDoc="0" locked="0" layoutInCell="1" allowOverlap="1" wp14:anchorId="1ABAE3AC" wp14:editId="0EBCED4B">
            <wp:simplePos x="0" y="0"/>
            <wp:positionH relativeFrom="column">
              <wp:posOffset>0</wp:posOffset>
            </wp:positionH>
            <wp:positionV relativeFrom="paragraph">
              <wp:posOffset>3175</wp:posOffset>
            </wp:positionV>
            <wp:extent cx="929640" cy="944880"/>
            <wp:effectExtent l="0" t="0" r="3810" b="7620"/>
            <wp:wrapSquare wrapText="bothSides"/>
            <wp:docPr id="55" name="Picture 55" descr="behind 8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hind 8bal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9640" cy="944880"/>
                    </a:xfrm>
                    <a:prstGeom prst="rect">
                      <a:avLst/>
                    </a:prstGeom>
                    <a:noFill/>
                    <a:ln>
                      <a:noFill/>
                    </a:ln>
                  </pic:spPr>
                </pic:pic>
              </a:graphicData>
            </a:graphic>
          </wp:anchor>
        </w:drawing>
      </w:r>
      <w:r w:rsidR="00540BC9" w:rsidRPr="003B5765">
        <w:t>Life coaching is about encouraging and empowering the client in their personal and professional life.</w:t>
      </w:r>
      <w:r w:rsidR="009F18D0" w:rsidRPr="003B5765">
        <w:t xml:space="preserve"> </w:t>
      </w:r>
      <w:r w:rsidR="00540BC9" w:rsidRPr="003B5765">
        <w:t>One of the biggest problems many people face is a difficulty to make life decisions.</w:t>
      </w:r>
      <w:r w:rsidR="009F18D0" w:rsidRPr="003B5765">
        <w:t xml:space="preserve"> </w:t>
      </w:r>
      <w:r w:rsidR="00540BC9" w:rsidRPr="003B5765">
        <w:t>Some maybe minor, such as deciding to join a gym or repaint your house, while other decisions can be major, such as a decision to start a business or change careers.</w:t>
      </w:r>
      <w:r w:rsidR="009F18D0" w:rsidRPr="003B5765">
        <w:t xml:space="preserve"> </w:t>
      </w:r>
      <w:r w:rsidR="00106BC3" w:rsidRPr="003B5765">
        <w:t>People have different reasons for being afraid to make decisions, whether they are scared the decision will be the wrong one or that they may let themselves or someone else down with whatever they choose.</w:t>
      </w:r>
      <w:r w:rsidR="009F18D0" w:rsidRPr="003B5765">
        <w:t xml:space="preserve"> </w:t>
      </w:r>
      <w:r w:rsidR="00406CF8" w:rsidRPr="003B5765">
        <w:t>While life coaches are not intended to make the decisions for the client, they are meant to guide the client and inform them</w:t>
      </w:r>
      <w:r w:rsidR="0018446C" w:rsidRPr="003B5765">
        <w:t xml:space="preserve"> about their </w:t>
      </w:r>
      <w:r w:rsidR="00FE6A25" w:rsidRPr="003B5765">
        <w:t xml:space="preserve">choices and the pros and cons of their decisions – which </w:t>
      </w:r>
      <w:r w:rsidR="00104301" w:rsidRPr="003B5765">
        <w:t>enable</w:t>
      </w:r>
      <w:r w:rsidR="00FE6A25" w:rsidRPr="003B5765">
        <w:t xml:space="preserve"> the client to work toward making their own choices.</w:t>
      </w:r>
    </w:p>
    <w:p w:rsidR="009F18D0" w:rsidRPr="003B5765" w:rsidRDefault="009F18D0" w:rsidP="006836B1"/>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3B5765">
        <w:tc>
          <w:tcPr>
            <w:tcW w:w="2448" w:type="dxa"/>
            <w:tcBorders>
              <w:bottom w:val="single" w:sz="4" w:space="0" w:color="1F497D"/>
            </w:tcBorders>
            <w:vAlign w:val="center"/>
          </w:tcPr>
          <w:p w:rsidR="00381A27" w:rsidRPr="003B5765" w:rsidRDefault="00381A27" w:rsidP="00CE43A1">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381A27" w:rsidRPr="003B5765" w:rsidRDefault="003E7122" w:rsidP="00CE43A1">
            <w:pPr>
              <w:rPr>
                <w:b/>
                <w:bCs/>
                <w:color w:val="000000" w:themeColor="text1"/>
              </w:rPr>
            </w:pPr>
            <w:r w:rsidRPr="003B5765">
              <w:rPr>
                <w:b/>
                <w:bCs/>
                <w:color w:val="000000" w:themeColor="text1"/>
              </w:rPr>
              <w:t>8</w:t>
            </w:r>
            <w:r w:rsidR="00A60B57" w:rsidRPr="003B5765">
              <w:rPr>
                <w:b/>
                <w:bCs/>
                <w:color w:val="000000" w:themeColor="text1"/>
              </w:rPr>
              <w:t xml:space="preserve"> </w:t>
            </w:r>
            <w:r w:rsidR="00CB0B1C" w:rsidRPr="003B5765">
              <w:rPr>
                <w:b/>
                <w:bCs/>
                <w:color w:val="000000" w:themeColor="text1"/>
              </w:rPr>
              <w:t>minutes</w:t>
            </w:r>
          </w:p>
        </w:tc>
      </w:tr>
      <w:tr w:rsidR="00381A27" w:rsidRPr="003B5765">
        <w:tc>
          <w:tcPr>
            <w:tcW w:w="2448" w:type="dxa"/>
            <w:shd w:val="clear" w:color="auto" w:fill="D9D9D9" w:themeFill="background1" w:themeFillShade="D9"/>
            <w:vAlign w:val="center"/>
          </w:tcPr>
          <w:p w:rsidR="00381A27" w:rsidRPr="003B5765" w:rsidRDefault="00381A27" w:rsidP="00CE43A1">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381A27" w:rsidRPr="003B5765" w:rsidRDefault="00E96D80" w:rsidP="00C976EB">
            <w:pPr>
              <w:rPr>
                <w:color w:val="000000" w:themeColor="text1"/>
              </w:rPr>
            </w:pPr>
            <w:r w:rsidRPr="003B5765">
              <w:rPr>
                <w:color w:val="000000" w:themeColor="text1"/>
              </w:rPr>
              <w:t>Review reasons for a life coach.</w:t>
            </w:r>
          </w:p>
        </w:tc>
      </w:tr>
      <w:tr w:rsidR="00381A27" w:rsidRPr="003B5765">
        <w:tc>
          <w:tcPr>
            <w:tcW w:w="2448" w:type="dxa"/>
            <w:tcBorders>
              <w:bottom w:val="single" w:sz="4" w:space="0" w:color="1F497D"/>
            </w:tcBorders>
            <w:vAlign w:val="center"/>
          </w:tcPr>
          <w:p w:rsidR="00381A27" w:rsidRPr="003B5765" w:rsidRDefault="00381A27" w:rsidP="00CE43A1">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996AEA" w:rsidRPr="003B5765" w:rsidRDefault="00E96D80" w:rsidP="00CE43A1">
            <w:pPr>
              <w:rPr>
                <w:b/>
                <w:color w:val="000000" w:themeColor="text1"/>
              </w:rPr>
            </w:pPr>
            <w:r w:rsidRPr="003B5765">
              <w:rPr>
                <w:b/>
                <w:color w:val="000000" w:themeColor="text1"/>
              </w:rPr>
              <w:t>Difficulty Making Life Decisions</w:t>
            </w:r>
          </w:p>
          <w:p w:rsidR="00381A27" w:rsidRPr="003B5765" w:rsidRDefault="00E96D80" w:rsidP="00AF2436">
            <w:pPr>
              <w:rPr>
                <w:color w:val="000000" w:themeColor="text1"/>
              </w:rPr>
            </w:pPr>
            <w:r w:rsidRPr="003B5765">
              <w:rPr>
                <w:color w:val="000000" w:themeColor="text1"/>
              </w:rPr>
              <w:t>Discuss why having difficulty making decisions can use a life coach.</w:t>
            </w:r>
          </w:p>
        </w:tc>
      </w:tr>
      <w:tr w:rsidR="00381A27" w:rsidRPr="003B5765">
        <w:tc>
          <w:tcPr>
            <w:tcW w:w="2448" w:type="dxa"/>
            <w:shd w:val="clear" w:color="auto" w:fill="D9D9D9" w:themeFill="background1" w:themeFillShade="D9"/>
            <w:vAlign w:val="center"/>
          </w:tcPr>
          <w:p w:rsidR="00381A27" w:rsidRPr="003B5765" w:rsidRDefault="00381A27" w:rsidP="00CE43A1">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381A27" w:rsidRPr="003B5765" w:rsidRDefault="00907767" w:rsidP="00E36462">
            <w:pPr>
              <w:rPr>
                <w:b/>
                <w:bCs/>
                <w:color w:val="000000" w:themeColor="text1"/>
              </w:rPr>
            </w:pPr>
            <w:r w:rsidRPr="003B5765">
              <w:rPr>
                <w:b/>
              </w:rPr>
              <w:t>01</w:t>
            </w:r>
            <w:r w:rsidR="00E96D80" w:rsidRPr="003B5765">
              <w:rPr>
                <w:b/>
              </w:rPr>
              <w:t>: Making Life Decisions</w:t>
            </w:r>
          </w:p>
        </w:tc>
      </w:tr>
      <w:tr w:rsidR="00381A27" w:rsidRPr="003B5765">
        <w:trPr>
          <w:trHeight w:val="440"/>
        </w:trPr>
        <w:tc>
          <w:tcPr>
            <w:tcW w:w="2448" w:type="dxa"/>
            <w:tcBorders>
              <w:bottom w:val="single" w:sz="4" w:space="0" w:color="1F497D"/>
            </w:tcBorders>
            <w:vAlign w:val="center"/>
          </w:tcPr>
          <w:p w:rsidR="00381A27" w:rsidRPr="003B5765" w:rsidRDefault="00381A27" w:rsidP="00CE43A1">
            <w:pPr>
              <w:rPr>
                <w:b/>
                <w:bCs/>
                <w:color w:val="000000" w:themeColor="text1"/>
              </w:rPr>
            </w:pPr>
            <w:r w:rsidRPr="003B5765">
              <w:rPr>
                <w:b/>
                <w:bCs/>
                <w:color w:val="000000" w:themeColor="text1"/>
              </w:rPr>
              <w:lastRenderedPageBreak/>
              <w:t>Planning Checklist</w:t>
            </w:r>
          </w:p>
        </w:tc>
        <w:tc>
          <w:tcPr>
            <w:tcW w:w="7128" w:type="dxa"/>
            <w:tcBorders>
              <w:bottom w:val="single" w:sz="4" w:space="0" w:color="1F497D"/>
            </w:tcBorders>
            <w:vAlign w:val="center"/>
          </w:tcPr>
          <w:p w:rsidR="00381A27" w:rsidRPr="003B5765" w:rsidRDefault="00AF2436" w:rsidP="00CE43A1">
            <w:pPr>
              <w:rPr>
                <w:color w:val="000000" w:themeColor="text1"/>
              </w:rPr>
            </w:pPr>
            <w:r w:rsidRPr="003B5765">
              <w:rPr>
                <w:color w:val="000000" w:themeColor="text1"/>
              </w:rPr>
              <w:t>None</w:t>
            </w:r>
          </w:p>
        </w:tc>
      </w:tr>
      <w:tr w:rsidR="00381A27" w:rsidRPr="003B5765">
        <w:tc>
          <w:tcPr>
            <w:tcW w:w="2448" w:type="dxa"/>
            <w:shd w:val="clear" w:color="auto" w:fill="D9D9D9" w:themeFill="background1" w:themeFillShade="D9"/>
            <w:vAlign w:val="center"/>
          </w:tcPr>
          <w:p w:rsidR="00381A27" w:rsidRPr="003B5765" w:rsidRDefault="00381A27" w:rsidP="00CE43A1">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381A27" w:rsidRPr="003B5765" w:rsidRDefault="00E96D80" w:rsidP="005B7242">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381A27" w:rsidRPr="003B5765">
        <w:tc>
          <w:tcPr>
            <w:tcW w:w="2448" w:type="dxa"/>
            <w:tcBorders>
              <w:bottom w:val="single" w:sz="4" w:space="0" w:color="1F497D"/>
            </w:tcBorders>
            <w:vAlign w:val="center"/>
          </w:tcPr>
          <w:p w:rsidR="00381A27" w:rsidRPr="003B5765" w:rsidRDefault="00381A27" w:rsidP="00CE43A1">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381A27" w:rsidRPr="003B5765" w:rsidRDefault="00DE3CF9" w:rsidP="00CE43A1">
            <w:pPr>
              <w:rPr>
                <w:color w:val="000000" w:themeColor="text1"/>
              </w:rPr>
            </w:pPr>
            <w:r w:rsidRPr="003B5765">
              <w:rPr>
                <w:color w:val="000000" w:themeColor="text1"/>
              </w:rPr>
              <w:t>Share any personal or relevant stories.</w:t>
            </w:r>
          </w:p>
        </w:tc>
      </w:tr>
      <w:tr w:rsidR="00381A27" w:rsidRPr="003B5765">
        <w:tc>
          <w:tcPr>
            <w:tcW w:w="2448" w:type="dxa"/>
            <w:shd w:val="clear" w:color="auto" w:fill="D9D9D9" w:themeFill="background1" w:themeFillShade="D9"/>
            <w:vAlign w:val="center"/>
          </w:tcPr>
          <w:p w:rsidR="00381A27" w:rsidRPr="003B5765" w:rsidRDefault="00381A27" w:rsidP="00CE43A1">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381A27" w:rsidRPr="003B5765" w:rsidRDefault="00DE3CF9" w:rsidP="00FA46E7">
            <w:pPr>
              <w:rPr>
                <w:color w:val="000000" w:themeColor="text1"/>
              </w:rPr>
            </w:pPr>
            <w:r w:rsidRPr="003B5765">
              <w:rPr>
                <w:color w:val="000000" w:themeColor="text1"/>
              </w:rPr>
              <w:t xml:space="preserve">Encourage everyone to participate. </w:t>
            </w:r>
          </w:p>
        </w:tc>
      </w:tr>
      <w:tr w:rsidR="00381A27" w:rsidRPr="003B5765">
        <w:tc>
          <w:tcPr>
            <w:tcW w:w="2448" w:type="dxa"/>
            <w:vAlign w:val="center"/>
          </w:tcPr>
          <w:p w:rsidR="00381A27" w:rsidRPr="003B5765" w:rsidRDefault="00381A27" w:rsidP="00CE43A1">
            <w:pPr>
              <w:rPr>
                <w:b/>
                <w:bCs/>
                <w:color w:val="000000" w:themeColor="text1"/>
              </w:rPr>
            </w:pPr>
            <w:r w:rsidRPr="003B5765">
              <w:rPr>
                <w:b/>
                <w:bCs/>
                <w:color w:val="000000" w:themeColor="text1"/>
              </w:rPr>
              <w:t>Review Questions</w:t>
            </w:r>
          </w:p>
        </w:tc>
        <w:tc>
          <w:tcPr>
            <w:tcW w:w="7128" w:type="dxa"/>
            <w:vAlign w:val="center"/>
          </w:tcPr>
          <w:p w:rsidR="00381A27" w:rsidRPr="003B5765" w:rsidRDefault="006B6236" w:rsidP="00AF2436">
            <w:pPr>
              <w:rPr>
                <w:color w:val="000000" w:themeColor="text1"/>
              </w:rPr>
            </w:pPr>
            <w:r w:rsidRPr="003B5765">
              <w:rPr>
                <w:color w:val="000000" w:themeColor="text1"/>
              </w:rPr>
              <w:t>How does life coaching empower and encourage clients?</w:t>
            </w:r>
          </w:p>
        </w:tc>
      </w:tr>
    </w:tbl>
    <w:p w:rsidR="00442833" w:rsidRPr="003B5765" w:rsidRDefault="00442833" w:rsidP="00442833">
      <w:pPr>
        <w:spacing w:after="0" w:line="240" w:lineRule="auto"/>
      </w:pPr>
    </w:p>
    <w:p w:rsidR="00381A27" w:rsidRPr="003B5765" w:rsidRDefault="00030C4B" w:rsidP="001116E4">
      <w:pPr>
        <w:pStyle w:val="Heading2"/>
      </w:pPr>
      <w:bookmarkStart w:id="17" w:name="_Toc412547394"/>
      <w:r w:rsidRPr="003B5765">
        <w:t>Prioritizing Projects and Timelines</w:t>
      </w:r>
      <w:bookmarkEnd w:id="17"/>
    </w:p>
    <w:p w:rsidR="00CE2FC1" w:rsidRPr="003B5765" w:rsidRDefault="00E747E2" w:rsidP="001116E4">
      <w:r w:rsidRPr="003B5765">
        <w:rPr>
          <w:rFonts w:ascii="Arial" w:hAnsi="Arial" w:cs="Arial"/>
          <w:noProof/>
          <w:color w:val="111111"/>
          <w:sz w:val="21"/>
          <w:szCs w:val="21"/>
          <w:lang w:bidi="ar-SA"/>
        </w:rPr>
        <w:drawing>
          <wp:anchor distT="0" distB="0" distL="114300" distR="114300" simplePos="0" relativeHeight="251735552" behindDoc="0" locked="0" layoutInCell="1" allowOverlap="1" wp14:anchorId="00E80561" wp14:editId="60231761">
            <wp:simplePos x="0" y="0"/>
            <wp:positionH relativeFrom="column">
              <wp:posOffset>0</wp:posOffset>
            </wp:positionH>
            <wp:positionV relativeFrom="paragraph">
              <wp:posOffset>1905</wp:posOffset>
            </wp:positionV>
            <wp:extent cx="952500" cy="944880"/>
            <wp:effectExtent l="0" t="0" r="0" b="7620"/>
            <wp:wrapSquare wrapText="bothSides"/>
            <wp:docPr id="56" name="Picture 56" descr="file cabine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 cabinet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V="1">
                      <a:off x="0" y="0"/>
                      <a:ext cx="952500" cy="944880"/>
                    </a:xfrm>
                    <a:prstGeom prst="rect">
                      <a:avLst/>
                    </a:prstGeom>
                    <a:noFill/>
                    <a:ln>
                      <a:noFill/>
                    </a:ln>
                  </pic:spPr>
                </pic:pic>
              </a:graphicData>
            </a:graphic>
          </wp:anchor>
        </w:drawing>
      </w:r>
      <w:r w:rsidR="001D1C0F" w:rsidRPr="003B5765">
        <w:t>Life coaches can be a great tool in many areas, especially for getting assistance with organizing and prioritizing a client’s projects and deadlines.</w:t>
      </w:r>
      <w:r w:rsidR="009F18D0" w:rsidRPr="003B5765">
        <w:t xml:space="preserve"> </w:t>
      </w:r>
      <w:r w:rsidR="00CE6EDA" w:rsidRPr="003B5765">
        <w:t>For some clients, they are unable to organize and prioritize the different aspects of their life, including work and personal business.</w:t>
      </w:r>
      <w:r w:rsidR="009F18D0" w:rsidRPr="003B5765">
        <w:t xml:space="preserve"> </w:t>
      </w:r>
      <w:r w:rsidR="00CE6EDA" w:rsidRPr="003B5765">
        <w:t>When they cannot get these affairs in order, deadlines and timelines are often missed or projects are forgotten altogether.</w:t>
      </w:r>
      <w:r w:rsidR="009F18D0" w:rsidRPr="003B5765">
        <w:t xml:space="preserve"> </w:t>
      </w:r>
      <w:r w:rsidR="00CE6EDA" w:rsidRPr="003B5765">
        <w:t>A life coach can help the client take a look at everything happening in their lives and determine what is most important to accomplish and what they want to work in or out of their schedules.</w:t>
      </w:r>
      <w:r w:rsidR="009F18D0" w:rsidRPr="003B5765">
        <w:t xml:space="preserve"> </w:t>
      </w:r>
      <w:r w:rsidR="00672449" w:rsidRPr="003B5765">
        <w:t>It also helps the client to feel less overwhelmed with their schedule and feel more empowered to tackle what they nee</w:t>
      </w:r>
      <w:r w:rsidR="00E92E64" w:rsidRPr="003B5765">
        <w:t>d to get done in their own time</w:t>
      </w:r>
      <w:r w:rsidR="00672449" w:rsidRPr="003B5765">
        <w:t>frame.</w:t>
      </w:r>
    </w:p>
    <w:p w:rsidR="009F18D0" w:rsidRPr="003B5765" w:rsidRDefault="009F18D0" w:rsidP="001116E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3B5765">
        <w:tc>
          <w:tcPr>
            <w:tcW w:w="2448" w:type="dxa"/>
            <w:tcBorders>
              <w:bottom w:val="single" w:sz="4" w:space="0" w:color="1F497D"/>
            </w:tcBorders>
            <w:vAlign w:val="center"/>
          </w:tcPr>
          <w:p w:rsidR="00381A27" w:rsidRPr="003B5765" w:rsidRDefault="00381A27" w:rsidP="00CE43A1">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381A27" w:rsidRPr="003B5765" w:rsidRDefault="003E7122" w:rsidP="00CE43A1">
            <w:pPr>
              <w:rPr>
                <w:b/>
                <w:bCs/>
                <w:color w:val="000000" w:themeColor="text1"/>
              </w:rPr>
            </w:pPr>
            <w:r w:rsidRPr="003B5765">
              <w:rPr>
                <w:b/>
                <w:bCs/>
                <w:color w:val="000000" w:themeColor="text1"/>
              </w:rPr>
              <w:t>7</w:t>
            </w:r>
            <w:r w:rsidR="00322950" w:rsidRPr="003B5765">
              <w:rPr>
                <w:b/>
                <w:bCs/>
                <w:color w:val="000000" w:themeColor="text1"/>
              </w:rPr>
              <w:t xml:space="preserve"> minutes</w:t>
            </w:r>
          </w:p>
        </w:tc>
      </w:tr>
      <w:tr w:rsidR="00381A27" w:rsidRPr="003B5765">
        <w:tc>
          <w:tcPr>
            <w:tcW w:w="2448" w:type="dxa"/>
            <w:shd w:val="clear" w:color="auto" w:fill="D9D9D9" w:themeFill="background1" w:themeFillShade="D9"/>
            <w:vAlign w:val="center"/>
          </w:tcPr>
          <w:p w:rsidR="00381A27" w:rsidRPr="003B5765" w:rsidRDefault="00381A27" w:rsidP="00CE43A1">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381A27" w:rsidRPr="003B5765" w:rsidRDefault="00E96D80" w:rsidP="00A7554F">
            <w:pPr>
              <w:rPr>
                <w:color w:val="000000" w:themeColor="text1"/>
              </w:rPr>
            </w:pPr>
            <w:r w:rsidRPr="003B5765">
              <w:rPr>
                <w:color w:val="000000" w:themeColor="text1"/>
              </w:rPr>
              <w:t>Review benefits of prioritizing.</w:t>
            </w:r>
          </w:p>
        </w:tc>
      </w:tr>
      <w:tr w:rsidR="00381A27" w:rsidRPr="003B5765">
        <w:tc>
          <w:tcPr>
            <w:tcW w:w="2448" w:type="dxa"/>
            <w:tcBorders>
              <w:bottom w:val="single" w:sz="4" w:space="0" w:color="1F497D"/>
            </w:tcBorders>
            <w:vAlign w:val="center"/>
          </w:tcPr>
          <w:p w:rsidR="00381A27" w:rsidRPr="003B5765" w:rsidRDefault="00381A27" w:rsidP="00CE43A1">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996AEA" w:rsidRPr="003B5765" w:rsidRDefault="00E96D80" w:rsidP="00CE43A1">
            <w:pPr>
              <w:rPr>
                <w:b/>
                <w:color w:val="000000" w:themeColor="text1"/>
              </w:rPr>
            </w:pPr>
            <w:r w:rsidRPr="003B5765">
              <w:rPr>
                <w:b/>
                <w:color w:val="000000" w:themeColor="text1"/>
              </w:rPr>
              <w:t>Prioritizing Projects and Timelines</w:t>
            </w:r>
          </w:p>
          <w:p w:rsidR="00381A27" w:rsidRPr="003B5765" w:rsidRDefault="00E96D80" w:rsidP="00265EAA">
            <w:pPr>
              <w:rPr>
                <w:color w:val="000000" w:themeColor="text1"/>
              </w:rPr>
            </w:pPr>
            <w:r w:rsidRPr="003B5765">
              <w:rPr>
                <w:color w:val="000000" w:themeColor="text1"/>
              </w:rPr>
              <w:t>Discuss the benefits of organizing and prioritizing projects and timelines.</w:t>
            </w:r>
          </w:p>
        </w:tc>
      </w:tr>
      <w:tr w:rsidR="00E96D80" w:rsidRPr="003B5765">
        <w:tc>
          <w:tcPr>
            <w:tcW w:w="2448" w:type="dxa"/>
            <w:shd w:val="clear" w:color="auto" w:fill="D9D9D9" w:themeFill="background1" w:themeFillShade="D9"/>
            <w:vAlign w:val="center"/>
          </w:tcPr>
          <w:p w:rsidR="00E96D80" w:rsidRPr="003B5765" w:rsidRDefault="00E96D80" w:rsidP="00CE43A1">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E96D80" w:rsidRPr="003B5765" w:rsidRDefault="00907767" w:rsidP="008F153A">
            <w:pPr>
              <w:rPr>
                <w:b/>
                <w:bCs/>
                <w:color w:val="000000" w:themeColor="text1"/>
              </w:rPr>
            </w:pPr>
            <w:r w:rsidRPr="003B5765">
              <w:rPr>
                <w:b/>
              </w:rPr>
              <w:t>02</w:t>
            </w:r>
            <w:r w:rsidR="00E96D80" w:rsidRPr="003B5765">
              <w:rPr>
                <w:b/>
              </w:rPr>
              <w:t>: Prioritizing My Time</w:t>
            </w:r>
          </w:p>
        </w:tc>
      </w:tr>
      <w:tr w:rsidR="00E96D80" w:rsidRPr="003B5765">
        <w:trPr>
          <w:trHeight w:val="440"/>
        </w:trPr>
        <w:tc>
          <w:tcPr>
            <w:tcW w:w="2448" w:type="dxa"/>
            <w:tcBorders>
              <w:bottom w:val="single" w:sz="4" w:space="0" w:color="1F497D"/>
            </w:tcBorders>
            <w:vAlign w:val="center"/>
          </w:tcPr>
          <w:p w:rsidR="00E96D80" w:rsidRPr="003B5765" w:rsidRDefault="00E96D80" w:rsidP="00CE43A1">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E96D80" w:rsidRPr="003B5765" w:rsidRDefault="00E96D80" w:rsidP="008F153A">
            <w:pPr>
              <w:rPr>
                <w:color w:val="000000" w:themeColor="text1"/>
              </w:rPr>
            </w:pPr>
            <w:r w:rsidRPr="003B5765">
              <w:rPr>
                <w:color w:val="000000" w:themeColor="text1"/>
              </w:rPr>
              <w:t>None</w:t>
            </w:r>
          </w:p>
        </w:tc>
      </w:tr>
      <w:tr w:rsidR="00E96D80" w:rsidRPr="003B5765">
        <w:tc>
          <w:tcPr>
            <w:tcW w:w="2448" w:type="dxa"/>
            <w:shd w:val="clear" w:color="auto" w:fill="D9D9D9" w:themeFill="background1" w:themeFillShade="D9"/>
            <w:vAlign w:val="center"/>
          </w:tcPr>
          <w:p w:rsidR="00E96D80" w:rsidRPr="003B5765" w:rsidRDefault="00E96D80" w:rsidP="00CE43A1">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E96D80" w:rsidRPr="003B5765" w:rsidRDefault="00E96D80" w:rsidP="008F153A">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E96D80" w:rsidRPr="003B5765">
        <w:tc>
          <w:tcPr>
            <w:tcW w:w="2448" w:type="dxa"/>
            <w:tcBorders>
              <w:bottom w:val="single" w:sz="4" w:space="0" w:color="1F497D"/>
            </w:tcBorders>
            <w:vAlign w:val="center"/>
          </w:tcPr>
          <w:p w:rsidR="00E96D80" w:rsidRPr="003B5765" w:rsidRDefault="00E96D80" w:rsidP="00CE43A1">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E96D80" w:rsidRPr="003B5765" w:rsidRDefault="00E96D80" w:rsidP="008F153A">
            <w:pPr>
              <w:rPr>
                <w:color w:val="000000" w:themeColor="text1"/>
              </w:rPr>
            </w:pPr>
            <w:r w:rsidRPr="003B5765">
              <w:rPr>
                <w:color w:val="000000" w:themeColor="text1"/>
              </w:rPr>
              <w:t xml:space="preserve">Share any personal, relevant stories. </w:t>
            </w:r>
          </w:p>
        </w:tc>
      </w:tr>
      <w:tr w:rsidR="00E96D80" w:rsidRPr="003B5765">
        <w:tc>
          <w:tcPr>
            <w:tcW w:w="2448" w:type="dxa"/>
            <w:shd w:val="clear" w:color="auto" w:fill="D9D9D9" w:themeFill="background1" w:themeFillShade="D9"/>
            <w:vAlign w:val="center"/>
          </w:tcPr>
          <w:p w:rsidR="00E96D80" w:rsidRPr="003B5765" w:rsidRDefault="00E96D80" w:rsidP="00CE43A1">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E96D80" w:rsidRPr="003B5765" w:rsidRDefault="00E96D80" w:rsidP="008F153A">
            <w:pPr>
              <w:rPr>
                <w:color w:val="000000" w:themeColor="text1"/>
              </w:rPr>
            </w:pPr>
            <w:r w:rsidRPr="003B5765">
              <w:rPr>
                <w:color w:val="000000" w:themeColor="text1"/>
              </w:rPr>
              <w:t>Encourage everyone to participate.</w:t>
            </w:r>
          </w:p>
        </w:tc>
      </w:tr>
      <w:tr w:rsidR="00381A27" w:rsidRPr="003B5765">
        <w:tc>
          <w:tcPr>
            <w:tcW w:w="2448" w:type="dxa"/>
            <w:vAlign w:val="center"/>
          </w:tcPr>
          <w:p w:rsidR="00381A27" w:rsidRPr="003B5765" w:rsidRDefault="00381A27" w:rsidP="00CE43A1">
            <w:pPr>
              <w:rPr>
                <w:b/>
                <w:bCs/>
                <w:color w:val="000000" w:themeColor="text1"/>
              </w:rPr>
            </w:pPr>
            <w:r w:rsidRPr="003B5765">
              <w:rPr>
                <w:b/>
                <w:bCs/>
                <w:color w:val="000000" w:themeColor="text1"/>
              </w:rPr>
              <w:t>Review Questions</w:t>
            </w:r>
          </w:p>
        </w:tc>
        <w:tc>
          <w:tcPr>
            <w:tcW w:w="7128" w:type="dxa"/>
            <w:vAlign w:val="center"/>
          </w:tcPr>
          <w:p w:rsidR="00381A27" w:rsidRPr="003B5765" w:rsidRDefault="006B6236" w:rsidP="00265EAA">
            <w:pPr>
              <w:rPr>
                <w:color w:val="000000" w:themeColor="text1"/>
              </w:rPr>
            </w:pPr>
            <w:r w:rsidRPr="003B5765">
              <w:rPr>
                <w:color w:val="000000" w:themeColor="text1"/>
              </w:rPr>
              <w:t>Why is it important to prioritize?</w:t>
            </w:r>
          </w:p>
        </w:tc>
      </w:tr>
    </w:tbl>
    <w:p w:rsidR="00381A27" w:rsidRPr="003B5765" w:rsidRDefault="00030C4B" w:rsidP="00C821A7">
      <w:pPr>
        <w:pStyle w:val="Heading2"/>
      </w:pPr>
      <w:bookmarkStart w:id="18" w:name="_Toc412547395"/>
      <w:r w:rsidRPr="003B5765">
        <w:lastRenderedPageBreak/>
        <w:t>Urgent Situations</w:t>
      </w:r>
      <w:bookmarkEnd w:id="18"/>
    </w:p>
    <w:p w:rsidR="00CE2FC1" w:rsidRPr="003B5765" w:rsidRDefault="00E747E2" w:rsidP="00365D34">
      <w:r w:rsidRPr="003B5765">
        <w:rPr>
          <w:rFonts w:ascii="Arial" w:hAnsi="Arial" w:cs="Arial"/>
          <w:noProof/>
          <w:color w:val="0033CC"/>
          <w:sz w:val="21"/>
          <w:szCs w:val="21"/>
          <w:lang w:bidi="ar-SA"/>
        </w:rPr>
        <w:drawing>
          <wp:anchor distT="0" distB="0" distL="114300" distR="114300" simplePos="0" relativeHeight="251737600" behindDoc="0" locked="0" layoutInCell="1" allowOverlap="1" wp14:anchorId="3D44C679" wp14:editId="127ED3EC">
            <wp:simplePos x="0" y="0"/>
            <wp:positionH relativeFrom="column">
              <wp:posOffset>0</wp:posOffset>
            </wp:positionH>
            <wp:positionV relativeFrom="paragraph">
              <wp:posOffset>74295</wp:posOffset>
            </wp:positionV>
            <wp:extent cx="952500" cy="792480"/>
            <wp:effectExtent l="0" t="0" r="0" b="7620"/>
            <wp:wrapSquare wrapText="bothSides"/>
            <wp:docPr id="64" name="Picture 64" descr="dedication clip art">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dication clip art">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792480"/>
                    </a:xfrm>
                    <a:prstGeom prst="rect">
                      <a:avLst/>
                    </a:prstGeom>
                    <a:noFill/>
                    <a:ln>
                      <a:noFill/>
                    </a:ln>
                  </pic:spPr>
                </pic:pic>
              </a:graphicData>
            </a:graphic>
          </wp:anchor>
        </w:drawing>
      </w:r>
      <w:r w:rsidR="00587FFB" w:rsidRPr="003B5765">
        <w:t>Every person will come across some form of urgent or high risk situation in their life.</w:t>
      </w:r>
      <w:r w:rsidR="009F18D0" w:rsidRPr="003B5765">
        <w:t xml:space="preserve"> </w:t>
      </w:r>
      <w:r w:rsidR="00587FFB" w:rsidRPr="003B5765">
        <w:t>For some people, they need help finding out how to cope with these situations and how to overcome them.</w:t>
      </w:r>
      <w:r w:rsidR="009F18D0" w:rsidRPr="003B5765">
        <w:t xml:space="preserve"> </w:t>
      </w:r>
      <w:r w:rsidR="008F7560" w:rsidRPr="003B5765">
        <w:t xml:space="preserve">These types of situations can cause a large amount of anxiety and can put a lot of pressure on a purpose – which usually makes them shut down and avoid facing the problem. For a life coach, the goal is to help the client focus on the problem at hand and make them realize the options they have at their disposal – but </w:t>
      </w:r>
      <w:r w:rsidR="00B560CC" w:rsidRPr="003B5765">
        <w:t xml:space="preserve">can very quickly </w:t>
      </w:r>
      <w:r w:rsidR="008F7560" w:rsidRPr="003B5765">
        <w:t>use.</w:t>
      </w:r>
      <w:r w:rsidR="009F18D0" w:rsidRPr="003B5765">
        <w:t xml:space="preserve"> </w:t>
      </w:r>
      <w:r w:rsidR="008F7560" w:rsidRPr="003B5765">
        <w:t>The focus goes back to making key decisions and prioritizing different aspects.</w:t>
      </w:r>
      <w:r w:rsidR="009F18D0" w:rsidRPr="003B5765">
        <w:t xml:space="preserve"> </w:t>
      </w:r>
      <w:r w:rsidR="008F7560" w:rsidRPr="003B5765">
        <w:t xml:space="preserve">A life coach can help the client recognize an urgent or high risk situation while </w:t>
      </w:r>
      <w:r w:rsidR="006E2F16" w:rsidRPr="003B5765">
        <w:t>giving them the tools to address the situation and remain calm while working through them.</w:t>
      </w:r>
    </w:p>
    <w:p w:rsidR="009F18D0" w:rsidRPr="003B5765" w:rsidRDefault="009F18D0" w:rsidP="00365D3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3B5765">
        <w:tc>
          <w:tcPr>
            <w:tcW w:w="2448" w:type="dxa"/>
            <w:tcBorders>
              <w:bottom w:val="single" w:sz="4" w:space="0" w:color="1F497D"/>
            </w:tcBorders>
            <w:vAlign w:val="center"/>
          </w:tcPr>
          <w:p w:rsidR="00381A27" w:rsidRPr="003B5765" w:rsidRDefault="00381A27" w:rsidP="00CE43A1">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381A27" w:rsidRPr="003B5765" w:rsidRDefault="003E7122" w:rsidP="00CE43A1">
            <w:pPr>
              <w:rPr>
                <w:b/>
                <w:bCs/>
                <w:color w:val="000000" w:themeColor="text1"/>
              </w:rPr>
            </w:pPr>
            <w:r w:rsidRPr="003B5765">
              <w:rPr>
                <w:b/>
                <w:bCs/>
                <w:color w:val="000000" w:themeColor="text1"/>
              </w:rPr>
              <w:t>8</w:t>
            </w:r>
            <w:r w:rsidR="00E10A61" w:rsidRPr="003B5765">
              <w:rPr>
                <w:b/>
                <w:bCs/>
                <w:color w:val="000000" w:themeColor="text1"/>
              </w:rPr>
              <w:t xml:space="preserve"> minutes</w:t>
            </w:r>
          </w:p>
        </w:tc>
      </w:tr>
      <w:tr w:rsidR="00381A27" w:rsidRPr="003B5765">
        <w:tc>
          <w:tcPr>
            <w:tcW w:w="2448" w:type="dxa"/>
            <w:shd w:val="clear" w:color="auto" w:fill="D9D9D9" w:themeFill="background1" w:themeFillShade="D9"/>
            <w:vAlign w:val="center"/>
          </w:tcPr>
          <w:p w:rsidR="00381A27" w:rsidRPr="003B5765" w:rsidRDefault="00381A27" w:rsidP="00CE43A1">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381A27" w:rsidRPr="003B5765" w:rsidRDefault="00716AAD" w:rsidP="00E96D80">
            <w:pPr>
              <w:rPr>
                <w:color w:val="000000" w:themeColor="text1"/>
              </w:rPr>
            </w:pPr>
            <w:r w:rsidRPr="003B5765">
              <w:rPr>
                <w:color w:val="000000" w:themeColor="text1"/>
              </w:rPr>
              <w:t xml:space="preserve"> </w:t>
            </w:r>
            <w:r w:rsidR="00E96D80" w:rsidRPr="003B5765">
              <w:rPr>
                <w:color w:val="000000" w:themeColor="text1"/>
              </w:rPr>
              <w:t>Review what an urgent situation is.</w:t>
            </w:r>
          </w:p>
        </w:tc>
      </w:tr>
      <w:tr w:rsidR="00381A27" w:rsidRPr="003B5765">
        <w:tc>
          <w:tcPr>
            <w:tcW w:w="2448" w:type="dxa"/>
            <w:tcBorders>
              <w:bottom w:val="single" w:sz="4" w:space="0" w:color="1F497D"/>
            </w:tcBorders>
            <w:vAlign w:val="center"/>
          </w:tcPr>
          <w:p w:rsidR="00381A27" w:rsidRPr="003B5765" w:rsidRDefault="00381A27" w:rsidP="00CE43A1">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996AEA" w:rsidRPr="003B5765" w:rsidRDefault="00E96D80" w:rsidP="00CE43A1">
            <w:pPr>
              <w:rPr>
                <w:b/>
                <w:color w:val="000000" w:themeColor="text1"/>
              </w:rPr>
            </w:pPr>
            <w:r w:rsidRPr="003B5765">
              <w:rPr>
                <w:b/>
                <w:color w:val="000000" w:themeColor="text1"/>
              </w:rPr>
              <w:t>Urgent Situations</w:t>
            </w:r>
          </w:p>
          <w:p w:rsidR="00381A27" w:rsidRPr="003B5765" w:rsidRDefault="00E96D80" w:rsidP="00B833CE">
            <w:pPr>
              <w:rPr>
                <w:b/>
                <w:color w:val="000000" w:themeColor="text1"/>
              </w:rPr>
            </w:pPr>
            <w:r w:rsidRPr="003B5765">
              <w:rPr>
                <w:color w:val="000000" w:themeColor="text1"/>
              </w:rPr>
              <w:t>Discuss how life coaching can help with urgent situations.</w:t>
            </w:r>
          </w:p>
        </w:tc>
      </w:tr>
      <w:tr w:rsidR="00381A27" w:rsidRPr="003B5765">
        <w:tc>
          <w:tcPr>
            <w:tcW w:w="2448" w:type="dxa"/>
            <w:shd w:val="clear" w:color="auto" w:fill="D9D9D9" w:themeFill="background1" w:themeFillShade="D9"/>
            <w:vAlign w:val="center"/>
          </w:tcPr>
          <w:p w:rsidR="00381A27" w:rsidRPr="003B5765" w:rsidRDefault="00381A27" w:rsidP="00CE43A1">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381A27" w:rsidRPr="003B5765" w:rsidRDefault="00907767" w:rsidP="009E1C50">
            <w:pPr>
              <w:rPr>
                <w:b/>
                <w:bCs/>
                <w:color w:val="000000" w:themeColor="text1"/>
              </w:rPr>
            </w:pPr>
            <w:r w:rsidRPr="003B5765">
              <w:rPr>
                <w:b/>
              </w:rPr>
              <w:t>03</w:t>
            </w:r>
            <w:r w:rsidR="00E96D80" w:rsidRPr="003B5765">
              <w:rPr>
                <w:b/>
              </w:rPr>
              <w:t>: High Risks and Challenges</w:t>
            </w:r>
          </w:p>
        </w:tc>
      </w:tr>
      <w:tr w:rsidR="00E96D80" w:rsidRPr="003B5765">
        <w:trPr>
          <w:trHeight w:val="440"/>
        </w:trPr>
        <w:tc>
          <w:tcPr>
            <w:tcW w:w="2448" w:type="dxa"/>
            <w:tcBorders>
              <w:bottom w:val="single" w:sz="4" w:space="0" w:color="1F497D"/>
            </w:tcBorders>
            <w:vAlign w:val="center"/>
          </w:tcPr>
          <w:p w:rsidR="00E96D80" w:rsidRPr="003B5765" w:rsidRDefault="00E96D80" w:rsidP="00CE43A1">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E96D80" w:rsidRPr="003B5765" w:rsidRDefault="00E96D80" w:rsidP="008F153A">
            <w:pPr>
              <w:rPr>
                <w:color w:val="000000" w:themeColor="text1"/>
              </w:rPr>
            </w:pPr>
            <w:r w:rsidRPr="003B5765">
              <w:rPr>
                <w:color w:val="000000" w:themeColor="text1"/>
              </w:rPr>
              <w:t>None</w:t>
            </w:r>
          </w:p>
        </w:tc>
      </w:tr>
      <w:tr w:rsidR="00E96D80" w:rsidRPr="003B5765">
        <w:tc>
          <w:tcPr>
            <w:tcW w:w="2448" w:type="dxa"/>
            <w:shd w:val="clear" w:color="auto" w:fill="D9D9D9" w:themeFill="background1" w:themeFillShade="D9"/>
            <w:vAlign w:val="center"/>
          </w:tcPr>
          <w:p w:rsidR="00E96D80" w:rsidRPr="003B5765" w:rsidRDefault="00E96D80" w:rsidP="00CE43A1">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E96D80" w:rsidRPr="003B5765" w:rsidRDefault="00E96D80" w:rsidP="008F153A">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E96D80" w:rsidRPr="003B5765">
        <w:tc>
          <w:tcPr>
            <w:tcW w:w="2448" w:type="dxa"/>
            <w:tcBorders>
              <w:bottom w:val="single" w:sz="4" w:space="0" w:color="1F497D"/>
            </w:tcBorders>
            <w:vAlign w:val="center"/>
          </w:tcPr>
          <w:p w:rsidR="00E96D80" w:rsidRPr="003B5765" w:rsidRDefault="00E96D80" w:rsidP="00CE43A1">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E96D80" w:rsidRPr="003B5765" w:rsidRDefault="00E96D80" w:rsidP="008F153A">
            <w:pPr>
              <w:rPr>
                <w:color w:val="000000" w:themeColor="text1"/>
              </w:rPr>
            </w:pPr>
            <w:r w:rsidRPr="003B5765">
              <w:rPr>
                <w:color w:val="000000" w:themeColor="text1"/>
              </w:rPr>
              <w:t xml:space="preserve">Share any personal, relevant stories. </w:t>
            </w:r>
          </w:p>
        </w:tc>
      </w:tr>
      <w:tr w:rsidR="00E96D80" w:rsidRPr="003B5765">
        <w:tc>
          <w:tcPr>
            <w:tcW w:w="2448" w:type="dxa"/>
            <w:shd w:val="clear" w:color="auto" w:fill="D9D9D9" w:themeFill="background1" w:themeFillShade="D9"/>
            <w:vAlign w:val="center"/>
          </w:tcPr>
          <w:p w:rsidR="00E96D80" w:rsidRPr="003B5765" w:rsidRDefault="00E96D80" w:rsidP="00CE43A1">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E96D80" w:rsidRPr="003B5765" w:rsidRDefault="00E96D80" w:rsidP="008F153A">
            <w:pPr>
              <w:rPr>
                <w:color w:val="000000" w:themeColor="text1"/>
              </w:rPr>
            </w:pPr>
            <w:r w:rsidRPr="003B5765">
              <w:rPr>
                <w:color w:val="000000" w:themeColor="text1"/>
              </w:rPr>
              <w:t>Encourage everyone to participate.</w:t>
            </w:r>
          </w:p>
        </w:tc>
      </w:tr>
      <w:tr w:rsidR="00381A27" w:rsidRPr="003B5765">
        <w:tc>
          <w:tcPr>
            <w:tcW w:w="2448" w:type="dxa"/>
            <w:vAlign w:val="center"/>
          </w:tcPr>
          <w:p w:rsidR="00381A27" w:rsidRPr="003B5765" w:rsidRDefault="00381A27" w:rsidP="00CE43A1">
            <w:pPr>
              <w:rPr>
                <w:b/>
                <w:bCs/>
                <w:color w:val="000000" w:themeColor="text1"/>
              </w:rPr>
            </w:pPr>
            <w:r w:rsidRPr="003B5765">
              <w:rPr>
                <w:b/>
                <w:bCs/>
                <w:color w:val="000000" w:themeColor="text1"/>
              </w:rPr>
              <w:t>Review Questions</w:t>
            </w:r>
          </w:p>
        </w:tc>
        <w:tc>
          <w:tcPr>
            <w:tcW w:w="7128" w:type="dxa"/>
            <w:vAlign w:val="center"/>
          </w:tcPr>
          <w:p w:rsidR="00381A27" w:rsidRPr="003B5765" w:rsidRDefault="006B6236" w:rsidP="001D39FE">
            <w:pPr>
              <w:rPr>
                <w:color w:val="000000" w:themeColor="text1"/>
              </w:rPr>
            </w:pPr>
            <w:r w:rsidRPr="003B5765">
              <w:rPr>
                <w:color w:val="000000" w:themeColor="text1"/>
              </w:rPr>
              <w:t>How can life coaching help with urgent situations?</w:t>
            </w:r>
          </w:p>
        </w:tc>
      </w:tr>
    </w:tbl>
    <w:p w:rsidR="009F18D0" w:rsidRPr="003B5765" w:rsidRDefault="009F18D0" w:rsidP="009F18D0"/>
    <w:p w:rsidR="009F18D0" w:rsidRPr="003B5765" w:rsidRDefault="009F18D0">
      <w:pPr>
        <w:spacing w:after="0" w:line="240" w:lineRule="auto"/>
        <w:rPr>
          <w:rFonts w:ascii="Cambria" w:eastAsiaTheme="majorEastAsia" w:hAnsi="Cambria" w:cstheme="majorBidi"/>
          <w:b/>
          <w:bCs/>
          <w:color w:val="000000" w:themeColor="text1"/>
          <w:sz w:val="26"/>
          <w:szCs w:val="26"/>
        </w:rPr>
      </w:pPr>
      <w:r w:rsidRPr="003B5765">
        <w:br w:type="page"/>
      </w:r>
    </w:p>
    <w:p w:rsidR="00374E9C" w:rsidRPr="003B5765" w:rsidRDefault="00030C4B" w:rsidP="00C821A7">
      <w:pPr>
        <w:pStyle w:val="Heading2"/>
      </w:pPr>
      <w:bookmarkStart w:id="19" w:name="_Toc412547396"/>
      <w:r w:rsidRPr="003B5765">
        <w:lastRenderedPageBreak/>
        <w:t>Lack of Balance</w:t>
      </w:r>
      <w:bookmarkEnd w:id="19"/>
    </w:p>
    <w:p w:rsidR="00030C4B" w:rsidRPr="003B5765" w:rsidRDefault="00E747E2" w:rsidP="00A60B57">
      <w:r w:rsidRPr="003B5765">
        <w:rPr>
          <w:rFonts w:ascii="Arial" w:hAnsi="Arial" w:cs="Arial"/>
          <w:noProof/>
          <w:color w:val="0033CC"/>
          <w:sz w:val="21"/>
          <w:szCs w:val="21"/>
          <w:lang w:bidi="ar-SA"/>
        </w:rPr>
        <w:drawing>
          <wp:anchor distT="0" distB="0" distL="114300" distR="114300" simplePos="0" relativeHeight="251738624" behindDoc="0" locked="0" layoutInCell="1" allowOverlap="1" wp14:anchorId="2694AE8C" wp14:editId="30F8F1F9">
            <wp:simplePos x="0" y="0"/>
            <wp:positionH relativeFrom="column">
              <wp:posOffset>0</wp:posOffset>
            </wp:positionH>
            <wp:positionV relativeFrom="paragraph">
              <wp:posOffset>72390</wp:posOffset>
            </wp:positionV>
            <wp:extent cx="952500" cy="746760"/>
            <wp:effectExtent l="0" t="0" r="0" b="0"/>
            <wp:wrapSquare wrapText="bothSides"/>
            <wp:docPr id="65" name="Picture 65" descr="quitting time clip art">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uitting time clip art">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00" cy="746760"/>
                    </a:xfrm>
                    <a:prstGeom prst="rect">
                      <a:avLst/>
                    </a:prstGeom>
                    <a:noFill/>
                    <a:ln>
                      <a:noFill/>
                    </a:ln>
                  </pic:spPr>
                </pic:pic>
              </a:graphicData>
            </a:graphic>
          </wp:anchor>
        </w:drawing>
      </w:r>
      <w:r w:rsidR="00646B0A" w:rsidRPr="003B5765">
        <w:t>It is important to have a healthy balance between our professional and personal lives – one are</w:t>
      </w:r>
      <w:r w:rsidR="00413840" w:rsidRPr="003B5765">
        <w:t>a</w:t>
      </w:r>
      <w:r w:rsidR="00646B0A" w:rsidRPr="003B5765">
        <w:t xml:space="preserve"> should never overpower the other.</w:t>
      </w:r>
      <w:r w:rsidR="009F18D0" w:rsidRPr="003B5765">
        <w:t xml:space="preserve"> </w:t>
      </w:r>
      <w:r w:rsidR="00646B0A" w:rsidRPr="003B5765">
        <w:t>But, with many people</w:t>
      </w:r>
      <w:r w:rsidR="00413840" w:rsidRPr="003B5765">
        <w:t>, finding the right balance that works for them is the hard part.</w:t>
      </w:r>
      <w:r w:rsidR="009F18D0" w:rsidRPr="003B5765">
        <w:t xml:space="preserve"> </w:t>
      </w:r>
      <w:r w:rsidR="00413840" w:rsidRPr="003B5765">
        <w:t>Some people find they spend t</w:t>
      </w:r>
      <w:r w:rsidR="001E44AB" w:rsidRPr="003B5765">
        <w:t>o</w:t>
      </w:r>
      <w:r w:rsidR="00413840" w:rsidRPr="003B5765">
        <w:t>o much time in this personal life and ‘blow off’ their work responsibilities.</w:t>
      </w:r>
      <w:r w:rsidR="009F18D0" w:rsidRPr="003B5765">
        <w:t xml:space="preserve"> </w:t>
      </w:r>
      <w:r w:rsidR="00413840" w:rsidRPr="003B5765">
        <w:t>Others are just the opposite in that they spend too much time at work and forget to pay attention to their personal lives outside of the office.</w:t>
      </w:r>
      <w:r w:rsidR="009F18D0" w:rsidRPr="003B5765">
        <w:t xml:space="preserve"> </w:t>
      </w:r>
      <w:r w:rsidR="001E44AB" w:rsidRPr="003B5765">
        <w:t>Life coaches know this is generally defined as a life balance - a balance between major aspects in our lives.</w:t>
      </w:r>
      <w:r w:rsidR="009F18D0" w:rsidRPr="003B5765">
        <w:t xml:space="preserve"> </w:t>
      </w:r>
      <w:r w:rsidR="001E44AB" w:rsidRPr="003B5765">
        <w:t>When client feel their life balance is outweighed by one area or another, they seek help from a life coach for ways to make things more even.</w:t>
      </w:r>
      <w:r w:rsidR="009F18D0" w:rsidRPr="003B5765">
        <w:t xml:space="preserve"> </w:t>
      </w:r>
      <w:r w:rsidR="001E44AB" w:rsidRPr="003B5765">
        <w:t>A life coach can use a variety of tools to help the client</w:t>
      </w:r>
      <w:r w:rsidR="00BA4222" w:rsidRPr="003B5765">
        <w:t xml:space="preserve"> create organization in their life and ultimately create a plan of action to help them sort out their own life balance and what works best for them.</w:t>
      </w:r>
    </w:p>
    <w:p w:rsidR="009F18D0" w:rsidRPr="003B5765" w:rsidRDefault="009F18D0" w:rsidP="00A60B57"/>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3B5765">
        <w:tc>
          <w:tcPr>
            <w:tcW w:w="2448" w:type="dxa"/>
            <w:tcBorders>
              <w:bottom w:val="single" w:sz="4" w:space="0" w:color="1F497D"/>
            </w:tcBorders>
            <w:vAlign w:val="center"/>
          </w:tcPr>
          <w:p w:rsidR="00381A27" w:rsidRPr="003B5765" w:rsidRDefault="00381A27" w:rsidP="00CE43A1">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381A27" w:rsidRPr="003B5765" w:rsidRDefault="003E7122" w:rsidP="00995E09">
            <w:pPr>
              <w:rPr>
                <w:b/>
                <w:bCs/>
                <w:color w:val="000000" w:themeColor="text1"/>
              </w:rPr>
            </w:pPr>
            <w:r w:rsidRPr="003B5765">
              <w:rPr>
                <w:b/>
                <w:bCs/>
                <w:color w:val="000000" w:themeColor="text1"/>
              </w:rPr>
              <w:t>7</w:t>
            </w:r>
            <w:r w:rsidR="00407C83" w:rsidRPr="003B5765">
              <w:rPr>
                <w:b/>
                <w:bCs/>
                <w:color w:val="000000" w:themeColor="text1"/>
              </w:rPr>
              <w:t xml:space="preserve"> </w:t>
            </w:r>
            <w:r w:rsidR="008E485D" w:rsidRPr="003B5765">
              <w:rPr>
                <w:b/>
                <w:bCs/>
                <w:color w:val="000000" w:themeColor="text1"/>
              </w:rPr>
              <w:t>minutes</w:t>
            </w:r>
          </w:p>
        </w:tc>
      </w:tr>
      <w:tr w:rsidR="00381A27" w:rsidRPr="003B5765">
        <w:tc>
          <w:tcPr>
            <w:tcW w:w="2448" w:type="dxa"/>
            <w:shd w:val="clear" w:color="auto" w:fill="D9D9D9" w:themeFill="background1" w:themeFillShade="D9"/>
            <w:vAlign w:val="center"/>
          </w:tcPr>
          <w:p w:rsidR="00381A27" w:rsidRPr="003B5765" w:rsidRDefault="00381A27" w:rsidP="00CE43A1">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381A27" w:rsidRPr="003B5765" w:rsidRDefault="005A5DD9" w:rsidP="001116E4">
            <w:pPr>
              <w:rPr>
                <w:color w:val="000000" w:themeColor="text1"/>
              </w:rPr>
            </w:pPr>
            <w:r w:rsidRPr="003B5765">
              <w:rPr>
                <w:color w:val="000000" w:themeColor="text1"/>
              </w:rPr>
              <w:t xml:space="preserve"> </w:t>
            </w:r>
            <w:r w:rsidR="00E96D80" w:rsidRPr="003B5765">
              <w:rPr>
                <w:color w:val="000000" w:themeColor="text1"/>
              </w:rPr>
              <w:t>Review how to determine a lack of balance in life.</w:t>
            </w:r>
          </w:p>
        </w:tc>
      </w:tr>
      <w:tr w:rsidR="00381A27" w:rsidRPr="003B5765">
        <w:tc>
          <w:tcPr>
            <w:tcW w:w="2448" w:type="dxa"/>
            <w:tcBorders>
              <w:bottom w:val="single" w:sz="4" w:space="0" w:color="1F497D"/>
            </w:tcBorders>
            <w:vAlign w:val="center"/>
          </w:tcPr>
          <w:p w:rsidR="00381A27" w:rsidRPr="003B5765" w:rsidRDefault="00381A27" w:rsidP="00CE43A1">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D2382C" w:rsidRPr="003B5765" w:rsidRDefault="00E96D80" w:rsidP="00995E09">
            <w:pPr>
              <w:rPr>
                <w:b/>
                <w:color w:val="000000" w:themeColor="text1"/>
              </w:rPr>
            </w:pPr>
            <w:r w:rsidRPr="003B5765">
              <w:rPr>
                <w:b/>
                <w:color w:val="000000" w:themeColor="text1"/>
              </w:rPr>
              <w:t>Lack of Balance</w:t>
            </w:r>
          </w:p>
          <w:p w:rsidR="00381A27" w:rsidRPr="003B5765" w:rsidRDefault="00E96D80" w:rsidP="00222995">
            <w:pPr>
              <w:rPr>
                <w:color w:val="000000" w:themeColor="text1"/>
              </w:rPr>
            </w:pPr>
            <w:r w:rsidRPr="003B5765">
              <w:rPr>
                <w:color w:val="000000" w:themeColor="text1"/>
              </w:rPr>
              <w:t>Discuss how life coaching can help a feeling of imbalance.</w:t>
            </w:r>
          </w:p>
        </w:tc>
      </w:tr>
      <w:tr w:rsidR="00381A27" w:rsidRPr="003B5765">
        <w:tc>
          <w:tcPr>
            <w:tcW w:w="2448" w:type="dxa"/>
            <w:shd w:val="clear" w:color="auto" w:fill="D9D9D9" w:themeFill="background1" w:themeFillShade="D9"/>
            <w:vAlign w:val="center"/>
          </w:tcPr>
          <w:p w:rsidR="00381A27" w:rsidRPr="003B5765" w:rsidRDefault="00381A27" w:rsidP="00CE43A1">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381A27" w:rsidRPr="003B5765" w:rsidRDefault="00907767" w:rsidP="00E533C6">
            <w:pPr>
              <w:rPr>
                <w:b/>
                <w:color w:val="000000" w:themeColor="text1"/>
              </w:rPr>
            </w:pPr>
            <w:r w:rsidRPr="003B5765">
              <w:rPr>
                <w:b/>
              </w:rPr>
              <w:t>04</w:t>
            </w:r>
            <w:r w:rsidR="00E96D80" w:rsidRPr="003B5765">
              <w:rPr>
                <w:b/>
              </w:rPr>
              <w:t>: My Life-Work Balance</w:t>
            </w:r>
          </w:p>
        </w:tc>
      </w:tr>
      <w:tr w:rsidR="00E96D80" w:rsidRPr="003B5765">
        <w:trPr>
          <w:trHeight w:val="440"/>
        </w:trPr>
        <w:tc>
          <w:tcPr>
            <w:tcW w:w="2448" w:type="dxa"/>
            <w:tcBorders>
              <w:bottom w:val="single" w:sz="4" w:space="0" w:color="1F497D"/>
            </w:tcBorders>
            <w:vAlign w:val="center"/>
          </w:tcPr>
          <w:p w:rsidR="00E96D80" w:rsidRPr="003B5765" w:rsidRDefault="00E96D80" w:rsidP="00CE43A1">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E96D80" w:rsidRPr="003B5765" w:rsidRDefault="00E96D80" w:rsidP="008F153A">
            <w:pPr>
              <w:rPr>
                <w:color w:val="000000" w:themeColor="text1"/>
              </w:rPr>
            </w:pPr>
            <w:r w:rsidRPr="003B5765">
              <w:rPr>
                <w:color w:val="000000" w:themeColor="text1"/>
              </w:rPr>
              <w:t>None</w:t>
            </w:r>
          </w:p>
        </w:tc>
      </w:tr>
      <w:tr w:rsidR="00E96D80" w:rsidRPr="003B5765">
        <w:tc>
          <w:tcPr>
            <w:tcW w:w="2448" w:type="dxa"/>
            <w:shd w:val="clear" w:color="auto" w:fill="D9D9D9" w:themeFill="background1" w:themeFillShade="D9"/>
            <w:vAlign w:val="center"/>
          </w:tcPr>
          <w:p w:rsidR="00E96D80" w:rsidRPr="003B5765" w:rsidRDefault="00E96D80" w:rsidP="00CE43A1">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E96D80" w:rsidRPr="003B5765" w:rsidRDefault="00E96D80" w:rsidP="008F153A">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E96D80" w:rsidRPr="003B5765">
        <w:tc>
          <w:tcPr>
            <w:tcW w:w="2448" w:type="dxa"/>
            <w:tcBorders>
              <w:bottom w:val="single" w:sz="4" w:space="0" w:color="1F497D"/>
            </w:tcBorders>
            <w:vAlign w:val="center"/>
          </w:tcPr>
          <w:p w:rsidR="00E96D80" w:rsidRPr="003B5765" w:rsidRDefault="00E96D80" w:rsidP="00CE43A1">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E96D80" w:rsidRPr="003B5765" w:rsidRDefault="00E96D80" w:rsidP="008F153A">
            <w:pPr>
              <w:rPr>
                <w:color w:val="000000" w:themeColor="text1"/>
              </w:rPr>
            </w:pPr>
            <w:r w:rsidRPr="003B5765">
              <w:rPr>
                <w:color w:val="000000" w:themeColor="text1"/>
              </w:rPr>
              <w:t xml:space="preserve">Share any personal, relevant stories. </w:t>
            </w:r>
          </w:p>
        </w:tc>
      </w:tr>
      <w:tr w:rsidR="00E96D80" w:rsidRPr="003B5765">
        <w:tc>
          <w:tcPr>
            <w:tcW w:w="2448" w:type="dxa"/>
            <w:shd w:val="clear" w:color="auto" w:fill="D9D9D9" w:themeFill="background1" w:themeFillShade="D9"/>
            <w:vAlign w:val="center"/>
          </w:tcPr>
          <w:p w:rsidR="00E96D80" w:rsidRPr="003B5765" w:rsidRDefault="00E96D80" w:rsidP="00CE43A1">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E96D80" w:rsidRPr="003B5765" w:rsidRDefault="00E96D80" w:rsidP="008F153A">
            <w:pPr>
              <w:rPr>
                <w:color w:val="000000" w:themeColor="text1"/>
              </w:rPr>
            </w:pPr>
            <w:r w:rsidRPr="003B5765">
              <w:rPr>
                <w:color w:val="000000" w:themeColor="text1"/>
              </w:rPr>
              <w:t>Encourage everyone to participate.</w:t>
            </w:r>
          </w:p>
        </w:tc>
      </w:tr>
      <w:tr w:rsidR="00381A27" w:rsidRPr="003B5765">
        <w:tc>
          <w:tcPr>
            <w:tcW w:w="2448" w:type="dxa"/>
            <w:vAlign w:val="center"/>
          </w:tcPr>
          <w:p w:rsidR="00381A27" w:rsidRPr="003B5765" w:rsidRDefault="00381A27" w:rsidP="00CE43A1">
            <w:pPr>
              <w:rPr>
                <w:b/>
                <w:bCs/>
                <w:color w:val="000000" w:themeColor="text1"/>
              </w:rPr>
            </w:pPr>
            <w:r w:rsidRPr="003B5765">
              <w:rPr>
                <w:b/>
                <w:bCs/>
                <w:color w:val="000000" w:themeColor="text1"/>
              </w:rPr>
              <w:t>Review Questions</w:t>
            </w:r>
          </w:p>
        </w:tc>
        <w:tc>
          <w:tcPr>
            <w:tcW w:w="7128" w:type="dxa"/>
            <w:vAlign w:val="center"/>
          </w:tcPr>
          <w:p w:rsidR="00381A27" w:rsidRPr="003B5765" w:rsidRDefault="006B6236" w:rsidP="00254200">
            <w:pPr>
              <w:rPr>
                <w:color w:val="000000" w:themeColor="text1"/>
              </w:rPr>
            </w:pPr>
            <w:r w:rsidRPr="003B5765">
              <w:rPr>
                <w:color w:val="000000" w:themeColor="text1"/>
              </w:rPr>
              <w:t>Why is a lack of balance harmful?</w:t>
            </w:r>
          </w:p>
        </w:tc>
      </w:tr>
    </w:tbl>
    <w:p w:rsidR="009F18D0" w:rsidRPr="003B5765" w:rsidRDefault="009F18D0" w:rsidP="00C523BD"/>
    <w:p w:rsidR="009F18D0" w:rsidRPr="003B5765" w:rsidRDefault="009F18D0">
      <w:pPr>
        <w:spacing w:after="0" w:line="240" w:lineRule="auto"/>
      </w:pPr>
      <w:r w:rsidRPr="003B5765">
        <w:br w:type="page"/>
      </w:r>
    </w:p>
    <w:p w:rsidR="00381A27" w:rsidRPr="003B5765" w:rsidRDefault="00381A27" w:rsidP="00813D57">
      <w:pPr>
        <w:pStyle w:val="Heading2"/>
      </w:pPr>
      <w:bookmarkStart w:id="20" w:name="_Toc412547397"/>
      <w:r w:rsidRPr="003B5765">
        <w:lastRenderedPageBreak/>
        <w:t>Case Study</w:t>
      </w:r>
      <w:bookmarkEnd w:id="20"/>
    </w:p>
    <w:p w:rsidR="006C3F09" w:rsidRPr="003B5765" w:rsidRDefault="009A266B" w:rsidP="00F50A9A">
      <w:r w:rsidRPr="003B5765">
        <w:rPr>
          <w:rFonts w:ascii="Arial" w:hAnsi="Arial" w:cs="Arial"/>
          <w:noProof/>
          <w:color w:val="0033CC"/>
          <w:sz w:val="21"/>
          <w:szCs w:val="21"/>
          <w:lang w:bidi="ar-SA"/>
        </w:rPr>
        <w:drawing>
          <wp:anchor distT="0" distB="0" distL="114300" distR="114300" simplePos="0" relativeHeight="251739648" behindDoc="0" locked="0" layoutInCell="1" allowOverlap="1" wp14:anchorId="5967B160" wp14:editId="7A0C9A7F">
            <wp:simplePos x="0" y="0"/>
            <wp:positionH relativeFrom="column">
              <wp:posOffset>0</wp:posOffset>
            </wp:positionH>
            <wp:positionV relativeFrom="paragraph">
              <wp:posOffset>80010</wp:posOffset>
            </wp:positionV>
            <wp:extent cx="952500" cy="807720"/>
            <wp:effectExtent l="0" t="0" r="0" b="0"/>
            <wp:wrapSquare wrapText="bothSides"/>
            <wp:docPr id="72" name="Picture 72" descr="woman in canoe clip art">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oman in canoe clip art">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0" cy="807720"/>
                    </a:xfrm>
                    <a:prstGeom prst="rect">
                      <a:avLst/>
                    </a:prstGeom>
                    <a:noFill/>
                    <a:ln>
                      <a:noFill/>
                    </a:ln>
                  </pic:spPr>
                </pic:pic>
              </a:graphicData>
            </a:graphic>
          </wp:anchor>
        </w:drawing>
      </w:r>
      <w:r w:rsidR="002D56A7" w:rsidRPr="003B5765">
        <w:t>Jenny was struggling with problems in different areas of her life.</w:t>
      </w:r>
      <w:r w:rsidR="009F18D0" w:rsidRPr="003B5765">
        <w:t xml:space="preserve"> </w:t>
      </w:r>
      <w:r w:rsidR="002D56A7" w:rsidRPr="003B5765">
        <w:t>She knows that she spends too much time at work and doesn’t pay enough attention to her personal life and is having trouble prioritizing the different projects she has to handle.</w:t>
      </w:r>
      <w:r w:rsidR="009F18D0" w:rsidRPr="003B5765">
        <w:t xml:space="preserve"> </w:t>
      </w:r>
      <w:r w:rsidR="002D56A7" w:rsidRPr="003B5765">
        <w:t>She is beginning to feel overwhelmed, so she talks with her friend, Kayla, and tells her how she is feeling.</w:t>
      </w:r>
      <w:r w:rsidR="009F18D0" w:rsidRPr="003B5765">
        <w:t xml:space="preserve"> </w:t>
      </w:r>
      <w:r w:rsidR="002D56A7" w:rsidRPr="003B5765">
        <w:t>Kayla suggests that Jenny should see a life coach in the area and let them help her.</w:t>
      </w:r>
      <w:r w:rsidR="009F18D0" w:rsidRPr="003B5765">
        <w:t xml:space="preserve"> </w:t>
      </w:r>
      <w:r w:rsidR="002D56A7" w:rsidRPr="003B5765">
        <w:t>Kayla explained that they would be able to help Jenny prioritize the different areas of her life, help her create a better life balance and can make her feel better about herself.</w:t>
      </w:r>
      <w:r w:rsidR="009F18D0" w:rsidRPr="003B5765">
        <w:t xml:space="preserve"> </w:t>
      </w:r>
      <w:r w:rsidR="002D56A7" w:rsidRPr="003B5765">
        <w:t>Jenny liked the idea and said she would sign up with a life coach right away.</w:t>
      </w:r>
    </w:p>
    <w:p w:rsidR="009F18D0" w:rsidRPr="003B5765" w:rsidRDefault="009F18D0" w:rsidP="00F50A9A"/>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3B5765">
        <w:tc>
          <w:tcPr>
            <w:tcW w:w="2448" w:type="dxa"/>
            <w:tcBorders>
              <w:bottom w:val="single" w:sz="4" w:space="0" w:color="1F497D"/>
            </w:tcBorders>
            <w:vAlign w:val="center"/>
          </w:tcPr>
          <w:p w:rsidR="00381A27" w:rsidRPr="003B5765" w:rsidRDefault="00381A27" w:rsidP="00CE43A1">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381A27" w:rsidRPr="003B5765" w:rsidRDefault="003E7122" w:rsidP="00F606CE">
            <w:pPr>
              <w:rPr>
                <w:b/>
                <w:bCs/>
                <w:color w:val="000000" w:themeColor="text1"/>
              </w:rPr>
            </w:pPr>
            <w:r w:rsidRPr="003B5765">
              <w:rPr>
                <w:b/>
                <w:bCs/>
                <w:color w:val="000000" w:themeColor="text1"/>
              </w:rPr>
              <w:t>6</w:t>
            </w:r>
            <w:r w:rsidR="00D2382C" w:rsidRPr="003B5765">
              <w:rPr>
                <w:b/>
                <w:bCs/>
                <w:color w:val="000000" w:themeColor="text1"/>
              </w:rPr>
              <w:t xml:space="preserve"> minutes</w:t>
            </w:r>
          </w:p>
        </w:tc>
      </w:tr>
      <w:tr w:rsidR="00381A27" w:rsidRPr="003B5765">
        <w:tc>
          <w:tcPr>
            <w:tcW w:w="2448" w:type="dxa"/>
            <w:shd w:val="clear" w:color="auto" w:fill="D9D9D9" w:themeFill="background1" w:themeFillShade="D9"/>
            <w:vAlign w:val="center"/>
          </w:tcPr>
          <w:p w:rsidR="00381A27" w:rsidRPr="003B5765" w:rsidRDefault="00381A27" w:rsidP="00CE43A1">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381A27" w:rsidRPr="003B5765" w:rsidRDefault="00D2382C" w:rsidP="003E7122">
            <w:pPr>
              <w:rPr>
                <w:color w:val="000000" w:themeColor="text1"/>
              </w:rPr>
            </w:pPr>
            <w:r w:rsidRPr="003B5765">
              <w:rPr>
                <w:color w:val="000000" w:themeColor="text1"/>
              </w:rPr>
              <w:t xml:space="preserve">Outline the </w:t>
            </w:r>
            <w:r w:rsidR="00E92E64" w:rsidRPr="003B5765">
              <w:rPr>
                <w:color w:val="000000" w:themeColor="text1"/>
              </w:rPr>
              <w:t>“</w:t>
            </w:r>
            <w:r w:rsidR="006B6236" w:rsidRPr="003B5765">
              <w:rPr>
                <w:color w:val="000000" w:themeColor="text1"/>
              </w:rPr>
              <w:t>Why Do You Need a Life Coach?</w:t>
            </w:r>
            <w:r w:rsidR="00E92E64" w:rsidRPr="003B5765">
              <w:rPr>
                <w:color w:val="000000" w:themeColor="text1"/>
              </w:rPr>
              <w:t>” Case S</w:t>
            </w:r>
            <w:r w:rsidRPr="003B5765">
              <w:rPr>
                <w:color w:val="000000" w:themeColor="text1"/>
              </w:rPr>
              <w:t>tudy.</w:t>
            </w:r>
          </w:p>
        </w:tc>
      </w:tr>
      <w:tr w:rsidR="00381A27" w:rsidRPr="003B5765">
        <w:tc>
          <w:tcPr>
            <w:tcW w:w="2448" w:type="dxa"/>
            <w:tcBorders>
              <w:bottom w:val="single" w:sz="4" w:space="0" w:color="1F497D"/>
            </w:tcBorders>
            <w:vAlign w:val="center"/>
          </w:tcPr>
          <w:p w:rsidR="00381A27" w:rsidRPr="003B5765" w:rsidRDefault="00381A27" w:rsidP="00CE43A1">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D2382C" w:rsidRPr="003B5765" w:rsidRDefault="00D2382C" w:rsidP="009C195A">
            <w:pPr>
              <w:rPr>
                <w:b/>
                <w:color w:val="000000" w:themeColor="text1"/>
              </w:rPr>
            </w:pPr>
            <w:r w:rsidRPr="003B5765">
              <w:rPr>
                <w:b/>
                <w:color w:val="000000" w:themeColor="text1"/>
              </w:rPr>
              <w:t>Case study</w:t>
            </w:r>
          </w:p>
          <w:p w:rsidR="00381A27" w:rsidRPr="003B5765" w:rsidRDefault="00F84FE1" w:rsidP="001116E4">
            <w:pPr>
              <w:rPr>
                <w:color w:val="000000" w:themeColor="text1"/>
              </w:rPr>
            </w:pPr>
            <w:r w:rsidRPr="003B5765">
              <w:rPr>
                <w:color w:val="000000" w:themeColor="text1"/>
              </w:rPr>
              <w:t xml:space="preserve">Discuss the </w:t>
            </w:r>
            <w:r w:rsidR="002D56A7" w:rsidRPr="003B5765">
              <w:rPr>
                <w:color w:val="000000" w:themeColor="text1"/>
              </w:rPr>
              <w:t>reasons a person would need a life coach.</w:t>
            </w:r>
          </w:p>
        </w:tc>
      </w:tr>
      <w:tr w:rsidR="00381A27" w:rsidRPr="003B5765">
        <w:tc>
          <w:tcPr>
            <w:tcW w:w="2448" w:type="dxa"/>
            <w:shd w:val="clear" w:color="auto" w:fill="D9D9D9" w:themeFill="background1" w:themeFillShade="D9"/>
            <w:vAlign w:val="center"/>
          </w:tcPr>
          <w:p w:rsidR="00381A27" w:rsidRPr="003B5765" w:rsidRDefault="00381A27" w:rsidP="00CE43A1">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381A27" w:rsidRPr="003B5765" w:rsidRDefault="00D2382C" w:rsidP="00F606CE">
            <w:pPr>
              <w:rPr>
                <w:color w:val="000000" w:themeColor="text1"/>
              </w:rPr>
            </w:pPr>
            <w:r w:rsidRPr="003B5765">
              <w:rPr>
                <w:color w:val="000000" w:themeColor="text1"/>
              </w:rPr>
              <w:t>None</w:t>
            </w:r>
          </w:p>
        </w:tc>
      </w:tr>
      <w:tr w:rsidR="00381A27" w:rsidRPr="003B5765">
        <w:trPr>
          <w:trHeight w:val="440"/>
        </w:trPr>
        <w:tc>
          <w:tcPr>
            <w:tcW w:w="2448" w:type="dxa"/>
            <w:tcBorders>
              <w:bottom w:val="single" w:sz="4" w:space="0" w:color="1F497D"/>
            </w:tcBorders>
            <w:vAlign w:val="center"/>
          </w:tcPr>
          <w:p w:rsidR="00381A27" w:rsidRPr="003B5765" w:rsidRDefault="00381A27" w:rsidP="00CE43A1">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381A27" w:rsidRPr="003B5765" w:rsidRDefault="00D2382C" w:rsidP="00F606CE">
            <w:pPr>
              <w:rPr>
                <w:color w:val="000000" w:themeColor="text1"/>
              </w:rPr>
            </w:pPr>
            <w:r w:rsidRPr="003B5765">
              <w:rPr>
                <w:color w:val="000000" w:themeColor="text1"/>
              </w:rPr>
              <w:t>None</w:t>
            </w:r>
          </w:p>
        </w:tc>
      </w:tr>
      <w:tr w:rsidR="00381A27" w:rsidRPr="003B5765">
        <w:tc>
          <w:tcPr>
            <w:tcW w:w="2448" w:type="dxa"/>
            <w:shd w:val="clear" w:color="auto" w:fill="D9D9D9" w:themeFill="background1" w:themeFillShade="D9"/>
            <w:vAlign w:val="center"/>
          </w:tcPr>
          <w:p w:rsidR="00381A27" w:rsidRPr="003B5765" w:rsidRDefault="00381A27" w:rsidP="00CE43A1">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381A27" w:rsidRPr="003B5765" w:rsidRDefault="00D2382C" w:rsidP="005149EC">
            <w:pPr>
              <w:rPr>
                <w:color w:val="000000" w:themeColor="text1"/>
              </w:rPr>
            </w:pPr>
            <w:r w:rsidRPr="003B5765">
              <w:rPr>
                <w:color w:val="000000" w:themeColor="text1"/>
              </w:rPr>
              <w:t>Discuss the</w:t>
            </w:r>
            <w:r w:rsidR="003B6165" w:rsidRPr="003B5765">
              <w:rPr>
                <w:color w:val="000000" w:themeColor="text1"/>
              </w:rPr>
              <w:t xml:space="preserve"> outcome of the case study.</w:t>
            </w:r>
            <w:r w:rsidR="009F18D0" w:rsidRPr="003B5765">
              <w:rPr>
                <w:color w:val="000000" w:themeColor="text1"/>
              </w:rPr>
              <w:t xml:space="preserve"> </w:t>
            </w:r>
            <w:r w:rsidR="002D56A7" w:rsidRPr="003B5765">
              <w:rPr>
                <w:color w:val="000000" w:themeColor="text1"/>
              </w:rPr>
              <w:t>Why does Kayla suggest Jenny see a life coach?</w:t>
            </w:r>
          </w:p>
        </w:tc>
      </w:tr>
      <w:tr w:rsidR="00381A27" w:rsidRPr="003B5765">
        <w:tc>
          <w:tcPr>
            <w:tcW w:w="2448" w:type="dxa"/>
            <w:tcBorders>
              <w:bottom w:val="single" w:sz="4" w:space="0" w:color="1F497D"/>
            </w:tcBorders>
            <w:vAlign w:val="center"/>
          </w:tcPr>
          <w:p w:rsidR="00381A27" w:rsidRPr="003B5765" w:rsidRDefault="00381A27" w:rsidP="00CE43A1">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381A27" w:rsidRPr="003B5765" w:rsidRDefault="00F84FE1" w:rsidP="00F606CE">
            <w:pPr>
              <w:rPr>
                <w:color w:val="000000" w:themeColor="text1"/>
              </w:rPr>
            </w:pPr>
            <w:r w:rsidRPr="003B5765">
              <w:rPr>
                <w:color w:val="000000" w:themeColor="text1"/>
              </w:rPr>
              <w:t>Share any personal, relevant stories.</w:t>
            </w:r>
          </w:p>
        </w:tc>
      </w:tr>
      <w:tr w:rsidR="00381A27" w:rsidRPr="003B5765">
        <w:trPr>
          <w:trHeight w:val="60"/>
        </w:trPr>
        <w:tc>
          <w:tcPr>
            <w:tcW w:w="2448" w:type="dxa"/>
            <w:shd w:val="clear" w:color="auto" w:fill="D9D9D9" w:themeFill="background1" w:themeFillShade="D9"/>
            <w:vAlign w:val="center"/>
          </w:tcPr>
          <w:p w:rsidR="00381A27" w:rsidRPr="003B5765" w:rsidRDefault="00381A27" w:rsidP="00CE43A1">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381A27" w:rsidRPr="003B5765" w:rsidRDefault="00F84FE1" w:rsidP="00F606CE">
            <w:pPr>
              <w:rPr>
                <w:color w:val="000000" w:themeColor="text1"/>
              </w:rPr>
            </w:pPr>
            <w:r w:rsidRPr="003B5765">
              <w:rPr>
                <w:color w:val="000000" w:themeColor="text1"/>
              </w:rPr>
              <w:t>Encourage everyone to participate.</w:t>
            </w:r>
          </w:p>
        </w:tc>
      </w:tr>
      <w:tr w:rsidR="00381A27" w:rsidRPr="003B5765">
        <w:tc>
          <w:tcPr>
            <w:tcW w:w="2448" w:type="dxa"/>
            <w:vAlign w:val="center"/>
          </w:tcPr>
          <w:p w:rsidR="00381A27" w:rsidRPr="003B5765" w:rsidRDefault="00381A27" w:rsidP="00CE43A1">
            <w:pPr>
              <w:rPr>
                <w:b/>
                <w:bCs/>
                <w:color w:val="000000" w:themeColor="text1"/>
              </w:rPr>
            </w:pPr>
            <w:r w:rsidRPr="003B5765">
              <w:rPr>
                <w:b/>
                <w:bCs/>
                <w:color w:val="000000" w:themeColor="text1"/>
              </w:rPr>
              <w:t>Review Questions</w:t>
            </w:r>
          </w:p>
        </w:tc>
        <w:tc>
          <w:tcPr>
            <w:tcW w:w="7128" w:type="dxa"/>
            <w:vAlign w:val="center"/>
          </w:tcPr>
          <w:p w:rsidR="00381A27" w:rsidRPr="003B5765" w:rsidRDefault="002D56A7" w:rsidP="005149EC">
            <w:pPr>
              <w:rPr>
                <w:color w:val="000000" w:themeColor="text1"/>
              </w:rPr>
            </w:pPr>
            <w:r w:rsidRPr="003B5765">
              <w:rPr>
                <w:color w:val="000000" w:themeColor="text1"/>
              </w:rPr>
              <w:t>How would a life coach be able to help Jenny?</w:t>
            </w:r>
          </w:p>
        </w:tc>
      </w:tr>
    </w:tbl>
    <w:p w:rsidR="009F18D0" w:rsidRPr="003B5765" w:rsidRDefault="009F18D0" w:rsidP="00104301"/>
    <w:p w:rsidR="009F18D0" w:rsidRPr="003B5765" w:rsidRDefault="009F18D0">
      <w:pPr>
        <w:spacing w:after="0" w:line="240" w:lineRule="auto"/>
      </w:pPr>
      <w:r w:rsidRPr="003B5765">
        <w:br w:type="page"/>
      </w:r>
    </w:p>
    <w:p w:rsidR="00381A27" w:rsidRPr="003B5765" w:rsidRDefault="00381A27" w:rsidP="00C821A7">
      <w:pPr>
        <w:pStyle w:val="Heading2"/>
      </w:pPr>
      <w:bookmarkStart w:id="21" w:name="_Toc412547398"/>
      <w:r w:rsidRPr="003B5765">
        <w:lastRenderedPageBreak/>
        <w:t>Module Two: Review Questions</w:t>
      </w:r>
      <w:bookmarkEnd w:id="21"/>
    </w:p>
    <w:p w:rsidR="00CC07AB" w:rsidRPr="003B5765" w:rsidRDefault="003D5C63" w:rsidP="00CC07AB">
      <w:pPr>
        <w:numPr>
          <w:ilvl w:val="0"/>
          <w:numId w:val="5"/>
        </w:numPr>
      </w:pPr>
      <w:r w:rsidRPr="003B5765">
        <w:t>Life coaching is designed to make clients feel what?</w:t>
      </w:r>
    </w:p>
    <w:p w:rsidR="00CC07AB" w:rsidRPr="003B5765" w:rsidRDefault="009F18D0" w:rsidP="004B0822">
      <w:pPr>
        <w:pStyle w:val="ListParagraph"/>
        <w:numPr>
          <w:ilvl w:val="0"/>
          <w:numId w:val="6"/>
        </w:numPr>
        <w:ind w:left="1080"/>
        <w:rPr>
          <w:color w:val="FF0000"/>
        </w:rPr>
      </w:pPr>
      <w:r w:rsidRPr="003B5765">
        <w:rPr>
          <w:color w:val="FF0000"/>
        </w:rPr>
        <w:t>Empowered</w:t>
      </w:r>
    </w:p>
    <w:p w:rsidR="00CC07AB" w:rsidRPr="003B5765" w:rsidRDefault="009F18D0" w:rsidP="004B0822">
      <w:pPr>
        <w:pStyle w:val="ListParagraph"/>
        <w:numPr>
          <w:ilvl w:val="0"/>
          <w:numId w:val="6"/>
        </w:numPr>
        <w:ind w:left="1080"/>
      </w:pPr>
      <w:r w:rsidRPr="003B5765">
        <w:t>Stupid</w:t>
      </w:r>
    </w:p>
    <w:p w:rsidR="00CC07AB" w:rsidRPr="003B5765" w:rsidRDefault="009F18D0" w:rsidP="004B0822">
      <w:pPr>
        <w:pStyle w:val="ListParagraph"/>
        <w:numPr>
          <w:ilvl w:val="0"/>
          <w:numId w:val="6"/>
        </w:numPr>
        <w:ind w:left="1080"/>
      </w:pPr>
      <w:r w:rsidRPr="003B5765">
        <w:t>Selfish</w:t>
      </w:r>
    </w:p>
    <w:p w:rsidR="00C0758C" w:rsidRPr="003B5765" w:rsidRDefault="009F18D0" w:rsidP="00C0758C">
      <w:pPr>
        <w:pStyle w:val="ListParagraph"/>
        <w:numPr>
          <w:ilvl w:val="0"/>
          <w:numId w:val="6"/>
        </w:numPr>
        <w:ind w:left="1080"/>
      </w:pPr>
      <w:r w:rsidRPr="003B5765">
        <w:t>Lazy</w:t>
      </w:r>
    </w:p>
    <w:p w:rsidR="00CC07AB" w:rsidRPr="003B5765" w:rsidRDefault="009910CE" w:rsidP="00C0758C">
      <w:pPr>
        <w:ind w:left="720"/>
        <w:rPr>
          <w:color w:val="FF0000"/>
        </w:rPr>
      </w:pPr>
      <w:r w:rsidRPr="003B5765">
        <w:rPr>
          <w:color w:val="FF0000"/>
        </w:rPr>
        <w:t>Life coaching is a field of therapy designed to empower, encourage and support their clients into becoming more confident and assured in their life.</w:t>
      </w:r>
    </w:p>
    <w:p w:rsidR="00040852" w:rsidRPr="003B5765" w:rsidRDefault="003D5C63" w:rsidP="00040852">
      <w:pPr>
        <w:numPr>
          <w:ilvl w:val="0"/>
          <w:numId w:val="5"/>
        </w:numPr>
      </w:pPr>
      <w:r w:rsidRPr="003B5765">
        <w:t>What is one reason a person may need a life coach?</w:t>
      </w:r>
    </w:p>
    <w:p w:rsidR="00040852" w:rsidRPr="003B5765" w:rsidRDefault="003D5C63" w:rsidP="008D6CA8">
      <w:pPr>
        <w:pStyle w:val="ListParagraph"/>
        <w:numPr>
          <w:ilvl w:val="0"/>
          <w:numId w:val="7"/>
        </w:numPr>
        <w:ind w:left="1080"/>
      </w:pPr>
      <w:r w:rsidRPr="003B5765">
        <w:t>The</w:t>
      </w:r>
      <w:r w:rsidR="009F18D0" w:rsidRPr="003B5765">
        <w:t>y have trouble making decisions</w:t>
      </w:r>
    </w:p>
    <w:p w:rsidR="00040852" w:rsidRPr="003B5765" w:rsidRDefault="009F18D0" w:rsidP="008D6CA8">
      <w:pPr>
        <w:pStyle w:val="ListParagraph"/>
        <w:numPr>
          <w:ilvl w:val="0"/>
          <w:numId w:val="7"/>
        </w:numPr>
        <w:ind w:left="1080"/>
      </w:pPr>
      <w:r w:rsidRPr="003B5765">
        <w:t>They have recently changed jobs</w:t>
      </w:r>
    </w:p>
    <w:p w:rsidR="00040852" w:rsidRPr="003B5765" w:rsidRDefault="009F18D0" w:rsidP="008D6CA8">
      <w:pPr>
        <w:pStyle w:val="ListParagraph"/>
        <w:numPr>
          <w:ilvl w:val="0"/>
          <w:numId w:val="7"/>
        </w:numPr>
        <w:ind w:left="1080"/>
      </w:pPr>
      <w:r w:rsidRPr="003B5765">
        <w:t>They have anxieties</w:t>
      </w:r>
    </w:p>
    <w:p w:rsidR="00886ED4" w:rsidRPr="003B5765" w:rsidRDefault="003D5C63" w:rsidP="00886ED4">
      <w:pPr>
        <w:pStyle w:val="ListParagraph"/>
        <w:numPr>
          <w:ilvl w:val="0"/>
          <w:numId w:val="7"/>
        </w:numPr>
        <w:ind w:left="1080"/>
        <w:rPr>
          <w:color w:val="FF0000"/>
        </w:rPr>
      </w:pPr>
      <w:r w:rsidRPr="003B5765">
        <w:rPr>
          <w:color w:val="FF0000"/>
        </w:rPr>
        <w:t>All of the abov</w:t>
      </w:r>
      <w:r w:rsidR="009F18D0" w:rsidRPr="003B5765">
        <w:rPr>
          <w:color w:val="FF0000"/>
        </w:rPr>
        <w:t>e</w:t>
      </w:r>
    </w:p>
    <w:p w:rsidR="00A65762" w:rsidRPr="003B5765" w:rsidRDefault="00A65762" w:rsidP="00886ED4">
      <w:pPr>
        <w:ind w:left="720"/>
        <w:rPr>
          <w:color w:val="FF0000"/>
        </w:rPr>
      </w:pPr>
      <w:r w:rsidRPr="003B5765">
        <w:rPr>
          <w:color w:val="FF0000"/>
        </w:rPr>
        <w:t>A client may need a life coach for a variety of reasons in either their professional or personal lives.</w:t>
      </w:r>
      <w:r w:rsidR="009F18D0" w:rsidRPr="003B5765">
        <w:rPr>
          <w:color w:val="FF0000"/>
        </w:rPr>
        <w:t xml:space="preserve"> </w:t>
      </w:r>
      <w:r w:rsidRPr="003B5765">
        <w:rPr>
          <w:color w:val="FF0000"/>
        </w:rPr>
        <w:t xml:space="preserve">A life coach can help a client solve dilemmas or problems, offer advice or support on decisions and can help the client </w:t>
      </w:r>
      <w:r w:rsidR="00E83FF4" w:rsidRPr="003B5765">
        <w:rPr>
          <w:color w:val="FF0000"/>
        </w:rPr>
        <w:t xml:space="preserve">become </w:t>
      </w:r>
      <w:r w:rsidRPr="003B5765">
        <w:rPr>
          <w:color w:val="FF0000"/>
        </w:rPr>
        <w:t>more confident and empowered about what they want.</w:t>
      </w:r>
    </w:p>
    <w:p w:rsidR="005749D3" w:rsidRPr="003B5765" w:rsidRDefault="003D5C63" w:rsidP="005749D3">
      <w:pPr>
        <w:numPr>
          <w:ilvl w:val="0"/>
          <w:numId w:val="5"/>
        </w:numPr>
      </w:pPr>
      <w:r w:rsidRPr="003B5765">
        <w:t>What can happen if a client does not prioritize their projects or duties?</w:t>
      </w:r>
    </w:p>
    <w:p w:rsidR="005749D3" w:rsidRPr="003B5765" w:rsidRDefault="009910CE" w:rsidP="008D6CA8">
      <w:pPr>
        <w:pStyle w:val="ListParagraph"/>
        <w:numPr>
          <w:ilvl w:val="0"/>
          <w:numId w:val="8"/>
        </w:numPr>
        <w:ind w:left="1080"/>
      </w:pPr>
      <w:r w:rsidRPr="003B5765">
        <w:t>The</w:t>
      </w:r>
      <w:r w:rsidR="009F18D0" w:rsidRPr="003B5765">
        <w:t>y find they have more free time</w:t>
      </w:r>
    </w:p>
    <w:p w:rsidR="005749D3" w:rsidRPr="003B5765" w:rsidRDefault="009F18D0" w:rsidP="008D6CA8">
      <w:pPr>
        <w:pStyle w:val="ListParagraph"/>
        <w:numPr>
          <w:ilvl w:val="0"/>
          <w:numId w:val="8"/>
        </w:numPr>
        <w:ind w:left="1080"/>
        <w:rPr>
          <w:color w:val="FF0000"/>
        </w:rPr>
      </w:pPr>
      <w:r w:rsidRPr="003B5765">
        <w:rPr>
          <w:color w:val="FF0000"/>
        </w:rPr>
        <w:t>They can miss deadlines</w:t>
      </w:r>
    </w:p>
    <w:p w:rsidR="005749D3" w:rsidRPr="003B5765" w:rsidRDefault="009F18D0" w:rsidP="008D6CA8">
      <w:pPr>
        <w:pStyle w:val="ListParagraph"/>
        <w:numPr>
          <w:ilvl w:val="0"/>
          <w:numId w:val="8"/>
        </w:numPr>
        <w:ind w:left="1080"/>
      </w:pPr>
      <w:r w:rsidRPr="003B5765">
        <w:t>They get more work done</w:t>
      </w:r>
    </w:p>
    <w:p w:rsidR="005749D3" w:rsidRPr="003B5765" w:rsidRDefault="009F18D0" w:rsidP="008D6CA8">
      <w:pPr>
        <w:pStyle w:val="ListParagraph"/>
        <w:numPr>
          <w:ilvl w:val="0"/>
          <w:numId w:val="8"/>
        </w:numPr>
        <w:ind w:left="1080"/>
      </w:pPr>
      <w:r w:rsidRPr="003B5765">
        <w:t>They have more energy</w:t>
      </w:r>
    </w:p>
    <w:p w:rsidR="00A65762" w:rsidRPr="003B5765" w:rsidRDefault="000D2655" w:rsidP="005749D3">
      <w:pPr>
        <w:ind w:left="720"/>
        <w:rPr>
          <w:color w:val="FF0000"/>
        </w:rPr>
      </w:pPr>
      <w:r w:rsidRPr="003B5765">
        <w:rPr>
          <w:color w:val="FF0000"/>
        </w:rPr>
        <w:t>If a client is unable to prioritize their projects and responsibilities, they are often overwhelmed with everything on their to-do list.</w:t>
      </w:r>
      <w:r w:rsidR="009F18D0" w:rsidRPr="003B5765">
        <w:rPr>
          <w:color w:val="FF0000"/>
        </w:rPr>
        <w:t xml:space="preserve"> </w:t>
      </w:r>
      <w:r w:rsidRPr="003B5765">
        <w:rPr>
          <w:color w:val="FF0000"/>
        </w:rPr>
        <w:t>This can lead to client becoming unaware that something is due or needs to be completed, causing them to miss the deadline altogether.</w:t>
      </w:r>
    </w:p>
    <w:p w:rsidR="00D604E9" w:rsidRPr="003B5765" w:rsidRDefault="003D5C63" w:rsidP="00D604E9">
      <w:pPr>
        <w:numPr>
          <w:ilvl w:val="0"/>
          <w:numId w:val="5"/>
        </w:numPr>
      </w:pPr>
      <w:r w:rsidRPr="003B5765">
        <w:t>One benefit of prioritizing a client’s projects and timelines is what?</w:t>
      </w:r>
    </w:p>
    <w:p w:rsidR="00D604E9" w:rsidRPr="003B5765" w:rsidRDefault="009F18D0" w:rsidP="008D6CA8">
      <w:pPr>
        <w:pStyle w:val="ListParagraph"/>
        <w:numPr>
          <w:ilvl w:val="0"/>
          <w:numId w:val="9"/>
        </w:numPr>
        <w:ind w:left="1080"/>
      </w:pPr>
      <w:r w:rsidRPr="003B5765">
        <w:t>They become bored easily</w:t>
      </w:r>
    </w:p>
    <w:p w:rsidR="00D604E9" w:rsidRPr="003B5765" w:rsidRDefault="009910CE" w:rsidP="008D6CA8">
      <w:pPr>
        <w:pStyle w:val="ListParagraph"/>
        <w:numPr>
          <w:ilvl w:val="0"/>
          <w:numId w:val="9"/>
        </w:numPr>
        <w:ind w:left="1080"/>
      </w:pPr>
      <w:r w:rsidRPr="003B5765">
        <w:t>They can have thei</w:t>
      </w:r>
      <w:r w:rsidR="009F18D0" w:rsidRPr="003B5765">
        <w:t>r coworkers finish their duties</w:t>
      </w:r>
    </w:p>
    <w:p w:rsidR="00D604E9" w:rsidRPr="003B5765" w:rsidRDefault="009910CE" w:rsidP="008D6CA8">
      <w:pPr>
        <w:pStyle w:val="ListParagraph"/>
        <w:numPr>
          <w:ilvl w:val="0"/>
          <w:numId w:val="9"/>
        </w:numPr>
        <w:ind w:left="1080"/>
      </w:pPr>
      <w:r w:rsidRPr="003B5765">
        <w:t>The</w:t>
      </w:r>
      <w:r w:rsidR="009F18D0" w:rsidRPr="003B5765">
        <w:t>y are able to take on more work</w:t>
      </w:r>
    </w:p>
    <w:p w:rsidR="00D604E9" w:rsidRPr="003B5765" w:rsidRDefault="009F18D0" w:rsidP="008D6CA8">
      <w:pPr>
        <w:pStyle w:val="ListParagraph"/>
        <w:numPr>
          <w:ilvl w:val="0"/>
          <w:numId w:val="9"/>
        </w:numPr>
        <w:ind w:left="1080"/>
        <w:rPr>
          <w:color w:val="FF0000"/>
        </w:rPr>
      </w:pPr>
      <w:r w:rsidRPr="003B5765">
        <w:rPr>
          <w:color w:val="FF0000"/>
        </w:rPr>
        <w:t>They feel less overwhelmed</w:t>
      </w:r>
    </w:p>
    <w:p w:rsidR="006F6F0B" w:rsidRPr="003B5765" w:rsidRDefault="009910CE" w:rsidP="00087342">
      <w:pPr>
        <w:ind w:left="720"/>
        <w:rPr>
          <w:color w:val="FF0000"/>
        </w:rPr>
      </w:pPr>
      <w:r w:rsidRPr="003B5765">
        <w:rPr>
          <w:color w:val="FF0000"/>
        </w:rPr>
        <w:t>When a client is able to take time to prioritize and time the number of duties and projects that they have, they will feel less overwhelmed by it all because they have outline</w:t>
      </w:r>
      <w:r w:rsidR="00E92E64" w:rsidRPr="003B5765">
        <w:rPr>
          <w:color w:val="FF0000"/>
        </w:rPr>
        <w:t>d</w:t>
      </w:r>
      <w:r w:rsidRPr="003B5765">
        <w:rPr>
          <w:color w:val="FF0000"/>
        </w:rPr>
        <w:t xml:space="preserve"> what needs to be done and when.</w:t>
      </w:r>
    </w:p>
    <w:p w:rsidR="00B843A4" w:rsidRPr="003B5765" w:rsidRDefault="003D5C63" w:rsidP="00B843A4">
      <w:pPr>
        <w:numPr>
          <w:ilvl w:val="0"/>
          <w:numId w:val="5"/>
        </w:numPr>
      </w:pPr>
      <w:r w:rsidRPr="003B5765">
        <w:lastRenderedPageBreak/>
        <w:t xml:space="preserve">Urgent situations are also </w:t>
      </w:r>
      <w:r w:rsidR="006778D8" w:rsidRPr="003B5765">
        <w:t>classified as what?</w:t>
      </w:r>
    </w:p>
    <w:p w:rsidR="00B843A4" w:rsidRPr="003B5765" w:rsidRDefault="009F18D0" w:rsidP="00B843A4">
      <w:pPr>
        <w:pStyle w:val="ListParagraph"/>
        <w:numPr>
          <w:ilvl w:val="0"/>
          <w:numId w:val="10"/>
        </w:numPr>
      </w:pPr>
      <w:r w:rsidRPr="003B5765">
        <w:t>Panic attacks</w:t>
      </w:r>
    </w:p>
    <w:p w:rsidR="00B843A4" w:rsidRPr="003B5765" w:rsidRDefault="009910CE" w:rsidP="00B843A4">
      <w:pPr>
        <w:pStyle w:val="ListParagraph"/>
        <w:numPr>
          <w:ilvl w:val="0"/>
          <w:numId w:val="10"/>
        </w:numPr>
      </w:pPr>
      <w:r w:rsidRPr="003B5765">
        <w:t>Stress episodes</w:t>
      </w:r>
    </w:p>
    <w:p w:rsidR="00B843A4" w:rsidRPr="003B5765" w:rsidRDefault="009F18D0" w:rsidP="00B843A4">
      <w:pPr>
        <w:pStyle w:val="ListParagraph"/>
        <w:numPr>
          <w:ilvl w:val="0"/>
          <w:numId w:val="10"/>
        </w:numPr>
        <w:rPr>
          <w:color w:val="FF0000"/>
        </w:rPr>
      </w:pPr>
      <w:r w:rsidRPr="003B5765">
        <w:rPr>
          <w:color w:val="FF0000"/>
        </w:rPr>
        <w:t>High risk situations</w:t>
      </w:r>
    </w:p>
    <w:p w:rsidR="00B843A4" w:rsidRPr="003B5765" w:rsidRDefault="009F18D0" w:rsidP="00B843A4">
      <w:pPr>
        <w:pStyle w:val="ListParagraph"/>
        <w:numPr>
          <w:ilvl w:val="0"/>
          <w:numId w:val="10"/>
        </w:numPr>
      </w:pPr>
      <w:r w:rsidRPr="003B5765">
        <w:t>Meltdowns</w:t>
      </w:r>
    </w:p>
    <w:p w:rsidR="00B843A4" w:rsidRPr="003B5765" w:rsidRDefault="007318AC" w:rsidP="00B843A4">
      <w:pPr>
        <w:ind w:left="720"/>
        <w:rPr>
          <w:color w:val="FF0000"/>
        </w:rPr>
      </w:pPr>
      <w:r w:rsidRPr="003B5765">
        <w:rPr>
          <w:color w:val="FF0000"/>
        </w:rPr>
        <w:t>Urgent situations in a client’s life are times of stress and anxiety that have to be dealt with right away.</w:t>
      </w:r>
      <w:r w:rsidR="009F18D0" w:rsidRPr="003B5765">
        <w:rPr>
          <w:color w:val="FF0000"/>
        </w:rPr>
        <w:t xml:space="preserve"> </w:t>
      </w:r>
      <w:r w:rsidRPr="003B5765">
        <w:rPr>
          <w:color w:val="FF0000"/>
        </w:rPr>
        <w:t>They are also known as high risk situations because the high stress can cause th</w:t>
      </w:r>
      <w:r w:rsidR="00E92E64" w:rsidRPr="003B5765">
        <w:rPr>
          <w:color w:val="FF0000"/>
        </w:rPr>
        <w:t>e client to make risky, hasty</w:t>
      </w:r>
      <w:r w:rsidRPr="003B5765">
        <w:rPr>
          <w:color w:val="FF0000"/>
        </w:rPr>
        <w:t xml:space="preserve"> decisions.</w:t>
      </w:r>
    </w:p>
    <w:p w:rsidR="00F51D25" w:rsidRPr="003B5765" w:rsidRDefault="006778D8" w:rsidP="00F51D25">
      <w:pPr>
        <w:numPr>
          <w:ilvl w:val="0"/>
          <w:numId w:val="5"/>
        </w:numPr>
      </w:pPr>
      <w:r w:rsidRPr="003B5765">
        <w:t>Urgent situations have a risk of causing what in clients?</w:t>
      </w:r>
    </w:p>
    <w:p w:rsidR="00F51D25" w:rsidRPr="003B5765" w:rsidRDefault="00E92E64" w:rsidP="00F51D25">
      <w:pPr>
        <w:pStyle w:val="ListParagraph"/>
        <w:numPr>
          <w:ilvl w:val="0"/>
          <w:numId w:val="11"/>
        </w:numPr>
      </w:pPr>
      <w:r w:rsidRPr="003B5765">
        <w:t>Calm</w:t>
      </w:r>
    </w:p>
    <w:p w:rsidR="00F51D25" w:rsidRPr="003B5765" w:rsidRDefault="009F18D0" w:rsidP="00F51D25">
      <w:pPr>
        <w:pStyle w:val="ListParagraph"/>
        <w:numPr>
          <w:ilvl w:val="0"/>
          <w:numId w:val="11"/>
        </w:numPr>
        <w:rPr>
          <w:color w:val="FF0000"/>
        </w:rPr>
      </w:pPr>
      <w:r w:rsidRPr="003B5765">
        <w:rPr>
          <w:color w:val="FF0000"/>
        </w:rPr>
        <w:t>Anxiety</w:t>
      </w:r>
    </w:p>
    <w:p w:rsidR="00F51D25" w:rsidRPr="003B5765" w:rsidRDefault="009F18D0" w:rsidP="00F51D25">
      <w:pPr>
        <w:pStyle w:val="ListParagraph"/>
        <w:numPr>
          <w:ilvl w:val="0"/>
          <w:numId w:val="11"/>
        </w:numPr>
      </w:pPr>
      <w:r w:rsidRPr="003B5765">
        <w:t>Boredom</w:t>
      </w:r>
    </w:p>
    <w:p w:rsidR="00F51D25" w:rsidRPr="003B5765" w:rsidRDefault="009F18D0" w:rsidP="00F51D25">
      <w:pPr>
        <w:pStyle w:val="ListParagraph"/>
        <w:numPr>
          <w:ilvl w:val="0"/>
          <w:numId w:val="11"/>
        </w:numPr>
      </w:pPr>
      <w:r w:rsidRPr="003B5765">
        <w:t>Confidence</w:t>
      </w:r>
    </w:p>
    <w:p w:rsidR="00F51D25" w:rsidRPr="003B5765" w:rsidRDefault="007318AC" w:rsidP="00F51D25">
      <w:pPr>
        <w:ind w:left="720"/>
        <w:rPr>
          <w:color w:val="FF0000"/>
        </w:rPr>
      </w:pPr>
      <w:r w:rsidRPr="003B5765">
        <w:rPr>
          <w:color w:val="FF0000"/>
        </w:rPr>
        <w:t xml:space="preserve">High risk situations will almost always </w:t>
      </w:r>
      <w:proofErr w:type="gramStart"/>
      <w:r w:rsidRPr="003B5765">
        <w:rPr>
          <w:color w:val="FF0000"/>
        </w:rPr>
        <w:t>cause</w:t>
      </w:r>
      <w:proofErr w:type="gramEnd"/>
      <w:r w:rsidRPr="003B5765">
        <w:rPr>
          <w:color w:val="FF0000"/>
        </w:rPr>
        <w:t xml:space="preserve"> high levels of stress, tension and anxiety in clients.</w:t>
      </w:r>
      <w:r w:rsidR="009F18D0" w:rsidRPr="003B5765">
        <w:rPr>
          <w:color w:val="FF0000"/>
        </w:rPr>
        <w:t xml:space="preserve"> </w:t>
      </w:r>
      <w:r w:rsidRPr="003B5765">
        <w:rPr>
          <w:color w:val="FF0000"/>
        </w:rPr>
        <w:t>Clients often have trouble making decisions in these types of conditions.</w:t>
      </w:r>
    </w:p>
    <w:p w:rsidR="00303ADC" w:rsidRPr="003B5765" w:rsidRDefault="006778D8" w:rsidP="00303ADC">
      <w:pPr>
        <w:numPr>
          <w:ilvl w:val="0"/>
          <w:numId w:val="5"/>
        </w:numPr>
      </w:pPr>
      <w:r w:rsidRPr="003B5765">
        <w:t>A balance between major aspects of life is known as what?</w:t>
      </w:r>
    </w:p>
    <w:p w:rsidR="00303ADC" w:rsidRPr="003B5765" w:rsidRDefault="009F18D0" w:rsidP="00BF2B15">
      <w:pPr>
        <w:pStyle w:val="ListParagraph"/>
        <w:numPr>
          <w:ilvl w:val="0"/>
          <w:numId w:val="15"/>
        </w:numPr>
      </w:pPr>
      <w:r w:rsidRPr="003B5765">
        <w:t>Life cooking pot</w:t>
      </w:r>
    </w:p>
    <w:p w:rsidR="00303ADC" w:rsidRPr="003B5765" w:rsidRDefault="009F18D0" w:rsidP="00BF2B15">
      <w:pPr>
        <w:pStyle w:val="ListParagraph"/>
        <w:numPr>
          <w:ilvl w:val="0"/>
          <w:numId w:val="15"/>
        </w:numPr>
      </w:pPr>
      <w:r w:rsidRPr="003B5765">
        <w:t>Life timeline</w:t>
      </w:r>
    </w:p>
    <w:p w:rsidR="00303ADC" w:rsidRPr="003B5765" w:rsidRDefault="009F18D0" w:rsidP="00BF2B15">
      <w:pPr>
        <w:pStyle w:val="ListParagraph"/>
        <w:numPr>
          <w:ilvl w:val="0"/>
          <w:numId w:val="15"/>
        </w:numPr>
      </w:pPr>
      <w:r w:rsidRPr="003B5765">
        <w:t>Life puzzle</w:t>
      </w:r>
    </w:p>
    <w:p w:rsidR="00303ADC" w:rsidRPr="003B5765" w:rsidRDefault="009F18D0" w:rsidP="00BF2B15">
      <w:pPr>
        <w:pStyle w:val="ListParagraph"/>
        <w:numPr>
          <w:ilvl w:val="0"/>
          <w:numId w:val="15"/>
        </w:numPr>
        <w:rPr>
          <w:color w:val="FF0000"/>
        </w:rPr>
      </w:pPr>
      <w:r w:rsidRPr="003B5765">
        <w:rPr>
          <w:color w:val="FF0000"/>
        </w:rPr>
        <w:t>Life balance</w:t>
      </w:r>
    </w:p>
    <w:p w:rsidR="00303ADC" w:rsidRPr="003B5765" w:rsidRDefault="007318AC" w:rsidP="00303ADC">
      <w:pPr>
        <w:ind w:left="720"/>
        <w:rPr>
          <w:color w:val="FF0000"/>
        </w:rPr>
      </w:pPr>
      <w:r w:rsidRPr="003B5765">
        <w:rPr>
          <w:color w:val="FF0000"/>
        </w:rPr>
        <w:t xml:space="preserve">Life balance is known as the balance between the major aspects of life, which normally include </w:t>
      </w:r>
      <w:r w:rsidR="00E92E64" w:rsidRPr="003B5765">
        <w:rPr>
          <w:color w:val="FF0000"/>
        </w:rPr>
        <w:t xml:space="preserve">one’s personal life and </w:t>
      </w:r>
      <w:r w:rsidRPr="003B5765">
        <w:rPr>
          <w:color w:val="FF0000"/>
        </w:rPr>
        <w:t>work or career.</w:t>
      </w:r>
    </w:p>
    <w:p w:rsidR="00303ADC" w:rsidRPr="003B5765" w:rsidRDefault="006778D8" w:rsidP="00303ADC">
      <w:pPr>
        <w:numPr>
          <w:ilvl w:val="0"/>
          <w:numId w:val="5"/>
        </w:numPr>
      </w:pPr>
      <w:r w:rsidRPr="003B5765">
        <w:t>One way to correct a lack of balance is to do what?</w:t>
      </w:r>
    </w:p>
    <w:p w:rsidR="00303ADC" w:rsidRPr="003B5765" w:rsidRDefault="009F18D0" w:rsidP="00BF2B15">
      <w:pPr>
        <w:pStyle w:val="ListParagraph"/>
        <w:numPr>
          <w:ilvl w:val="0"/>
          <w:numId w:val="16"/>
        </w:numPr>
        <w:rPr>
          <w:color w:val="FF0000"/>
        </w:rPr>
      </w:pPr>
      <w:r w:rsidRPr="003B5765">
        <w:rPr>
          <w:color w:val="FF0000"/>
        </w:rPr>
        <w:t>Become more organized</w:t>
      </w:r>
    </w:p>
    <w:p w:rsidR="00303ADC" w:rsidRPr="003B5765" w:rsidRDefault="009F18D0" w:rsidP="00BF2B15">
      <w:pPr>
        <w:pStyle w:val="ListParagraph"/>
        <w:numPr>
          <w:ilvl w:val="0"/>
          <w:numId w:val="16"/>
        </w:numPr>
      </w:pPr>
      <w:r w:rsidRPr="003B5765">
        <w:t>Stop trying to finish projects</w:t>
      </w:r>
    </w:p>
    <w:p w:rsidR="00303ADC" w:rsidRPr="003B5765" w:rsidRDefault="009F18D0" w:rsidP="00BF2B15">
      <w:pPr>
        <w:pStyle w:val="ListParagraph"/>
        <w:numPr>
          <w:ilvl w:val="0"/>
          <w:numId w:val="16"/>
        </w:numPr>
      </w:pPr>
      <w:r w:rsidRPr="003B5765">
        <w:t>Work less hours</w:t>
      </w:r>
    </w:p>
    <w:p w:rsidR="00303ADC" w:rsidRPr="003B5765" w:rsidRDefault="009F18D0" w:rsidP="00BF2B15">
      <w:pPr>
        <w:pStyle w:val="ListParagraph"/>
        <w:numPr>
          <w:ilvl w:val="0"/>
          <w:numId w:val="16"/>
        </w:numPr>
      </w:pPr>
      <w:r w:rsidRPr="003B5765">
        <w:t>Change jobs</w:t>
      </w:r>
    </w:p>
    <w:p w:rsidR="009F18D0" w:rsidRPr="003B5765" w:rsidRDefault="007318AC" w:rsidP="00303ADC">
      <w:pPr>
        <w:ind w:left="720"/>
        <w:rPr>
          <w:color w:val="FF0000"/>
        </w:rPr>
      </w:pPr>
      <w:r w:rsidRPr="003B5765">
        <w:rPr>
          <w:color w:val="FF0000"/>
        </w:rPr>
        <w:t>One way a client can correct a lack of balance in their life is to become better organized.</w:t>
      </w:r>
      <w:r w:rsidR="009F18D0" w:rsidRPr="003B5765">
        <w:rPr>
          <w:color w:val="FF0000"/>
        </w:rPr>
        <w:t xml:space="preserve"> </w:t>
      </w:r>
      <w:r w:rsidRPr="003B5765">
        <w:rPr>
          <w:color w:val="FF0000"/>
        </w:rPr>
        <w:t>Better organization allows the client to better handle the various parts of their personal life as well as their professional life.</w:t>
      </w:r>
    </w:p>
    <w:p w:rsidR="009F18D0" w:rsidRPr="003B5765" w:rsidRDefault="009F18D0">
      <w:pPr>
        <w:spacing w:after="0" w:line="240" w:lineRule="auto"/>
        <w:rPr>
          <w:color w:val="FF0000"/>
        </w:rPr>
      </w:pPr>
      <w:r w:rsidRPr="003B5765">
        <w:rPr>
          <w:color w:val="FF0000"/>
        </w:rPr>
        <w:br w:type="page"/>
      </w:r>
    </w:p>
    <w:p w:rsidR="00C10B42" w:rsidRPr="003B5765" w:rsidRDefault="006778D8" w:rsidP="00C10B42">
      <w:pPr>
        <w:numPr>
          <w:ilvl w:val="0"/>
          <w:numId w:val="5"/>
        </w:numPr>
      </w:pPr>
      <w:r w:rsidRPr="003B5765">
        <w:lastRenderedPageBreak/>
        <w:t>What is one problem Jenny was struggling with?</w:t>
      </w:r>
    </w:p>
    <w:p w:rsidR="00C10B42" w:rsidRPr="003B5765" w:rsidRDefault="007318AC" w:rsidP="00C10B42">
      <w:pPr>
        <w:pStyle w:val="ListParagraph"/>
        <w:numPr>
          <w:ilvl w:val="0"/>
          <w:numId w:val="12"/>
        </w:numPr>
      </w:pPr>
      <w:r w:rsidRPr="003B5765">
        <w:t>Sh</w:t>
      </w:r>
      <w:r w:rsidR="009F18D0" w:rsidRPr="003B5765">
        <w:t>e was fighting with her husband</w:t>
      </w:r>
    </w:p>
    <w:p w:rsidR="00C10B42" w:rsidRPr="003B5765" w:rsidRDefault="009F18D0" w:rsidP="00C10B42">
      <w:pPr>
        <w:pStyle w:val="ListParagraph"/>
        <w:numPr>
          <w:ilvl w:val="0"/>
          <w:numId w:val="12"/>
        </w:numPr>
      </w:pPr>
      <w:r w:rsidRPr="003B5765">
        <w:t>A lack of work ethic</w:t>
      </w:r>
    </w:p>
    <w:p w:rsidR="00C10B42" w:rsidRPr="003B5765" w:rsidRDefault="009F18D0" w:rsidP="00C10B42">
      <w:pPr>
        <w:pStyle w:val="ListParagraph"/>
        <w:numPr>
          <w:ilvl w:val="0"/>
          <w:numId w:val="12"/>
        </w:numPr>
        <w:rPr>
          <w:color w:val="FF0000"/>
        </w:rPr>
      </w:pPr>
      <w:r w:rsidRPr="003B5765">
        <w:rPr>
          <w:color w:val="FF0000"/>
        </w:rPr>
        <w:t>A lack of life balance</w:t>
      </w:r>
    </w:p>
    <w:p w:rsidR="00C10B42" w:rsidRPr="003B5765" w:rsidRDefault="009F18D0" w:rsidP="00C10B42">
      <w:pPr>
        <w:pStyle w:val="ListParagraph"/>
        <w:numPr>
          <w:ilvl w:val="0"/>
          <w:numId w:val="12"/>
        </w:numPr>
      </w:pPr>
      <w:r w:rsidRPr="003B5765">
        <w:t>She wanted to retire</w:t>
      </w:r>
    </w:p>
    <w:p w:rsidR="006F6F0B" w:rsidRPr="003B5765" w:rsidRDefault="007318AC" w:rsidP="001116E4">
      <w:pPr>
        <w:ind w:left="720"/>
        <w:rPr>
          <w:color w:val="FF0000"/>
        </w:rPr>
      </w:pPr>
      <w:r w:rsidRPr="003B5765">
        <w:rPr>
          <w:color w:val="FF0000"/>
        </w:rPr>
        <w:t>Jenny admits that she spends too much time at work and not enough time on her personal life, which is causing her to have a lack of life balance.</w:t>
      </w:r>
    </w:p>
    <w:p w:rsidR="00996AEA" w:rsidRPr="003B5765" w:rsidRDefault="006778D8" w:rsidP="00996AEA">
      <w:pPr>
        <w:numPr>
          <w:ilvl w:val="0"/>
          <w:numId w:val="5"/>
        </w:numPr>
      </w:pPr>
      <w:r w:rsidRPr="003B5765">
        <w:t>What is one method Kayla suggested</w:t>
      </w:r>
      <w:r w:rsidR="00E92E64" w:rsidRPr="003B5765">
        <w:t xml:space="preserve"> Jenny use to solve her problem</w:t>
      </w:r>
      <w:r w:rsidRPr="003B5765">
        <w:t>?</w:t>
      </w:r>
    </w:p>
    <w:p w:rsidR="00996AEA" w:rsidRPr="003B5765" w:rsidRDefault="009F18D0" w:rsidP="00996AEA">
      <w:pPr>
        <w:pStyle w:val="ListParagraph"/>
        <w:numPr>
          <w:ilvl w:val="0"/>
          <w:numId w:val="13"/>
        </w:numPr>
      </w:pPr>
      <w:r w:rsidRPr="003B5765">
        <w:t>Change jobs</w:t>
      </w:r>
    </w:p>
    <w:p w:rsidR="00996AEA" w:rsidRPr="003B5765" w:rsidRDefault="006778D8" w:rsidP="00996AEA">
      <w:pPr>
        <w:pStyle w:val="ListParagraph"/>
        <w:numPr>
          <w:ilvl w:val="0"/>
          <w:numId w:val="13"/>
        </w:numPr>
        <w:rPr>
          <w:color w:val="FF0000"/>
        </w:rPr>
      </w:pPr>
      <w:r w:rsidRPr="003B5765">
        <w:rPr>
          <w:color w:val="FF0000"/>
        </w:rPr>
        <w:t xml:space="preserve">Hire </w:t>
      </w:r>
      <w:r w:rsidR="007318AC" w:rsidRPr="003B5765">
        <w:rPr>
          <w:color w:val="FF0000"/>
        </w:rPr>
        <w:t>a</w:t>
      </w:r>
      <w:r w:rsidR="009F18D0" w:rsidRPr="003B5765">
        <w:rPr>
          <w:color w:val="FF0000"/>
        </w:rPr>
        <w:t xml:space="preserve"> life coach</w:t>
      </w:r>
    </w:p>
    <w:p w:rsidR="00996AEA" w:rsidRPr="003B5765" w:rsidRDefault="009F18D0" w:rsidP="00996AEA">
      <w:pPr>
        <w:pStyle w:val="ListParagraph"/>
        <w:numPr>
          <w:ilvl w:val="0"/>
          <w:numId w:val="13"/>
        </w:numPr>
      </w:pPr>
      <w:r w:rsidRPr="003B5765">
        <w:t>Talk to their manager</w:t>
      </w:r>
    </w:p>
    <w:p w:rsidR="00996AEA" w:rsidRPr="003B5765" w:rsidRDefault="007318AC" w:rsidP="00996AEA">
      <w:pPr>
        <w:pStyle w:val="ListParagraph"/>
        <w:numPr>
          <w:ilvl w:val="0"/>
          <w:numId w:val="13"/>
        </w:numPr>
      </w:pPr>
      <w:r w:rsidRPr="003B5765">
        <w:t>Get d</w:t>
      </w:r>
      <w:r w:rsidR="009F18D0" w:rsidRPr="003B5765">
        <w:t>ivorced</w:t>
      </w:r>
    </w:p>
    <w:p w:rsidR="000D2655" w:rsidRPr="003B5765" w:rsidRDefault="000D2655" w:rsidP="00996AEA">
      <w:pPr>
        <w:ind w:left="720"/>
        <w:rPr>
          <w:color w:val="FF0000"/>
        </w:rPr>
      </w:pPr>
      <w:r w:rsidRPr="003B5765">
        <w:rPr>
          <w:color w:val="FF0000"/>
        </w:rPr>
        <w:t>After listening to Jenny’s problems, Kayla suggested that she hire a life coach</w:t>
      </w:r>
      <w:r w:rsidR="00725C7C" w:rsidRPr="003B5765">
        <w:rPr>
          <w:color w:val="FF0000"/>
        </w:rPr>
        <w:t>.</w:t>
      </w:r>
      <w:r w:rsidR="009F18D0" w:rsidRPr="003B5765">
        <w:rPr>
          <w:color w:val="FF0000"/>
        </w:rPr>
        <w:t xml:space="preserve"> </w:t>
      </w:r>
      <w:r w:rsidR="00725C7C" w:rsidRPr="003B5765">
        <w:rPr>
          <w:color w:val="FF0000"/>
        </w:rPr>
        <w:t>Kayla said the life coach would be able to help Jenny create a better life-work balance and prioritize the different areas of her life.</w:t>
      </w:r>
    </w:p>
    <w:p w:rsidR="006F6F0B" w:rsidRPr="003B5765" w:rsidRDefault="006F6F0B" w:rsidP="00D604E9">
      <w:pPr>
        <w:ind w:left="720"/>
        <w:rPr>
          <w:color w:val="FF0000"/>
        </w:rPr>
      </w:pPr>
    </w:p>
    <w:p w:rsidR="00F60ECC" w:rsidRPr="003B5765" w:rsidRDefault="00381A27" w:rsidP="00023F8C">
      <w:pPr>
        <w:pStyle w:val="Heading1"/>
      </w:pPr>
      <w:r w:rsidRPr="003B5765">
        <w:br w:type="page"/>
      </w:r>
      <w:bookmarkStart w:id="22" w:name="_Toc412547399"/>
      <w:r w:rsidRPr="003B5765">
        <w:lastRenderedPageBreak/>
        <w:t>Module Three:</w:t>
      </w:r>
      <w:r w:rsidR="00E83F92" w:rsidRPr="003B5765">
        <w:t xml:space="preserve"> </w:t>
      </w:r>
      <w:r w:rsidR="00CD15E3" w:rsidRPr="003B5765">
        <w:t>The Benefits of Life Coaching</w:t>
      </w:r>
      <w:bookmarkEnd w:id="22"/>
    </w:p>
    <w:p w:rsidR="00F60ECC" w:rsidRPr="003B5765" w:rsidRDefault="00E86CCF" w:rsidP="009F18D0">
      <w:r w:rsidRPr="003B5765">
        <w:rPr>
          <w:noProof/>
          <w:lang w:bidi="ar-SA"/>
        </w:rPr>
        <w:drawing>
          <wp:anchor distT="0" distB="0" distL="114300" distR="114300" simplePos="0" relativeHeight="251816448" behindDoc="0" locked="0" layoutInCell="1" allowOverlap="1" wp14:anchorId="508FE62F" wp14:editId="3B7E7011">
            <wp:simplePos x="0" y="0"/>
            <wp:positionH relativeFrom="margin">
              <wp:posOffset>-3810</wp:posOffset>
            </wp:positionH>
            <wp:positionV relativeFrom="margin">
              <wp:posOffset>1543050</wp:posOffset>
            </wp:positionV>
            <wp:extent cx="2103120" cy="15621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MP900435893[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03120" cy="1562100"/>
                    </a:xfrm>
                    <a:prstGeom prst="rect">
                      <a:avLst/>
                    </a:prstGeom>
                  </pic:spPr>
                </pic:pic>
              </a:graphicData>
            </a:graphic>
            <wp14:sizeRelH relativeFrom="margin">
              <wp14:pctWidth>0</wp14:pctWidth>
            </wp14:sizeRelH>
            <wp14:sizeRelV relativeFrom="margin">
              <wp14:pctHeight>0</wp14:pctHeight>
            </wp14:sizeRelV>
          </wp:anchor>
        </w:drawing>
      </w:r>
      <w:r w:rsidR="00F2169E" w:rsidRPr="003B5765">
        <w:t>Since many individuals are not aware of what a life coach is or does, they are also no</w:t>
      </w:r>
      <w:r w:rsidR="00CC5E80" w:rsidRPr="003B5765">
        <w:t>t</w:t>
      </w:r>
      <w:r w:rsidR="00F2169E" w:rsidRPr="003B5765">
        <w:t xml:space="preserve"> aware of the benefits a life coach has to offer.</w:t>
      </w:r>
      <w:r w:rsidR="009F18D0" w:rsidRPr="003B5765">
        <w:t xml:space="preserve"> </w:t>
      </w:r>
      <w:r w:rsidR="00C00D51" w:rsidRPr="003B5765">
        <w:t>Life coaches help clients achieve their goals in both their professional and personal life, so the client can benefit from better organization, improved decision skills an</w:t>
      </w:r>
      <w:r w:rsidR="00CC5E80" w:rsidRPr="003B5765">
        <w:t>d</w:t>
      </w:r>
      <w:r w:rsidR="00C00D51" w:rsidRPr="003B5765">
        <w:t xml:space="preserve"> even boosted confidence.</w:t>
      </w:r>
    </w:p>
    <w:p w:rsidR="00B9270C" w:rsidRPr="003B5765" w:rsidRDefault="00B9270C" w:rsidP="00104301">
      <w:pPr>
        <w:rPr>
          <w:lang w:bidi="ar-SA"/>
        </w:rPr>
      </w:pPr>
    </w:p>
    <w:p w:rsidR="009F18D0" w:rsidRPr="003B5765" w:rsidRDefault="009F18D0" w:rsidP="00104301">
      <w:pPr>
        <w:rPr>
          <w:lang w:bidi="ar-SA"/>
        </w:rPr>
      </w:pPr>
    </w:p>
    <w:p w:rsidR="00B9270C" w:rsidRPr="003B5765" w:rsidRDefault="00B9270C" w:rsidP="00104301">
      <w:pPr>
        <w:rPr>
          <w:lang w:bidi="ar-SA"/>
        </w:rPr>
      </w:pPr>
    </w:p>
    <w:bookmarkStart w:id="23" w:name="_Toc412547400"/>
    <w:p w:rsidR="00106A4C" w:rsidRPr="003B5765" w:rsidRDefault="00FE5147" w:rsidP="00106A4C">
      <w:pPr>
        <w:pStyle w:val="Heading2"/>
        <w:rPr>
          <w:lang w:bidi="ar-SA"/>
        </w:rPr>
      </w:pPr>
      <w:r w:rsidRPr="003B5765">
        <w:rPr>
          <w:noProof/>
          <w:lang w:bidi="ar-SA"/>
        </w:rPr>
        <mc:AlternateContent>
          <mc:Choice Requires="wps">
            <w:drawing>
              <wp:anchor distT="91440" distB="91440" distL="114300" distR="114300" simplePos="0" relativeHeight="251658752" behindDoc="0" locked="0" layoutInCell="0" allowOverlap="1" wp14:anchorId="7C9E1197" wp14:editId="5715D0C1">
                <wp:simplePos x="0" y="0"/>
                <wp:positionH relativeFrom="page">
                  <wp:posOffset>-111125</wp:posOffset>
                </wp:positionH>
                <wp:positionV relativeFrom="page">
                  <wp:posOffset>-7620</wp:posOffset>
                </wp:positionV>
                <wp:extent cx="8052435" cy="1764665"/>
                <wp:effectExtent l="0" t="0" r="5715" b="6985"/>
                <wp:wrapSquare wrapText="bothSides"/>
                <wp:docPr id="1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2435" cy="1764665"/>
                        </a:xfrm>
                        <a:prstGeom prst="rect">
                          <a:avLst/>
                        </a:prstGeom>
                        <a:gradFill>
                          <a:gsLst>
                            <a:gs pos="0">
                              <a:srgbClr val="FFFFFF"/>
                            </a:gs>
                            <a:gs pos="100000">
                              <a:schemeClr val="bg1">
                                <a:lumMod val="50000"/>
                              </a:schemeClr>
                            </a:gs>
                          </a:gsLst>
                          <a:lin ang="5400000" scaled="1"/>
                        </a:gradFill>
                        <a:ln>
                          <a:noFill/>
                        </a:ln>
                        <a:effectLst/>
                        <a:extLst/>
                      </wps:spPr>
                      <wps:txbx>
                        <w:txbxContent>
                          <w:p w:rsidR="00261FE0" w:rsidRPr="009F18D0" w:rsidRDefault="00261FE0" w:rsidP="009F18D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4"/>
                              </w:rPr>
                            </w:pPr>
                            <w:r w:rsidRPr="009F18D0">
                              <w:rPr>
                                <w:rFonts w:asciiTheme="majorHAnsi" w:hAnsiTheme="majorHAnsi"/>
                                <w:i/>
                                <w:sz w:val="28"/>
                                <w:szCs w:val="24"/>
                              </w:rPr>
                              <w:t>You just have to have the guidance to lead you in the direction until you can do it yourself.</w:t>
                            </w:r>
                          </w:p>
                          <w:p w:rsidR="00261FE0" w:rsidRPr="006778D8" w:rsidRDefault="00261FE0" w:rsidP="009F18D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6778D8">
                              <w:rPr>
                                <w:rFonts w:asciiTheme="majorHAnsi" w:hAnsiTheme="majorHAnsi"/>
                                <w:b/>
                                <w:i/>
                                <w:sz w:val="28"/>
                                <w:szCs w:val="28"/>
                              </w:rPr>
                              <w:t xml:space="preserve">Tina </w:t>
                            </w:r>
                            <w:proofErr w:type="spellStart"/>
                            <w:r w:rsidRPr="006778D8">
                              <w:rPr>
                                <w:rFonts w:asciiTheme="majorHAnsi" w:hAnsiTheme="majorHAnsi"/>
                                <w:b/>
                                <w:i/>
                                <w:sz w:val="28"/>
                                <w:szCs w:val="28"/>
                              </w:rPr>
                              <w:t>Yothers</w:t>
                            </w:r>
                            <w:proofErr w:type="spellEnd"/>
                          </w:p>
                          <w:p w:rsidR="00261FE0" w:rsidRPr="003B6C98" w:rsidRDefault="00261FE0" w:rsidP="00444DA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31" style="position:absolute;margin-left:-8.75pt;margin-top:-.6pt;width:634.05pt;height:138.95pt;z-index:2516587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" o:allowincell="f" stroked="f">
                <v:fill color2="#7f7f7f [1612]" focus="100%" type="gradient"/>
                <v:textbox inset="4in,54pt,1in,0">
                  <w:txbxContent>
                    <w:p w:rsidR="00261FE0" w:rsidRPr="009F18D0" w:rsidRDefault="00261FE0" w:rsidP="009F18D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4"/>
                        </w:rPr>
                      </w:pPr>
                      <w:r w:rsidRPr="009F18D0">
                        <w:rPr>
                          <w:rFonts w:asciiTheme="majorHAnsi" w:hAnsiTheme="majorHAnsi"/>
                          <w:i/>
                          <w:sz w:val="28"/>
                          <w:szCs w:val="24"/>
                        </w:rPr>
                        <w:t>You just have to have the guidance to lead you in the direction until you can do it yourself.</w:t>
                      </w:r>
                    </w:p>
                    <w:p w:rsidR="00261FE0" w:rsidRPr="006778D8" w:rsidRDefault="00261FE0" w:rsidP="009F18D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6778D8">
                        <w:rPr>
                          <w:rFonts w:asciiTheme="majorHAnsi" w:hAnsiTheme="majorHAnsi"/>
                          <w:b/>
                          <w:i/>
                          <w:sz w:val="28"/>
                          <w:szCs w:val="28"/>
                        </w:rPr>
                        <w:t xml:space="preserve">Tina </w:t>
                      </w:r>
                      <w:proofErr w:type="spellStart"/>
                      <w:r w:rsidRPr="006778D8">
                        <w:rPr>
                          <w:rFonts w:asciiTheme="majorHAnsi" w:hAnsiTheme="majorHAnsi"/>
                          <w:b/>
                          <w:i/>
                          <w:sz w:val="28"/>
                          <w:szCs w:val="28"/>
                        </w:rPr>
                        <w:t>Yothers</w:t>
                      </w:r>
                      <w:proofErr w:type="spellEnd"/>
                    </w:p>
                    <w:p w:rsidR="00261FE0" w:rsidRPr="003B6C98" w:rsidRDefault="00261FE0" w:rsidP="00444DA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iCs/>
                          <w:sz w:val="28"/>
                          <w:szCs w:val="28"/>
                        </w:rPr>
                      </w:pPr>
                    </w:p>
                  </w:txbxContent>
                </v:textbox>
                <w10:wrap type="square" anchorx="page" anchory="page"/>
              </v:rect>
            </w:pict>
          </mc:Fallback>
        </mc:AlternateContent>
      </w:r>
      <w:r w:rsidR="00CD15E3" w:rsidRPr="003B5765">
        <w:rPr>
          <w:lang w:bidi="ar-SA"/>
        </w:rPr>
        <w:t>Set Performance Targets</w:t>
      </w:r>
      <w:bookmarkEnd w:id="23"/>
    </w:p>
    <w:p w:rsidR="00CC07AB" w:rsidRPr="003B5765" w:rsidRDefault="009A266B" w:rsidP="00106A4C">
      <w:r w:rsidRPr="003B5765">
        <w:rPr>
          <w:rFonts w:ascii="Arial" w:hAnsi="Arial" w:cs="Arial"/>
          <w:noProof/>
          <w:color w:val="0033CC"/>
          <w:sz w:val="21"/>
          <w:szCs w:val="21"/>
          <w:lang w:bidi="ar-SA"/>
        </w:rPr>
        <w:drawing>
          <wp:anchor distT="0" distB="0" distL="114300" distR="114300" simplePos="0" relativeHeight="251741696" behindDoc="0" locked="0" layoutInCell="1" allowOverlap="1" wp14:anchorId="7AF66289" wp14:editId="592F2D96">
            <wp:simplePos x="0" y="0"/>
            <wp:positionH relativeFrom="column">
              <wp:posOffset>0</wp:posOffset>
            </wp:positionH>
            <wp:positionV relativeFrom="paragraph">
              <wp:posOffset>31750</wp:posOffset>
            </wp:positionV>
            <wp:extent cx="922020" cy="891540"/>
            <wp:effectExtent l="0" t="0" r="0" b="3810"/>
            <wp:wrapSquare wrapText="bothSides"/>
            <wp:docPr id="94" name="Picture 94" descr="Target dartboard 500">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rget dartboard 500">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22020" cy="891540"/>
                    </a:xfrm>
                    <a:prstGeom prst="rect">
                      <a:avLst/>
                    </a:prstGeom>
                    <a:noFill/>
                    <a:ln>
                      <a:noFill/>
                    </a:ln>
                  </pic:spPr>
                </pic:pic>
              </a:graphicData>
            </a:graphic>
          </wp:anchor>
        </w:drawing>
      </w:r>
      <w:r w:rsidR="008F5A08" w:rsidRPr="003B5765">
        <w:t>To some people, a performance target can seem intimidating to set and aim for.</w:t>
      </w:r>
      <w:r w:rsidR="009F18D0" w:rsidRPr="003B5765">
        <w:t xml:space="preserve"> </w:t>
      </w:r>
      <w:r w:rsidR="008F5A08" w:rsidRPr="003B5765">
        <w:t>But setting a performance target to aim for is similar to establishing a long term goal to work on.</w:t>
      </w:r>
      <w:r w:rsidR="009F18D0" w:rsidRPr="003B5765">
        <w:t xml:space="preserve"> </w:t>
      </w:r>
      <w:r w:rsidR="008F5A08" w:rsidRPr="003B5765">
        <w:t xml:space="preserve">Once a person has determined they will set a ‘goal’ for </w:t>
      </w:r>
      <w:proofErr w:type="gramStart"/>
      <w:r w:rsidR="008F5A08" w:rsidRPr="003B5765">
        <w:t>themselves</w:t>
      </w:r>
      <w:proofErr w:type="gramEnd"/>
      <w:r w:rsidR="008F5A08" w:rsidRPr="003B5765">
        <w:t xml:space="preserve"> to complete, they begin to feel more confident and ready to begin the work.</w:t>
      </w:r>
      <w:r w:rsidR="009F18D0" w:rsidRPr="003B5765">
        <w:t xml:space="preserve"> </w:t>
      </w:r>
      <w:r w:rsidR="008F5A08" w:rsidRPr="003B5765">
        <w:t>One of the first steps a life coach can help with is to establish what performance target, or goal, the client wants to establish. Maybe they want to save more money over a course of several months or maybe they want to change careers by the end of the year.</w:t>
      </w:r>
      <w:r w:rsidR="009F18D0" w:rsidRPr="003B5765">
        <w:t xml:space="preserve"> </w:t>
      </w:r>
      <w:r w:rsidR="009D27EF" w:rsidRPr="003B5765">
        <w:t>Once the client establishes their target, the life coach can help them work out some sort of guideline or plan to follow to help them reach it.</w:t>
      </w:r>
    </w:p>
    <w:p w:rsidR="009F18D0" w:rsidRPr="003B5765" w:rsidRDefault="009F18D0" w:rsidP="00106A4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3E7122" w:rsidP="00CC07AB">
            <w:pPr>
              <w:rPr>
                <w:b/>
                <w:bCs/>
                <w:color w:val="000000" w:themeColor="text1"/>
              </w:rPr>
            </w:pPr>
            <w:r w:rsidRPr="003B5765">
              <w:rPr>
                <w:b/>
                <w:bCs/>
                <w:color w:val="000000" w:themeColor="text1"/>
              </w:rPr>
              <w:t>8</w:t>
            </w:r>
            <w:r w:rsidR="001B7486" w:rsidRPr="003B5765">
              <w:rPr>
                <w:b/>
                <w:bCs/>
                <w:color w:val="000000" w:themeColor="text1"/>
              </w:rPr>
              <w:t xml:space="preserve"> 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864406" w:rsidP="00684D1C">
            <w:pPr>
              <w:rPr>
                <w:color w:val="000000" w:themeColor="text1"/>
              </w:rPr>
            </w:pPr>
            <w:r w:rsidRPr="003B5765">
              <w:rPr>
                <w:color w:val="000000" w:themeColor="text1"/>
              </w:rPr>
              <w:t>Review the purpose of performance targets.</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5F6A84" w:rsidRPr="003B5765" w:rsidRDefault="00864406" w:rsidP="00CC07AB">
            <w:pPr>
              <w:rPr>
                <w:b/>
                <w:color w:val="000000" w:themeColor="text1"/>
              </w:rPr>
            </w:pPr>
            <w:r w:rsidRPr="003B5765">
              <w:rPr>
                <w:b/>
                <w:color w:val="000000" w:themeColor="text1"/>
              </w:rPr>
              <w:t>Set Performance Targets</w:t>
            </w:r>
          </w:p>
          <w:p w:rsidR="00CC07AB" w:rsidRPr="003B5765" w:rsidRDefault="00864406" w:rsidP="00DD6A39">
            <w:pPr>
              <w:rPr>
                <w:color w:val="000000" w:themeColor="text1"/>
              </w:rPr>
            </w:pPr>
            <w:r w:rsidRPr="003B5765">
              <w:rPr>
                <w:color w:val="000000" w:themeColor="text1"/>
              </w:rPr>
              <w:t>Discuss why performance targets should be established.</w:t>
            </w:r>
            <w:r w:rsidR="009F18D0" w:rsidRPr="003B5765">
              <w:rPr>
                <w:color w:val="000000" w:themeColor="text1"/>
              </w:rPr>
              <w:t xml:space="preserve"> </w:t>
            </w:r>
          </w:p>
        </w:tc>
      </w:tr>
      <w:tr w:rsidR="00864406" w:rsidRPr="003B5765">
        <w:tc>
          <w:tcPr>
            <w:tcW w:w="2448" w:type="dxa"/>
            <w:shd w:val="clear" w:color="auto" w:fill="D9D9D9" w:themeFill="background1" w:themeFillShade="D9"/>
            <w:vAlign w:val="center"/>
          </w:tcPr>
          <w:p w:rsidR="00864406" w:rsidRPr="003B5765" w:rsidRDefault="00864406"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864406" w:rsidRPr="003B5765" w:rsidRDefault="00864406" w:rsidP="008F153A">
            <w:pPr>
              <w:rPr>
                <w:b/>
                <w:bCs/>
                <w:color w:val="000000" w:themeColor="text1"/>
              </w:rPr>
            </w:pPr>
            <w:r w:rsidRPr="003B5765">
              <w:rPr>
                <w:b/>
                <w:bCs/>
                <w:color w:val="000000" w:themeColor="text1"/>
              </w:rPr>
              <w:t>Flipchart/board and marker</w:t>
            </w:r>
          </w:p>
        </w:tc>
      </w:tr>
      <w:tr w:rsidR="00864406" w:rsidRPr="003B5765">
        <w:trPr>
          <w:trHeight w:val="440"/>
        </w:trPr>
        <w:tc>
          <w:tcPr>
            <w:tcW w:w="2448" w:type="dxa"/>
            <w:tcBorders>
              <w:bottom w:val="single" w:sz="4" w:space="0" w:color="1F497D"/>
            </w:tcBorders>
            <w:vAlign w:val="center"/>
          </w:tcPr>
          <w:p w:rsidR="00864406" w:rsidRPr="003B5765" w:rsidRDefault="00864406"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864406" w:rsidRPr="003B5765" w:rsidRDefault="00864406" w:rsidP="008F153A">
            <w:pPr>
              <w:rPr>
                <w:color w:val="000000" w:themeColor="text1"/>
              </w:rPr>
            </w:pPr>
            <w:r w:rsidRPr="003B5765">
              <w:rPr>
                <w:color w:val="000000" w:themeColor="text1"/>
              </w:rPr>
              <w:t>None</w:t>
            </w:r>
          </w:p>
        </w:tc>
      </w:tr>
      <w:tr w:rsidR="00864406" w:rsidRPr="003B5765">
        <w:tc>
          <w:tcPr>
            <w:tcW w:w="2448" w:type="dxa"/>
            <w:shd w:val="clear" w:color="auto" w:fill="D9D9D9" w:themeFill="background1" w:themeFillShade="D9"/>
            <w:vAlign w:val="center"/>
          </w:tcPr>
          <w:p w:rsidR="00864406" w:rsidRPr="003B5765" w:rsidRDefault="00864406" w:rsidP="00CC07AB">
            <w:pPr>
              <w:rPr>
                <w:b/>
                <w:bCs/>
                <w:color w:val="000000" w:themeColor="text1"/>
              </w:rPr>
            </w:pPr>
            <w:r w:rsidRPr="003B5765">
              <w:rPr>
                <w:b/>
                <w:bCs/>
                <w:color w:val="000000" w:themeColor="text1"/>
              </w:rPr>
              <w:lastRenderedPageBreak/>
              <w:t>Recommended Activity</w:t>
            </w:r>
          </w:p>
        </w:tc>
        <w:tc>
          <w:tcPr>
            <w:tcW w:w="7128" w:type="dxa"/>
            <w:shd w:val="clear" w:color="auto" w:fill="D9D9D9" w:themeFill="background1" w:themeFillShade="D9"/>
            <w:vAlign w:val="center"/>
          </w:tcPr>
          <w:p w:rsidR="00864406" w:rsidRPr="003B5765" w:rsidRDefault="00864406" w:rsidP="00CC5E80">
            <w:pPr>
              <w:rPr>
                <w:color w:val="000000" w:themeColor="text1"/>
              </w:rPr>
            </w:pPr>
            <w:r w:rsidRPr="003B5765">
              <w:rPr>
                <w:color w:val="000000" w:themeColor="text1"/>
              </w:rPr>
              <w:t xml:space="preserve">Discuss with </w:t>
            </w:r>
            <w:r w:rsidR="00CC5E80" w:rsidRPr="003B5765">
              <w:rPr>
                <w:color w:val="000000" w:themeColor="text1"/>
              </w:rPr>
              <w:t>participants</w:t>
            </w:r>
            <w:r w:rsidRPr="003B5765">
              <w:rPr>
                <w:color w:val="000000" w:themeColor="text1"/>
              </w:rPr>
              <w:t xml:space="preserve"> the definition of a per</w:t>
            </w:r>
            <w:r w:rsidR="00CC5E80" w:rsidRPr="003B5765">
              <w:rPr>
                <w:color w:val="000000" w:themeColor="text1"/>
              </w:rPr>
              <w:t>formance target.</w:t>
            </w:r>
            <w:r w:rsidR="009F18D0" w:rsidRPr="003B5765">
              <w:rPr>
                <w:color w:val="000000" w:themeColor="text1"/>
              </w:rPr>
              <w:t xml:space="preserve"> </w:t>
            </w:r>
            <w:r w:rsidR="00CC5E80" w:rsidRPr="003B5765">
              <w:rPr>
                <w:color w:val="000000" w:themeColor="text1"/>
              </w:rPr>
              <w:t xml:space="preserve">Ask them </w:t>
            </w:r>
            <w:r w:rsidRPr="003B5765">
              <w:rPr>
                <w:color w:val="000000" w:themeColor="text1"/>
              </w:rPr>
              <w:t>how they think a performance target can differ from one person to another and their life coaching sessions.</w:t>
            </w:r>
            <w:r w:rsidR="009F18D0" w:rsidRPr="003B5765">
              <w:rPr>
                <w:color w:val="000000" w:themeColor="text1"/>
              </w:rPr>
              <w:t xml:space="preserve"> </w:t>
            </w:r>
            <w:r w:rsidRPr="003B5765">
              <w:rPr>
                <w:color w:val="000000" w:themeColor="text1"/>
              </w:rPr>
              <w:t>What factors play a role?</w:t>
            </w:r>
            <w:r w:rsidR="009F18D0" w:rsidRPr="003B5765">
              <w:rPr>
                <w:color w:val="000000" w:themeColor="text1"/>
              </w:rPr>
              <w:t xml:space="preserve"> </w:t>
            </w:r>
            <w:r w:rsidRPr="003B5765">
              <w:rPr>
                <w:color w:val="000000" w:themeColor="text1"/>
              </w:rPr>
              <w:t>Write some of their answers on the board/flipchart.</w:t>
            </w:r>
          </w:p>
        </w:tc>
      </w:tr>
      <w:tr w:rsidR="00864406" w:rsidRPr="003B5765">
        <w:tc>
          <w:tcPr>
            <w:tcW w:w="2448" w:type="dxa"/>
            <w:tcBorders>
              <w:bottom w:val="single" w:sz="4" w:space="0" w:color="1F497D"/>
            </w:tcBorders>
            <w:vAlign w:val="center"/>
          </w:tcPr>
          <w:p w:rsidR="00864406" w:rsidRPr="003B5765" w:rsidRDefault="00864406"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864406" w:rsidRPr="003B5765" w:rsidRDefault="00864406" w:rsidP="008F153A">
            <w:pPr>
              <w:rPr>
                <w:color w:val="000000" w:themeColor="text1"/>
              </w:rPr>
            </w:pPr>
            <w:r w:rsidRPr="003B5765">
              <w:rPr>
                <w:color w:val="000000" w:themeColor="text1"/>
              </w:rPr>
              <w:t xml:space="preserve">Share any personal, relevant stories. </w:t>
            </w:r>
          </w:p>
        </w:tc>
      </w:tr>
      <w:tr w:rsidR="00864406" w:rsidRPr="003B5765">
        <w:tc>
          <w:tcPr>
            <w:tcW w:w="2448" w:type="dxa"/>
            <w:shd w:val="clear" w:color="auto" w:fill="D9D9D9" w:themeFill="background1" w:themeFillShade="D9"/>
            <w:vAlign w:val="center"/>
          </w:tcPr>
          <w:p w:rsidR="00864406" w:rsidRPr="003B5765" w:rsidRDefault="00864406"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864406" w:rsidRPr="003B5765" w:rsidRDefault="00864406" w:rsidP="008F153A">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D92768" w:rsidP="005B1D08">
            <w:pPr>
              <w:rPr>
                <w:color w:val="000000" w:themeColor="text1"/>
              </w:rPr>
            </w:pPr>
            <w:r w:rsidRPr="003B5765">
              <w:rPr>
                <w:color w:val="000000" w:themeColor="text1"/>
              </w:rPr>
              <w:t>Why are performance targets important?</w:t>
            </w:r>
          </w:p>
        </w:tc>
      </w:tr>
    </w:tbl>
    <w:p w:rsidR="009F18D0" w:rsidRPr="003B5765" w:rsidRDefault="009F18D0" w:rsidP="009F18D0"/>
    <w:p w:rsidR="00CC07AB" w:rsidRPr="003B5765" w:rsidRDefault="008F0FA7" w:rsidP="00CC07AB">
      <w:pPr>
        <w:pStyle w:val="Heading2"/>
      </w:pPr>
      <w:bookmarkStart w:id="24" w:name="_Toc412547401"/>
      <w:r w:rsidRPr="003B5765">
        <w:t>Cope with Pressure and Stress</w:t>
      </w:r>
      <w:bookmarkEnd w:id="24"/>
    </w:p>
    <w:p w:rsidR="00CC07AB" w:rsidRPr="003B5765" w:rsidRDefault="00B56A66" w:rsidP="00C678C2">
      <w:r w:rsidRPr="003B5765">
        <w:rPr>
          <w:rFonts w:ascii="Arial" w:hAnsi="Arial" w:cs="Arial"/>
          <w:noProof/>
          <w:color w:val="0033CC"/>
          <w:sz w:val="21"/>
          <w:szCs w:val="21"/>
          <w:lang w:bidi="ar-SA"/>
        </w:rPr>
        <w:drawing>
          <wp:anchor distT="0" distB="0" distL="114300" distR="114300" simplePos="0" relativeHeight="251742720" behindDoc="0" locked="0" layoutInCell="1" allowOverlap="1" wp14:anchorId="01F4AB16" wp14:editId="22542B6F">
            <wp:simplePos x="0" y="0"/>
            <wp:positionH relativeFrom="column">
              <wp:posOffset>32385</wp:posOffset>
            </wp:positionH>
            <wp:positionV relativeFrom="paragraph">
              <wp:posOffset>53975</wp:posOffset>
            </wp:positionV>
            <wp:extent cx="952500" cy="861060"/>
            <wp:effectExtent l="0" t="0" r="0" b="0"/>
            <wp:wrapSquare wrapText="bothSides"/>
            <wp:docPr id="95" name="Picture 95" descr="blood pressure clip art">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lood pressure clip art">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00" cy="861060"/>
                    </a:xfrm>
                    <a:prstGeom prst="rect">
                      <a:avLst/>
                    </a:prstGeom>
                    <a:noFill/>
                    <a:ln>
                      <a:noFill/>
                    </a:ln>
                  </pic:spPr>
                </pic:pic>
              </a:graphicData>
            </a:graphic>
          </wp:anchor>
        </w:drawing>
      </w:r>
      <w:r w:rsidR="00EB6606" w:rsidRPr="003B5765">
        <w:t>Stress happens to everyone.</w:t>
      </w:r>
      <w:r w:rsidR="009F18D0" w:rsidRPr="003B5765">
        <w:t xml:space="preserve"> </w:t>
      </w:r>
      <w:r w:rsidR="00EB6606" w:rsidRPr="003B5765">
        <w:t>Unfortunately, not everyone can handle stress and pressure effectively.</w:t>
      </w:r>
      <w:r w:rsidR="009F18D0" w:rsidRPr="003B5765">
        <w:t xml:space="preserve"> </w:t>
      </w:r>
      <w:r w:rsidR="00750473" w:rsidRPr="003B5765">
        <w:t>It’s no surprise that many people need help from someone, such as a life coach, to find tools and techniques to handle their stress and pressures.</w:t>
      </w:r>
      <w:r w:rsidR="009F18D0" w:rsidRPr="003B5765">
        <w:t xml:space="preserve"> </w:t>
      </w:r>
      <w:r w:rsidR="00350207" w:rsidRPr="003B5765">
        <w:t>A life coach can help the client examine their life and help understand why they could be feeling this way and what is in their control to change the situation.</w:t>
      </w:r>
      <w:r w:rsidR="009F18D0" w:rsidRPr="003B5765">
        <w:t xml:space="preserve"> </w:t>
      </w:r>
      <w:r w:rsidR="00350207" w:rsidRPr="003B5765">
        <w:t>Then, the life c</w:t>
      </w:r>
      <w:r w:rsidR="00593D0A" w:rsidRPr="003B5765">
        <w:t>oach can help the client explore their current stress levels and even work to determine the client’s stress threshold and identify specific stress triggers.</w:t>
      </w:r>
    </w:p>
    <w:p w:rsidR="00EB6606" w:rsidRPr="003B5765" w:rsidRDefault="00750473" w:rsidP="00C678C2">
      <w:r w:rsidRPr="003B5765">
        <w:t>The four A’s of coping with stress</w:t>
      </w:r>
      <w:r w:rsidR="00EB6606" w:rsidRPr="003B5765">
        <w:t>:</w:t>
      </w:r>
    </w:p>
    <w:p w:rsidR="00EB6606" w:rsidRPr="003B5765" w:rsidRDefault="00B119C8" w:rsidP="00BF2B15">
      <w:pPr>
        <w:pStyle w:val="ListParagraph"/>
        <w:numPr>
          <w:ilvl w:val="0"/>
          <w:numId w:val="116"/>
        </w:numPr>
      </w:pPr>
      <w:r w:rsidRPr="003B5765">
        <w:t>Avoid</w:t>
      </w:r>
    </w:p>
    <w:p w:rsidR="00EB6606" w:rsidRPr="003B5765" w:rsidRDefault="00B119C8" w:rsidP="00BF2B15">
      <w:pPr>
        <w:pStyle w:val="ListParagraph"/>
        <w:numPr>
          <w:ilvl w:val="0"/>
          <w:numId w:val="116"/>
        </w:numPr>
      </w:pPr>
      <w:r w:rsidRPr="003B5765">
        <w:t>Alter</w:t>
      </w:r>
    </w:p>
    <w:p w:rsidR="00EB6606" w:rsidRPr="003B5765" w:rsidRDefault="00B119C8" w:rsidP="00BF2B15">
      <w:pPr>
        <w:pStyle w:val="ListParagraph"/>
        <w:numPr>
          <w:ilvl w:val="0"/>
          <w:numId w:val="116"/>
        </w:numPr>
      </w:pPr>
      <w:r w:rsidRPr="003B5765">
        <w:t>Adapt</w:t>
      </w:r>
    </w:p>
    <w:p w:rsidR="00EB6606" w:rsidRPr="003B5765" w:rsidRDefault="00B119C8" w:rsidP="00BF2B15">
      <w:pPr>
        <w:pStyle w:val="ListParagraph"/>
        <w:numPr>
          <w:ilvl w:val="0"/>
          <w:numId w:val="116"/>
        </w:numPr>
      </w:pPr>
      <w:r w:rsidRPr="003B5765">
        <w:t>Accept</w:t>
      </w:r>
    </w:p>
    <w:p w:rsidR="009F18D0" w:rsidRPr="003B5765" w:rsidRDefault="009F18D0" w:rsidP="009F18D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3E7122" w:rsidP="00CC07AB">
            <w:pPr>
              <w:rPr>
                <w:b/>
                <w:bCs/>
                <w:color w:val="000000" w:themeColor="text1"/>
              </w:rPr>
            </w:pPr>
            <w:r w:rsidRPr="003B5765">
              <w:rPr>
                <w:b/>
                <w:bCs/>
                <w:color w:val="000000" w:themeColor="text1"/>
              </w:rPr>
              <w:t>7</w:t>
            </w:r>
            <w:r w:rsidR="00277776" w:rsidRPr="003B5765">
              <w:rPr>
                <w:b/>
                <w:bCs/>
                <w:color w:val="000000" w:themeColor="text1"/>
              </w:rPr>
              <w:t xml:space="preserve"> </w:t>
            </w:r>
            <w:r w:rsidR="004D167A" w:rsidRPr="003B5765">
              <w:rPr>
                <w:b/>
                <w:bCs/>
                <w:color w:val="000000" w:themeColor="text1"/>
              </w:rPr>
              <w:t>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864406" w:rsidP="005F2A1A">
            <w:pPr>
              <w:rPr>
                <w:color w:val="000000" w:themeColor="text1"/>
              </w:rPr>
            </w:pPr>
            <w:r w:rsidRPr="003B5765">
              <w:rPr>
                <w:color w:val="000000" w:themeColor="text1"/>
              </w:rPr>
              <w:t>Review how to cope with stress and pressure</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4D167A" w:rsidRPr="003B5765" w:rsidRDefault="00864406" w:rsidP="00CC07AB">
            <w:pPr>
              <w:rPr>
                <w:b/>
                <w:color w:val="000000" w:themeColor="text1"/>
              </w:rPr>
            </w:pPr>
            <w:r w:rsidRPr="003B5765">
              <w:rPr>
                <w:b/>
                <w:color w:val="000000" w:themeColor="text1"/>
              </w:rPr>
              <w:t>Cope with Pressure and Stress</w:t>
            </w:r>
          </w:p>
          <w:p w:rsidR="00CC07AB" w:rsidRPr="003B5765" w:rsidRDefault="00864406" w:rsidP="004D439C">
            <w:pPr>
              <w:rPr>
                <w:color w:val="000000" w:themeColor="text1"/>
              </w:rPr>
            </w:pPr>
            <w:r w:rsidRPr="003B5765">
              <w:rPr>
                <w:color w:val="000000" w:themeColor="text1"/>
              </w:rPr>
              <w:t>Discuss how life coaching can help clients cope with pressure and stress.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C07AB" w:rsidRPr="003B5765" w:rsidRDefault="00CA2F7F" w:rsidP="00CC07AB">
            <w:pPr>
              <w:rPr>
                <w:b/>
                <w:bCs/>
                <w:color w:val="000000" w:themeColor="text1"/>
              </w:rPr>
            </w:pPr>
            <w:r w:rsidRPr="003B5765">
              <w:rPr>
                <w:rFonts w:cs="Arial"/>
                <w:b/>
              </w:rPr>
              <w:t>05</w:t>
            </w:r>
            <w:r w:rsidR="008F153A" w:rsidRPr="003B5765">
              <w:rPr>
                <w:rFonts w:cs="Arial"/>
                <w:b/>
              </w:rPr>
              <w:t>: How I Handle Stress</w:t>
            </w:r>
          </w:p>
        </w:tc>
      </w:tr>
      <w:tr w:rsidR="008F153A" w:rsidRPr="003B5765">
        <w:trPr>
          <w:trHeight w:val="440"/>
        </w:trPr>
        <w:tc>
          <w:tcPr>
            <w:tcW w:w="2448" w:type="dxa"/>
            <w:tcBorders>
              <w:bottom w:val="single" w:sz="4" w:space="0" w:color="1F497D"/>
            </w:tcBorders>
            <w:vAlign w:val="center"/>
          </w:tcPr>
          <w:p w:rsidR="008F153A" w:rsidRPr="003B5765" w:rsidRDefault="008F153A"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8F153A" w:rsidRPr="003B5765" w:rsidRDefault="008F153A" w:rsidP="008F153A">
            <w:pPr>
              <w:rPr>
                <w:color w:val="000000" w:themeColor="text1"/>
              </w:rPr>
            </w:pPr>
            <w:r w:rsidRPr="003B5765">
              <w:rPr>
                <w:color w:val="000000" w:themeColor="text1"/>
              </w:rPr>
              <w:t>None</w:t>
            </w:r>
          </w:p>
        </w:tc>
      </w:tr>
      <w:tr w:rsidR="008F153A" w:rsidRPr="003B5765">
        <w:tc>
          <w:tcPr>
            <w:tcW w:w="2448" w:type="dxa"/>
            <w:shd w:val="clear" w:color="auto" w:fill="D9D9D9" w:themeFill="background1" w:themeFillShade="D9"/>
            <w:vAlign w:val="center"/>
          </w:tcPr>
          <w:p w:rsidR="008F153A" w:rsidRPr="003B5765" w:rsidRDefault="008F153A"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8F153A" w:rsidRPr="003B5765" w:rsidRDefault="008F153A" w:rsidP="008F153A">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8F153A" w:rsidRPr="003B5765">
        <w:tc>
          <w:tcPr>
            <w:tcW w:w="2448" w:type="dxa"/>
            <w:tcBorders>
              <w:bottom w:val="single" w:sz="4" w:space="0" w:color="1F497D"/>
            </w:tcBorders>
            <w:vAlign w:val="center"/>
          </w:tcPr>
          <w:p w:rsidR="008F153A" w:rsidRPr="003B5765" w:rsidRDefault="008F153A" w:rsidP="00CC07AB">
            <w:pPr>
              <w:rPr>
                <w:b/>
                <w:bCs/>
                <w:color w:val="000000" w:themeColor="text1"/>
              </w:rPr>
            </w:pPr>
            <w:r w:rsidRPr="003B5765">
              <w:rPr>
                <w:b/>
                <w:bCs/>
                <w:color w:val="000000" w:themeColor="text1"/>
              </w:rPr>
              <w:lastRenderedPageBreak/>
              <w:t>Stories to Share</w:t>
            </w:r>
          </w:p>
        </w:tc>
        <w:tc>
          <w:tcPr>
            <w:tcW w:w="7128" w:type="dxa"/>
            <w:tcBorders>
              <w:bottom w:val="single" w:sz="4" w:space="0" w:color="1F497D"/>
            </w:tcBorders>
            <w:vAlign w:val="center"/>
          </w:tcPr>
          <w:p w:rsidR="008F153A" w:rsidRPr="003B5765" w:rsidRDefault="008F153A" w:rsidP="008F153A">
            <w:pPr>
              <w:rPr>
                <w:color w:val="000000" w:themeColor="text1"/>
              </w:rPr>
            </w:pPr>
            <w:r w:rsidRPr="003B5765">
              <w:rPr>
                <w:color w:val="000000" w:themeColor="text1"/>
              </w:rPr>
              <w:t xml:space="preserve">Share any personal, relevant stories. </w:t>
            </w:r>
          </w:p>
        </w:tc>
      </w:tr>
      <w:tr w:rsidR="008F153A" w:rsidRPr="003B5765">
        <w:tc>
          <w:tcPr>
            <w:tcW w:w="2448" w:type="dxa"/>
            <w:shd w:val="clear" w:color="auto" w:fill="D9D9D9" w:themeFill="background1" w:themeFillShade="D9"/>
            <w:vAlign w:val="center"/>
          </w:tcPr>
          <w:p w:rsidR="008F153A" w:rsidRPr="003B5765" w:rsidRDefault="008F153A"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8F153A" w:rsidRPr="003B5765" w:rsidRDefault="008F153A" w:rsidP="008F153A">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D92768" w:rsidP="002636FF">
            <w:pPr>
              <w:rPr>
                <w:color w:val="000000" w:themeColor="text1"/>
              </w:rPr>
            </w:pPr>
            <w:r w:rsidRPr="003B5765">
              <w:rPr>
                <w:color w:val="000000" w:themeColor="text1"/>
              </w:rPr>
              <w:t>How can life coaching help with stress and anxiety?</w:t>
            </w:r>
          </w:p>
        </w:tc>
      </w:tr>
    </w:tbl>
    <w:p w:rsidR="00CC07AB" w:rsidRPr="003B5765" w:rsidRDefault="00CC07AB" w:rsidP="00CC07AB"/>
    <w:p w:rsidR="00CC07AB" w:rsidRPr="003B5765" w:rsidRDefault="008F0FA7" w:rsidP="00CC07AB">
      <w:pPr>
        <w:pStyle w:val="Heading2"/>
      </w:pPr>
      <w:bookmarkStart w:id="25" w:name="_Toc412547402"/>
      <w:r w:rsidRPr="003B5765">
        <w:t>Develop and Maintain Vision</w:t>
      </w:r>
      <w:bookmarkEnd w:id="25"/>
    </w:p>
    <w:p w:rsidR="00CC07AB" w:rsidRPr="003B5765" w:rsidRDefault="00E86CCF" w:rsidP="009F18D0">
      <w:r w:rsidRPr="003B5765">
        <w:rPr>
          <w:noProof/>
          <w:lang w:bidi="ar-SA"/>
        </w:rPr>
        <w:drawing>
          <wp:anchor distT="0" distB="0" distL="114300" distR="114300" simplePos="0" relativeHeight="251818496" behindDoc="0" locked="0" layoutInCell="1" allowOverlap="1" wp14:anchorId="1212FCE6" wp14:editId="7D7CB72D">
            <wp:simplePos x="0" y="0"/>
            <wp:positionH relativeFrom="margin">
              <wp:posOffset>0</wp:posOffset>
            </wp:positionH>
            <wp:positionV relativeFrom="paragraph">
              <wp:posOffset>69215</wp:posOffset>
            </wp:positionV>
            <wp:extent cx="982980" cy="899160"/>
            <wp:effectExtent l="0" t="0" r="7620" b="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P900442372[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82980" cy="899160"/>
                    </a:xfrm>
                    <a:prstGeom prst="rect">
                      <a:avLst/>
                    </a:prstGeom>
                  </pic:spPr>
                </pic:pic>
              </a:graphicData>
            </a:graphic>
          </wp:anchor>
        </w:drawing>
      </w:r>
      <w:r w:rsidR="000C6F5A" w:rsidRPr="003B5765">
        <w:t>Some of t</w:t>
      </w:r>
      <w:r w:rsidR="00B90F3B" w:rsidRPr="003B5765">
        <w:t>he first step</w:t>
      </w:r>
      <w:r w:rsidR="000C6F5A" w:rsidRPr="003B5765">
        <w:t xml:space="preserve">s a client takes with their life coach </w:t>
      </w:r>
      <w:proofErr w:type="gramStart"/>
      <w:r w:rsidR="000C6F5A" w:rsidRPr="003B5765">
        <w:t>is</w:t>
      </w:r>
      <w:proofErr w:type="gramEnd"/>
      <w:r w:rsidR="000C6F5A" w:rsidRPr="003B5765">
        <w:t xml:space="preserve"> to decide what they want in life and establish some form of goal or target</w:t>
      </w:r>
      <w:r w:rsidR="00B90F3B" w:rsidRPr="003B5765">
        <w:t>.</w:t>
      </w:r>
      <w:r w:rsidR="009F18D0" w:rsidRPr="003B5765">
        <w:t xml:space="preserve"> </w:t>
      </w:r>
      <w:r w:rsidR="00B90F3B" w:rsidRPr="003B5765">
        <w:t>Once they decide what they want and what they want to work toward, the life coach can help the client begin to develop and maintain a vision</w:t>
      </w:r>
      <w:r w:rsidR="00F52C37" w:rsidRPr="003B5765">
        <w:t xml:space="preserve"> to carry with them.</w:t>
      </w:r>
      <w:r w:rsidR="009F18D0" w:rsidRPr="003B5765">
        <w:t xml:space="preserve"> </w:t>
      </w:r>
      <w:r w:rsidR="00F20E81" w:rsidRPr="003B5765">
        <w:t>This vision can</w:t>
      </w:r>
      <w:r w:rsidR="00F52C37" w:rsidRPr="003B5765">
        <w:t xml:space="preserve"> make the client’s wants and goals </w:t>
      </w:r>
      <w:r w:rsidR="00F20E81" w:rsidRPr="003B5765">
        <w:t xml:space="preserve">become </w:t>
      </w:r>
      <w:r w:rsidR="00F52C37" w:rsidRPr="003B5765">
        <w:t xml:space="preserve">more definite and </w:t>
      </w:r>
      <w:r w:rsidR="00F20E81" w:rsidRPr="003B5765">
        <w:t>more long-term.</w:t>
      </w:r>
      <w:r w:rsidR="009F18D0" w:rsidRPr="003B5765">
        <w:t xml:space="preserve"> </w:t>
      </w:r>
      <w:r w:rsidR="00F20E81" w:rsidRPr="003B5765">
        <w:t>While a life coach cannot make the client work toward their goal or tell them what to do to get there, they can offer the client moral</w:t>
      </w:r>
      <w:r w:rsidR="00CC5E80" w:rsidRPr="003B5765">
        <w:t>e</w:t>
      </w:r>
      <w:r w:rsidR="00F20E81" w:rsidRPr="003B5765">
        <w:t xml:space="preserve"> and emotional support, assistance when they are stuck or even a simple confidence booster when the client begins to fall behind.</w:t>
      </w:r>
      <w:r w:rsidR="009F18D0" w:rsidRPr="003B5765">
        <w:t xml:space="preserve"> </w:t>
      </w:r>
      <w:r w:rsidR="00F20E81" w:rsidRPr="003B5765">
        <w:t>Again, the point of the life coach is not to do the work for the client, but to give the client what they need to succeed on their own and enjoy their own glory.</w:t>
      </w:r>
    </w:p>
    <w:p w:rsidR="009F18D0" w:rsidRPr="003B5765" w:rsidRDefault="009F18D0" w:rsidP="009F18D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3E7122" w:rsidP="00CC07AB">
            <w:pPr>
              <w:rPr>
                <w:b/>
                <w:bCs/>
                <w:color w:val="000000" w:themeColor="text1"/>
              </w:rPr>
            </w:pPr>
            <w:r w:rsidRPr="003B5765">
              <w:rPr>
                <w:b/>
                <w:bCs/>
                <w:color w:val="000000" w:themeColor="text1"/>
              </w:rPr>
              <w:t>8</w:t>
            </w:r>
            <w:r w:rsidR="00765145" w:rsidRPr="003B5765">
              <w:rPr>
                <w:b/>
                <w:bCs/>
                <w:color w:val="000000" w:themeColor="text1"/>
              </w:rPr>
              <w:t xml:space="preserve"> </w:t>
            </w:r>
            <w:r w:rsidR="004D167A" w:rsidRPr="003B5765">
              <w:rPr>
                <w:b/>
                <w:bCs/>
                <w:color w:val="000000" w:themeColor="text1"/>
              </w:rPr>
              <w:t>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8F153A" w:rsidP="00A62397">
            <w:pPr>
              <w:rPr>
                <w:color w:val="000000" w:themeColor="text1"/>
              </w:rPr>
            </w:pPr>
            <w:r w:rsidRPr="003B5765">
              <w:rPr>
                <w:color w:val="000000" w:themeColor="text1"/>
              </w:rPr>
              <w:t>Review how to create a goal vision.</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1402A2" w:rsidRPr="003B5765" w:rsidRDefault="008F153A" w:rsidP="00CC07AB">
            <w:pPr>
              <w:rPr>
                <w:b/>
                <w:color w:val="000000" w:themeColor="text1"/>
              </w:rPr>
            </w:pPr>
            <w:r w:rsidRPr="003B5765">
              <w:rPr>
                <w:b/>
                <w:color w:val="000000" w:themeColor="text1"/>
              </w:rPr>
              <w:t>Develop and Maintain Vision</w:t>
            </w:r>
          </w:p>
          <w:p w:rsidR="00CC07AB" w:rsidRPr="003B5765" w:rsidRDefault="008F153A" w:rsidP="006D5704">
            <w:pPr>
              <w:rPr>
                <w:color w:val="000000" w:themeColor="text1"/>
              </w:rPr>
            </w:pPr>
            <w:r w:rsidRPr="003B5765">
              <w:rPr>
                <w:color w:val="000000" w:themeColor="text1"/>
              </w:rPr>
              <w:t>Discuss how a client can develop and maintain their goal visions.</w:t>
            </w:r>
          </w:p>
        </w:tc>
      </w:tr>
      <w:tr w:rsidR="008F153A" w:rsidRPr="003B5765">
        <w:tc>
          <w:tcPr>
            <w:tcW w:w="2448" w:type="dxa"/>
            <w:shd w:val="clear" w:color="auto" w:fill="D9D9D9" w:themeFill="background1" w:themeFillShade="D9"/>
            <w:vAlign w:val="center"/>
          </w:tcPr>
          <w:p w:rsidR="008F153A" w:rsidRPr="003B5765" w:rsidRDefault="008F153A"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8F153A" w:rsidRPr="003B5765" w:rsidRDefault="008F153A" w:rsidP="008F153A">
            <w:pPr>
              <w:rPr>
                <w:b/>
                <w:bCs/>
                <w:color w:val="000000" w:themeColor="text1"/>
              </w:rPr>
            </w:pPr>
            <w:r w:rsidRPr="003B5765">
              <w:rPr>
                <w:b/>
                <w:bCs/>
                <w:color w:val="000000" w:themeColor="text1"/>
              </w:rPr>
              <w:t>Flipchart/board and marker</w:t>
            </w:r>
          </w:p>
        </w:tc>
      </w:tr>
      <w:tr w:rsidR="008F153A" w:rsidRPr="003B5765">
        <w:trPr>
          <w:trHeight w:val="440"/>
        </w:trPr>
        <w:tc>
          <w:tcPr>
            <w:tcW w:w="2448" w:type="dxa"/>
            <w:tcBorders>
              <w:bottom w:val="single" w:sz="4" w:space="0" w:color="1F497D"/>
            </w:tcBorders>
            <w:vAlign w:val="center"/>
          </w:tcPr>
          <w:p w:rsidR="008F153A" w:rsidRPr="003B5765" w:rsidRDefault="008F153A"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8F153A" w:rsidRPr="003B5765" w:rsidRDefault="008F153A" w:rsidP="008F153A">
            <w:pPr>
              <w:rPr>
                <w:color w:val="000000" w:themeColor="text1"/>
              </w:rPr>
            </w:pPr>
            <w:r w:rsidRPr="003B5765">
              <w:rPr>
                <w:color w:val="000000" w:themeColor="text1"/>
              </w:rPr>
              <w:t>None</w:t>
            </w:r>
          </w:p>
        </w:tc>
      </w:tr>
      <w:tr w:rsidR="008F153A" w:rsidRPr="003B5765">
        <w:tc>
          <w:tcPr>
            <w:tcW w:w="2448" w:type="dxa"/>
            <w:shd w:val="clear" w:color="auto" w:fill="D9D9D9" w:themeFill="background1" w:themeFillShade="D9"/>
            <w:vAlign w:val="center"/>
          </w:tcPr>
          <w:p w:rsidR="008F153A" w:rsidRPr="003B5765" w:rsidRDefault="008F153A"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8F153A" w:rsidRPr="003B5765" w:rsidRDefault="008F153A" w:rsidP="008F153A">
            <w:pPr>
              <w:rPr>
                <w:color w:val="000000" w:themeColor="text1"/>
              </w:rPr>
            </w:pPr>
            <w:r w:rsidRPr="003B5765">
              <w:rPr>
                <w:color w:val="000000" w:themeColor="text1"/>
              </w:rPr>
              <w:t>Discuss with the class the purpose of creating a vision.</w:t>
            </w:r>
            <w:r w:rsidR="009F18D0" w:rsidRPr="003B5765">
              <w:rPr>
                <w:color w:val="000000" w:themeColor="text1"/>
              </w:rPr>
              <w:t xml:space="preserve"> </w:t>
            </w:r>
            <w:r w:rsidRPr="003B5765">
              <w:rPr>
                <w:color w:val="000000" w:themeColor="text1"/>
              </w:rPr>
              <w:t>What methods do they use to create their goal visions and maint</w:t>
            </w:r>
            <w:r w:rsidR="00CC5E80" w:rsidRPr="003B5765">
              <w:rPr>
                <w:color w:val="000000" w:themeColor="text1"/>
              </w:rPr>
              <w:t>ain it until they accomplish it?</w:t>
            </w:r>
            <w:r w:rsidR="009F18D0" w:rsidRPr="003B5765">
              <w:rPr>
                <w:color w:val="000000" w:themeColor="text1"/>
              </w:rPr>
              <w:t xml:space="preserve"> </w:t>
            </w:r>
            <w:r w:rsidRPr="003B5765">
              <w:rPr>
                <w:color w:val="000000" w:themeColor="text1"/>
              </w:rPr>
              <w:t>Write some of their answers on the board/flipchart.</w:t>
            </w:r>
          </w:p>
        </w:tc>
      </w:tr>
      <w:tr w:rsidR="008F153A" w:rsidRPr="003B5765">
        <w:tc>
          <w:tcPr>
            <w:tcW w:w="2448" w:type="dxa"/>
            <w:tcBorders>
              <w:bottom w:val="single" w:sz="4" w:space="0" w:color="1F497D"/>
            </w:tcBorders>
            <w:vAlign w:val="center"/>
          </w:tcPr>
          <w:p w:rsidR="008F153A" w:rsidRPr="003B5765" w:rsidRDefault="008F153A"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8F153A" w:rsidRPr="003B5765" w:rsidRDefault="008F153A" w:rsidP="008F153A">
            <w:pPr>
              <w:rPr>
                <w:color w:val="000000" w:themeColor="text1"/>
              </w:rPr>
            </w:pPr>
            <w:r w:rsidRPr="003B5765">
              <w:rPr>
                <w:color w:val="000000" w:themeColor="text1"/>
              </w:rPr>
              <w:t xml:space="preserve">Share any personal, relevant stories. </w:t>
            </w:r>
          </w:p>
        </w:tc>
      </w:tr>
      <w:tr w:rsidR="008F153A" w:rsidRPr="003B5765">
        <w:tc>
          <w:tcPr>
            <w:tcW w:w="2448" w:type="dxa"/>
            <w:shd w:val="clear" w:color="auto" w:fill="D9D9D9" w:themeFill="background1" w:themeFillShade="D9"/>
            <w:vAlign w:val="center"/>
          </w:tcPr>
          <w:p w:rsidR="008F153A" w:rsidRPr="003B5765" w:rsidRDefault="008F153A"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8F153A" w:rsidRPr="003B5765" w:rsidRDefault="008F153A" w:rsidP="008F153A">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D92768" w:rsidP="00750622">
            <w:pPr>
              <w:rPr>
                <w:color w:val="000000" w:themeColor="text1"/>
              </w:rPr>
            </w:pPr>
            <w:r w:rsidRPr="003B5765">
              <w:rPr>
                <w:color w:val="000000" w:themeColor="text1"/>
              </w:rPr>
              <w:t>What should be included in a client’s vision?</w:t>
            </w:r>
          </w:p>
        </w:tc>
      </w:tr>
    </w:tbl>
    <w:p w:rsidR="00CC07AB" w:rsidRPr="003B5765" w:rsidRDefault="00CC07AB" w:rsidP="00CC07AB"/>
    <w:p w:rsidR="00152779" w:rsidRPr="003B5765" w:rsidRDefault="008F0FA7" w:rsidP="00CC07AB">
      <w:pPr>
        <w:pStyle w:val="Heading2"/>
      </w:pPr>
      <w:bookmarkStart w:id="26" w:name="_Toc412547403"/>
      <w:r w:rsidRPr="003B5765">
        <w:lastRenderedPageBreak/>
        <w:t>Maintain Motivation</w:t>
      </w:r>
      <w:bookmarkEnd w:id="26"/>
    </w:p>
    <w:p w:rsidR="00CC07AB" w:rsidRPr="003B5765" w:rsidRDefault="00B66023" w:rsidP="00A443DB">
      <w:r w:rsidRPr="003B5765">
        <w:rPr>
          <w:rFonts w:ascii="Arial" w:hAnsi="Arial" w:cs="Arial"/>
          <w:noProof/>
          <w:color w:val="0033CC"/>
          <w:sz w:val="21"/>
          <w:szCs w:val="21"/>
          <w:lang w:bidi="ar-SA"/>
        </w:rPr>
        <w:drawing>
          <wp:anchor distT="0" distB="0" distL="114300" distR="114300" simplePos="0" relativeHeight="251744768" behindDoc="0" locked="0" layoutInCell="1" allowOverlap="1" wp14:anchorId="348C3F52" wp14:editId="0365FDF1">
            <wp:simplePos x="0" y="0"/>
            <wp:positionH relativeFrom="column">
              <wp:posOffset>0</wp:posOffset>
            </wp:positionH>
            <wp:positionV relativeFrom="paragraph">
              <wp:posOffset>45085</wp:posOffset>
            </wp:positionV>
            <wp:extent cx="922020" cy="952500"/>
            <wp:effectExtent l="0" t="0" r="0" b="0"/>
            <wp:wrapSquare wrapText="bothSides"/>
            <wp:docPr id="97" name="Picture 97" descr="sm coffee break clip art">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m coffee break clip art">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22020" cy="952500"/>
                    </a:xfrm>
                    <a:prstGeom prst="rect">
                      <a:avLst/>
                    </a:prstGeom>
                    <a:noFill/>
                    <a:ln>
                      <a:noFill/>
                    </a:ln>
                  </pic:spPr>
                </pic:pic>
              </a:graphicData>
            </a:graphic>
          </wp:anchor>
        </w:drawing>
      </w:r>
      <w:r w:rsidR="00A87FF0" w:rsidRPr="003B5765">
        <w:t>For any person, their own worst enemy is a lack of motivation.</w:t>
      </w:r>
      <w:r w:rsidR="009F18D0" w:rsidRPr="003B5765">
        <w:t xml:space="preserve"> </w:t>
      </w:r>
      <w:r w:rsidR="00A87FF0" w:rsidRPr="003B5765">
        <w:t>Everyone has dreams and goals they want to achieve, but without enough motivation, these dreams and goals will never be reached.</w:t>
      </w:r>
      <w:r w:rsidR="009F18D0" w:rsidRPr="003B5765">
        <w:t xml:space="preserve"> </w:t>
      </w:r>
      <w:r w:rsidR="00565A13" w:rsidRPr="003B5765">
        <w:t>Many of us lack our own self-motivation and can find it difficult to remain on track toward our targets.</w:t>
      </w:r>
      <w:r w:rsidR="009F18D0" w:rsidRPr="003B5765">
        <w:t xml:space="preserve"> </w:t>
      </w:r>
      <w:r w:rsidR="00565A13" w:rsidRPr="003B5765">
        <w:t>With the help of a life coach, a client can learn tools for self-motivation and stay focused on what they want.</w:t>
      </w:r>
      <w:r w:rsidR="009F18D0" w:rsidRPr="003B5765">
        <w:t xml:space="preserve"> </w:t>
      </w:r>
      <w:r w:rsidR="00565A13" w:rsidRPr="003B5765">
        <w:t>When the client begins to lose this motivation and feel as though they are off track, they can consult with their life coach for support and help finding their way again.</w:t>
      </w:r>
    </w:p>
    <w:p w:rsidR="00F20E81" w:rsidRPr="003B5765" w:rsidRDefault="00F20E81" w:rsidP="00A443DB">
      <w:r w:rsidRPr="003B5765">
        <w:t>Tips for staying motivated:</w:t>
      </w:r>
    </w:p>
    <w:p w:rsidR="00F20E81" w:rsidRPr="003B5765" w:rsidRDefault="00A87FF0" w:rsidP="00BF2B15">
      <w:pPr>
        <w:pStyle w:val="ListParagraph"/>
        <w:numPr>
          <w:ilvl w:val="0"/>
          <w:numId w:val="117"/>
        </w:numPr>
      </w:pPr>
      <w:r w:rsidRPr="003B5765">
        <w:t>Take small steps</w:t>
      </w:r>
    </w:p>
    <w:p w:rsidR="00A87FF0" w:rsidRPr="003B5765" w:rsidRDefault="00A87FF0" w:rsidP="00BF2B15">
      <w:pPr>
        <w:pStyle w:val="ListParagraph"/>
        <w:numPr>
          <w:ilvl w:val="0"/>
          <w:numId w:val="117"/>
        </w:numPr>
      </w:pPr>
      <w:r w:rsidRPr="003B5765">
        <w:t>Make reasonable, obtainable goals</w:t>
      </w:r>
    </w:p>
    <w:p w:rsidR="00A87FF0" w:rsidRPr="003B5765" w:rsidRDefault="00A87FF0" w:rsidP="00BF2B15">
      <w:pPr>
        <w:pStyle w:val="ListParagraph"/>
        <w:numPr>
          <w:ilvl w:val="0"/>
          <w:numId w:val="117"/>
        </w:numPr>
      </w:pPr>
      <w:r w:rsidRPr="003B5765">
        <w:t>Reward yourself</w:t>
      </w:r>
    </w:p>
    <w:p w:rsidR="00A87FF0" w:rsidRPr="003B5765" w:rsidRDefault="00A87FF0" w:rsidP="00BF2B15">
      <w:pPr>
        <w:pStyle w:val="ListParagraph"/>
        <w:numPr>
          <w:ilvl w:val="0"/>
          <w:numId w:val="117"/>
        </w:numPr>
      </w:pPr>
      <w:r w:rsidRPr="003B5765">
        <w:t>Don’t be afraid to ask for help</w:t>
      </w:r>
    </w:p>
    <w:p w:rsidR="009F18D0" w:rsidRPr="003B5765" w:rsidRDefault="009F18D0" w:rsidP="009F18D0"/>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3E7122" w:rsidP="00CC07AB">
            <w:pPr>
              <w:rPr>
                <w:b/>
                <w:bCs/>
                <w:color w:val="000000" w:themeColor="text1"/>
              </w:rPr>
            </w:pPr>
            <w:r w:rsidRPr="003B5765">
              <w:rPr>
                <w:b/>
                <w:bCs/>
                <w:color w:val="000000" w:themeColor="text1"/>
              </w:rPr>
              <w:t>7</w:t>
            </w:r>
            <w:r w:rsidR="00522BEB" w:rsidRPr="003B5765">
              <w:rPr>
                <w:b/>
                <w:bCs/>
                <w:color w:val="000000" w:themeColor="text1"/>
              </w:rPr>
              <w:t xml:space="preserve"> </w:t>
            </w:r>
            <w:r w:rsidR="00662209" w:rsidRPr="003B5765">
              <w:rPr>
                <w:b/>
                <w:bCs/>
                <w:color w:val="000000" w:themeColor="text1"/>
              </w:rPr>
              <w:t>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8F153A" w:rsidP="00820E59">
            <w:pPr>
              <w:rPr>
                <w:color w:val="000000" w:themeColor="text1"/>
              </w:rPr>
            </w:pPr>
            <w:r w:rsidRPr="003B5765">
              <w:rPr>
                <w:color w:val="000000" w:themeColor="text1"/>
              </w:rPr>
              <w:t>Review the importance of motivation.</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662209" w:rsidRPr="003B5765" w:rsidRDefault="008F153A" w:rsidP="00CC07AB">
            <w:pPr>
              <w:rPr>
                <w:b/>
                <w:color w:val="000000" w:themeColor="text1"/>
              </w:rPr>
            </w:pPr>
            <w:r w:rsidRPr="003B5765">
              <w:rPr>
                <w:b/>
                <w:color w:val="000000" w:themeColor="text1"/>
              </w:rPr>
              <w:t>Maintain Motivation</w:t>
            </w:r>
          </w:p>
          <w:p w:rsidR="00CC07AB" w:rsidRPr="003B5765" w:rsidRDefault="008F153A" w:rsidP="00820E59">
            <w:pPr>
              <w:rPr>
                <w:color w:val="000000" w:themeColor="text1"/>
              </w:rPr>
            </w:pPr>
            <w:r w:rsidRPr="003B5765">
              <w:rPr>
                <w:color w:val="000000" w:themeColor="text1"/>
              </w:rPr>
              <w:t>Discuss how maintaining motivation is important in life coaching.</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C07AB" w:rsidRPr="003B5765" w:rsidRDefault="00CA2F7F" w:rsidP="00A443DB">
            <w:pPr>
              <w:rPr>
                <w:b/>
                <w:color w:val="000000" w:themeColor="text1"/>
              </w:rPr>
            </w:pPr>
            <w:r w:rsidRPr="003B5765">
              <w:rPr>
                <w:rFonts w:cs="Arial"/>
                <w:b/>
              </w:rPr>
              <w:t>06</w:t>
            </w:r>
            <w:r w:rsidR="008F153A" w:rsidRPr="003B5765">
              <w:rPr>
                <w:rFonts w:cs="Arial"/>
                <w:b/>
              </w:rPr>
              <w:t>: Maintaining My Motivation</w:t>
            </w:r>
          </w:p>
        </w:tc>
      </w:tr>
      <w:tr w:rsidR="008F153A" w:rsidRPr="003B5765">
        <w:trPr>
          <w:trHeight w:val="440"/>
        </w:trPr>
        <w:tc>
          <w:tcPr>
            <w:tcW w:w="2448" w:type="dxa"/>
            <w:tcBorders>
              <w:bottom w:val="single" w:sz="4" w:space="0" w:color="1F497D"/>
            </w:tcBorders>
            <w:vAlign w:val="center"/>
          </w:tcPr>
          <w:p w:rsidR="008F153A" w:rsidRPr="003B5765" w:rsidRDefault="008F153A"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8F153A" w:rsidRPr="003B5765" w:rsidRDefault="008F153A" w:rsidP="008F153A">
            <w:pPr>
              <w:rPr>
                <w:color w:val="000000" w:themeColor="text1"/>
              </w:rPr>
            </w:pPr>
            <w:r w:rsidRPr="003B5765">
              <w:rPr>
                <w:color w:val="000000" w:themeColor="text1"/>
              </w:rPr>
              <w:t>None</w:t>
            </w:r>
          </w:p>
        </w:tc>
      </w:tr>
      <w:tr w:rsidR="008F153A" w:rsidRPr="003B5765">
        <w:tc>
          <w:tcPr>
            <w:tcW w:w="2448" w:type="dxa"/>
            <w:shd w:val="clear" w:color="auto" w:fill="D9D9D9" w:themeFill="background1" w:themeFillShade="D9"/>
            <w:vAlign w:val="center"/>
          </w:tcPr>
          <w:p w:rsidR="008F153A" w:rsidRPr="003B5765" w:rsidRDefault="008F153A"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8F153A" w:rsidRPr="003B5765" w:rsidRDefault="008F153A" w:rsidP="008F153A">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8F153A" w:rsidRPr="003B5765">
        <w:tc>
          <w:tcPr>
            <w:tcW w:w="2448" w:type="dxa"/>
            <w:tcBorders>
              <w:bottom w:val="single" w:sz="4" w:space="0" w:color="1F497D"/>
            </w:tcBorders>
            <w:vAlign w:val="center"/>
          </w:tcPr>
          <w:p w:rsidR="008F153A" w:rsidRPr="003B5765" w:rsidRDefault="008F153A"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8F153A" w:rsidRPr="003B5765" w:rsidRDefault="008F153A" w:rsidP="008F153A">
            <w:pPr>
              <w:rPr>
                <w:color w:val="000000" w:themeColor="text1"/>
              </w:rPr>
            </w:pPr>
            <w:r w:rsidRPr="003B5765">
              <w:rPr>
                <w:color w:val="000000" w:themeColor="text1"/>
              </w:rPr>
              <w:t xml:space="preserve">Share any personal, relevant stories. </w:t>
            </w:r>
          </w:p>
        </w:tc>
      </w:tr>
      <w:tr w:rsidR="008F153A" w:rsidRPr="003B5765">
        <w:tc>
          <w:tcPr>
            <w:tcW w:w="2448" w:type="dxa"/>
            <w:shd w:val="clear" w:color="auto" w:fill="D9D9D9" w:themeFill="background1" w:themeFillShade="D9"/>
            <w:vAlign w:val="center"/>
          </w:tcPr>
          <w:p w:rsidR="008F153A" w:rsidRPr="003B5765" w:rsidRDefault="008F153A"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8F153A" w:rsidRPr="003B5765" w:rsidRDefault="008F153A" w:rsidP="008F153A">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510D52" w:rsidP="00820E59">
            <w:pPr>
              <w:rPr>
                <w:color w:val="000000" w:themeColor="text1"/>
              </w:rPr>
            </w:pPr>
            <w:r w:rsidRPr="003B5765">
              <w:rPr>
                <w:color w:val="000000" w:themeColor="text1"/>
              </w:rPr>
              <w:t>Why is motivation an important tool for success?</w:t>
            </w:r>
          </w:p>
        </w:tc>
      </w:tr>
    </w:tbl>
    <w:p w:rsidR="009F18D0" w:rsidRPr="003B5765" w:rsidRDefault="009F18D0" w:rsidP="00CC07AB"/>
    <w:p w:rsidR="009F18D0" w:rsidRPr="003B5765" w:rsidRDefault="009F18D0">
      <w:pPr>
        <w:spacing w:after="0" w:line="240" w:lineRule="auto"/>
      </w:pPr>
      <w:r w:rsidRPr="003B5765">
        <w:br w:type="page"/>
      </w:r>
    </w:p>
    <w:p w:rsidR="00CC07AB" w:rsidRPr="003B5765" w:rsidRDefault="00CC07AB" w:rsidP="00CC07AB">
      <w:pPr>
        <w:pStyle w:val="Heading2"/>
      </w:pPr>
      <w:bookmarkStart w:id="27" w:name="_Toc412547404"/>
      <w:r w:rsidRPr="003B5765">
        <w:lastRenderedPageBreak/>
        <w:t>Case Study</w:t>
      </w:r>
      <w:bookmarkEnd w:id="27"/>
    </w:p>
    <w:p w:rsidR="00CC07AB" w:rsidRPr="003B5765" w:rsidRDefault="00E86CCF" w:rsidP="009F18D0">
      <w:r w:rsidRPr="003B5765">
        <w:rPr>
          <w:noProof/>
          <w:lang w:bidi="ar-SA"/>
        </w:rPr>
        <w:drawing>
          <wp:anchor distT="0" distB="0" distL="114300" distR="114300" simplePos="0" relativeHeight="251820544" behindDoc="0" locked="0" layoutInCell="1" allowOverlap="1" wp14:anchorId="7ACBAF29" wp14:editId="730BA2F7">
            <wp:simplePos x="0" y="0"/>
            <wp:positionH relativeFrom="margin">
              <wp:align>left</wp:align>
            </wp:positionH>
            <wp:positionV relativeFrom="paragraph">
              <wp:posOffset>76200</wp:posOffset>
            </wp:positionV>
            <wp:extent cx="1013460" cy="944880"/>
            <wp:effectExtent l="0" t="0" r="0" b="762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MC900384386[1].WM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13460" cy="944880"/>
                    </a:xfrm>
                    <a:prstGeom prst="rect">
                      <a:avLst/>
                    </a:prstGeom>
                  </pic:spPr>
                </pic:pic>
              </a:graphicData>
            </a:graphic>
          </wp:anchor>
        </w:drawing>
      </w:r>
      <w:r w:rsidR="004B2D8F" w:rsidRPr="003B5765">
        <w:t>Zack has recently decided to enlist the help of a life coach.</w:t>
      </w:r>
      <w:r w:rsidR="009F18D0" w:rsidRPr="003B5765">
        <w:t xml:space="preserve"> </w:t>
      </w:r>
      <w:r w:rsidR="004B2D8F" w:rsidRPr="003B5765">
        <w:t>He meets with Carrie and they begin to discuss what Zack is seeking to accomplish.</w:t>
      </w:r>
      <w:r w:rsidR="009F18D0" w:rsidRPr="003B5765">
        <w:t xml:space="preserve"> </w:t>
      </w:r>
      <w:r w:rsidR="004B2D8F" w:rsidRPr="003B5765">
        <w:t>Zack has determined he wants to learn better communication skills so that he can progress at work, but he suffers from anxiety when speaking in front of others.</w:t>
      </w:r>
      <w:r w:rsidR="009F18D0" w:rsidRPr="003B5765">
        <w:t xml:space="preserve"> </w:t>
      </w:r>
      <w:r w:rsidR="004B2D8F" w:rsidRPr="003B5765">
        <w:t>Carrie decides to set up a game plan with Zack to help him take one step at a time to learn better communication.</w:t>
      </w:r>
      <w:r w:rsidR="009F18D0" w:rsidRPr="003B5765">
        <w:t xml:space="preserve"> </w:t>
      </w:r>
      <w:r w:rsidR="004B2D8F" w:rsidRPr="003B5765">
        <w:t xml:space="preserve">She starts by having him attend seminars and events, </w:t>
      </w:r>
      <w:r w:rsidR="00BA05C7" w:rsidRPr="003B5765">
        <w:t>and then</w:t>
      </w:r>
      <w:r w:rsidR="004B2D8F" w:rsidRPr="003B5765">
        <w:t xml:space="preserve"> offers various public speaking classes, all while asking Zack to document his progress in a journal or log book.</w:t>
      </w:r>
      <w:r w:rsidR="009F18D0" w:rsidRPr="003B5765">
        <w:t xml:space="preserve"> </w:t>
      </w:r>
      <w:r w:rsidR="004B2D8F" w:rsidRPr="003B5765">
        <w:t>She helps him stay motivated by telling him to take the plan one step at a time and by praising him after each step is completed.</w:t>
      </w:r>
      <w:r w:rsidR="009F18D0" w:rsidRPr="003B5765">
        <w:t xml:space="preserve"> </w:t>
      </w:r>
      <w:r w:rsidR="004B2D8F" w:rsidRPr="003B5765">
        <w:t>Several weeks later, Zack had finished his courses and seminars and was ready to give large presentations at his company.</w:t>
      </w:r>
      <w:r w:rsidR="009F18D0" w:rsidRPr="003B5765">
        <w:t xml:space="preserve"> </w:t>
      </w:r>
      <w:r w:rsidR="004B2D8F" w:rsidRPr="003B5765">
        <w:t>He thanked Carrie for helping him reach his goal and allow</w:t>
      </w:r>
      <w:r w:rsidR="00CC5E80" w:rsidRPr="003B5765">
        <w:t>ing</w:t>
      </w:r>
      <w:r w:rsidR="004B2D8F" w:rsidRPr="003B5765">
        <w:t xml:space="preserve"> him to gain his much needed skills.</w:t>
      </w:r>
    </w:p>
    <w:p w:rsidR="009F18D0" w:rsidRPr="003B5765" w:rsidRDefault="009F18D0" w:rsidP="009F18D0"/>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3E7122" w:rsidP="00CC07AB">
            <w:pPr>
              <w:rPr>
                <w:b/>
                <w:bCs/>
                <w:color w:val="000000" w:themeColor="text1"/>
              </w:rPr>
            </w:pPr>
            <w:r w:rsidRPr="003B5765">
              <w:rPr>
                <w:b/>
                <w:bCs/>
                <w:color w:val="000000" w:themeColor="text1"/>
              </w:rPr>
              <w:t>6</w:t>
            </w:r>
            <w:r w:rsidR="00077A0C" w:rsidRPr="003B5765">
              <w:rPr>
                <w:b/>
                <w:bCs/>
                <w:color w:val="000000" w:themeColor="text1"/>
              </w:rPr>
              <w:t xml:space="preserve"> 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CC5E80" w:rsidP="003E7122">
            <w:pPr>
              <w:rPr>
                <w:color w:val="000000" w:themeColor="text1"/>
              </w:rPr>
            </w:pPr>
            <w:r w:rsidRPr="003B5765">
              <w:rPr>
                <w:color w:val="000000" w:themeColor="text1"/>
              </w:rPr>
              <w:t>Outline “</w:t>
            </w:r>
            <w:r w:rsidR="00510D52" w:rsidRPr="003B5765">
              <w:rPr>
                <w:color w:val="000000" w:themeColor="text1"/>
              </w:rPr>
              <w:t>The Benefits of Life Coaching</w:t>
            </w:r>
            <w:r w:rsidRPr="003B5765">
              <w:rPr>
                <w:color w:val="000000" w:themeColor="text1"/>
              </w:rPr>
              <w:t>”</w:t>
            </w:r>
            <w:r w:rsidR="003D2159" w:rsidRPr="003B5765">
              <w:rPr>
                <w:color w:val="000000" w:themeColor="text1"/>
              </w:rPr>
              <w:t xml:space="preserve"> </w:t>
            </w:r>
            <w:r w:rsidRPr="003B5765">
              <w:rPr>
                <w:color w:val="000000" w:themeColor="text1"/>
              </w:rPr>
              <w:t>Case S</w:t>
            </w:r>
            <w:r w:rsidR="0041489E" w:rsidRPr="003B5765">
              <w:rPr>
                <w:color w:val="000000" w:themeColor="text1"/>
              </w:rPr>
              <w:t>tudy.</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41489E" w:rsidRPr="003B5765" w:rsidRDefault="0041489E" w:rsidP="00CC07AB">
            <w:pPr>
              <w:rPr>
                <w:b/>
                <w:color w:val="000000" w:themeColor="text1"/>
              </w:rPr>
            </w:pPr>
            <w:r w:rsidRPr="003B5765">
              <w:rPr>
                <w:b/>
                <w:color w:val="000000" w:themeColor="text1"/>
              </w:rPr>
              <w:t>Case Study</w:t>
            </w:r>
          </w:p>
          <w:p w:rsidR="00CC07AB" w:rsidRPr="003B5765" w:rsidRDefault="0041489E" w:rsidP="004E0452">
            <w:pPr>
              <w:rPr>
                <w:color w:val="000000" w:themeColor="text1"/>
              </w:rPr>
            </w:pPr>
            <w:r w:rsidRPr="003B5765">
              <w:rPr>
                <w:color w:val="000000" w:themeColor="text1"/>
              </w:rPr>
              <w:t xml:space="preserve">Discuss </w:t>
            </w:r>
            <w:r w:rsidR="004E0452" w:rsidRPr="003B5765">
              <w:rPr>
                <w:color w:val="000000" w:themeColor="text1"/>
              </w:rPr>
              <w:t>the</w:t>
            </w:r>
            <w:r w:rsidR="00E867EC" w:rsidRPr="003B5765">
              <w:rPr>
                <w:color w:val="000000" w:themeColor="text1"/>
              </w:rPr>
              <w:t xml:space="preserve"> </w:t>
            </w:r>
            <w:r w:rsidR="00510D52" w:rsidRPr="003B5765">
              <w:rPr>
                <w:color w:val="000000" w:themeColor="text1"/>
              </w:rPr>
              <w:t>benefits available through life coaching.</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C07AB" w:rsidRPr="003B5765" w:rsidRDefault="0041489E" w:rsidP="00CC07AB">
            <w:pPr>
              <w:rPr>
                <w:color w:val="000000" w:themeColor="text1"/>
              </w:rPr>
            </w:pPr>
            <w:r w:rsidRPr="003B5765">
              <w:rPr>
                <w:color w:val="000000" w:themeColor="text1"/>
              </w:rPr>
              <w:t>None</w:t>
            </w:r>
          </w:p>
        </w:tc>
      </w:tr>
      <w:tr w:rsidR="00CC07AB" w:rsidRPr="003B5765">
        <w:trPr>
          <w:trHeight w:val="440"/>
        </w:trPr>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CC07AB" w:rsidRPr="003B5765" w:rsidRDefault="0041489E" w:rsidP="00CC07AB">
            <w:pPr>
              <w:rPr>
                <w:color w:val="000000" w:themeColor="text1"/>
              </w:rPr>
            </w:pPr>
            <w:r w:rsidRPr="003B5765">
              <w:rPr>
                <w:color w:val="000000" w:themeColor="text1"/>
              </w:rPr>
              <w:t>None</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CC07AB" w:rsidRPr="003B5765" w:rsidRDefault="0041489E" w:rsidP="004E0452">
            <w:pPr>
              <w:rPr>
                <w:color w:val="000000" w:themeColor="text1"/>
              </w:rPr>
            </w:pPr>
            <w:r w:rsidRPr="003B5765">
              <w:rPr>
                <w:color w:val="000000" w:themeColor="text1"/>
              </w:rPr>
              <w:t xml:space="preserve">Discuss the outcome </w:t>
            </w:r>
            <w:r w:rsidR="00E55F8F" w:rsidRPr="003B5765">
              <w:rPr>
                <w:color w:val="000000" w:themeColor="text1"/>
              </w:rPr>
              <w:t>of the case study</w:t>
            </w:r>
            <w:r w:rsidR="004E0452" w:rsidRPr="003B5765">
              <w:rPr>
                <w:color w:val="000000" w:themeColor="text1"/>
              </w:rPr>
              <w:t>.</w:t>
            </w:r>
            <w:r w:rsidR="009F18D0" w:rsidRPr="003B5765">
              <w:rPr>
                <w:color w:val="000000" w:themeColor="text1"/>
              </w:rPr>
              <w:t xml:space="preserve"> </w:t>
            </w:r>
            <w:r w:rsidR="004B2D8F" w:rsidRPr="003B5765">
              <w:rPr>
                <w:color w:val="000000" w:themeColor="text1"/>
              </w:rPr>
              <w:t>Would Zack have completed the courses on his own without a life coach?</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CC07AB" w:rsidRPr="003B5765" w:rsidRDefault="0041489E" w:rsidP="00CC07AB">
            <w:pPr>
              <w:rPr>
                <w:color w:val="000000" w:themeColor="text1"/>
              </w:rPr>
            </w:pPr>
            <w:r w:rsidRPr="003B5765">
              <w:rPr>
                <w:color w:val="000000" w:themeColor="text1"/>
              </w:rPr>
              <w:t xml:space="preserve">Share any personal relevant stories. </w:t>
            </w:r>
          </w:p>
        </w:tc>
      </w:tr>
      <w:tr w:rsidR="00CC07AB" w:rsidRPr="003B5765">
        <w:trPr>
          <w:trHeight w:val="60"/>
        </w:trPr>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CC07AB" w:rsidRPr="003B5765" w:rsidRDefault="0041489E" w:rsidP="00CC07AB">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4B2D8F" w:rsidP="00E55F8F">
            <w:pPr>
              <w:rPr>
                <w:color w:val="000000" w:themeColor="text1"/>
              </w:rPr>
            </w:pPr>
            <w:r w:rsidRPr="003B5765">
              <w:rPr>
                <w:color w:val="000000" w:themeColor="text1"/>
              </w:rPr>
              <w:t>Why did Zack seek the help of a life coach?</w:t>
            </w:r>
          </w:p>
        </w:tc>
      </w:tr>
    </w:tbl>
    <w:p w:rsidR="009F18D0" w:rsidRPr="003B5765" w:rsidRDefault="009F18D0">
      <w:pPr>
        <w:spacing w:after="0" w:line="240" w:lineRule="auto"/>
        <w:rPr>
          <w:rFonts w:ascii="Cambria" w:hAnsi="Cambria"/>
          <w:b/>
          <w:bCs/>
          <w:color w:val="4F81BD"/>
          <w:sz w:val="26"/>
          <w:szCs w:val="26"/>
        </w:rPr>
      </w:pPr>
    </w:p>
    <w:p w:rsidR="009F18D0" w:rsidRPr="003B5765" w:rsidRDefault="009F18D0">
      <w:pPr>
        <w:spacing w:after="0" w:line="240" w:lineRule="auto"/>
        <w:rPr>
          <w:rFonts w:ascii="Cambria" w:hAnsi="Cambria"/>
          <w:b/>
          <w:bCs/>
          <w:color w:val="4F81BD"/>
          <w:sz w:val="26"/>
          <w:szCs w:val="26"/>
        </w:rPr>
      </w:pPr>
      <w:r w:rsidRPr="003B5765">
        <w:rPr>
          <w:rFonts w:ascii="Cambria" w:hAnsi="Cambria"/>
          <w:b/>
          <w:bCs/>
          <w:color w:val="4F81BD"/>
          <w:sz w:val="26"/>
          <w:szCs w:val="26"/>
        </w:rPr>
        <w:br w:type="page"/>
      </w:r>
    </w:p>
    <w:p w:rsidR="00381A27" w:rsidRPr="003B5765" w:rsidRDefault="00381A27" w:rsidP="006D5370">
      <w:pPr>
        <w:pStyle w:val="Heading2"/>
      </w:pPr>
      <w:bookmarkStart w:id="28" w:name="_Toc412547405"/>
      <w:r w:rsidRPr="003B5765">
        <w:lastRenderedPageBreak/>
        <w:t>Module Three: Review Questions</w:t>
      </w:r>
      <w:bookmarkEnd w:id="28"/>
    </w:p>
    <w:p w:rsidR="001116E4" w:rsidRPr="003B5765" w:rsidRDefault="006778D8" w:rsidP="00BF2B15">
      <w:pPr>
        <w:numPr>
          <w:ilvl w:val="0"/>
          <w:numId w:val="17"/>
        </w:numPr>
      </w:pPr>
      <w:r w:rsidRPr="003B5765">
        <w:t>A performance target is also known as what?</w:t>
      </w:r>
    </w:p>
    <w:p w:rsidR="001116E4" w:rsidRPr="003B5765" w:rsidRDefault="009F18D0" w:rsidP="00BF2B15">
      <w:pPr>
        <w:pStyle w:val="ListParagraph"/>
        <w:numPr>
          <w:ilvl w:val="0"/>
          <w:numId w:val="18"/>
        </w:numPr>
        <w:ind w:left="1080"/>
      </w:pPr>
      <w:r w:rsidRPr="003B5765">
        <w:t>A pain</w:t>
      </w:r>
    </w:p>
    <w:p w:rsidR="001116E4" w:rsidRPr="003B5765" w:rsidRDefault="009F18D0" w:rsidP="00BF2B15">
      <w:pPr>
        <w:pStyle w:val="ListParagraph"/>
        <w:numPr>
          <w:ilvl w:val="0"/>
          <w:numId w:val="18"/>
        </w:numPr>
        <w:ind w:left="1080"/>
        <w:rPr>
          <w:color w:val="FF0000"/>
        </w:rPr>
      </w:pPr>
      <w:r w:rsidRPr="003B5765">
        <w:rPr>
          <w:color w:val="FF0000"/>
        </w:rPr>
        <w:t>A goal</w:t>
      </w:r>
    </w:p>
    <w:p w:rsidR="001116E4" w:rsidRPr="003B5765" w:rsidRDefault="00C91CEC" w:rsidP="00BF2B15">
      <w:pPr>
        <w:pStyle w:val="ListParagraph"/>
        <w:numPr>
          <w:ilvl w:val="0"/>
          <w:numId w:val="18"/>
        </w:numPr>
        <w:ind w:left="1080"/>
      </w:pPr>
      <w:r w:rsidRPr="003B5765">
        <w:t xml:space="preserve">A </w:t>
      </w:r>
      <w:r w:rsidR="009F18D0" w:rsidRPr="003B5765">
        <w:t>dilemma</w:t>
      </w:r>
    </w:p>
    <w:p w:rsidR="001116E4" w:rsidRPr="003B5765" w:rsidRDefault="009F18D0" w:rsidP="00BF2B15">
      <w:pPr>
        <w:pStyle w:val="ListParagraph"/>
        <w:numPr>
          <w:ilvl w:val="0"/>
          <w:numId w:val="18"/>
        </w:numPr>
        <w:ind w:left="1080"/>
      </w:pPr>
      <w:r w:rsidRPr="003B5765">
        <w:t>A chore</w:t>
      </w:r>
    </w:p>
    <w:p w:rsidR="001116E4" w:rsidRPr="003B5765" w:rsidRDefault="00C91CEC" w:rsidP="001116E4">
      <w:pPr>
        <w:ind w:left="720"/>
        <w:rPr>
          <w:color w:val="FF0000"/>
        </w:rPr>
      </w:pPr>
      <w:r w:rsidRPr="003B5765">
        <w:rPr>
          <w:color w:val="FF0000"/>
        </w:rPr>
        <w:t>A performance target is another term for a goal, ambition or desire.</w:t>
      </w:r>
      <w:r w:rsidR="009F18D0" w:rsidRPr="003B5765">
        <w:rPr>
          <w:color w:val="FF0000"/>
        </w:rPr>
        <w:t xml:space="preserve"> </w:t>
      </w:r>
      <w:r w:rsidRPr="003B5765">
        <w:rPr>
          <w:color w:val="FF0000"/>
        </w:rPr>
        <w:t>Life coaches use these terms to help clients define and determine what they want to achieve.</w:t>
      </w:r>
    </w:p>
    <w:p w:rsidR="001116E4" w:rsidRPr="003B5765" w:rsidRDefault="006778D8" w:rsidP="00BF2B15">
      <w:pPr>
        <w:numPr>
          <w:ilvl w:val="0"/>
          <w:numId w:val="17"/>
        </w:numPr>
      </w:pPr>
      <w:r w:rsidRPr="003B5765">
        <w:t>One of the first steps to establish a performance target is to what?</w:t>
      </w:r>
    </w:p>
    <w:p w:rsidR="001116E4" w:rsidRPr="003B5765" w:rsidRDefault="00C91CEC" w:rsidP="00BF2B15">
      <w:pPr>
        <w:pStyle w:val="ListParagraph"/>
        <w:numPr>
          <w:ilvl w:val="0"/>
          <w:numId w:val="19"/>
        </w:numPr>
        <w:ind w:left="1080"/>
      </w:pPr>
      <w:r w:rsidRPr="003B5765">
        <w:t>Determ</w:t>
      </w:r>
      <w:r w:rsidR="009F18D0" w:rsidRPr="003B5765">
        <w:t>ine the steps to reach it</w:t>
      </w:r>
    </w:p>
    <w:p w:rsidR="001116E4" w:rsidRPr="003B5765" w:rsidRDefault="009F18D0" w:rsidP="00BF2B15">
      <w:pPr>
        <w:pStyle w:val="ListParagraph"/>
        <w:numPr>
          <w:ilvl w:val="0"/>
          <w:numId w:val="19"/>
        </w:numPr>
        <w:ind w:left="1080"/>
      </w:pPr>
      <w:r w:rsidRPr="003B5765">
        <w:t>Outline an action plan</w:t>
      </w:r>
    </w:p>
    <w:p w:rsidR="001116E4" w:rsidRPr="003B5765" w:rsidRDefault="009F18D0" w:rsidP="00BF2B15">
      <w:pPr>
        <w:pStyle w:val="ListParagraph"/>
        <w:numPr>
          <w:ilvl w:val="0"/>
          <w:numId w:val="19"/>
        </w:numPr>
        <w:ind w:left="1080"/>
        <w:rPr>
          <w:color w:val="FF0000"/>
        </w:rPr>
      </w:pPr>
      <w:r w:rsidRPr="003B5765">
        <w:rPr>
          <w:color w:val="FF0000"/>
        </w:rPr>
        <w:t>Determine what the client wants</w:t>
      </w:r>
    </w:p>
    <w:p w:rsidR="001116E4" w:rsidRPr="003B5765" w:rsidRDefault="009F18D0" w:rsidP="00BF2B15">
      <w:pPr>
        <w:pStyle w:val="ListParagraph"/>
        <w:numPr>
          <w:ilvl w:val="0"/>
          <w:numId w:val="19"/>
        </w:numPr>
        <w:ind w:left="1080"/>
      </w:pPr>
      <w:r w:rsidRPr="003B5765">
        <w:t>Create milestones</w:t>
      </w:r>
    </w:p>
    <w:p w:rsidR="001116E4" w:rsidRPr="003B5765" w:rsidRDefault="00C91CEC" w:rsidP="001116E4">
      <w:pPr>
        <w:ind w:left="720"/>
        <w:rPr>
          <w:color w:val="FF0000"/>
        </w:rPr>
      </w:pPr>
      <w:r w:rsidRPr="003B5765">
        <w:rPr>
          <w:color w:val="FF0000"/>
        </w:rPr>
        <w:t>When establishing a performance target, the client is essentially establishing the end result of what they are aiming for.</w:t>
      </w:r>
      <w:r w:rsidR="009F18D0" w:rsidRPr="003B5765">
        <w:rPr>
          <w:color w:val="FF0000"/>
        </w:rPr>
        <w:t xml:space="preserve"> </w:t>
      </w:r>
      <w:r w:rsidRPr="003B5765">
        <w:rPr>
          <w:color w:val="FF0000"/>
        </w:rPr>
        <w:t>So</w:t>
      </w:r>
      <w:r w:rsidR="00CC5E80" w:rsidRPr="003B5765">
        <w:rPr>
          <w:color w:val="FF0000"/>
        </w:rPr>
        <w:t>,</w:t>
      </w:r>
      <w:r w:rsidRPr="003B5765">
        <w:rPr>
          <w:color w:val="FF0000"/>
        </w:rPr>
        <w:t xml:space="preserve"> the client must first determine what they want or want to achieve.</w:t>
      </w:r>
    </w:p>
    <w:p w:rsidR="001116E4" w:rsidRPr="003B5765" w:rsidRDefault="006778D8" w:rsidP="00BF2B15">
      <w:pPr>
        <w:numPr>
          <w:ilvl w:val="0"/>
          <w:numId w:val="17"/>
        </w:numPr>
      </w:pPr>
      <w:r w:rsidRPr="003B5765">
        <w:t>Which of the following is not</w:t>
      </w:r>
      <w:r w:rsidR="000F6C81" w:rsidRPr="003B5765">
        <w:t xml:space="preserve"> considered one of the four “As”</w:t>
      </w:r>
      <w:r w:rsidRPr="003B5765">
        <w:t xml:space="preserve"> of coping with stress?</w:t>
      </w:r>
    </w:p>
    <w:p w:rsidR="001116E4" w:rsidRPr="003B5765" w:rsidRDefault="009F18D0" w:rsidP="00BF2B15">
      <w:pPr>
        <w:pStyle w:val="ListParagraph"/>
        <w:numPr>
          <w:ilvl w:val="0"/>
          <w:numId w:val="20"/>
        </w:numPr>
        <w:ind w:left="1080"/>
        <w:rPr>
          <w:color w:val="FF0000"/>
        </w:rPr>
      </w:pPr>
      <w:r w:rsidRPr="003B5765">
        <w:rPr>
          <w:color w:val="FF0000"/>
        </w:rPr>
        <w:t>Affect</w:t>
      </w:r>
    </w:p>
    <w:p w:rsidR="001116E4" w:rsidRPr="003B5765" w:rsidRDefault="009F18D0" w:rsidP="00BF2B15">
      <w:pPr>
        <w:pStyle w:val="ListParagraph"/>
        <w:numPr>
          <w:ilvl w:val="0"/>
          <w:numId w:val="20"/>
        </w:numPr>
        <w:ind w:left="1080"/>
      </w:pPr>
      <w:r w:rsidRPr="003B5765">
        <w:t>Avoid</w:t>
      </w:r>
    </w:p>
    <w:p w:rsidR="001116E4" w:rsidRPr="003B5765" w:rsidRDefault="009F18D0" w:rsidP="00BF2B15">
      <w:pPr>
        <w:pStyle w:val="ListParagraph"/>
        <w:numPr>
          <w:ilvl w:val="0"/>
          <w:numId w:val="20"/>
        </w:numPr>
        <w:ind w:left="1080"/>
      </w:pPr>
      <w:r w:rsidRPr="003B5765">
        <w:t>Adapt</w:t>
      </w:r>
    </w:p>
    <w:p w:rsidR="001116E4" w:rsidRPr="003B5765" w:rsidRDefault="009F18D0" w:rsidP="00BF2B15">
      <w:pPr>
        <w:pStyle w:val="ListParagraph"/>
        <w:numPr>
          <w:ilvl w:val="0"/>
          <w:numId w:val="20"/>
        </w:numPr>
        <w:ind w:left="1080"/>
      </w:pPr>
      <w:r w:rsidRPr="003B5765">
        <w:t>Accept</w:t>
      </w:r>
    </w:p>
    <w:p w:rsidR="001116E4" w:rsidRPr="003B5765" w:rsidRDefault="00C91CEC" w:rsidP="001116E4">
      <w:pPr>
        <w:ind w:left="720"/>
        <w:rPr>
          <w:color w:val="FF0000"/>
        </w:rPr>
      </w:pPr>
      <w:r w:rsidRPr="003B5765">
        <w:rPr>
          <w:color w:val="FF0000"/>
        </w:rPr>
        <w:t>The four A’s of coping with stress and pressure include Avoid, Accept, Adapt and Alter.</w:t>
      </w:r>
      <w:r w:rsidR="009F18D0" w:rsidRPr="003B5765">
        <w:rPr>
          <w:color w:val="FF0000"/>
        </w:rPr>
        <w:t xml:space="preserve"> </w:t>
      </w:r>
      <w:r w:rsidRPr="003B5765">
        <w:rPr>
          <w:color w:val="FF0000"/>
        </w:rPr>
        <w:t>Affect is not one of them.</w:t>
      </w:r>
    </w:p>
    <w:p w:rsidR="001116E4" w:rsidRPr="003B5765" w:rsidRDefault="006778D8" w:rsidP="00BF2B15">
      <w:pPr>
        <w:numPr>
          <w:ilvl w:val="0"/>
          <w:numId w:val="17"/>
        </w:numPr>
      </w:pPr>
      <w:r w:rsidRPr="003B5765">
        <w:t>One factor of coping with pressure is to determine what?</w:t>
      </w:r>
    </w:p>
    <w:p w:rsidR="001116E4" w:rsidRPr="003B5765" w:rsidRDefault="009F18D0" w:rsidP="00BF2B15">
      <w:pPr>
        <w:pStyle w:val="ListParagraph"/>
        <w:numPr>
          <w:ilvl w:val="0"/>
          <w:numId w:val="21"/>
        </w:numPr>
        <w:ind w:left="1080"/>
      </w:pPr>
      <w:r w:rsidRPr="003B5765">
        <w:t>The client’s work schedule</w:t>
      </w:r>
    </w:p>
    <w:p w:rsidR="001116E4" w:rsidRPr="003B5765" w:rsidRDefault="009F18D0" w:rsidP="00BF2B15">
      <w:pPr>
        <w:pStyle w:val="ListParagraph"/>
        <w:numPr>
          <w:ilvl w:val="0"/>
          <w:numId w:val="21"/>
        </w:numPr>
        <w:ind w:left="1080"/>
      </w:pPr>
      <w:r w:rsidRPr="003B5765">
        <w:t>The client’s likes and dislikes</w:t>
      </w:r>
    </w:p>
    <w:p w:rsidR="001116E4" w:rsidRPr="003B5765" w:rsidRDefault="009F18D0" w:rsidP="00BF2B15">
      <w:pPr>
        <w:pStyle w:val="ListParagraph"/>
        <w:numPr>
          <w:ilvl w:val="0"/>
          <w:numId w:val="21"/>
        </w:numPr>
        <w:ind w:left="1080"/>
      </w:pPr>
      <w:r w:rsidRPr="003B5765">
        <w:t>The client’s range of emotions</w:t>
      </w:r>
    </w:p>
    <w:p w:rsidR="001116E4" w:rsidRPr="003B5765" w:rsidRDefault="009F18D0" w:rsidP="00BF2B15">
      <w:pPr>
        <w:pStyle w:val="ListParagraph"/>
        <w:numPr>
          <w:ilvl w:val="0"/>
          <w:numId w:val="21"/>
        </w:numPr>
        <w:ind w:left="1080"/>
        <w:rPr>
          <w:color w:val="FF0000"/>
        </w:rPr>
      </w:pPr>
      <w:r w:rsidRPr="003B5765">
        <w:rPr>
          <w:color w:val="FF0000"/>
        </w:rPr>
        <w:t>The client’s pressure threshold</w:t>
      </w:r>
    </w:p>
    <w:p w:rsidR="009F18D0" w:rsidRPr="003B5765" w:rsidRDefault="00C91CEC" w:rsidP="001116E4">
      <w:pPr>
        <w:ind w:left="720"/>
        <w:rPr>
          <w:color w:val="FF0000"/>
        </w:rPr>
      </w:pPr>
      <w:r w:rsidRPr="003B5765">
        <w:rPr>
          <w:color w:val="FF0000"/>
        </w:rPr>
        <w:t>When learning to cope with stress and pressure, the client and life coach must determine the client’s pressure or stress threshold.</w:t>
      </w:r>
      <w:r w:rsidR="009F18D0" w:rsidRPr="003B5765">
        <w:rPr>
          <w:color w:val="FF0000"/>
        </w:rPr>
        <w:t xml:space="preserve"> </w:t>
      </w:r>
      <w:r w:rsidRPr="003B5765">
        <w:rPr>
          <w:color w:val="FF0000"/>
        </w:rPr>
        <w:t>From this point, the team can determine what the client is capable of handling with help, and at what point they are in over their heads.</w:t>
      </w:r>
    </w:p>
    <w:p w:rsidR="009F18D0" w:rsidRPr="003B5765" w:rsidRDefault="009F18D0">
      <w:pPr>
        <w:spacing w:after="0" w:line="240" w:lineRule="auto"/>
        <w:rPr>
          <w:color w:val="FF0000"/>
        </w:rPr>
      </w:pPr>
      <w:r w:rsidRPr="003B5765">
        <w:rPr>
          <w:color w:val="FF0000"/>
        </w:rPr>
        <w:br w:type="page"/>
      </w:r>
    </w:p>
    <w:p w:rsidR="001116E4" w:rsidRPr="003B5765" w:rsidRDefault="006778D8" w:rsidP="00BF2B15">
      <w:pPr>
        <w:numPr>
          <w:ilvl w:val="0"/>
          <w:numId w:val="17"/>
        </w:numPr>
      </w:pPr>
      <w:r w:rsidRPr="003B5765">
        <w:lastRenderedPageBreak/>
        <w:t>Developing a vision helps a client’s desires __________.</w:t>
      </w:r>
    </w:p>
    <w:p w:rsidR="001116E4" w:rsidRPr="003B5765" w:rsidRDefault="009F18D0" w:rsidP="00BF2B15">
      <w:pPr>
        <w:pStyle w:val="ListParagraph"/>
        <w:numPr>
          <w:ilvl w:val="0"/>
          <w:numId w:val="22"/>
        </w:numPr>
      </w:pPr>
      <w:r w:rsidRPr="003B5765">
        <w:t>Become more laboring</w:t>
      </w:r>
    </w:p>
    <w:p w:rsidR="001116E4" w:rsidRPr="003B5765" w:rsidRDefault="009F18D0" w:rsidP="00BF2B15">
      <w:pPr>
        <w:pStyle w:val="ListParagraph"/>
        <w:numPr>
          <w:ilvl w:val="0"/>
          <w:numId w:val="22"/>
        </w:numPr>
        <w:rPr>
          <w:color w:val="FF0000"/>
        </w:rPr>
      </w:pPr>
      <w:r w:rsidRPr="003B5765">
        <w:rPr>
          <w:color w:val="FF0000"/>
        </w:rPr>
        <w:t>Become more definite</w:t>
      </w:r>
    </w:p>
    <w:p w:rsidR="001116E4" w:rsidRPr="003B5765" w:rsidRDefault="009F18D0" w:rsidP="00BF2B15">
      <w:pPr>
        <w:pStyle w:val="ListParagraph"/>
        <w:numPr>
          <w:ilvl w:val="0"/>
          <w:numId w:val="22"/>
        </w:numPr>
      </w:pPr>
      <w:r w:rsidRPr="003B5765">
        <w:t>Become more boring</w:t>
      </w:r>
    </w:p>
    <w:p w:rsidR="001116E4" w:rsidRPr="003B5765" w:rsidRDefault="009F18D0" w:rsidP="00BF2B15">
      <w:pPr>
        <w:pStyle w:val="ListParagraph"/>
        <w:numPr>
          <w:ilvl w:val="0"/>
          <w:numId w:val="22"/>
        </w:numPr>
      </w:pPr>
      <w:r w:rsidRPr="003B5765">
        <w:t>Become more confusing</w:t>
      </w:r>
    </w:p>
    <w:p w:rsidR="001116E4" w:rsidRPr="003B5765" w:rsidRDefault="00C91CEC" w:rsidP="001116E4">
      <w:pPr>
        <w:ind w:left="720"/>
        <w:rPr>
          <w:color w:val="FF0000"/>
        </w:rPr>
      </w:pPr>
      <w:r w:rsidRPr="003B5765">
        <w:rPr>
          <w:color w:val="FF0000"/>
        </w:rPr>
        <w:t>When a client creates a vision to maintain all the way through, it makes their goals and desires more concrete and definite, which can keep them motivated to finish.</w:t>
      </w:r>
    </w:p>
    <w:p w:rsidR="001116E4" w:rsidRPr="003B5765" w:rsidRDefault="006778D8" w:rsidP="00BF2B15">
      <w:pPr>
        <w:numPr>
          <w:ilvl w:val="0"/>
          <w:numId w:val="17"/>
        </w:numPr>
      </w:pPr>
      <w:r w:rsidRPr="003B5765">
        <w:t>What can a life coach do to help a client’s vision?</w:t>
      </w:r>
    </w:p>
    <w:p w:rsidR="001116E4" w:rsidRPr="003B5765" w:rsidRDefault="009F18D0" w:rsidP="00BF2B15">
      <w:pPr>
        <w:pStyle w:val="ListParagraph"/>
        <w:numPr>
          <w:ilvl w:val="0"/>
          <w:numId w:val="23"/>
        </w:numPr>
        <w:rPr>
          <w:color w:val="FF0000"/>
        </w:rPr>
      </w:pPr>
      <w:r w:rsidRPr="003B5765">
        <w:rPr>
          <w:color w:val="FF0000"/>
        </w:rPr>
        <w:t>Offer support</w:t>
      </w:r>
    </w:p>
    <w:p w:rsidR="001116E4" w:rsidRPr="003B5765" w:rsidRDefault="009F18D0" w:rsidP="00BF2B15">
      <w:pPr>
        <w:pStyle w:val="ListParagraph"/>
        <w:numPr>
          <w:ilvl w:val="0"/>
          <w:numId w:val="23"/>
        </w:numPr>
      </w:pPr>
      <w:r w:rsidRPr="003B5765">
        <w:t>Create the vision itself</w:t>
      </w:r>
    </w:p>
    <w:p w:rsidR="001116E4" w:rsidRPr="003B5765" w:rsidRDefault="003E4E5D" w:rsidP="00BF2B15">
      <w:pPr>
        <w:pStyle w:val="ListParagraph"/>
        <w:numPr>
          <w:ilvl w:val="0"/>
          <w:numId w:val="23"/>
        </w:numPr>
      </w:pPr>
      <w:r w:rsidRPr="003B5765">
        <w:t>Tell the clie</w:t>
      </w:r>
      <w:r w:rsidR="009F18D0" w:rsidRPr="003B5765">
        <w:t>nt how to complete their vision</w:t>
      </w:r>
    </w:p>
    <w:p w:rsidR="001116E4" w:rsidRPr="003B5765" w:rsidRDefault="009F18D0" w:rsidP="00BF2B15">
      <w:pPr>
        <w:pStyle w:val="ListParagraph"/>
        <w:numPr>
          <w:ilvl w:val="0"/>
          <w:numId w:val="23"/>
        </w:numPr>
      </w:pPr>
      <w:r w:rsidRPr="003B5765">
        <w:t>Do the process for the client</w:t>
      </w:r>
    </w:p>
    <w:p w:rsidR="00CD500F" w:rsidRPr="003B5765" w:rsidRDefault="003E4E5D" w:rsidP="005B685E">
      <w:pPr>
        <w:ind w:left="720"/>
        <w:rPr>
          <w:color w:val="FF0000"/>
        </w:rPr>
      </w:pPr>
      <w:r w:rsidRPr="003B5765">
        <w:rPr>
          <w:color w:val="FF0000"/>
        </w:rPr>
        <w:t>Once a client has established some sort of vision, the life coach’s main purpose is to offer advice and support when needed for guidance.</w:t>
      </w:r>
      <w:r w:rsidR="009F18D0" w:rsidRPr="003B5765">
        <w:rPr>
          <w:color w:val="FF0000"/>
        </w:rPr>
        <w:t xml:space="preserve"> </w:t>
      </w:r>
      <w:r w:rsidRPr="003B5765">
        <w:rPr>
          <w:color w:val="FF0000"/>
        </w:rPr>
        <w:t>They do not create the vision for the client or tell them what to do in the process.</w:t>
      </w:r>
    </w:p>
    <w:p w:rsidR="001116E4" w:rsidRPr="003B5765" w:rsidRDefault="006778D8" w:rsidP="00BF2B15">
      <w:pPr>
        <w:numPr>
          <w:ilvl w:val="0"/>
          <w:numId w:val="17"/>
        </w:numPr>
      </w:pPr>
      <w:r w:rsidRPr="003B5765">
        <w:t>Which of the following is a tool for staying motivated?</w:t>
      </w:r>
    </w:p>
    <w:p w:rsidR="001116E4" w:rsidRPr="003B5765" w:rsidRDefault="009F18D0" w:rsidP="00BF2B15">
      <w:pPr>
        <w:pStyle w:val="ListParagraph"/>
        <w:numPr>
          <w:ilvl w:val="0"/>
          <w:numId w:val="24"/>
        </w:numPr>
      </w:pPr>
      <w:r w:rsidRPr="003B5765">
        <w:t>Try to finish the job quickly</w:t>
      </w:r>
    </w:p>
    <w:p w:rsidR="001116E4" w:rsidRPr="003B5765" w:rsidRDefault="003E4E5D" w:rsidP="00BF2B15">
      <w:pPr>
        <w:pStyle w:val="ListParagraph"/>
        <w:numPr>
          <w:ilvl w:val="0"/>
          <w:numId w:val="24"/>
        </w:numPr>
      </w:pPr>
      <w:r w:rsidRPr="003B5765">
        <w:t>Create fewer, l</w:t>
      </w:r>
      <w:r w:rsidR="009F18D0" w:rsidRPr="003B5765">
        <w:t>arger steps</w:t>
      </w:r>
    </w:p>
    <w:p w:rsidR="001116E4" w:rsidRPr="003B5765" w:rsidRDefault="003E4E5D" w:rsidP="00BF2B15">
      <w:pPr>
        <w:pStyle w:val="ListParagraph"/>
        <w:numPr>
          <w:ilvl w:val="0"/>
          <w:numId w:val="24"/>
        </w:numPr>
      </w:pPr>
      <w:r w:rsidRPr="003B5765">
        <w:t>M</w:t>
      </w:r>
      <w:r w:rsidR="009F18D0" w:rsidRPr="003B5765">
        <w:t>ake a lengthy process to follow</w:t>
      </w:r>
    </w:p>
    <w:p w:rsidR="001116E4" w:rsidRPr="003B5765" w:rsidRDefault="009F18D0" w:rsidP="00BF2B15">
      <w:pPr>
        <w:pStyle w:val="ListParagraph"/>
        <w:numPr>
          <w:ilvl w:val="0"/>
          <w:numId w:val="24"/>
        </w:numPr>
        <w:rPr>
          <w:color w:val="FF0000"/>
        </w:rPr>
      </w:pPr>
      <w:r w:rsidRPr="003B5765">
        <w:rPr>
          <w:color w:val="FF0000"/>
        </w:rPr>
        <w:t>Take small steps</w:t>
      </w:r>
    </w:p>
    <w:p w:rsidR="001116E4" w:rsidRPr="003B5765" w:rsidRDefault="003E4E5D" w:rsidP="001116E4">
      <w:pPr>
        <w:ind w:left="720"/>
        <w:rPr>
          <w:color w:val="FF0000"/>
        </w:rPr>
      </w:pPr>
      <w:r w:rsidRPr="003B5765">
        <w:rPr>
          <w:color w:val="FF0000"/>
        </w:rPr>
        <w:t>When helping a client stay motivated in their goals, one tip is to create small steps, also known as milestones, for the client to reach a little at a time.</w:t>
      </w:r>
      <w:r w:rsidR="009F18D0" w:rsidRPr="003B5765">
        <w:rPr>
          <w:color w:val="FF0000"/>
        </w:rPr>
        <w:t xml:space="preserve"> </w:t>
      </w:r>
      <w:r w:rsidRPr="003B5765">
        <w:rPr>
          <w:color w:val="FF0000"/>
        </w:rPr>
        <w:t>This can make the goal feel less overwhelming and will help the client stay motivated to finish.</w:t>
      </w:r>
    </w:p>
    <w:p w:rsidR="001116E4" w:rsidRPr="003B5765" w:rsidRDefault="006778D8" w:rsidP="00BF2B15">
      <w:pPr>
        <w:numPr>
          <w:ilvl w:val="0"/>
          <w:numId w:val="17"/>
        </w:numPr>
      </w:pPr>
      <w:r w:rsidRPr="003B5765">
        <w:t>Maintaining motivation can help a client do what?</w:t>
      </w:r>
    </w:p>
    <w:p w:rsidR="001116E4" w:rsidRPr="003B5765" w:rsidRDefault="009F18D0" w:rsidP="00BF2B15">
      <w:pPr>
        <w:pStyle w:val="ListParagraph"/>
        <w:numPr>
          <w:ilvl w:val="0"/>
          <w:numId w:val="25"/>
        </w:numPr>
      </w:pPr>
      <w:r w:rsidRPr="003B5765">
        <w:t>Become bored faster</w:t>
      </w:r>
    </w:p>
    <w:p w:rsidR="001116E4" w:rsidRPr="003B5765" w:rsidRDefault="009F18D0" w:rsidP="00BF2B15">
      <w:pPr>
        <w:pStyle w:val="ListParagraph"/>
        <w:numPr>
          <w:ilvl w:val="0"/>
          <w:numId w:val="25"/>
        </w:numPr>
      </w:pPr>
      <w:r w:rsidRPr="003B5765">
        <w:t>Give in if they want</w:t>
      </w:r>
    </w:p>
    <w:p w:rsidR="001116E4" w:rsidRPr="003B5765" w:rsidRDefault="009F18D0" w:rsidP="00BF2B15">
      <w:pPr>
        <w:pStyle w:val="ListParagraph"/>
        <w:numPr>
          <w:ilvl w:val="0"/>
          <w:numId w:val="25"/>
        </w:numPr>
        <w:rPr>
          <w:color w:val="FF0000"/>
        </w:rPr>
      </w:pPr>
      <w:r w:rsidRPr="003B5765">
        <w:rPr>
          <w:color w:val="FF0000"/>
        </w:rPr>
        <w:t>Stay focused</w:t>
      </w:r>
    </w:p>
    <w:p w:rsidR="001116E4" w:rsidRPr="003B5765" w:rsidRDefault="009F18D0" w:rsidP="00BF2B15">
      <w:pPr>
        <w:pStyle w:val="ListParagraph"/>
        <w:numPr>
          <w:ilvl w:val="0"/>
          <w:numId w:val="25"/>
        </w:numPr>
      </w:pPr>
      <w:r w:rsidRPr="003B5765">
        <w:t>Become distracted</w:t>
      </w:r>
    </w:p>
    <w:p w:rsidR="009F18D0" w:rsidRPr="003B5765" w:rsidRDefault="00176BC6" w:rsidP="001116E4">
      <w:pPr>
        <w:ind w:left="720"/>
        <w:rPr>
          <w:color w:val="FF0000"/>
        </w:rPr>
      </w:pPr>
      <w:r w:rsidRPr="003B5765">
        <w:rPr>
          <w:color w:val="FF0000"/>
        </w:rPr>
        <w:t>When the client is able to stay motivated throughout a task, their attention and focus remains on that task.</w:t>
      </w:r>
      <w:r w:rsidR="009F18D0" w:rsidRPr="003B5765">
        <w:rPr>
          <w:color w:val="FF0000"/>
        </w:rPr>
        <w:t xml:space="preserve"> </w:t>
      </w:r>
      <w:r w:rsidRPr="003B5765">
        <w:rPr>
          <w:color w:val="FF0000"/>
        </w:rPr>
        <w:t>They do not let distractions take them away from their goal, so they are able to better maintain motivation until the end.</w:t>
      </w:r>
    </w:p>
    <w:p w:rsidR="009F18D0" w:rsidRPr="003B5765" w:rsidRDefault="009F18D0">
      <w:pPr>
        <w:spacing w:after="0" w:line="240" w:lineRule="auto"/>
        <w:rPr>
          <w:color w:val="FF0000"/>
        </w:rPr>
      </w:pPr>
      <w:r w:rsidRPr="003B5765">
        <w:rPr>
          <w:color w:val="FF0000"/>
        </w:rPr>
        <w:br w:type="page"/>
      </w:r>
    </w:p>
    <w:p w:rsidR="001116E4" w:rsidRPr="003B5765" w:rsidRDefault="006778D8" w:rsidP="00BF2B15">
      <w:pPr>
        <w:numPr>
          <w:ilvl w:val="0"/>
          <w:numId w:val="17"/>
        </w:numPr>
      </w:pPr>
      <w:r w:rsidRPr="003B5765">
        <w:lastRenderedPageBreak/>
        <w:t xml:space="preserve">What was something Zack </w:t>
      </w:r>
      <w:r w:rsidR="00816FBC" w:rsidRPr="003B5765">
        <w:t>needed</w:t>
      </w:r>
      <w:r w:rsidRPr="003B5765">
        <w:t xml:space="preserve"> help to accomplish?</w:t>
      </w:r>
    </w:p>
    <w:p w:rsidR="001116E4" w:rsidRPr="003B5765" w:rsidRDefault="009F18D0" w:rsidP="00BF2B15">
      <w:pPr>
        <w:pStyle w:val="ListParagraph"/>
        <w:numPr>
          <w:ilvl w:val="0"/>
          <w:numId w:val="26"/>
        </w:numPr>
      </w:pPr>
      <w:r w:rsidRPr="003B5765">
        <w:t>Becoming more focused at work</w:t>
      </w:r>
    </w:p>
    <w:p w:rsidR="001116E4" w:rsidRPr="003B5765" w:rsidRDefault="00C91CEC" w:rsidP="00BF2B15">
      <w:pPr>
        <w:pStyle w:val="ListParagraph"/>
        <w:numPr>
          <w:ilvl w:val="0"/>
          <w:numId w:val="26"/>
        </w:numPr>
        <w:rPr>
          <w:color w:val="FF0000"/>
        </w:rPr>
      </w:pPr>
      <w:r w:rsidRPr="003B5765">
        <w:rPr>
          <w:color w:val="FF0000"/>
        </w:rPr>
        <w:t>Gaining b</w:t>
      </w:r>
      <w:r w:rsidR="009F18D0" w:rsidRPr="003B5765">
        <w:rPr>
          <w:color w:val="FF0000"/>
        </w:rPr>
        <w:t>etter communication skills</w:t>
      </w:r>
    </w:p>
    <w:p w:rsidR="001116E4" w:rsidRPr="003B5765" w:rsidRDefault="00C91CEC" w:rsidP="00BF2B15">
      <w:pPr>
        <w:pStyle w:val="ListParagraph"/>
        <w:numPr>
          <w:ilvl w:val="0"/>
          <w:numId w:val="26"/>
        </w:numPr>
      </w:pPr>
      <w:r w:rsidRPr="003B5765">
        <w:t>Le</w:t>
      </w:r>
      <w:r w:rsidR="009F18D0" w:rsidRPr="003B5765">
        <w:t>arning to make better decisions</w:t>
      </w:r>
    </w:p>
    <w:p w:rsidR="001116E4" w:rsidRPr="003B5765" w:rsidRDefault="009F18D0" w:rsidP="00BF2B15">
      <w:pPr>
        <w:pStyle w:val="ListParagraph"/>
        <w:numPr>
          <w:ilvl w:val="0"/>
          <w:numId w:val="26"/>
        </w:numPr>
      </w:pPr>
      <w:r w:rsidRPr="003B5765">
        <w:t>Changing careers</w:t>
      </w:r>
    </w:p>
    <w:p w:rsidR="001116E4" w:rsidRPr="003B5765" w:rsidRDefault="00BA05C7" w:rsidP="001116E4">
      <w:pPr>
        <w:ind w:left="720"/>
        <w:rPr>
          <w:color w:val="FF0000"/>
        </w:rPr>
      </w:pPr>
      <w:r w:rsidRPr="003B5765">
        <w:rPr>
          <w:color w:val="FF0000"/>
        </w:rPr>
        <w:t>Zack knows he wants to learn better communication skills because he wants to progress at work.</w:t>
      </w:r>
      <w:r w:rsidR="009F18D0" w:rsidRPr="003B5765">
        <w:rPr>
          <w:color w:val="FF0000"/>
        </w:rPr>
        <w:t xml:space="preserve"> </w:t>
      </w:r>
      <w:r w:rsidRPr="003B5765">
        <w:rPr>
          <w:color w:val="FF0000"/>
        </w:rPr>
        <w:t>However, he has a fear of public speaking.</w:t>
      </w:r>
    </w:p>
    <w:p w:rsidR="001116E4" w:rsidRPr="003B5765" w:rsidRDefault="00816FBC" w:rsidP="00BF2B15">
      <w:pPr>
        <w:numPr>
          <w:ilvl w:val="0"/>
          <w:numId w:val="17"/>
        </w:numPr>
      </w:pPr>
      <w:r w:rsidRPr="003B5765">
        <w:t>What did Carrie suggest Zack do to help his goal?</w:t>
      </w:r>
    </w:p>
    <w:p w:rsidR="001116E4" w:rsidRPr="003B5765" w:rsidRDefault="009F18D0" w:rsidP="00BF2B15">
      <w:pPr>
        <w:pStyle w:val="ListParagraph"/>
        <w:numPr>
          <w:ilvl w:val="0"/>
          <w:numId w:val="27"/>
        </w:numPr>
      </w:pPr>
      <w:r w:rsidRPr="003B5765">
        <w:t>Talk to his manager</w:t>
      </w:r>
    </w:p>
    <w:p w:rsidR="001116E4" w:rsidRPr="003B5765" w:rsidRDefault="009F18D0" w:rsidP="00BF2B15">
      <w:pPr>
        <w:pStyle w:val="ListParagraph"/>
        <w:numPr>
          <w:ilvl w:val="0"/>
          <w:numId w:val="27"/>
        </w:numPr>
      </w:pPr>
      <w:r w:rsidRPr="003B5765">
        <w:t>Volunteer more</w:t>
      </w:r>
    </w:p>
    <w:p w:rsidR="001116E4" w:rsidRPr="003B5765" w:rsidRDefault="009F18D0" w:rsidP="00BF2B15">
      <w:pPr>
        <w:pStyle w:val="ListParagraph"/>
        <w:numPr>
          <w:ilvl w:val="0"/>
          <w:numId w:val="27"/>
        </w:numPr>
      </w:pPr>
      <w:r w:rsidRPr="003B5765">
        <w:t>Write essays as homework</w:t>
      </w:r>
    </w:p>
    <w:p w:rsidR="001116E4" w:rsidRPr="003B5765" w:rsidRDefault="009F18D0" w:rsidP="00BF2B15">
      <w:pPr>
        <w:pStyle w:val="ListParagraph"/>
        <w:numPr>
          <w:ilvl w:val="0"/>
          <w:numId w:val="27"/>
        </w:numPr>
        <w:rPr>
          <w:color w:val="FF0000"/>
        </w:rPr>
      </w:pPr>
      <w:r w:rsidRPr="003B5765">
        <w:rPr>
          <w:color w:val="FF0000"/>
        </w:rPr>
        <w:t>Attend seminars</w:t>
      </w:r>
    </w:p>
    <w:p w:rsidR="00580631" w:rsidRPr="003B5765" w:rsidRDefault="00BA05C7" w:rsidP="001116E4">
      <w:pPr>
        <w:ind w:left="720"/>
        <w:rPr>
          <w:color w:val="FF0000"/>
        </w:rPr>
      </w:pPr>
      <w:r w:rsidRPr="003B5765">
        <w:rPr>
          <w:color w:val="FF0000"/>
        </w:rPr>
        <w:t xml:space="preserve">As Zack’s life coach, Carries suggests that Zack accomplish several things to improve his communication, such as attending seminars and </w:t>
      </w:r>
      <w:r w:rsidR="00CC5E80" w:rsidRPr="003B5765">
        <w:rPr>
          <w:color w:val="FF0000"/>
        </w:rPr>
        <w:t>speeche</w:t>
      </w:r>
      <w:r w:rsidRPr="003B5765">
        <w:rPr>
          <w:color w:val="FF0000"/>
        </w:rPr>
        <w:t>s</w:t>
      </w:r>
      <w:r w:rsidR="00CC5E80" w:rsidRPr="003B5765">
        <w:rPr>
          <w:color w:val="FF0000"/>
        </w:rPr>
        <w:t>,</w:t>
      </w:r>
      <w:r w:rsidRPr="003B5765">
        <w:rPr>
          <w:color w:val="FF0000"/>
        </w:rPr>
        <w:t xml:space="preserve"> as well as take communication classes.</w:t>
      </w:r>
    </w:p>
    <w:p w:rsidR="00580631" w:rsidRPr="003B5765" w:rsidRDefault="00580631" w:rsidP="001116E4">
      <w:pPr>
        <w:ind w:left="720"/>
      </w:pPr>
    </w:p>
    <w:p w:rsidR="009F18D0" w:rsidRPr="003B5765" w:rsidRDefault="009F18D0">
      <w:pPr>
        <w:spacing w:after="0" w:line="240" w:lineRule="auto"/>
        <w:rPr>
          <w:rFonts w:ascii="Cambria" w:eastAsiaTheme="majorEastAsia" w:hAnsi="Cambria" w:cstheme="majorBidi"/>
          <w:b/>
          <w:bCs/>
          <w:color w:val="000000" w:themeColor="text1"/>
          <w:sz w:val="28"/>
          <w:szCs w:val="28"/>
          <w:lang w:eastAsia="zh-TW"/>
        </w:rPr>
      </w:pPr>
      <w:r w:rsidRPr="003B5765">
        <w:rPr>
          <w:rFonts w:ascii="Cambria" w:eastAsiaTheme="majorEastAsia" w:hAnsi="Cambria" w:cstheme="majorBidi"/>
          <w:b/>
          <w:bCs/>
          <w:color w:val="000000" w:themeColor="text1"/>
          <w:sz w:val="28"/>
          <w:szCs w:val="28"/>
          <w:lang w:eastAsia="zh-TW"/>
        </w:rPr>
        <w:br w:type="page"/>
      </w:r>
    </w:p>
    <w:bookmarkStart w:id="29" w:name="_Toc412547406"/>
    <w:p w:rsidR="00DF51B2" w:rsidRPr="003B5765" w:rsidRDefault="00FE5147" w:rsidP="00256080">
      <w:pPr>
        <w:pStyle w:val="Heading1"/>
      </w:pPr>
      <w:r w:rsidRPr="003B5765">
        <w:rPr>
          <w:noProof/>
          <w:lang w:bidi="ar-SA"/>
        </w:rPr>
        <w:lastRenderedPageBreak/>
        <mc:AlternateContent>
          <mc:Choice Requires="wps">
            <w:drawing>
              <wp:anchor distT="91440" distB="91440" distL="114300" distR="114300" simplePos="0" relativeHeight="251659776" behindDoc="0" locked="0" layoutInCell="0" allowOverlap="1" wp14:anchorId="2077CD4D" wp14:editId="2F0BC848">
                <wp:simplePos x="0" y="0"/>
                <wp:positionH relativeFrom="page">
                  <wp:posOffset>-174625</wp:posOffset>
                </wp:positionH>
                <wp:positionV relativeFrom="page">
                  <wp:posOffset>0</wp:posOffset>
                </wp:positionV>
                <wp:extent cx="8100060" cy="1809750"/>
                <wp:effectExtent l="0" t="0" r="0"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0060" cy="1809750"/>
                        </a:xfrm>
                        <a:prstGeom prst="rect">
                          <a:avLst/>
                        </a:prstGeom>
                        <a:gradFill>
                          <a:gsLst>
                            <a:gs pos="0">
                              <a:srgbClr val="FFFFFF"/>
                            </a:gs>
                            <a:gs pos="100000">
                              <a:schemeClr val="bg1">
                                <a:lumMod val="50000"/>
                              </a:schemeClr>
                            </a:gs>
                          </a:gsLst>
                          <a:lin ang="5400000" scaled="1"/>
                        </a:gradFill>
                        <a:ln>
                          <a:noFill/>
                        </a:ln>
                        <a:effectLst/>
                        <a:extLst/>
                      </wps:spPr>
                      <wps:txbx>
                        <w:txbxContent>
                          <w:p w:rsidR="00261FE0" w:rsidRDefault="00261FE0"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Everything negative – the pressure, the challenges – is just an opportunity to rise.</w:t>
                            </w:r>
                          </w:p>
                          <w:p w:rsidR="00261FE0" w:rsidRPr="006D5370" w:rsidRDefault="00261FE0"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Kobe Bryant</w:t>
                            </w:r>
                          </w:p>
                          <w:p w:rsidR="00261FE0" w:rsidRPr="003B6C98" w:rsidRDefault="00261FE0"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2" style="position:absolute;margin-left:-13.75pt;margin-top:0;width:637.8pt;height:142.5pt;z-index:251659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" o:allowincell="f" stroked="f">
                <v:fill color2="#7f7f7f [1612]" focus="100%" type="gradient"/>
                <v:textbox inset="4in,54pt,1in,0">
                  <w:txbxContent>
                    <w:p w:rsidR="00261FE0" w:rsidRDefault="00261FE0"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Everything negative – the pressure, the challenges – is just an opportunity to rise.</w:t>
                      </w:r>
                    </w:p>
                    <w:p w:rsidR="00261FE0" w:rsidRPr="006D5370" w:rsidRDefault="00261FE0"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Kobe Bryant</w:t>
                      </w:r>
                    </w:p>
                    <w:p w:rsidR="00261FE0" w:rsidRPr="003B6C98" w:rsidRDefault="00261FE0"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381A27" w:rsidRPr="003B5765">
        <w:rPr>
          <w:lang w:eastAsia="zh-TW"/>
        </w:rPr>
        <w:t>Module Four:</w:t>
      </w:r>
      <w:r w:rsidR="00171CDC" w:rsidRPr="003B5765">
        <w:rPr>
          <w:lang w:eastAsia="zh-TW"/>
        </w:rPr>
        <w:t xml:space="preserve"> </w:t>
      </w:r>
      <w:r w:rsidR="00094A5A" w:rsidRPr="003B5765">
        <w:rPr>
          <w:lang w:eastAsia="zh-TW"/>
        </w:rPr>
        <w:t>Life Coaching Challenges</w:t>
      </w:r>
      <w:bookmarkEnd w:id="29"/>
    </w:p>
    <w:p w:rsidR="00DF51B2" w:rsidRPr="003B5765" w:rsidRDefault="00E86CCF" w:rsidP="003B5765">
      <w:pPr>
        <w:rPr>
          <w:lang w:eastAsia="zh-TW"/>
        </w:rPr>
      </w:pPr>
      <w:r w:rsidRPr="003B5765">
        <w:rPr>
          <w:noProof/>
          <w:lang w:bidi="ar-SA"/>
        </w:rPr>
        <w:drawing>
          <wp:anchor distT="0" distB="0" distL="114300" distR="114300" simplePos="0" relativeHeight="251822592" behindDoc="0" locked="0" layoutInCell="1" allowOverlap="1" wp14:anchorId="720F4CAB" wp14:editId="4FFD2625">
            <wp:simplePos x="0" y="0"/>
            <wp:positionH relativeFrom="margin">
              <wp:posOffset>0</wp:posOffset>
            </wp:positionH>
            <wp:positionV relativeFrom="paragraph">
              <wp:posOffset>17145</wp:posOffset>
            </wp:positionV>
            <wp:extent cx="1866900" cy="2033270"/>
            <wp:effectExtent l="0" t="0" r="0" b="5080"/>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P900442299[1].JPG"/>
                    <pic:cNvPicPr/>
                  </pic:nvPicPr>
                  <pic:blipFill rotWithShape="1">
                    <a:blip r:embed="rId35" cstate="print">
                      <a:extLst>
                        <a:ext uri="{28A0092B-C50C-407E-A947-70E740481C1C}">
                          <a14:useLocalDpi xmlns:a14="http://schemas.microsoft.com/office/drawing/2010/main" val="0"/>
                        </a:ext>
                      </a:extLst>
                    </a:blip>
                    <a:srcRect t="13781"/>
                    <a:stretch/>
                  </pic:blipFill>
                  <pic:spPr bwMode="auto">
                    <a:xfrm>
                      <a:off x="0" y="0"/>
                      <a:ext cx="1866900" cy="2033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3F48" w:rsidRPr="003B5765">
        <w:rPr>
          <w:lang w:eastAsia="zh-TW"/>
        </w:rPr>
        <w:t>Like any other venture we take on, life coaching can present with many different challenges.</w:t>
      </w:r>
      <w:r w:rsidR="009F18D0" w:rsidRPr="003B5765">
        <w:rPr>
          <w:lang w:eastAsia="zh-TW"/>
        </w:rPr>
        <w:t xml:space="preserve"> </w:t>
      </w:r>
      <w:r w:rsidR="00523F48" w:rsidRPr="003B5765">
        <w:rPr>
          <w:lang w:eastAsia="zh-TW"/>
        </w:rPr>
        <w:t>Clients may not be able to commit to someone else’s plans or rules, while some people are unwilling or unable to participate.</w:t>
      </w:r>
      <w:r w:rsidR="009F18D0" w:rsidRPr="003B5765">
        <w:rPr>
          <w:lang w:eastAsia="zh-TW"/>
        </w:rPr>
        <w:t xml:space="preserve"> </w:t>
      </w:r>
      <w:r w:rsidR="00523F48" w:rsidRPr="003B5765">
        <w:rPr>
          <w:lang w:eastAsia="zh-TW"/>
        </w:rPr>
        <w:t>Others may see life coaching as a cure all, and become disappointed when it does not work out.</w:t>
      </w:r>
      <w:r w:rsidR="009F18D0" w:rsidRPr="003B5765">
        <w:rPr>
          <w:lang w:eastAsia="zh-TW"/>
        </w:rPr>
        <w:t xml:space="preserve"> </w:t>
      </w:r>
      <w:r w:rsidR="00523F48" w:rsidRPr="003B5765">
        <w:rPr>
          <w:lang w:eastAsia="zh-TW"/>
        </w:rPr>
        <w:t>Whatever the challenges, it is up to the client and the life coach to work together to get past them and move forward.</w:t>
      </w:r>
    </w:p>
    <w:p w:rsidR="0024222A" w:rsidRPr="003B5765" w:rsidRDefault="0024222A" w:rsidP="00104301">
      <w:pPr>
        <w:rPr>
          <w:lang w:bidi="ar-SA"/>
        </w:rPr>
      </w:pPr>
    </w:p>
    <w:p w:rsidR="00E86CCF" w:rsidRPr="003B5765" w:rsidRDefault="00E86CCF" w:rsidP="00104301">
      <w:pPr>
        <w:rPr>
          <w:highlight w:val="yellow"/>
          <w:lang w:bidi="ar-SA"/>
        </w:rPr>
      </w:pPr>
    </w:p>
    <w:p w:rsidR="009F18D0" w:rsidRPr="003B5765" w:rsidRDefault="009F18D0" w:rsidP="00104301">
      <w:pPr>
        <w:rPr>
          <w:highlight w:val="yellow"/>
          <w:lang w:bidi="ar-SA"/>
        </w:rPr>
      </w:pPr>
    </w:p>
    <w:p w:rsidR="00CC07AB" w:rsidRPr="003B5765" w:rsidRDefault="00094A5A" w:rsidP="00CC07AB">
      <w:pPr>
        <w:pStyle w:val="Heading2"/>
      </w:pPr>
      <w:bookmarkStart w:id="30" w:name="_Toc412547407"/>
      <w:r w:rsidRPr="003B5765">
        <w:rPr>
          <w:lang w:bidi="ar-SA"/>
        </w:rPr>
        <w:t>Lack of Commitment</w:t>
      </w:r>
      <w:bookmarkEnd w:id="30"/>
    </w:p>
    <w:p w:rsidR="00805C49" w:rsidRPr="003B5765" w:rsidRDefault="00F60826" w:rsidP="009F18D0">
      <w:r w:rsidRPr="003B5765">
        <w:rPr>
          <w:noProof/>
          <w:lang w:bidi="ar-SA"/>
        </w:rPr>
        <w:drawing>
          <wp:anchor distT="0" distB="0" distL="114300" distR="114300" simplePos="0" relativeHeight="251824640" behindDoc="0" locked="0" layoutInCell="1" allowOverlap="1" wp14:anchorId="3DAD342E" wp14:editId="38B7A147">
            <wp:simplePos x="0" y="0"/>
            <wp:positionH relativeFrom="column">
              <wp:posOffset>0</wp:posOffset>
            </wp:positionH>
            <wp:positionV relativeFrom="paragraph">
              <wp:posOffset>6985</wp:posOffset>
            </wp:positionV>
            <wp:extent cx="914400" cy="1057275"/>
            <wp:effectExtent l="19050" t="0" r="0" b="0"/>
            <wp:wrapSquare wrapText="bothSides"/>
            <wp:docPr id="18" name="Picture 12" descr="C:\Users\Jennifer\AppData\Local\Microsoft\Windows\Temporary Internet Files\Content.IE5\50BQEX8Y\MC90005648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ennifer\AppData\Local\Microsoft\Windows\Temporary Internet Files\Content.IE5\50BQEX8Y\MC900056482[1].wmf"/>
                    <pic:cNvPicPr>
                      <a:picLocks noChangeAspect="1" noChangeArrowheads="1"/>
                    </pic:cNvPicPr>
                  </pic:nvPicPr>
                  <pic:blipFill>
                    <a:blip r:embed="rId36" cstate="print"/>
                    <a:srcRect/>
                    <a:stretch>
                      <a:fillRect/>
                    </a:stretch>
                  </pic:blipFill>
                  <pic:spPr bwMode="auto">
                    <a:xfrm>
                      <a:off x="0" y="0"/>
                      <a:ext cx="914400" cy="1057275"/>
                    </a:xfrm>
                    <a:prstGeom prst="rect">
                      <a:avLst/>
                    </a:prstGeom>
                    <a:noFill/>
                    <a:ln w="9525">
                      <a:noFill/>
                      <a:miter lim="800000"/>
                      <a:headEnd/>
                      <a:tailEnd/>
                    </a:ln>
                  </pic:spPr>
                </pic:pic>
              </a:graphicData>
            </a:graphic>
          </wp:anchor>
        </w:drawing>
      </w:r>
      <w:r w:rsidR="00D16AEC" w:rsidRPr="003B5765">
        <w:t>One of the biggest challenges any person can face when seeking help or change is the ability to fully commit</w:t>
      </w:r>
      <w:r w:rsidR="006B44ED" w:rsidRPr="003B5765">
        <w:t>.</w:t>
      </w:r>
      <w:r w:rsidR="009F18D0" w:rsidRPr="003B5765">
        <w:t xml:space="preserve"> </w:t>
      </w:r>
      <w:r w:rsidR="006B44ED" w:rsidRPr="003B5765">
        <w:t xml:space="preserve">Whether it is for work or for their personal life, many people want to change and can even </w:t>
      </w:r>
      <w:r w:rsidR="00026BF6" w:rsidRPr="003B5765">
        <w:t>make a plan of action, but will have the most trouble sticking to it until the end.</w:t>
      </w:r>
      <w:r w:rsidR="009F18D0" w:rsidRPr="003B5765">
        <w:t xml:space="preserve"> </w:t>
      </w:r>
      <w:r w:rsidR="00026BF6" w:rsidRPr="003B5765">
        <w:t>But a life</w:t>
      </w:r>
      <w:r w:rsidR="00356BD7" w:rsidRPr="003B5765">
        <w:t xml:space="preserve"> coach is someone who can help the client stay on track and help remain committed to the changes or goals they want.</w:t>
      </w:r>
      <w:r w:rsidR="009F18D0" w:rsidRPr="003B5765">
        <w:t xml:space="preserve"> </w:t>
      </w:r>
      <w:r w:rsidR="00356BD7" w:rsidRPr="003B5765">
        <w:t>The life coach can offer support and strategies to encourage commitment with the client, which can also encourage motivation and build a sense of drive.</w:t>
      </w:r>
      <w:r w:rsidR="009F18D0" w:rsidRPr="003B5765">
        <w:t xml:space="preserve"> </w:t>
      </w:r>
      <w:r w:rsidR="00356BD7" w:rsidRPr="003B5765">
        <w:t>It is important that the life coach ensure that the client find their meaning and purpose in their plan to change or take action because this can help them feel confident and motivated to see it all the way through.</w:t>
      </w:r>
      <w:r w:rsidR="009F18D0" w:rsidRPr="003B5765">
        <w:t xml:space="preserve"> </w:t>
      </w:r>
      <w:r w:rsidR="00356BD7" w:rsidRPr="003B5765">
        <w:t xml:space="preserve">When they feel personally connected to their actions, they are more willing to </w:t>
      </w:r>
      <w:r w:rsidR="003641DE" w:rsidRPr="003B5765">
        <w:t>stay focused and put in the needed hard work.</w:t>
      </w:r>
    </w:p>
    <w:p w:rsidR="009F18D0" w:rsidRPr="003B5765" w:rsidRDefault="009F18D0" w:rsidP="009F18D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F251A4" w:rsidP="00CC07AB">
            <w:pPr>
              <w:rPr>
                <w:b/>
                <w:bCs/>
                <w:color w:val="000000" w:themeColor="text1"/>
              </w:rPr>
            </w:pPr>
            <w:r w:rsidRPr="003B5765">
              <w:rPr>
                <w:b/>
                <w:bCs/>
                <w:color w:val="000000" w:themeColor="text1"/>
              </w:rPr>
              <w:t>8</w:t>
            </w:r>
            <w:r w:rsidR="00A3242C" w:rsidRPr="003B5765">
              <w:rPr>
                <w:b/>
                <w:bCs/>
                <w:color w:val="000000" w:themeColor="text1"/>
              </w:rPr>
              <w:t xml:space="preserve"> </w:t>
            </w:r>
            <w:r w:rsidR="00D743BA" w:rsidRPr="003B5765">
              <w:rPr>
                <w:b/>
                <w:bCs/>
                <w:color w:val="000000" w:themeColor="text1"/>
              </w:rPr>
              <w:t>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8F153A" w:rsidP="00805C49">
            <w:pPr>
              <w:rPr>
                <w:color w:val="000000" w:themeColor="text1"/>
              </w:rPr>
            </w:pPr>
            <w:r w:rsidRPr="003B5765">
              <w:rPr>
                <w:color w:val="000000" w:themeColor="text1"/>
              </w:rPr>
              <w:t>Review the importance of staying committed.</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FD1FDB" w:rsidRPr="003B5765" w:rsidRDefault="008F153A" w:rsidP="00CC07AB">
            <w:pPr>
              <w:rPr>
                <w:b/>
                <w:color w:val="000000" w:themeColor="text1"/>
              </w:rPr>
            </w:pPr>
            <w:r w:rsidRPr="003B5765">
              <w:rPr>
                <w:b/>
                <w:color w:val="000000" w:themeColor="text1"/>
              </w:rPr>
              <w:t>Lack of Commitment</w:t>
            </w:r>
          </w:p>
          <w:p w:rsidR="00CC07AB" w:rsidRPr="003B5765" w:rsidRDefault="008F153A" w:rsidP="00805C49">
            <w:pPr>
              <w:rPr>
                <w:color w:val="000000" w:themeColor="text1"/>
              </w:rPr>
            </w:pPr>
            <w:r w:rsidRPr="003B5765">
              <w:rPr>
                <w:color w:val="000000" w:themeColor="text1"/>
              </w:rPr>
              <w:t>Discuss the negative effects of not staying committed during life coaching.</w:t>
            </w:r>
          </w:p>
        </w:tc>
      </w:tr>
      <w:tr w:rsidR="008F153A" w:rsidRPr="003B5765">
        <w:tc>
          <w:tcPr>
            <w:tcW w:w="2448" w:type="dxa"/>
            <w:shd w:val="clear" w:color="auto" w:fill="D9D9D9" w:themeFill="background1" w:themeFillShade="D9"/>
            <w:vAlign w:val="center"/>
          </w:tcPr>
          <w:p w:rsidR="008F153A" w:rsidRPr="003B5765" w:rsidRDefault="008F153A" w:rsidP="00CC07AB">
            <w:pPr>
              <w:rPr>
                <w:b/>
                <w:bCs/>
                <w:color w:val="000000" w:themeColor="text1"/>
              </w:rPr>
            </w:pPr>
            <w:r w:rsidRPr="003B5765">
              <w:rPr>
                <w:b/>
                <w:bCs/>
                <w:color w:val="000000" w:themeColor="text1"/>
              </w:rPr>
              <w:lastRenderedPageBreak/>
              <w:t>Materials Required</w:t>
            </w:r>
          </w:p>
        </w:tc>
        <w:tc>
          <w:tcPr>
            <w:tcW w:w="7128" w:type="dxa"/>
            <w:shd w:val="clear" w:color="auto" w:fill="D9D9D9" w:themeFill="background1" w:themeFillShade="D9"/>
            <w:vAlign w:val="center"/>
          </w:tcPr>
          <w:p w:rsidR="008F153A" w:rsidRPr="003B5765" w:rsidRDefault="008F153A" w:rsidP="008F153A">
            <w:pPr>
              <w:rPr>
                <w:b/>
                <w:bCs/>
                <w:color w:val="000000" w:themeColor="text1"/>
              </w:rPr>
            </w:pPr>
            <w:r w:rsidRPr="003B5765">
              <w:rPr>
                <w:b/>
                <w:bCs/>
                <w:color w:val="000000" w:themeColor="text1"/>
              </w:rPr>
              <w:t>Flipchart/board and marker</w:t>
            </w:r>
          </w:p>
        </w:tc>
      </w:tr>
      <w:tr w:rsidR="008F153A" w:rsidRPr="003B5765">
        <w:trPr>
          <w:trHeight w:val="440"/>
        </w:trPr>
        <w:tc>
          <w:tcPr>
            <w:tcW w:w="2448" w:type="dxa"/>
            <w:tcBorders>
              <w:bottom w:val="single" w:sz="4" w:space="0" w:color="1F497D"/>
            </w:tcBorders>
            <w:vAlign w:val="center"/>
          </w:tcPr>
          <w:p w:rsidR="008F153A" w:rsidRPr="003B5765" w:rsidRDefault="008F153A"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8F153A" w:rsidRPr="003B5765" w:rsidRDefault="008F153A" w:rsidP="008F153A">
            <w:pPr>
              <w:rPr>
                <w:color w:val="000000" w:themeColor="text1"/>
              </w:rPr>
            </w:pPr>
            <w:r w:rsidRPr="003B5765">
              <w:rPr>
                <w:color w:val="000000" w:themeColor="text1"/>
              </w:rPr>
              <w:t>None</w:t>
            </w:r>
          </w:p>
        </w:tc>
      </w:tr>
      <w:tr w:rsidR="008F153A" w:rsidRPr="003B5765">
        <w:tc>
          <w:tcPr>
            <w:tcW w:w="2448" w:type="dxa"/>
            <w:shd w:val="clear" w:color="auto" w:fill="D9D9D9" w:themeFill="background1" w:themeFillShade="D9"/>
            <w:vAlign w:val="center"/>
          </w:tcPr>
          <w:p w:rsidR="008F153A" w:rsidRPr="003B5765" w:rsidRDefault="008F153A"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8F153A" w:rsidRPr="003B5765" w:rsidRDefault="008F153A" w:rsidP="008F153A">
            <w:pPr>
              <w:rPr>
                <w:color w:val="000000" w:themeColor="text1"/>
              </w:rPr>
            </w:pPr>
            <w:r w:rsidRPr="003B5765">
              <w:rPr>
                <w:color w:val="000000" w:themeColor="text1"/>
              </w:rPr>
              <w:t>Discuss with the class how a lack of commitment can ruin any action plan.</w:t>
            </w:r>
            <w:r w:rsidR="009F18D0" w:rsidRPr="003B5765">
              <w:rPr>
                <w:color w:val="000000" w:themeColor="text1"/>
              </w:rPr>
              <w:t xml:space="preserve"> </w:t>
            </w:r>
            <w:r w:rsidRPr="003B5765">
              <w:rPr>
                <w:color w:val="000000" w:themeColor="text1"/>
              </w:rPr>
              <w:t>Ask the class to name some examples of how we show a lack of commitment in our lives, such as failing to go to the gym when we say we will.</w:t>
            </w:r>
            <w:r w:rsidR="009F18D0" w:rsidRPr="003B5765">
              <w:rPr>
                <w:color w:val="000000" w:themeColor="text1"/>
              </w:rPr>
              <w:t xml:space="preserve"> </w:t>
            </w:r>
            <w:r w:rsidRPr="003B5765">
              <w:rPr>
                <w:color w:val="000000" w:themeColor="text1"/>
              </w:rPr>
              <w:t>Write some of their answers on the board/flipchart.</w:t>
            </w:r>
          </w:p>
        </w:tc>
      </w:tr>
      <w:tr w:rsidR="008F153A" w:rsidRPr="003B5765">
        <w:tc>
          <w:tcPr>
            <w:tcW w:w="2448" w:type="dxa"/>
            <w:tcBorders>
              <w:bottom w:val="single" w:sz="4" w:space="0" w:color="1F497D"/>
            </w:tcBorders>
            <w:vAlign w:val="center"/>
          </w:tcPr>
          <w:p w:rsidR="008F153A" w:rsidRPr="003B5765" w:rsidRDefault="008F153A"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8F153A" w:rsidRPr="003B5765" w:rsidRDefault="008F153A" w:rsidP="008F153A">
            <w:pPr>
              <w:rPr>
                <w:color w:val="000000" w:themeColor="text1"/>
              </w:rPr>
            </w:pPr>
            <w:r w:rsidRPr="003B5765">
              <w:rPr>
                <w:color w:val="000000" w:themeColor="text1"/>
              </w:rPr>
              <w:t xml:space="preserve">Share any personal, relevant stories. </w:t>
            </w:r>
          </w:p>
        </w:tc>
      </w:tr>
      <w:tr w:rsidR="008F153A" w:rsidRPr="003B5765">
        <w:tc>
          <w:tcPr>
            <w:tcW w:w="2448" w:type="dxa"/>
            <w:shd w:val="clear" w:color="auto" w:fill="D9D9D9" w:themeFill="background1" w:themeFillShade="D9"/>
            <w:vAlign w:val="center"/>
          </w:tcPr>
          <w:p w:rsidR="008F153A" w:rsidRPr="003B5765" w:rsidRDefault="008F153A"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8F153A" w:rsidRPr="003B5765" w:rsidRDefault="008F153A" w:rsidP="008F153A">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D0051D" w:rsidP="00FD66F6">
            <w:pPr>
              <w:rPr>
                <w:color w:val="000000" w:themeColor="text1"/>
              </w:rPr>
            </w:pPr>
            <w:r w:rsidRPr="003B5765">
              <w:rPr>
                <w:color w:val="000000" w:themeColor="text1"/>
              </w:rPr>
              <w:t>How can a lack of commitment affect a client’s goals and plans?</w:t>
            </w:r>
          </w:p>
        </w:tc>
      </w:tr>
    </w:tbl>
    <w:p w:rsidR="009F18D0" w:rsidRPr="003B5765" w:rsidRDefault="009F18D0" w:rsidP="009F18D0"/>
    <w:p w:rsidR="00CC07AB" w:rsidRPr="003B5765" w:rsidRDefault="00094A5A" w:rsidP="00CC07AB">
      <w:pPr>
        <w:pStyle w:val="Heading2"/>
      </w:pPr>
      <w:bookmarkStart w:id="31" w:name="_Toc412547408"/>
      <w:r w:rsidRPr="003B5765">
        <w:t>Procrastination</w:t>
      </w:r>
      <w:bookmarkEnd w:id="31"/>
    </w:p>
    <w:p w:rsidR="00CC07AB" w:rsidRPr="003B5765" w:rsidRDefault="00196E98" w:rsidP="001D05AB">
      <w:r w:rsidRPr="003B5765">
        <w:rPr>
          <w:rFonts w:ascii="Arial" w:hAnsi="Arial" w:cs="Arial"/>
          <w:noProof/>
          <w:color w:val="0033CC"/>
          <w:sz w:val="21"/>
          <w:szCs w:val="21"/>
          <w:lang w:bidi="ar-SA"/>
        </w:rPr>
        <w:drawing>
          <wp:anchor distT="0" distB="0" distL="114300" distR="114300" simplePos="0" relativeHeight="251748864" behindDoc="0" locked="0" layoutInCell="1" allowOverlap="1" wp14:anchorId="77B2EF17" wp14:editId="268B3E71">
            <wp:simplePos x="0" y="0"/>
            <wp:positionH relativeFrom="column">
              <wp:posOffset>28575</wp:posOffset>
            </wp:positionH>
            <wp:positionV relativeFrom="paragraph">
              <wp:posOffset>44450</wp:posOffset>
            </wp:positionV>
            <wp:extent cx="929640" cy="952500"/>
            <wp:effectExtent l="0" t="0" r="3810" b="0"/>
            <wp:wrapSquare wrapText="bothSides"/>
            <wp:docPr id="101" name="Picture 101" descr="timer clip art">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imer clip art">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29640" cy="952500"/>
                    </a:xfrm>
                    <a:prstGeom prst="rect">
                      <a:avLst/>
                    </a:prstGeom>
                    <a:noFill/>
                    <a:ln>
                      <a:noFill/>
                    </a:ln>
                  </pic:spPr>
                </pic:pic>
              </a:graphicData>
            </a:graphic>
          </wp:anchor>
        </w:drawing>
      </w:r>
      <w:r w:rsidR="00435479" w:rsidRPr="003B5765">
        <w:t>If a client does not show a lack of commitment, the other major challenge they can face is procrastination.</w:t>
      </w:r>
      <w:r w:rsidR="009F18D0" w:rsidRPr="003B5765">
        <w:t xml:space="preserve"> </w:t>
      </w:r>
      <w:r w:rsidR="00435479" w:rsidRPr="003B5765">
        <w:t>After all, many clients do see their goals or targets as long-term and can feel as though they do not have to do anything at the moment.</w:t>
      </w:r>
      <w:r w:rsidR="009F18D0" w:rsidRPr="003B5765">
        <w:t xml:space="preserve"> </w:t>
      </w:r>
      <w:r w:rsidR="00435479" w:rsidRPr="003B5765">
        <w:t>But this can lead to less and less actions and even a complete stop at some point in the plan.</w:t>
      </w:r>
      <w:r w:rsidR="009F18D0" w:rsidRPr="003B5765">
        <w:t xml:space="preserve"> </w:t>
      </w:r>
      <w:r w:rsidR="00435479" w:rsidRPr="003B5765">
        <w:t>The client must be aware that discipline is a necessary ‘evil’</w:t>
      </w:r>
      <w:r w:rsidR="006053BF" w:rsidRPr="003B5765">
        <w:t xml:space="preserve"> </w:t>
      </w:r>
      <w:r w:rsidR="00435479" w:rsidRPr="003B5765">
        <w:t>in order to get something they want.</w:t>
      </w:r>
      <w:r w:rsidR="009F18D0" w:rsidRPr="003B5765">
        <w:t xml:space="preserve"> </w:t>
      </w:r>
      <w:r w:rsidR="006053BF" w:rsidRPr="003B5765">
        <w:t>One of the most common ways to help avoid procrastination is for the client and the life coach set particular steps or small goals to achieve in a set amount of time.</w:t>
      </w:r>
      <w:r w:rsidR="009F18D0" w:rsidRPr="003B5765">
        <w:t xml:space="preserve"> </w:t>
      </w:r>
      <w:r w:rsidR="006053BF" w:rsidRPr="003B5765">
        <w:t xml:space="preserve">These mini-processes can help the client stay focused </w:t>
      </w:r>
      <w:r w:rsidR="002B50FD" w:rsidRPr="003B5765">
        <w:t>o</w:t>
      </w:r>
      <w:r w:rsidR="006053BF" w:rsidRPr="003B5765">
        <w:t>n the big picture and hopefully avoid any form procrastination or hesitation.</w:t>
      </w:r>
      <w:r w:rsidR="009F18D0" w:rsidRPr="003B5765">
        <w:t xml:space="preserve"> </w:t>
      </w:r>
      <w:r w:rsidR="006053BF" w:rsidRPr="003B5765">
        <w:t>By knowing they should follow some sort of timeline with structured events and deadlines, the client is more likely to keep moving forward with self-discipline and self-control – and staying away from any procrastination pitfalls.</w:t>
      </w:r>
    </w:p>
    <w:p w:rsidR="009F18D0" w:rsidRPr="003B5765" w:rsidRDefault="009F18D0" w:rsidP="001D05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F251A4" w:rsidP="00CC07AB">
            <w:pPr>
              <w:rPr>
                <w:b/>
                <w:bCs/>
                <w:color w:val="000000" w:themeColor="text1"/>
              </w:rPr>
            </w:pPr>
            <w:r w:rsidRPr="003B5765">
              <w:rPr>
                <w:b/>
                <w:bCs/>
                <w:color w:val="000000" w:themeColor="text1"/>
              </w:rPr>
              <w:t>7</w:t>
            </w:r>
            <w:r w:rsidR="00B27015" w:rsidRPr="003B5765">
              <w:rPr>
                <w:b/>
                <w:bCs/>
                <w:color w:val="000000" w:themeColor="text1"/>
              </w:rPr>
              <w:t xml:space="preserve"> </w:t>
            </w:r>
            <w:r w:rsidR="002C4F06" w:rsidRPr="003B5765">
              <w:rPr>
                <w:b/>
                <w:bCs/>
                <w:color w:val="000000" w:themeColor="text1"/>
              </w:rPr>
              <w:t>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8F153A" w:rsidP="00E03C06">
            <w:pPr>
              <w:rPr>
                <w:color w:val="000000" w:themeColor="text1"/>
              </w:rPr>
            </w:pPr>
            <w:r w:rsidRPr="003B5765">
              <w:rPr>
                <w:color w:val="000000" w:themeColor="text1"/>
              </w:rPr>
              <w:t>Review the definition of procrastination.</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386D6B" w:rsidRPr="003B5765" w:rsidRDefault="008F153A" w:rsidP="00CC07AB">
            <w:pPr>
              <w:rPr>
                <w:b/>
                <w:color w:val="000000" w:themeColor="text1"/>
              </w:rPr>
            </w:pPr>
            <w:r w:rsidRPr="003B5765">
              <w:rPr>
                <w:b/>
                <w:color w:val="000000" w:themeColor="text1"/>
              </w:rPr>
              <w:t>Procrastination</w:t>
            </w:r>
          </w:p>
          <w:p w:rsidR="00CC07AB" w:rsidRPr="003B5765" w:rsidRDefault="008F153A" w:rsidP="00B155E2">
            <w:pPr>
              <w:rPr>
                <w:color w:val="000000" w:themeColor="text1"/>
              </w:rPr>
            </w:pPr>
            <w:r w:rsidRPr="003B5765">
              <w:rPr>
                <w:color w:val="000000" w:themeColor="text1"/>
              </w:rPr>
              <w:t>Discuss how procrastination can have negative effects in life coaching.</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C07AB" w:rsidRPr="003B5765" w:rsidRDefault="00CA2F7F" w:rsidP="00E03C06">
            <w:pPr>
              <w:rPr>
                <w:b/>
                <w:bCs/>
                <w:color w:val="000000" w:themeColor="text1"/>
              </w:rPr>
            </w:pPr>
            <w:r w:rsidRPr="003B5765">
              <w:rPr>
                <w:b/>
              </w:rPr>
              <w:t>07</w:t>
            </w:r>
            <w:r w:rsidR="008F153A" w:rsidRPr="003B5765">
              <w:rPr>
                <w:b/>
              </w:rPr>
              <w:t>: Procrastination</w:t>
            </w:r>
          </w:p>
        </w:tc>
      </w:tr>
      <w:tr w:rsidR="008F153A" w:rsidRPr="003B5765">
        <w:trPr>
          <w:trHeight w:val="440"/>
        </w:trPr>
        <w:tc>
          <w:tcPr>
            <w:tcW w:w="2448" w:type="dxa"/>
            <w:tcBorders>
              <w:bottom w:val="single" w:sz="4" w:space="0" w:color="1F497D"/>
            </w:tcBorders>
            <w:vAlign w:val="center"/>
          </w:tcPr>
          <w:p w:rsidR="008F153A" w:rsidRPr="003B5765" w:rsidRDefault="008F153A"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8F153A" w:rsidRPr="003B5765" w:rsidRDefault="008F153A" w:rsidP="008F153A">
            <w:pPr>
              <w:rPr>
                <w:color w:val="000000" w:themeColor="text1"/>
              </w:rPr>
            </w:pPr>
            <w:r w:rsidRPr="003B5765">
              <w:rPr>
                <w:color w:val="000000" w:themeColor="text1"/>
              </w:rPr>
              <w:t>None</w:t>
            </w:r>
          </w:p>
        </w:tc>
      </w:tr>
      <w:tr w:rsidR="008F153A" w:rsidRPr="003B5765">
        <w:tc>
          <w:tcPr>
            <w:tcW w:w="2448" w:type="dxa"/>
            <w:shd w:val="clear" w:color="auto" w:fill="D9D9D9" w:themeFill="background1" w:themeFillShade="D9"/>
            <w:vAlign w:val="center"/>
          </w:tcPr>
          <w:p w:rsidR="008F153A" w:rsidRPr="003B5765" w:rsidRDefault="008F153A"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8F153A" w:rsidRPr="003B5765" w:rsidRDefault="008F153A" w:rsidP="008F153A">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 xml:space="preserve">Share your answers with the rest of the </w:t>
            </w:r>
            <w:r w:rsidRPr="003B5765">
              <w:rPr>
                <w:color w:val="000000" w:themeColor="text1"/>
              </w:rPr>
              <w:lastRenderedPageBreak/>
              <w:t>class.</w:t>
            </w:r>
          </w:p>
        </w:tc>
      </w:tr>
      <w:tr w:rsidR="008F153A" w:rsidRPr="003B5765">
        <w:tc>
          <w:tcPr>
            <w:tcW w:w="2448" w:type="dxa"/>
            <w:tcBorders>
              <w:bottom w:val="single" w:sz="4" w:space="0" w:color="1F497D"/>
            </w:tcBorders>
            <w:vAlign w:val="center"/>
          </w:tcPr>
          <w:p w:rsidR="008F153A" w:rsidRPr="003B5765" w:rsidRDefault="008F153A" w:rsidP="00CC07AB">
            <w:pPr>
              <w:rPr>
                <w:b/>
                <w:bCs/>
                <w:color w:val="000000" w:themeColor="text1"/>
              </w:rPr>
            </w:pPr>
            <w:r w:rsidRPr="003B5765">
              <w:rPr>
                <w:b/>
                <w:bCs/>
                <w:color w:val="000000" w:themeColor="text1"/>
              </w:rPr>
              <w:lastRenderedPageBreak/>
              <w:t>Stories to Share</w:t>
            </w:r>
          </w:p>
        </w:tc>
        <w:tc>
          <w:tcPr>
            <w:tcW w:w="7128" w:type="dxa"/>
            <w:tcBorders>
              <w:bottom w:val="single" w:sz="4" w:space="0" w:color="1F497D"/>
            </w:tcBorders>
            <w:vAlign w:val="center"/>
          </w:tcPr>
          <w:p w:rsidR="008F153A" w:rsidRPr="003B5765" w:rsidRDefault="008F153A" w:rsidP="008F153A">
            <w:pPr>
              <w:rPr>
                <w:color w:val="000000" w:themeColor="text1"/>
              </w:rPr>
            </w:pPr>
            <w:r w:rsidRPr="003B5765">
              <w:rPr>
                <w:color w:val="000000" w:themeColor="text1"/>
              </w:rPr>
              <w:t xml:space="preserve">Share any personal, relevant stories. </w:t>
            </w:r>
          </w:p>
        </w:tc>
      </w:tr>
      <w:tr w:rsidR="008F153A" w:rsidRPr="003B5765">
        <w:tc>
          <w:tcPr>
            <w:tcW w:w="2448" w:type="dxa"/>
            <w:shd w:val="clear" w:color="auto" w:fill="D9D9D9" w:themeFill="background1" w:themeFillShade="D9"/>
            <w:vAlign w:val="center"/>
          </w:tcPr>
          <w:p w:rsidR="008F153A" w:rsidRPr="003B5765" w:rsidRDefault="008F153A"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8F153A" w:rsidRPr="003B5765" w:rsidRDefault="008F153A" w:rsidP="008F153A">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D0051D" w:rsidP="00E03C06">
            <w:pPr>
              <w:rPr>
                <w:color w:val="000000" w:themeColor="text1"/>
              </w:rPr>
            </w:pPr>
            <w:r w:rsidRPr="003B5765">
              <w:rPr>
                <w:color w:val="000000" w:themeColor="text1"/>
              </w:rPr>
              <w:t>What can cause procrastination in clients?</w:t>
            </w:r>
          </w:p>
        </w:tc>
      </w:tr>
    </w:tbl>
    <w:p w:rsidR="009F18D0" w:rsidRPr="003B5765" w:rsidRDefault="009F18D0" w:rsidP="009F18D0"/>
    <w:p w:rsidR="00CC07AB" w:rsidRPr="003B5765" w:rsidRDefault="00094A5A" w:rsidP="00CC07AB">
      <w:pPr>
        <w:pStyle w:val="Heading2"/>
      </w:pPr>
      <w:bookmarkStart w:id="32" w:name="_Toc412547409"/>
      <w:r w:rsidRPr="003B5765">
        <w:t>Poor Communication Skills</w:t>
      </w:r>
      <w:bookmarkEnd w:id="32"/>
    </w:p>
    <w:p w:rsidR="00CC07AB" w:rsidRPr="003B5765" w:rsidRDefault="00196E98" w:rsidP="007A4944">
      <w:r w:rsidRPr="003B5765">
        <w:rPr>
          <w:rFonts w:ascii="Arial" w:hAnsi="Arial" w:cs="Arial"/>
          <w:noProof/>
          <w:color w:val="0033CC"/>
          <w:sz w:val="21"/>
          <w:szCs w:val="21"/>
          <w:lang w:bidi="ar-SA"/>
        </w:rPr>
        <w:drawing>
          <wp:anchor distT="0" distB="0" distL="114300" distR="114300" simplePos="0" relativeHeight="251749888" behindDoc="0" locked="0" layoutInCell="1" allowOverlap="1" wp14:anchorId="46E73CE8" wp14:editId="3018718A">
            <wp:simplePos x="0" y="0"/>
            <wp:positionH relativeFrom="column">
              <wp:posOffset>57150</wp:posOffset>
            </wp:positionH>
            <wp:positionV relativeFrom="paragraph">
              <wp:posOffset>55245</wp:posOffset>
            </wp:positionV>
            <wp:extent cx="937260" cy="952500"/>
            <wp:effectExtent l="0" t="0" r="0" b="0"/>
            <wp:wrapSquare wrapText="bothSides"/>
            <wp:docPr id="102" name="Picture 102" descr="official communication clip art">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official communication clip art">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37260" cy="952500"/>
                    </a:xfrm>
                    <a:prstGeom prst="rect">
                      <a:avLst/>
                    </a:prstGeom>
                    <a:noFill/>
                    <a:ln>
                      <a:noFill/>
                    </a:ln>
                  </pic:spPr>
                </pic:pic>
              </a:graphicData>
            </a:graphic>
          </wp:anchor>
        </w:drawing>
      </w:r>
      <w:r w:rsidR="0050699E" w:rsidRPr="003B5765">
        <w:t>Poor communication skills are a problem that can affect any relationship and any growing process.</w:t>
      </w:r>
      <w:r w:rsidR="009F18D0" w:rsidRPr="003B5765">
        <w:t xml:space="preserve"> </w:t>
      </w:r>
      <w:r w:rsidR="0050699E" w:rsidRPr="003B5765">
        <w:t>Poor communication between the life coach and the client can cause stress and tension for both parties.</w:t>
      </w:r>
      <w:r w:rsidR="009F18D0" w:rsidRPr="003B5765">
        <w:t xml:space="preserve"> </w:t>
      </w:r>
      <w:r w:rsidR="0050699E" w:rsidRPr="003B5765">
        <w:t>After all, the life coach cannot help the client if they cannot communicate what they are wanting; and the client cannot work with the life coach if they cannot understand what they are being told.</w:t>
      </w:r>
      <w:r w:rsidR="009F18D0" w:rsidRPr="003B5765">
        <w:t xml:space="preserve"> </w:t>
      </w:r>
      <w:r w:rsidR="0050699E" w:rsidRPr="003B5765">
        <w:t>For both parties, it is important that they are actively working towards better communication during every step of the process, such as by providing feedback and offering opinions and advice.</w:t>
      </w:r>
      <w:r w:rsidR="009F18D0" w:rsidRPr="003B5765">
        <w:t xml:space="preserve"> </w:t>
      </w:r>
      <w:r w:rsidR="0050699E" w:rsidRPr="003B5765">
        <w:t>When the team practices good communication skills regularly, they will be able to tell when po</w:t>
      </w:r>
      <w:r w:rsidR="00A334A8" w:rsidRPr="003B5765">
        <w:t>o</w:t>
      </w:r>
      <w:r w:rsidR="0050699E" w:rsidRPr="003B5765">
        <w:t xml:space="preserve">r communication skills </w:t>
      </w:r>
      <w:r w:rsidR="00A334A8" w:rsidRPr="003B5765">
        <w:t>a</w:t>
      </w:r>
      <w:r w:rsidR="0050699E" w:rsidRPr="003B5765">
        <w:t>re getting in the way and stop them early on.</w:t>
      </w:r>
    </w:p>
    <w:p w:rsidR="0050699E" w:rsidRPr="003B5765" w:rsidRDefault="0050699E" w:rsidP="007A4944">
      <w:r w:rsidRPr="003B5765">
        <w:t>Tips for good communication:</w:t>
      </w:r>
    </w:p>
    <w:p w:rsidR="0050699E" w:rsidRPr="003B5765" w:rsidRDefault="0050699E" w:rsidP="00BF2B15">
      <w:pPr>
        <w:pStyle w:val="ListParagraph"/>
        <w:numPr>
          <w:ilvl w:val="0"/>
          <w:numId w:val="118"/>
        </w:numPr>
      </w:pPr>
      <w:r w:rsidRPr="003B5765">
        <w:t>Speak clearly when talking</w:t>
      </w:r>
    </w:p>
    <w:p w:rsidR="0050699E" w:rsidRPr="003B5765" w:rsidRDefault="0050699E" w:rsidP="00BF2B15">
      <w:pPr>
        <w:pStyle w:val="ListParagraph"/>
        <w:numPr>
          <w:ilvl w:val="0"/>
          <w:numId w:val="118"/>
        </w:numPr>
      </w:pPr>
      <w:r w:rsidRPr="003B5765">
        <w:t xml:space="preserve">Repeat back what you’ve heard </w:t>
      </w:r>
    </w:p>
    <w:p w:rsidR="0050699E" w:rsidRPr="003B5765" w:rsidRDefault="0050699E" w:rsidP="00BF2B15">
      <w:pPr>
        <w:pStyle w:val="ListParagraph"/>
        <w:numPr>
          <w:ilvl w:val="0"/>
          <w:numId w:val="118"/>
        </w:numPr>
      </w:pPr>
      <w:r w:rsidRPr="003B5765">
        <w:t>Encourage feedback</w:t>
      </w:r>
    </w:p>
    <w:p w:rsidR="0050699E" w:rsidRPr="003B5765" w:rsidRDefault="0050699E" w:rsidP="00BF2B15">
      <w:pPr>
        <w:pStyle w:val="ListParagraph"/>
        <w:numPr>
          <w:ilvl w:val="0"/>
          <w:numId w:val="118"/>
        </w:numPr>
      </w:pPr>
      <w:r w:rsidRPr="003B5765">
        <w:t>Ask questions when needed</w:t>
      </w:r>
    </w:p>
    <w:p w:rsidR="009F18D0" w:rsidRPr="003B5765" w:rsidRDefault="009F18D0" w:rsidP="009F18D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F251A4" w:rsidP="00CC07AB">
            <w:pPr>
              <w:rPr>
                <w:b/>
                <w:bCs/>
                <w:color w:val="000000" w:themeColor="text1"/>
              </w:rPr>
            </w:pPr>
            <w:r w:rsidRPr="003B5765">
              <w:rPr>
                <w:b/>
                <w:bCs/>
                <w:color w:val="000000" w:themeColor="text1"/>
              </w:rPr>
              <w:t>8</w:t>
            </w:r>
            <w:r w:rsidR="001908FE" w:rsidRPr="003B5765">
              <w:rPr>
                <w:b/>
                <w:bCs/>
                <w:color w:val="000000" w:themeColor="text1"/>
              </w:rPr>
              <w:t xml:space="preserve"> </w:t>
            </w:r>
            <w:r w:rsidR="00C80A54" w:rsidRPr="003B5765">
              <w:rPr>
                <w:b/>
                <w:bCs/>
                <w:color w:val="000000" w:themeColor="text1"/>
              </w:rPr>
              <w:t>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8F153A" w:rsidP="00B27015">
            <w:pPr>
              <w:rPr>
                <w:color w:val="000000" w:themeColor="text1"/>
              </w:rPr>
            </w:pPr>
            <w:r w:rsidRPr="003B5765">
              <w:rPr>
                <w:color w:val="000000" w:themeColor="text1"/>
              </w:rPr>
              <w:t>Review the characteristics of poor communication skills.</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656D8A" w:rsidRPr="003B5765" w:rsidRDefault="008F153A" w:rsidP="00CC07AB">
            <w:pPr>
              <w:rPr>
                <w:b/>
                <w:color w:val="000000" w:themeColor="text1"/>
              </w:rPr>
            </w:pPr>
            <w:r w:rsidRPr="003B5765">
              <w:rPr>
                <w:b/>
                <w:color w:val="000000" w:themeColor="text1"/>
              </w:rPr>
              <w:t>Poor Communication Skills</w:t>
            </w:r>
          </w:p>
          <w:p w:rsidR="00CC07AB" w:rsidRPr="003B5765" w:rsidRDefault="008F153A" w:rsidP="008638FC">
            <w:pPr>
              <w:rPr>
                <w:color w:val="000000" w:themeColor="text1"/>
              </w:rPr>
            </w:pPr>
            <w:r w:rsidRPr="003B5765">
              <w:rPr>
                <w:color w:val="000000" w:themeColor="text1"/>
              </w:rPr>
              <w:t>Discuss how poor communication skills can affect clients and life coaches.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C07AB" w:rsidRPr="003B5765" w:rsidRDefault="00CA2F7F" w:rsidP="0019512B">
            <w:pPr>
              <w:rPr>
                <w:b/>
                <w:bCs/>
                <w:color w:val="000000" w:themeColor="text1"/>
              </w:rPr>
            </w:pPr>
            <w:r w:rsidRPr="003B5765">
              <w:rPr>
                <w:b/>
              </w:rPr>
              <w:t>08</w:t>
            </w:r>
            <w:r w:rsidR="008F153A" w:rsidRPr="003B5765">
              <w:rPr>
                <w:b/>
              </w:rPr>
              <w:t>: Improving Communication Skills</w:t>
            </w:r>
          </w:p>
        </w:tc>
      </w:tr>
      <w:tr w:rsidR="008F153A" w:rsidRPr="003B5765">
        <w:trPr>
          <w:trHeight w:val="440"/>
        </w:trPr>
        <w:tc>
          <w:tcPr>
            <w:tcW w:w="2448" w:type="dxa"/>
            <w:tcBorders>
              <w:bottom w:val="single" w:sz="4" w:space="0" w:color="1F497D"/>
            </w:tcBorders>
            <w:vAlign w:val="center"/>
          </w:tcPr>
          <w:p w:rsidR="008F153A" w:rsidRPr="003B5765" w:rsidRDefault="008F153A"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8F153A" w:rsidRPr="003B5765" w:rsidRDefault="008F153A" w:rsidP="008F153A">
            <w:pPr>
              <w:rPr>
                <w:color w:val="000000" w:themeColor="text1"/>
              </w:rPr>
            </w:pPr>
            <w:r w:rsidRPr="003B5765">
              <w:rPr>
                <w:color w:val="000000" w:themeColor="text1"/>
              </w:rPr>
              <w:t>None</w:t>
            </w:r>
          </w:p>
        </w:tc>
      </w:tr>
      <w:tr w:rsidR="008F153A" w:rsidRPr="003B5765">
        <w:tc>
          <w:tcPr>
            <w:tcW w:w="2448" w:type="dxa"/>
            <w:shd w:val="clear" w:color="auto" w:fill="D9D9D9" w:themeFill="background1" w:themeFillShade="D9"/>
            <w:vAlign w:val="center"/>
          </w:tcPr>
          <w:p w:rsidR="008F153A" w:rsidRPr="003B5765" w:rsidRDefault="008F153A"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8F153A" w:rsidRPr="003B5765" w:rsidRDefault="008F153A" w:rsidP="008F153A">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8F153A" w:rsidRPr="003B5765">
        <w:tc>
          <w:tcPr>
            <w:tcW w:w="2448" w:type="dxa"/>
            <w:tcBorders>
              <w:bottom w:val="single" w:sz="4" w:space="0" w:color="1F497D"/>
            </w:tcBorders>
            <w:vAlign w:val="center"/>
          </w:tcPr>
          <w:p w:rsidR="008F153A" w:rsidRPr="003B5765" w:rsidRDefault="008F153A" w:rsidP="00CC07AB">
            <w:pPr>
              <w:rPr>
                <w:b/>
                <w:bCs/>
                <w:color w:val="000000" w:themeColor="text1"/>
              </w:rPr>
            </w:pPr>
            <w:r w:rsidRPr="003B5765">
              <w:rPr>
                <w:b/>
                <w:bCs/>
                <w:color w:val="000000" w:themeColor="text1"/>
              </w:rPr>
              <w:lastRenderedPageBreak/>
              <w:t>Stories to Share</w:t>
            </w:r>
          </w:p>
        </w:tc>
        <w:tc>
          <w:tcPr>
            <w:tcW w:w="7128" w:type="dxa"/>
            <w:tcBorders>
              <w:bottom w:val="single" w:sz="4" w:space="0" w:color="1F497D"/>
            </w:tcBorders>
            <w:vAlign w:val="center"/>
          </w:tcPr>
          <w:p w:rsidR="008F153A" w:rsidRPr="003B5765" w:rsidRDefault="008F153A" w:rsidP="008F153A">
            <w:pPr>
              <w:rPr>
                <w:color w:val="000000" w:themeColor="text1"/>
              </w:rPr>
            </w:pPr>
            <w:r w:rsidRPr="003B5765">
              <w:rPr>
                <w:color w:val="000000" w:themeColor="text1"/>
              </w:rPr>
              <w:t xml:space="preserve">Share any personal, relevant stories. </w:t>
            </w:r>
          </w:p>
        </w:tc>
      </w:tr>
      <w:tr w:rsidR="008F153A" w:rsidRPr="003B5765">
        <w:tc>
          <w:tcPr>
            <w:tcW w:w="2448" w:type="dxa"/>
            <w:shd w:val="clear" w:color="auto" w:fill="D9D9D9" w:themeFill="background1" w:themeFillShade="D9"/>
            <w:vAlign w:val="center"/>
          </w:tcPr>
          <w:p w:rsidR="008F153A" w:rsidRPr="003B5765" w:rsidRDefault="008F153A"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8F153A" w:rsidRPr="003B5765" w:rsidRDefault="008F153A" w:rsidP="008F153A">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A334A8" w:rsidP="0005659F">
            <w:pPr>
              <w:rPr>
                <w:color w:val="000000" w:themeColor="text1"/>
              </w:rPr>
            </w:pPr>
            <w:r w:rsidRPr="003B5765">
              <w:rPr>
                <w:color w:val="000000" w:themeColor="text1"/>
              </w:rPr>
              <w:t>Why are good communication skills important?</w:t>
            </w:r>
          </w:p>
        </w:tc>
      </w:tr>
    </w:tbl>
    <w:p w:rsidR="00FF1DC5" w:rsidRPr="003B5765" w:rsidRDefault="00FF1DC5" w:rsidP="00104301"/>
    <w:p w:rsidR="004F5F5D" w:rsidRPr="003B5765" w:rsidRDefault="00094A5A" w:rsidP="00CC07AB">
      <w:pPr>
        <w:pStyle w:val="Heading2"/>
      </w:pPr>
      <w:bookmarkStart w:id="33" w:name="_Toc412547410"/>
      <w:r w:rsidRPr="003B5765">
        <w:t>Lack of Direction</w:t>
      </w:r>
      <w:bookmarkEnd w:id="33"/>
    </w:p>
    <w:p w:rsidR="006A2A51" w:rsidRPr="003B5765" w:rsidRDefault="00196E98" w:rsidP="008F153A">
      <w:r w:rsidRPr="003B5765">
        <w:rPr>
          <w:rFonts w:ascii="Arial" w:hAnsi="Arial" w:cs="Arial"/>
          <w:noProof/>
          <w:color w:val="0033CC"/>
          <w:sz w:val="21"/>
          <w:szCs w:val="21"/>
          <w:lang w:bidi="ar-SA"/>
        </w:rPr>
        <w:drawing>
          <wp:anchor distT="0" distB="0" distL="114300" distR="114300" simplePos="0" relativeHeight="251750912" behindDoc="0" locked="0" layoutInCell="1" allowOverlap="1" wp14:anchorId="34C88C22" wp14:editId="0CB4B565">
            <wp:simplePos x="0" y="0"/>
            <wp:positionH relativeFrom="column">
              <wp:posOffset>0</wp:posOffset>
            </wp:positionH>
            <wp:positionV relativeFrom="paragraph">
              <wp:posOffset>36195</wp:posOffset>
            </wp:positionV>
            <wp:extent cx="952500" cy="952500"/>
            <wp:effectExtent l="0" t="0" r="0" b="0"/>
            <wp:wrapSquare wrapText="bothSides"/>
            <wp:docPr id="103" name="Picture 103" descr="openclipart signSym direction down green clip art">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openclipart signSym direction down green clip art">
                      <a:hlinkClick r:id="rId29"/>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00296EB8" w:rsidRPr="003B5765">
        <w:t>One of the most difficult challenges of life coaching- more difficult than procrastination and a lack of commitment - is the client’s lack of direction.</w:t>
      </w:r>
      <w:r w:rsidR="009F18D0" w:rsidRPr="003B5765">
        <w:t xml:space="preserve"> </w:t>
      </w:r>
      <w:r w:rsidR="00296EB8" w:rsidRPr="003B5765">
        <w:t>When a client presents a life coach with a lack of direction, it can leave the life coach stumped as to where to aim them from here.</w:t>
      </w:r>
      <w:r w:rsidR="009F18D0" w:rsidRPr="003B5765">
        <w:t xml:space="preserve"> </w:t>
      </w:r>
      <w:r w:rsidR="00296EB8" w:rsidRPr="003B5765">
        <w:t>A life coach is suppose</w:t>
      </w:r>
      <w:r w:rsidR="002B50FD" w:rsidRPr="003B5765">
        <w:t>d</w:t>
      </w:r>
      <w:r w:rsidR="00296EB8" w:rsidRPr="003B5765">
        <w:t xml:space="preserve"> to help the client work toward a major goal and create timelines on how to achieve what they want, but if the client does not have a sense of direction as to where they want to go, it can stop the whole process in its tracks.</w:t>
      </w:r>
      <w:r w:rsidR="009F18D0" w:rsidRPr="003B5765">
        <w:t xml:space="preserve"> </w:t>
      </w:r>
      <w:r w:rsidR="00296EB8" w:rsidRPr="003B5765">
        <w:t>In the beginning, the life coach should assess the client and better identify their personal values, beliefs and needs, as well as any professional or vocational skills.</w:t>
      </w:r>
      <w:r w:rsidR="009F18D0" w:rsidRPr="003B5765">
        <w:t xml:space="preserve"> </w:t>
      </w:r>
      <w:r w:rsidR="00296EB8" w:rsidRPr="003B5765">
        <w:t>From this, the life coach can form a tentative perspective as to what the client wants to achieve and what they can begin to work toward.</w:t>
      </w:r>
      <w:r w:rsidR="009F18D0" w:rsidRPr="003B5765">
        <w:t xml:space="preserve"> </w:t>
      </w:r>
      <w:r w:rsidR="00296EB8" w:rsidRPr="003B5765">
        <w:t>Of course the life coach will need a large amount of input from the client in order to build this sense of direction, so it is important to allow the client to speak about themselves and encourage them to share their thoughts and opinions openly.</w:t>
      </w:r>
    </w:p>
    <w:p w:rsidR="009F18D0" w:rsidRPr="003B5765" w:rsidRDefault="009F18D0" w:rsidP="008F153A"/>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F251A4" w:rsidP="00CC07AB">
            <w:pPr>
              <w:rPr>
                <w:b/>
                <w:bCs/>
                <w:color w:val="000000" w:themeColor="text1"/>
              </w:rPr>
            </w:pPr>
            <w:r w:rsidRPr="003B5765">
              <w:rPr>
                <w:b/>
                <w:bCs/>
                <w:color w:val="000000" w:themeColor="text1"/>
              </w:rPr>
              <w:t>7</w:t>
            </w:r>
            <w:r w:rsidR="00E1154B" w:rsidRPr="003B5765">
              <w:rPr>
                <w:b/>
                <w:bCs/>
                <w:color w:val="000000" w:themeColor="text1"/>
              </w:rPr>
              <w:t xml:space="preserve"> </w:t>
            </w:r>
            <w:r w:rsidR="004F5F5D" w:rsidRPr="003B5765">
              <w:rPr>
                <w:b/>
                <w:bCs/>
                <w:color w:val="000000" w:themeColor="text1"/>
              </w:rPr>
              <w:t>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8F153A" w:rsidP="00E1154B">
            <w:pPr>
              <w:rPr>
                <w:color w:val="000000" w:themeColor="text1"/>
              </w:rPr>
            </w:pPr>
            <w:r w:rsidRPr="003B5765">
              <w:rPr>
                <w:color w:val="000000" w:themeColor="text1"/>
              </w:rPr>
              <w:t>Review what a lack of direction means.</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BD0E93" w:rsidRPr="003B5765" w:rsidRDefault="008F153A" w:rsidP="00CC07AB">
            <w:pPr>
              <w:rPr>
                <w:b/>
                <w:color w:val="000000" w:themeColor="text1"/>
              </w:rPr>
            </w:pPr>
            <w:r w:rsidRPr="003B5765">
              <w:rPr>
                <w:b/>
                <w:color w:val="000000" w:themeColor="text1"/>
              </w:rPr>
              <w:t>Lack of Direction</w:t>
            </w:r>
          </w:p>
          <w:p w:rsidR="00CC07AB" w:rsidRPr="003B5765" w:rsidRDefault="008F153A" w:rsidP="00E1154B">
            <w:pPr>
              <w:rPr>
                <w:color w:val="000000" w:themeColor="text1"/>
              </w:rPr>
            </w:pPr>
            <w:r w:rsidRPr="003B5765">
              <w:rPr>
                <w:color w:val="000000" w:themeColor="text1"/>
              </w:rPr>
              <w:t>Discuss how a lack of direction can halt the life coaching process.</w:t>
            </w:r>
          </w:p>
        </w:tc>
      </w:tr>
      <w:tr w:rsidR="00211CC8" w:rsidRPr="003B5765">
        <w:tc>
          <w:tcPr>
            <w:tcW w:w="2448" w:type="dxa"/>
            <w:shd w:val="clear" w:color="auto" w:fill="D9D9D9" w:themeFill="background1" w:themeFillShade="D9"/>
            <w:vAlign w:val="center"/>
          </w:tcPr>
          <w:p w:rsidR="00211CC8" w:rsidRPr="003B5765" w:rsidRDefault="00211CC8"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211CC8" w:rsidRPr="003B5765" w:rsidRDefault="00211CC8" w:rsidP="00275303">
            <w:pPr>
              <w:rPr>
                <w:b/>
                <w:bCs/>
                <w:color w:val="000000" w:themeColor="text1"/>
              </w:rPr>
            </w:pPr>
            <w:r w:rsidRPr="003B5765">
              <w:rPr>
                <w:b/>
                <w:bCs/>
                <w:color w:val="000000" w:themeColor="text1"/>
              </w:rPr>
              <w:t>Flipchart/board and marker</w:t>
            </w:r>
          </w:p>
        </w:tc>
      </w:tr>
      <w:tr w:rsidR="00211CC8" w:rsidRPr="003B5765">
        <w:trPr>
          <w:trHeight w:val="440"/>
        </w:trPr>
        <w:tc>
          <w:tcPr>
            <w:tcW w:w="2448" w:type="dxa"/>
            <w:tcBorders>
              <w:bottom w:val="single" w:sz="4" w:space="0" w:color="1F497D"/>
            </w:tcBorders>
            <w:vAlign w:val="center"/>
          </w:tcPr>
          <w:p w:rsidR="00211CC8" w:rsidRPr="003B5765" w:rsidRDefault="00211CC8"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211CC8" w:rsidRPr="003B5765" w:rsidRDefault="00211CC8" w:rsidP="00275303">
            <w:pPr>
              <w:rPr>
                <w:color w:val="000000" w:themeColor="text1"/>
              </w:rPr>
            </w:pPr>
            <w:r w:rsidRPr="003B5765">
              <w:rPr>
                <w:color w:val="000000" w:themeColor="text1"/>
              </w:rPr>
              <w:t>None</w:t>
            </w:r>
          </w:p>
        </w:tc>
      </w:tr>
      <w:tr w:rsidR="00211CC8" w:rsidRPr="003B5765">
        <w:tc>
          <w:tcPr>
            <w:tcW w:w="2448" w:type="dxa"/>
            <w:shd w:val="clear" w:color="auto" w:fill="D9D9D9" w:themeFill="background1" w:themeFillShade="D9"/>
            <w:vAlign w:val="center"/>
          </w:tcPr>
          <w:p w:rsidR="00211CC8" w:rsidRPr="003B5765" w:rsidRDefault="00211CC8"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211CC8" w:rsidRPr="003B5765" w:rsidRDefault="00211CC8" w:rsidP="00211CC8">
            <w:pPr>
              <w:rPr>
                <w:color w:val="000000" w:themeColor="text1"/>
              </w:rPr>
            </w:pPr>
            <w:r w:rsidRPr="003B5765">
              <w:rPr>
                <w:color w:val="000000" w:themeColor="text1"/>
              </w:rPr>
              <w:t>Ask the class what it means to have a lack of direction.</w:t>
            </w:r>
            <w:r w:rsidR="009F18D0" w:rsidRPr="003B5765">
              <w:rPr>
                <w:color w:val="000000" w:themeColor="text1"/>
              </w:rPr>
              <w:t xml:space="preserve"> </w:t>
            </w:r>
            <w:r w:rsidRPr="003B5765">
              <w:rPr>
                <w:color w:val="000000" w:themeColor="text1"/>
              </w:rPr>
              <w:t>Ask them to identify processes that would fail if they did not have a clear plan of direction.</w:t>
            </w:r>
            <w:r w:rsidR="009F18D0" w:rsidRPr="003B5765">
              <w:rPr>
                <w:color w:val="000000" w:themeColor="text1"/>
              </w:rPr>
              <w:t xml:space="preserve"> </w:t>
            </w:r>
            <w:r w:rsidRPr="003B5765">
              <w:rPr>
                <w:color w:val="000000" w:themeColor="text1"/>
              </w:rPr>
              <w:t>Write some of their answers on the board/flipchart.</w:t>
            </w:r>
          </w:p>
        </w:tc>
      </w:tr>
      <w:tr w:rsidR="00211CC8" w:rsidRPr="003B5765">
        <w:tc>
          <w:tcPr>
            <w:tcW w:w="2448" w:type="dxa"/>
            <w:tcBorders>
              <w:bottom w:val="single" w:sz="4" w:space="0" w:color="1F497D"/>
            </w:tcBorders>
            <w:vAlign w:val="center"/>
          </w:tcPr>
          <w:p w:rsidR="00211CC8" w:rsidRPr="003B5765" w:rsidRDefault="00211CC8" w:rsidP="00CC07AB">
            <w:pPr>
              <w:rPr>
                <w:b/>
                <w:bCs/>
                <w:color w:val="000000" w:themeColor="text1"/>
              </w:rPr>
            </w:pPr>
            <w:r w:rsidRPr="003B5765">
              <w:rPr>
                <w:b/>
                <w:bCs/>
                <w:color w:val="000000" w:themeColor="text1"/>
              </w:rPr>
              <w:t xml:space="preserve"> Stories to Share</w:t>
            </w:r>
          </w:p>
        </w:tc>
        <w:tc>
          <w:tcPr>
            <w:tcW w:w="7128" w:type="dxa"/>
            <w:tcBorders>
              <w:bottom w:val="single" w:sz="4" w:space="0" w:color="1F497D"/>
            </w:tcBorders>
            <w:vAlign w:val="center"/>
          </w:tcPr>
          <w:p w:rsidR="00211CC8" w:rsidRPr="003B5765" w:rsidRDefault="00211CC8" w:rsidP="00275303">
            <w:pPr>
              <w:rPr>
                <w:color w:val="000000" w:themeColor="text1"/>
              </w:rPr>
            </w:pPr>
            <w:r w:rsidRPr="003B5765">
              <w:rPr>
                <w:color w:val="000000" w:themeColor="text1"/>
              </w:rPr>
              <w:t xml:space="preserve">Share any personal, relevant stories. </w:t>
            </w:r>
          </w:p>
        </w:tc>
      </w:tr>
      <w:tr w:rsidR="00211CC8" w:rsidRPr="003B5765">
        <w:tc>
          <w:tcPr>
            <w:tcW w:w="2448" w:type="dxa"/>
            <w:shd w:val="clear" w:color="auto" w:fill="D9D9D9" w:themeFill="background1" w:themeFillShade="D9"/>
            <w:vAlign w:val="center"/>
          </w:tcPr>
          <w:p w:rsidR="00211CC8" w:rsidRPr="003B5765" w:rsidRDefault="00211CC8"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211CC8" w:rsidRPr="003B5765" w:rsidRDefault="00211CC8"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A334A8" w:rsidP="000F7DDA">
            <w:pPr>
              <w:rPr>
                <w:color w:val="000000" w:themeColor="text1"/>
              </w:rPr>
            </w:pPr>
            <w:r w:rsidRPr="003B5765">
              <w:rPr>
                <w:color w:val="000000" w:themeColor="text1"/>
              </w:rPr>
              <w:t xml:space="preserve">How can </w:t>
            </w:r>
            <w:r w:rsidR="008E5758" w:rsidRPr="003B5765">
              <w:rPr>
                <w:color w:val="000000" w:themeColor="text1"/>
              </w:rPr>
              <w:t>a</w:t>
            </w:r>
            <w:r w:rsidRPr="003B5765">
              <w:rPr>
                <w:color w:val="000000" w:themeColor="text1"/>
              </w:rPr>
              <w:t xml:space="preserve"> lack of direction affect a client’s goals?</w:t>
            </w:r>
          </w:p>
        </w:tc>
      </w:tr>
    </w:tbl>
    <w:p w:rsidR="00CC07AB" w:rsidRPr="003B5765" w:rsidRDefault="006E276B" w:rsidP="00CC07AB">
      <w:pPr>
        <w:pStyle w:val="Heading2"/>
      </w:pPr>
      <w:bookmarkStart w:id="34" w:name="_Toc412547411"/>
      <w:r w:rsidRPr="003B5765">
        <w:rPr>
          <w:rFonts w:ascii="Arial" w:hAnsi="Arial" w:cs="Arial"/>
          <w:noProof/>
          <w:color w:val="0033CC"/>
          <w:sz w:val="21"/>
          <w:szCs w:val="21"/>
          <w:lang w:bidi="ar-SA"/>
        </w:rPr>
        <w:lastRenderedPageBreak/>
        <w:drawing>
          <wp:anchor distT="0" distB="0" distL="114300" distR="114300" simplePos="0" relativeHeight="251751936" behindDoc="0" locked="0" layoutInCell="1" allowOverlap="1" wp14:anchorId="0B9F8A48" wp14:editId="0288B48B">
            <wp:simplePos x="0" y="0"/>
            <wp:positionH relativeFrom="column">
              <wp:posOffset>-7620</wp:posOffset>
            </wp:positionH>
            <wp:positionV relativeFrom="paragraph">
              <wp:posOffset>302260</wp:posOffset>
            </wp:positionV>
            <wp:extent cx="952500" cy="929640"/>
            <wp:effectExtent l="0" t="0" r="0" b="3810"/>
            <wp:wrapSquare wrapText="bothSides"/>
            <wp:docPr id="104" name="Picture 104" descr="folder 01 clip art">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older 01 clip art">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52500" cy="929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07AB" w:rsidRPr="003B5765">
        <w:t>Case Study</w:t>
      </w:r>
      <w:bookmarkEnd w:id="34"/>
    </w:p>
    <w:p w:rsidR="00CC07AB" w:rsidRPr="003B5765" w:rsidRDefault="00A334A8" w:rsidP="00CC07AB">
      <w:r w:rsidRPr="003B5765">
        <w:t>Tai is working with her newest client, Jamie</w:t>
      </w:r>
      <w:r w:rsidR="00071EAC" w:rsidRPr="003B5765">
        <w:t>, who set up a game plan to become more organized in his professional life.</w:t>
      </w:r>
      <w:r w:rsidR="009F18D0" w:rsidRPr="003B5765">
        <w:t xml:space="preserve"> </w:t>
      </w:r>
      <w:r w:rsidR="00071EAC" w:rsidRPr="003B5765">
        <w:t>However, lately Tai has noticed that Jamie has not been meeting the milestones on his timelines and has not been communicating with her about how he is doing.</w:t>
      </w:r>
      <w:r w:rsidR="009F18D0" w:rsidRPr="003B5765">
        <w:t xml:space="preserve"> </w:t>
      </w:r>
      <w:r w:rsidR="00071EAC" w:rsidRPr="003B5765">
        <w:t>At their next session, Tai confronted Jamie and told him</w:t>
      </w:r>
      <w:r w:rsidR="006E276B" w:rsidRPr="003B5765">
        <w:t xml:space="preserve"> </w:t>
      </w:r>
      <w:r w:rsidR="00071EAC" w:rsidRPr="003B5765">
        <w:t>she is concerned that he will not meet his goals if he does not correct the problems he is showing.</w:t>
      </w:r>
      <w:r w:rsidR="009F18D0" w:rsidRPr="003B5765">
        <w:t xml:space="preserve"> </w:t>
      </w:r>
      <w:r w:rsidR="00071EAC" w:rsidRPr="003B5765">
        <w:t>Jamie admitted that he had been procrastinating and was not adamant about getting his projects completed. Tai worked with Jamie to redefine his goals and re-establish a form of direction to remind him what he wants t</w:t>
      </w:r>
      <w:r w:rsidR="002B50FD" w:rsidRPr="003B5765">
        <w:t>o</w:t>
      </w:r>
      <w:r w:rsidR="00071EAC" w:rsidRPr="003B5765">
        <w:t xml:space="preserve"> achieve.</w:t>
      </w:r>
      <w:r w:rsidR="009F18D0" w:rsidRPr="003B5765">
        <w:t xml:space="preserve"> </w:t>
      </w:r>
      <w:r w:rsidR="00071EAC" w:rsidRPr="003B5765">
        <w:t xml:space="preserve">She told him if </w:t>
      </w:r>
      <w:r w:rsidR="002B50FD" w:rsidRPr="003B5765">
        <w:t xml:space="preserve">he </w:t>
      </w:r>
      <w:r w:rsidR="00071EAC" w:rsidRPr="003B5765">
        <w:t>does not turn his attitude around now, he would not ever reach his goals.</w:t>
      </w:r>
    </w:p>
    <w:p w:rsidR="009F18D0" w:rsidRPr="003B5765" w:rsidRDefault="009F18D0"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076BAE" w:rsidP="00CC07AB">
            <w:pPr>
              <w:rPr>
                <w:b/>
                <w:bCs/>
                <w:color w:val="000000" w:themeColor="text1"/>
              </w:rPr>
            </w:pPr>
            <w:r w:rsidRPr="003B5765">
              <w:rPr>
                <w:b/>
                <w:bCs/>
                <w:color w:val="000000" w:themeColor="text1"/>
              </w:rPr>
              <w:t>6</w:t>
            </w:r>
            <w:r w:rsidR="000F7DDA" w:rsidRPr="003B5765">
              <w:rPr>
                <w:b/>
                <w:bCs/>
                <w:color w:val="000000" w:themeColor="text1"/>
              </w:rPr>
              <w:t xml:space="preserve"> </w:t>
            </w:r>
            <w:r w:rsidR="005A6515" w:rsidRPr="003B5765">
              <w:rPr>
                <w:b/>
                <w:bCs/>
                <w:color w:val="000000" w:themeColor="text1"/>
              </w:rPr>
              <w:t>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5A6515" w:rsidP="00076BAE">
            <w:pPr>
              <w:rPr>
                <w:color w:val="000000" w:themeColor="text1"/>
              </w:rPr>
            </w:pPr>
            <w:r w:rsidRPr="003B5765">
              <w:rPr>
                <w:color w:val="000000" w:themeColor="text1"/>
              </w:rPr>
              <w:t xml:space="preserve">Introduce the </w:t>
            </w:r>
            <w:r w:rsidR="002B50FD" w:rsidRPr="003B5765">
              <w:rPr>
                <w:color w:val="000000" w:themeColor="text1"/>
              </w:rPr>
              <w:t>“</w:t>
            </w:r>
            <w:r w:rsidR="00A334A8" w:rsidRPr="003B5765">
              <w:rPr>
                <w:color w:val="000000" w:themeColor="text1"/>
              </w:rPr>
              <w:t>Life Coaching Challenges</w:t>
            </w:r>
            <w:r w:rsidR="002B50FD" w:rsidRPr="003B5765">
              <w:rPr>
                <w:color w:val="000000" w:themeColor="text1"/>
              </w:rPr>
              <w:t>” Case S</w:t>
            </w:r>
            <w:r w:rsidRPr="003B5765">
              <w:rPr>
                <w:color w:val="000000" w:themeColor="text1"/>
              </w:rPr>
              <w:t xml:space="preserve">tudy. </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5A6515" w:rsidRPr="003B5765" w:rsidRDefault="005A6515" w:rsidP="00CC07AB">
            <w:pPr>
              <w:rPr>
                <w:b/>
                <w:color w:val="000000" w:themeColor="text1"/>
              </w:rPr>
            </w:pPr>
            <w:r w:rsidRPr="003B5765">
              <w:rPr>
                <w:b/>
                <w:color w:val="000000" w:themeColor="text1"/>
              </w:rPr>
              <w:t>Case Study</w:t>
            </w:r>
          </w:p>
          <w:p w:rsidR="00CC07AB" w:rsidRPr="003B5765" w:rsidRDefault="005A6515" w:rsidP="00606DA8">
            <w:pPr>
              <w:rPr>
                <w:color w:val="000000" w:themeColor="text1"/>
              </w:rPr>
            </w:pPr>
            <w:r w:rsidRPr="003B5765">
              <w:rPr>
                <w:color w:val="000000" w:themeColor="text1"/>
              </w:rPr>
              <w:t xml:space="preserve">Discuss the </w:t>
            </w:r>
            <w:r w:rsidR="00A334A8" w:rsidRPr="003B5765">
              <w:rPr>
                <w:color w:val="000000" w:themeColor="text1"/>
              </w:rPr>
              <w:t>challenges a life coach can face.</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C07AB" w:rsidRPr="003B5765" w:rsidRDefault="005A6515" w:rsidP="00CC07AB">
            <w:pPr>
              <w:rPr>
                <w:color w:val="000000" w:themeColor="text1"/>
              </w:rPr>
            </w:pPr>
            <w:r w:rsidRPr="003B5765">
              <w:rPr>
                <w:color w:val="000000" w:themeColor="text1"/>
              </w:rPr>
              <w:t>None</w:t>
            </w:r>
          </w:p>
        </w:tc>
      </w:tr>
      <w:tr w:rsidR="00CC07AB" w:rsidRPr="003B5765">
        <w:trPr>
          <w:trHeight w:val="440"/>
        </w:trPr>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CC07AB" w:rsidRPr="003B5765" w:rsidRDefault="005A6515" w:rsidP="00CC07AB">
            <w:pPr>
              <w:rPr>
                <w:color w:val="000000" w:themeColor="text1"/>
              </w:rPr>
            </w:pPr>
            <w:r w:rsidRPr="003B5765">
              <w:rPr>
                <w:color w:val="000000" w:themeColor="text1"/>
              </w:rPr>
              <w:t>None</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CC07AB" w:rsidRPr="003B5765" w:rsidRDefault="005A6515" w:rsidP="00606DA8">
            <w:pPr>
              <w:rPr>
                <w:color w:val="000000" w:themeColor="text1"/>
              </w:rPr>
            </w:pPr>
            <w:r w:rsidRPr="003B5765">
              <w:rPr>
                <w:color w:val="000000" w:themeColor="text1"/>
              </w:rPr>
              <w:t>Discuss the result of the case study</w:t>
            </w:r>
            <w:r w:rsidR="00737443" w:rsidRPr="003B5765">
              <w:rPr>
                <w:color w:val="000000" w:themeColor="text1"/>
              </w:rPr>
              <w:t>.</w:t>
            </w:r>
            <w:r w:rsidR="009F18D0" w:rsidRPr="003B5765">
              <w:rPr>
                <w:color w:val="000000" w:themeColor="text1"/>
              </w:rPr>
              <w:t xml:space="preserve"> </w:t>
            </w:r>
            <w:r w:rsidR="00071EAC" w:rsidRPr="003B5765">
              <w:rPr>
                <w:color w:val="000000" w:themeColor="text1"/>
              </w:rPr>
              <w:t>Would Jamie be able to reach his goals while facing these challenges?</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CC07AB" w:rsidRPr="003B5765" w:rsidRDefault="00737443" w:rsidP="00CC07AB">
            <w:pPr>
              <w:rPr>
                <w:color w:val="000000" w:themeColor="text1"/>
              </w:rPr>
            </w:pPr>
            <w:r w:rsidRPr="003B5765">
              <w:rPr>
                <w:color w:val="000000" w:themeColor="text1"/>
              </w:rPr>
              <w:t>Share any personal, relevant stories.</w:t>
            </w:r>
          </w:p>
        </w:tc>
      </w:tr>
      <w:tr w:rsidR="00CC07AB" w:rsidRPr="003B5765">
        <w:trPr>
          <w:trHeight w:val="60"/>
        </w:trPr>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CC07AB" w:rsidRPr="003B5765" w:rsidRDefault="00737443" w:rsidP="00CC07AB">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071EAC" w:rsidP="0088090A">
            <w:pPr>
              <w:rPr>
                <w:color w:val="000000" w:themeColor="text1"/>
              </w:rPr>
            </w:pPr>
            <w:r w:rsidRPr="003B5765">
              <w:rPr>
                <w:color w:val="000000" w:themeColor="text1"/>
              </w:rPr>
              <w:t>What did Jamie set out to accomplish in the first place?</w:t>
            </w:r>
          </w:p>
        </w:tc>
      </w:tr>
    </w:tbl>
    <w:p w:rsidR="009F18D0" w:rsidRPr="003B5765" w:rsidRDefault="009F18D0" w:rsidP="00104301"/>
    <w:p w:rsidR="009F18D0" w:rsidRPr="003B5765" w:rsidRDefault="009F18D0">
      <w:pPr>
        <w:spacing w:after="0" w:line="240" w:lineRule="auto"/>
      </w:pPr>
      <w:r w:rsidRPr="003B5765">
        <w:br w:type="page"/>
      </w:r>
    </w:p>
    <w:p w:rsidR="00381A27" w:rsidRPr="003B5765" w:rsidRDefault="00381A27" w:rsidP="00B130C5">
      <w:pPr>
        <w:pStyle w:val="Heading2"/>
      </w:pPr>
      <w:bookmarkStart w:id="35" w:name="_Toc412547412"/>
      <w:r w:rsidRPr="003B5765">
        <w:lastRenderedPageBreak/>
        <w:t>Module Four: Review Questions</w:t>
      </w:r>
      <w:bookmarkEnd w:id="35"/>
    </w:p>
    <w:p w:rsidR="004E0452" w:rsidRPr="003B5765" w:rsidRDefault="00996B16" w:rsidP="00BF2B15">
      <w:pPr>
        <w:numPr>
          <w:ilvl w:val="0"/>
          <w:numId w:val="28"/>
        </w:numPr>
      </w:pPr>
      <w:r w:rsidRPr="003B5765">
        <w:t>One of the biggest challenges people face when starting life coaching?</w:t>
      </w:r>
    </w:p>
    <w:p w:rsidR="004E0452" w:rsidRPr="003B5765" w:rsidRDefault="009F18D0" w:rsidP="00BF2B15">
      <w:pPr>
        <w:pStyle w:val="ListParagraph"/>
        <w:numPr>
          <w:ilvl w:val="0"/>
          <w:numId w:val="29"/>
        </w:numPr>
        <w:ind w:left="1080"/>
      </w:pPr>
      <w:r w:rsidRPr="003B5765">
        <w:t>A sense of boredom</w:t>
      </w:r>
    </w:p>
    <w:p w:rsidR="004E0452" w:rsidRPr="003B5765" w:rsidRDefault="009F18D0" w:rsidP="00BF2B15">
      <w:pPr>
        <w:pStyle w:val="ListParagraph"/>
        <w:numPr>
          <w:ilvl w:val="0"/>
          <w:numId w:val="29"/>
        </w:numPr>
        <w:ind w:left="1080"/>
      </w:pPr>
      <w:r w:rsidRPr="003B5765">
        <w:t>Too much excitement</w:t>
      </w:r>
    </w:p>
    <w:p w:rsidR="004E0452" w:rsidRPr="003B5765" w:rsidRDefault="007D72CD" w:rsidP="00BF2B15">
      <w:pPr>
        <w:pStyle w:val="ListParagraph"/>
        <w:numPr>
          <w:ilvl w:val="0"/>
          <w:numId w:val="29"/>
        </w:numPr>
        <w:ind w:left="1080"/>
      </w:pPr>
      <w:r w:rsidRPr="003B5765">
        <w:t xml:space="preserve">Changing their </w:t>
      </w:r>
      <w:r w:rsidR="009F18D0" w:rsidRPr="003B5765">
        <w:t>schedule</w:t>
      </w:r>
    </w:p>
    <w:p w:rsidR="004E0452" w:rsidRPr="003B5765" w:rsidRDefault="009F18D0" w:rsidP="00BF2B15">
      <w:pPr>
        <w:pStyle w:val="ListParagraph"/>
        <w:numPr>
          <w:ilvl w:val="0"/>
          <w:numId w:val="29"/>
        </w:numPr>
        <w:ind w:left="1080"/>
        <w:rPr>
          <w:color w:val="FF0000"/>
        </w:rPr>
      </w:pPr>
      <w:r w:rsidRPr="003B5765">
        <w:rPr>
          <w:color w:val="FF0000"/>
        </w:rPr>
        <w:t>A lack of commitment</w:t>
      </w:r>
    </w:p>
    <w:p w:rsidR="004E0452" w:rsidRPr="003B5765" w:rsidRDefault="008E5758" w:rsidP="004E0452">
      <w:pPr>
        <w:ind w:left="720"/>
        <w:rPr>
          <w:color w:val="FF0000"/>
        </w:rPr>
      </w:pPr>
      <w:r w:rsidRPr="003B5765">
        <w:rPr>
          <w:color w:val="FF0000"/>
        </w:rPr>
        <w:t>One of the biggest challenges a person faces when starting life coaching is the lack of commitment.</w:t>
      </w:r>
      <w:r w:rsidR="009F18D0" w:rsidRPr="003B5765">
        <w:rPr>
          <w:color w:val="FF0000"/>
        </w:rPr>
        <w:t xml:space="preserve"> </w:t>
      </w:r>
      <w:r w:rsidRPr="003B5765">
        <w:rPr>
          <w:color w:val="FF0000"/>
        </w:rPr>
        <w:t>Many clients seek a life coach for help and commit to some sort of plan, but then lack the commitment to complete the work and follow through with the care plan.</w:t>
      </w:r>
    </w:p>
    <w:p w:rsidR="004E0452" w:rsidRPr="003B5765" w:rsidRDefault="00996B16" w:rsidP="00BF2B15">
      <w:pPr>
        <w:numPr>
          <w:ilvl w:val="0"/>
          <w:numId w:val="28"/>
        </w:numPr>
      </w:pPr>
      <w:r w:rsidRPr="003B5765">
        <w:t>It is important that a client do what in order to stay committed?</w:t>
      </w:r>
    </w:p>
    <w:p w:rsidR="004E0452" w:rsidRPr="003B5765" w:rsidRDefault="009F18D0" w:rsidP="00BF2B15">
      <w:pPr>
        <w:pStyle w:val="ListParagraph"/>
        <w:numPr>
          <w:ilvl w:val="0"/>
          <w:numId w:val="30"/>
        </w:numPr>
        <w:ind w:left="1080"/>
      </w:pPr>
      <w:r w:rsidRPr="003B5765">
        <w:t>Find a work buddy to help</w:t>
      </w:r>
    </w:p>
    <w:p w:rsidR="004E0452" w:rsidRPr="003B5765" w:rsidRDefault="009F18D0" w:rsidP="00BF2B15">
      <w:pPr>
        <w:pStyle w:val="ListParagraph"/>
        <w:numPr>
          <w:ilvl w:val="0"/>
          <w:numId w:val="30"/>
        </w:numPr>
        <w:ind w:left="1080"/>
        <w:rPr>
          <w:color w:val="FF0000"/>
        </w:rPr>
      </w:pPr>
      <w:r w:rsidRPr="003B5765">
        <w:rPr>
          <w:color w:val="FF0000"/>
        </w:rPr>
        <w:t>Find meaning in their vision</w:t>
      </w:r>
    </w:p>
    <w:p w:rsidR="004E0452" w:rsidRPr="003B5765" w:rsidRDefault="007D72CD" w:rsidP="00BF2B15">
      <w:pPr>
        <w:pStyle w:val="ListParagraph"/>
        <w:numPr>
          <w:ilvl w:val="0"/>
          <w:numId w:val="30"/>
        </w:numPr>
        <w:ind w:left="1080"/>
      </w:pPr>
      <w:r w:rsidRPr="003B5765">
        <w:t>Ask their lif</w:t>
      </w:r>
      <w:r w:rsidR="009F18D0" w:rsidRPr="003B5765">
        <w:t>e coach for constant assistance</w:t>
      </w:r>
    </w:p>
    <w:p w:rsidR="004E0452" w:rsidRPr="003B5765" w:rsidRDefault="009F18D0" w:rsidP="00BF2B15">
      <w:pPr>
        <w:pStyle w:val="ListParagraph"/>
        <w:numPr>
          <w:ilvl w:val="0"/>
          <w:numId w:val="30"/>
        </w:numPr>
        <w:ind w:left="1080"/>
      </w:pPr>
      <w:r w:rsidRPr="003B5765">
        <w:t>Do everything by themselves</w:t>
      </w:r>
    </w:p>
    <w:p w:rsidR="004E0452" w:rsidRPr="003B5765" w:rsidRDefault="007D72CD" w:rsidP="004E0452">
      <w:pPr>
        <w:ind w:left="720"/>
        <w:rPr>
          <w:color w:val="FF0000"/>
        </w:rPr>
      </w:pPr>
      <w:r w:rsidRPr="003B5765">
        <w:rPr>
          <w:color w:val="FF0000"/>
        </w:rPr>
        <w:t>In order for a client to stay committed to their plan and vision, they must first find meaning in it.</w:t>
      </w:r>
      <w:r w:rsidR="009F18D0" w:rsidRPr="003B5765">
        <w:rPr>
          <w:color w:val="FF0000"/>
        </w:rPr>
        <w:t xml:space="preserve"> </w:t>
      </w:r>
      <w:r w:rsidRPr="003B5765">
        <w:rPr>
          <w:color w:val="FF0000"/>
        </w:rPr>
        <w:t>If the client is unable to do this, and view the plan as meaningless, they will not stay committed long enough to see it through.</w:t>
      </w:r>
    </w:p>
    <w:p w:rsidR="004E0452" w:rsidRPr="003B5765" w:rsidRDefault="00996B16" w:rsidP="00BF2B15">
      <w:pPr>
        <w:numPr>
          <w:ilvl w:val="0"/>
          <w:numId w:val="28"/>
        </w:numPr>
      </w:pPr>
      <w:r w:rsidRPr="003B5765">
        <w:t>Which of the following can cause procrastination?</w:t>
      </w:r>
    </w:p>
    <w:p w:rsidR="004E0452" w:rsidRPr="003B5765" w:rsidRDefault="009F18D0" w:rsidP="00BF2B15">
      <w:pPr>
        <w:pStyle w:val="ListParagraph"/>
        <w:numPr>
          <w:ilvl w:val="0"/>
          <w:numId w:val="31"/>
        </w:numPr>
        <w:ind w:left="1080"/>
        <w:rPr>
          <w:color w:val="FF0000"/>
        </w:rPr>
      </w:pPr>
      <w:r w:rsidRPr="003B5765">
        <w:rPr>
          <w:color w:val="FF0000"/>
        </w:rPr>
        <w:t>A lack of self-discipline</w:t>
      </w:r>
    </w:p>
    <w:p w:rsidR="004E0452" w:rsidRPr="003B5765" w:rsidRDefault="009F18D0" w:rsidP="00BF2B15">
      <w:pPr>
        <w:pStyle w:val="ListParagraph"/>
        <w:numPr>
          <w:ilvl w:val="0"/>
          <w:numId w:val="31"/>
        </w:numPr>
        <w:ind w:left="1080"/>
      </w:pPr>
      <w:r w:rsidRPr="003B5765">
        <w:t>Excess energy</w:t>
      </w:r>
    </w:p>
    <w:p w:rsidR="004E0452" w:rsidRPr="003B5765" w:rsidRDefault="009F18D0" w:rsidP="00BF2B15">
      <w:pPr>
        <w:pStyle w:val="ListParagraph"/>
        <w:numPr>
          <w:ilvl w:val="0"/>
          <w:numId w:val="31"/>
        </w:numPr>
        <w:ind w:left="1080"/>
      </w:pPr>
      <w:r w:rsidRPr="003B5765">
        <w:t>Goal rewards</w:t>
      </w:r>
    </w:p>
    <w:p w:rsidR="004E0452" w:rsidRPr="003B5765" w:rsidRDefault="009F18D0" w:rsidP="00BF2B15">
      <w:pPr>
        <w:pStyle w:val="ListParagraph"/>
        <w:numPr>
          <w:ilvl w:val="0"/>
          <w:numId w:val="31"/>
        </w:numPr>
        <w:ind w:left="1080"/>
      </w:pPr>
      <w:r w:rsidRPr="003B5765">
        <w:t>Positive feedback</w:t>
      </w:r>
    </w:p>
    <w:p w:rsidR="004E0452" w:rsidRPr="003B5765" w:rsidRDefault="007D72CD" w:rsidP="004E0452">
      <w:pPr>
        <w:ind w:left="720"/>
        <w:rPr>
          <w:color w:val="FF0000"/>
        </w:rPr>
      </w:pPr>
      <w:r w:rsidRPr="003B5765">
        <w:rPr>
          <w:color w:val="FF0000"/>
        </w:rPr>
        <w:t>Procrastination can be a problem for anyone, and one of the biggest causes of procrastination is a lack of self-discipline.</w:t>
      </w:r>
      <w:r w:rsidR="009F18D0" w:rsidRPr="003B5765">
        <w:rPr>
          <w:color w:val="FF0000"/>
        </w:rPr>
        <w:t xml:space="preserve"> </w:t>
      </w:r>
      <w:r w:rsidRPr="003B5765">
        <w:rPr>
          <w:color w:val="FF0000"/>
        </w:rPr>
        <w:t>A lack of self-discipline can prevent a client from completing the tasks they need to in order to reach their goal, which allows them to procrastinate getting it done.</w:t>
      </w:r>
    </w:p>
    <w:p w:rsidR="004E0452" w:rsidRPr="003B5765" w:rsidRDefault="00996B16" w:rsidP="00BF2B15">
      <w:pPr>
        <w:numPr>
          <w:ilvl w:val="0"/>
          <w:numId w:val="28"/>
        </w:numPr>
      </w:pPr>
      <w:r w:rsidRPr="003B5765">
        <w:t>One way to avoid procrastination is to do what?</w:t>
      </w:r>
    </w:p>
    <w:p w:rsidR="004E0452" w:rsidRPr="003B5765" w:rsidRDefault="007D72CD" w:rsidP="00BF2B15">
      <w:pPr>
        <w:pStyle w:val="ListParagraph"/>
        <w:numPr>
          <w:ilvl w:val="0"/>
          <w:numId w:val="32"/>
        </w:numPr>
        <w:ind w:left="1080"/>
      </w:pPr>
      <w:r w:rsidRPr="003B5765">
        <w:t>Punish the</w:t>
      </w:r>
      <w:r w:rsidR="009F18D0" w:rsidRPr="003B5765">
        <w:t>mselves when they procrastinate</w:t>
      </w:r>
    </w:p>
    <w:p w:rsidR="004E0452" w:rsidRPr="003B5765" w:rsidRDefault="009F18D0" w:rsidP="00BF2B15">
      <w:pPr>
        <w:pStyle w:val="ListParagraph"/>
        <w:numPr>
          <w:ilvl w:val="0"/>
          <w:numId w:val="32"/>
        </w:numPr>
        <w:ind w:left="1080"/>
      </w:pPr>
      <w:r w:rsidRPr="003B5765">
        <w:t>Do everything at once</w:t>
      </w:r>
    </w:p>
    <w:p w:rsidR="004E0452" w:rsidRPr="003B5765" w:rsidRDefault="00996B16" w:rsidP="00BF2B15">
      <w:pPr>
        <w:pStyle w:val="ListParagraph"/>
        <w:numPr>
          <w:ilvl w:val="0"/>
          <w:numId w:val="32"/>
        </w:numPr>
        <w:ind w:left="1080"/>
        <w:rPr>
          <w:color w:val="FF0000"/>
        </w:rPr>
      </w:pPr>
      <w:r w:rsidRPr="003B5765">
        <w:rPr>
          <w:color w:val="FF0000"/>
        </w:rPr>
        <w:t>Create a realistic ti</w:t>
      </w:r>
      <w:r w:rsidR="009F18D0" w:rsidRPr="003B5765">
        <w:rPr>
          <w:color w:val="FF0000"/>
        </w:rPr>
        <w:t>meline</w:t>
      </w:r>
    </w:p>
    <w:p w:rsidR="004E0452" w:rsidRPr="003B5765" w:rsidRDefault="009F18D0" w:rsidP="00BF2B15">
      <w:pPr>
        <w:pStyle w:val="ListParagraph"/>
        <w:numPr>
          <w:ilvl w:val="0"/>
          <w:numId w:val="32"/>
        </w:numPr>
        <w:ind w:left="1080"/>
      </w:pPr>
      <w:r w:rsidRPr="003B5765">
        <w:t>Quit if the client gets behind</w:t>
      </w:r>
    </w:p>
    <w:p w:rsidR="004E0452" w:rsidRPr="003B5765" w:rsidRDefault="007D72CD" w:rsidP="004E0452">
      <w:pPr>
        <w:ind w:left="720"/>
        <w:rPr>
          <w:color w:val="FF0000"/>
        </w:rPr>
      </w:pPr>
      <w:r w:rsidRPr="003B5765">
        <w:rPr>
          <w:color w:val="FF0000"/>
        </w:rPr>
        <w:t>Procrastination can be had to avoid, but one tip to help is to create a realistic timeline that the client is able to easily commit to and follow.</w:t>
      </w:r>
      <w:r w:rsidR="009F18D0" w:rsidRPr="003B5765">
        <w:rPr>
          <w:color w:val="FF0000"/>
        </w:rPr>
        <w:t xml:space="preserve"> </w:t>
      </w:r>
      <w:r w:rsidRPr="003B5765">
        <w:rPr>
          <w:color w:val="FF0000"/>
        </w:rPr>
        <w:t>When the timeline and processes are realistic, the client can feel more empowered to complete them, instead of putting them off for later.</w:t>
      </w:r>
    </w:p>
    <w:p w:rsidR="004E0452" w:rsidRPr="003B5765" w:rsidRDefault="00996B16" w:rsidP="00BF2B15">
      <w:pPr>
        <w:numPr>
          <w:ilvl w:val="0"/>
          <w:numId w:val="28"/>
        </w:numPr>
      </w:pPr>
      <w:r w:rsidRPr="003B5765">
        <w:lastRenderedPageBreak/>
        <w:t>What is one tip for improving communication skills?</w:t>
      </w:r>
    </w:p>
    <w:p w:rsidR="004E0452" w:rsidRPr="003B5765" w:rsidRDefault="009F18D0" w:rsidP="00BF2B15">
      <w:pPr>
        <w:pStyle w:val="ListParagraph"/>
        <w:numPr>
          <w:ilvl w:val="0"/>
          <w:numId w:val="33"/>
        </w:numPr>
      </w:pPr>
      <w:r w:rsidRPr="003B5765">
        <w:t>Talk louder</w:t>
      </w:r>
    </w:p>
    <w:p w:rsidR="004E0452" w:rsidRPr="003B5765" w:rsidRDefault="009F18D0" w:rsidP="00BF2B15">
      <w:pPr>
        <w:pStyle w:val="ListParagraph"/>
        <w:numPr>
          <w:ilvl w:val="0"/>
          <w:numId w:val="33"/>
        </w:numPr>
        <w:rPr>
          <w:color w:val="FF0000"/>
        </w:rPr>
      </w:pPr>
      <w:r w:rsidRPr="003B5765">
        <w:rPr>
          <w:color w:val="FF0000"/>
        </w:rPr>
        <w:t>Encourage feedback</w:t>
      </w:r>
    </w:p>
    <w:p w:rsidR="004E0452" w:rsidRPr="003B5765" w:rsidRDefault="009F18D0" w:rsidP="00BF2B15">
      <w:pPr>
        <w:pStyle w:val="ListParagraph"/>
        <w:numPr>
          <w:ilvl w:val="0"/>
          <w:numId w:val="33"/>
        </w:numPr>
      </w:pPr>
      <w:r w:rsidRPr="003B5765">
        <w:t>Dominate a conversation</w:t>
      </w:r>
    </w:p>
    <w:p w:rsidR="004E0452" w:rsidRPr="003B5765" w:rsidRDefault="009F18D0" w:rsidP="00BF2B15">
      <w:pPr>
        <w:pStyle w:val="ListParagraph"/>
        <w:numPr>
          <w:ilvl w:val="0"/>
          <w:numId w:val="33"/>
        </w:numPr>
      </w:pPr>
      <w:r w:rsidRPr="003B5765">
        <w:t>Speak less</w:t>
      </w:r>
    </w:p>
    <w:p w:rsidR="002E2927" w:rsidRPr="003B5765" w:rsidRDefault="007D72CD" w:rsidP="005B685E">
      <w:pPr>
        <w:ind w:left="720"/>
        <w:rPr>
          <w:color w:val="FF0000"/>
        </w:rPr>
      </w:pPr>
      <w:r w:rsidRPr="003B5765">
        <w:rPr>
          <w:color w:val="FF0000"/>
        </w:rPr>
        <w:t>There are many ways to improve communication skills.</w:t>
      </w:r>
      <w:r w:rsidR="009F18D0" w:rsidRPr="003B5765">
        <w:rPr>
          <w:color w:val="FF0000"/>
        </w:rPr>
        <w:t xml:space="preserve"> </w:t>
      </w:r>
      <w:r w:rsidRPr="003B5765">
        <w:rPr>
          <w:color w:val="FF0000"/>
        </w:rPr>
        <w:t>Some tips include active listening, repeating what you hear (mirroring) and even offering and encouraging feedback.</w:t>
      </w:r>
    </w:p>
    <w:p w:rsidR="004E0452" w:rsidRPr="003B5765" w:rsidRDefault="00996B16" w:rsidP="00BF2B15">
      <w:pPr>
        <w:numPr>
          <w:ilvl w:val="0"/>
          <w:numId w:val="28"/>
        </w:numPr>
      </w:pPr>
      <w:r w:rsidRPr="003B5765">
        <w:t>Poor communication skills can cause what?</w:t>
      </w:r>
    </w:p>
    <w:p w:rsidR="004E0452" w:rsidRPr="003B5765" w:rsidRDefault="009F18D0" w:rsidP="00BF2B15">
      <w:pPr>
        <w:pStyle w:val="ListParagraph"/>
        <w:numPr>
          <w:ilvl w:val="0"/>
          <w:numId w:val="34"/>
        </w:numPr>
      </w:pPr>
      <w:r w:rsidRPr="003B5765">
        <w:t>Tension</w:t>
      </w:r>
    </w:p>
    <w:p w:rsidR="004E0452" w:rsidRPr="003B5765" w:rsidRDefault="009F18D0" w:rsidP="00BF2B15">
      <w:pPr>
        <w:pStyle w:val="ListParagraph"/>
        <w:numPr>
          <w:ilvl w:val="0"/>
          <w:numId w:val="34"/>
        </w:numPr>
      </w:pPr>
      <w:r w:rsidRPr="003B5765">
        <w:t>Stress</w:t>
      </w:r>
    </w:p>
    <w:p w:rsidR="004E0452" w:rsidRPr="003B5765" w:rsidRDefault="009F18D0" w:rsidP="00BF2B15">
      <w:pPr>
        <w:pStyle w:val="ListParagraph"/>
        <w:numPr>
          <w:ilvl w:val="0"/>
          <w:numId w:val="34"/>
        </w:numPr>
      </w:pPr>
      <w:r w:rsidRPr="003B5765">
        <w:t>Anxiety</w:t>
      </w:r>
    </w:p>
    <w:p w:rsidR="004E0452" w:rsidRPr="003B5765" w:rsidRDefault="009F18D0" w:rsidP="00BF2B15">
      <w:pPr>
        <w:pStyle w:val="ListParagraph"/>
        <w:numPr>
          <w:ilvl w:val="0"/>
          <w:numId w:val="34"/>
        </w:numPr>
        <w:rPr>
          <w:color w:val="FF0000"/>
        </w:rPr>
      </w:pPr>
      <w:r w:rsidRPr="003B5765">
        <w:rPr>
          <w:color w:val="FF0000"/>
        </w:rPr>
        <w:t>All of the above</w:t>
      </w:r>
    </w:p>
    <w:p w:rsidR="004E0452" w:rsidRPr="003B5765" w:rsidRDefault="003D17E2" w:rsidP="004E0452">
      <w:pPr>
        <w:ind w:left="720"/>
        <w:rPr>
          <w:color w:val="FF0000"/>
        </w:rPr>
      </w:pPr>
      <w:r w:rsidRPr="003B5765">
        <w:rPr>
          <w:color w:val="FF0000"/>
        </w:rPr>
        <w:t>Poor communication skills can cause a lot of problems between two people.</w:t>
      </w:r>
      <w:r w:rsidR="009F18D0" w:rsidRPr="003B5765">
        <w:rPr>
          <w:color w:val="FF0000"/>
        </w:rPr>
        <w:t xml:space="preserve"> </w:t>
      </w:r>
      <w:r w:rsidRPr="003B5765">
        <w:rPr>
          <w:color w:val="FF0000"/>
        </w:rPr>
        <w:t>Some problems can include increased tension, stress or anxiety as well as misconception and misunderstandings.</w:t>
      </w:r>
    </w:p>
    <w:p w:rsidR="004E0452" w:rsidRPr="003B5765" w:rsidRDefault="00996B16" w:rsidP="00BF2B15">
      <w:pPr>
        <w:numPr>
          <w:ilvl w:val="0"/>
          <w:numId w:val="28"/>
        </w:numPr>
      </w:pPr>
      <w:r w:rsidRPr="003B5765">
        <w:t>A life coach cannot help a client succeed if the client does not have what?</w:t>
      </w:r>
    </w:p>
    <w:p w:rsidR="004E0452" w:rsidRPr="003B5765" w:rsidRDefault="009F18D0" w:rsidP="00BF2B15">
      <w:pPr>
        <w:pStyle w:val="ListParagraph"/>
        <w:numPr>
          <w:ilvl w:val="0"/>
          <w:numId w:val="35"/>
        </w:numPr>
      </w:pPr>
      <w:r w:rsidRPr="003B5765">
        <w:t>A developed game plan</w:t>
      </w:r>
    </w:p>
    <w:p w:rsidR="004E0452" w:rsidRPr="003B5765" w:rsidRDefault="009F18D0" w:rsidP="00BF2B15">
      <w:pPr>
        <w:pStyle w:val="ListParagraph"/>
        <w:numPr>
          <w:ilvl w:val="0"/>
          <w:numId w:val="35"/>
        </w:numPr>
        <w:rPr>
          <w:color w:val="FF0000"/>
        </w:rPr>
      </w:pPr>
      <w:r w:rsidRPr="003B5765">
        <w:rPr>
          <w:color w:val="FF0000"/>
        </w:rPr>
        <w:t>A sense of direction</w:t>
      </w:r>
    </w:p>
    <w:p w:rsidR="004E0452" w:rsidRPr="003B5765" w:rsidRDefault="003D17E2" w:rsidP="00BF2B15">
      <w:pPr>
        <w:pStyle w:val="ListParagraph"/>
        <w:numPr>
          <w:ilvl w:val="0"/>
          <w:numId w:val="35"/>
        </w:numPr>
      </w:pPr>
      <w:r w:rsidRPr="003B5765">
        <w:t>Large amount</w:t>
      </w:r>
      <w:r w:rsidR="009F18D0" w:rsidRPr="003B5765">
        <w:t>s of free time</w:t>
      </w:r>
    </w:p>
    <w:p w:rsidR="004E0452" w:rsidRPr="003B5765" w:rsidRDefault="009F18D0" w:rsidP="00BF2B15">
      <w:pPr>
        <w:pStyle w:val="ListParagraph"/>
        <w:numPr>
          <w:ilvl w:val="0"/>
          <w:numId w:val="35"/>
        </w:numPr>
      </w:pPr>
      <w:r w:rsidRPr="003B5765">
        <w:t>Money</w:t>
      </w:r>
    </w:p>
    <w:p w:rsidR="004E0452" w:rsidRPr="003B5765" w:rsidRDefault="003D17E2" w:rsidP="004E0452">
      <w:pPr>
        <w:ind w:left="720"/>
        <w:rPr>
          <w:color w:val="FF0000"/>
        </w:rPr>
      </w:pPr>
      <w:r w:rsidRPr="003B5765">
        <w:rPr>
          <w:color w:val="FF0000"/>
        </w:rPr>
        <w:t xml:space="preserve"> A life coach is meant to help and support the client on their journey.</w:t>
      </w:r>
      <w:r w:rsidR="009F18D0" w:rsidRPr="003B5765">
        <w:rPr>
          <w:color w:val="FF0000"/>
        </w:rPr>
        <w:t xml:space="preserve"> </w:t>
      </w:r>
      <w:r w:rsidRPr="003B5765">
        <w:rPr>
          <w:color w:val="FF0000"/>
        </w:rPr>
        <w:t>However, if the client does not have a sense of the direction they want to go, the life coach does not know how to help them move forward and cannot help them succeed.</w:t>
      </w:r>
    </w:p>
    <w:p w:rsidR="004E0452" w:rsidRPr="003B5765" w:rsidRDefault="002B50FD" w:rsidP="00BF2B15">
      <w:pPr>
        <w:numPr>
          <w:ilvl w:val="0"/>
          <w:numId w:val="28"/>
        </w:numPr>
      </w:pPr>
      <w:r w:rsidRPr="003B5765">
        <w:t>A c</w:t>
      </w:r>
      <w:r w:rsidR="00996B16" w:rsidRPr="003B5765">
        <w:t xml:space="preserve">lient can establish </w:t>
      </w:r>
      <w:r w:rsidRPr="003B5765">
        <w:t xml:space="preserve">his </w:t>
      </w:r>
      <w:r w:rsidR="00996B16" w:rsidRPr="003B5765">
        <w:t>direction by doing what?</w:t>
      </w:r>
    </w:p>
    <w:p w:rsidR="004E0452" w:rsidRPr="003B5765" w:rsidRDefault="002B50FD" w:rsidP="00BF2B15">
      <w:pPr>
        <w:pStyle w:val="ListParagraph"/>
        <w:numPr>
          <w:ilvl w:val="0"/>
          <w:numId w:val="36"/>
        </w:numPr>
        <w:rPr>
          <w:color w:val="FF0000"/>
        </w:rPr>
      </w:pPr>
      <w:r w:rsidRPr="003B5765">
        <w:rPr>
          <w:color w:val="FF0000"/>
        </w:rPr>
        <w:t>Determining what he</w:t>
      </w:r>
      <w:r w:rsidR="00996B16" w:rsidRPr="003B5765">
        <w:rPr>
          <w:color w:val="FF0000"/>
        </w:rPr>
        <w:t xml:space="preserve"> want</w:t>
      </w:r>
      <w:r w:rsidRPr="003B5765">
        <w:rPr>
          <w:color w:val="FF0000"/>
        </w:rPr>
        <w:t>s</w:t>
      </w:r>
      <w:r w:rsidR="009F18D0" w:rsidRPr="003B5765">
        <w:rPr>
          <w:color w:val="FF0000"/>
        </w:rPr>
        <w:t xml:space="preserve"> to achieve</w:t>
      </w:r>
    </w:p>
    <w:p w:rsidR="004E0452" w:rsidRPr="003B5765" w:rsidRDefault="003D17E2" w:rsidP="00BF2B15">
      <w:pPr>
        <w:pStyle w:val="ListParagraph"/>
        <w:numPr>
          <w:ilvl w:val="0"/>
          <w:numId w:val="36"/>
        </w:numPr>
      </w:pPr>
      <w:r w:rsidRPr="003B5765">
        <w:t xml:space="preserve">Asking </w:t>
      </w:r>
      <w:r w:rsidR="002B50FD" w:rsidRPr="003B5765">
        <w:t>his</w:t>
      </w:r>
      <w:r w:rsidR="009F18D0" w:rsidRPr="003B5765">
        <w:t xml:space="preserve"> coworkers for advice</w:t>
      </w:r>
    </w:p>
    <w:p w:rsidR="004E0452" w:rsidRPr="003B5765" w:rsidRDefault="009F18D0" w:rsidP="00BF2B15">
      <w:pPr>
        <w:pStyle w:val="ListParagraph"/>
        <w:numPr>
          <w:ilvl w:val="0"/>
          <w:numId w:val="36"/>
        </w:numPr>
      </w:pPr>
      <w:r w:rsidRPr="003B5765">
        <w:t>Flipping a coin</w:t>
      </w:r>
    </w:p>
    <w:p w:rsidR="004E0452" w:rsidRPr="003B5765" w:rsidRDefault="003D17E2" w:rsidP="00BF2B15">
      <w:pPr>
        <w:pStyle w:val="ListParagraph"/>
        <w:numPr>
          <w:ilvl w:val="0"/>
          <w:numId w:val="36"/>
        </w:numPr>
      </w:pPr>
      <w:r w:rsidRPr="003B5765">
        <w:t xml:space="preserve">Asking the life coach what </w:t>
      </w:r>
      <w:r w:rsidR="002B50FD" w:rsidRPr="003B5765">
        <w:t>his</w:t>
      </w:r>
      <w:r w:rsidR="009F18D0" w:rsidRPr="003B5765">
        <w:t xml:space="preserve"> direction should be</w:t>
      </w:r>
    </w:p>
    <w:p w:rsidR="009F18D0" w:rsidRPr="003B5765" w:rsidRDefault="002B50FD" w:rsidP="004E0452">
      <w:pPr>
        <w:ind w:left="720"/>
        <w:rPr>
          <w:color w:val="FF0000"/>
        </w:rPr>
      </w:pPr>
      <w:r w:rsidRPr="003B5765">
        <w:rPr>
          <w:color w:val="FF0000"/>
        </w:rPr>
        <w:t>A client needs to establish his</w:t>
      </w:r>
      <w:r w:rsidR="003D17E2" w:rsidRPr="003B5765">
        <w:rPr>
          <w:color w:val="FF0000"/>
        </w:rPr>
        <w:t xml:space="preserve"> direction before beginning work with a life coach.</w:t>
      </w:r>
      <w:r w:rsidR="009F18D0" w:rsidRPr="003B5765">
        <w:rPr>
          <w:color w:val="FF0000"/>
        </w:rPr>
        <w:t xml:space="preserve"> </w:t>
      </w:r>
      <w:r w:rsidR="003D17E2" w:rsidRPr="003B5765">
        <w:rPr>
          <w:color w:val="FF0000"/>
        </w:rPr>
        <w:t xml:space="preserve">One want to find this direction is to determine and identify what </w:t>
      </w:r>
      <w:r w:rsidRPr="003B5765">
        <w:rPr>
          <w:color w:val="FF0000"/>
        </w:rPr>
        <w:t>he wants</w:t>
      </w:r>
      <w:r w:rsidR="003D17E2" w:rsidRPr="003B5765">
        <w:rPr>
          <w:color w:val="FF0000"/>
        </w:rPr>
        <w:t xml:space="preserve"> to achieve or gain.</w:t>
      </w:r>
    </w:p>
    <w:p w:rsidR="009F18D0" w:rsidRPr="003B5765" w:rsidRDefault="009F18D0">
      <w:pPr>
        <w:spacing w:after="0" w:line="240" w:lineRule="auto"/>
        <w:rPr>
          <w:color w:val="FF0000"/>
        </w:rPr>
      </w:pPr>
      <w:r w:rsidRPr="003B5765">
        <w:rPr>
          <w:color w:val="FF0000"/>
        </w:rPr>
        <w:br w:type="page"/>
      </w:r>
    </w:p>
    <w:p w:rsidR="004E0452" w:rsidRPr="003B5765" w:rsidRDefault="00996B16" w:rsidP="00BF2B15">
      <w:pPr>
        <w:numPr>
          <w:ilvl w:val="0"/>
          <w:numId w:val="28"/>
        </w:numPr>
      </w:pPr>
      <w:r w:rsidRPr="003B5765">
        <w:lastRenderedPageBreak/>
        <w:t>Tai notices that Jamie has not been doing what?</w:t>
      </w:r>
    </w:p>
    <w:p w:rsidR="004E0452" w:rsidRPr="003B5765" w:rsidRDefault="009F18D0" w:rsidP="00BF2B15">
      <w:pPr>
        <w:pStyle w:val="ListParagraph"/>
        <w:numPr>
          <w:ilvl w:val="0"/>
          <w:numId w:val="37"/>
        </w:numPr>
      </w:pPr>
      <w:r w:rsidRPr="003B5765">
        <w:t>Sticking to a study major</w:t>
      </w:r>
    </w:p>
    <w:p w:rsidR="004E0452" w:rsidRPr="003B5765" w:rsidRDefault="008E5758" w:rsidP="00BF2B15">
      <w:pPr>
        <w:pStyle w:val="ListParagraph"/>
        <w:numPr>
          <w:ilvl w:val="0"/>
          <w:numId w:val="37"/>
        </w:numPr>
      </w:pPr>
      <w:r w:rsidRPr="003B5765">
        <w:t>Com</w:t>
      </w:r>
      <w:r w:rsidR="009F18D0" w:rsidRPr="003B5765">
        <w:t>ing to their scheduled sessions</w:t>
      </w:r>
    </w:p>
    <w:p w:rsidR="004E0452" w:rsidRPr="003B5765" w:rsidRDefault="00996B16" w:rsidP="00BF2B15">
      <w:pPr>
        <w:pStyle w:val="ListParagraph"/>
        <w:numPr>
          <w:ilvl w:val="0"/>
          <w:numId w:val="37"/>
        </w:numPr>
        <w:rPr>
          <w:color w:val="FF0000"/>
        </w:rPr>
      </w:pPr>
      <w:r w:rsidRPr="003B5765">
        <w:rPr>
          <w:color w:val="FF0000"/>
        </w:rPr>
        <w:t>Meeting his milestones</w:t>
      </w:r>
    </w:p>
    <w:p w:rsidR="004E0452" w:rsidRPr="003B5765" w:rsidRDefault="009F18D0" w:rsidP="00BF2B15">
      <w:pPr>
        <w:pStyle w:val="ListParagraph"/>
        <w:numPr>
          <w:ilvl w:val="0"/>
          <w:numId w:val="37"/>
        </w:numPr>
      </w:pPr>
      <w:r w:rsidRPr="003B5765">
        <w:t>Showing up for work</w:t>
      </w:r>
    </w:p>
    <w:p w:rsidR="004E0452" w:rsidRPr="003B5765" w:rsidRDefault="003616B1" w:rsidP="004E0452">
      <w:pPr>
        <w:ind w:left="720"/>
        <w:rPr>
          <w:color w:val="FF0000"/>
        </w:rPr>
      </w:pPr>
      <w:r w:rsidRPr="003B5765">
        <w:rPr>
          <w:color w:val="FF0000"/>
        </w:rPr>
        <w:t>Tai is Jamie</w:t>
      </w:r>
      <w:r w:rsidR="008E5758" w:rsidRPr="003B5765">
        <w:rPr>
          <w:color w:val="FF0000"/>
        </w:rPr>
        <w:t xml:space="preserve">’s life coach and has noticed that he has not been meeting his set milestones nor has </w:t>
      </w:r>
      <w:r w:rsidR="002B50FD" w:rsidRPr="003B5765">
        <w:rPr>
          <w:color w:val="FF0000"/>
        </w:rPr>
        <w:t xml:space="preserve">he </w:t>
      </w:r>
      <w:r w:rsidR="008E5758" w:rsidRPr="003B5765">
        <w:rPr>
          <w:color w:val="FF0000"/>
        </w:rPr>
        <w:t>been communicating with her about his progress.</w:t>
      </w:r>
    </w:p>
    <w:p w:rsidR="004E0452" w:rsidRPr="003B5765" w:rsidRDefault="00996B16" w:rsidP="00BF2B15">
      <w:pPr>
        <w:numPr>
          <w:ilvl w:val="0"/>
          <w:numId w:val="28"/>
        </w:numPr>
      </w:pPr>
      <w:r w:rsidRPr="003B5765">
        <w:t>Jamie admits that he has done what that c</w:t>
      </w:r>
      <w:r w:rsidR="00FB23E3" w:rsidRPr="003B5765">
        <w:t>auses him to not meet his goals?</w:t>
      </w:r>
    </w:p>
    <w:p w:rsidR="004E0452" w:rsidRPr="003B5765" w:rsidRDefault="008E5758" w:rsidP="00BF2B15">
      <w:pPr>
        <w:pStyle w:val="ListParagraph"/>
        <w:numPr>
          <w:ilvl w:val="0"/>
          <w:numId w:val="38"/>
        </w:numPr>
      </w:pPr>
      <w:r w:rsidRPr="003B5765">
        <w:t>Changed</w:t>
      </w:r>
      <w:r w:rsidR="009F18D0" w:rsidRPr="003B5765">
        <w:t xml:space="preserve"> his mind</w:t>
      </w:r>
    </w:p>
    <w:p w:rsidR="004E0452" w:rsidRPr="003B5765" w:rsidRDefault="009F18D0" w:rsidP="00BF2B15">
      <w:pPr>
        <w:pStyle w:val="ListParagraph"/>
        <w:numPr>
          <w:ilvl w:val="0"/>
          <w:numId w:val="38"/>
        </w:numPr>
      </w:pPr>
      <w:r w:rsidRPr="003B5765">
        <w:t>Moved to a new town</w:t>
      </w:r>
    </w:p>
    <w:p w:rsidR="004E0452" w:rsidRPr="003B5765" w:rsidRDefault="009F18D0" w:rsidP="00BF2B15">
      <w:pPr>
        <w:pStyle w:val="ListParagraph"/>
        <w:numPr>
          <w:ilvl w:val="0"/>
          <w:numId w:val="38"/>
        </w:numPr>
      </w:pPr>
      <w:r w:rsidRPr="003B5765">
        <w:t>Working more</w:t>
      </w:r>
    </w:p>
    <w:p w:rsidR="004E0452" w:rsidRPr="003B5765" w:rsidRDefault="00996B16" w:rsidP="00BF2B15">
      <w:pPr>
        <w:pStyle w:val="ListParagraph"/>
        <w:numPr>
          <w:ilvl w:val="0"/>
          <w:numId w:val="38"/>
        </w:numPr>
        <w:rPr>
          <w:color w:val="FF0000"/>
        </w:rPr>
      </w:pPr>
      <w:r w:rsidRPr="003B5765">
        <w:rPr>
          <w:color w:val="FF0000"/>
        </w:rPr>
        <w:t>Procr</w:t>
      </w:r>
      <w:r w:rsidR="008E5758" w:rsidRPr="003B5765">
        <w:rPr>
          <w:color w:val="FF0000"/>
        </w:rPr>
        <w:t>a</w:t>
      </w:r>
      <w:r w:rsidR="009F18D0" w:rsidRPr="003B5765">
        <w:rPr>
          <w:color w:val="FF0000"/>
        </w:rPr>
        <w:t>stinate</w:t>
      </w:r>
    </w:p>
    <w:p w:rsidR="00FB23E3" w:rsidRPr="003B5765" w:rsidRDefault="00FB23E3" w:rsidP="008E5758">
      <w:pPr>
        <w:ind w:left="720"/>
        <w:rPr>
          <w:color w:val="FF0000"/>
        </w:rPr>
      </w:pPr>
      <w:r w:rsidRPr="003B5765">
        <w:rPr>
          <w:color w:val="FF0000"/>
        </w:rPr>
        <w:t>When Tai asks Jamie about his recent absences, he admits that he has procrastinated and has not focused on his projects and goals.</w:t>
      </w:r>
      <w:r w:rsidR="009F18D0" w:rsidRPr="003B5765">
        <w:rPr>
          <w:color w:val="FF0000"/>
        </w:rPr>
        <w:t xml:space="preserve"> </w:t>
      </w:r>
      <w:r w:rsidRPr="003B5765">
        <w:rPr>
          <w:color w:val="FF0000"/>
        </w:rPr>
        <w:t>From here, Tai works with Jamie to re-establish his priorities and get back on track.</w:t>
      </w:r>
    </w:p>
    <w:p w:rsidR="00B45CE0" w:rsidRPr="003B5765" w:rsidRDefault="00737443" w:rsidP="00606DA8">
      <w:pPr>
        <w:ind w:left="720"/>
        <w:rPr>
          <w:rFonts w:asciiTheme="minorHAnsi" w:hAnsiTheme="minorHAnsi"/>
          <w:color w:val="FF0000"/>
        </w:rPr>
      </w:pPr>
      <w:r w:rsidRPr="003B5765">
        <w:br w:type="page"/>
      </w:r>
    </w:p>
    <w:bookmarkStart w:id="36" w:name="_Toc412547413"/>
    <w:p w:rsidR="00E44D19" w:rsidRPr="003B5765" w:rsidRDefault="00FE5147" w:rsidP="00B45CE0">
      <w:pPr>
        <w:pStyle w:val="Heading1"/>
        <w:rPr>
          <w:lang w:eastAsia="zh-TW"/>
        </w:rPr>
      </w:pPr>
      <w:r w:rsidRPr="003B5765">
        <w:rPr>
          <w:noProof/>
          <w:lang w:bidi="ar-SA"/>
        </w:rPr>
        <w:lastRenderedPageBreak/>
        <mc:AlternateContent>
          <mc:Choice Requires="wps">
            <w:drawing>
              <wp:anchor distT="91440" distB="91440" distL="114300" distR="114300" simplePos="0" relativeHeight="251660800" behindDoc="0" locked="0" layoutInCell="0" allowOverlap="1" wp14:anchorId="5182D771" wp14:editId="238FE492">
                <wp:simplePos x="0" y="0"/>
                <wp:positionH relativeFrom="page">
                  <wp:posOffset>-142875</wp:posOffset>
                </wp:positionH>
                <wp:positionV relativeFrom="page">
                  <wp:posOffset>15875</wp:posOffset>
                </wp:positionV>
                <wp:extent cx="8075930" cy="1736725"/>
                <wp:effectExtent l="0" t="0" r="1270" b="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5930" cy="1736725"/>
                        </a:xfrm>
                        <a:prstGeom prst="rect">
                          <a:avLst/>
                        </a:prstGeom>
                        <a:gradFill>
                          <a:gsLst>
                            <a:gs pos="0">
                              <a:srgbClr val="FFFFFF"/>
                            </a:gs>
                            <a:gs pos="100000">
                              <a:schemeClr val="bg1">
                                <a:lumMod val="50000"/>
                              </a:schemeClr>
                            </a:gs>
                          </a:gsLst>
                          <a:lin ang="5400000" scaled="1"/>
                        </a:gradFill>
                        <a:ln>
                          <a:noFill/>
                        </a:ln>
                        <a:effectLst/>
                        <a:extLst/>
                      </wps:spPr>
                      <wps:txbx>
                        <w:txbxContent>
                          <w:p w:rsidR="00261FE0" w:rsidRDefault="00261FE0" w:rsidP="004C1EF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i/>
                                <w:sz w:val="28"/>
                                <w:szCs w:val="28"/>
                              </w:rPr>
                              <w:t>We need diversity of thought in the world to face the new challenges.</w:t>
                            </w:r>
                          </w:p>
                          <w:p w:rsidR="00261FE0" w:rsidRPr="004C1EF7" w:rsidRDefault="00261FE0" w:rsidP="004C1EF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Tim Berners-Lee</w:t>
                            </w:r>
                          </w:p>
                          <w:p w:rsidR="00261FE0" w:rsidRPr="003B6C98" w:rsidRDefault="00261FE0"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3" style="position:absolute;margin-left:-11.25pt;margin-top:1.25pt;width:635.9pt;height:136.75pt;z-index:2516608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" o:allowincell="f" stroked="f">
                <v:fill color2="#7f7f7f [1612]" focus="100%" type="gradient"/>
                <v:textbox inset="4in,54pt,1in,0">
                  <w:txbxContent>
                    <w:p w:rsidR="00261FE0" w:rsidRDefault="00261FE0" w:rsidP="004C1EF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i/>
                          <w:sz w:val="28"/>
                          <w:szCs w:val="28"/>
                        </w:rPr>
                        <w:t>We need diversity of thought in the world to face the new challenges.</w:t>
                      </w:r>
                    </w:p>
                    <w:p w:rsidR="00261FE0" w:rsidRPr="004C1EF7" w:rsidRDefault="00261FE0" w:rsidP="004C1EF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Tim Berners-Lee</w:t>
                      </w:r>
                    </w:p>
                    <w:p w:rsidR="00261FE0" w:rsidRPr="003B6C98" w:rsidRDefault="00261FE0"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381A27" w:rsidRPr="003B5765">
        <w:rPr>
          <w:lang w:eastAsia="zh-TW"/>
        </w:rPr>
        <w:t>Module Five:</w:t>
      </w:r>
      <w:r w:rsidR="0056496C" w:rsidRPr="003B5765">
        <w:rPr>
          <w:lang w:eastAsia="zh-TW"/>
        </w:rPr>
        <w:t xml:space="preserve"> </w:t>
      </w:r>
      <w:r w:rsidR="00264E10" w:rsidRPr="003B5765">
        <w:rPr>
          <w:lang w:eastAsia="zh-TW"/>
        </w:rPr>
        <w:t>Basic Structure of a Coaching Session</w:t>
      </w:r>
      <w:bookmarkEnd w:id="36"/>
    </w:p>
    <w:p w:rsidR="00381A27" w:rsidRPr="003B5765" w:rsidRDefault="00F60826" w:rsidP="00F60826">
      <w:pPr>
        <w:ind w:left="3150"/>
        <w:rPr>
          <w:rFonts w:asciiTheme="minorHAnsi" w:hAnsiTheme="minorHAnsi"/>
          <w:lang w:eastAsia="zh-TW"/>
        </w:rPr>
      </w:pPr>
      <w:r w:rsidRPr="003B5765">
        <w:rPr>
          <w:noProof/>
          <w:lang w:bidi="ar-SA"/>
        </w:rPr>
        <w:drawing>
          <wp:anchor distT="0" distB="0" distL="114300" distR="114300" simplePos="0" relativeHeight="251826688" behindDoc="0" locked="0" layoutInCell="1" allowOverlap="1" wp14:anchorId="62406956" wp14:editId="5C160033">
            <wp:simplePos x="0" y="0"/>
            <wp:positionH relativeFrom="margin">
              <wp:align>left</wp:align>
            </wp:positionH>
            <wp:positionV relativeFrom="margin">
              <wp:posOffset>1506855</wp:posOffset>
            </wp:positionV>
            <wp:extent cx="1885950" cy="1666875"/>
            <wp:effectExtent l="0" t="0" r="0" b="9525"/>
            <wp:wrapSquare wrapText="bothSides"/>
            <wp:docPr id="352" name="Picture 25" descr="C:\Users\Darren\AppData\Local\Microsoft\Windows\Temporary Internet Files\Content.IE5\ZOU2G9EF\MC91021639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ZOU2G9EF\MC910216398[1].pn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4625" r="15019" b="18367"/>
                    <a:stretch/>
                  </pic:blipFill>
                  <pic:spPr bwMode="auto">
                    <a:xfrm>
                      <a:off x="0" y="0"/>
                      <a:ext cx="1888105" cy="1668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51C4" w:rsidRPr="003B5765">
        <w:rPr>
          <w:rFonts w:asciiTheme="minorHAnsi" w:hAnsiTheme="minorHAnsi"/>
          <w:lang w:eastAsia="zh-TW"/>
        </w:rPr>
        <w:t>Once</w:t>
      </w:r>
      <w:r w:rsidR="009A6974" w:rsidRPr="003B5765">
        <w:rPr>
          <w:rFonts w:asciiTheme="minorHAnsi" w:hAnsiTheme="minorHAnsi"/>
          <w:lang w:eastAsia="zh-TW"/>
        </w:rPr>
        <w:t xml:space="preserve"> </w:t>
      </w:r>
      <w:r w:rsidR="000151C4" w:rsidRPr="003B5765">
        <w:rPr>
          <w:rFonts w:asciiTheme="minorHAnsi" w:hAnsiTheme="minorHAnsi"/>
          <w:lang w:eastAsia="zh-TW"/>
        </w:rPr>
        <w:t>a</w:t>
      </w:r>
      <w:r w:rsidR="009A6974" w:rsidRPr="003B5765">
        <w:rPr>
          <w:rFonts w:asciiTheme="minorHAnsi" w:hAnsiTheme="minorHAnsi"/>
          <w:lang w:eastAsia="zh-TW"/>
        </w:rPr>
        <w:t xml:space="preserve"> </w:t>
      </w:r>
      <w:r w:rsidR="000151C4" w:rsidRPr="003B5765">
        <w:rPr>
          <w:rFonts w:asciiTheme="minorHAnsi" w:hAnsiTheme="minorHAnsi"/>
          <w:lang w:eastAsia="zh-TW"/>
        </w:rPr>
        <w:t>client has decided to obtain a life coach and begin the coaching process, they need to attend a coaching session, which can be tailored to their needs and desires.</w:t>
      </w:r>
      <w:r w:rsidR="009F18D0" w:rsidRPr="003B5765">
        <w:rPr>
          <w:rFonts w:asciiTheme="minorHAnsi" w:hAnsiTheme="minorHAnsi"/>
          <w:lang w:eastAsia="zh-TW"/>
        </w:rPr>
        <w:t xml:space="preserve"> </w:t>
      </w:r>
      <w:r w:rsidR="000151C4" w:rsidRPr="003B5765">
        <w:rPr>
          <w:rFonts w:asciiTheme="minorHAnsi" w:hAnsiTheme="minorHAnsi"/>
          <w:lang w:eastAsia="zh-TW"/>
        </w:rPr>
        <w:t>Since coaching can be done in person, over the phone, or even through email the planning process can be more flexible and clients are more likely to attend</w:t>
      </w:r>
      <w:r w:rsidR="00F569B0" w:rsidRPr="003B5765">
        <w:rPr>
          <w:rFonts w:asciiTheme="minorHAnsi" w:hAnsiTheme="minorHAnsi"/>
          <w:lang w:eastAsia="zh-TW"/>
        </w:rPr>
        <w:t xml:space="preserve"> </w:t>
      </w:r>
      <w:r w:rsidR="000151C4" w:rsidRPr="003B5765">
        <w:rPr>
          <w:rFonts w:asciiTheme="minorHAnsi" w:hAnsiTheme="minorHAnsi"/>
          <w:lang w:eastAsia="zh-TW"/>
        </w:rPr>
        <w:t>the session if they have several options available.</w:t>
      </w:r>
    </w:p>
    <w:p w:rsidR="009C1BE1" w:rsidRPr="003B5765" w:rsidRDefault="009C1BE1" w:rsidP="00104301">
      <w:pPr>
        <w:rPr>
          <w:lang w:bidi="ar-SA"/>
        </w:rPr>
      </w:pPr>
    </w:p>
    <w:p w:rsidR="009C1BE1" w:rsidRPr="003B5765" w:rsidRDefault="009C1BE1" w:rsidP="00104301">
      <w:pPr>
        <w:rPr>
          <w:lang w:bidi="ar-SA"/>
        </w:rPr>
      </w:pPr>
    </w:p>
    <w:p w:rsidR="003B5765" w:rsidRPr="003B5765" w:rsidRDefault="003B5765" w:rsidP="00104301">
      <w:pPr>
        <w:rPr>
          <w:lang w:bidi="ar-SA"/>
        </w:rPr>
      </w:pPr>
    </w:p>
    <w:p w:rsidR="00CC07AB" w:rsidRPr="003B5765" w:rsidRDefault="00264E10" w:rsidP="00CC07AB">
      <w:pPr>
        <w:pStyle w:val="Heading2"/>
      </w:pPr>
      <w:bookmarkStart w:id="37" w:name="_Toc412547414"/>
      <w:r w:rsidRPr="003B5765">
        <w:rPr>
          <w:lang w:bidi="ar-SA"/>
        </w:rPr>
        <w:t>Develop an Action Plan</w:t>
      </w:r>
      <w:bookmarkEnd w:id="37"/>
    </w:p>
    <w:p w:rsidR="009A6974" w:rsidRPr="003B5765" w:rsidRDefault="00EE1FEC" w:rsidP="00C8567C">
      <w:r w:rsidRPr="003B5765">
        <w:rPr>
          <w:rFonts w:ascii="Arial" w:hAnsi="Arial" w:cs="Arial"/>
          <w:noProof/>
          <w:color w:val="0033CC"/>
          <w:sz w:val="21"/>
          <w:szCs w:val="21"/>
          <w:lang w:bidi="ar-SA"/>
        </w:rPr>
        <w:drawing>
          <wp:anchor distT="0" distB="0" distL="114300" distR="114300" simplePos="0" relativeHeight="251753984" behindDoc="0" locked="0" layoutInCell="1" allowOverlap="1" wp14:anchorId="53129D50" wp14:editId="0C29D86A">
            <wp:simplePos x="0" y="0"/>
            <wp:positionH relativeFrom="column">
              <wp:posOffset>0</wp:posOffset>
            </wp:positionH>
            <wp:positionV relativeFrom="paragraph">
              <wp:posOffset>1270</wp:posOffset>
            </wp:positionV>
            <wp:extent cx="922020" cy="830580"/>
            <wp:effectExtent l="0" t="0" r="0" b="7620"/>
            <wp:wrapSquare wrapText="bothSides"/>
            <wp:docPr id="106" name="Picture 106" descr="Film clapper board movie motion picture action clip art">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lm clapper board movie motion picture action clip art">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22020" cy="830580"/>
                    </a:xfrm>
                    <a:prstGeom prst="rect">
                      <a:avLst/>
                    </a:prstGeom>
                    <a:noFill/>
                    <a:ln>
                      <a:noFill/>
                    </a:ln>
                  </pic:spPr>
                </pic:pic>
              </a:graphicData>
            </a:graphic>
          </wp:anchor>
        </w:drawing>
      </w:r>
      <w:r w:rsidR="009A6974" w:rsidRPr="003B5765">
        <w:t>Before the client attends their session, they must build some sort of an action plan.</w:t>
      </w:r>
      <w:r w:rsidR="009F18D0" w:rsidRPr="003B5765">
        <w:t xml:space="preserve"> </w:t>
      </w:r>
      <w:r w:rsidR="00B23BF0" w:rsidRPr="003B5765">
        <w:t>The purpose of an action plan is to identify key areas of the client’s progress and timelines, such as recent achievements, challenges or general questions.</w:t>
      </w:r>
      <w:r w:rsidR="009F18D0" w:rsidRPr="003B5765">
        <w:t xml:space="preserve"> </w:t>
      </w:r>
      <w:r w:rsidR="00B23BF0" w:rsidRPr="003B5765">
        <w:t>The action plan should discuss any key points or progress from previous weeks or time since the last coaching session and identify what the client wants to discuss during the current session.</w:t>
      </w:r>
      <w:r w:rsidR="009F18D0" w:rsidRPr="003B5765">
        <w:t xml:space="preserve"> </w:t>
      </w:r>
      <w:r w:rsidR="00B23BF0" w:rsidRPr="003B5765">
        <w:t xml:space="preserve">The client typically develops this action plan before the scheduled session and sends it to the life coach in advance for review. </w:t>
      </w:r>
    </w:p>
    <w:p w:rsidR="00CC07AB" w:rsidRPr="003B5765" w:rsidRDefault="00B23BF0" w:rsidP="00C8567C">
      <w:r w:rsidRPr="003B5765">
        <w:t>Steps</w:t>
      </w:r>
      <w:r w:rsidR="009A6974" w:rsidRPr="003B5765">
        <w:t xml:space="preserve"> of an action plan:</w:t>
      </w:r>
      <w:r w:rsidR="009F18D0" w:rsidRPr="003B5765">
        <w:t xml:space="preserve"> </w:t>
      </w:r>
      <w:r w:rsidR="00F32E6F" w:rsidRPr="003B5765">
        <w:t xml:space="preserve"> </w:t>
      </w:r>
    </w:p>
    <w:p w:rsidR="00B23BF0" w:rsidRPr="003B5765" w:rsidRDefault="00B23BF0" w:rsidP="00BF2B15">
      <w:pPr>
        <w:pStyle w:val="ListParagraph"/>
        <w:numPr>
          <w:ilvl w:val="0"/>
          <w:numId w:val="119"/>
        </w:numPr>
      </w:pPr>
      <w:r w:rsidRPr="003B5765">
        <w:t>Discussing accomplishments</w:t>
      </w:r>
    </w:p>
    <w:p w:rsidR="00B23BF0" w:rsidRPr="003B5765" w:rsidRDefault="00B23BF0" w:rsidP="00BF2B15">
      <w:pPr>
        <w:pStyle w:val="ListParagraph"/>
        <w:numPr>
          <w:ilvl w:val="0"/>
          <w:numId w:val="119"/>
        </w:numPr>
      </w:pPr>
      <w:r w:rsidRPr="003B5765">
        <w:t>Identifying challenges</w:t>
      </w:r>
    </w:p>
    <w:p w:rsidR="00264E10" w:rsidRPr="003B5765" w:rsidRDefault="00B23BF0" w:rsidP="00BF2B15">
      <w:pPr>
        <w:pStyle w:val="ListParagraph"/>
        <w:numPr>
          <w:ilvl w:val="0"/>
          <w:numId w:val="119"/>
        </w:numPr>
      </w:pPr>
      <w:r w:rsidRPr="003B5765">
        <w:t>Tracking client progress</w:t>
      </w:r>
    </w:p>
    <w:p w:rsidR="00B23BF0" w:rsidRPr="003B5765" w:rsidRDefault="00B23BF0" w:rsidP="00BF2B15">
      <w:pPr>
        <w:pStyle w:val="ListParagraph"/>
        <w:numPr>
          <w:ilvl w:val="0"/>
          <w:numId w:val="119"/>
        </w:numPr>
      </w:pPr>
      <w:r w:rsidRPr="003B5765">
        <w:t>Creating goals or targets</w:t>
      </w:r>
    </w:p>
    <w:p w:rsidR="009F18D0" w:rsidRPr="003B5765" w:rsidRDefault="009F18D0" w:rsidP="009F18D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076BAE" w:rsidP="00CC07AB">
            <w:pPr>
              <w:rPr>
                <w:b/>
                <w:bCs/>
                <w:color w:val="000000" w:themeColor="text1"/>
              </w:rPr>
            </w:pPr>
            <w:r w:rsidRPr="003B5765">
              <w:rPr>
                <w:b/>
                <w:bCs/>
                <w:color w:val="000000" w:themeColor="text1"/>
              </w:rPr>
              <w:t>8</w:t>
            </w:r>
            <w:r w:rsidR="005D441D" w:rsidRPr="003B5765">
              <w:rPr>
                <w:b/>
                <w:bCs/>
                <w:color w:val="000000" w:themeColor="text1"/>
              </w:rPr>
              <w:t xml:space="preserve"> 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CA527B" w:rsidP="00383280">
            <w:pPr>
              <w:rPr>
                <w:color w:val="000000" w:themeColor="text1"/>
              </w:rPr>
            </w:pPr>
            <w:r w:rsidRPr="003B5765">
              <w:rPr>
                <w:color w:val="000000" w:themeColor="text1"/>
              </w:rPr>
              <w:t>Review the parts of an action plan.</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7337C5" w:rsidRPr="003B5765" w:rsidRDefault="00CA527B" w:rsidP="00CC07AB">
            <w:pPr>
              <w:rPr>
                <w:b/>
                <w:color w:val="000000" w:themeColor="text1"/>
              </w:rPr>
            </w:pPr>
            <w:r w:rsidRPr="003B5765">
              <w:rPr>
                <w:b/>
                <w:color w:val="000000" w:themeColor="text1"/>
              </w:rPr>
              <w:t>Develop an Action Plan</w:t>
            </w:r>
          </w:p>
          <w:p w:rsidR="00CC07AB" w:rsidRPr="003B5765" w:rsidRDefault="00CA527B" w:rsidP="001E38AA">
            <w:pPr>
              <w:rPr>
                <w:color w:val="000000" w:themeColor="text1"/>
              </w:rPr>
            </w:pPr>
            <w:r w:rsidRPr="003B5765">
              <w:rPr>
                <w:color w:val="000000" w:themeColor="text1"/>
              </w:rPr>
              <w:lastRenderedPageBreak/>
              <w:t>Discuss what should be included in a session action plan.</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lastRenderedPageBreak/>
              <w:t>Materials Required</w:t>
            </w:r>
          </w:p>
        </w:tc>
        <w:tc>
          <w:tcPr>
            <w:tcW w:w="7128" w:type="dxa"/>
            <w:shd w:val="clear" w:color="auto" w:fill="D9D9D9" w:themeFill="background1" w:themeFillShade="D9"/>
            <w:vAlign w:val="center"/>
          </w:tcPr>
          <w:p w:rsidR="00CC07AB" w:rsidRPr="003B5765" w:rsidRDefault="00CA2F7F" w:rsidP="00CC07AB">
            <w:pPr>
              <w:rPr>
                <w:b/>
                <w:bCs/>
                <w:color w:val="000000" w:themeColor="text1"/>
              </w:rPr>
            </w:pPr>
            <w:r w:rsidRPr="003B5765">
              <w:rPr>
                <w:b/>
              </w:rPr>
              <w:t>09</w:t>
            </w:r>
            <w:r w:rsidR="00CA527B" w:rsidRPr="003B5765">
              <w:rPr>
                <w:b/>
              </w:rPr>
              <w:t>: Creating Action Plans</w:t>
            </w:r>
          </w:p>
        </w:tc>
      </w:tr>
      <w:tr w:rsidR="00CA527B" w:rsidRPr="003B5765">
        <w:trPr>
          <w:trHeight w:val="440"/>
        </w:trPr>
        <w:tc>
          <w:tcPr>
            <w:tcW w:w="2448" w:type="dxa"/>
            <w:tcBorders>
              <w:bottom w:val="single" w:sz="4" w:space="0" w:color="1F497D"/>
            </w:tcBorders>
            <w:vAlign w:val="center"/>
          </w:tcPr>
          <w:p w:rsidR="00CA527B" w:rsidRPr="003B5765" w:rsidRDefault="00CA527B"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CA527B" w:rsidRPr="003B5765" w:rsidRDefault="00CA527B" w:rsidP="00275303">
            <w:pPr>
              <w:rPr>
                <w:color w:val="000000" w:themeColor="text1"/>
              </w:rPr>
            </w:pPr>
            <w:r w:rsidRPr="003B5765">
              <w:rPr>
                <w:color w:val="000000" w:themeColor="text1"/>
              </w:rPr>
              <w:t>None</w:t>
            </w:r>
          </w:p>
        </w:tc>
      </w:tr>
      <w:tr w:rsidR="00CA527B" w:rsidRPr="003B5765">
        <w:tc>
          <w:tcPr>
            <w:tcW w:w="2448" w:type="dxa"/>
            <w:shd w:val="clear" w:color="auto" w:fill="D9D9D9" w:themeFill="background1" w:themeFillShade="D9"/>
            <w:vAlign w:val="center"/>
          </w:tcPr>
          <w:p w:rsidR="00CA527B" w:rsidRPr="003B5765" w:rsidRDefault="00CA527B"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CA527B" w:rsidRPr="003B5765" w:rsidRDefault="00CA527B" w:rsidP="00275303">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CA527B" w:rsidRPr="003B5765">
        <w:tc>
          <w:tcPr>
            <w:tcW w:w="2448" w:type="dxa"/>
            <w:tcBorders>
              <w:bottom w:val="single" w:sz="4" w:space="0" w:color="1F497D"/>
            </w:tcBorders>
            <w:vAlign w:val="center"/>
          </w:tcPr>
          <w:p w:rsidR="00CA527B" w:rsidRPr="003B5765" w:rsidRDefault="00CA527B"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CA527B" w:rsidRPr="003B5765" w:rsidRDefault="00CA527B" w:rsidP="00275303">
            <w:pPr>
              <w:rPr>
                <w:color w:val="000000" w:themeColor="text1"/>
              </w:rPr>
            </w:pPr>
            <w:r w:rsidRPr="003B5765">
              <w:rPr>
                <w:color w:val="000000" w:themeColor="text1"/>
              </w:rPr>
              <w:t xml:space="preserve">Share any personal, relevant stories. </w:t>
            </w:r>
          </w:p>
        </w:tc>
      </w:tr>
      <w:tr w:rsidR="00CA527B" w:rsidRPr="003B5765">
        <w:tc>
          <w:tcPr>
            <w:tcW w:w="2448" w:type="dxa"/>
            <w:shd w:val="clear" w:color="auto" w:fill="D9D9D9" w:themeFill="background1" w:themeFillShade="D9"/>
            <w:vAlign w:val="center"/>
          </w:tcPr>
          <w:p w:rsidR="00CA527B" w:rsidRPr="003B5765" w:rsidRDefault="00CA527B"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CA527B" w:rsidRPr="003B5765" w:rsidRDefault="00CA527B"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9B05FF" w:rsidP="00C8567C">
            <w:pPr>
              <w:rPr>
                <w:color w:val="000000" w:themeColor="text1"/>
              </w:rPr>
            </w:pPr>
            <w:r w:rsidRPr="003B5765">
              <w:rPr>
                <w:color w:val="000000" w:themeColor="text1"/>
              </w:rPr>
              <w:t>Why is it important to develop an action plan for a coaching session?</w:t>
            </w:r>
          </w:p>
        </w:tc>
      </w:tr>
    </w:tbl>
    <w:p w:rsidR="00CC07AB" w:rsidRPr="003B5765" w:rsidRDefault="00CC07AB" w:rsidP="00CC07AB">
      <w:pPr>
        <w:spacing w:after="0" w:line="240" w:lineRule="auto"/>
        <w:rPr>
          <w:rFonts w:ascii="Cambria" w:eastAsiaTheme="majorEastAsia" w:hAnsi="Cambria" w:cstheme="majorBidi"/>
          <w:b/>
          <w:bCs/>
          <w:color w:val="000000" w:themeColor="text1"/>
          <w:sz w:val="26"/>
          <w:szCs w:val="26"/>
        </w:rPr>
      </w:pPr>
    </w:p>
    <w:p w:rsidR="00CC07AB" w:rsidRPr="003B5765" w:rsidRDefault="00264E10" w:rsidP="00CC07AB">
      <w:pPr>
        <w:pStyle w:val="Heading2"/>
      </w:pPr>
      <w:bookmarkStart w:id="38" w:name="_Toc412547415"/>
      <w:r w:rsidRPr="003B5765">
        <w:t>Ask Questions</w:t>
      </w:r>
      <w:bookmarkEnd w:id="38"/>
    </w:p>
    <w:p w:rsidR="00CC07AB" w:rsidRPr="003B5765" w:rsidRDefault="00E96C0C" w:rsidP="001E38AA">
      <w:r w:rsidRPr="003B5765">
        <w:rPr>
          <w:rFonts w:ascii="Arial" w:hAnsi="Arial" w:cs="Arial"/>
          <w:noProof/>
          <w:color w:val="0033CC"/>
          <w:sz w:val="21"/>
          <w:szCs w:val="21"/>
          <w:lang w:bidi="ar-SA"/>
        </w:rPr>
        <w:drawing>
          <wp:anchor distT="0" distB="0" distL="114300" distR="114300" simplePos="0" relativeHeight="251755008" behindDoc="0" locked="0" layoutInCell="1" allowOverlap="1" wp14:anchorId="3C5FFF86" wp14:editId="49DA872E">
            <wp:simplePos x="0" y="0"/>
            <wp:positionH relativeFrom="column">
              <wp:posOffset>0</wp:posOffset>
            </wp:positionH>
            <wp:positionV relativeFrom="paragraph">
              <wp:posOffset>57150</wp:posOffset>
            </wp:positionV>
            <wp:extent cx="952500" cy="952500"/>
            <wp:effectExtent l="0" t="0" r="0" b="0"/>
            <wp:wrapSquare wrapText="bothSides"/>
            <wp:docPr id="107" name="Picture 107" descr="Large icon question mark red clip art">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arge icon question mark red clip art">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00184CFB" w:rsidRPr="003B5765">
        <w:t>It is important to ask questions during your coaching sessions.</w:t>
      </w:r>
      <w:r w:rsidR="009F18D0" w:rsidRPr="003B5765">
        <w:t xml:space="preserve"> </w:t>
      </w:r>
      <w:r w:rsidR="00184CFB" w:rsidRPr="003B5765">
        <w:t>Not only does it establish good communication skills, but asking questions also helps identify what the client would like to be coached on during the session as well as determine any recent problems or challenges that may have come up.</w:t>
      </w:r>
      <w:r w:rsidR="009F18D0" w:rsidRPr="003B5765">
        <w:t xml:space="preserve"> </w:t>
      </w:r>
      <w:r w:rsidR="00184CFB" w:rsidRPr="003B5765">
        <w:t>Questions should be asked by both the client as well as the life coach and should provoke answers other than simple “yes” or “no”.</w:t>
      </w:r>
      <w:r w:rsidR="009F18D0" w:rsidRPr="003B5765">
        <w:t xml:space="preserve"> </w:t>
      </w:r>
      <w:r w:rsidR="00184CFB" w:rsidRPr="003B5765">
        <w:t>The client then has a chance to gain perspective from another point of view and can better identify where an issue may be coming from or how it can be resolved.</w:t>
      </w:r>
      <w:r w:rsidR="009F18D0" w:rsidRPr="003B5765">
        <w:t xml:space="preserve"> </w:t>
      </w:r>
      <w:r w:rsidR="00184CFB" w:rsidRPr="003B5765">
        <w:t>The life coach can ask a series of questions to find out how the client is progressi</w:t>
      </w:r>
      <w:r w:rsidR="00672040" w:rsidRPr="003B5765">
        <w:t xml:space="preserve">ng toward their target and </w:t>
      </w:r>
      <w:r w:rsidR="00184CFB" w:rsidRPr="003B5765">
        <w:t>help identify any obstacles in their path</w:t>
      </w:r>
      <w:r w:rsidR="00672040" w:rsidRPr="003B5765">
        <w:t>, while helping them develop a new or improved strategy.</w:t>
      </w:r>
    </w:p>
    <w:p w:rsidR="009F18D0" w:rsidRDefault="009F18D0" w:rsidP="001E38AA"/>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FF78F7" w:rsidRPr="003B5765" w:rsidTr="00C60BE2">
        <w:tc>
          <w:tcPr>
            <w:tcW w:w="2448" w:type="dxa"/>
            <w:tcBorders>
              <w:bottom w:val="single" w:sz="4" w:space="0" w:color="1F497D"/>
            </w:tcBorders>
            <w:vAlign w:val="center"/>
          </w:tcPr>
          <w:p w:rsidR="00FF78F7" w:rsidRPr="003B5765" w:rsidRDefault="00FF78F7" w:rsidP="00C60BE2">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FF78F7" w:rsidRPr="003B5765" w:rsidRDefault="00FF78F7" w:rsidP="00C60BE2">
            <w:pPr>
              <w:rPr>
                <w:b/>
                <w:bCs/>
                <w:color w:val="000000" w:themeColor="text1"/>
              </w:rPr>
            </w:pPr>
            <w:r>
              <w:rPr>
                <w:b/>
                <w:bCs/>
                <w:color w:val="000000" w:themeColor="text1"/>
              </w:rPr>
              <w:t>7</w:t>
            </w:r>
            <w:r w:rsidRPr="003B5765">
              <w:rPr>
                <w:b/>
                <w:bCs/>
                <w:color w:val="000000" w:themeColor="text1"/>
              </w:rPr>
              <w:t xml:space="preserve"> minutes</w:t>
            </w:r>
          </w:p>
        </w:tc>
      </w:tr>
      <w:tr w:rsidR="00FF78F7" w:rsidRPr="003B5765" w:rsidTr="00C60BE2">
        <w:tc>
          <w:tcPr>
            <w:tcW w:w="2448" w:type="dxa"/>
            <w:shd w:val="clear" w:color="auto" w:fill="D9D9D9" w:themeFill="background1" w:themeFillShade="D9"/>
            <w:vAlign w:val="center"/>
          </w:tcPr>
          <w:p w:rsidR="00FF78F7" w:rsidRPr="003B5765" w:rsidRDefault="00FF78F7" w:rsidP="00C60BE2">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FF78F7" w:rsidRPr="003B5765" w:rsidRDefault="00FF78F7" w:rsidP="00C60BE2">
            <w:pPr>
              <w:rPr>
                <w:color w:val="000000" w:themeColor="text1"/>
              </w:rPr>
            </w:pPr>
            <w:r w:rsidRPr="003B5765">
              <w:rPr>
                <w:color w:val="000000" w:themeColor="text1"/>
              </w:rPr>
              <w:t>Review the parts of an action plan.</w:t>
            </w:r>
          </w:p>
        </w:tc>
      </w:tr>
      <w:tr w:rsidR="00FF78F7" w:rsidRPr="003B5765" w:rsidTr="00C60BE2">
        <w:tc>
          <w:tcPr>
            <w:tcW w:w="2448" w:type="dxa"/>
            <w:tcBorders>
              <w:bottom w:val="single" w:sz="4" w:space="0" w:color="1F497D"/>
            </w:tcBorders>
            <w:vAlign w:val="center"/>
          </w:tcPr>
          <w:p w:rsidR="00FF78F7" w:rsidRPr="003B5765" w:rsidRDefault="00FF78F7" w:rsidP="00C60BE2">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FF78F7" w:rsidRPr="003B5765" w:rsidRDefault="00FF78F7" w:rsidP="00C60BE2">
            <w:pPr>
              <w:rPr>
                <w:b/>
                <w:color w:val="000000" w:themeColor="text1"/>
              </w:rPr>
            </w:pPr>
            <w:r>
              <w:rPr>
                <w:b/>
                <w:color w:val="000000" w:themeColor="text1"/>
              </w:rPr>
              <w:t>Ask Questions</w:t>
            </w:r>
          </w:p>
          <w:p w:rsidR="00FF78F7" w:rsidRPr="003B5765" w:rsidRDefault="00FF78F7" w:rsidP="00C60BE2">
            <w:pPr>
              <w:rPr>
                <w:color w:val="000000" w:themeColor="text1"/>
              </w:rPr>
            </w:pPr>
            <w:r w:rsidRPr="003B5765">
              <w:rPr>
                <w:color w:val="000000" w:themeColor="text1"/>
              </w:rPr>
              <w:t xml:space="preserve">Discuss </w:t>
            </w:r>
            <w:r>
              <w:rPr>
                <w:color w:val="000000" w:themeColor="text1"/>
              </w:rPr>
              <w:t>why it is important to ask different types of questions.</w:t>
            </w:r>
          </w:p>
        </w:tc>
      </w:tr>
      <w:tr w:rsidR="00FF78F7" w:rsidRPr="003B5765" w:rsidTr="00C60BE2">
        <w:tc>
          <w:tcPr>
            <w:tcW w:w="2448" w:type="dxa"/>
            <w:shd w:val="clear" w:color="auto" w:fill="D9D9D9" w:themeFill="background1" w:themeFillShade="D9"/>
            <w:vAlign w:val="center"/>
          </w:tcPr>
          <w:p w:rsidR="00FF78F7" w:rsidRPr="003B5765" w:rsidRDefault="00FF78F7" w:rsidP="00C60BE2">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FF78F7" w:rsidRPr="003B5765" w:rsidRDefault="00FF78F7" w:rsidP="00C60BE2">
            <w:pPr>
              <w:rPr>
                <w:b/>
                <w:bCs/>
                <w:color w:val="000000" w:themeColor="text1"/>
              </w:rPr>
            </w:pPr>
            <w:r>
              <w:rPr>
                <w:b/>
              </w:rPr>
              <w:t>Flipchart/board and marker</w:t>
            </w:r>
          </w:p>
        </w:tc>
      </w:tr>
      <w:tr w:rsidR="00FF78F7" w:rsidRPr="003B5765" w:rsidTr="00C60BE2">
        <w:trPr>
          <w:trHeight w:val="440"/>
        </w:trPr>
        <w:tc>
          <w:tcPr>
            <w:tcW w:w="2448" w:type="dxa"/>
            <w:tcBorders>
              <w:bottom w:val="single" w:sz="4" w:space="0" w:color="1F497D"/>
            </w:tcBorders>
            <w:vAlign w:val="center"/>
          </w:tcPr>
          <w:p w:rsidR="00FF78F7" w:rsidRPr="003B5765" w:rsidRDefault="00FF78F7" w:rsidP="00C60BE2">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FF78F7" w:rsidRPr="003B5765" w:rsidRDefault="00FF78F7" w:rsidP="00C60BE2">
            <w:pPr>
              <w:rPr>
                <w:color w:val="000000" w:themeColor="text1"/>
              </w:rPr>
            </w:pPr>
            <w:r w:rsidRPr="003B5765">
              <w:rPr>
                <w:color w:val="000000" w:themeColor="text1"/>
              </w:rPr>
              <w:t>None</w:t>
            </w:r>
          </w:p>
        </w:tc>
      </w:tr>
      <w:tr w:rsidR="00FF78F7" w:rsidRPr="003B5765" w:rsidTr="00C60BE2">
        <w:tc>
          <w:tcPr>
            <w:tcW w:w="2448" w:type="dxa"/>
            <w:shd w:val="clear" w:color="auto" w:fill="D9D9D9" w:themeFill="background1" w:themeFillShade="D9"/>
            <w:vAlign w:val="center"/>
          </w:tcPr>
          <w:p w:rsidR="00FF78F7" w:rsidRPr="003B5765" w:rsidRDefault="00FF78F7" w:rsidP="00C60BE2">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FF78F7" w:rsidRPr="003B5765" w:rsidRDefault="00FF78F7" w:rsidP="00C60BE2">
            <w:pPr>
              <w:rPr>
                <w:color w:val="000000" w:themeColor="text1"/>
              </w:rPr>
            </w:pPr>
            <w:r>
              <w:rPr>
                <w:color w:val="000000" w:themeColor="text1"/>
              </w:rPr>
              <w:t>Discuss with the class the importance of asking questions in learning. Ask them why some people will hold back questions or be afraid to ask questions. Why is this? Write some of their answers on the board/flipchart.</w:t>
            </w:r>
          </w:p>
        </w:tc>
      </w:tr>
      <w:tr w:rsidR="00FF78F7" w:rsidRPr="003B5765" w:rsidTr="00C60BE2">
        <w:tc>
          <w:tcPr>
            <w:tcW w:w="2448" w:type="dxa"/>
            <w:tcBorders>
              <w:bottom w:val="single" w:sz="4" w:space="0" w:color="1F497D"/>
            </w:tcBorders>
            <w:vAlign w:val="center"/>
          </w:tcPr>
          <w:p w:rsidR="00FF78F7" w:rsidRPr="003B5765" w:rsidRDefault="00FF78F7" w:rsidP="00C60BE2">
            <w:pPr>
              <w:rPr>
                <w:b/>
                <w:bCs/>
                <w:color w:val="000000" w:themeColor="text1"/>
              </w:rPr>
            </w:pPr>
            <w:r w:rsidRPr="003B5765">
              <w:rPr>
                <w:b/>
                <w:bCs/>
                <w:color w:val="000000" w:themeColor="text1"/>
              </w:rPr>
              <w:lastRenderedPageBreak/>
              <w:t>Stories to Share</w:t>
            </w:r>
          </w:p>
        </w:tc>
        <w:tc>
          <w:tcPr>
            <w:tcW w:w="7128" w:type="dxa"/>
            <w:tcBorders>
              <w:bottom w:val="single" w:sz="4" w:space="0" w:color="1F497D"/>
            </w:tcBorders>
            <w:vAlign w:val="center"/>
          </w:tcPr>
          <w:p w:rsidR="00FF78F7" w:rsidRPr="003B5765" w:rsidRDefault="00FF78F7" w:rsidP="00C60BE2">
            <w:pPr>
              <w:rPr>
                <w:color w:val="000000" w:themeColor="text1"/>
              </w:rPr>
            </w:pPr>
            <w:r w:rsidRPr="003B5765">
              <w:rPr>
                <w:color w:val="000000" w:themeColor="text1"/>
              </w:rPr>
              <w:t xml:space="preserve">Share any personal, relevant stories. </w:t>
            </w:r>
          </w:p>
        </w:tc>
      </w:tr>
      <w:tr w:rsidR="00FF78F7" w:rsidRPr="003B5765" w:rsidTr="00C60BE2">
        <w:tc>
          <w:tcPr>
            <w:tcW w:w="2448" w:type="dxa"/>
            <w:shd w:val="clear" w:color="auto" w:fill="D9D9D9" w:themeFill="background1" w:themeFillShade="D9"/>
            <w:vAlign w:val="center"/>
          </w:tcPr>
          <w:p w:rsidR="00FF78F7" w:rsidRPr="003B5765" w:rsidRDefault="00FF78F7" w:rsidP="00C60BE2">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FF78F7" w:rsidRPr="003B5765" w:rsidRDefault="00FF78F7" w:rsidP="00C60BE2">
            <w:pPr>
              <w:rPr>
                <w:color w:val="000000" w:themeColor="text1"/>
              </w:rPr>
            </w:pPr>
            <w:r w:rsidRPr="003B5765">
              <w:rPr>
                <w:color w:val="000000" w:themeColor="text1"/>
              </w:rPr>
              <w:t>Encourage everyone to participate.</w:t>
            </w:r>
          </w:p>
        </w:tc>
      </w:tr>
      <w:tr w:rsidR="00FF78F7" w:rsidRPr="003B5765" w:rsidTr="00C60BE2">
        <w:tc>
          <w:tcPr>
            <w:tcW w:w="2448" w:type="dxa"/>
            <w:vAlign w:val="center"/>
          </w:tcPr>
          <w:p w:rsidR="00FF78F7" w:rsidRPr="003B5765" w:rsidRDefault="00FF78F7" w:rsidP="00C60BE2">
            <w:pPr>
              <w:rPr>
                <w:b/>
                <w:bCs/>
                <w:color w:val="000000" w:themeColor="text1"/>
              </w:rPr>
            </w:pPr>
            <w:r w:rsidRPr="003B5765">
              <w:rPr>
                <w:b/>
                <w:bCs/>
                <w:color w:val="000000" w:themeColor="text1"/>
              </w:rPr>
              <w:t>Review Questions</w:t>
            </w:r>
          </w:p>
        </w:tc>
        <w:tc>
          <w:tcPr>
            <w:tcW w:w="7128" w:type="dxa"/>
            <w:vAlign w:val="center"/>
          </w:tcPr>
          <w:p w:rsidR="00FF78F7" w:rsidRPr="003B5765" w:rsidRDefault="00FF78F7" w:rsidP="00C60BE2">
            <w:pPr>
              <w:rPr>
                <w:color w:val="000000" w:themeColor="text1"/>
              </w:rPr>
            </w:pPr>
            <w:r w:rsidRPr="003B5765">
              <w:rPr>
                <w:color w:val="000000" w:themeColor="text1"/>
              </w:rPr>
              <w:t xml:space="preserve">Why </w:t>
            </w:r>
            <w:r>
              <w:rPr>
                <w:color w:val="000000" w:themeColor="text1"/>
              </w:rPr>
              <w:t>are questions beneficial in growth and development</w:t>
            </w:r>
          </w:p>
        </w:tc>
      </w:tr>
    </w:tbl>
    <w:p w:rsidR="00FF78F7" w:rsidRPr="003B5765" w:rsidRDefault="00FF78F7" w:rsidP="001E38AA"/>
    <w:p w:rsidR="00CC07AB" w:rsidRPr="003B5765" w:rsidRDefault="00264E10" w:rsidP="00CC07AB">
      <w:pPr>
        <w:pStyle w:val="Heading2"/>
      </w:pPr>
      <w:bookmarkStart w:id="39" w:name="_Toc412547416"/>
      <w:r w:rsidRPr="003B5765">
        <w:t>Overcome</w:t>
      </w:r>
      <w:bookmarkEnd w:id="39"/>
    </w:p>
    <w:p w:rsidR="003E5228" w:rsidRPr="003B5765" w:rsidRDefault="00EF3AB5" w:rsidP="00EF3AB5">
      <w:bookmarkStart w:id="40" w:name="_GoBack"/>
      <w:r w:rsidRPr="003B5765">
        <w:rPr>
          <w:noProof/>
          <w:lang w:bidi="ar-SA"/>
        </w:rPr>
        <w:drawing>
          <wp:anchor distT="0" distB="0" distL="114300" distR="114300" simplePos="0" relativeHeight="251843072" behindDoc="0" locked="0" layoutInCell="1" allowOverlap="1" wp14:anchorId="0216C5EB" wp14:editId="3EB38643">
            <wp:simplePos x="0" y="0"/>
            <wp:positionH relativeFrom="column">
              <wp:posOffset>-18415</wp:posOffset>
            </wp:positionH>
            <wp:positionV relativeFrom="paragraph">
              <wp:posOffset>26035</wp:posOffset>
            </wp:positionV>
            <wp:extent cx="1066800" cy="822960"/>
            <wp:effectExtent l="0" t="0" r="0" b="0"/>
            <wp:wrapSquare wrapText="bothSides"/>
            <wp:docPr id="325" name="Pictur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66800" cy="8229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0"/>
      <w:r w:rsidR="00EE5AB3" w:rsidRPr="003B5765">
        <w:t>Once the client has a defined action plan and has begun to ask thoughtful questions for their coaching session, the next step is for the life coach and the client to work together and determine what goals the client wants to achieve before the next session and how they plan to do it.</w:t>
      </w:r>
      <w:r w:rsidR="009F18D0" w:rsidRPr="003B5765">
        <w:t xml:space="preserve"> </w:t>
      </w:r>
      <w:r w:rsidR="00EE5AB3" w:rsidRPr="003B5765">
        <w:t>In this segment, the client should have an idea of what they want to achieve, also known as overcome.</w:t>
      </w:r>
      <w:r w:rsidR="009F18D0" w:rsidRPr="003B5765">
        <w:t xml:space="preserve"> </w:t>
      </w:r>
      <w:r w:rsidR="00EE5AB3" w:rsidRPr="003B5765">
        <w:t>This is the time for setting some sort of ‘mini goal’ or short-term target.</w:t>
      </w:r>
      <w:r w:rsidR="009F18D0" w:rsidRPr="003B5765">
        <w:t xml:space="preserve"> </w:t>
      </w:r>
      <w:r w:rsidR="00EE5AB3" w:rsidRPr="003B5765">
        <w:t>The life coach can better help the client establish this by determining exactly what the client wants in the long run and what steps or processes will need to be done</w:t>
      </w:r>
      <w:r w:rsidR="00C511EE" w:rsidRPr="003B5765">
        <w:t xml:space="preserve"> to reach that point.</w:t>
      </w:r>
      <w:r w:rsidR="009F18D0" w:rsidRPr="003B5765">
        <w:t xml:space="preserve"> </w:t>
      </w:r>
      <w:r w:rsidR="00C511EE" w:rsidRPr="003B5765">
        <w:t>Together, the client and life coach can create an action plan and timeline on what the client will need to do or accomplish.</w:t>
      </w:r>
      <w:r w:rsidR="009F18D0" w:rsidRPr="003B5765">
        <w:t xml:space="preserve"> </w:t>
      </w:r>
      <w:r w:rsidR="00C511EE" w:rsidRPr="003B5765">
        <w:t>The life coach must ensure that the action plan is realistic and achievable while the client must be willing to practice self-discipline in order to follow through with the action plan.</w:t>
      </w:r>
    </w:p>
    <w:p w:rsidR="009F18D0" w:rsidRPr="003B5765" w:rsidRDefault="009F18D0" w:rsidP="009F18D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076BAE" w:rsidP="00CC07AB">
            <w:pPr>
              <w:rPr>
                <w:b/>
                <w:bCs/>
                <w:color w:val="000000" w:themeColor="text1"/>
              </w:rPr>
            </w:pPr>
            <w:r w:rsidRPr="003B5765">
              <w:rPr>
                <w:b/>
                <w:bCs/>
                <w:color w:val="000000" w:themeColor="text1"/>
              </w:rPr>
              <w:t>8</w:t>
            </w:r>
            <w:r w:rsidR="006A68E4" w:rsidRPr="003B5765">
              <w:rPr>
                <w:b/>
                <w:bCs/>
                <w:color w:val="000000" w:themeColor="text1"/>
              </w:rPr>
              <w:t xml:space="preserve"> 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CA527B" w:rsidP="00E841D3">
            <w:pPr>
              <w:rPr>
                <w:color w:val="000000" w:themeColor="text1"/>
              </w:rPr>
            </w:pPr>
            <w:r w:rsidRPr="003B5765">
              <w:rPr>
                <w:color w:val="000000" w:themeColor="text1"/>
              </w:rPr>
              <w:t>Review what it means to overcome.</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B8485D" w:rsidRPr="003B5765" w:rsidRDefault="00CA527B" w:rsidP="00CC07AB">
            <w:pPr>
              <w:rPr>
                <w:b/>
                <w:color w:val="000000" w:themeColor="text1"/>
              </w:rPr>
            </w:pPr>
            <w:r w:rsidRPr="003B5765">
              <w:rPr>
                <w:b/>
                <w:color w:val="000000" w:themeColor="text1"/>
              </w:rPr>
              <w:t>Overcome</w:t>
            </w:r>
          </w:p>
          <w:p w:rsidR="00CC07AB" w:rsidRPr="003B5765" w:rsidRDefault="00CA527B" w:rsidP="003F1A40">
            <w:pPr>
              <w:rPr>
                <w:color w:val="000000" w:themeColor="text1"/>
              </w:rPr>
            </w:pPr>
            <w:r w:rsidRPr="003B5765">
              <w:rPr>
                <w:color w:val="000000" w:themeColor="text1"/>
              </w:rPr>
              <w:t>Discuss the overcome segment of a life coaching session.</w:t>
            </w:r>
          </w:p>
        </w:tc>
      </w:tr>
      <w:tr w:rsidR="00CA527B" w:rsidRPr="003B5765">
        <w:tc>
          <w:tcPr>
            <w:tcW w:w="2448" w:type="dxa"/>
            <w:shd w:val="clear" w:color="auto" w:fill="D9D9D9" w:themeFill="background1" w:themeFillShade="D9"/>
            <w:vAlign w:val="center"/>
          </w:tcPr>
          <w:p w:rsidR="00CA527B" w:rsidRPr="003B5765" w:rsidRDefault="00CA527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A527B" w:rsidRPr="003B5765" w:rsidRDefault="00CA527B" w:rsidP="00275303">
            <w:pPr>
              <w:rPr>
                <w:b/>
                <w:bCs/>
                <w:color w:val="000000" w:themeColor="text1"/>
              </w:rPr>
            </w:pPr>
            <w:r w:rsidRPr="003B5765">
              <w:rPr>
                <w:b/>
                <w:bCs/>
                <w:color w:val="000000" w:themeColor="text1"/>
              </w:rPr>
              <w:t>Flipchart/board and marker</w:t>
            </w:r>
          </w:p>
        </w:tc>
      </w:tr>
      <w:tr w:rsidR="00CA527B" w:rsidRPr="003B5765">
        <w:trPr>
          <w:trHeight w:val="440"/>
        </w:trPr>
        <w:tc>
          <w:tcPr>
            <w:tcW w:w="2448" w:type="dxa"/>
            <w:tcBorders>
              <w:bottom w:val="single" w:sz="4" w:space="0" w:color="1F497D"/>
            </w:tcBorders>
            <w:vAlign w:val="center"/>
          </w:tcPr>
          <w:p w:rsidR="00CA527B" w:rsidRPr="003B5765" w:rsidRDefault="00CA527B"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CA527B" w:rsidRPr="003B5765" w:rsidRDefault="00CA527B" w:rsidP="00275303">
            <w:pPr>
              <w:rPr>
                <w:color w:val="000000" w:themeColor="text1"/>
              </w:rPr>
            </w:pPr>
            <w:r w:rsidRPr="003B5765">
              <w:rPr>
                <w:color w:val="000000" w:themeColor="text1"/>
              </w:rPr>
              <w:t>None</w:t>
            </w:r>
          </w:p>
        </w:tc>
      </w:tr>
      <w:tr w:rsidR="00CA527B" w:rsidRPr="003B5765">
        <w:tc>
          <w:tcPr>
            <w:tcW w:w="2448" w:type="dxa"/>
            <w:shd w:val="clear" w:color="auto" w:fill="D9D9D9" w:themeFill="background1" w:themeFillShade="D9"/>
            <w:vAlign w:val="center"/>
          </w:tcPr>
          <w:p w:rsidR="00CA527B" w:rsidRPr="003B5765" w:rsidRDefault="00CA527B"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CA527B" w:rsidRPr="003B5765" w:rsidRDefault="00CA527B" w:rsidP="00275303">
            <w:pPr>
              <w:rPr>
                <w:color w:val="000000" w:themeColor="text1"/>
              </w:rPr>
            </w:pPr>
            <w:r w:rsidRPr="003B5765">
              <w:rPr>
                <w:color w:val="000000" w:themeColor="text1"/>
              </w:rPr>
              <w:t>Ask the class to name some topics that would be covered in the overcome section of a life coaching session.</w:t>
            </w:r>
            <w:r w:rsidR="009F18D0" w:rsidRPr="003B5765">
              <w:rPr>
                <w:color w:val="000000" w:themeColor="text1"/>
              </w:rPr>
              <w:t xml:space="preserve"> </w:t>
            </w:r>
            <w:r w:rsidRPr="003B5765">
              <w:rPr>
                <w:color w:val="000000" w:themeColor="text1"/>
              </w:rPr>
              <w:t>Write some of their answers on the board/flipchart.</w:t>
            </w:r>
          </w:p>
        </w:tc>
      </w:tr>
      <w:tr w:rsidR="00CA527B" w:rsidRPr="003B5765">
        <w:tc>
          <w:tcPr>
            <w:tcW w:w="2448" w:type="dxa"/>
            <w:tcBorders>
              <w:bottom w:val="single" w:sz="4" w:space="0" w:color="1F497D"/>
            </w:tcBorders>
            <w:vAlign w:val="center"/>
          </w:tcPr>
          <w:p w:rsidR="00CA527B" w:rsidRPr="003B5765" w:rsidRDefault="00CA527B"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CA527B" w:rsidRPr="003B5765" w:rsidRDefault="00CA527B" w:rsidP="00275303">
            <w:pPr>
              <w:rPr>
                <w:color w:val="000000" w:themeColor="text1"/>
              </w:rPr>
            </w:pPr>
            <w:r w:rsidRPr="003B5765">
              <w:rPr>
                <w:color w:val="000000" w:themeColor="text1"/>
              </w:rPr>
              <w:t xml:space="preserve">Share any personal, relevant stories. </w:t>
            </w:r>
          </w:p>
        </w:tc>
      </w:tr>
      <w:tr w:rsidR="00CA527B" w:rsidRPr="003B5765">
        <w:tc>
          <w:tcPr>
            <w:tcW w:w="2448" w:type="dxa"/>
            <w:shd w:val="clear" w:color="auto" w:fill="D9D9D9" w:themeFill="background1" w:themeFillShade="D9"/>
            <w:vAlign w:val="center"/>
          </w:tcPr>
          <w:p w:rsidR="00CA527B" w:rsidRPr="003B5765" w:rsidRDefault="00CA527B"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CA527B" w:rsidRPr="003B5765" w:rsidRDefault="00CA527B"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E71AC0" w:rsidP="004F60D1">
            <w:pPr>
              <w:rPr>
                <w:color w:val="000000" w:themeColor="text1"/>
              </w:rPr>
            </w:pPr>
            <w:r w:rsidRPr="003B5765">
              <w:rPr>
                <w:color w:val="000000" w:themeColor="text1"/>
              </w:rPr>
              <w:t>What occurs during the overcome segment of a coaching session?</w:t>
            </w:r>
          </w:p>
        </w:tc>
      </w:tr>
    </w:tbl>
    <w:p w:rsidR="00CC07AB" w:rsidRPr="003B5765" w:rsidRDefault="00CC07AB" w:rsidP="00CC07AB"/>
    <w:p w:rsidR="00F56BCE" w:rsidRPr="003B5765" w:rsidRDefault="00264E10" w:rsidP="00CC07AB">
      <w:pPr>
        <w:pStyle w:val="Heading2"/>
      </w:pPr>
      <w:bookmarkStart w:id="41" w:name="_Toc412547417"/>
      <w:r w:rsidRPr="003B5765">
        <w:lastRenderedPageBreak/>
        <w:t>Set a Timeline</w:t>
      </w:r>
      <w:bookmarkEnd w:id="41"/>
    </w:p>
    <w:p w:rsidR="00CC07AB" w:rsidRPr="003B5765" w:rsidRDefault="00085CA5" w:rsidP="001E60E8">
      <w:r w:rsidRPr="003B5765">
        <w:rPr>
          <w:rFonts w:ascii="Arial" w:hAnsi="Arial" w:cs="Arial"/>
          <w:noProof/>
          <w:color w:val="0033CC"/>
          <w:sz w:val="21"/>
          <w:szCs w:val="21"/>
          <w:lang w:bidi="ar-SA"/>
        </w:rPr>
        <w:drawing>
          <wp:anchor distT="0" distB="0" distL="114300" distR="114300" simplePos="0" relativeHeight="251757056" behindDoc="0" locked="0" layoutInCell="1" allowOverlap="1" wp14:anchorId="6E9DBF37" wp14:editId="34BD865C">
            <wp:simplePos x="0" y="0"/>
            <wp:positionH relativeFrom="column">
              <wp:posOffset>-28575</wp:posOffset>
            </wp:positionH>
            <wp:positionV relativeFrom="paragraph">
              <wp:posOffset>45720</wp:posOffset>
            </wp:positionV>
            <wp:extent cx="967740" cy="952500"/>
            <wp:effectExtent l="0" t="0" r="3810" b="0"/>
            <wp:wrapSquare wrapText="bothSides"/>
            <wp:docPr id="109" name="Picture 109" descr="wall calendar clip art">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wall calendar clip art">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67740" cy="952500"/>
                    </a:xfrm>
                    <a:prstGeom prst="rect">
                      <a:avLst/>
                    </a:prstGeom>
                    <a:noFill/>
                    <a:ln>
                      <a:noFill/>
                    </a:ln>
                  </pic:spPr>
                </pic:pic>
              </a:graphicData>
            </a:graphic>
          </wp:anchor>
        </w:drawing>
      </w:r>
      <w:r w:rsidR="00A77E3A" w:rsidRPr="003B5765">
        <w:t xml:space="preserve">By the end of the coaching session, </w:t>
      </w:r>
      <w:r w:rsidR="00797BAF" w:rsidRPr="003B5765">
        <w:t>the</w:t>
      </w:r>
      <w:r w:rsidR="00A77E3A" w:rsidRPr="003B5765">
        <w:t xml:space="preserve"> client and life coach have developed a tentative action plan and identified any challenging areas as well as positive outcomes.</w:t>
      </w:r>
      <w:r w:rsidR="009F18D0" w:rsidRPr="003B5765">
        <w:t xml:space="preserve"> </w:t>
      </w:r>
      <w:r w:rsidR="00A77E3A" w:rsidRPr="003B5765">
        <w:t>From this point,</w:t>
      </w:r>
      <w:r w:rsidR="00797BAF" w:rsidRPr="003B5765">
        <w:t xml:space="preserve"> </w:t>
      </w:r>
      <w:r w:rsidR="00933461" w:rsidRPr="003B5765">
        <w:t>the client and the life coach should wrap up the session and begin to determine what to do in the near future.</w:t>
      </w:r>
      <w:r w:rsidR="009F18D0" w:rsidRPr="003B5765">
        <w:t xml:space="preserve"> </w:t>
      </w:r>
      <w:r w:rsidR="00B4113A" w:rsidRPr="003B5765">
        <w:t>This timeline is created for in-between sessions, which is typically a week or two.</w:t>
      </w:r>
      <w:r w:rsidR="009F18D0" w:rsidRPr="003B5765">
        <w:t xml:space="preserve"> </w:t>
      </w:r>
      <w:r w:rsidR="00B4113A" w:rsidRPr="003B5765">
        <w:t>The client should outline what they want to accomplish before the next session, creating some form on mini-goal or target.</w:t>
      </w:r>
      <w:r w:rsidR="009F18D0" w:rsidRPr="003B5765">
        <w:t xml:space="preserve"> </w:t>
      </w:r>
      <w:r w:rsidR="00B4113A" w:rsidRPr="003B5765">
        <w:t>The life coach can help the client determine a plan of action and advise the client on strategies they can use to achieve their goals.</w:t>
      </w:r>
      <w:r w:rsidR="009F18D0" w:rsidRPr="003B5765">
        <w:t xml:space="preserve"> </w:t>
      </w:r>
    </w:p>
    <w:p w:rsidR="00A77E3A" w:rsidRPr="003B5765" w:rsidRDefault="00A77E3A" w:rsidP="001E60E8">
      <w:r w:rsidRPr="003B5765">
        <w:t>Timelines should include:</w:t>
      </w:r>
    </w:p>
    <w:p w:rsidR="00A77E3A" w:rsidRPr="003B5765" w:rsidRDefault="00A77E3A" w:rsidP="00BF2B15">
      <w:pPr>
        <w:pStyle w:val="ListParagraph"/>
        <w:numPr>
          <w:ilvl w:val="0"/>
          <w:numId w:val="120"/>
        </w:numPr>
      </w:pPr>
      <w:r w:rsidRPr="003B5765">
        <w:t>What the client wants to accomplish</w:t>
      </w:r>
    </w:p>
    <w:p w:rsidR="00A77E3A" w:rsidRPr="003B5765" w:rsidRDefault="00A77E3A" w:rsidP="00BF2B15">
      <w:pPr>
        <w:pStyle w:val="ListParagraph"/>
        <w:numPr>
          <w:ilvl w:val="0"/>
          <w:numId w:val="120"/>
        </w:numPr>
      </w:pPr>
      <w:r w:rsidRPr="003B5765">
        <w:t>What challenges the client expects to face</w:t>
      </w:r>
    </w:p>
    <w:p w:rsidR="00A77E3A" w:rsidRPr="003B5765" w:rsidRDefault="00A77E3A" w:rsidP="00BF2B15">
      <w:pPr>
        <w:pStyle w:val="ListParagraph"/>
        <w:numPr>
          <w:ilvl w:val="0"/>
          <w:numId w:val="120"/>
        </w:numPr>
      </w:pPr>
      <w:r w:rsidRPr="003B5765">
        <w:t>What sort of timeline the client will follow</w:t>
      </w:r>
    </w:p>
    <w:p w:rsidR="009F18D0" w:rsidRPr="003B5765" w:rsidRDefault="009F18D0" w:rsidP="009F18D0"/>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076BAE" w:rsidP="00CC07AB">
            <w:pPr>
              <w:rPr>
                <w:b/>
                <w:bCs/>
                <w:color w:val="000000" w:themeColor="text1"/>
              </w:rPr>
            </w:pPr>
            <w:r w:rsidRPr="003B5765">
              <w:rPr>
                <w:b/>
                <w:bCs/>
                <w:color w:val="000000" w:themeColor="text1"/>
              </w:rPr>
              <w:t>7</w:t>
            </w:r>
            <w:r w:rsidR="00B8485D" w:rsidRPr="003B5765">
              <w:rPr>
                <w:b/>
                <w:bCs/>
                <w:color w:val="000000" w:themeColor="text1"/>
              </w:rPr>
              <w:t xml:space="preserve"> 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793928" w:rsidP="005C305A">
            <w:pPr>
              <w:rPr>
                <w:color w:val="000000" w:themeColor="text1"/>
              </w:rPr>
            </w:pPr>
            <w:r w:rsidRPr="003B5765">
              <w:rPr>
                <w:color w:val="000000" w:themeColor="text1"/>
              </w:rPr>
              <w:t>Review the purpose of timelines.</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412EE0" w:rsidRPr="003B5765" w:rsidRDefault="00CA527B" w:rsidP="00CC07AB">
            <w:pPr>
              <w:rPr>
                <w:b/>
                <w:color w:val="000000" w:themeColor="text1"/>
              </w:rPr>
            </w:pPr>
            <w:r w:rsidRPr="003B5765">
              <w:rPr>
                <w:b/>
                <w:color w:val="000000" w:themeColor="text1"/>
              </w:rPr>
              <w:t>Set a Timeline</w:t>
            </w:r>
          </w:p>
          <w:p w:rsidR="00CC07AB" w:rsidRPr="003B5765" w:rsidRDefault="00793928" w:rsidP="005C305A">
            <w:pPr>
              <w:rPr>
                <w:color w:val="000000" w:themeColor="text1"/>
              </w:rPr>
            </w:pPr>
            <w:r w:rsidRPr="003B5765">
              <w:rPr>
                <w:color w:val="000000" w:themeColor="text1"/>
              </w:rPr>
              <w:t>Discuss the use of timelines during a coaching session.</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C07AB" w:rsidRPr="003B5765" w:rsidRDefault="00CA2F7F" w:rsidP="00431AB9">
            <w:pPr>
              <w:rPr>
                <w:b/>
                <w:color w:val="000000" w:themeColor="text1"/>
              </w:rPr>
            </w:pPr>
            <w:r w:rsidRPr="003B5765">
              <w:rPr>
                <w:b/>
              </w:rPr>
              <w:t>10</w:t>
            </w:r>
            <w:r w:rsidR="00CA527B" w:rsidRPr="003B5765">
              <w:rPr>
                <w:b/>
              </w:rPr>
              <w:t>: Creating Timelines</w:t>
            </w:r>
          </w:p>
        </w:tc>
      </w:tr>
      <w:tr w:rsidR="00793928" w:rsidRPr="003B5765">
        <w:trPr>
          <w:trHeight w:val="440"/>
        </w:trPr>
        <w:tc>
          <w:tcPr>
            <w:tcW w:w="2448" w:type="dxa"/>
            <w:tcBorders>
              <w:bottom w:val="single" w:sz="4" w:space="0" w:color="1F497D"/>
            </w:tcBorders>
            <w:vAlign w:val="center"/>
          </w:tcPr>
          <w:p w:rsidR="00793928" w:rsidRPr="003B5765" w:rsidRDefault="00793928"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793928" w:rsidRPr="003B5765" w:rsidRDefault="00793928" w:rsidP="00275303">
            <w:pPr>
              <w:rPr>
                <w:color w:val="000000" w:themeColor="text1"/>
              </w:rPr>
            </w:pPr>
            <w:r w:rsidRPr="003B5765">
              <w:rPr>
                <w:color w:val="000000" w:themeColor="text1"/>
              </w:rPr>
              <w:t>None</w:t>
            </w:r>
          </w:p>
        </w:tc>
      </w:tr>
      <w:tr w:rsidR="00793928" w:rsidRPr="003B5765">
        <w:tc>
          <w:tcPr>
            <w:tcW w:w="2448" w:type="dxa"/>
            <w:shd w:val="clear" w:color="auto" w:fill="D9D9D9" w:themeFill="background1" w:themeFillShade="D9"/>
            <w:vAlign w:val="center"/>
          </w:tcPr>
          <w:p w:rsidR="00793928" w:rsidRPr="003B5765" w:rsidRDefault="00793928"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793928" w:rsidRPr="003B5765" w:rsidRDefault="00793928" w:rsidP="00275303">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793928" w:rsidRPr="003B5765">
        <w:tc>
          <w:tcPr>
            <w:tcW w:w="2448" w:type="dxa"/>
            <w:tcBorders>
              <w:bottom w:val="single" w:sz="4" w:space="0" w:color="1F497D"/>
            </w:tcBorders>
            <w:vAlign w:val="center"/>
          </w:tcPr>
          <w:p w:rsidR="00793928" w:rsidRPr="003B5765" w:rsidRDefault="00793928"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793928" w:rsidRPr="003B5765" w:rsidRDefault="00793928" w:rsidP="00275303">
            <w:pPr>
              <w:rPr>
                <w:color w:val="000000" w:themeColor="text1"/>
              </w:rPr>
            </w:pPr>
            <w:r w:rsidRPr="003B5765">
              <w:rPr>
                <w:color w:val="000000" w:themeColor="text1"/>
              </w:rPr>
              <w:t xml:space="preserve">Share any personal, relevant stories. </w:t>
            </w:r>
          </w:p>
        </w:tc>
      </w:tr>
      <w:tr w:rsidR="00793928" w:rsidRPr="003B5765">
        <w:tc>
          <w:tcPr>
            <w:tcW w:w="2448" w:type="dxa"/>
            <w:shd w:val="clear" w:color="auto" w:fill="D9D9D9" w:themeFill="background1" w:themeFillShade="D9"/>
            <w:vAlign w:val="center"/>
          </w:tcPr>
          <w:p w:rsidR="00793928" w:rsidRPr="003B5765" w:rsidRDefault="00793928"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793928" w:rsidRPr="003B5765" w:rsidRDefault="00793928"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E71AC0" w:rsidP="00EC3926">
            <w:pPr>
              <w:rPr>
                <w:color w:val="000000" w:themeColor="text1"/>
              </w:rPr>
            </w:pPr>
            <w:r w:rsidRPr="003B5765">
              <w:rPr>
                <w:color w:val="000000" w:themeColor="text1"/>
              </w:rPr>
              <w:t>Why is a timeline established during a coaching session?</w:t>
            </w:r>
          </w:p>
        </w:tc>
      </w:tr>
    </w:tbl>
    <w:p w:rsidR="009F18D0" w:rsidRPr="003B5765" w:rsidRDefault="009F18D0" w:rsidP="00CC07AB"/>
    <w:p w:rsidR="009F18D0" w:rsidRPr="003B5765" w:rsidRDefault="009F18D0">
      <w:pPr>
        <w:spacing w:after="0" w:line="240" w:lineRule="auto"/>
      </w:pPr>
      <w:r w:rsidRPr="003B5765">
        <w:br w:type="page"/>
      </w:r>
    </w:p>
    <w:p w:rsidR="003372F9" w:rsidRPr="003B5765" w:rsidRDefault="00CC07AB" w:rsidP="003372F9">
      <w:pPr>
        <w:pStyle w:val="Heading2"/>
      </w:pPr>
      <w:bookmarkStart w:id="42" w:name="_Toc412547418"/>
      <w:r w:rsidRPr="003B5765">
        <w:lastRenderedPageBreak/>
        <w:t>Case Study</w:t>
      </w:r>
      <w:bookmarkEnd w:id="42"/>
      <w:r w:rsidR="003372F9" w:rsidRPr="003B5765">
        <w:t xml:space="preserve"> </w:t>
      </w:r>
    </w:p>
    <w:p w:rsidR="00CC07AB" w:rsidRPr="003B5765" w:rsidRDefault="00085CA5" w:rsidP="003372F9">
      <w:r w:rsidRPr="003B5765">
        <w:rPr>
          <w:rFonts w:ascii="Arial" w:hAnsi="Arial" w:cs="Arial"/>
          <w:noProof/>
          <w:color w:val="111111"/>
          <w:sz w:val="21"/>
          <w:szCs w:val="21"/>
          <w:lang w:bidi="ar-SA"/>
        </w:rPr>
        <w:drawing>
          <wp:anchor distT="0" distB="0" distL="114300" distR="114300" simplePos="0" relativeHeight="251758080" behindDoc="0" locked="0" layoutInCell="1" allowOverlap="1" wp14:anchorId="65D8481E" wp14:editId="355398CA">
            <wp:simplePos x="0" y="0"/>
            <wp:positionH relativeFrom="margin">
              <wp:align>left</wp:align>
            </wp:positionH>
            <wp:positionV relativeFrom="paragraph">
              <wp:posOffset>20955</wp:posOffset>
            </wp:positionV>
            <wp:extent cx="952500" cy="800100"/>
            <wp:effectExtent l="0" t="0" r="0" b="0"/>
            <wp:wrapSquare wrapText="bothSides"/>
            <wp:docPr id="110" name="Picture 110" descr="calendar 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alendar sm"/>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52500" cy="800100"/>
                    </a:xfrm>
                    <a:prstGeom prst="rect">
                      <a:avLst/>
                    </a:prstGeom>
                    <a:noFill/>
                    <a:ln>
                      <a:noFill/>
                    </a:ln>
                  </pic:spPr>
                </pic:pic>
              </a:graphicData>
            </a:graphic>
          </wp:anchor>
        </w:drawing>
      </w:r>
      <w:r w:rsidR="00E71AC0" w:rsidRPr="003B5765">
        <w:t>Jason is a life coach that recently started working with his client, Fiona, who has been experiencing anxiety since she lost her job.</w:t>
      </w:r>
      <w:r w:rsidR="009F18D0" w:rsidRPr="003B5765">
        <w:t xml:space="preserve"> </w:t>
      </w:r>
      <w:r w:rsidR="009A3FE5" w:rsidRPr="003B5765">
        <w:t>Their first scheduled session is set for two weeks from now, so Jason instructs Fiona to create a potential action plan she wants to follow to help her re-identify herself and establish a new career.</w:t>
      </w:r>
      <w:r w:rsidR="009F18D0" w:rsidRPr="003B5765">
        <w:t xml:space="preserve"> </w:t>
      </w:r>
      <w:r w:rsidR="009A3FE5" w:rsidRPr="003B5765">
        <w:t>He tells her to send it to him a few days before their session so he can review it.</w:t>
      </w:r>
      <w:r w:rsidR="009F18D0" w:rsidRPr="003B5765">
        <w:t xml:space="preserve"> </w:t>
      </w:r>
      <w:r w:rsidR="009A3FE5" w:rsidRPr="003B5765">
        <w:t>Jason also told Fiona that during their session, she should ask lots of questions and determine a more final action plan for achieving what she wants.</w:t>
      </w:r>
      <w:r w:rsidR="009F18D0" w:rsidRPr="003B5765">
        <w:t xml:space="preserve"> </w:t>
      </w:r>
      <w:r w:rsidR="009A3FE5" w:rsidRPr="003B5765">
        <w:t>Finally, Jason tells her that before the session ends, they will create a timeline together to help her obtain her goals and stay on track between sessions.</w:t>
      </w:r>
    </w:p>
    <w:p w:rsidR="009F18D0" w:rsidRPr="003B5765" w:rsidRDefault="009F18D0" w:rsidP="003372F9"/>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076BAE" w:rsidP="00CC07AB">
            <w:pPr>
              <w:rPr>
                <w:b/>
                <w:bCs/>
                <w:color w:val="000000" w:themeColor="text1"/>
              </w:rPr>
            </w:pPr>
            <w:r w:rsidRPr="003B5765">
              <w:rPr>
                <w:b/>
                <w:bCs/>
                <w:color w:val="000000" w:themeColor="text1"/>
              </w:rPr>
              <w:t>6</w:t>
            </w:r>
            <w:r w:rsidR="00DA433A" w:rsidRPr="003B5765">
              <w:rPr>
                <w:b/>
                <w:bCs/>
                <w:color w:val="000000" w:themeColor="text1"/>
              </w:rPr>
              <w:t xml:space="preserve"> 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DA433A" w:rsidP="00076BAE">
            <w:pPr>
              <w:rPr>
                <w:color w:val="000000" w:themeColor="text1"/>
              </w:rPr>
            </w:pPr>
            <w:r w:rsidRPr="003B5765">
              <w:rPr>
                <w:color w:val="000000" w:themeColor="text1"/>
              </w:rPr>
              <w:t xml:space="preserve">Introduce the </w:t>
            </w:r>
            <w:r w:rsidR="00E71AC0" w:rsidRPr="003B5765">
              <w:rPr>
                <w:color w:val="000000" w:themeColor="text1"/>
              </w:rPr>
              <w:t>Basic Structure of a Coaching Session</w:t>
            </w:r>
            <w:r w:rsidRPr="003B5765">
              <w:rPr>
                <w:color w:val="000000" w:themeColor="text1"/>
              </w:rPr>
              <w:t xml:space="preserve"> case study.</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DA433A" w:rsidRPr="003B5765" w:rsidRDefault="00DA433A" w:rsidP="00CC07AB">
            <w:pPr>
              <w:rPr>
                <w:b/>
                <w:color w:val="000000" w:themeColor="text1"/>
              </w:rPr>
            </w:pPr>
            <w:r w:rsidRPr="003B5765">
              <w:rPr>
                <w:b/>
                <w:color w:val="000000" w:themeColor="text1"/>
              </w:rPr>
              <w:t>Case Study</w:t>
            </w:r>
          </w:p>
          <w:p w:rsidR="00CC07AB" w:rsidRPr="003B5765" w:rsidRDefault="00DA433A" w:rsidP="003E5228">
            <w:pPr>
              <w:rPr>
                <w:color w:val="000000" w:themeColor="text1"/>
              </w:rPr>
            </w:pPr>
            <w:r w:rsidRPr="003B5765">
              <w:rPr>
                <w:color w:val="000000" w:themeColor="text1"/>
              </w:rPr>
              <w:t>Discuss the</w:t>
            </w:r>
            <w:r w:rsidR="000A3A35" w:rsidRPr="003B5765">
              <w:rPr>
                <w:color w:val="000000" w:themeColor="text1"/>
              </w:rPr>
              <w:t xml:space="preserve"> </w:t>
            </w:r>
            <w:r w:rsidR="00E71AC0" w:rsidRPr="003B5765">
              <w:rPr>
                <w:color w:val="000000" w:themeColor="text1"/>
              </w:rPr>
              <w:t>different parts of a life coaching session.</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C07AB" w:rsidRPr="003B5765" w:rsidRDefault="00DA433A" w:rsidP="00CC07AB">
            <w:pPr>
              <w:rPr>
                <w:color w:val="000000" w:themeColor="text1"/>
              </w:rPr>
            </w:pPr>
            <w:r w:rsidRPr="003B5765">
              <w:rPr>
                <w:color w:val="000000" w:themeColor="text1"/>
              </w:rPr>
              <w:t>None</w:t>
            </w:r>
          </w:p>
        </w:tc>
      </w:tr>
      <w:tr w:rsidR="00CC07AB" w:rsidRPr="003B5765">
        <w:trPr>
          <w:trHeight w:val="440"/>
        </w:trPr>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CC07AB" w:rsidRPr="003B5765" w:rsidRDefault="00DA433A" w:rsidP="00CC07AB">
            <w:pPr>
              <w:rPr>
                <w:color w:val="000000" w:themeColor="text1"/>
              </w:rPr>
            </w:pPr>
            <w:r w:rsidRPr="003B5765">
              <w:rPr>
                <w:color w:val="000000" w:themeColor="text1"/>
              </w:rPr>
              <w:t>None</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CC07AB" w:rsidRPr="003B5765" w:rsidRDefault="00DA433A" w:rsidP="003E5228">
            <w:pPr>
              <w:rPr>
                <w:color w:val="000000" w:themeColor="text1"/>
              </w:rPr>
            </w:pPr>
            <w:r w:rsidRPr="003B5765">
              <w:rPr>
                <w:color w:val="000000" w:themeColor="text1"/>
              </w:rPr>
              <w:t xml:space="preserve">Discuss </w:t>
            </w:r>
            <w:r w:rsidR="0011643A" w:rsidRPr="003B5765">
              <w:rPr>
                <w:color w:val="000000" w:themeColor="text1"/>
              </w:rPr>
              <w:t>the case study.</w:t>
            </w:r>
            <w:r w:rsidR="009F18D0" w:rsidRPr="003B5765">
              <w:rPr>
                <w:color w:val="000000" w:themeColor="text1"/>
              </w:rPr>
              <w:t xml:space="preserve"> </w:t>
            </w:r>
            <w:r w:rsidR="009A3FE5" w:rsidRPr="003B5765">
              <w:rPr>
                <w:color w:val="000000" w:themeColor="text1"/>
              </w:rPr>
              <w:t>Does Jason thoroughly prepare Fiona for their first coaching session?</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CC07AB" w:rsidRPr="003B5765" w:rsidRDefault="00DA433A" w:rsidP="00CC07AB">
            <w:pPr>
              <w:rPr>
                <w:color w:val="000000" w:themeColor="text1"/>
              </w:rPr>
            </w:pPr>
            <w:r w:rsidRPr="003B5765">
              <w:rPr>
                <w:color w:val="000000" w:themeColor="text1"/>
              </w:rPr>
              <w:t>Share any personal, relevant stories.</w:t>
            </w:r>
          </w:p>
        </w:tc>
      </w:tr>
      <w:tr w:rsidR="00CC07AB" w:rsidRPr="003B5765">
        <w:trPr>
          <w:trHeight w:val="60"/>
        </w:trPr>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CC07AB" w:rsidRPr="003B5765" w:rsidRDefault="00DA433A" w:rsidP="00CC07AB">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9A3FE5" w:rsidP="00826036">
            <w:pPr>
              <w:rPr>
                <w:color w:val="000000" w:themeColor="text1"/>
              </w:rPr>
            </w:pPr>
            <w:r w:rsidRPr="003B5765">
              <w:rPr>
                <w:color w:val="000000" w:themeColor="text1"/>
              </w:rPr>
              <w:t>What does Jason tell Fiona will occur during their upcoming session?</w:t>
            </w:r>
          </w:p>
        </w:tc>
      </w:tr>
    </w:tbl>
    <w:p w:rsidR="009F18D0" w:rsidRPr="003B5765" w:rsidRDefault="009F18D0" w:rsidP="00104301"/>
    <w:p w:rsidR="009F18D0" w:rsidRPr="003B5765" w:rsidRDefault="009F18D0">
      <w:pPr>
        <w:spacing w:after="0" w:line="240" w:lineRule="auto"/>
      </w:pPr>
      <w:r w:rsidRPr="003B5765">
        <w:br w:type="page"/>
      </w:r>
    </w:p>
    <w:p w:rsidR="00381A27" w:rsidRPr="003B5765" w:rsidRDefault="00381A27" w:rsidP="00CC07AB">
      <w:pPr>
        <w:pStyle w:val="Heading2"/>
      </w:pPr>
      <w:bookmarkStart w:id="43" w:name="_Toc412547419"/>
      <w:r w:rsidRPr="003B5765">
        <w:lastRenderedPageBreak/>
        <w:t>Module Five: Review Questions</w:t>
      </w:r>
      <w:bookmarkEnd w:id="43"/>
    </w:p>
    <w:p w:rsidR="003E5228" w:rsidRPr="003B5765" w:rsidRDefault="00996B16" w:rsidP="00BF2B15">
      <w:pPr>
        <w:numPr>
          <w:ilvl w:val="0"/>
          <w:numId w:val="39"/>
        </w:numPr>
      </w:pPr>
      <w:r w:rsidRPr="003B5765">
        <w:t>An action plan is formed at what point?</w:t>
      </w:r>
    </w:p>
    <w:p w:rsidR="003E5228" w:rsidRPr="003B5765" w:rsidRDefault="009F18D0" w:rsidP="00BF2B15">
      <w:pPr>
        <w:pStyle w:val="ListParagraph"/>
        <w:numPr>
          <w:ilvl w:val="0"/>
          <w:numId w:val="40"/>
        </w:numPr>
        <w:ind w:left="1080"/>
      </w:pPr>
      <w:r w:rsidRPr="003B5765">
        <w:t>At any time</w:t>
      </w:r>
    </w:p>
    <w:p w:rsidR="003E5228" w:rsidRPr="003B5765" w:rsidRDefault="009F18D0" w:rsidP="00BF2B15">
      <w:pPr>
        <w:pStyle w:val="ListParagraph"/>
        <w:numPr>
          <w:ilvl w:val="0"/>
          <w:numId w:val="40"/>
        </w:numPr>
        <w:ind w:left="1080"/>
      </w:pPr>
      <w:r w:rsidRPr="003B5765">
        <w:t>During the coaching session</w:t>
      </w:r>
    </w:p>
    <w:p w:rsidR="003E5228" w:rsidRPr="003B5765" w:rsidRDefault="009F18D0" w:rsidP="00BF2B15">
      <w:pPr>
        <w:pStyle w:val="ListParagraph"/>
        <w:numPr>
          <w:ilvl w:val="0"/>
          <w:numId w:val="40"/>
        </w:numPr>
        <w:ind w:left="1080"/>
      </w:pPr>
      <w:r w:rsidRPr="003B5765">
        <w:t>After the session ends</w:t>
      </w:r>
    </w:p>
    <w:p w:rsidR="003E5228" w:rsidRPr="003B5765" w:rsidRDefault="009F18D0" w:rsidP="00BF2B15">
      <w:pPr>
        <w:pStyle w:val="ListParagraph"/>
        <w:numPr>
          <w:ilvl w:val="0"/>
          <w:numId w:val="40"/>
        </w:numPr>
        <w:ind w:left="1080"/>
        <w:rPr>
          <w:color w:val="FF0000"/>
        </w:rPr>
      </w:pPr>
      <w:r w:rsidRPr="003B5765">
        <w:rPr>
          <w:color w:val="FF0000"/>
        </w:rPr>
        <w:t>Before the session takes place</w:t>
      </w:r>
    </w:p>
    <w:p w:rsidR="003E5228" w:rsidRPr="003B5765" w:rsidRDefault="00A5640C" w:rsidP="003E5228">
      <w:pPr>
        <w:ind w:left="720"/>
        <w:rPr>
          <w:color w:val="FF0000"/>
        </w:rPr>
      </w:pPr>
      <w:r w:rsidRPr="003B5765">
        <w:rPr>
          <w:color w:val="FF0000"/>
        </w:rPr>
        <w:t>An action plan for a coaching session is designed to act as a road map for the session and includes information to be discussed and planned on.</w:t>
      </w:r>
    </w:p>
    <w:p w:rsidR="003E5228" w:rsidRPr="003B5765" w:rsidRDefault="00996B16" w:rsidP="00BF2B15">
      <w:pPr>
        <w:numPr>
          <w:ilvl w:val="0"/>
          <w:numId w:val="39"/>
        </w:numPr>
      </w:pPr>
      <w:r w:rsidRPr="003B5765">
        <w:t>The action plan should include what?</w:t>
      </w:r>
    </w:p>
    <w:p w:rsidR="003E5228" w:rsidRPr="003B5765" w:rsidRDefault="009F18D0" w:rsidP="00BF2B15">
      <w:pPr>
        <w:pStyle w:val="ListParagraph"/>
        <w:numPr>
          <w:ilvl w:val="0"/>
          <w:numId w:val="41"/>
        </w:numPr>
        <w:ind w:left="1080"/>
      </w:pPr>
      <w:r w:rsidRPr="003B5765">
        <w:t>Recent achievements</w:t>
      </w:r>
    </w:p>
    <w:p w:rsidR="003E5228" w:rsidRPr="003B5765" w:rsidRDefault="009F18D0" w:rsidP="00BF2B15">
      <w:pPr>
        <w:pStyle w:val="ListParagraph"/>
        <w:numPr>
          <w:ilvl w:val="0"/>
          <w:numId w:val="41"/>
        </w:numPr>
        <w:ind w:left="1080"/>
      </w:pPr>
      <w:r w:rsidRPr="003B5765">
        <w:t>Forms of progress</w:t>
      </w:r>
    </w:p>
    <w:p w:rsidR="003E5228" w:rsidRPr="003B5765" w:rsidRDefault="009F18D0" w:rsidP="00BF2B15">
      <w:pPr>
        <w:pStyle w:val="ListParagraph"/>
        <w:numPr>
          <w:ilvl w:val="0"/>
          <w:numId w:val="41"/>
        </w:numPr>
        <w:ind w:left="1080"/>
      </w:pPr>
      <w:r w:rsidRPr="003B5765">
        <w:t>Any recent problems</w:t>
      </w:r>
    </w:p>
    <w:p w:rsidR="003E5228" w:rsidRPr="003B5765" w:rsidRDefault="009F18D0" w:rsidP="00BF2B15">
      <w:pPr>
        <w:pStyle w:val="ListParagraph"/>
        <w:numPr>
          <w:ilvl w:val="0"/>
          <w:numId w:val="41"/>
        </w:numPr>
        <w:ind w:left="1080"/>
        <w:rPr>
          <w:color w:val="FF0000"/>
        </w:rPr>
      </w:pPr>
      <w:r w:rsidRPr="003B5765">
        <w:rPr>
          <w:color w:val="FF0000"/>
        </w:rPr>
        <w:t>All of the above</w:t>
      </w:r>
    </w:p>
    <w:p w:rsidR="003E5228" w:rsidRPr="003B5765" w:rsidRDefault="0009541A" w:rsidP="003E5228">
      <w:pPr>
        <w:ind w:left="720"/>
        <w:rPr>
          <w:color w:val="FF0000"/>
        </w:rPr>
      </w:pPr>
      <w:r w:rsidRPr="003B5765">
        <w:rPr>
          <w:color w:val="FF0000"/>
        </w:rPr>
        <w:t xml:space="preserve">An action plan for a coaching session acts as a guide or outline for </w:t>
      </w:r>
      <w:r w:rsidR="003516C9" w:rsidRPr="003B5765">
        <w:rPr>
          <w:color w:val="FF0000"/>
        </w:rPr>
        <w:t>the session.</w:t>
      </w:r>
      <w:r w:rsidR="009F18D0" w:rsidRPr="003B5765">
        <w:rPr>
          <w:color w:val="FF0000"/>
        </w:rPr>
        <w:t xml:space="preserve"> </w:t>
      </w:r>
      <w:r w:rsidR="003516C9" w:rsidRPr="003B5765">
        <w:rPr>
          <w:color w:val="FF0000"/>
        </w:rPr>
        <w:t>It should include</w:t>
      </w:r>
      <w:r w:rsidRPr="003B5765">
        <w:rPr>
          <w:color w:val="FF0000"/>
        </w:rPr>
        <w:t xml:space="preserve"> topics such as the client’s recent achievements</w:t>
      </w:r>
      <w:r w:rsidR="000F6C81" w:rsidRPr="003B5765">
        <w:rPr>
          <w:color w:val="FF0000"/>
        </w:rPr>
        <w:t>, any</w:t>
      </w:r>
      <w:r w:rsidRPr="003B5765">
        <w:rPr>
          <w:color w:val="FF0000"/>
        </w:rPr>
        <w:t xml:space="preserve"> recent challenges or problems they’ve faced, any form of progress made and what they hope to achieve in the near future.</w:t>
      </w:r>
    </w:p>
    <w:p w:rsidR="003E5228" w:rsidRPr="003B5765" w:rsidRDefault="00240424" w:rsidP="00BF2B15">
      <w:pPr>
        <w:numPr>
          <w:ilvl w:val="0"/>
          <w:numId w:val="39"/>
        </w:numPr>
      </w:pPr>
      <w:r w:rsidRPr="003B5765">
        <w:t>What type of questions should be used in coaching sessions?</w:t>
      </w:r>
    </w:p>
    <w:p w:rsidR="003E5228" w:rsidRPr="003B5765" w:rsidRDefault="009F18D0" w:rsidP="00BF2B15">
      <w:pPr>
        <w:pStyle w:val="ListParagraph"/>
        <w:numPr>
          <w:ilvl w:val="0"/>
          <w:numId w:val="42"/>
        </w:numPr>
        <w:ind w:left="1080"/>
      </w:pPr>
      <w:r w:rsidRPr="003B5765">
        <w:t>Rhetorical questions</w:t>
      </w:r>
    </w:p>
    <w:p w:rsidR="003E5228" w:rsidRPr="003B5765" w:rsidRDefault="009F18D0" w:rsidP="00BF2B15">
      <w:pPr>
        <w:pStyle w:val="ListParagraph"/>
        <w:numPr>
          <w:ilvl w:val="0"/>
          <w:numId w:val="42"/>
        </w:numPr>
        <w:ind w:left="1080"/>
      </w:pPr>
      <w:r w:rsidRPr="003B5765">
        <w:t>Simple questions</w:t>
      </w:r>
    </w:p>
    <w:p w:rsidR="003E5228" w:rsidRPr="003B5765" w:rsidRDefault="009F18D0" w:rsidP="00BF2B15">
      <w:pPr>
        <w:pStyle w:val="ListParagraph"/>
        <w:numPr>
          <w:ilvl w:val="0"/>
          <w:numId w:val="42"/>
        </w:numPr>
        <w:ind w:left="1080"/>
        <w:rPr>
          <w:color w:val="FF0000"/>
        </w:rPr>
      </w:pPr>
      <w:r w:rsidRPr="003B5765">
        <w:rPr>
          <w:color w:val="FF0000"/>
        </w:rPr>
        <w:t>Open-ended questions</w:t>
      </w:r>
    </w:p>
    <w:p w:rsidR="003E5228" w:rsidRPr="003B5765" w:rsidRDefault="009F18D0" w:rsidP="00BF2B15">
      <w:pPr>
        <w:pStyle w:val="ListParagraph"/>
        <w:numPr>
          <w:ilvl w:val="0"/>
          <w:numId w:val="42"/>
        </w:numPr>
        <w:ind w:left="1080"/>
      </w:pPr>
      <w:r w:rsidRPr="003B5765">
        <w:t>Essay questions</w:t>
      </w:r>
    </w:p>
    <w:p w:rsidR="003E5228" w:rsidRPr="003B5765" w:rsidRDefault="0009541A" w:rsidP="003E5228">
      <w:pPr>
        <w:ind w:left="720"/>
        <w:rPr>
          <w:color w:val="FF0000"/>
        </w:rPr>
      </w:pPr>
      <w:r w:rsidRPr="003B5765">
        <w:rPr>
          <w:color w:val="FF0000"/>
        </w:rPr>
        <w:t>Open-ended questions are the best type of questions to use in a coaching session because they require more than simple word answers and require the client to think about their response before saying anything.</w:t>
      </w:r>
    </w:p>
    <w:p w:rsidR="003E5228" w:rsidRPr="003B5765" w:rsidRDefault="00240424" w:rsidP="00BF2B15">
      <w:pPr>
        <w:numPr>
          <w:ilvl w:val="0"/>
          <w:numId w:val="39"/>
        </w:numPr>
      </w:pPr>
      <w:r w:rsidRPr="003B5765">
        <w:t>The client can ask questions in order to obtain what?</w:t>
      </w:r>
    </w:p>
    <w:p w:rsidR="003E5228" w:rsidRPr="003B5765" w:rsidRDefault="009F18D0" w:rsidP="00BF2B15">
      <w:pPr>
        <w:pStyle w:val="ListParagraph"/>
        <w:numPr>
          <w:ilvl w:val="0"/>
          <w:numId w:val="43"/>
        </w:numPr>
        <w:ind w:left="1080"/>
      </w:pPr>
      <w:r w:rsidRPr="003B5765">
        <w:t>Biased advice</w:t>
      </w:r>
    </w:p>
    <w:p w:rsidR="003E5228" w:rsidRPr="003B5765" w:rsidRDefault="009F18D0" w:rsidP="00BF2B15">
      <w:pPr>
        <w:pStyle w:val="ListParagraph"/>
        <w:numPr>
          <w:ilvl w:val="0"/>
          <w:numId w:val="43"/>
        </w:numPr>
        <w:ind w:left="1080"/>
        <w:rPr>
          <w:color w:val="FF0000"/>
        </w:rPr>
      </w:pPr>
      <w:r w:rsidRPr="003B5765">
        <w:rPr>
          <w:color w:val="FF0000"/>
        </w:rPr>
        <w:t>A different point of view</w:t>
      </w:r>
    </w:p>
    <w:p w:rsidR="003E5228" w:rsidRPr="003B5765" w:rsidRDefault="009F18D0" w:rsidP="00BF2B15">
      <w:pPr>
        <w:pStyle w:val="ListParagraph"/>
        <w:numPr>
          <w:ilvl w:val="0"/>
          <w:numId w:val="43"/>
        </w:numPr>
        <w:ind w:left="1080"/>
      </w:pPr>
      <w:r w:rsidRPr="003B5765">
        <w:t>Free therapy time</w:t>
      </w:r>
    </w:p>
    <w:p w:rsidR="003E5228" w:rsidRPr="003B5765" w:rsidRDefault="009F18D0" w:rsidP="00BF2B15">
      <w:pPr>
        <w:pStyle w:val="ListParagraph"/>
        <w:numPr>
          <w:ilvl w:val="0"/>
          <w:numId w:val="43"/>
        </w:numPr>
        <w:ind w:left="1080"/>
      </w:pPr>
      <w:r w:rsidRPr="003B5765">
        <w:t>Names of good books to read</w:t>
      </w:r>
    </w:p>
    <w:p w:rsidR="009F18D0" w:rsidRPr="003B5765" w:rsidRDefault="0009541A" w:rsidP="003E5228">
      <w:pPr>
        <w:ind w:left="720"/>
        <w:rPr>
          <w:color w:val="FF0000"/>
        </w:rPr>
      </w:pPr>
      <w:r w:rsidRPr="003B5765">
        <w:rPr>
          <w:color w:val="FF0000"/>
        </w:rPr>
        <w:t>When a client is able to ask various questions in a coaching session they are not only able to gain different points of view on a subject, but they can also gain perspective, support and advice from an unbiased source.</w:t>
      </w:r>
    </w:p>
    <w:p w:rsidR="009F18D0" w:rsidRPr="003B5765" w:rsidRDefault="009F18D0">
      <w:pPr>
        <w:spacing w:after="0" w:line="240" w:lineRule="auto"/>
        <w:rPr>
          <w:color w:val="FF0000"/>
        </w:rPr>
      </w:pPr>
      <w:r w:rsidRPr="003B5765">
        <w:rPr>
          <w:color w:val="FF0000"/>
        </w:rPr>
        <w:br w:type="page"/>
      </w:r>
    </w:p>
    <w:p w:rsidR="003E5228" w:rsidRPr="003B5765" w:rsidRDefault="00240424" w:rsidP="00BF2B15">
      <w:pPr>
        <w:numPr>
          <w:ilvl w:val="0"/>
          <w:numId w:val="39"/>
        </w:numPr>
      </w:pPr>
      <w:r w:rsidRPr="003B5765">
        <w:lastRenderedPageBreak/>
        <w:t xml:space="preserve">The </w:t>
      </w:r>
      <w:r w:rsidR="003516C9" w:rsidRPr="003B5765">
        <w:t>“</w:t>
      </w:r>
      <w:r w:rsidRPr="003B5765">
        <w:t>overcome</w:t>
      </w:r>
      <w:r w:rsidR="003516C9" w:rsidRPr="003B5765">
        <w:t>”</w:t>
      </w:r>
      <w:r w:rsidRPr="003B5765">
        <w:t xml:space="preserve"> segment of the session is designed to do what?</w:t>
      </w:r>
    </w:p>
    <w:p w:rsidR="003E5228" w:rsidRPr="003B5765" w:rsidRDefault="00F27E76" w:rsidP="00BF2B15">
      <w:pPr>
        <w:pStyle w:val="ListParagraph"/>
        <w:numPr>
          <w:ilvl w:val="0"/>
          <w:numId w:val="44"/>
        </w:numPr>
      </w:pPr>
      <w:r w:rsidRPr="003B5765">
        <w:t>Determine when the client will start coach</w:t>
      </w:r>
      <w:r w:rsidR="009F18D0" w:rsidRPr="003B5765">
        <w:t>ing</w:t>
      </w:r>
    </w:p>
    <w:p w:rsidR="003E5228" w:rsidRPr="003B5765" w:rsidRDefault="00F27E76" w:rsidP="00BF2B15">
      <w:pPr>
        <w:pStyle w:val="ListParagraph"/>
        <w:numPr>
          <w:ilvl w:val="0"/>
          <w:numId w:val="44"/>
        </w:numPr>
      </w:pPr>
      <w:r w:rsidRPr="003B5765">
        <w:t>Determine</w:t>
      </w:r>
      <w:r w:rsidR="009F18D0" w:rsidRPr="003B5765">
        <w:t xml:space="preserve"> appointment times for sessions</w:t>
      </w:r>
    </w:p>
    <w:p w:rsidR="003E5228" w:rsidRPr="003B5765" w:rsidRDefault="00F27E76" w:rsidP="00BF2B15">
      <w:pPr>
        <w:pStyle w:val="ListParagraph"/>
        <w:numPr>
          <w:ilvl w:val="0"/>
          <w:numId w:val="44"/>
        </w:numPr>
      </w:pPr>
      <w:r w:rsidRPr="003B5765">
        <w:t>Determine how the life coach will c</w:t>
      </w:r>
      <w:r w:rsidR="009F18D0" w:rsidRPr="003B5765">
        <w:t>reate the client’s goal outline</w:t>
      </w:r>
    </w:p>
    <w:p w:rsidR="003E5228" w:rsidRPr="003B5765" w:rsidRDefault="00240424" w:rsidP="00BF2B15">
      <w:pPr>
        <w:pStyle w:val="ListParagraph"/>
        <w:numPr>
          <w:ilvl w:val="0"/>
          <w:numId w:val="44"/>
        </w:numPr>
        <w:rPr>
          <w:color w:val="FF0000"/>
        </w:rPr>
      </w:pPr>
      <w:r w:rsidRPr="003B5765">
        <w:rPr>
          <w:color w:val="FF0000"/>
        </w:rPr>
        <w:t>Determine w</w:t>
      </w:r>
      <w:r w:rsidR="009F18D0" w:rsidRPr="003B5765">
        <w:rPr>
          <w:color w:val="FF0000"/>
        </w:rPr>
        <w:t>hat the client wants to achieve</w:t>
      </w:r>
    </w:p>
    <w:p w:rsidR="003E5228" w:rsidRPr="003B5765" w:rsidRDefault="0009541A" w:rsidP="003E5228">
      <w:pPr>
        <w:ind w:left="720"/>
        <w:rPr>
          <w:color w:val="FF0000"/>
        </w:rPr>
      </w:pPr>
      <w:r w:rsidRPr="003B5765">
        <w:rPr>
          <w:color w:val="FF0000"/>
        </w:rPr>
        <w:t xml:space="preserve">The </w:t>
      </w:r>
      <w:r w:rsidR="003516C9" w:rsidRPr="003B5765">
        <w:rPr>
          <w:color w:val="FF0000"/>
        </w:rPr>
        <w:t>“</w:t>
      </w:r>
      <w:r w:rsidRPr="003B5765">
        <w:rPr>
          <w:color w:val="FF0000"/>
        </w:rPr>
        <w:t>overcome</w:t>
      </w:r>
      <w:r w:rsidR="003516C9" w:rsidRPr="003B5765">
        <w:rPr>
          <w:color w:val="FF0000"/>
        </w:rPr>
        <w:t>”</w:t>
      </w:r>
      <w:r w:rsidRPr="003B5765">
        <w:rPr>
          <w:color w:val="FF0000"/>
        </w:rPr>
        <w:t xml:space="preserve"> segment of a coaching session is designed to address what the client wants to achieve and how they will find a way to get there, or overcome.</w:t>
      </w:r>
    </w:p>
    <w:p w:rsidR="003E5228" w:rsidRPr="003B5765" w:rsidRDefault="00240424" w:rsidP="00BF2B15">
      <w:pPr>
        <w:numPr>
          <w:ilvl w:val="0"/>
          <w:numId w:val="39"/>
        </w:numPr>
      </w:pPr>
      <w:r w:rsidRPr="003B5765">
        <w:t>When creating future goals, it is important that they are what?</w:t>
      </w:r>
    </w:p>
    <w:p w:rsidR="003E5228" w:rsidRPr="003B5765" w:rsidRDefault="009F18D0" w:rsidP="00BF2B15">
      <w:pPr>
        <w:pStyle w:val="ListParagraph"/>
        <w:numPr>
          <w:ilvl w:val="0"/>
          <w:numId w:val="45"/>
        </w:numPr>
      </w:pPr>
      <w:r w:rsidRPr="003B5765">
        <w:t>Challenging</w:t>
      </w:r>
    </w:p>
    <w:p w:rsidR="003E5228" w:rsidRPr="003B5765" w:rsidRDefault="009F18D0" w:rsidP="00BF2B15">
      <w:pPr>
        <w:pStyle w:val="ListParagraph"/>
        <w:numPr>
          <w:ilvl w:val="0"/>
          <w:numId w:val="45"/>
        </w:numPr>
      </w:pPr>
      <w:r w:rsidRPr="003B5765">
        <w:t>Lengthy</w:t>
      </w:r>
    </w:p>
    <w:p w:rsidR="003E5228" w:rsidRPr="003B5765" w:rsidRDefault="009F18D0" w:rsidP="00BF2B15">
      <w:pPr>
        <w:pStyle w:val="ListParagraph"/>
        <w:numPr>
          <w:ilvl w:val="0"/>
          <w:numId w:val="45"/>
        </w:numPr>
        <w:rPr>
          <w:color w:val="FF0000"/>
        </w:rPr>
      </w:pPr>
      <w:r w:rsidRPr="003B5765">
        <w:rPr>
          <w:color w:val="FF0000"/>
        </w:rPr>
        <w:t>Realistic</w:t>
      </w:r>
    </w:p>
    <w:p w:rsidR="003E5228" w:rsidRPr="003B5765" w:rsidRDefault="009F18D0" w:rsidP="00BF2B15">
      <w:pPr>
        <w:pStyle w:val="ListParagraph"/>
        <w:numPr>
          <w:ilvl w:val="0"/>
          <w:numId w:val="45"/>
        </w:numPr>
      </w:pPr>
      <w:r w:rsidRPr="003B5765">
        <w:t>Easy</w:t>
      </w:r>
    </w:p>
    <w:p w:rsidR="003E5228" w:rsidRPr="003B5765" w:rsidRDefault="0009541A" w:rsidP="003E5228">
      <w:pPr>
        <w:ind w:left="720"/>
        <w:rPr>
          <w:color w:val="FF0000"/>
        </w:rPr>
      </w:pPr>
      <w:r w:rsidRPr="003B5765">
        <w:rPr>
          <w:color w:val="FF0000"/>
        </w:rPr>
        <w:t xml:space="preserve">When </w:t>
      </w:r>
      <w:r w:rsidR="00F27E76" w:rsidRPr="003B5765">
        <w:rPr>
          <w:color w:val="FF0000"/>
        </w:rPr>
        <w:t>a client and life coaches are</w:t>
      </w:r>
      <w:r w:rsidRPr="003B5765">
        <w:rPr>
          <w:color w:val="FF0000"/>
        </w:rPr>
        <w:t xml:space="preserve"> creating goals</w:t>
      </w:r>
      <w:r w:rsidR="00F27E76" w:rsidRPr="003B5765">
        <w:rPr>
          <w:color w:val="FF0000"/>
        </w:rPr>
        <w:t xml:space="preserve"> in their session, it is important the goals are realistic and achievable.</w:t>
      </w:r>
      <w:r w:rsidR="009F18D0" w:rsidRPr="003B5765">
        <w:rPr>
          <w:color w:val="FF0000"/>
        </w:rPr>
        <w:t xml:space="preserve"> </w:t>
      </w:r>
      <w:r w:rsidR="00F27E76" w:rsidRPr="003B5765">
        <w:rPr>
          <w:color w:val="FF0000"/>
        </w:rPr>
        <w:t>If they are not, the client will not have faith that they can complete them and will give up.</w:t>
      </w:r>
    </w:p>
    <w:p w:rsidR="003E5228" w:rsidRPr="003B5765" w:rsidRDefault="00240424" w:rsidP="00BF2B15">
      <w:pPr>
        <w:numPr>
          <w:ilvl w:val="0"/>
          <w:numId w:val="39"/>
        </w:numPr>
      </w:pPr>
      <w:r w:rsidRPr="003B5765">
        <w:t>Which of the following should be included in a timeline?</w:t>
      </w:r>
    </w:p>
    <w:p w:rsidR="003E5228" w:rsidRPr="003B5765" w:rsidRDefault="009F18D0" w:rsidP="00BF2B15">
      <w:pPr>
        <w:pStyle w:val="ListParagraph"/>
        <w:numPr>
          <w:ilvl w:val="0"/>
          <w:numId w:val="46"/>
        </w:numPr>
      </w:pPr>
      <w:r w:rsidRPr="003B5765">
        <w:t>Client goals</w:t>
      </w:r>
    </w:p>
    <w:p w:rsidR="003E5228" w:rsidRPr="003B5765" w:rsidRDefault="009F18D0" w:rsidP="00BF2B15">
      <w:pPr>
        <w:pStyle w:val="ListParagraph"/>
        <w:numPr>
          <w:ilvl w:val="0"/>
          <w:numId w:val="46"/>
        </w:numPr>
      </w:pPr>
      <w:r w:rsidRPr="003B5765">
        <w:t>Deadlines</w:t>
      </w:r>
    </w:p>
    <w:p w:rsidR="003E5228" w:rsidRPr="003B5765" w:rsidRDefault="009F18D0" w:rsidP="00BF2B15">
      <w:pPr>
        <w:pStyle w:val="ListParagraph"/>
        <w:numPr>
          <w:ilvl w:val="0"/>
          <w:numId w:val="46"/>
        </w:numPr>
      </w:pPr>
      <w:r w:rsidRPr="003B5765">
        <w:t>Possible challenges</w:t>
      </w:r>
    </w:p>
    <w:p w:rsidR="003E5228" w:rsidRPr="003B5765" w:rsidRDefault="009F18D0" w:rsidP="00BF2B15">
      <w:pPr>
        <w:pStyle w:val="ListParagraph"/>
        <w:numPr>
          <w:ilvl w:val="0"/>
          <w:numId w:val="46"/>
        </w:numPr>
        <w:rPr>
          <w:color w:val="FF0000"/>
        </w:rPr>
      </w:pPr>
      <w:r w:rsidRPr="003B5765">
        <w:rPr>
          <w:color w:val="FF0000"/>
        </w:rPr>
        <w:t>All of the above</w:t>
      </w:r>
    </w:p>
    <w:p w:rsidR="003E5228" w:rsidRPr="003B5765" w:rsidRDefault="00F27E76" w:rsidP="003E5228">
      <w:pPr>
        <w:ind w:left="720"/>
        <w:rPr>
          <w:color w:val="FF0000"/>
        </w:rPr>
      </w:pPr>
      <w:r w:rsidRPr="003B5765">
        <w:rPr>
          <w:color w:val="FF0000"/>
        </w:rPr>
        <w:t>W</w:t>
      </w:r>
      <w:r w:rsidR="003516C9" w:rsidRPr="003B5765">
        <w:rPr>
          <w:color w:val="FF0000"/>
        </w:rPr>
        <w:t>hen creating and setting a time</w:t>
      </w:r>
      <w:r w:rsidRPr="003B5765">
        <w:rPr>
          <w:color w:val="FF0000"/>
        </w:rPr>
        <w:t>line for the client, it is important that it include</w:t>
      </w:r>
      <w:r w:rsidR="003516C9" w:rsidRPr="003B5765">
        <w:rPr>
          <w:color w:val="FF0000"/>
        </w:rPr>
        <w:t>s</w:t>
      </w:r>
      <w:r w:rsidRPr="003B5765">
        <w:rPr>
          <w:color w:val="FF0000"/>
        </w:rPr>
        <w:t xml:space="preserve"> many key aspects, such as the goals the client wants to reach, the challenges they may face, and even any important deadlines they may have to face.</w:t>
      </w:r>
    </w:p>
    <w:p w:rsidR="003E5228" w:rsidRPr="003B5765" w:rsidRDefault="00240424" w:rsidP="00BF2B15">
      <w:pPr>
        <w:numPr>
          <w:ilvl w:val="0"/>
          <w:numId w:val="39"/>
        </w:numPr>
      </w:pPr>
      <w:r w:rsidRPr="003B5765">
        <w:t>How much time is typically set between coaching sessions?</w:t>
      </w:r>
    </w:p>
    <w:p w:rsidR="003E5228" w:rsidRPr="003B5765" w:rsidRDefault="009F18D0" w:rsidP="00BF2B15">
      <w:pPr>
        <w:pStyle w:val="ListParagraph"/>
        <w:numPr>
          <w:ilvl w:val="0"/>
          <w:numId w:val="47"/>
        </w:numPr>
      </w:pPr>
      <w:r w:rsidRPr="003B5765">
        <w:t>Two weeks</w:t>
      </w:r>
    </w:p>
    <w:p w:rsidR="003E5228" w:rsidRPr="003B5765" w:rsidRDefault="009F18D0" w:rsidP="00BF2B15">
      <w:pPr>
        <w:pStyle w:val="ListParagraph"/>
        <w:numPr>
          <w:ilvl w:val="0"/>
          <w:numId w:val="47"/>
        </w:numPr>
        <w:rPr>
          <w:color w:val="FF0000"/>
        </w:rPr>
      </w:pPr>
      <w:r w:rsidRPr="003B5765">
        <w:rPr>
          <w:color w:val="FF0000"/>
        </w:rPr>
        <w:t>One week</w:t>
      </w:r>
    </w:p>
    <w:p w:rsidR="003E5228" w:rsidRPr="003B5765" w:rsidRDefault="009F18D0" w:rsidP="00BF2B15">
      <w:pPr>
        <w:pStyle w:val="ListParagraph"/>
        <w:numPr>
          <w:ilvl w:val="0"/>
          <w:numId w:val="47"/>
        </w:numPr>
      </w:pPr>
      <w:r w:rsidRPr="003B5765">
        <w:t>One month</w:t>
      </w:r>
    </w:p>
    <w:p w:rsidR="003E5228" w:rsidRPr="003B5765" w:rsidRDefault="009F18D0" w:rsidP="00BF2B15">
      <w:pPr>
        <w:pStyle w:val="ListParagraph"/>
        <w:numPr>
          <w:ilvl w:val="0"/>
          <w:numId w:val="47"/>
        </w:numPr>
      </w:pPr>
      <w:r w:rsidRPr="003B5765">
        <w:t>Two months</w:t>
      </w:r>
    </w:p>
    <w:p w:rsidR="009F18D0" w:rsidRPr="003B5765" w:rsidRDefault="00F27E76" w:rsidP="003E5228">
      <w:pPr>
        <w:ind w:left="720"/>
        <w:rPr>
          <w:color w:val="FF0000"/>
        </w:rPr>
      </w:pPr>
      <w:r w:rsidRPr="003B5765">
        <w:rPr>
          <w:color w:val="FF0000"/>
        </w:rPr>
        <w:t>For most life coaching sessions, clients and life coaches meet once a week for a review and planning.</w:t>
      </w:r>
      <w:r w:rsidR="009F18D0" w:rsidRPr="003B5765">
        <w:rPr>
          <w:color w:val="FF0000"/>
        </w:rPr>
        <w:t xml:space="preserve"> </w:t>
      </w:r>
      <w:r w:rsidRPr="003B5765">
        <w:rPr>
          <w:color w:val="FF0000"/>
        </w:rPr>
        <w:t>If needed, sessions can be held more frequently or less frequently, depending on the client and life coach.</w:t>
      </w:r>
    </w:p>
    <w:p w:rsidR="009F18D0" w:rsidRPr="003B5765" w:rsidRDefault="009F18D0">
      <w:pPr>
        <w:spacing w:after="0" w:line="240" w:lineRule="auto"/>
        <w:rPr>
          <w:color w:val="FF0000"/>
        </w:rPr>
      </w:pPr>
      <w:r w:rsidRPr="003B5765">
        <w:rPr>
          <w:color w:val="FF0000"/>
        </w:rPr>
        <w:br w:type="page"/>
      </w:r>
    </w:p>
    <w:p w:rsidR="003E5228" w:rsidRPr="003B5765" w:rsidRDefault="00240424" w:rsidP="00BF2B15">
      <w:pPr>
        <w:numPr>
          <w:ilvl w:val="0"/>
          <w:numId w:val="39"/>
        </w:numPr>
      </w:pPr>
      <w:r w:rsidRPr="003B5765">
        <w:lastRenderedPageBreak/>
        <w:t>Why was Fiona seeing a life coach?</w:t>
      </w:r>
    </w:p>
    <w:p w:rsidR="003E5228" w:rsidRPr="003B5765" w:rsidRDefault="00FE20F5" w:rsidP="00BF2B15">
      <w:pPr>
        <w:pStyle w:val="ListParagraph"/>
        <w:numPr>
          <w:ilvl w:val="0"/>
          <w:numId w:val="48"/>
        </w:numPr>
      </w:pPr>
      <w:r w:rsidRPr="003B5765">
        <w:t>Sh</w:t>
      </w:r>
      <w:r w:rsidR="009F18D0" w:rsidRPr="003B5765">
        <w:t>e was fighting with her friends</w:t>
      </w:r>
    </w:p>
    <w:p w:rsidR="003E5228" w:rsidRPr="003B5765" w:rsidRDefault="00FE20F5" w:rsidP="00BF2B15">
      <w:pPr>
        <w:pStyle w:val="ListParagraph"/>
        <w:numPr>
          <w:ilvl w:val="0"/>
          <w:numId w:val="48"/>
        </w:numPr>
      </w:pPr>
      <w:r w:rsidRPr="003B5765">
        <w:t>S</w:t>
      </w:r>
      <w:r w:rsidR="009F18D0" w:rsidRPr="003B5765">
        <w:t>he wanted to move to a new city</w:t>
      </w:r>
    </w:p>
    <w:p w:rsidR="003E5228" w:rsidRPr="003B5765" w:rsidRDefault="00FE20F5" w:rsidP="00BF2B15">
      <w:pPr>
        <w:pStyle w:val="ListParagraph"/>
        <w:numPr>
          <w:ilvl w:val="0"/>
          <w:numId w:val="48"/>
        </w:numPr>
      </w:pPr>
      <w:r w:rsidRPr="003B5765">
        <w:t xml:space="preserve">She </w:t>
      </w:r>
      <w:r w:rsidR="00FF5919" w:rsidRPr="003B5765">
        <w:t>want</w:t>
      </w:r>
      <w:r w:rsidR="009F18D0" w:rsidRPr="003B5765">
        <w:t>s to be promoted in her company</w:t>
      </w:r>
    </w:p>
    <w:p w:rsidR="003E5228" w:rsidRPr="003B5765" w:rsidRDefault="00240424" w:rsidP="00BF2B15">
      <w:pPr>
        <w:pStyle w:val="ListParagraph"/>
        <w:numPr>
          <w:ilvl w:val="0"/>
          <w:numId w:val="48"/>
        </w:numPr>
        <w:rPr>
          <w:color w:val="FF0000"/>
        </w:rPr>
      </w:pPr>
      <w:r w:rsidRPr="003B5765">
        <w:rPr>
          <w:color w:val="FF0000"/>
        </w:rPr>
        <w:t xml:space="preserve">She </w:t>
      </w:r>
      <w:r w:rsidR="009F18D0" w:rsidRPr="003B5765">
        <w:rPr>
          <w:color w:val="FF0000"/>
        </w:rPr>
        <w:t>was recently fired from her job</w:t>
      </w:r>
    </w:p>
    <w:p w:rsidR="003E5228" w:rsidRPr="003B5765" w:rsidRDefault="00FE20F5" w:rsidP="003E5228">
      <w:pPr>
        <w:ind w:left="720"/>
        <w:rPr>
          <w:color w:val="FF0000"/>
        </w:rPr>
      </w:pPr>
      <w:r w:rsidRPr="003B5765">
        <w:rPr>
          <w:color w:val="FF0000"/>
        </w:rPr>
        <w:t>Fiona has decided to start seeing a life coach because she has recently lost her job and is having trouble with her identity and future career options.</w:t>
      </w:r>
    </w:p>
    <w:p w:rsidR="003E5228" w:rsidRPr="003B5765" w:rsidRDefault="00240424" w:rsidP="00BF2B15">
      <w:pPr>
        <w:numPr>
          <w:ilvl w:val="0"/>
          <w:numId w:val="39"/>
        </w:numPr>
      </w:pPr>
      <w:r w:rsidRPr="003B5765">
        <w:t>What does Jason tell Fiona to do before their first coaching session?</w:t>
      </w:r>
    </w:p>
    <w:p w:rsidR="003E5228" w:rsidRPr="003B5765" w:rsidRDefault="009F18D0" w:rsidP="00BF2B15">
      <w:pPr>
        <w:pStyle w:val="ListParagraph"/>
        <w:numPr>
          <w:ilvl w:val="0"/>
          <w:numId w:val="49"/>
        </w:numPr>
        <w:rPr>
          <w:color w:val="FF0000"/>
        </w:rPr>
      </w:pPr>
      <w:r w:rsidRPr="003B5765">
        <w:rPr>
          <w:color w:val="FF0000"/>
        </w:rPr>
        <w:t>Send him a session action plan</w:t>
      </w:r>
    </w:p>
    <w:p w:rsidR="003E5228" w:rsidRPr="003B5765" w:rsidRDefault="009F18D0" w:rsidP="00BF2B15">
      <w:pPr>
        <w:pStyle w:val="ListParagraph"/>
        <w:numPr>
          <w:ilvl w:val="0"/>
          <w:numId w:val="49"/>
        </w:numPr>
      </w:pPr>
      <w:r w:rsidRPr="003B5765">
        <w:t>Make a down payment</w:t>
      </w:r>
    </w:p>
    <w:p w:rsidR="003E5228" w:rsidRPr="003B5765" w:rsidRDefault="009F18D0" w:rsidP="00BF2B15">
      <w:pPr>
        <w:pStyle w:val="ListParagraph"/>
        <w:numPr>
          <w:ilvl w:val="0"/>
          <w:numId w:val="49"/>
        </w:numPr>
      </w:pPr>
      <w:r w:rsidRPr="003B5765">
        <w:t>Choose a meeting place</w:t>
      </w:r>
    </w:p>
    <w:p w:rsidR="003E5228" w:rsidRPr="003B5765" w:rsidRDefault="009F18D0" w:rsidP="00BF2B15">
      <w:pPr>
        <w:pStyle w:val="ListParagraph"/>
        <w:numPr>
          <w:ilvl w:val="0"/>
          <w:numId w:val="49"/>
        </w:numPr>
      </w:pPr>
      <w:r w:rsidRPr="003B5765">
        <w:t>Make a concrete list of goals</w:t>
      </w:r>
    </w:p>
    <w:p w:rsidR="003E5228" w:rsidRPr="003B5765" w:rsidRDefault="00FE20F5" w:rsidP="00FE20F5">
      <w:pPr>
        <w:ind w:left="720"/>
        <w:rPr>
          <w:color w:val="FF0000"/>
        </w:rPr>
      </w:pPr>
      <w:r w:rsidRPr="003B5765">
        <w:rPr>
          <w:color w:val="FF0000"/>
        </w:rPr>
        <w:t>Jason helps Fiona prepare for their first coaching session by telling her what to expect.</w:t>
      </w:r>
      <w:r w:rsidR="009F18D0" w:rsidRPr="003B5765">
        <w:rPr>
          <w:color w:val="FF0000"/>
        </w:rPr>
        <w:t xml:space="preserve"> </w:t>
      </w:r>
      <w:r w:rsidRPr="003B5765">
        <w:rPr>
          <w:color w:val="FF0000"/>
        </w:rPr>
        <w:t>He also instructs her to create a session game plan and then send it to him for review before the coaching session takes place.</w:t>
      </w:r>
    </w:p>
    <w:p w:rsidR="00B45CE0" w:rsidRPr="003B5765" w:rsidRDefault="00381A27" w:rsidP="007D0D85">
      <w:r w:rsidRPr="003B5765">
        <w:br w:type="page"/>
      </w:r>
    </w:p>
    <w:p w:rsidR="007A796B" w:rsidRPr="003B5765" w:rsidRDefault="00381A27" w:rsidP="001840D1">
      <w:pPr>
        <w:pStyle w:val="Heading1"/>
        <w:rPr>
          <w:lang w:eastAsia="zh-TW"/>
        </w:rPr>
      </w:pPr>
      <w:bookmarkStart w:id="44" w:name="_Toc412547420"/>
      <w:r w:rsidRPr="003B5765">
        <w:rPr>
          <w:lang w:eastAsia="zh-TW"/>
        </w:rPr>
        <w:lastRenderedPageBreak/>
        <w:t xml:space="preserve">Module Six: </w:t>
      </w:r>
      <w:r w:rsidR="0002779E" w:rsidRPr="003B5765">
        <w:rPr>
          <w:lang w:eastAsia="zh-TW"/>
        </w:rPr>
        <w:t>Essential Skills for Successful Coaching</w:t>
      </w:r>
      <w:bookmarkEnd w:id="44"/>
    </w:p>
    <w:p w:rsidR="00381A27" w:rsidRPr="003B5765" w:rsidRDefault="007D0D85" w:rsidP="007C02A9">
      <w:r w:rsidRPr="003B5765">
        <w:rPr>
          <w:noProof/>
          <w:lang w:bidi="ar-SA"/>
        </w:rPr>
        <w:drawing>
          <wp:anchor distT="0" distB="0" distL="114300" distR="114300" simplePos="0" relativeHeight="251830784" behindDoc="0" locked="0" layoutInCell="1" allowOverlap="1" wp14:anchorId="0D637A28" wp14:editId="3C5214A5">
            <wp:simplePos x="0" y="0"/>
            <wp:positionH relativeFrom="margin">
              <wp:posOffset>-3810</wp:posOffset>
            </wp:positionH>
            <wp:positionV relativeFrom="margin">
              <wp:posOffset>1469390</wp:posOffset>
            </wp:positionV>
            <wp:extent cx="1828800" cy="1828800"/>
            <wp:effectExtent l="0" t="0" r="0" b="0"/>
            <wp:wrapSquare wrapText="bothSides"/>
            <wp:docPr id="330" name="Picture 176" descr="C:\Users\Darren\AppData\Local\Microsoft\Windows\Temporary Internet Files\Content.IE5\X3YWEB9O\MC900370210[1].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X3YWEB9O\MC900370210[1].wm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anchor>
        </w:drawing>
      </w:r>
      <w:r w:rsidR="00C77E9B" w:rsidRPr="003B5765">
        <w:t>Life coaching is a profession that is designed to offer guidance and boost confidence in individuals to help them make empowered decisions and reach their goals.</w:t>
      </w:r>
      <w:r w:rsidR="009F18D0" w:rsidRPr="003B5765">
        <w:t xml:space="preserve"> </w:t>
      </w:r>
      <w:r w:rsidR="00F81BB5" w:rsidRPr="003B5765">
        <w:t xml:space="preserve">The life coach must possess a variety of skills in order to help their client, such as good listening and communication skills, </w:t>
      </w:r>
      <w:r w:rsidR="00C07BB5" w:rsidRPr="003B5765">
        <w:t>organization skills and the ability to offer guidance and direction.</w:t>
      </w:r>
    </w:p>
    <w:p w:rsidR="00EB6D6F" w:rsidRPr="003B5765" w:rsidRDefault="00EB6D6F" w:rsidP="00104301">
      <w:pPr>
        <w:rPr>
          <w:lang w:bidi="ar-SA"/>
        </w:rPr>
      </w:pPr>
    </w:p>
    <w:p w:rsidR="00EB6D6F" w:rsidRPr="003B5765" w:rsidRDefault="00EB6D6F" w:rsidP="00104301">
      <w:pPr>
        <w:rPr>
          <w:lang w:bidi="ar-SA"/>
        </w:rPr>
      </w:pPr>
    </w:p>
    <w:p w:rsidR="009F18D0" w:rsidRPr="003B5765" w:rsidRDefault="009F18D0" w:rsidP="00104301">
      <w:pPr>
        <w:rPr>
          <w:lang w:bidi="ar-SA"/>
        </w:rPr>
      </w:pPr>
    </w:p>
    <w:p w:rsidR="009F18D0" w:rsidRPr="003B5765" w:rsidRDefault="009F18D0" w:rsidP="00104301">
      <w:pPr>
        <w:rPr>
          <w:lang w:bidi="ar-SA"/>
        </w:rPr>
      </w:pPr>
    </w:p>
    <w:bookmarkStart w:id="45" w:name="_Toc412547421"/>
    <w:p w:rsidR="00CC07AB" w:rsidRPr="003B5765" w:rsidRDefault="00FE5147" w:rsidP="00CC07AB">
      <w:pPr>
        <w:pStyle w:val="Heading2"/>
      </w:pPr>
      <w:r w:rsidRPr="003B5765">
        <w:rPr>
          <w:noProof/>
          <w:lang w:bidi="ar-SA"/>
        </w:rPr>
        <mc:AlternateContent>
          <mc:Choice Requires="wps">
            <w:drawing>
              <wp:anchor distT="91440" distB="91440" distL="114300" distR="114300" simplePos="0" relativeHeight="251661824" behindDoc="0" locked="0" layoutInCell="0" allowOverlap="1" wp14:anchorId="6A0C6A69" wp14:editId="795B3581">
                <wp:simplePos x="0" y="0"/>
                <wp:positionH relativeFrom="page">
                  <wp:posOffset>-214630</wp:posOffset>
                </wp:positionH>
                <wp:positionV relativeFrom="page">
                  <wp:posOffset>6985</wp:posOffset>
                </wp:positionV>
                <wp:extent cx="8084185" cy="1653540"/>
                <wp:effectExtent l="0" t="0" r="0" b="3810"/>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4185" cy="1653540"/>
                        </a:xfrm>
                        <a:prstGeom prst="rect">
                          <a:avLst/>
                        </a:prstGeom>
                        <a:gradFill>
                          <a:gsLst>
                            <a:gs pos="0">
                              <a:srgbClr val="FFFFFF"/>
                            </a:gs>
                            <a:gs pos="100000">
                              <a:schemeClr val="bg1">
                                <a:lumMod val="50000"/>
                              </a:schemeClr>
                            </a:gs>
                          </a:gsLst>
                          <a:lin ang="5400000" scaled="1"/>
                        </a:gradFill>
                        <a:ln>
                          <a:noFill/>
                        </a:ln>
                        <a:effectLst/>
                        <a:extLst/>
                      </wps:spPr>
                      <wps:txbx>
                        <w:txbxContent>
                          <w:p w:rsidR="00261FE0" w:rsidRDefault="00261FE0" w:rsidP="0019580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Success consists of going from failure to failure without a loss of enthusiasm.</w:t>
                            </w:r>
                          </w:p>
                          <w:p w:rsidR="00261FE0" w:rsidRPr="0019580C" w:rsidRDefault="00261FE0" w:rsidP="0019580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Winston Churchill</w:t>
                            </w:r>
                          </w:p>
                          <w:p w:rsidR="00261FE0" w:rsidRPr="003B6C98" w:rsidRDefault="00261FE0"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4" style="position:absolute;margin-left:-16.9pt;margin-top:.55pt;width:636.55pt;height:130.2pt;z-index:25166182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" o:allowincell="f" stroked="f">
                <v:fill color2="#7f7f7f [1612]" focus="100%" type="gradient"/>
                <v:textbox inset="4in,54pt,1in,0">
                  <w:txbxContent>
                    <w:p w:rsidR="00261FE0" w:rsidRDefault="00261FE0" w:rsidP="0019580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Success consists of going from failure to failure without a loss of enthusiasm.</w:t>
                      </w:r>
                    </w:p>
                    <w:p w:rsidR="00261FE0" w:rsidRPr="0019580C" w:rsidRDefault="00261FE0" w:rsidP="0019580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Winston Churchill</w:t>
                      </w:r>
                    </w:p>
                    <w:p w:rsidR="00261FE0" w:rsidRPr="003B6C98" w:rsidRDefault="00261FE0"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48297D" w:rsidRPr="003B5765">
        <w:rPr>
          <w:lang w:bidi="ar-SA"/>
        </w:rPr>
        <w:t>Listen with Curiosity</w:t>
      </w:r>
      <w:bookmarkEnd w:id="45"/>
    </w:p>
    <w:p w:rsidR="00CC07AB" w:rsidRPr="003B5765" w:rsidRDefault="00051910" w:rsidP="004A559E">
      <w:r w:rsidRPr="003B5765">
        <w:rPr>
          <w:rFonts w:ascii="Arial" w:hAnsi="Arial" w:cs="Arial"/>
          <w:noProof/>
          <w:color w:val="0033CC"/>
          <w:sz w:val="21"/>
          <w:szCs w:val="21"/>
          <w:lang w:bidi="ar-SA"/>
        </w:rPr>
        <w:drawing>
          <wp:anchor distT="0" distB="0" distL="114300" distR="114300" simplePos="0" relativeHeight="251760128" behindDoc="0" locked="0" layoutInCell="1" allowOverlap="1" wp14:anchorId="53E4D4F2" wp14:editId="0CCA1C49">
            <wp:simplePos x="0" y="0"/>
            <wp:positionH relativeFrom="column">
              <wp:posOffset>0</wp:posOffset>
            </wp:positionH>
            <wp:positionV relativeFrom="paragraph">
              <wp:posOffset>635</wp:posOffset>
            </wp:positionV>
            <wp:extent cx="952500" cy="952500"/>
            <wp:effectExtent l="0" t="0" r="0" b="0"/>
            <wp:wrapSquare wrapText="bothSides"/>
            <wp:docPr id="112" name="Picture 112" descr="disability listening system inv clip art">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sability listening system inv clip art">
                      <a:hlinkClick r:id="rId39"/>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007B2928" w:rsidRPr="003B5765">
        <w:t>Great listening skills are important for life coaching skills, but listening with curiosity goes deeper and portrays an actual interest in what the client is saying.</w:t>
      </w:r>
      <w:r w:rsidR="009F18D0" w:rsidRPr="003B5765">
        <w:t xml:space="preserve"> </w:t>
      </w:r>
      <w:r w:rsidR="00155070" w:rsidRPr="003B5765">
        <w:t>Listening with curiosity is considered a vital tool in any coaching dialogue or team (coach and client) discussion.</w:t>
      </w:r>
      <w:r w:rsidR="009F18D0" w:rsidRPr="003B5765">
        <w:t xml:space="preserve"> </w:t>
      </w:r>
      <w:r w:rsidR="00155070" w:rsidRPr="003B5765">
        <w:t>When we listen to other normally, there is usually a sense of impatient and lack of attention while we try to determine what we want to say or input into the conversation once the other person has stopped speaking.</w:t>
      </w:r>
      <w:r w:rsidR="009F18D0" w:rsidRPr="003B5765">
        <w:t xml:space="preserve"> </w:t>
      </w:r>
      <w:r w:rsidR="00155070" w:rsidRPr="003B5765">
        <w:t>Sometimes we focus so much on what our answer will be that we do not give our full attention to the question in the first place.</w:t>
      </w:r>
      <w:r w:rsidR="009F18D0" w:rsidRPr="003B5765">
        <w:t xml:space="preserve"> </w:t>
      </w:r>
      <w:r w:rsidR="00155070" w:rsidRPr="003B5765">
        <w:t>This thought process can hinder the dialogue or conversation between people and can negatively affect communication skills.</w:t>
      </w:r>
      <w:r w:rsidR="009F18D0" w:rsidRPr="003B5765">
        <w:t xml:space="preserve"> </w:t>
      </w:r>
      <w:r w:rsidR="00155070" w:rsidRPr="003B5765">
        <w:t>Instead, whether the coach or the client, take a valid interest in the other person and devote your attention to them while they speak.</w:t>
      </w:r>
      <w:r w:rsidR="009F18D0" w:rsidRPr="003B5765">
        <w:t xml:space="preserve"> </w:t>
      </w:r>
      <w:r w:rsidR="00155070" w:rsidRPr="003B5765">
        <w:t>Life coaches shouldn’t do all of the talking, but be able to pace the conversation and keep the client focused on the topic if needed.</w:t>
      </w:r>
      <w:r w:rsidR="009F18D0" w:rsidRPr="003B5765">
        <w:t xml:space="preserve"> </w:t>
      </w:r>
      <w:r w:rsidR="00155070" w:rsidRPr="003B5765">
        <w:t>They will be more willing to open up if they feel you are genuinely curious in what they have to say.</w:t>
      </w:r>
    </w:p>
    <w:p w:rsidR="009F18D0" w:rsidRPr="003B5765" w:rsidRDefault="009F18D0" w:rsidP="004A559E"/>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2A2549" w:rsidP="00CC07AB">
            <w:pPr>
              <w:rPr>
                <w:b/>
                <w:bCs/>
                <w:color w:val="000000" w:themeColor="text1"/>
              </w:rPr>
            </w:pPr>
            <w:r w:rsidRPr="003B5765">
              <w:rPr>
                <w:b/>
                <w:bCs/>
                <w:color w:val="000000" w:themeColor="text1"/>
              </w:rPr>
              <w:t>8</w:t>
            </w:r>
            <w:r w:rsidR="00DC4EB6" w:rsidRPr="003B5765">
              <w:rPr>
                <w:b/>
                <w:bCs/>
                <w:color w:val="000000" w:themeColor="text1"/>
              </w:rPr>
              <w:t xml:space="preserve"> 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277CD1" w:rsidP="007A0510">
            <w:pPr>
              <w:rPr>
                <w:color w:val="000000" w:themeColor="text1"/>
              </w:rPr>
            </w:pPr>
            <w:r w:rsidRPr="003B5765">
              <w:rPr>
                <w:color w:val="000000" w:themeColor="text1"/>
              </w:rPr>
              <w:t>Review the importance of listening.</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135741" w:rsidRPr="003B5765" w:rsidRDefault="00277CD1" w:rsidP="00CC07AB">
            <w:pPr>
              <w:rPr>
                <w:b/>
                <w:color w:val="000000" w:themeColor="text1"/>
              </w:rPr>
            </w:pPr>
            <w:r w:rsidRPr="003B5765">
              <w:rPr>
                <w:b/>
                <w:color w:val="000000" w:themeColor="text1"/>
              </w:rPr>
              <w:t>Listen with Curiosity</w:t>
            </w:r>
          </w:p>
          <w:p w:rsidR="00CC07AB" w:rsidRPr="003B5765" w:rsidRDefault="00277CD1" w:rsidP="007A0510">
            <w:pPr>
              <w:rPr>
                <w:color w:val="000000" w:themeColor="text1"/>
              </w:rPr>
            </w:pPr>
            <w:r w:rsidRPr="003B5765">
              <w:rPr>
                <w:color w:val="000000" w:themeColor="text1"/>
              </w:rPr>
              <w:lastRenderedPageBreak/>
              <w:t>Discuss what it means to listen with curiosity when listening to others.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lastRenderedPageBreak/>
              <w:t>Materials Required</w:t>
            </w:r>
          </w:p>
        </w:tc>
        <w:tc>
          <w:tcPr>
            <w:tcW w:w="7128" w:type="dxa"/>
            <w:shd w:val="clear" w:color="auto" w:fill="D9D9D9" w:themeFill="background1" w:themeFillShade="D9"/>
            <w:vAlign w:val="center"/>
          </w:tcPr>
          <w:p w:rsidR="00CC07AB" w:rsidRPr="003B5765" w:rsidRDefault="00CA2F7F" w:rsidP="006D7839">
            <w:pPr>
              <w:rPr>
                <w:b/>
                <w:bCs/>
                <w:color w:val="000000" w:themeColor="text1"/>
              </w:rPr>
            </w:pPr>
            <w:r w:rsidRPr="003B5765">
              <w:rPr>
                <w:b/>
              </w:rPr>
              <w:t>11</w:t>
            </w:r>
            <w:r w:rsidR="00277CD1" w:rsidRPr="003B5765">
              <w:rPr>
                <w:b/>
              </w:rPr>
              <w:t>: Listening Skills</w:t>
            </w:r>
          </w:p>
        </w:tc>
      </w:tr>
      <w:tr w:rsidR="00277CD1" w:rsidRPr="003B5765">
        <w:trPr>
          <w:trHeight w:val="440"/>
        </w:trPr>
        <w:tc>
          <w:tcPr>
            <w:tcW w:w="2448" w:type="dxa"/>
            <w:tcBorders>
              <w:bottom w:val="single" w:sz="4" w:space="0" w:color="1F497D"/>
            </w:tcBorders>
            <w:vAlign w:val="center"/>
          </w:tcPr>
          <w:p w:rsidR="00277CD1" w:rsidRPr="003B5765" w:rsidRDefault="00277CD1"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277CD1" w:rsidRPr="003B5765" w:rsidRDefault="00277CD1" w:rsidP="00275303">
            <w:pPr>
              <w:rPr>
                <w:color w:val="000000" w:themeColor="text1"/>
              </w:rPr>
            </w:pPr>
            <w:r w:rsidRPr="003B5765">
              <w:rPr>
                <w:color w:val="000000" w:themeColor="text1"/>
              </w:rPr>
              <w:t>None</w:t>
            </w:r>
          </w:p>
        </w:tc>
      </w:tr>
      <w:tr w:rsidR="00277CD1" w:rsidRPr="003B5765">
        <w:tc>
          <w:tcPr>
            <w:tcW w:w="2448" w:type="dxa"/>
            <w:shd w:val="clear" w:color="auto" w:fill="D9D9D9" w:themeFill="background1" w:themeFillShade="D9"/>
            <w:vAlign w:val="center"/>
          </w:tcPr>
          <w:p w:rsidR="00277CD1" w:rsidRPr="003B5765" w:rsidRDefault="00277CD1"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277CD1" w:rsidRPr="003B5765" w:rsidRDefault="00277CD1" w:rsidP="00275303">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277CD1" w:rsidRPr="003B5765">
        <w:tc>
          <w:tcPr>
            <w:tcW w:w="2448" w:type="dxa"/>
            <w:tcBorders>
              <w:bottom w:val="single" w:sz="4" w:space="0" w:color="1F497D"/>
            </w:tcBorders>
            <w:vAlign w:val="center"/>
          </w:tcPr>
          <w:p w:rsidR="00277CD1" w:rsidRPr="003B5765" w:rsidRDefault="00277CD1"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277CD1" w:rsidRPr="003B5765" w:rsidRDefault="00277CD1" w:rsidP="00275303">
            <w:pPr>
              <w:rPr>
                <w:color w:val="000000" w:themeColor="text1"/>
              </w:rPr>
            </w:pPr>
            <w:r w:rsidRPr="003B5765">
              <w:rPr>
                <w:color w:val="000000" w:themeColor="text1"/>
              </w:rPr>
              <w:t xml:space="preserve">Share any personal, relevant stories. </w:t>
            </w:r>
          </w:p>
        </w:tc>
      </w:tr>
      <w:tr w:rsidR="00277CD1" w:rsidRPr="003B5765">
        <w:tc>
          <w:tcPr>
            <w:tcW w:w="2448" w:type="dxa"/>
            <w:shd w:val="clear" w:color="auto" w:fill="D9D9D9" w:themeFill="background1" w:themeFillShade="D9"/>
            <w:vAlign w:val="center"/>
          </w:tcPr>
          <w:p w:rsidR="00277CD1" w:rsidRPr="003B5765" w:rsidRDefault="00277CD1"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277CD1" w:rsidRPr="003B5765" w:rsidRDefault="00277CD1"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696F84" w:rsidP="00C542A7">
            <w:pPr>
              <w:rPr>
                <w:color w:val="000000" w:themeColor="text1"/>
              </w:rPr>
            </w:pPr>
            <w:r w:rsidRPr="003B5765">
              <w:rPr>
                <w:color w:val="000000" w:themeColor="text1"/>
              </w:rPr>
              <w:t>What does it mean to listen with curiosity?</w:t>
            </w:r>
          </w:p>
        </w:tc>
      </w:tr>
    </w:tbl>
    <w:p w:rsidR="00CC07AB" w:rsidRPr="003B5765" w:rsidRDefault="00CC07AB" w:rsidP="00CC07AB">
      <w:pPr>
        <w:spacing w:after="0" w:line="240" w:lineRule="auto"/>
        <w:rPr>
          <w:rFonts w:ascii="Cambria" w:eastAsiaTheme="majorEastAsia" w:hAnsi="Cambria" w:cstheme="majorBidi"/>
          <w:b/>
          <w:bCs/>
          <w:color w:val="000000" w:themeColor="text1"/>
          <w:sz w:val="26"/>
          <w:szCs w:val="26"/>
        </w:rPr>
      </w:pPr>
    </w:p>
    <w:p w:rsidR="00CC07AB" w:rsidRPr="003B5765" w:rsidRDefault="0048297D" w:rsidP="00CC07AB">
      <w:pPr>
        <w:pStyle w:val="Heading2"/>
      </w:pPr>
      <w:bookmarkStart w:id="46" w:name="_Toc412547422"/>
      <w:r w:rsidRPr="003B5765">
        <w:t>Take in What You Hear</w:t>
      </w:r>
      <w:bookmarkEnd w:id="46"/>
    </w:p>
    <w:p w:rsidR="00CE2731" w:rsidRPr="003B5765" w:rsidRDefault="00051910" w:rsidP="002A2549">
      <w:r w:rsidRPr="003B5765">
        <w:rPr>
          <w:rFonts w:ascii="Arial" w:hAnsi="Arial" w:cs="Arial"/>
          <w:noProof/>
          <w:color w:val="0033CC"/>
          <w:sz w:val="21"/>
          <w:szCs w:val="21"/>
          <w:lang w:bidi="ar-SA"/>
        </w:rPr>
        <w:drawing>
          <wp:anchor distT="0" distB="0" distL="114300" distR="114300" simplePos="0" relativeHeight="251761152" behindDoc="0" locked="0" layoutInCell="1" allowOverlap="1" wp14:anchorId="40ABE43A" wp14:editId="1D5F5865">
            <wp:simplePos x="0" y="0"/>
            <wp:positionH relativeFrom="column">
              <wp:posOffset>0</wp:posOffset>
            </wp:positionH>
            <wp:positionV relativeFrom="paragraph">
              <wp:posOffset>1270</wp:posOffset>
            </wp:positionV>
            <wp:extent cx="952500" cy="952500"/>
            <wp:effectExtent l="0" t="0" r="0" b="0"/>
            <wp:wrapSquare wrapText="bothSides"/>
            <wp:docPr id="113" name="Picture 113" descr="disability listening system clip art">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isability listening system clip art">
                      <a:hlinkClick r:id="rId29"/>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004809D4" w:rsidRPr="003B5765">
        <w:t>Listening with curiosity may be the first step in being a great life coach, but it doesn’t end there.</w:t>
      </w:r>
      <w:r w:rsidR="009F18D0" w:rsidRPr="003B5765">
        <w:t xml:space="preserve"> </w:t>
      </w:r>
      <w:r w:rsidR="004809D4" w:rsidRPr="003B5765">
        <w:t>The life coach or the client may be genuinely curious as to what the other person has to say and may want to be involved, but the information means nothing if it is not taken in when it was heard.</w:t>
      </w:r>
      <w:r w:rsidR="009F18D0" w:rsidRPr="003B5765">
        <w:t xml:space="preserve"> </w:t>
      </w:r>
      <w:r w:rsidR="004809D4" w:rsidRPr="003B5765">
        <w:t>The information should not - as the old saying goes – “Go in one ear and out the other”.</w:t>
      </w:r>
      <w:r w:rsidR="009F18D0" w:rsidRPr="003B5765">
        <w:t xml:space="preserve"> </w:t>
      </w:r>
      <w:r w:rsidR="004809D4" w:rsidRPr="003B5765">
        <w:t>The listener should not only be listening to the other person, but they should be taking in and registering what the other person is saying – actually hearing the words, recognizing gestures and feeling emotions.</w:t>
      </w:r>
      <w:r w:rsidR="009F18D0" w:rsidRPr="003B5765">
        <w:t xml:space="preserve"> </w:t>
      </w:r>
      <w:r w:rsidR="004809D4" w:rsidRPr="003B5765">
        <w:t>For life coaches, this includes being able to listen to the client and not only listening to the words they say, but what they are trying to get across with their words.</w:t>
      </w:r>
      <w:r w:rsidR="009F18D0" w:rsidRPr="003B5765">
        <w:t xml:space="preserve"> </w:t>
      </w:r>
      <w:r w:rsidR="004809D4" w:rsidRPr="003B5765">
        <w:t>The client may sound happy when they talk about their job, but then they change their tone when discussing their job duties.</w:t>
      </w:r>
      <w:r w:rsidR="009F18D0" w:rsidRPr="003B5765">
        <w:t xml:space="preserve"> </w:t>
      </w:r>
      <w:r w:rsidR="004809D4" w:rsidRPr="003B5765">
        <w:t>The life coach may need to pace and steer the conversation so they client does not wander off topic when talking.</w:t>
      </w:r>
      <w:r w:rsidR="009F18D0" w:rsidRPr="003B5765">
        <w:t xml:space="preserve"> </w:t>
      </w:r>
    </w:p>
    <w:p w:rsidR="009F18D0" w:rsidRPr="003B5765" w:rsidRDefault="009F18D0" w:rsidP="002A254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2A2549" w:rsidP="00CC07AB">
            <w:pPr>
              <w:rPr>
                <w:b/>
                <w:bCs/>
                <w:color w:val="000000" w:themeColor="text1"/>
              </w:rPr>
            </w:pPr>
            <w:r w:rsidRPr="003B5765">
              <w:rPr>
                <w:b/>
                <w:bCs/>
                <w:color w:val="000000" w:themeColor="text1"/>
              </w:rPr>
              <w:t>7</w:t>
            </w:r>
            <w:r w:rsidR="00D424A9" w:rsidRPr="003B5765">
              <w:rPr>
                <w:b/>
                <w:bCs/>
                <w:color w:val="000000" w:themeColor="text1"/>
              </w:rPr>
              <w:t xml:space="preserve"> </w:t>
            </w:r>
            <w:r w:rsidR="008075FB" w:rsidRPr="003B5765">
              <w:rPr>
                <w:b/>
                <w:bCs/>
                <w:color w:val="000000" w:themeColor="text1"/>
              </w:rPr>
              <w:t>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277CD1" w:rsidP="00AE2F1A">
            <w:pPr>
              <w:rPr>
                <w:color w:val="000000" w:themeColor="text1"/>
              </w:rPr>
            </w:pPr>
            <w:r w:rsidRPr="003B5765">
              <w:rPr>
                <w:color w:val="000000" w:themeColor="text1"/>
              </w:rPr>
              <w:t>Review the importance of listening well.</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664C5C" w:rsidRPr="003B5765" w:rsidRDefault="00277CD1" w:rsidP="00CC07AB">
            <w:pPr>
              <w:rPr>
                <w:b/>
                <w:color w:val="000000" w:themeColor="text1"/>
              </w:rPr>
            </w:pPr>
            <w:r w:rsidRPr="003B5765">
              <w:rPr>
                <w:b/>
                <w:color w:val="000000" w:themeColor="text1"/>
              </w:rPr>
              <w:t>Take in What You Hear</w:t>
            </w:r>
          </w:p>
          <w:p w:rsidR="00CC07AB" w:rsidRPr="003B5765" w:rsidRDefault="00277CD1" w:rsidP="000A79CC">
            <w:pPr>
              <w:rPr>
                <w:color w:val="000000" w:themeColor="text1"/>
              </w:rPr>
            </w:pPr>
            <w:r w:rsidRPr="003B5765">
              <w:rPr>
                <w:color w:val="000000" w:themeColor="text1"/>
              </w:rPr>
              <w:t>Discuss what it means to take in what you hear when listening to others.</w:t>
            </w:r>
          </w:p>
        </w:tc>
      </w:tr>
      <w:tr w:rsidR="00277CD1" w:rsidRPr="003B5765">
        <w:tc>
          <w:tcPr>
            <w:tcW w:w="2448" w:type="dxa"/>
            <w:shd w:val="clear" w:color="auto" w:fill="D9D9D9" w:themeFill="background1" w:themeFillShade="D9"/>
            <w:vAlign w:val="center"/>
          </w:tcPr>
          <w:p w:rsidR="00277CD1" w:rsidRPr="003B5765" w:rsidRDefault="00277CD1"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277CD1" w:rsidRPr="003B5765" w:rsidRDefault="00277CD1" w:rsidP="00275303">
            <w:pPr>
              <w:rPr>
                <w:b/>
                <w:bCs/>
                <w:color w:val="000000" w:themeColor="text1"/>
              </w:rPr>
            </w:pPr>
            <w:r w:rsidRPr="003B5765">
              <w:rPr>
                <w:b/>
                <w:bCs/>
                <w:color w:val="000000" w:themeColor="text1"/>
              </w:rPr>
              <w:t>Flipchart/board and marker</w:t>
            </w:r>
          </w:p>
        </w:tc>
      </w:tr>
      <w:tr w:rsidR="00277CD1" w:rsidRPr="003B5765">
        <w:trPr>
          <w:trHeight w:val="440"/>
        </w:trPr>
        <w:tc>
          <w:tcPr>
            <w:tcW w:w="2448" w:type="dxa"/>
            <w:tcBorders>
              <w:bottom w:val="single" w:sz="4" w:space="0" w:color="1F497D"/>
            </w:tcBorders>
            <w:vAlign w:val="center"/>
          </w:tcPr>
          <w:p w:rsidR="00277CD1" w:rsidRPr="003B5765" w:rsidRDefault="00277CD1"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277CD1" w:rsidRPr="003B5765" w:rsidRDefault="00277CD1" w:rsidP="00275303">
            <w:pPr>
              <w:rPr>
                <w:color w:val="000000" w:themeColor="text1"/>
              </w:rPr>
            </w:pPr>
            <w:r w:rsidRPr="003B5765">
              <w:rPr>
                <w:color w:val="000000" w:themeColor="text1"/>
              </w:rPr>
              <w:t>None</w:t>
            </w:r>
          </w:p>
        </w:tc>
      </w:tr>
      <w:tr w:rsidR="00277CD1" w:rsidRPr="003B5765">
        <w:tc>
          <w:tcPr>
            <w:tcW w:w="2448" w:type="dxa"/>
            <w:shd w:val="clear" w:color="auto" w:fill="D9D9D9" w:themeFill="background1" w:themeFillShade="D9"/>
            <w:vAlign w:val="center"/>
          </w:tcPr>
          <w:p w:rsidR="00277CD1" w:rsidRPr="003B5765" w:rsidRDefault="00277CD1"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277CD1" w:rsidRPr="003B5765" w:rsidRDefault="00277CD1" w:rsidP="00277CD1">
            <w:pPr>
              <w:rPr>
                <w:color w:val="000000" w:themeColor="text1"/>
              </w:rPr>
            </w:pPr>
            <w:r w:rsidRPr="003B5765">
              <w:rPr>
                <w:color w:val="000000" w:themeColor="text1"/>
              </w:rPr>
              <w:t>In front of the class, recit</w:t>
            </w:r>
            <w:r w:rsidR="00DC42DE" w:rsidRPr="003B5765">
              <w:rPr>
                <w:color w:val="000000" w:themeColor="text1"/>
              </w:rPr>
              <w:t>e several lines from a well-</w:t>
            </w:r>
            <w:r w:rsidRPr="003B5765">
              <w:rPr>
                <w:color w:val="000000" w:themeColor="text1"/>
              </w:rPr>
              <w:t>known verse, such as a poem or monologue.</w:t>
            </w:r>
            <w:r w:rsidR="009F18D0" w:rsidRPr="003B5765">
              <w:rPr>
                <w:color w:val="000000" w:themeColor="text1"/>
              </w:rPr>
              <w:t xml:space="preserve"> </w:t>
            </w:r>
            <w:r w:rsidRPr="003B5765">
              <w:rPr>
                <w:color w:val="000000" w:themeColor="text1"/>
              </w:rPr>
              <w:t>Ask the class to identify what they heard was said.</w:t>
            </w:r>
            <w:r w:rsidR="009F18D0" w:rsidRPr="003B5765">
              <w:rPr>
                <w:color w:val="000000" w:themeColor="text1"/>
              </w:rPr>
              <w:t xml:space="preserve"> </w:t>
            </w:r>
            <w:r w:rsidRPr="003B5765">
              <w:rPr>
                <w:color w:val="000000" w:themeColor="text1"/>
              </w:rPr>
              <w:t xml:space="preserve">Are </w:t>
            </w:r>
            <w:r w:rsidRPr="003B5765">
              <w:rPr>
                <w:color w:val="000000" w:themeColor="text1"/>
              </w:rPr>
              <w:lastRenderedPageBreak/>
              <w:t>there different answers from different people?</w:t>
            </w:r>
            <w:r w:rsidR="009F18D0" w:rsidRPr="003B5765">
              <w:rPr>
                <w:color w:val="000000" w:themeColor="text1"/>
              </w:rPr>
              <w:t xml:space="preserve"> </w:t>
            </w:r>
            <w:r w:rsidRPr="003B5765">
              <w:rPr>
                <w:color w:val="000000" w:themeColor="text1"/>
              </w:rPr>
              <w:t>Why do they think that is?</w:t>
            </w:r>
            <w:r w:rsidR="009F18D0" w:rsidRPr="003B5765">
              <w:rPr>
                <w:color w:val="000000" w:themeColor="text1"/>
              </w:rPr>
              <w:t xml:space="preserve"> </w:t>
            </w:r>
            <w:r w:rsidRPr="003B5765">
              <w:rPr>
                <w:color w:val="000000" w:themeColor="text1"/>
              </w:rPr>
              <w:t>Write some of their answers on the board/flipchart.</w:t>
            </w:r>
          </w:p>
        </w:tc>
      </w:tr>
      <w:tr w:rsidR="00277CD1" w:rsidRPr="003B5765">
        <w:tc>
          <w:tcPr>
            <w:tcW w:w="2448" w:type="dxa"/>
            <w:tcBorders>
              <w:bottom w:val="single" w:sz="4" w:space="0" w:color="1F497D"/>
            </w:tcBorders>
            <w:vAlign w:val="center"/>
          </w:tcPr>
          <w:p w:rsidR="00277CD1" w:rsidRPr="003B5765" w:rsidRDefault="00277CD1" w:rsidP="00CC07AB">
            <w:pPr>
              <w:rPr>
                <w:b/>
                <w:bCs/>
                <w:color w:val="000000" w:themeColor="text1"/>
              </w:rPr>
            </w:pPr>
            <w:r w:rsidRPr="003B5765">
              <w:rPr>
                <w:b/>
                <w:bCs/>
                <w:color w:val="000000" w:themeColor="text1"/>
              </w:rPr>
              <w:lastRenderedPageBreak/>
              <w:t>Stories to Share</w:t>
            </w:r>
          </w:p>
        </w:tc>
        <w:tc>
          <w:tcPr>
            <w:tcW w:w="7128" w:type="dxa"/>
            <w:tcBorders>
              <w:bottom w:val="single" w:sz="4" w:space="0" w:color="1F497D"/>
            </w:tcBorders>
            <w:vAlign w:val="center"/>
          </w:tcPr>
          <w:p w:rsidR="00277CD1" w:rsidRPr="003B5765" w:rsidRDefault="00277CD1" w:rsidP="00275303">
            <w:pPr>
              <w:rPr>
                <w:color w:val="000000" w:themeColor="text1"/>
              </w:rPr>
            </w:pPr>
            <w:r w:rsidRPr="003B5765">
              <w:rPr>
                <w:color w:val="000000" w:themeColor="text1"/>
              </w:rPr>
              <w:t xml:space="preserve">Share any personal, relevant stories. </w:t>
            </w:r>
          </w:p>
        </w:tc>
      </w:tr>
      <w:tr w:rsidR="00277CD1" w:rsidRPr="003B5765">
        <w:tc>
          <w:tcPr>
            <w:tcW w:w="2448" w:type="dxa"/>
            <w:shd w:val="clear" w:color="auto" w:fill="D9D9D9" w:themeFill="background1" w:themeFillShade="D9"/>
            <w:vAlign w:val="center"/>
          </w:tcPr>
          <w:p w:rsidR="00277CD1" w:rsidRPr="003B5765" w:rsidRDefault="00277CD1"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277CD1" w:rsidRPr="003B5765" w:rsidRDefault="00277CD1"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0D46CB" w:rsidP="00A41962">
            <w:pPr>
              <w:rPr>
                <w:color w:val="000000" w:themeColor="text1"/>
              </w:rPr>
            </w:pPr>
            <w:r w:rsidRPr="003B5765">
              <w:rPr>
                <w:color w:val="000000" w:themeColor="text1"/>
              </w:rPr>
              <w:t>What does it mean to take in what you hear?</w:t>
            </w:r>
          </w:p>
        </w:tc>
      </w:tr>
    </w:tbl>
    <w:p w:rsidR="00CC07AB" w:rsidRPr="003B5765" w:rsidRDefault="00CC07AB" w:rsidP="00CC07AB"/>
    <w:p w:rsidR="00A67E70" w:rsidRPr="003B5765" w:rsidRDefault="0048297D" w:rsidP="00CC07AB">
      <w:pPr>
        <w:pStyle w:val="Heading2"/>
      </w:pPr>
      <w:bookmarkStart w:id="47" w:name="_Toc412547423"/>
      <w:r w:rsidRPr="003B5765">
        <w:t>Reflect with Accuracy</w:t>
      </w:r>
      <w:bookmarkEnd w:id="47"/>
    </w:p>
    <w:p w:rsidR="00CC07AB" w:rsidRPr="003B5765" w:rsidRDefault="00051910" w:rsidP="004C1C1B">
      <w:r w:rsidRPr="003B5765">
        <w:rPr>
          <w:rFonts w:ascii="Arial" w:hAnsi="Arial" w:cs="Arial"/>
          <w:noProof/>
          <w:color w:val="0033CC"/>
          <w:sz w:val="21"/>
          <w:szCs w:val="21"/>
          <w:lang w:bidi="ar-SA"/>
        </w:rPr>
        <w:drawing>
          <wp:anchor distT="0" distB="0" distL="114300" distR="114300" simplePos="0" relativeHeight="251762176" behindDoc="0" locked="0" layoutInCell="1" allowOverlap="1" wp14:anchorId="6DCECD91" wp14:editId="31B11A54">
            <wp:simplePos x="0" y="0"/>
            <wp:positionH relativeFrom="column">
              <wp:posOffset>0</wp:posOffset>
            </wp:positionH>
            <wp:positionV relativeFrom="paragraph">
              <wp:posOffset>2540</wp:posOffset>
            </wp:positionV>
            <wp:extent cx="952500" cy="769620"/>
            <wp:effectExtent l="0" t="0" r="0" b="0"/>
            <wp:wrapSquare wrapText="bothSides"/>
            <wp:docPr id="114" name="Picture 114" descr="words wisdom clip art">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words wisdom clip art">
                      <a:hlinkClick r:id="rId29"/>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52500" cy="769620"/>
                    </a:xfrm>
                    <a:prstGeom prst="rect">
                      <a:avLst/>
                    </a:prstGeom>
                    <a:noFill/>
                    <a:ln>
                      <a:noFill/>
                    </a:ln>
                  </pic:spPr>
                </pic:pic>
              </a:graphicData>
            </a:graphic>
          </wp:anchor>
        </w:drawing>
      </w:r>
      <w:r w:rsidR="006760D1" w:rsidRPr="003B5765">
        <w:t>Reflective listening is a common tool used when two people are having a conversation.</w:t>
      </w:r>
      <w:r w:rsidR="009F18D0" w:rsidRPr="003B5765">
        <w:t xml:space="preserve"> </w:t>
      </w:r>
      <w:r w:rsidR="006760D1" w:rsidRPr="003B5765">
        <w:t>Reflective listening involves actively listening to a person</w:t>
      </w:r>
      <w:r w:rsidR="00661885" w:rsidRPr="003B5765">
        <w:t xml:space="preserve"> and then reflecting or ‘mirroring’ back what you heard.</w:t>
      </w:r>
      <w:r w:rsidR="009F18D0" w:rsidRPr="003B5765">
        <w:t xml:space="preserve"> </w:t>
      </w:r>
      <w:r w:rsidR="00661885" w:rsidRPr="003B5765">
        <w:t>This not only helps with obtaining clarity, but also shows the other person that you were listening and are hearing what they are saying.</w:t>
      </w:r>
      <w:r w:rsidR="009F18D0" w:rsidRPr="003B5765">
        <w:t xml:space="preserve"> </w:t>
      </w:r>
      <w:r w:rsidR="001C2723" w:rsidRPr="003B5765">
        <w:t>It also allows the other person to hear what was said to them and can portray to them what they are putting out there – and if it was what they meant to say or not.</w:t>
      </w:r>
      <w:r w:rsidR="009F18D0" w:rsidRPr="003B5765">
        <w:t xml:space="preserve"> </w:t>
      </w:r>
      <w:r w:rsidR="006B0CC4" w:rsidRPr="003B5765">
        <w:t>In life coaching, it is always important to clarify and reflect what the other person is saying because it is not uncommon to mishear or misunderstand what a person is trying to get across</w:t>
      </w:r>
      <w:r w:rsidR="00203385" w:rsidRPr="003B5765">
        <w:t xml:space="preserve"> and derail any target or goal plan.</w:t>
      </w:r>
    </w:p>
    <w:p w:rsidR="00AC4DD5" w:rsidRPr="003B5765" w:rsidRDefault="00AC4DD5" w:rsidP="004C1C1B">
      <w:r w:rsidRPr="003B5765">
        <w:t>Methods of reflecting:</w:t>
      </w:r>
    </w:p>
    <w:p w:rsidR="00AC4DD5" w:rsidRPr="003B5765" w:rsidRDefault="00AC4DD5" w:rsidP="00BF2B15">
      <w:pPr>
        <w:pStyle w:val="ListParagraph"/>
        <w:numPr>
          <w:ilvl w:val="0"/>
          <w:numId w:val="121"/>
        </w:numPr>
      </w:pPr>
      <w:r w:rsidRPr="003B5765">
        <w:t>Paraphrasing</w:t>
      </w:r>
    </w:p>
    <w:p w:rsidR="00AC4DD5" w:rsidRPr="003B5765" w:rsidRDefault="00AC4DD5" w:rsidP="00BF2B15">
      <w:pPr>
        <w:pStyle w:val="ListParagraph"/>
        <w:numPr>
          <w:ilvl w:val="0"/>
          <w:numId w:val="121"/>
        </w:numPr>
      </w:pPr>
      <w:r w:rsidRPr="003B5765">
        <w:t>Summarizing</w:t>
      </w:r>
    </w:p>
    <w:p w:rsidR="00CE2731" w:rsidRPr="003B5765" w:rsidRDefault="00AC4DD5" w:rsidP="00BF2B15">
      <w:pPr>
        <w:pStyle w:val="ListParagraph"/>
        <w:numPr>
          <w:ilvl w:val="0"/>
          <w:numId w:val="121"/>
        </w:numPr>
      </w:pPr>
      <w:r w:rsidRPr="003B5765">
        <w:t>Repeating words or phrases</w:t>
      </w:r>
    </w:p>
    <w:p w:rsidR="009F18D0" w:rsidRPr="003B5765" w:rsidRDefault="009F18D0" w:rsidP="009F18D0"/>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2A2549" w:rsidP="00CC07AB">
            <w:pPr>
              <w:rPr>
                <w:b/>
                <w:bCs/>
                <w:color w:val="000000" w:themeColor="text1"/>
              </w:rPr>
            </w:pPr>
            <w:r w:rsidRPr="003B5765">
              <w:rPr>
                <w:b/>
                <w:bCs/>
                <w:color w:val="000000" w:themeColor="text1"/>
              </w:rPr>
              <w:t>8</w:t>
            </w:r>
            <w:r w:rsidR="0048429E" w:rsidRPr="003B5765">
              <w:rPr>
                <w:b/>
                <w:bCs/>
                <w:color w:val="000000" w:themeColor="text1"/>
              </w:rPr>
              <w:t xml:space="preserve"> 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277CD1" w:rsidP="00C76BD1">
            <w:pPr>
              <w:rPr>
                <w:color w:val="000000" w:themeColor="text1"/>
              </w:rPr>
            </w:pPr>
            <w:r w:rsidRPr="003B5765">
              <w:rPr>
                <w:color w:val="000000" w:themeColor="text1"/>
              </w:rPr>
              <w:t>Review what it means to reflect.</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4A2B2C" w:rsidRPr="003B5765" w:rsidRDefault="00277CD1" w:rsidP="00CC07AB">
            <w:pPr>
              <w:rPr>
                <w:b/>
                <w:color w:val="000000" w:themeColor="text1"/>
              </w:rPr>
            </w:pPr>
            <w:r w:rsidRPr="003B5765">
              <w:rPr>
                <w:b/>
                <w:color w:val="000000" w:themeColor="text1"/>
              </w:rPr>
              <w:t>Reflect with Accuracy</w:t>
            </w:r>
          </w:p>
          <w:p w:rsidR="00CC07AB" w:rsidRPr="003B5765" w:rsidRDefault="00277CD1" w:rsidP="00C76BD1">
            <w:pPr>
              <w:rPr>
                <w:color w:val="000000" w:themeColor="text1"/>
              </w:rPr>
            </w:pPr>
            <w:r w:rsidRPr="003B5765">
              <w:rPr>
                <w:color w:val="000000" w:themeColor="text1"/>
              </w:rPr>
              <w:t>Discuss the process of reflecting with accuracy.</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C07AB" w:rsidRPr="003B5765" w:rsidRDefault="00CA2F7F" w:rsidP="002A2549">
            <w:pPr>
              <w:rPr>
                <w:b/>
                <w:color w:val="000000" w:themeColor="text1"/>
              </w:rPr>
            </w:pPr>
            <w:r w:rsidRPr="003B5765">
              <w:rPr>
                <w:b/>
              </w:rPr>
              <w:t>12</w:t>
            </w:r>
            <w:r w:rsidR="00277CD1" w:rsidRPr="003B5765">
              <w:rPr>
                <w:b/>
              </w:rPr>
              <w:t>: Methods of Reflection</w:t>
            </w:r>
          </w:p>
        </w:tc>
      </w:tr>
      <w:tr w:rsidR="00CC07AB" w:rsidRPr="003B5765">
        <w:trPr>
          <w:trHeight w:val="440"/>
        </w:trPr>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CC07AB" w:rsidRPr="003B5765" w:rsidRDefault="00C76BD1" w:rsidP="003E1621">
            <w:pPr>
              <w:rPr>
                <w:color w:val="000000" w:themeColor="text1"/>
              </w:rPr>
            </w:pPr>
            <w:r w:rsidRPr="003B5765">
              <w:rPr>
                <w:color w:val="000000" w:themeColor="text1"/>
              </w:rPr>
              <w:t>None</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CC07AB" w:rsidRPr="003B5765" w:rsidRDefault="00C76BD1" w:rsidP="003E1632">
            <w:pPr>
              <w:rPr>
                <w:color w:val="000000" w:themeColor="text1"/>
              </w:rPr>
            </w:pPr>
            <w:r w:rsidRPr="003B5765">
              <w:rPr>
                <w:color w:val="000000" w:themeColor="text1"/>
              </w:rPr>
              <w:t>Complete</w:t>
            </w:r>
            <w:r w:rsidR="00277CD1" w:rsidRPr="003B5765">
              <w:rPr>
                <w:color w:val="000000" w:themeColor="text1"/>
              </w:rPr>
              <w:t xml:space="preserve"> the worksheet individually.</w:t>
            </w:r>
            <w:r w:rsidR="009F18D0" w:rsidRPr="003B5765">
              <w:rPr>
                <w:color w:val="000000" w:themeColor="text1"/>
              </w:rPr>
              <w:t xml:space="preserve"> </w:t>
            </w:r>
            <w:r w:rsidR="00277CD1" w:rsidRPr="003B5765">
              <w:rPr>
                <w:color w:val="000000" w:themeColor="text1"/>
              </w:rPr>
              <w:t>S</w:t>
            </w:r>
            <w:r w:rsidRPr="003B5765">
              <w:rPr>
                <w:color w:val="000000" w:themeColor="text1"/>
              </w:rPr>
              <w:t>hare your answers with the rest of the class.</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CC07AB" w:rsidRPr="003B5765" w:rsidRDefault="004A2B2C" w:rsidP="00CC07AB">
            <w:pPr>
              <w:rPr>
                <w:color w:val="000000" w:themeColor="text1"/>
              </w:rPr>
            </w:pPr>
            <w:r w:rsidRPr="003B5765">
              <w:rPr>
                <w:color w:val="000000" w:themeColor="text1"/>
              </w:rPr>
              <w:t>Share any personal, relevant stories.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lastRenderedPageBreak/>
              <w:t>Delivery Tips</w:t>
            </w:r>
          </w:p>
        </w:tc>
        <w:tc>
          <w:tcPr>
            <w:tcW w:w="7128" w:type="dxa"/>
            <w:shd w:val="clear" w:color="auto" w:fill="D9D9D9" w:themeFill="background1" w:themeFillShade="D9"/>
            <w:vAlign w:val="center"/>
          </w:tcPr>
          <w:p w:rsidR="00CC07AB" w:rsidRPr="003B5765" w:rsidRDefault="004A2B2C" w:rsidP="00CC07AB">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0D46CB" w:rsidP="00C76BD1">
            <w:pPr>
              <w:rPr>
                <w:color w:val="000000" w:themeColor="text1"/>
              </w:rPr>
            </w:pPr>
            <w:r w:rsidRPr="003B5765">
              <w:rPr>
                <w:color w:val="000000" w:themeColor="text1"/>
              </w:rPr>
              <w:t>What are various ways a person can reflect what they’ve heard?</w:t>
            </w:r>
          </w:p>
        </w:tc>
      </w:tr>
    </w:tbl>
    <w:p w:rsidR="00ED4B6C" w:rsidRPr="003B5765" w:rsidRDefault="00ED4B6C" w:rsidP="00104301"/>
    <w:p w:rsidR="00B7319C" w:rsidRPr="003B5765" w:rsidRDefault="0048297D" w:rsidP="00B7319C">
      <w:pPr>
        <w:pStyle w:val="Heading2"/>
      </w:pPr>
      <w:bookmarkStart w:id="48" w:name="_Toc412547424"/>
      <w:r w:rsidRPr="003B5765">
        <w:t>Questioning for Exploration</w:t>
      </w:r>
      <w:bookmarkEnd w:id="48"/>
    </w:p>
    <w:p w:rsidR="00CE2731" w:rsidRPr="003B5765" w:rsidRDefault="00051910" w:rsidP="00CF43B6">
      <w:r w:rsidRPr="003B5765">
        <w:rPr>
          <w:rFonts w:ascii="Arial" w:hAnsi="Arial" w:cs="Arial"/>
          <w:noProof/>
          <w:color w:val="0033CC"/>
          <w:sz w:val="21"/>
          <w:szCs w:val="21"/>
          <w:lang w:bidi="ar-SA"/>
        </w:rPr>
        <w:drawing>
          <wp:anchor distT="0" distB="0" distL="114300" distR="114300" simplePos="0" relativeHeight="251763200" behindDoc="0" locked="0" layoutInCell="1" allowOverlap="1" wp14:anchorId="724BDC82" wp14:editId="635758D1">
            <wp:simplePos x="0" y="0"/>
            <wp:positionH relativeFrom="column">
              <wp:posOffset>19050</wp:posOffset>
            </wp:positionH>
            <wp:positionV relativeFrom="paragraph">
              <wp:posOffset>56515</wp:posOffset>
            </wp:positionV>
            <wp:extent cx="967740" cy="952500"/>
            <wp:effectExtent l="0" t="0" r="3810" b="0"/>
            <wp:wrapSquare wrapText="bothSides"/>
            <wp:docPr id="115" name="Picture 115" descr="gold question mark clip art">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old question mark clip art">
                      <a:hlinkClick r:id="rId29"/>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67740" cy="952500"/>
                    </a:xfrm>
                    <a:prstGeom prst="rect">
                      <a:avLst/>
                    </a:prstGeom>
                    <a:noFill/>
                    <a:ln>
                      <a:noFill/>
                    </a:ln>
                  </pic:spPr>
                </pic:pic>
              </a:graphicData>
            </a:graphic>
          </wp:anchor>
        </w:drawing>
      </w:r>
      <w:r w:rsidR="00A63D9D" w:rsidRPr="003B5765">
        <w:t>No matter how well we listen or how well we reflect and mirror information, there are chances that something will be missed or unclear.</w:t>
      </w:r>
      <w:r w:rsidR="009F18D0" w:rsidRPr="003B5765">
        <w:t xml:space="preserve"> </w:t>
      </w:r>
      <w:r w:rsidR="00A63D9D" w:rsidRPr="003B5765">
        <w:t>That is why it is important to utilize asking questions and use them to further explore the conversation.</w:t>
      </w:r>
      <w:r w:rsidR="009F18D0" w:rsidRPr="003B5765">
        <w:t xml:space="preserve"> </w:t>
      </w:r>
      <w:r w:rsidR="00A63D9D" w:rsidRPr="003B5765">
        <w:t>The use of active listening and using questions further creates a more productive dialogue between the life coach and the client.</w:t>
      </w:r>
      <w:r w:rsidR="009F18D0" w:rsidRPr="003B5765">
        <w:t xml:space="preserve"> </w:t>
      </w:r>
      <w:r w:rsidR="00A63D9D" w:rsidRPr="003B5765">
        <w:t xml:space="preserve">Life coaches should use open ended questions with their client in order </w:t>
      </w:r>
      <w:r w:rsidR="00077E0B" w:rsidRPr="003B5765">
        <w:t>to draw out more structured answers other than ‘yes’ or ‘no’.</w:t>
      </w:r>
      <w:r w:rsidR="009F18D0" w:rsidRPr="003B5765">
        <w:t xml:space="preserve"> </w:t>
      </w:r>
      <w:r w:rsidR="00077E0B" w:rsidRPr="003B5765">
        <w:t>These types of questions allow the client to search within themselves and create a more thoughtful and personalized answers.</w:t>
      </w:r>
      <w:r w:rsidR="009F18D0" w:rsidRPr="003B5765">
        <w:t xml:space="preserve"> </w:t>
      </w:r>
      <w:r w:rsidR="00077E0B" w:rsidRPr="003B5765">
        <w:t>Also, when the client is able to bring out these answers for themselves, they feel more empowered and confident about what they share and will be more willing to participate since they provided the answers themselves instead of blindly taking it from someone else.</w:t>
      </w:r>
      <w:r w:rsidR="009F18D0" w:rsidRPr="003B5765">
        <w:t xml:space="preserve"> </w:t>
      </w:r>
      <w:r w:rsidR="00077E0B" w:rsidRPr="003B5765">
        <w:t>From these questions and answers, the life coach can better offer various forms of feedback as well as guidance and help with their development and growth.</w:t>
      </w:r>
    </w:p>
    <w:p w:rsidR="009F18D0" w:rsidRPr="003B5765" w:rsidRDefault="009F18D0" w:rsidP="00CF43B6"/>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7319C" w:rsidRPr="003B5765">
        <w:tc>
          <w:tcPr>
            <w:tcW w:w="2448" w:type="dxa"/>
            <w:tcBorders>
              <w:bottom w:val="single" w:sz="4" w:space="0" w:color="1F497D"/>
            </w:tcBorders>
            <w:vAlign w:val="center"/>
          </w:tcPr>
          <w:p w:rsidR="00B7319C" w:rsidRPr="003B5765" w:rsidRDefault="00B7319C"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B7319C" w:rsidRPr="003B5765" w:rsidRDefault="00A80F8B" w:rsidP="00CC07AB">
            <w:pPr>
              <w:rPr>
                <w:b/>
                <w:bCs/>
                <w:color w:val="000000" w:themeColor="text1"/>
              </w:rPr>
            </w:pPr>
            <w:r w:rsidRPr="003B5765">
              <w:rPr>
                <w:b/>
                <w:bCs/>
                <w:color w:val="000000" w:themeColor="text1"/>
              </w:rPr>
              <w:t>7</w:t>
            </w:r>
            <w:r w:rsidR="00B7319C" w:rsidRPr="003B5765">
              <w:rPr>
                <w:b/>
                <w:bCs/>
                <w:color w:val="000000" w:themeColor="text1"/>
              </w:rPr>
              <w:t xml:space="preserve"> minutes</w:t>
            </w:r>
          </w:p>
        </w:tc>
      </w:tr>
      <w:tr w:rsidR="00B7319C" w:rsidRPr="003B5765">
        <w:tc>
          <w:tcPr>
            <w:tcW w:w="2448" w:type="dxa"/>
            <w:shd w:val="clear" w:color="auto" w:fill="D9D9D9" w:themeFill="background1" w:themeFillShade="D9"/>
            <w:vAlign w:val="center"/>
          </w:tcPr>
          <w:p w:rsidR="00B7319C" w:rsidRPr="003B5765" w:rsidRDefault="00B7319C"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B7319C" w:rsidRPr="003B5765" w:rsidRDefault="00277CD1" w:rsidP="00CF43B6">
            <w:pPr>
              <w:rPr>
                <w:color w:val="000000" w:themeColor="text1"/>
              </w:rPr>
            </w:pPr>
            <w:r w:rsidRPr="003B5765">
              <w:rPr>
                <w:color w:val="000000" w:themeColor="text1"/>
              </w:rPr>
              <w:t>Review how different questions draw different answers.</w:t>
            </w:r>
          </w:p>
        </w:tc>
      </w:tr>
      <w:tr w:rsidR="00B7319C" w:rsidRPr="003B5765">
        <w:tc>
          <w:tcPr>
            <w:tcW w:w="2448" w:type="dxa"/>
            <w:tcBorders>
              <w:bottom w:val="single" w:sz="4" w:space="0" w:color="1F497D"/>
            </w:tcBorders>
            <w:vAlign w:val="center"/>
          </w:tcPr>
          <w:p w:rsidR="00B7319C" w:rsidRPr="003B5765" w:rsidRDefault="00B7319C"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B7319C" w:rsidRPr="003B5765" w:rsidRDefault="00277CD1" w:rsidP="00CC07AB">
            <w:pPr>
              <w:rPr>
                <w:b/>
                <w:color w:val="000000" w:themeColor="text1"/>
              </w:rPr>
            </w:pPr>
            <w:r w:rsidRPr="003B5765">
              <w:rPr>
                <w:b/>
                <w:color w:val="000000" w:themeColor="text1"/>
              </w:rPr>
              <w:t>Questioning for Exploration</w:t>
            </w:r>
          </w:p>
          <w:p w:rsidR="00B7319C" w:rsidRPr="003B5765" w:rsidRDefault="00277CD1" w:rsidP="00CF43B6">
            <w:pPr>
              <w:rPr>
                <w:color w:val="000000" w:themeColor="text1"/>
              </w:rPr>
            </w:pPr>
            <w:r w:rsidRPr="003B5765">
              <w:rPr>
                <w:color w:val="000000" w:themeColor="text1"/>
              </w:rPr>
              <w:t>Discuss the importance of using questions to explore topics in a session.</w:t>
            </w:r>
          </w:p>
        </w:tc>
      </w:tr>
      <w:tr w:rsidR="0027766A" w:rsidRPr="003B5765">
        <w:tc>
          <w:tcPr>
            <w:tcW w:w="2448" w:type="dxa"/>
            <w:shd w:val="clear" w:color="auto" w:fill="D9D9D9" w:themeFill="background1" w:themeFillShade="D9"/>
            <w:vAlign w:val="center"/>
          </w:tcPr>
          <w:p w:rsidR="0027766A" w:rsidRPr="003B5765" w:rsidRDefault="0027766A"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27766A" w:rsidRPr="003B5765" w:rsidRDefault="0027766A" w:rsidP="00275303">
            <w:pPr>
              <w:rPr>
                <w:b/>
                <w:bCs/>
                <w:color w:val="000000" w:themeColor="text1"/>
              </w:rPr>
            </w:pPr>
            <w:r w:rsidRPr="003B5765">
              <w:rPr>
                <w:b/>
                <w:bCs/>
                <w:color w:val="000000" w:themeColor="text1"/>
              </w:rPr>
              <w:t>Flipchart/board and marker</w:t>
            </w:r>
          </w:p>
        </w:tc>
      </w:tr>
      <w:tr w:rsidR="0027766A" w:rsidRPr="003B5765">
        <w:trPr>
          <w:trHeight w:val="440"/>
        </w:trPr>
        <w:tc>
          <w:tcPr>
            <w:tcW w:w="2448" w:type="dxa"/>
            <w:tcBorders>
              <w:bottom w:val="single" w:sz="4" w:space="0" w:color="1F497D"/>
            </w:tcBorders>
            <w:vAlign w:val="center"/>
          </w:tcPr>
          <w:p w:rsidR="0027766A" w:rsidRPr="003B5765" w:rsidRDefault="0027766A"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27766A" w:rsidRPr="003B5765" w:rsidRDefault="0027766A" w:rsidP="00275303">
            <w:pPr>
              <w:rPr>
                <w:color w:val="000000" w:themeColor="text1"/>
              </w:rPr>
            </w:pPr>
            <w:r w:rsidRPr="003B5765">
              <w:rPr>
                <w:color w:val="000000" w:themeColor="text1"/>
              </w:rPr>
              <w:t>None</w:t>
            </w:r>
          </w:p>
        </w:tc>
      </w:tr>
      <w:tr w:rsidR="0027766A" w:rsidRPr="003B5765">
        <w:tc>
          <w:tcPr>
            <w:tcW w:w="2448" w:type="dxa"/>
            <w:shd w:val="clear" w:color="auto" w:fill="D9D9D9" w:themeFill="background1" w:themeFillShade="D9"/>
            <w:vAlign w:val="center"/>
          </w:tcPr>
          <w:p w:rsidR="0027766A" w:rsidRPr="003B5765" w:rsidRDefault="0027766A"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27766A" w:rsidRPr="003B5765" w:rsidRDefault="0027766A" w:rsidP="0027766A">
            <w:pPr>
              <w:rPr>
                <w:color w:val="000000" w:themeColor="text1"/>
              </w:rPr>
            </w:pPr>
            <w:r w:rsidRPr="003B5765">
              <w:rPr>
                <w:color w:val="000000" w:themeColor="text1"/>
              </w:rPr>
              <w:t>Discuss with the class the different types of questions, such as open-ended questions.</w:t>
            </w:r>
            <w:r w:rsidR="009F18D0" w:rsidRPr="003B5765">
              <w:rPr>
                <w:color w:val="000000" w:themeColor="text1"/>
              </w:rPr>
              <w:t xml:space="preserve"> </w:t>
            </w:r>
            <w:r w:rsidRPr="003B5765">
              <w:rPr>
                <w:color w:val="000000" w:themeColor="text1"/>
              </w:rPr>
              <w:t>Ask the class how these different questions can lead to different forms of answers.</w:t>
            </w:r>
            <w:r w:rsidR="009F18D0" w:rsidRPr="003B5765">
              <w:rPr>
                <w:color w:val="000000" w:themeColor="text1"/>
              </w:rPr>
              <w:t xml:space="preserve"> </w:t>
            </w:r>
            <w:r w:rsidRPr="003B5765">
              <w:rPr>
                <w:color w:val="000000" w:themeColor="text1"/>
              </w:rPr>
              <w:t>Why is this so?</w:t>
            </w:r>
            <w:r w:rsidR="009F18D0" w:rsidRPr="003B5765">
              <w:rPr>
                <w:color w:val="000000" w:themeColor="text1"/>
              </w:rPr>
              <w:t xml:space="preserve"> </w:t>
            </w:r>
            <w:r w:rsidRPr="003B5765">
              <w:rPr>
                <w:color w:val="000000" w:themeColor="text1"/>
              </w:rPr>
              <w:t>Write some of their answers on the board/flipchart.</w:t>
            </w:r>
          </w:p>
        </w:tc>
      </w:tr>
      <w:tr w:rsidR="0027766A" w:rsidRPr="003B5765">
        <w:tc>
          <w:tcPr>
            <w:tcW w:w="2448" w:type="dxa"/>
            <w:tcBorders>
              <w:bottom w:val="single" w:sz="4" w:space="0" w:color="1F497D"/>
            </w:tcBorders>
            <w:vAlign w:val="center"/>
          </w:tcPr>
          <w:p w:rsidR="0027766A" w:rsidRPr="003B5765" w:rsidRDefault="0027766A"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27766A" w:rsidRPr="003B5765" w:rsidRDefault="0027766A" w:rsidP="00275303">
            <w:pPr>
              <w:rPr>
                <w:color w:val="000000" w:themeColor="text1"/>
              </w:rPr>
            </w:pPr>
            <w:r w:rsidRPr="003B5765">
              <w:rPr>
                <w:color w:val="000000" w:themeColor="text1"/>
              </w:rPr>
              <w:t xml:space="preserve">Share any personal, relevant stories. </w:t>
            </w:r>
          </w:p>
        </w:tc>
      </w:tr>
      <w:tr w:rsidR="0027766A" w:rsidRPr="003B5765">
        <w:tc>
          <w:tcPr>
            <w:tcW w:w="2448" w:type="dxa"/>
            <w:shd w:val="clear" w:color="auto" w:fill="D9D9D9" w:themeFill="background1" w:themeFillShade="D9"/>
            <w:vAlign w:val="center"/>
          </w:tcPr>
          <w:p w:rsidR="0027766A" w:rsidRPr="003B5765" w:rsidRDefault="0027766A"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27766A" w:rsidRPr="003B5765" w:rsidRDefault="0027766A" w:rsidP="00275303">
            <w:pPr>
              <w:rPr>
                <w:color w:val="000000" w:themeColor="text1"/>
              </w:rPr>
            </w:pPr>
            <w:r w:rsidRPr="003B5765">
              <w:rPr>
                <w:color w:val="000000" w:themeColor="text1"/>
              </w:rPr>
              <w:t>Encourage everyone to participate.</w:t>
            </w:r>
          </w:p>
        </w:tc>
      </w:tr>
      <w:tr w:rsidR="00B7319C" w:rsidRPr="003B5765">
        <w:tc>
          <w:tcPr>
            <w:tcW w:w="2448" w:type="dxa"/>
            <w:vAlign w:val="center"/>
          </w:tcPr>
          <w:p w:rsidR="00B7319C" w:rsidRPr="003B5765" w:rsidRDefault="00B7319C" w:rsidP="00CC07AB">
            <w:pPr>
              <w:rPr>
                <w:b/>
                <w:bCs/>
                <w:color w:val="000000" w:themeColor="text1"/>
              </w:rPr>
            </w:pPr>
            <w:r w:rsidRPr="003B5765">
              <w:rPr>
                <w:b/>
                <w:bCs/>
                <w:color w:val="000000" w:themeColor="text1"/>
              </w:rPr>
              <w:t>Review Questions</w:t>
            </w:r>
          </w:p>
        </w:tc>
        <w:tc>
          <w:tcPr>
            <w:tcW w:w="7128" w:type="dxa"/>
            <w:vAlign w:val="center"/>
          </w:tcPr>
          <w:p w:rsidR="00B7319C" w:rsidRPr="003B5765" w:rsidRDefault="000D46CB" w:rsidP="00CF43B6">
            <w:pPr>
              <w:rPr>
                <w:color w:val="000000" w:themeColor="text1"/>
              </w:rPr>
            </w:pPr>
            <w:r w:rsidRPr="003B5765">
              <w:rPr>
                <w:color w:val="000000" w:themeColor="text1"/>
              </w:rPr>
              <w:t>Why should clients ask questions for exploration?</w:t>
            </w:r>
          </w:p>
        </w:tc>
      </w:tr>
    </w:tbl>
    <w:p w:rsidR="00B7319C" w:rsidRPr="003B5765" w:rsidRDefault="00B7319C" w:rsidP="00B7319C"/>
    <w:p w:rsidR="00CC07AB" w:rsidRPr="003B5765" w:rsidRDefault="00CC07AB" w:rsidP="00CC07AB">
      <w:pPr>
        <w:pStyle w:val="Heading2"/>
      </w:pPr>
      <w:bookmarkStart w:id="49" w:name="_Toc412547425"/>
      <w:r w:rsidRPr="003B5765">
        <w:lastRenderedPageBreak/>
        <w:t>Case Study</w:t>
      </w:r>
      <w:bookmarkEnd w:id="49"/>
    </w:p>
    <w:p w:rsidR="00CC07AB" w:rsidRPr="003B5765" w:rsidRDefault="00051910" w:rsidP="00CC07AB">
      <w:r w:rsidRPr="003B5765">
        <w:rPr>
          <w:rFonts w:ascii="Arial" w:hAnsi="Arial" w:cs="Arial"/>
          <w:noProof/>
          <w:color w:val="0033CC"/>
          <w:sz w:val="21"/>
          <w:szCs w:val="21"/>
          <w:lang w:bidi="ar-SA"/>
        </w:rPr>
        <w:drawing>
          <wp:anchor distT="0" distB="0" distL="114300" distR="114300" simplePos="0" relativeHeight="251764224" behindDoc="0" locked="0" layoutInCell="1" allowOverlap="1" wp14:anchorId="28F731DA" wp14:editId="2E404F90">
            <wp:simplePos x="0" y="0"/>
            <wp:positionH relativeFrom="column">
              <wp:posOffset>47625</wp:posOffset>
            </wp:positionH>
            <wp:positionV relativeFrom="paragraph">
              <wp:posOffset>55245</wp:posOffset>
            </wp:positionV>
            <wp:extent cx="952500" cy="952500"/>
            <wp:effectExtent l="0" t="0" r="0" b="0"/>
            <wp:wrapSquare wrapText="bothSides"/>
            <wp:docPr id="116" name="Picture 116" descr="schedule clip art">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chedule clip art">
                      <a:hlinkClick r:id="rId29"/>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00B06F7B" w:rsidRPr="003B5765">
        <w:t>Wanda is meeting with her life coach, Adam, for one of their scheduled sessions.</w:t>
      </w:r>
      <w:r w:rsidR="009F18D0" w:rsidRPr="003B5765">
        <w:t xml:space="preserve"> </w:t>
      </w:r>
      <w:r w:rsidR="00B06F7B" w:rsidRPr="003B5765">
        <w:t>During their meeting, Wanda began to describe a lot of the problems she was having staying committed to her business classes and wanted to give up on her degree plan.</w:t>
      </w:r>
      <w:r w:rsidR="009F18D0" w:rsidRPr="003B5765">
        <w:t xml:space="preserve"> </w:t>
      </w:r>
      <w:r w:rsidR="00B06F7B" w:rsidRPr="003B5765">
        <w:t>Adam made sure he listened intently to what Wanda was saying, but still asked a few questions periodically to ensure he heard her correctly.</w:t>
      </w:r>
      <w:r w:rsidR="009F18D0" w:rsidRPr="003B5765">
        <w:t xml:space="preserve"> </w:t>
      </w:r>
      <w:r w:rsidR="00544744" w:rsidRPr="003B5765">
        <w:t>Adam asked her several questions that made her identify why she felt that way and what she would do if she did quit at this point.</w:t>
      </w:r>
      <w:r w:rsidR="009F18D0" w:rsidRPr="003B5765">
        <w:t xml:space="preserve"> </w:t>
      </w:r>
      <w:r w:rsidR="00544744" w:rsidRPr="003B5765">
        <w:t>Wanda shared some of the anxieties she was having but expressed she wasn’t sure how to keep going when everything was against her.</w:t>
      </w:r>
      <w:r w:rsidR="009F18D0" w:rsidRPr="003B5765">
        <w:t xml:space="preserve"> </w:t>
      </w:r>
      <w:r w:rsidR="00544744" w:rsidRPr="003B5765">
        <w:t>However, Adam told Wanda that he believed in her and believed she could overcome her anxieties.</w:t>
      </w:r>
      <w:r w:rsidR="009F18D0" w:rsidRPr="003B5765">
        <w:t xml:space="preserve"> </w:t>
      </w:r>
      <w:r w:rsidR="00544744" w:rsidRPr="003B5765">
        <w:t>Together, they made an action plan for her to complete before next week’s session, hoping that accomplishing this small step will help her feel more confident when she returns.</w:t>
      </w:r>
    </w:p>
    <w:p w:rsidR="009F18D0" w:rsidRPr="003B5765" w:rsidRDefault="009F18D0"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2A2549" w:rsidP="00CC07AB">
            <w:pPr>
              <w:rPr>
                <w:b/>
                <w:bCs/>
                <w:color w:val="000000" w:themeColor="text1"/>
              </w:rPr>
            </w:pPr>
            <w:r w:rsidRPr="003B5765">
              <w:rPr>
                <w:b/>
                <w:bCs/>
                <w:color w:val="000000" w:themeColor="text1"/>
              </w:rPr>
              <w:t>6</w:t>
            </w:r>
            <w:r w:rsidR="00584A81" w:rsidRPr="003B5765">
              <w:rPr>
                <w:b/>
                <w:bCs/>
                <w:color w:val="000000" w:themeColor="text1"/>
              </w:rPr>
              <w:t xml:space="preserve"> 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584A81" w:rsidP="002A2549">
            <w:pPr>
              <w:rPr>
                <w:color w:val="000000" w:themeColor="text1"/>
              </w:rPr>
            </w:pPr>
            <w:r w:rsidRPr="003B5765">
              <w:rPr>
                <w:color w:val="000000" w:themeColor="text1"/>
              </w:rPr>
              <w:t xml:space="preserve">Introduce the </w:t>
            </w:r>
            <w:r w:rsidR="00DC42DE" w:rsidRPr="003B5765">
              <w:rPr>
                <w:color w:val="000000" w:themeColor="text1"/>
              </w:rPr>
              <w:t>“</w:t>
            </w:r>
            <w:r w:rsidR="000D46CB" w:rsidRPr="003B5765">
              <w:rPr>
                <w:color w:val="000000" w:themeColor="text1"/>
              </w:rPr>
              <w:t>Essential Skills for Successful Coaching</w:t>
            </w:r>
            <w:r w:rsidR="00DC42DE" w:rsidRPr="003B5765">
              <w:rPr>
                <w:color w:val="000000" w:themeColor="text1"/>
              </w:rPr>
              <w:t>” Case S</w:t>
            </w:r>
            <w:r w:rsidRPr="003B5765">
              <w:rPr>
                <w:color w:val="000000" w:themeColor="text1"/>
              </w:rPr>
              <w:t>tudy.</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584A81" w:rsidRPr="003B5765" w:rsidRDefault="00584A81" w:rsidP="00CC07AB">
            <w:pPr>
              <w:rPr>
                <w:b/>
                <w:color w:val="000000" w:themeColor="text1"/>
              </w:rPr>
            </w:pPr>
            <w:r w:rsidRPr="003B5765">
              <w:rPr>
                <w:b/>
                <w:color w:val="000000" w:themeColor="text1"/>
              </w:rPr>
              <w:t>Case Study</w:t>
            </w:r>
          </w:p>
          <w:p w:rsidR="00CC07AB" w:rsidRPr="003B5765" w:rsidRDefault="000D46CB" w:rsidP="002A2549">
            <w:pPr>
              <w:rPr>
                <w:color w:val="000000" w:themeColor="text1"/>
              </w:rPr>
            </w:pPr>
            <w:r w:rsidRPr="003B5765">
              <w:rPr>
                <w:color w:val="000000" w:themeColor="text1"/>
              </w:rPr>
              <w:t>Discuss the various skills of life coaching.</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C07AB" w:rsidRPr="003B5765" w:rsidRDefault="00584A81" w:rsidP="00CC07AB">
            <w:pPr>
              <w:rPr>
                <w:color w:val="000000" w:themeColor="text1"/>
              </w:rPr>
            </w:pPr>
            <w:r w:rsidRPr="003B5765">
              <w:rPr>
                <w:color w:val="000000" w:themeColor="text1"/>
              </w:rPr>
              <w:t>None</w:t>
            </w:r>
          </w:p>
        </w:tc>
      </w:tr>
      <w:tr w:rsidR="00CC07AB" w:rsidRPr="003B5765">
        <w:trPr>
          <w:trHeight w:val="440"/>
        </w:trPr>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CC07AB" w:rsidRPr="003B5765" w:rsidRDefault="00584A81" w:rsidP="00CC07AB">
            <w:pPr>
              <w:rPr>
                <w:color w:val="000000" w:themeColor="text1"/>
              </w:rPr>
            </w:pPr>
            <w:r w:rsidRPr="003B5765">
              <w:rPr>
                <w:color w:val="000000" w:themeColor="text1"/>
              </w:rPr>
              <w:t>None</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CC07AB" w:rsidRPr="003B5765" w:rsidRDefault="00584A81" w:rsidP="002A2549">
            <w:pPr>
              <w:rPr>
                <w:color w:val="000000" w:themeColor="text1"/>
              </w:rPr>
            </w:pPr>
            <w:r w:rsidRPr="003B5765">
              <w:rPr>
                <w:color w:val="000000" w:themeColor="text1"/>
              </w:rPr>
              <w:t>Discuss the results of the case study.</w:t>
            </w:r>
            <w:r w:rsidR="009F18D0" w:rsidRPr="003B5765">
              <w:rPr>
                <w:color w:val="000000" w:themeColor="text1"/>
              </w:rPr>
              <w:t xml:space="preserve"> </w:t>
            </w:r>
            <w:r w:rsidR="00544744" w:rsidRPr="003B5765">
              <w:rPr>
                <w:color w:val="000000" w:themeColor="text1"/>
              </w:rPr>
              <w:t>How did Adam show that he was listening and taking in what Wanda was saying?</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CC07AB" w:rsidRPr="003B5765" w:rsidRDefault="00584A81" w:rsidP="00CC07AB">
            <w:pPr>
              <w:rPr>
                <w:color w:val="000000" w:themeColor="text1"/>
              </w:rPr>
            </w:pPr>
            <w:r w:rsidRPr="003B5765">
              <w:rPr>
                <w:color w:val="000000" w:themeColor="text1"/>
              </w:rPr>
              <w:t>Share any personal, relevant stories.</w:t>
            </w:r>
          </w:p>
        </w:tc>
      </w:tr>
      <w:tr w:rsidR="00CC07AB" w:rsidRPr="003B5765">
        <w:trPr>
          <w:trHeight w:val="60"/>
        </w:trPr>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CC07AB" w:rsidRPr="003B5765" w:rsidRDefault="00584A81" w:rsidP="00CC07AB">
            <w:pPr>
              <w:rPr>
                <w:color w:val="000000" w:themeColor="text1"/>
              </w:rPr>
            </w:pPr>
            <w:r w:rsidRPr="003B5765">
              <w:rPr>
                <w:color w:val="000000" w:themeColor="text1"/>
              </w:rPr>
              <w:t xml:space="preserve">Encourage everyone to participate. </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544744" w:rsidP="00A964D4">
            <w:pPr>
              <w:rPr>
                <w:color w:val="000000" w:themeColor="text1"/>
              </w:rPr>
            </w:pPr>
            <w:r w:rsidRPr="003B5765">
              <w:rPr>
                <w:color w:val="000000" w:themeColor="text1"/>
              </w:rPr>
              <w:t>How did Jason encourage Wanda during their session?</w:t>
            </w:r>
          </w:p>
        </w:tc>
      </w:tr>
    </w:tbl>
    <w:p w:rsidR="009F18D0" w:rsidRPr="003B5765" w:rsidRDefault="009F18D0" w:rsidP="009F18D0"/>
    <w:p w:rsidR="009F18D0" w:rsidRPr="003B5765" w:rsidRDefault="009F18D0">
      <w:pPr>
        <w:spacing w:after="0" w:line="240" w:lineRule="auto"/>
        <w:rPr>
          <w:rFonts w:ascii="Cambria" w:eastAsiaTheme="majorEastAsia" w:hAnsi="Cambria" w:cstheme="majorBidi"/>
          <w:b/>
          <w:bCs/>
          <w:color w:val="000000" w:themeColor="text1"/>
          <w:sz w:val="26"/>
          <w:szCs w:val="26"/>
        </w:rPr>
      </w:pPr>
      <w:r w:rsidRPr="003B5765">
        <w:br w:type="page"/>
      </w:r>
    </w:p>
    <w:p w:rsidR="00381A27" w:rsidRPr="003B5765" w:rsidRDefault="00381A27" w:rsidP="00CC07AB">
      <w:pPr>
        <w:pStyle w:val="Heading2"/>
      </w:pPr>
      <w:bookmarkStart w:id="50" w:name="_Toc412547426"/>
      <w:r w:rsidRPr="003B5765">
        <w:lastRenderedPageBreak/>
        <w:t>Module Six: Review Questions</w:t>
      </w:r>
      <w:bookmarkEnd w:id="50"/>
    </w:p>
    <w:p w:rsidR="0088455E" w:rsidRPr="003B5765" w:rsidRDefault="00780C5C" w:rsidP="00BF2B15">
      <w:pPr>
        <w:numPr>
          <w:ilvl w:val="0"/>
          <w:numId w:val="50"/>
        </w:numPr>
      </w:pPr>
      <w:r w:rsidRPr="003B5765">
        <w:t>Listening with curiosity means to do what while listening to someone?</w:t>
      </w:r>
    </w:p>
    <w:p w:rsidR="0088455E" w:rsidRPr="003B5765" w:rsidRDefault="009F18D0" w:rsidP="00BF2B15">
      <w:pPr>
        <w:pStyle w:val="ListParagraph"/>
        <w:numPr>
          <w:ilvl w:val="0"/>
          <w:numId w:val="51"/>
        </w:numPr>
        <w:ind w:left="1080"/>
        <w:rPr>
          <w:color w:val="FF0000"/>
        </w:rPr>
      </w:pPr>
      <w:r w:rsidRPr="003B5765">
        <w:rPr>
          <w:color w:val="FF0000"/>
        </w:rPr>
        <w:t>Take a valid interest</w:t>
      </w:r>
    </w:p>
    <w:p w:rsidR="0088455E" w:rsidRPr="003B5765" w:rsidRDefault="009F18D0" w:rsidP="00BF2B15">
      <w:pPr>
        <w:pStyle w:val="ListParagraph"/>
        <w:numPr>
          <w:ilvl w:val="0"/>
          <w:numId w:val="51"/>
        </w:numPr>
        <w:ind w:left="1080"/>
      </w:pPr>
      <w:r w:rsidRPr="003B5765">
        <w:t>Repeat what they say</w:t>
      </w:r>
    </w:p>
    <w:p w:rsidR="0088455E" w:rsidRPr="003B5765" w:rsidRDefault="00DC1888" w:rsidP="00BF2B15">
      <w:pPr>
        <w:pStyle w:val="ListParagraph"/>
        <w:numPr>
          <w:ilvl w:val="0"/>
          <w:numId w:val="51"/>
        </w:numPr>
        <w:ind w:left="1080"/>
      </w:pPr>
      <w:r w:rsidRPr="003B5765">
        <w:t>Ask the</w:t>
      </w:r>
      <w:r w:rsidR="009F18D0" w:rsidRPr="003B5765">
        <w:t>m to repeat what they said</w:t>
      </w:r>
    </w:p>
    <w:p w:rsidR="0088455E" w:rsidRPr="003B5765" w:rsidRDefault="009F18D0" w:rsidP="00BF2B15">
      <w:pPr>
        <w:pStyle w:val="ListParagraph"/>
        <w:numPr>
          <w:ilvl w:val="0"/>
          <w:numId w:val="51"/>
        </w:numPr>
        <w:ind w:left="1080"/>
      </w:pPr>
      <w:r w:rsidRPr="003B5765">
        <w:t>Write everything down</w:t>
      </w:r>
    </w:p>
    <w:p w:rsidR="0088455E" w:rsidRPr="003B5765" w:rsidRDefault="00DC1888" w:rsidP="0088455E">
      <w:pPr>
        <w:ind w:left="720"/>
        <w:rPr>
          <w:color w:val="FF0000"/>
        </w:rPr>
      </w:pPr>
      <w:r w:rsidRPr="003B5765">
        <w:rPr>
          <w:color w:val="FF0000"/>
        </w:rPr>
        <w:t>Listening with curiosity is a communication tool in which the listener takes a valid interest in what the other person is saying, which helps them to absorb and take in more information.</w:t>
      </w:r>
    </w:p>
    <w:p w:rsidR="0088455E" w:rsidRPr="003B5765" w:rsidRDefault="00780C5C" w:rsidP="00BF2B15">
      <w:pPr>
        <w:numPr>
          <w:ilvl w:val="0"/>
          <w:numId w:val="50"/>
        </w:numPr>
      </w:pPr>
      <w:r w:rsidRPr="003B5765">
        <w:t>What can prevent us from listening to others?</w:t>
      </w:r>
    </w:p>
    <w:p w:rsidR="0088455E" w:rsidRPr="003B5765" w:rsidRDefault="009F18D0" w:rsidP="00BF2B15">
      <w:pPr>
        <w:pStyle w:val="ListParagraph"/>
        <w:numPr>
          <w:ilvl w:val="0"/>
          <w:numId w:val="52"/>
        </w:numPr>
        <w:ind w:left="1080"/>
      </w:pPr>
      <w:r w:rsidRPr="003B5765">
        <w:t>Over excitement</w:t>
      </w:r>
    </w:p>
    <w:p w:rsidR="0088455E" w:rsidRPr="003B5765" w:rsidRDefault="009F18D0" w:rsidP="00BF2B15">
      <w:pPr>
        <w:pStyle w:val="ListParagraph"/>
        <w:numPr>
          <w:ilvl w:val="0"/>
          <w:numId w:val="52"/>
        </w:numPr>
        <w:ind w:left="1080"/>
      </w:pPr>
      <w:r w:rsidRPr="003B5765">
        <w:t>A valid interest in their story</w:t>
      </w:r>
    </w:p>
    <w:p w:rsidR="0088455E" w:rsidRPr="003B5765" w:rsidRDefault="009F18D0" w:rsidP="00BF2B15">
      <w:pPr>
        <w:pStyle w:val="ListParagraph"/>
        <w:numPr>
          <w:ilvl w:val="0"/>
          <w:numId w:val="52"/>
        </w:numPr>
        <w:ind w:left="1080"/>
        <w:rPr>
          <w:color w:val="FF0000"/>
        </w:rPr>
      </w:pPr>
      <w:r w:rsidRPr="003B5765">
        <w:rPr>
          <w:color w:val="FF0000"/>
        </w:rPr>
        <w:t>A lack of attention</w:t>
      </w:r>
    </w:p>
    <w:p w:rsidR="0088455E" w:rsidRPr="003B5765" w:rsidRDefault="009F18D0" w:rsidP="00BF2B15">
      <w:pPr>
        <w:pStyle w:val="ListParagraph"/>
        <w:numPr>
          <w:ilvl w:val="0"/>
          <w:numId w:val="52"/>
        </w:numPr>
        <w:ind w:left="1080"/>
      </w:pPr>
      <w:r w:rsidRPr="003B5765">
        <w:t>A tone of voice</w:t>
      </w:r>
    </w:p>
    <w:p w:rsidR="0088455E" w:rsidRPr="003B5765" w:rsidRDefault="00DC1888" w:rsidP="0088455E">
      <w:pPr>
        <w:ind w:left="720"/>
        <w:rPr>
          <w:color w:val="FF0000"/>
        </w:rPr>
      </w:pPr>
      <w:r w:rsidRPr="003B5765">
        <w:rPr>
          <w:color w:val="FF0000"/>
        </w:rPr>
        <w:t>When we are trying to listen to others and hear what they have to say, many things can prevent us from doing that, such as a lack of attention, a lack of interest or even simple environmental distractions, such as other people.</w:t>
      </w:r>
    </w:p>
    <w:p w:rsidR="0088455E" w:rsidRPr="003B5765" w:rsidRDefault="00780C5C" w:rsidP="00BF2B15">
      <w:pPr>
        <w:numPr>
          <w:ilvl w:val="0"/>
          <w:numId w:val="50"/>
        </w:numPr>
      </w:pPr>
      <w:r w:rsidRPr="003B5765">
        <w:t>When listening to someone, the person should be doing what?</w:t>
      </w:r>
    </w:p>
    <w:p w:rsidR="0088455E" w:rsidRPr="003B5765" w:rsidRDefault="009F18D0" w:rsidP="00BF2B15">
      <w:pPr>
        <w:pStyle w:val="ListParagraph"/>
        <w:numPr>
          <w:ilvl w:val="0"/>
          <w:numId w:val="53"/>
        </w:numPr>
        <w:ind w:left="1080"/>
      </w:pPr>
      <w:r w:rsidRPr="003B5765">
        <w:t>Looking away from the person</w:t>
      </w:r>
    </w:p>
    <w:p w:rsidR="0088455E" w:rsidRPr="003B5765" w:rsidRDefault="009F18D0" w:rsidP="00BF2B15">
      <w:pPr>
        <w:pStyle w:val="ListParagraph"/>
        <w:numPr>
          <w:ilvl w:val="0"/>
          <w:numId w:val="53"/>
        </w:numPr>
        <w:ind w:left="1080"/>
      </w:pPr>
      <w:r w:rsidRPr="003B5765">
        <w:t>Writing everything down</w:t>
      </w:r>
    </w:p>
    <w:p w:rsidR="0088455E" w:rsidRPr="003B5765" w:rsidRDefault="00581C32" w:rsidP="00BF2B15">
      <w:pPr>
        <w:pStyle w:val="ListParagraph"/>
        <w:numPr>
          <w:ilvl w:val="0"/>
          <w:numId w:val="53"/>
        </w:numPr>
        <w:ind w:left="1080"/>
      </w:pPr>
      <w:r w:rsidRPr="003B5765">
        <w:t>Pr</w:t>
      </w:r>
      <w:r w:rsidR="009F18D0" w:rsidRPr="003B5765">
        <w:t>eparing what they will say next</w:t>
      </w:r>
    </w:p>
    <w:p w:rsidR="0088455E" w:rsidRPr="003B5765" w:rsidRDefault="00780C5C" w:rsidP="00BF2B15">
      <w:pPr>
        <w:pStyle w:val="ListParagraph"/>
        <w:numPr>
          <w:ilvl w:val="0"/>
          <w:numId w:val="53"/>
        </w:numPr>
        <w:ind w:left="1080"/>
        <w:rPr>
          <w:color w:val="FF0000"/>
        </w:rPr>
      </w:pPr>
      <w:r w:rsidRPr="003B5765">
        <w:rPr>
          <w:color w:val="FF0000"/>
        </w:rPr>
        <w:t>Registering the in</w:t>
      </w:r>
      <w:r w:rsidR="009F18D0" w:rsidRPr="003B5765">
        <w:rPr>
          <w:color w:val="FF0000"/>
        </w:rPr>
        <w:t>formation</w:t>
      </w:r>
    </w:p>
    <w:p w:rsidR="0088455E" w:rsidRPr="003B5765" w:rsidRDefault="00581C32" w:rsidP="0088455E">
      <w:pPr>
        <w:ind w:left="720"/>
        <w:rPr>
          <w:color w:val="FF0000"/>
        </w:rPr>
      </w:pPr>
      <w:r w:rsidRPr="003B5765">
        <w:rPr>
          <w:color w:val="FF0000"/>
        </w:rPr>
        <w:t>When one person is listening to another, the listening should be actively listening to what is being said as well as registering the information in their head.</w:t>
      </w:r>
      <w:r w:rsidR="009F18D0" w:rsidRPr="003B5765">
        <w:rPr>
          <w:color w:val="FF0000"/>
        </w:rPr>
        <w:t xml:space="preserve"> </w:t>
      </w:r>
      <w:r w:rsidRPr="003B5765">
        <w:rPr>
          <w:color w:val="FF0000"/>
        </w:rPr>
        <w:t>As they register the information, they are able to repeat back phrases or seek clarification.</w:t>
      </w:r>
    </w:p>
    <w:p w:rsidR="0088455E" w:rsidRPr="003B5765" w:rsidRDefault="00780C5C" w:rsidP="00BF2B15">
      <w:pPr>
        <w:numPr>
          <w:ilvl w:val="0"/>
          <w:numId w:val="50"/>
        </w:numPr>
      </w:pPr>
      <w:r w:rsidRPr="003B5765">
        <w:t xml:space="preserve">The listener should </w:t>
      </w:r>
      <w:r w:rsidR="00E67D29" w:rsidRPr="003B5765">
        <w:t>look for what in a person’s words?</w:t>
      </w:r>
    </w:p>
    <w:p w:rsidR="0088455E" w:rsidRPr="003B5765" w:rsidRDefault="009F18D0" w:rsidP="00BF2B15">
      <w:pPr>
        <w:pStyle w:val="ListParagraph"/>
        <w:numPr>
          <w:ilvl w:val="0"/>
          <w:numId w:val="54"/>
        </w:numPr>
        <w:ind w:left="1080"/>
      </w:pPr>
      <w:r w:rsidRPr="003B5765">
        <w:t>Grammar use</w:t>
      </w:r>
    </w:p>
    <w:p w:rsidR="0088455E" w:rsidRPr="003B5765" w:rsidRDefault="009F18D0" w:rsidP="00BF2B15">
      <w:pPr>
        <w:pStyle w:val="ListParagraph"/>
        <w:numPr>
          <w:ilvl w:val="0"/>
          <w:numId w:val="54"/>
        </w:numPr>
        <w:ind w:left="1080"/>
        <w:rPr>
          <w:color w:val="FF0000"/>
        </w:rPr>
      </w:pPr>
      <w:r w:rsidRPr="003B5765">
        <w:rPr>
          <w:color w:val="FF0000"/>
        </w:rPr>
        <w:t>Various tones</w:t>
      </w:r>
    </w:p>
    <w:p w:rsidR="0088455E" w:rsidRPr="003B5765" w:rsidRDefault="009F18D0" w:rsidP="00BF2B15">
      <w:pPr>
        <w:pStyle w:val="ListParagraph"/>
        <w:numPr>
          <w:ilvl w:val="0"/>
          <w:numId w:val="54"/>
        </w:numPr>
        <w:ind w:left="1080"/>
      </w:pPr>
      <w:r w:rsidRPr="003B5765">
        <w:t>Syntax choice</w:t>
      </w:r>
    </w:p>
    <w:p w:rsidR="0088455E" w:rsidRPr="003B5765" w:rsidRDefault="009F18D0" w:rsidP="00BF2B15">
      <w:pPr>
        <w:pStyle w:val="ListParagraph"/>
        <w:numPr>
          <w:ilvl w:val="0"/>
          <w:numId w:val="54"/>
        </w:numPr>
        <w:ind w:left="1080"/>
      </w:pPr>
      <w:r w:rsidRPr="003B5765">
        <w:t>Mispronunciation</w:t>
      </w:r>
    </w:p>
    <w:p w:rsidR="009F18D0" w:rsidRPr="003B5765" w:rsidRDefault="00581C32" w:rsidP="0088455E">
      <w:pPr>
        <w:ind w:left="720"/>
        <w:rPr>
          <w:color w:val="FF0000"/>
        </w:rPr>
      </w:pPr>
      <w:r w:rsidRPr="003B5765">
        <w:rPr>
          <w:color w:val="FF0000"/>
        </w:rPr>
        <w:t>The listener should not only be registering the information they are listening to, but they should also be looking for non-verbal cues, such as hand gestures or voice tones that can affect what is being said.</w:t>
      </w:r>
    </w:p>
    <w:p w:rsidR="009F18D0" w:rsidRPr="003B5765" w:rsidRDefault="009F18D0">
      <w:pPr>
        <w:spacing w:after="0" w:line="240" w:lineRule="auto"/>
        <w:rPr>
          <w:color w:val="FF0000"/>
        </w:rPr>
      </w:pPr>
      <w:r w:rsidRPr="003B5765">
        <w:rPr>
          <w:color w:val="FF0000"/>
        </w:rPr>
        <w:br w:type="page"/>
      </w:r>
    </w:p>
    <w:p w:rsidR="0088455E" w:rsidRPr="003B5765" w:rsidRDefault="00E67D29" w:rsidP="00BF2B15">
      <w:pPr>
        <w:numPr>
          <w:ilvl w:val="0"/>
          <w:numId w:val="50"/>
        </w:numPr>
      </w:pPr>
      <w:r w:rsidRPr="003B5765">
        <w:lastRenderedPageBreak/>
        <w:t>Which of the following is a form of reflecting?</w:t>
      </w:r>
    </w:p>
    <w:p w:rsidR="0088455E" w:rsidRPr="003B5765" w:rsidRDefault="009F18D0" w:rsidP="00BF2B15">
      <w:pPr>
        <w:pStyle w:val="ListParagraph"/>
        <w:numPr>
          <w:ilvl w:val="0"/>
          <w:numId w:val="55"/>
        </w:numPr>
        <w:rPr>
          <w:color w:val="FF0000"/>
        </w:rPr>
      </w:pPr>
      <w:r w:rsidRPr="003B5765">
        <w:rPr>
          <w:color w:val="FF0000"/>
        </w:rPr>
        <w:t>Paraphrasing</w:t>
      </w:r>
    </w:p>
    <w:p w:rsidR="0088455E" w:rsidRPr="003B5765" w:rsidRDefault="009F18D0" w:rsidP="00BF2B15">
      <w:pPr>
        <w:pStyle w:val="ListParagraph"/>
        <w:numPr>
          <w:ilvl w:val="0"/>
          <w:numId w:val="55"/>
        </w:numPr>
      </w:pPr>
      <w:r w:rsidRPr="003B5765">
        <w:t>Verbatim</w:t>
      </w:r>
    </w:p>
    <w:p w:rsidR="0088455E" w:rsidRPr="003B5765" w:rsidRDefault="009F18D0" w:rsidP="00BF2B15">
      <w:pPr>
        <w:pStyle w:val="ListParagraph"/>
        <w:numPr>
          <w:ilvl w:val="0"/>
          <w:numId w:val="55"/>
        </w:numPr>
      </w:pPr>
      <w:r w:rsidRPr="003B5765">
        <w:t>Speed talking</w:t>
      </w:r>
    </w:p>
    <w:p w:rsidR="0088455E" w:rsidRPr="003B5765" w:rsidRDefault="009F18D0" w:rsidP="00BF2B15">
      <w:pPr>
        <w:pStyle w:val="ListParagraph"/>
        <w:numPr>
          <w:ilvl w:val="0"/>
          <w:numId w:val="55"/>
        </w:numPr>
      </w:pPr>
      <w:r w:rsidRPr="003B5765">
        <w:t>Whisper chain</w:t>
      </w:r>
    </w:p>
    <w:p w:rsidR="0088455E" w:rsidRPr="003B5765" w:rsidRDefault="00581C32" w:rsidP="0088455E">
      <w:pPr>
        <w:ind w:left="720"/>
        <w:rPr>
          <w:color w:val="FF0000"/>
        </w:rPr>
      </w:pPr>
      <w:r w:rsidRPr="003B5765">
        <w:rPr>
          <w:color w:val="FF0000"/>
        </w:rPr>
        <w:t>Reflective listening is a process of repeating back information that you get while listening to someone.</w:t>
      </w:r>
      <w:r w:rsidR="009F18D0" w:rsidRPr="003B5765">
        <w:rPr>
          <w:color w:val="FF0000"/>
        </w:rPr>
        <w:t xml:space="preserve"> </w:t>
      </w:r>
      <w:r w:rsidRPr="003B5765">
        <w:rPr>
          <w:color w:val="FF0000"/>
        </w:rPr>
        <w:t>Common forms of reflecting include paraphrasing, mirroring and summarizing.</w:t>
      </w:r>
    </w:p>
    <w:p w:rsidR="0088455E" w:rsidRPr="003B5765" w:rsidRDefault="00E67D29" w:rsidP="00BF2B15">
      <w:pPr>
        <w:numPr>
          <w:ilvl w:val="0"/>
          <w:numId w:val="50"/>
        </w:numPr>
      </w:pPr>
      <w:r w:rsidRPr="003B5765">
        <w:t>Reflecting helps to achieve what in a conversation?</w:t>
      </w:r>
    </w:p>
    <w:p w:rsidR="0088455E" w:rsidRPr="003B5765" w:rsidRDefault="009F18D0" w:rsidP="00BF2B15">
      <w:pPr>
        <w:pStyle w:val="ListParagraph"/>
        <w:numPr>
          <w:ilvl w:val="0"/>
          <w:numId w:val="56"/>
        </w:numPr>
      </w:pPr>
      <w:r w:rsidRPr="003B5765">
        <w:t>The upper hand</w:t>
      </w:r>
    </w:p>
    <w:p w:rsidR="0088455E" w:rsidRPr="003B5765" w:rsidRDefault="009F18D0" w:rsidP="00BF2B15">
      <w:pPr>
        <w:pStyle w:val="ListParagraph"/>
        <w:numPr>
          <w:ilvl w:val="0"/>
          <w:numId w:val="56"/>
        </w:numPr>
      </w:pPr>
      <w:r w:rsidRPr="003B5765">
        <w:t>Volume</w:t>
      </w:r>
    </w:p>
    <w:p w:rsidR="0088455E" w:rsidRPr="003B5765" w:rsidRDefault="009F18D0" w:rsidP="00BF2B15">
      <w:pPr>
        <w:pStyle w:val="ListParagraph"/>
        <w:numPr>
          <w:ilvl w:val="0"/>
          <w:numId w:val="56"/>
        </w:numPr>
      </w:pPr>
      <w:r w:rsidRPr="003B5765">
        <w:t>The spotlight</w:t>
      </w:r>
    </w:p>
    <w:p w:rsidR="0088455E" w:rsidRPr="003B5765" w:rsidRDefault="009F18D0" w:rsidP="00BF2B15">
      <w:pPr>
        <w:pStyle w:val="ListParagraph"/>
        <w:numPr>
          <w:ilvl w:val="0"/>
          <w:numId w:val="56"/>
        </w:numPr>
        <w:rPr>
          <w:color w:val="FF0000"/>
        </w:rPr>
      </w:pPr>
      <w:r w:rsidRPr="003B5765">
        <w:rPr>
          <w:color w:val="FF0000"/>
        </w:rPr>
        <w:t>Clarity</w:t>
      </w:r>
    </w:p>
    <w:p w:rsidR="0088455E" w:rsidRPr="003B5765" w:rsidRDefault="00581C32" w:rsidP="0088455E">
      <w:pPr>
        <w:ind w:left="720"/>
        <w:rPr>
          <w:color w:val="FF0000"/>
        </w:rPr>
      </w:pPr>
      <w:r w:rsidRPr="003B5765">
        <w:rPr>
          <w:color w:val="FF0000"/>
        </w:rPr>
        <w:t>Reflective listening</w:t>
      </w:r>
      <w:r w:rsidR="00A7086C" w:rsidRPr="003B5765">
        <w:rPr>
          <w:color w:val="FF0000"/>
        </w:rPr>
        <w:t xml:space="preserve"> can be helpful in a conversation to gain clarity when information is unclear or confusing.</w:t>
      </w:r>
      <w:r w:rsidR="009F18D0" w:rsidRPr="003B5765">
        <w:rPr>
          <w:color w:val="FF0000"/>
        </w:rPr>
        <w:t xml:space="preserve"> </w:t>
      </w:r>
      <w:r w:rsidR="00A7086C" w:rsidRPr="003B5765">
        <w:rPr>
          <w:color w:val="FF0000"/>
        </w:rPr>
        <w:t>By reflecting back what was heard, the speaker can confirm if that is what they said or not.</w:t>
      </w:r>
    </w:p>
    <w:p w:rsidR="0088455E" w:rsidRPr="003B5765" w:rsidRDefault="00E67D29" w:rsidP="00BF2B15">
      <w:pPr>
        <w:numPr>
          <w:ilvl w:val="0"/>
          <w:numId w:val="50"/>
        </w:numPr>
      </w:pPr>
      <w:r w:rsidRPr="003B5765">
        <w:t>Open-ended questions allow the client to do what?</w:t>
      </w:r>
    </w:p>
    <w:p w:rsidR="0088455E" w:rsidRPr="003B5765" w:rsidRDefault="009F18D0" w:rsidP="00BF2B15">
      <w:pPr>
        <w:pStyle w:val="ListParagraph"/>
        <w:numPr>
          <w:ilvl w:val="0"/>
          <w:numId w:val="57"/>
        </w:numPr>
        <w:rPr>
          <w:color w:val="FF0000"/>
        </w:rPr>
      </w:pPr>
      <w:r w:rsidRPr="003B5765">
        <w:rPr>
          <w:color w:val="FF0000"/>
        </w:rPr>
        <w:t>Provide thoughtful answers</w:t>
      </w:r>
    </w:p>
    <w:p w:rsidR="0088455E" w:rsidRPr="003B5765" w:rsidRDefault="00A7086C" w:rsidP="00BF2B15">
      <w:pPr>
        <w:pStyle w:val="ListParagraph"/>
        <w:numPr>
          <w:ilvl w:val="0"/>
          <w:numId w:val="57"/>
        </w:numPr>
      </w:pPr>
      <w:r w:rsidRPr="003B5765">
        <w:t>Stall their answers</w:t>
      </w:r>
    </w:p>
    <w:p w:rsidR="0088455E" w:rsidRPr="003B5765" w:rsidRDefault="009F18D0" w:rsidP="00BF2B15">
      <w:pPr>
        <w:pStyle w:val="ListParagraph"/>
        <w:numPr>
          <w:ilvl w:val="0"/>
          <w:numId w:val="57"/>
        </w:numPr>
      </w:pPr>
      <w:r w:rsidRPr="003B5765">
        <w:t>Speak quickly</w:t>
      </w:r>
    </w:p>
    <w:p w:rsidR="0088455E" w:rsidRPr="003B5765" w:rsidRDefault="009F18D0" w:rsidP="00BF2B15">
      <w:pPr>
        <w:pStyle w:val="ListParagraph"/>
        <w:numPr>
          <w:ilvl w:val="0"/>
          <w:numId w:val="57"/>
        </w:numPr>
      </w:pPr>
      <w:r w:rsidRPr="003B5765">
        <w:t>Divert the attention from them</w:t>
      </w:r>
    </w:p>
    <w:p w:rsidR="0088455E" w:rsidRPr="003B5765" w:rsidRDefault="00A7086C" w:rsidP="0088455E">
      <w:pPr>
        <w:ind w:left="720"/>
        <w:rPr>
          <w:color w:val="FF0000"/>
        </w:rPr>
      </w:pPr>
      <w:r w:rsidRPr="003B5765">
        <w:rPr>
          <w:color w:val="FF0000"/>
        </w:rPr>
        <w:t>Open-ended questions require more than one-two word answers.</w:t>
      </w:r>
      <w:r w:rsidR="009F18D0" w:rsidRPr="003B5765">
        <w:rPr>
          <w:color w:val="FF0000"/>
        </w:rPr>
        <w:t xml:space="preserve"> </w:t>
      </w:r>
      <w:r w:rsidRPr="003B5765">
        <w:rPr>
          <w:color w:val="FF0000"/>
        </w:rPr>
        <w:t>They require the client to really think about their answers and how the answer affects them before answering the question.</w:t>
      </w:r>
    </w:p>
    <w:p w:rsidR="0088455E" w:rsidRPr="003B5765" w:rsidRDefault="00E67D29" w:rsidP="00BF2B15">
      <w:pPr>
        <w:numPr>
          <w:ilvl w:val="0"/>
          <w:numId w:val="50"/>
        </w:numPr>
      </w:pPr>
      <w:r w:rsidRPr="003B5765">
        <w:t>By asking exploring questions, life coaches can do what?</w:t>
      </w:r>
    </w:p>
    <w:p w:rsidR="0088455E" w:rsidRPr="003B5765" w:rsidRDefault="009F18D0" w:rsidP="00BF2B15">
      <w:pPr>
        <w:pStyle w:val="ListParagraph"/>
        <w:numPr>
          <w:ilvl w:val="0"/>
          <w:numId w:val="58"/>
        </w:numPr>
      </w:pPr>
      <w:r w:rsidRPr="003B5765">
        <w:t>Shorten the session</w:t>
      </w:r>
    </w:p>
    <w:p w:rsidR="0088455E" w:rsidRPr="003B5765" w:rsidRDefault="009F18D0" w:rsidP="00BF2B15">
      <w:pPr>
        <w:pStyle w:val="ListParagraph"/>
        <w:numPr>
          <w:ilvl w:val="0"/>
          <w:numId w:val="58"/>
        </w:numPr>
        <w:rPr>
          <w:color w:val="FF0000"/>
        </w:rPr>
      </w:pPr>
      <w:r w:rsidRPr="003B5765">
        <w:rPr>
          <w:color w:val="FF0000"/>
        </w:rPr>
        <w:t>Provide feedback</w:t>
      </w:r>
    </w:p>
    <w:p w:rsidR="0088455E" w:rsidRPr="003B5765" w:rsidRDefault="009F18D0" w:rsidP="00BF2B15">
      <w:pPr>
        <w:pStyle w:val="ListParagraph"/>
        <w:numPr>
          <w:ilvl w:val="0"/>
          <w:numId w:val="58"/>
        </w:numPr>
      </w:pPr>
      <w:r w:rsidRPr="003B5765">
        <w:t>Move onto another topic faster</w:t>
      </w:r>
    </w:p>
    <w:p w:rsidR="0088455E" w:rsidRPr="003B5765" w:rsidRDefault="00A7086C" w:rsidP="00BF2B15">
      <w:pPr>
        <w:pStyle w:val="ListParagraph"/>
        <w:numPr>
          <w:ilvl w:val="0"/>
          <w:numId w:val="58"/>
        </w:numPr>
      </w:pPr>
      <w:r w:rsidRPr="003B5765">
        <w:t>Tel</w:t>
      </w:r>
      <w:r w:rsidR="009F18D0" w:rsidRPr="003B5765">
        <w:t>l the client why they are wrong</w:t>
      </w:r>
    </w:p>
    <w:p w:rsidR="009F18D0" w:rsidRPr="003B5765" w:rsidRDefault="00A7086C" w:rsidP="0088455E">
      <w:pPr>
        <w:ind w:left="720"/>
        <w:rPr>
          <w:color w:val="FF0000"/>
        </w:rPr>
      </w:pPr>
      <w:r w:rsidRPr="003B5765">
        <w:rPr>
          <w:color w:val="FF0000"/>
        </w:rPr>
        <w:t>When the life coach is able to ask exploring questions, they are able to learn more from the client and will have more information to provide better feedback for them.</w:t>
      </w:r>
    </w:p>
    <w:p w:rsidR="009F18D0" w:rsidRPr="003B5765" w:rsidRDefault="009F18D0">
      <w:pPr>
        <w:spacing w:after="0" w:line="240" w:lineRule="auto"/>
        <w:rPr>
          <w:color w:val="FF0000"/>
        </w:rPr>
      </w:pPr>
      <w:r w:rsidRPr="003B5765">
        <w:rPr>
          <w:color w:val="FF0000"/>
        </w:rPr>
        <w:br w:type="page"/>
      </w:r>
    </w:p>
    <w:p w:rsidR="0088455E" w:rsidRPr="003B5765" w:rsidRDefault="00E67D29" w:rsidP="00BF2B15">
      <w:pPr>
        <w:numPr>
          <w:ilvl w:val="0"/>
          <w:numId w:val="50"/>
        </w:numPr>
      </w:pPr>
      <w:r w:rsidRPr="003B5765">
        <w:lastRenderedPageBreak/>
        <w:t>What was something Wanda was having trouble with?</w:t>
      </w:r>
    </w:p>
    <w:p w:rsidR="0088455E" w:rsidRPr="003B5765" w:rsidRDefault="009F18D0" w:rsidP="00BF2B15">
      <w:pPr>
        <w:pStyle w:val="ListParagraph"/>
        <w:numPr>
          <w:ilvl w:val="0"/>
          <w:numId w:val="59"/>
        </w:numPr>
      </w:pPr>
      <w:r w:rsidRPr="003B5765">
        <w:t>Her spouse</w:t>
      </w:r>
    </w:p>
    <w:p w:rsidR="0088455E" w:rsidRPr="003B5765" w:rsidRDefault="009F18D0" w:rsidP="00BF2B15">
      <w:pPr>
        <w:pStyle w:val="ListParagraph"/>
        <w:numPr>
          <w:ilvl w:val="0"/>
          <w:numId w:val="59"/>
        </w:numPr>
      </w:pPr>
      <w:r w:rsidRPr="003B5765">
        <w:t>He coworkers</w:t>
      </w:r>
    </w:p>
    <w:p w:rsidR="0088455E" w:rsidRPr="003B5765" w:rsidRDefault="009F18D0" w:rsidP="00BF2B15">
      <w:pPr>
        <w:pStyle w:val="ListParagraph"/>
        <w:numPr>
          <w:ilvl w:val="0"/>
          <w:numId w:val="59"/>
        </w:numPr>
        <w:rPr>
          <w:color w:val="FF0000"/>
        </w:rPr>
      </w:pPr>
      <w:r w:rsidRPr="003B5765">
        <w:rPr>
          <w:color w:val="FF0000"/>
        </w:rPr>
        <w:t>Her business classes</w:t>
      </w:r>
    </w:p>
    <w:p w:rsidR="0088455E" w:rsidRPr="003B5765" w:rsidRDefault="009F18D0" w:rsidP="00BF2B15">
      <w:pPr>
        <w:pStyle w:val="ListParagraph"/>
        <w:numPr>
          <w:ilvl w:val="0"/>
          <w:numId w:val="59"/>
        </w:numPr>
      </w:pPr>
      <w:r w:rsidRPr="003B5765">
        <w:t>Her manager</w:t>
      </w:r>
    </w:p>
    <w:p w:rsidR="0088455E" w:rsidRPr="003B5765" w:rsidRDefault="000E2CB9" w:rsidP="0088455E">
      <w:pPr>
        <w:ind w:left="720"/>
        <w:rPr>
          <w:color w:val="FF0000"/>
        </w:rPr>
      </w:pPr>
      <w:r w:rsidRPr="003B5765">
        <w:rPr>
          <w:color w:val="FF0000"/>
        </w:rPr>
        <w:t>Wanda was speaking with her life coach bout some of the problems she was experiencing, such as troubles wither business class and her desire to quite her degree plan.</w:t>
      </w:r>
    </w:p>
    <w:p w:rsidR="0088455E" w:rsidRPr="003B5765" w:rsidRDefault="00E67D29" w:rsidP="00BF2B15">
      <w:pPr>
        <w:numPr>
          <w:ilvl w:val="0"/>
          <w:numId w:val="50"/>
        </w:numPr>
      </w:pPr>
      <w:r w:rsidRPr="003B5765">
        <w:t>Adam told Wanda to do what before ending their coaching session?</w:t>
      </w:r>
    </w:p>
    <w:p w:rsidR="0088455E" w:rsidRPr="003B5765" w:rsidRDefault="00E67D29" w:rsidP="00BF2B15">
      <w:pPr>
        <w:pStyle w:val="ListParagraph"/>
        <w:numPr>
          <w:ilvl w:val="0"/>
          <w:numId w:val="60"/>
        </w:numPr>
        <w:rPr>
          <w:color w:val="FF0000"/>
        </w:rPr>
      </w:pPr>
      <w:r w:rsidRPr="003B5765">
        <w:rPr>
          <w:color w:val="FF0000"/>
        </w:rPr>
        <w:t>Create an act</w:t>
      </w:r>
      <w:r w:rsidR="009F18D0" w:rsidRPr="003B5765">
        <w:rPr>
          <w:color w:val="FF0000"/>
        </w:rPr>
        <w:t>ion plan for their next session</w:t>
      </w:r>
    </w:p>
    <w:p w:rsidR="0088455E" w:rsidRPr="003B5765" w:rsidRDefault="009F18D0" w:rsidP="00BF2B15">
      <w:pPr>
        <w:pStyle w:val="ListParagraph"/>
        <w:numPr>
          <w:ilvl w:val="0"/>
          <w:numId w:val="60"/>
        </w:numPr>
      </w:pPr>
      <w:r w:rsidRPr="003B5765">
        <w:t>Pay her overdue balance</w:t>
      </w:r>
    </w:p>
    <w:p w:rsidR="0088455E" w:rsidRPr="003B5765" w:rsidRDefault="009F18D0" w:rsidP="00BF2B15">
      <w:pPr>
        <w:pStyle w:val="ListParagraph"/>
        <w:numPr>
          <w:ilvl w:val="0"/>
          <w:numId w:val="60"/>
        </w:numPr>
      </w:pPr>
      <w:r w:rsidRPr="003B5765">
        <w:t>Talk to her manager</w:t>
      </w:r>
    </w:p>
    <w:p w:rsidR="0088455E" w:rsidRPr="003B5765" w:rsidRDefault="009F18D0" w:rsidP="00BF2B15">
      <w:pPr>
        <w:pStyle w:val="ListParagraph"/>
        <w:numPr>
          <w:ilvl w:val="0"/>
          <w:numId w:val="60"/>
        </w:numPr>
      </w:pPr>
      <w:r w:rsidRPr="003B5765">
        <w:t>Work less hours</w:t>
      </w:r>
    </w:p>
    <w:p w:rsidR="007971F3" w:rsidRPr="003B5765" w:rsidRDefault="000E2CB9" w:rsidP="000E2CB9">
      <w:pPr>
        <w:ind w:left="720"/>
        <w:rPr>
          <w:color w:val="FF0000"/>
        </w:rPr>
      </w:pPr>
      <w:r w:rsidRPr="003B5765">
        <w:rPr>
          <w:color w:val="FF0000"/>
        </w:rPr>
        <w:t xml:space="preserve">After meeting with Wanda today and discussing some of her current issues, </w:t>
      </w:r>
      <w:r w:rsidR="00F421F0" w:rsidRPr="003B5765">
        <w:rPr>
          <w:color w:val="FF0000"/>
        </w:rPr>
        <w:t>A</w:t>
      </w:r>
      <w:r w:rsidRPr="003B5765">
        <w:rPr>
          <w:color w:val="FF0000"/>
        </w:rPr>
        <w:t>dam told Wanda to create an action plan for their next session, which allows her to plan what she’ll want to discuss at that time.</w:t>
      </w:r>
    </w:p>
    <w:p w:rsidR="00381A27" w:rsidRPr="003B5765" w:rsidRDefault="00381A27" w:rsidP="008543C3"/>
    <w:p w:rsidR="00307839" w:rsidRPr="003B5765" w:rsidRDefault="00381A27" w:rsidP="00F11EE2">
      <w:pPr>
        <w:pStyle w:val="Heading1"/>
        <w:rPr>
          <w:lang w:eastAsia="zh-TW"/>
        </w:rPr>
      </w:pPr>
      <w:r w:rsidRPr="003B5765">
        <w:br w:type="page"/>
      </w:r>
      <w:bookmarkStart w:id="51" w:name="_Toc412547427"/>
      <w:r w:rsidR="00FE5147" w:rsidRPr="003B5765">
        <w:rPr>
          <w:noProof/>
          <w:lang w:bidi="ar-SA"/>
        </w:rPr>
        <w:lastRenderedPageBreak/>
        <mc:AlternateContent>
          <mc:Choice Requires="wps">
            <w:drawing>
              <wp:anchor distT="91440" distB="91440" distL="114300" distR="114300" simplePos="0" relativeHeight="251654656" behindDoc="0" locked="0" layoutInCell="1" allowOverlap="1" wp14:anchorId="74391935" wp14:editId="4D88F48C">
                <wp:simplePos x="0" y="0"/>
                <wp:positionH relativeFrom="page">
                  <wp:posOffset>-71755</wp:posOffset>
                </wp:positionH>
                <wp:positionV relativeFrom="page">
                  <wp:posOffset>-23495</wp:posOffset>
                </wp:positionV>
                <wp:extent cx="7899400" cy="1624965"/>
                <wp:effectExtent l="0" t="0" r="6350" b="0"/>
                <wp:wrapSquare wrapText="bothSides"/>
                <wp:docPr id="9"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0" cy="1624965"/>
                        </a:xfrm>
                        <a:prstGeom prst="rect">
                          <a:avLst/>
                        </a:prstGeom>
                        <a:gradFill>
                          <a:gsLst>
                            <a:gs pos="0">
                              <a:srgbClr val="FFFFFF"/>
                            </a:gs>
                            <a:gs pos="100000">
                              <a:schemeClr val="bg1">
                                <a:lumMod val="50000"/>
                              </a:schemeClr>
                            </a:gs>
                          </a:gsLst>
                          <a:lin ang="5400000" scaled="1"/>
                        </a:gradFill>
                        <a:ln>
                          <a:noFill/>
                        </a:ln>
                        <a:effectLst/>
                        <a:extLst/>
                      </wps:spPr>
                      <wps:txbx>
                        <w:txbxContent>
                          <w:p w:rsidR="00261FE0" w:rsidRDefault="00261FE0"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 xml:space="preserve">Action is the foundational key to </w:t>
                            </w:r>
                            <w:r>
                              <w:rPr>
                                <w:rFonts w:asciiTheme="majorHAnsi" w:hAnsiTheme="majorHAnsi"/>
                                <w:i/>
                                <w:sz w:val="28"/>
                                <w:szCs w:val="28"/>
                              </w:rPr>
                              <w:br/>
                              <w:t>all success.</w:t>
                            </w:r>
                          </w:p>
                          <w:p w:rsidR="00261FE0" w:rsidRPr="00E67D29" w:rsidRDefault="00261FE0" w:rsidP="004F364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E67D29">
                              <w:rPr>
                                <w:rFonts w:asciiTheme="majorHAnsi" w:hAnsiTheme="majorHAnsi"/>
                                <w:b/>
                                <w:i/>
                                <w:sz w:val="28"/>
                                <w:szCs w:val="28"/>
                              </w:rPr>
                              <w:t>Pablo Picasso</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35" style="position:absolute;margin-left:-5.65pt;margin-top:-1.85pt;width:622pt;height:127.95pt;z-index:2516546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" stroked="f">
                <v:fill color2="#7f7f7f [1612]" focus="100%" type="gradient"/>
                <v:textbox inset="4in,54pt,1in,0">
                  <w:txbxContent>
                    <w:p w:rsidR="00261FE0" w:rsidRDefault="00261FE0"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 xml:space="preserve">Action is the foundational key to </w:t>
                      </w:r>
                      <w:r>
                        <w:rPr>
                          <w:rFonts w:asciiTheme="majorHAnsi" w:hAnsiTheme="majorHAnsi"/>
                          <w:i/>
                          <w:sz w:val="28"/>
                          <w:szCs w:val="28"/>
                        </w:rPr>
                        <w:br/>
                        <w:t>all success.</w:t>
                      </w:r>
                    </w:p>
                    <w:p w:rsidR="00261FE0" w:rsidRPr="00E67D29" w:rsidRDefault="00261FE0" w:rsidP="004F364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E67D29">
                        <w:rPr>
                          <w:rFonts w:asciiTheme="majorHAnsi" w:hAnsiTheme="majorHAnsi"/>
                          <w:b/>
                          <w:i/>
                          <w:sz w:val="28"/>
                          <w:szCs w:val="28"/>
                        </w:rPr>
                        <w:t>Pablo Picasso</w:t>
                      </w:r>
                    </w:p>
                  </w:txbxContent>
                </v:textbox>
                <w10:wrap type="square" anchorx="page" anchory="page"/>
              </v:rect>
            </w:pict>
          </mc:Fallback>
        </mc:AlternateContent>
      </w:r>
      <w:r w:rsidRPr="003B5765">
        <w:rPr>
          <w:lang w:eastAsia="zh-TW"/>
        </w:rPr>
        <w:t xml:space="preserve">Module Seven: </w:t>
      </w:r>
      <w:r w:rsidR="002C2E73" w:rsidRPr="003B5765">
        <w:rPr>
          <w:lang w:eastAsia="zh-TW"/>
        </w:rPr>
        <w:t>Life Coaching Tools and Techniques</w:t>
      </w:r>
      <w:bookmarkEnd w:id="51"/>
    </w:p>
    <w:p w:rsidR="00381A27" w:rsidRPr="003B5765" w:rsidRDefault="00B5615B" w:rsidP="003B5765">
      <w:r w:rsidRPr="003B5765">
        <w:rPr>
          <w:rFonts w:ascii="Arial" w:hAnsi="Arial" w:cs="Arial"/>
          <w:noProof/>
          <w:color w:val="0033CC"/>
          <w:sz w:val="21"/>
          <w:szCs w:val="21"/>
          <w:lang w:bidi="ar-SA"/>
        </w:rPr>
        <w:drawing>
          <wp:anchor distT="0" distB="0" distL="114300" distR="114300" simplePos="0" relativeHeight="251765248" behindDoc="0" locked="0" layoutInCell="1" allowOverlap="1" wp14:anchorId="1A1A8716" wp14:editId="06BD23DF">
            <wp:simplePos x="0" y="0"/>
            <wp:positionH relativeFrom="column">
              <wp:posOffset>0</wp:posOffset>
            </wp:positionH>
            <wp:positionV relativeFrom="paragraph">
              <wp:posOffset>635</wp:posOffset>
            </wp:positionV>
            <wp:extent cx="1889760" cy="1668780"/>
            <wp:effectExtent l="0" t="0" r="0" b="7620"/>
            <wp:wrapSquare wrapText="bothSides"/>
            <wp:docPr id="117" name="Picture 117" descr=" tools icon clip art">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tools icon clip art">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89760" cy="1668780"/>
                    </a:xfrm>
                    <a:prstGeom prst="rect">
                      <a:avLst/>
                    </a:prstGeom>
                    <a:noFill/>
                    <a:ln>
                      <a:noFill/>
                    </a:ln>
                  </pic:spPr>
                </pic:pic>
              </a:graphicData>
            </a:graphic>
          </wp:anchor>
        </w:drawing>
      </w:r>
      <w:r w:rsidR="00B75ACB" w:rsidRPr="003B5765">
        <w:t>A good life coach will implement several different tools and techniques in order to assist their clients.</w:t>
      </w:r>
      <w:r w:rsidR="009F18D0" w:rsidRPr="003B5765">
        <w:t xml:space="preserve"> </w:t>
      </w:r>
      <w:r w:rsidR="00B75ACB" w:rsidRPr="003B5765">
        <w:t xml:space="preserve">The key is to focus their attention on the client and the client’s needs. This can include using tools such as flexible sessions, assessments, </w:t>
      </w:r>
      <w:r w:rsidR="00A32A21" w:rsidRPr="003B5765">
        <w:t>and self-tracking tools.</w:t>
      </w:r>
      <w:r w:rsidR="009F18D0" w:rsidRPr="003B5765">
        <w:t xml:space="preserve"> </w:t>
      </w:r>
      <w:r w:rsidR="00A32A21" w:rsidRPr="003B5765">
        <w:t>Using a variety of tools and techniques can help the client become more successful during their sessions and improve their self-awareness and confidence.</w:t>
      </w:r>
    </w:p>
    <w:p w:rsidR="009F18D0" w:rsidRPr="003B5765" w:rsidRDefault="009F18D0" w:rsidP="00307839"/>
    <w:p w:rsidR="009F18D0" w:rsidRPr="003B5765" w:rsidRDefault="009F18D0" w:rsidP="00307839"/>
    <w:p w:rsidR="009F18D0" w:rsidRPr="003B5765" w:rsidRDefault="009F18D0" w:rsidP="00307839"/>
    <w:p w:rsidR="004F10C1" w:rsidRPr="003B5765" w:rsidRDefault="002C2E73" w:rsidP="00CC07AB">
      <w:pPr>
        <w:pStyle w:val="Heading2"/>
        <w:rPr>
          <w:lang w:bidi="ar-SA"/>
        </w:rPr>
      </w:pPr>
      <w:bookmarkStart w:id="52" w:name="_Toc412547428"/>
      <w:r w:rsidRPr="003B5765">
        <w:rPr>
          <w:lang w:bidi="ar-SA"/>
        </w:rPr>
        <w:t>Goal Tracking</w:t>
      </w:r>
      <w:bookmarkEnd w:id="52"/>
    </w:p>
    <w:p w:rsidR="000E4D2A" w:rsidRPr="003B5765" w:rsidRDefault="00B5615B" w:rsidP="002A2549">
      <w:r w:rsidRPr="003B5765">
        <w:rPr>
          <w:rFonts w:ascii="Arial" w:hAnsi="Arial" w:cs="Arial"/>
          <w:noProof/>
          <w:color w:val="0033CC"/>
          <w:sz w:val="21"/>
          <w:szCs w:val="21"/>
          <w:lang w:bidi="ar-SA"/>
        </w:rPr>
        <w:drawing>
          <wp:anchor distT="0" distB="0" distL="114300" distR="114300" simplePos="0" relativeHeight="251766272" behindDoc="0" locked="0" layoutInCell="1" allowOverlap="1" wp14:anchorId="2115E36D" wp14:editId="5FC29607">
            <wp:simplePos x="0" y="0"/>
            <wp:positionH relativeFrom="column">
              <wp:posOffset>0</wp:posOffset>
            </wp:positionH>
            <wp:positionV relativeFrom="paragraph">
              <wp:posOffset>1270</wp:posOffset>
            </wp:positionV>
            <wp:extent cx="1005840" cy="1013460"/>
            <wp:effectExtent l="0" t="0" r="3810" b="0"/>
            <wp:wrapSquare wrapText="bothSides"/>
            <wp:docPr id="118" name="Picture 118" descr="small bullitin board clip art">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small bullitin board clip art">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05840" cy="1013460"/>
                    </a:xfrm>
                    <a:prstGeom prst="rect">
                      <a:avLst/>
                    </a:prstGeom>
                    <a:noFill/>
                    <a:ln>
                      <a:noFill/>
                    </a:ln>
                  </pic:spPr>
                </pic:pic>
              </a:graphicData>
            </a:graphic>
          </wp:anchor>
        </w:drawing>
      </w:r>
      <w:r w:rsidR="00593099" w:rsidRPr="003B5765">
        <w:t>The key to every client-life coach relationship is the use of establishing goals and creating targets.</w:t>
      </w:r>
      <w:r w:rsidR="009F18D0" w:rsidRPr="003B5765">
        <w:t xml:space="preserve"> </w:t>
      </w:r>
      <w:r w:rsidR="00593099" w:rsidRPr="003B5765">
        <w:t>A great life coach will help their clients track their progress by using goal tracking.</w:t>
      </w:r>
      <w:r w:rsidR="009F18D0" w:rsidRPr="003B5765">
        <w:t xml:space="preserve"> </w:t>
      </w:r>
      <w:r w:rsidR="00593099" w:rsidRPr="003B5765">
        <w:t>Often times a goal requires many steps to be completed in order to accomplished</w:t>
      </w:r>
      <w:r w:rsidR="00103208" w:rsidRPr="003B5765">
        <w:t xml:space="preserve">, </w:t>
      </w:r>
      <w:r w:rsidR="00593099" w:rsidRPr="003B5765">
        <w:t>so a life coach</w:t>
      </w:r>
      <w:r w:rsidR="00103208" w:rsidRPr="003B5765">
        <w:t xml:space="preserve"> can </w:t>
      </w:r>
      <w:r w:rsidR="00593099" w:rsidRPr="003B5765">
        <w:t>help the client visualize their progress and feel confident about reaching their end goal or target.</w:t>
      </w:r>
      <w:r w:rsidR="009F18D0" w:rsidRPr="003B5765">
        <w:t xml:space="preserve"> </w:t>
      </w:r>
      <w:r w:rsidR="00103208" w:rsidRPr="003B5765">
        <w:t>Goal tracking can be done in a variety of ways, such as journaling or writing, electronic tracking or even one-on-one meetings to have discussions and progress meetings.</w:t>
      </w:r>
      <w:r w:rsidR="009F18D0" w:rsidRPr="003B5765">
        <w:t xml:space="preserve"> </w:t>
      </w:r>
      <w:r w:rsidR="00103208" w:rsidRPr="003B5765">
        <w:t>Clients will feel more empowered when they are able to track their goals and check off each step as they accomplish them</w:t>
      </w:r>
      <w:r w:rsidR="00E02807" w:rsidRPr="003B5765">
        <w:t>.</w:t>
      </w:r>
      <w:r w:rsidR="009F18D0" w:rsidRPr="003B5765">
        <w:t xml:space="preserve"> </w:t>
      </w:r>
      <w:r w:rsidR="00E02807" w:rsidRPr="003B5765">
        <w:t>They will be more confident in themselves as they are able to track their own goal progress and determine what steps they would need to take in the future.</w:t>
      </w:r>
    </w:p>
    <w:p w:rsidR="009F18D0" w:rsidRPr="003B5765" w:rsidRDefault="009F18D0" w:rsidP="002A254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2A2549" w:rsidP="00CC07AB">
            <w:pPr>
              <w:rPr>
                <w:b/>
                <w:bCs/>
                <w:color w:val="000000" w:themeColor="text1"/>
              </w:rPr>
            </w:pPr>
            <w:r w:rsidRPr="003B5765">
              <w:rPr>
                <w:b/>
                <w:bCs/>
                <w:color w:val="000000" w:themeColor="text1"/>
              </w:rPr>
              <w:t>8</w:t>
            </w:r>
            <w:r w:rsidR="001535C3" w:rsidRPr="003B5765">
              <w:rPr>
                <w:b/>
                <w:bCs/>
                <w:color w:val="000000" w:themeColor="text1"/>
              </w:rPr>
              <w:t xml:space="preserve"> </w:t>
            </w:r>
            <w:r w:rsidR="00131DEE" w:rsidRPr="003B5765">
              <w:rPr>
                <w:b/>
                <w:bCs/>
                <w:color w:val="000000" w:themeColor="text1"/>
              </w:rPr>
              <w:t>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B4552C" w:rsidP="008C3541">
            <w:pPr>
              <w:rPr>
                <w:color w:val="000000" w:themeColor="text1"/>
              </w:rPr>
            </w:pPr>
            <w:r w:rsidRPr="003B5765">
              <w:rPr>
                <w:color w:val="000000" w:themeColor="text1"/>
              </w:rPr>
              <w:t>Review the importance of goals.</w:t>
            </w:r>
          </w:p>
        </w:tc>
      </w:tr>
      <w:tr w:rsidR="00CC07AB" w:rsidRPr="003B5765">
        <w:trPr>
          <w:trHeight w:val="63"/>
        </w:trPr>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D27984" w:rsidRPr="003B5765" w:rsidRDefault="00B4552C" w:rsidP="00CC07AB">
            <w:pPr>
              <w:rPr>
                <w:b/>
                <w:color w:val="000000" w:themeColor="text1"/>
              </w:rPr>
            </w:pPr>
            <w:r w:rsidRPr="003B5765">
              <w:rPr>
                <w:b/>
                <w:color w:val="000000" w:themeColor="text1"/>
              </w:rPr>
              <w:t>Goal Tracking</w:t>
            </w:r>
          </w:p>
          <w:p w:rsidR="00CC07AB" w:rsidRPr="003B5765" w:rsidRDefault="00B4552C" w:rsidP="008C3541">
            <w:pPr>
              <w:rPr>
                <w:color w:val="000000" w:themeColor="text1"/>
              </w:rPr>
            </w:pPr>
            <w:r w:rsidRPr="003B5765">
              <w:rPr>
                <w:color w:val="000000" w:themeColor="text1"/>
              </w:rPr>
              <w:t>Discuss the purpose of goal tracking by the client and the life coach.</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C07AB" w:rsidRPr="003B5765" w:rsidRDefault="000C4182" w:rsidP="00CC07AB">
            <w:pPr>
              <w:rPr>
                <w:b/>
                <w:bCs/>
                <w:color w:val="000000" w:themeColor="text1"/>
              </w:rPr>
            </w:pPr>
            <w:r w:rsidRPr="003B5765">
              <w:rPr>
                <w:b/>
              </w:rPr>
              <w:t>13</w:t>
            </w:r>
            <w:r w:rsidR="00B4552C" w:rsidRPr="003B5765">
              <w:rPr>
                <w:b/>
              </w:rPr>
              <w:t>: My Goals</w:t>
            </w:r>
          </w:p>
        </w:tc>
      </w:tr>
      <w:tr w:rsidR="00CC07AB" w:rsidRPr="003B5765">
        <w:trPr>
          <w:trHeight w:val="440"/>
        </w:trPr>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lastRenderedPageBreak/>
              <w:t>Planning Checklist</w:t>
            </w:r>
          </w:p>
        </w:tc>
        <w:tc>
          <w:tcPr>
            <w:tcW w:w="7128" w:type="dxa"/>
            <w:tcBorders>
              <w:bottom w:val="single" w:sz="4" w:space="0" w:color="1F497D"/>
            </w:tcBorders>
            <w:vAlign w:val="center"/>
          </w:tcPr>
          <w:p w:rsidR="00CC07AB" w:rsidRPr="003B5765" w:rsidRDefault="008F6B15" w:rsidP="00D27984">
            <w:pPr>
              <w:rPr>
                <w:color w:val="000000" w:themeColor="text1"/>
              </w:rPr>
            </w:pPr>
            <w:r w:rsidRPr="003B5765">
              <w:rPr>
                <w:color w:val="000000" w:themeColor="text1"/>
              </w:rPr>
              <w:t>None</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CC07AB" w:rsidRPr="003B5765" w:rsidRDefault="008C3541" w:rsidP="00CC07AB">
            <w:pPr>
              <w:rPr>
                <w:color w:val="000000" w:themeColor="text1"/>
              </w:rPr>
            </w:pPr>
            <w:r w:rsidRPr="003B5765">
              <w:rPr>
                <w:color w:val="000000" w:themeColor="text1"/>
              </w:rPr>
              <w:t>Complete t</w:t>
            </w:r>
            <w:r w:rsidR="00B4552C" w:rsidRPr="003B5765">
              <w:rPr>
                <w:color w:val="000000" w:themeColor="text1"/>
              </w:rPr>
              <w:t>he worksheet individually. Share</w:t>
            </w:r>
            <w:r w:rsidRPr="003B5765">
              <w:rPr>
                <w:color w:val="000000" w:themeColor="text1"/>
              </w:rPr>
              <w:t xml:space="preserve"> your answers with the rest of the class. </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CC07AB" w:rsidRPr="003B5765" w:rsidRDefault="00131DEE" w:rsidP="00CC07AB">
            <w:pPr>
              <w:rPr>
                <w:color w:val="000000" w:themeColor="text1"/>
              </w:rPr>
            </w:pPr>
            <w:r w:rsidRPr="003B5765">
              <w:rPr>
                <w:color w:val="000000" w:themeColor="text1"/>
              </w:rPr>
              <w:t>Share any personal, relevant stories.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CC07AB" w:rsidRPr="003B5765" w:rsidRDefault="00131DEE" w:rsidP="00CC07AB">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FF1433" w:rsidP="008F6B15">
            <w:pPr>
              <w:rPr>
                <w:color w:val="000000" w:themeColor="text1"/>
              </w:rPr>
            </w:pPr>
            <w:r w:rsidRPr="003B5765">
              <w:rPr>
                <w:color w:val="000000" w:themeColor="text1"/>
              </w:rPr>
              <w:t>What is the purpose of establishing goals in life coaching?</w:t>
            </w:r>
          </w:p>
        </w:tc>
      </w:tr>
    </w:tbl>
    <w:p w:rsidR="00CC07AB" w:rsidRPr="003B5765" w:rsidRDefault="00CC07AB" w:rsidP="00CC07AB">
      <w:pPr>
        <w:spacing w:after="0" w:line="240" w:lineRule="auto"/>
        <w:rPr>
          <w:rFonts w:ascii="Cambria" w:eastAsiaTheme="majorEastAsia" w:hAnsi="Cambria" w:cstheme="majorBidi"/>
          <w:b/>
          <w:bCs/>
          <w:color w:val="000000" w:themeColor="text1"/>
          <w:sz w:val="26"/>
          <w:szCs w:val="26"/>
        </w:rPr>
      </w:pPr>
    </w:p>
    <w:p w:rsidR="00CC07AB" w:rsidRPr="003B5765" w:rsidRDefault="002C2E73" w:rsidP="00CC07AB">
      <w:pPr>
        <w:pStyle w:val="Heading2"/>
      </w:pPr>
      <w:bookmarkStart w:id="53" w:name="_Toc412547429"/>
      <w:r w:rsidRPr="003B5765">
        <w:t>Journaling</w:t>
      </w:r>
      <w:bookmarkEnd w:id="53"/>
    </w:p>
    <w:p w:rsidR="00CC07AB" w:rsidRPr="003B5765" w:rsidRDefault="00B5615B" w:rsidP="002A2549">
      <w:r w:rsidRPr="003B5765">
        <w:rPr>
          <w:rFonts w:ascii="Arial" w:hAnsi="Arial" w:cs="Arial"/>
          <w:noProof/>
          <w:color w:val="0033CC"/>
          <w:sz w:val="21"/>
          <w:szCs w:val="21"/>
          <w:lang w:bidi="ar-SA"/>
        </w:rPr>
        <w:drawing>
          <wp:anchor distT="0" distB="0" distL="114300" distR="114300" simplePos="0" relativeHeight="251767296" behindDoc="0" locked="0" layoutInCell="1" allowOverlap="1" wp14:anchorId="470264AE" wp14:editId="41DD54C2">
            <wp:simplePos x="0" y="0"/>
            <wp:positionH relativeFrom="column">
              <wp:posOffset>0</wp:posOffset>
            </wp:positionH>
            <wp:positionV relativeFrom="paragraph">
              <wp:posOffset>1270</wp:posOffset>
            </wp:positionV>
            <wp:extent cx="906780" cy="952500"/>
            <wp:effectExtent l="0" t="0" r="7620" b="0"/>
            <wp:wrapSquare wrapText="bothSides"/>
            <wp:docPr id="120" name="Picture 120" descr="journal clip art">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journal clip art">
                      <a:hlinkClick r:id="rId29"/>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06780" cy="952500"/>
                    </a:xfrm>
                    <a:prstGeom prst="rect">
                      <a:avLst/>
                    </a:prstGeom>
                    <a:noFill/>
                    <a:ln>
                      <a:noFill/>
                    </a:ln>
                  </pic:spPr>
                </pic:pic>
              </a:graphicData>
            </a:graphic>
          </wp:anchor>
        </w:drawing>
      </w:r>
      <w:r w:rsidR="00F15E6B" w:rsidRPr="003B5765">
        <w:t>Journaling is a therapeutic tool that can be helpful in many areas in life.</w:t>
      </w:r>
      <w:r w:rsidR="009F18D0" w:rsidRPr="003B5765">
        <w:t xml:space="preserve"> </w:t>
      </w:r>
      <w:r w:rsidR="00F15E6B" w:rsidRPr="003B5765">
        <w:t>In life coaching, it can be helpful for the client to track his progress and document any kind of ideas, opinions, or feelings they may have during the process.</w:t>
      </w:r>
      <w:r w:rsidR="009F18D0" w:rsidRPr="003B5765">
        <w:t xml:space="preserve"> </w:t>
      </w:r>
      <w:r w:rsidR="00F15E6B" w:rsidRPr="003B5765">
        <w:t>Journaling is most commonly used as a relief tool, meaning the client can be free to record any stress or anxiety they may have without a fear of being judged.</w:t>
      </w:r>
      <w:r w:rsidR="009F18D0" w:rsidRPr="003B5765">
        <w:t xml:space="preserve"> </w:t>
      </w:r>
      <w:r w:rsidR="00F15E6B" w:rsidRPr="003B5765">
        <w:t>It allows them to vent any frustrations they could be experiencing and identify things they want to change in their lives.</w:t>
      </w:r>
      <w:r w:rsidR="009F18D0" w:rsidRPr="003B5765">
        <w:t xml:space="preserve"> </w:t>
      </w:r>
      <w:r w:rsidR="002F32CE" w:rsidRPr="003B5765">
        <w:t>For the life coach, journaling can be a great tool to use in order to help see how the client is moving along and how they are feeling along the way.</w:t>
      </w:r>
      <w:r w:rsidR="009F18D0" w:rsidRPr="003B5765">
        <w:t xml:space="preserve"> </w:t>
      </w:r>
      <w:r w:rsidR="002F32CE" w:rsidRPr="003B5765">
        <w:t>Although some journaling may be private, establish a journal that can be shared between the two of you, so that the life coach can not only monitor the client’s progress, but ensure that both of you are on the same ‘page’.</w:t>
      </w:r>
    </w:p>
    <w:p w:rsidR="009F18D0" w:rsidRPr="003B5765" w:rsidRDefault="009F18D0" w:rsidP="002A254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A80F8B" w:rsidP="00CC07AB">
            <w:pPr>
              <w:rPr>
                <w:b/>
                <w:bCs/>
                <w:color w:val="000000" w:themeColor="text1"/>
              </w:rPr>
            </w:pPr>
            <w:r w:rsidRPr="003B5765">
              <w:rPr>
                <w:b/>
                <w:bCs/>
                <w:color w:val="000000" w:themeColor="text1"/>
              </w:rPr>
              <w:t>7</w:t>
            </w:r>
            <w:r w:rsidR="00826E89" w:rsidRPr="003B5765">
              <w:rPr>
                <w:b/>
                <w:bCs/>
                <w:color w:val="000000" w:themeColor="text1"/>
              </w:rPr>
              <w:t xml:space="preserve"> 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B4552C" w:rsidP="00BA42DD">
            <w:pPr>
              <w:rPr>
                <w:color w:val="000000" w:themeColor="text1"/>
              </w:rPr>
            </w:pPr>
            <w:r w:rsidRPr="003B5765">
              <w:rPr>
                <w:color w:val="000000" w:themeColor="text1"/>
              </w:rPr>
              <w:t>Review the purpose of journaling.</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087033" w:rsidRPr="003B5765" w:rsidRDefault="00B4552C" w:rsidP="00CC07AB">
            <w:pPr>
              <w:rPr>
                <w:b/>
                <w:color w:val="000000" w:themeColor="text1"/>
              </w:rPr>
            </w:pPr>
            <w:r w:rsidRPr="003B5765">
              <w:rPr>
                <w:b/>
                <w:color w:val="000000" w:themeColor="text1"/>
              </w:rPr>
              <w:t>Journaling</w:t>
            </w:r>
          </w:p>
          <w:p w:rsidR="00CC07AB" w:rsidRPr="003B5765" w:rsidRDefault="00B4552C" w:rsidP="00ED42B8">
            <w:pPr>
              <w:rPr>
                <w:color w:val="000000" w:themeColor="text1"/>
              </w:rPr>
            </w:pPr>
            <w:r w:rsidRPr="003B5765">
              <w:rPr>
                <w:color w:val="000000" w:themeColor="text1"/>
              </w:rPr>
              <w:t>Discuss the benefits of journaling for clients of a life coach.</w:t>
            </w:r>
          </w:p>
        </w:tc>
      </w:tr>
      <w:tr w:rsidR="00B4552C" w:rsidRPr="003B5765">
        <w:tc>
          <w:tcPr>
            <w:tcW w:w="2448" w:type="dxa"/>
            <w:shd w:val="clear" w:color="auto" w:fill="D9D9D9" w:themeFill="background1" w:themeFillShade="D9"/>
            <w:vAlign w:val="center"/>
          </w:tcPr>
          <w:p w:rsidR="00B4552C" w:rsidRPr="003B5765" w:rsidRDefault="00B4552C"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B4552C" w:rsidRPr="003B5765" w:rsidRDefault="00B4552C" w:rsidP="00275303">
            <w:pPr>
              <w:rPr>
                <w:b/>
                <w:bCs/>
                <w:color w:val="000000" w:themeColor="text1"/>
              </w:rPr>
            </w:pPr>
            <w:r w:rsidRPr="003B5765">
              <w:rPr>
                <w:b/>
                <w:bCs/>
                <w:color w:val="000000" w:themeColor="text1"/>
              </w:rPr>
              <w:t>Flipchart/board and marker</w:t>
            </w:r>
          </w:p>
        </w:tc>
      </w:tr>
      <w:tr w:rsidR="00B4552C" w:rsidRPr="003B5765">
        <w:trPr>
          <w:trHeight w:val="440"/>
        </w:trPr>
        <w:tc>
          <w:tcPr>
            <w:tcW w:w="2448" w:type="dxa"/>
            <w:tcBorders>
              <w:bottom w:val="single" w:sz="4" w:space="0" w:color="1F497D"/>
            </w:tcBorders>
            <w:vAlign w:val="center"/>
          </w:tcPr>
          <w:p w:rsidR="00B4552C" w:rsidRPr="003B5765" w:rsidRDefault="00B4552C"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B4552C" w:rsidRPr="003B5765" w:rsidRDefault="00B4552C" w:rsidP="00275303">
            <w:pPr>
              <w:rPr>
                <w:color w:val="000000" w:themeColor="text1"/>
              </w:rPr>
            </w:pPr>
            <w:r w:rsidRPr="003B5765">
              <w:rPr>
                <w:color w:val="000000" w:themeColor="text1"/>
              </w:rPr>
              <w:t>None</w:t>
            </w:r>
          </w:p>
        </w:tc>
      </w:tr>
      <w:tr w:rsidR="00B4552C" w:rsidRPr="003B5765">
        <w:tc>
          <w:tcPr>
            <w:tcW w:w="2448" w:type="dxa"/>
            <w:shd w:val="clear" w:color="auto" w:fill="D9D9D9" w:themeFill="background1" w:themeFillShade="D9"/>
            <w:vAlign w:val="center"/>
          </w:tcPr>
          <w:p w:rsidR="00B4552C" w:rsidRPr="003B5765" w:rsidRDefault="00B4552C"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B4552C" w:rsidRPr="003B5765" w:rsidRDefault="00B4552C" w:rsidP="00275303">
            <w:pPr>
              <w:rPr>
                <w:color w:val="000000" w:themeColor="text1"/>
              </w:rPr>
            </w:pPr>
            <w:r w:rsidRPr="003B5765">
              <w:rPr>
                <w:color w:val="000000" w:themeColor="text1"/>
              </w:rPr>
              <w:t>Ask the class if any of them enjoy journaling.</w:t>
            </w:r>
            <w:r w:rsidR="009F18D0" w:rsidRPr="003B5765">
              <w:rPr>
                <w:color w:val="000000" w:themeColor="text1"/>
              </w:rPr>
              <w:t xml:space="preserve"> </w:t>
            </w:r>
            <w:r w:rsidRPr="003B5765">
              <w:rPr>
                <w:color w:val="000000" w:themeColor="text1"/>
              </w:rPr>
              <w:t>Ask these volunteers why they journal and if it is a helpful learning tool for them.</w:t>
            </w:r>
            <w:r w:rsidR="009F18D0" w:rsidRPr="003B5765">
              <w:rPr>
                <w:color w:val="000000" w:themeColor="text1"/>
              </w:rPr>
              <w:t xml:space="preserve"> </w:t>
            </w:r>
            <w:r w:rsidRPr="003B5765">
              <w:rPr>
                <w:color w:val="000000" w:themeColor="text1"/>
              </w:rPr>
              <w:t>Why or why not?</w:t>
            </w:r>
            <w:r w:rsidR="009F18D0" w:rsidRPr="003B5765">
              <w:rPr>
                <w:color w:val="000000" w:themeColor="text1"/>
              </w:rPr>
              <w:t xml:space="preserve"> </w:t>
            </w:r>
            <w:r w:rsidRPr="003B5765">
              <w:rPr>
                <w:color w:val="000000" w:themeColor="text1"/>
              </w:rPr>
              <w:t>Write some of their answers on the board/flipchart.</w:t>
            </w:r>
          </w:p>
        </w:tc>
      </w:tr>
      <w:tr w:rsidR="00B4552C" w:rsidRPr="003B5765">
        <w:tc>
          <w:tcPr>
            <w:tcW w:w="2448" w:type="dxa"/>
            <w:tcBorders>
              <w:bottom w:val="single" w:sz="4" w:space="0" w:color="1F497D"/>
            </w:tcBorders>
            <w:vAlign w:val="center"/>
          </w:tcPr>
          <w:p w:rsidR="00B4552C" w:rsidRPr="003B5765" w:rsidRDefault="00B4552C"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B4552C" w:rsidRPr="003B5765" w:rsidRDefault="00B4552C" w:rsidP="00275303">
            <w:pPr>
              <w:rPr>
                <w:color w:val="000000" w:themeColor="text1"/>
              </w:rPr>
            </w:pPr>
            <w:r w:rsidRPr="003B5765">
              <w:rPr>
                <w:color w:val="000000" w:themeColor="text1"/>
              </w:rPr>
              <w:t xml:space="preserve">Share any personal, relevant stories. </w:t>
            </w:r>
          </w:p>
        </w:tc>
      </w:tr>
      <w:tr w:rsidR="00B4552C" w:rsidRPr="003B5765">
        <w:tc>
          <w:tcPr>
            <w:tcW w:w="2448" w:type="dxa"/>
            <w:shd w:val="clear" w:color="auto" w:fill="D9D9D9" w:themeFill="background1" w:themeFillShade="D9"/>
            <w:vAlign w:val="center"/>
          </w:tcPr>
          <w:p w:rsidR="00B4552C" w:rsidRPr="003B5765" w:rsidRDefault="00B4552C" w:rsidP="00CC07AB">
            <w:pPr>
              <w:rPr>
                <w:b/>
                <w:bCs/>
                <w:color w:val="000000" w:themeColor="text1"/>
              </w:rPr>
            </w:pPr>
            <w:r w:rsidRPr="003B5765">
              <w:rPr>
                <w:b/>
                <w:bCs/>
                <w:color w:val="000000" w:themeColor="text1"/>
              </w:rPr>
              <w:lastRenderedPageBreak/>
              <w:t>Delivery Tips</w:t>
            </w:r>
          </w:p>
        </w:tc>
        <w:tc>
          <w:tcPr>
            <w:tcW w:w="7128" w:type="dxa"/>
            <w:shd w:val="clear" w:color="auto" w:fill="D9D9D9" w:themeFill="background1" w:themeFillShade="D9"/>
            <w:vAlign w:val="center"/>
          </w:tcPr>
          <w:p w:rsidR="00B4552C" w:rsidRPr="003B5765" w:rsidRDefault="00B4552C"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74556E" w:rsidP="00ED42B8">
            <w:pPr>
              <w:rPr>
                <w:color w:val="000000" w:themeColor="text1"/>
              </w:rPr>
            </w:pPr>
            <w:r w:rsidRPr="003B5765">
              <w:rPr>
                <w:color w:val="000000" w:themeColor="text1"/>
              </w:rPr>
              <w:t>How can journaling be conducted?</w:t>
            </w:r>
          </w:p>
        </w:tc>
      </w:tr>
    </w:tbl>
    <w:p w:rsidR="00123EE9" w:rsidRPr="003B5765" w:rsidRDefault="00123EE9" w:rsidP="00104301"/>
    <w:p w:rsidR="00CC07AB" w:rsidRPr="003B5765" w:rsidRDefault="002C2E73" w:rsidP="00CC07AB">
      <w:pPr>
        <w:pStyle w:val="Heading2"/>
      </w:pPr>
      <w:bookmarkStart w:id="54" w:name="_Toc412547430"/>
      <w:r w:rsidRPr="003B5765">
        <w:t>Life Coaching Assessments and Forms</w:t>
      </w:r>
      <w:bookmarkEnd w:id="54"/>
    </w:p>
    <w:p w:rsidR="00CC07AB" w:rsidRPr="003B5765" w:rsidRDefault="00B5615B" w:rsidP="002A2549">
      <w:r w:rsidRPr="003B5765">
        <w:rPr>
          <w:rFonts w:ascii="Arial" w:hAnsi="Arial" w:cs="Arial"/>
          <w:noProof/>
          <w:color w:val="0033CC"/>
          <w:sz w:val="21"/>
          <w:szCs w:val="21"/>
          <w:lang w:bidi="ar-SA"/>
        </w:rPr>
        <w:drawing>
          <wp:anchor distT="0" distB="0" distL="114300" distR="114300" simplePos="0" relativeHeight="251768320" behindDoc="0" locked="0" layoutInCell="1" allowOverlap="1" wp14:anchorId="63095F61" wp14:editId="799D0252">
            <wp:simplePos x="0" y="0"/>
            <wp:positionH relativeFrom="column">
              <wp:posOffset>38100</wp:posOffset>
            </wp:positionH>
            <wp:positionV relativeFrom="paragraph">
              <wp:posOffset>75565</wp:posOffset>
            </wp:positionV>
            <wp:extent cx="937260" cy="952500"/>
            <wp:effectExtent l="0" t="0" r="0" b="0"/>
            <wp:wrapSquare wrapText="bothSides"/>
            <wp:docPr id="121" name="Picture 121" descr="clop board appunti architetto franc 01 clip art">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lop board appunti architetto franc 01 clip art">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37260" cy="952500"/>
                    </a:xfrm>
                    <a:prstGeom prst="rect">
                      <a:avLst/>
                    </a:prstGeom>
                    <a:noFill/>
                    <a:ln>
                      <a:noFill/>
                    </a:ln>
                  </pic:spPr>
                </pic:pic>
              </a:graphicData>
            </a:graphic>
          </wp:anchor>
        </w:drawing>
      </w:r>
      <w:r w:rsidR="00AC68A0" w:rsidRPr="003B5765">
        <w:t>When a client begins a life coaching journey, they not only need to track their goals, but they need to assess their progress along the way.</w:t>
      </w:r>
      <w:r w:rsidR="009F18D0" w:rsidRPr="003B5765">
        <w:t xml:space="preserve"> </w:t>
      </w:r>
      <w:r w:rsidR="00AC68A0" w:rsidRPr="003B5765">
        <w:t>A life coach will utilize a number of various types of assessments and forms that the coach or the client can use to help assess how they are doing and determine any strong or weak areas.</w:t>
      </w:r>
      <w:r w:rsidR="009F18D0" w:rsidRPr="003B5765">
        <w:t xml:space="preserve"> </w:t>
      </w:r>
      <w:r w:rsidR="00AC68A0" w:rsidRPr="003B5765">
        <w:t>Typically, forms and assessments should be used from the beginning to the end of your time with your client.</w:t>
      </w:r>
      <w:r w:rsidR="009F18D0" w:rsidRPr="003B5765">
        <w:t xml:space="preserve"> </w:t>
      </w:r>
      <w:r w:rsidR="00AC68A0" w:rsidRPr="003B5765">
        <w:t>They can be done in a number of forms, such as paper or written assessments, formal evaluations, discussions, or even some form of electronic tracking, such as on a blog or mobile application.</w:t>
      </w:r>
      <w:r w:rsidR="009F18D0" w:rsidRPr="003B5765">
        <w:t xml:space="preserve"> </w:t>
      </w:r>
      <w:r w:rsidR="00AC68A0" w:rsidRPr="003B5765">
        <w:t>Whichever tool or assessment is used can depend on the client and what methods they best respond to.</w:t>
      </w:r>
      <w:r w:rsidR="009F18D0" w:rsidRPr="003B5765">
        <w:t xml:space="preserve"> </w:t>
      </w:r>
      <w:r w:rsidR="00AC68A0" w:rsidRPr="003B5765">
        <w:t xml:space="preserve">After all, the purpose of these tools is to help the client recognize and progress toward their goals by seeing how far </w:t>
      </w:r>
      <w:r w:rsidR="003A014A" w:rsidRPr="003B5765">
        <w:t>they have come already, and giving</w:t>
      </w:r>
      <w:r w:rsidR="00AC68A0" w:rsidRPr="003B5765">
        <w:t xml:space="preserve"> them the confidence to keep moving forward.</w:t>
      </w:r>
    </w:p>
    <w:p w:rsidR="009F18D0" w:rsidRPr="003B5765" w:rsidRDefault="009F18D0" w:rsidP="002A254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1535C3" w:rsidP="00CC07AB">
            <w:pPr>
              <w:rPr>
                <w:b/>
                <w:bCs/>
                <w:color w:val="000000" w:themeColor="text1"/>
              </w:rPr>
            </w:pPr>
            <w:r w:rsidRPr="003B5765">
              <w:rPr>
                <w:b/>
                <w:bCs/>
                <w:color w:val="000000" w:themeColor="text1"/>
              </w:rPr>
              <w:t>8</w:t>
            </w:r>
            <w:r w:rsidR="002C004C" w:rsidRPr="003B5765">
              <w:rPr>
                <w:b/>
                <w:bCs/>
                <w:color w:val="000000" w:themeColor="text1"/>
              </w:rPr>
              <w:t xml:space="preserve"> </w:t>
            </w:r>
            <w:r w:rsidR="009033C6" w:rsidRPr="003B5765">
              <w:rPr>
                <w:b/>
                <w:bCs/>
                <w:color w:val="000000" w:themeColor="text1"/>
              </w:rPr>
              <w:t>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B4552C" w:rsidP="00F3219A">
            <w:pPr>
              <w:rPr>
                <w:color w:val="000000" w:themeColor="text1"/>
              </w:rPr>
            </w:pPr>
            <w:r w:rsidRPr="003B5765">
              <w:rPr>
                <w:color w:val="000000" w:themeColor="text1"/>
              </w:rPr>
              <w:t>Review the purpose of assessments.</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9033C6" w:rsidRPr="003B5765" w:rsidRDefault="00B4552C" w:rsidP="00CC07AB">
            <w:pPr>
              <w:rPr>
                <w:b/>
                <w:color w:val="000000" w:themeColor="text1"/>
              </w:rPr>
            </w:pPr>
            <w:r w:rsidRPr="003B5765">
              <w:rPr>
                <w:b/>
                <w:color w:val="000000" w:themeColor="text1"/>
              </w:rPr>
              <w:t>Life Coaching Assessments and Forms</w:t>
            </w:r>
          </w:p>
          <w:p w:rsidR="00CC07AB" w:rsidRPr="003B5765" w:rsidRDefault="00B4552C" w:rsidP="004939B1">
            <w:pPr>
              <w:rPr>
                <w:color w:val="000000" w:themeColor="text1"/>
              </w:rPr>
            </w:pPr>
            <w:r w:rsidRPr="003B5765">
              <w:rPr>
                <w:color w:val="000000" w:themeColor="text1"/>
              </w:rPr>
              <w:t>Discuss why assessments and forms are used in life coaching.</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C07AB" w:rsidRPr="003B5765" w:rsidRDefault="000C4182" w:rsidP="00CC07AB">
            <w:pPr>
              <w:rPr>
                <w:b/>
                <w:bCs/>
                <w:color w:val="000000" w:themeColor="text1"/>
              </w:rPr>
            </w:pPr>
            <w:r w:rsidRPr="003B5765">
              <w:rPr>
                <w:b/>
              </w:rPr>
              <w:t>14</w:t>
            </w:r>
            <w:r w:rsidR="00B4552C" w:rsidRPr="003B5765">
              <w:rPr>
                <w:b/>
              </w:rPr>
              <w:t>: Types of Assessments</w:t>
            </w:r>
          </w:p>
        </w:tc>
      </w:tr>
      <w:tr w:rsidR="00B4552C" w:rsidRPr="003B5765">
        <w:trPr>
          <w:trHeight w:val="440"/>
        </w:trPr>
        <w:tc>
          <w:tcPr>
            <w:tcW w:w="2448" w:type="dxa"/>
            <w:tcBorders>
              <w:bottom w:val="single" w:sz="4" w:space="0" w:color="1F497D"/>
            </w:tcBorders>
            <w:vAlign w:val="center"/>
          </w:tcPr>
          <w:p w:rsidR="00B4552C" w:rsidRPr="003B5765" w:rsidRDefault="00B4552C"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B4552C" w:rsidRPr="003B5765" w:rsidRDefault="00B4552C" w:rsidP="00275303">
            <w:pPr>
              <w:rPr>
                <w:color w:val="000000" w:themeColor="text1"/>
              </w:rPr>
            </w:pPr>
            <w:r w:rsidRPr="003B5765">
              <w:rPr>
                <w:color w:val="000000" w:themeColor="text1"/>
              </w:rPr>
              <w:t>None</w:t>
            </w:r>
          </w:p>
        </w:tc>
      </w:tr>
      <w:tr w:rsidR="00B4552C" w:rsidRPr="003B5765">
        <w:tc>
          <w:tcPr>
            <w:tcW w:w="2448" w:type="dxa"/>
            <w:shd w:val="clear" w:color="auto" w:fill="D9D9D9" w:themeFill="background1" w:themeFillShade="D9"/>
            <w:vAlign w:val="center"/>
          </w:tcPr>
          <w:p w:rsidR="00B4552C" w:rsidRPr="003B5765" w:rsidRDefault="00B4552C"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B4552C" w:rsidRPr="003B5765" w:rsidRDefault="00B4552C" w:rsidP="00275303">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B4552C" w:rsidRPr="003B5765">
        <w:tc>
          <w:tcPr>
            <w:tcW w:w="2448" w:type="dxa"/>
            <w:tcBorders>
              <w:bottom w:val="single" w:sz="4" w:space="0" w:color="1F497D"/>
            </w:tcBorders>
            <w:vAlign w:val="center"/>
          </w:tcPr>
          <w:p w:rsidR="00B4552C" w:rsidRPr="003B5765" w:rsidRDefault="00B4552C"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B4552C" w:rsidRPr="003B5765" w:rsidRDefault="00B4552C" w:rsidP="00275303">
            <w:pPr>
              <w:rPr>
                <w:color w:val="000000" w:themeColor="text1"/>
              </w:rPr>
            </w:pPr>
            <w:r w:rsidRPr="003B5765">
              <w:rPr>
                <w:color w:val="000000" w:themeColor="text1"/>
              </w:rPr>
              <w:t xml:space="preserve">Share any personal, relevant stories. </w:t>
            </w:r>
          </w:p>
        </w:tc>
      </w:tr>
      <w:tr w:rsidR="00B4552C" w:rsidRPr="003B5765">
        <w:tc>
          <w:tcPr>
            <w:tcW w:w="2448" w:type="dxa"/>
            <w:shd w:val="clear" w:color="auto" w:fill="D9D9D9" w:themeFill="background1" w:themeFillShade="D9"/>
            <w:vAlign w:val="center"/>
          </w:tcPr>
          <w:p w:rsidR="00B4552C" w:rsidRPr="003B5765" w:rsidRDefault="00B4552C"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B4552C" w:rsidRPr="003B5765" w:rsidRDefault="00B4552C"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74556E" w:rsidP="002943FB">
            <w:pPr>
              <w:rPr>
                <w:color w:val="000000" w:themeColor="text1"/>
              </w:rPr>
            </w:pPr>
            <w:r w:rsidRPr="003B5765">
              <w:rPr>
                <w:color w:val="000000" w:themeColor="text1"/>
              </w:rPr>
              <w:t>Why are client assessments important?</w:t>
            </w:r>
          </w:p>
        </w:tc>
      </w:tr>
    </w:tbl>
    <w:p w:rsidR="009F18D0" w:rsidRPr="003B5765" w:rsidRDefault="009F18D0" w:rsidP="00CC07AB"/>
    <w:p w:rsidR="009F18D0" w:rsidRPr="003B5765" w:rsidRDefault="009F18D0">
      <w:pPr>
        <w:spacing w:after="0" w:line="240" w:lineRule="auto"/>
      </w:pPr>
      <w:r w:rsidRPr="003B5765">
        <w:br w:type="page"/>
      </w:r>
    </w:p>
    <w:p w:rsidR="00006C00" w:rsidRPr="003B5765" w:rsidRDefault="002C2E73" w:rsidP="00CC07AB">
      <w:pPr>
        <w:pStyle w:val="Heading2"/>
      </w:pPr>
      <w:bookmarkStart w:id="55" w:name="_Toc412547431"/>
      <w:r w:rsidRPr="003B5765">
        <w:lastRenderedPageBreak/>
        <w:t>Homework Assignments and Action Items</w:t>
      </w:r>
      <w:bookmarkEnd w:id="55"/>
    </w:p>
    <w:p w:rsidR="00CC07AB" w:rsidRPr="003B5765" w:rsidRDefault="00B5615B" w:rsidP="00972C75">
      <w:r w:rsidRPr="003B5765">
        <w:rPr>
          <w:rFonts w:ascii="Arial" w:hAnsi="Arial" w:cs="Arial"/>
          <w:noProof/>
          <w:color w:val="0033CC"/>
          <w:sz w:val="21"/>
          <w:szCs w:val="21"/>
          <w:lang w:bidi="ar-SA"/>
        </w:rPr>
        <w:drawing>
          <wp:anchor distT="0" distB="0" distL="114300" distR="114300" simplePos="0" relativeHeight="251769344" behindDoc="0" locked="0" layoutInCell="1" allowOverlap="1" wp14:anchorId="176F0E2F" wp14:editId="1A7FE76F">
            <wp:simplePos x="0" y="0"/>
            <wp:positionH relativeFrom="column">
              <wp:posOffset>0</wp:posOffset>
            </wp:positionH>
            <wp:positionV relativeFrom="paragraph">
              <wp:posOffset>3175</wp:posOffset>
            </wp:positionV>
            <wp:extent cx="952500" cy="929640"/>
            <wp:effectExtent l="0" t="0" r="0" b="3810"/>
            <wp:wrapSquare wrapText="bothSides"/>
            <wp:docPr id="122" name="Picture 122" descr="thumbtack note assignment clip art">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thumbtack note assignment clip art">
                      <a:hlinkClick r:id="rId29"/>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52500" cy="929640"/>
                    </a:xfrm>
                    <a:prstGeom prst="rect">
                      <a:avLst/>
                    </a:prstGeom>
                    <a:noFill/>
                    <a:ln>
                      <a:noFill/>
                    </a:ln>
                  </pic:spPr>
                </pic:pic>
              </a:graphicData>
            </a:graphic>
          </wp:anchor>
        </w:drawing>
      </w:r>
      <w:r w:rsidR="003A014A" w:rsidRPr="003B5765">
        <w:t>Most people don’t like</w:t>
      </w:r>
      <w:r w:rsidR="007E0D75" w:rsidRPr="003B5765">
        <w:t xml:space="preserve"> homework!</w:t>
      </w:r>
      <w:r w:rsidR="009F18D0" w:rsidRPr="003B5765">
        <w:t xml:space="preserve"> </w:t>
      </w:r>
      <w:r w:rsidR="007E0D75" w:rsidRPr="003B5765">
        <w:t>But it can be a useful tool for times when the life coach and client are not in a meeting, such as between sessions.</w:t>
      </w:r>
      <w:r w:rsidR="009F18D0" w:rsidRPr="003B5765">
        <w:t xml:space="preserve"> </w:t>
      </w:r>
      <w:r w:rsidR="007E0D75" w:rsidRPr="003B5765">
        <w:t xml:space="preserve">Homework assignments and </w:t>
      </w:r>
      <w:r w:rsidR="00F40B9D" w:rsidRPr="003B5765">
        <w:t>action items are a great tool to not only exercise the client’s mind, but also hold them accountable for their own progress.</w:t>
      </w:r>
      <w:r w:rsidR="009F18D0" w:rsidRPr="003B5765">
        <w:t xml:space="preserve"> </w:t>
      </w:r>
      <w:r w:rsidR="00D56809" w:rsidRPr="003B5765">
        <w:t>Creating that accountability helps your clients commit more to the process and allows them to reach their goals more quickly.</w:t>
      </w:r>
      <w:r w:rsidR="009F18D0" w:rsidRPr="003B5765">
        <w:t xml:space="preserve"> </w:t>
      </w:r>
      <w:r w:rsidR="00D56809" w:rsidRPr="003B5765">
        <w:t xml:space="preserve"> It allows the client to be more in control of their own progress and how they eventually reach their goals.</w:t>
      </w:r>
      <w:r w:rsidR="009F18D0" w:rsidRPr="003B5765">
        <w:t xml:space="preserve"> </w:t>
      </w:r>
      <w:r w:rsidR="00D56809" w:rsidRPr="003B5765">
        <w:t>Common homework assignments and action items include tools such as journaling, conducting research, and even creating some sort of visual progression, such as a chart or graph.</w:t>
      </w:r>
      <w:r w:rsidR="009F18D0" w:rsidRPr="003B5765">
        <w:t xml:space="preserve"> </w:t>
      </w:r>
      <w:r w:rsidR="004C2521" w:rsidRPr="003B5765">
        <w:t>The life coach must ensure that they are offering feedback on the client’s homework or action items in order to let them know what is working for them and what may not be.</w:t>
      </w:r>
    </w:p>
    <w:p w:rsidR="009F18D0" w:rsidRPr="003B5765" w:rsidRDefault="009F18D0" w:rsidP="00972C75"/>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4E3207" w:rsidP="00CC07AB">
            <w:pPr>
              <w:rPr>
                <w:b/>
                <w:bCs/>
                <w:color w:val="000000" w:themeColor="text1"/>
              </w:rPr>
            </w:pPr>
            <w:r w:rsidRPr="003B5765">
              <w:rPr>
                <w:b/>
                <w:bCs/>
                <w:color w:val="000000" w:themeColor="text1"/>
              </w:rPr>
              <w:t xml:space="preserve"> </w:t>
            </w:r>
            <w:r w:rsidR="002A2549" w:rsidRPr="003B5765">
              <w:rPr>
                <w:b/>
                <w:bCs/>
                <w:color w:val="000000" w:themeColor="text1"/>
              </w:rPr>
              <w:t>7</w:t>
            </w:r>
            <w:r w:rsidR="00CD6AD4" w:rsidRPr="003B5765">
              <w:rPr>
                <w:b/>
                <w:bCs/>
                <w:color w:val="000000" w:themeColor="text1"/>
              </w:rPr>
              <w:t xml:space="preserve"> </w:t>
            </w:r>
            <w:r w:rsidRPr="003B5765">
              <w:rPr>
                <w:b/>
                <w:bCs/>
                <w:color w:val="000000" w:themeColor="text1"/>
              </w:rPr>
              <w:t>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B4552C" w:rsidP="004C6AD6">
            <w:pPr>
              <w:rPr>
                <w:color w:val="000000" w:themeColor="text1"/>
              </w:rPr>
            </w:pPr>
            <w:r w:rsidRPr="003B5765">
              <w:rPr>
                <w:color w:val="000000" w:themeColor="text1"/>
              </w:rPr>
              <w:t>Review the purpose of homework assignments.</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E5018A" w:rsidRPr="003B5765" w:rsidRDefault="00B4552C" w:rsidP="00CC07AB">
            <w:pPr>
              <w:rPr>
                <w:b/>
                <w:color w:val="000000" w:themeColor="text1"/>
              </w:rPr>
            </w:pPr>
            <w:r w:rsidRPr="003B5765">
              <w:rPr>
                <w:b/>
                <w:color w:val="000000" w:themeColor="text1"/>
              </w:rPr>
              <w:t>Homework Assignments and Action Plans</w:t>
            </w:r>
          </w:p>
          <w:p w:rsidR="00CC07AB" w:rsidRPr="003B5765" w:rsidRDefault="00B4552C" w:rsidP="004C6AD6">
            <w:pPr>
              <w:rPr>
                <w:color w:val="000000" w:themeColor="text1"/>
              </w:rPr>
            </w:pPr>
            <w:r w:rsidRPr="003B5765">
              <w:rPr>
                <w:color w:val="000000" w:themeColor="text1"/>
              </w:rPr>
              <w:t>Discuss how homework assignments and action plans are used in life coaching.</w:t>
            </w:r>
          </w:p>
        </w:tc>
      </w:tr>
      <w:tr w:rsidR="00B4552C" w:rsidRPr="003B5765">
        <w:tc>
          <w:tcPr>
            <w:tcW w:w="2448" w:type="dxa"/>
            <w:shd w:val="clear" w:color="auto" w:fill="D9D9D9" w:themeFill="background1" w:themeFillShade="D9"/>
            <w:vAlign w:val="center"/>
          </w:tcPr>
          <w:p w:rsidR="00B4552C" w:rsidRPr="003B5765" w:rsidRDefault="00B4552C"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B4552C" w:rsidRPr="003B5765" w:rsidRDefault="00B4552C" w:rsidP="00275303">
            <w:pPr>
              <w:rPr>
                <w:b/>
                <w:bCs/>
                <w:color w:val="000000" w:themeColor="text1"/>
              </w:rPr>
            </w:pPr>
            <w:r w:rsidRPr="003B5765">
              <w:rPr>
                <w:b/>
                <w:bCs/>
                <w:color w:val="000000" w:themeColor="text1"/>
              </w:rPr>
              <w:t>Flipchart/board and marker</w:t>
            </w:r>
          </w:p>
        </w:tc>
      </w:tr>
      <w:tr w:rsidR="00B4552C" w:rsidRPr="003B5765">
        <w:trPr>
          <w:trHeight w:val="440"/>
        </w:trPr>
        <w:tc>
          <w:tcPr>
            <w:tcW w:w="2448" w:type="dxa"/>
            <w:tcBorders>
              <w:bottom w:val="single" w:sz="4" w:space="0" w:color="1F497D"/>
            </w:tcBorders>
            <w:vAlign w:val="center"/>
          </w:tcPr>
          <w:p w:rsidR="00B4552C" w:rsidRPr="003B5765" w:rsidRDefault="00B4552C"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B4552C" w:rsidRPr="003B5765" w:rsidRDefault="00B4552C" w:rsidP="00275303">
            <w:pPr>
              <w:rPr>
                <w:color w:val="000000" w:themeColor="text1"/>
              </w:rPr>
            </w:pPr>
            <w:r w:rsidRPr="003B5765">
              <w:rPr>
                <w:color w:val="000000" w:themeColor="text1"/>
              </w:rPr>
              <w:t>None</w:t>
            </w:r>
          </w:p>
        </w:tc>
      </w:tr>
      <w:tr w:rsidR="00B4552C" w:rsidRPr="003B5765">
        <w:tc>
          <w:tcPr>
            <w:tcW w:w="2448" w:type="dxa"/>
            <w:shd w:val="clear" w:color="auto" w:fill="D9D9D9" w:themeFill="background1" w:themeFillShade="D9"/>
            <w:vAlign w:val="center"/>
          </w:tcPr>
          <w:p w:rsidR="00B4552C" w:rsidRPr="003B5765" w:rsidRDefault="00B4552C"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B4552C" w:rsidRPr="003B5765" w:rsidRDefault="00B4552C" w:rsidP="003A014A">
            <w:pPr>
              <w:rPr>
                <w:color w:val="000000" w:themeColor="text1"/>
              </w:rPr>
            </w:pPr>
            <w:r w:rsidRPr="003B5765">
              <w:rPr>
                <w:color w:val="000000" w:themeColor="text1"/>
              </w:rPr>
              <w:t xml:space="preserve">Ask </w:t>
            </w:r>
            <w:r w:rsidR="003A014A" w:rsidRPr="003B5765">
              <w:rPr>
                <w:color w:val="000000" w:themeColor="text1"/>
              </w:rPr>
              <w:t>participants</w:t>
            </w:r>
            <w:r w:rsidRPr="003B5765">
              <w:rPr>
                <w:color w:val="000000" w:themeColor="text1"/>
              </w:rPr>
              <w:t xml:space="preserve"> who enjoyed homework when they were in school.</w:t>
            </w:r>
            <w:r w:rsidR="009F18D0" w:rsidRPr="003B5765">
              <w:rPr>
                <w:color w:val="000000" w:themeColor="text1"/>
              </w:rPr>
              <w:t xml:space="preserve"> </w:t>
            </w:r>
            <w:r w:rsidRPr="003B5765">
              <w:rPr>
                <w:color w:val="000000" w:themeColor="text1"/>
              </w:rPr>
              <w:t>Very few will sa</w:t>
            </w:r>
            <w:r w:rsidR="003A014A" w:rsidRPr="003B5765">
              <w:rPr>
                <w:color w:val="000000" w:themeColor="text1"/>
              </w:rPr>
              <w:t>y that they did.</w:t>
            </w:r>
            <w:r w:rsidR="009F18D0" w:rsidRPr="003B5765">
              <w:rPr>
                <w:color w:val="000000" w:themeColor="text1"/>
              </w:rPr>
              <w:t xml:space="preserve"> </w:t>
            </w:r>
            <w:r w:rsidR="003A014A" w:rsidRPr="003B5765">
              <w:rPr>
                <w:color w:val="000000" w:themeColor="text1"/>
              </w:rPr>
              <w:t xml:space="preserve">Ask </w:t>
            </w:r>
            <w:r w:rsidRPr="003B5765">
              <w:rPr>
                <w:color w:val="000000" w:themeColor="text1"/>
              </w:rPr>
              <w:t>why homework assignments differ as an adult – and do they feel any different about it.</w:t>
            </w:r>
            <w:r w:rsidR="009F18D0" w:rsidRPr="003B5765">
              <w:rPr>
                <w:color w:val="000000" w:themeColor="text1"/>
              </w:rPr>
              <w:t xml:space="preserve"> </w:t>
            </w:r>
            <w:r w:rsidRPr="003B5765">
              <w:rPr>
                <w:color w:val="000000" w:themeColor="text1"/>
              </w:rPr>
              <w:t>Why or why not?</w:t>
            </w:r>
            <w:r w:rsidR="009F18D0" w:rsidRPr="003B5765">
              <w:rPr>
                <w:color w:val="000000" w:themeColor="text1"/>
              </w:rPr>
              <w:t xml:space="preserve"> </w:t>
            </w:r>
            <w:r w:rsidRPr="003B5765">
              <w:rPr>
                <w:color w:val="000000" w:themeColor="text1"/>
              </w:rPr>
              <w:t>Write some of their answers on the board/flipchart.</w:t>
            </w:r>
          </w:p>
        </w:tc>
      </w:tr>
      <w:tr w:rsidR="00B4552C" w:rsidRPr="003B5765">
        <w:tc>
          <w:tcPr>
            <w:tcW w:w="2448" w:type="dxa"/>
            <w:tcBorders>
              <w:bottom w:val="single" w:sz="4" w:space="0" w:color="1F497D"/>
            </w:tcBorders>
            <w:vAlign w:val="center"/>
          </w:tcPr>
          <w:p w:rsidR="00B4552C" w:rsidRPr="003B5765" w:rsidRDefault="00B4552C"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B4552C" w:rsidRPr="003B5765" w:rsidRDefault="00B4552C" w:rsidP="00275303">
            <w:pPr>
              <w:rPr>
                <w:color w:val="000000" w:themeColor="text1"/>
              </w:rPr>
            </w:pPr>
            <w:r w:rsidRPr="003B5765">
              <w:rPr>
                <w:color w:val="000000" w:themeColor="text1"/>
              </w:rPr>
              <w:t xml:space="preserve">Share any personal, relevant stories. </w:t>
            </w:r>
          </w:p>
        </w:tc>
      </w:tr>
      <w:tr w:rsidR="00B4552C" w:rsidRPr="003B5765">
        <w:tc>
          <w:tcPr>
            <w:tcW w:w="2448" w:type="dxa"/>
            <w:shd w:val="clear" w:color="auto" w:fill="D9D9D9" w:themeFill="background1" w:themeFillShade="D9"/>
            <w:vAlign w:val="center"/>
          </w:tcPr>
          <w:p w:rsidR="00B4552C" w:rsidRPr="003B5765" w:rsidRDefault="00B4552C"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B4552C" w:rsidRPr="003B5765" w:rsidRDefault="00B4552C"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74556E" w:rsidP="00E22FD0">
            <w:pPr>
              <w:rPr>
                <w:color w:val="000000" w:themeColor="text1"/>
              </w:rPr>
            </w:pPr>
            <w:r w:rsidRPr="003B5765">
              <w:rPr>
                <w:color w:val="000000" w:themeColor="text1"/>
              </w:rPr>
              <w:t>What are some various types of homework assessments?</w:t>
            </w:r>
          </w:p>
        </w:tc>
      </w:tr>
    </w:tbl>
    <w:p w:rsidR="009F18D0" w:rsidRPr="003B5765" w:rsidRDefault="009F18D0" w:rsidP="00CC07AB"/>
    <w:p w:rsidR="009F18D0" w:rsidRPr="003B5765" w:rsidRDefault="009F18D0">
      <w:pPr>
        <w:spacing w:after="0" w:line="240" w:lineRule="auto"/>
      </w:pPr>
      <w:r w:rsidRPr="003B5765">
        <w:br w:type="page"/>
      </w:r>
    </w:p>
    <w:p w:rsidR="00CC07AB" w:rsidRPr="003B5765" w:rsidRDefault="00CC07AB" w:rsidP="00CC07AB">
      <w:pPr>
        <w:pStyle w:val="Heading2"/>
      </w:pPr>
      <w:bookmarkStart w:id="56" w:name="_Toc412547432"/>
      <w:r w:rsidRPr="003B5765">
        <w:lastRenderedPageBreak/>
        <w:t>Case Study</w:t>
      </w:r>
      <w:bookmarkEnd w:id="56"/>
    </w:p>
    <w:p w:rsidR="00E02807" w:rsidRPr="003B5765" w:rsidRDefault="00081435" w:rsidP="00CC07AB">
      <w:r w:rsidRPr="003B5765">
        <w:rPr>
          <w:rFonts w:ascii="Arial" w:hAnsi="Arial" w:cs="Arial"/>
          <w:noProof/>
          <w:color w:val="0033CC"/>
          <w:sz w:val="21"/>
          <w:szCs w:val="21"/>
          <w:lang w:bidi="ar-SA"/>
        </w:rPr>
        <w:drawing>
          <wp:anchor distT="0" distB="0" distL="114300" distR="114300" simplePos="0" relativeHeight="251770368" behindDoc="0" locked="0" layoutInCell="1" allowOverlap="1" wp14:anchorId="37DE564E" wp14:editId="67A1C507">
            <wp:simplePos x="0" y="0"/>
            <wp:positionH relativeFrom="column">
              <wp:posOffset>0</wp:posOffset>
            </wp:positionH>
            <wp:positionV relativeFrom="paragraph">
              <wp:posOffset>3810</wp:posOffset>
            </wp:positionV>
            <wp:extent cx="952500" cy="952500"/>
            <wp:effectExtent l="0" t="0" r="0" b="0"/>
            <wp:wrapSquare wrapText="bothSides"/>
            <wp:docPr id="123" name="Picture 123" descr="Target target red blue clip art">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Target target red blue clip art">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00C16356" w:rsidRPr="003B5765">
        <w:t xml:space="preserve">James is a new life coach and has signed up with </w:t>
      </w:r>
      <w:r w:rsidR="00E02807" w:rsidRPr="003B5765">
        <w:t>his first client</w:t>
      </w:r>
      <w:r w:rsidR="00C16356" w:rsidRPr="003B5765">
        <w:t xml:space="preserve"> Clark</w:t>
      </w:r>
      <w:r w:rsidR="00E02807" w:rsidRPr="003B5765">
        <w:t>.</w:t>
      </w:r>
      <w:r w:rsidR="009F18D0" w:rsidRPr="003B5765">
        <w:t xml:space="preserve"> </w:t>
      </w:r>
      <w:r w:rsidR="00E02807" w:rsidRPr="003B5765">
        <w:t>Rebecca is mentoring James to make sure he is successful I helping his first client.</w:t>
      </w:r>
      <w:r w:rsidR="009F18D0" w:rsidRPr="003B5765">
        <w:t xml:space="preserve"> </w:t>
      </w:r>
      <w:r w:rsidR="00E02807" w:rsidRPr="003B5765">
        <w:t>Clark has come to James to get help with his career and personal relationships. His client would like to find a career path that he enjoys.</w:t>
      </w:r>
      <w:r w:rsidR="009F18D0" w:rsidRPr="003B5765">
        <w:t xml:space="preserve"> </w:t>
      </w:r>
      <w:r w:rsidR="00E02807" w:rsidRPr="003B5765">
        <w:t>He doesn’t currently like his job, but he is lost on what he should be doing.</w:t>
      </w:r>
      <w:r w:rsidR="009F18D0" w:rsidRPr="003B5765">
        <w:t xml:space="preserve"> </w:t>
      </w:r>
      <w:r w:rsidR="00E02807" w:rsidRPr="003B5765">
        <w:t>Clark also wants to get his life together so that he can eventually settle down with someone and get married.</w:t>
      </w:r>
      <w:r w:rsidR="009F18D0" w:rsidRPr="003B5765">
        <w:t xml:space="preserve"> </w:t>
      </w:r>
      <w:r w:rsidR="00E02807" w:rsidRPr="003B5765">
        <w:t xml:space="preserve"> He wants a family and he needs help identifying his goals.</w:t>
      </w:r>
      <w:r w:rsidR="009F18D0" w:rsidRPr="003B5765">
        <w:t xml:space="preserve"> </w:t>
      </w:r>
      <w:r w:rsidR="00C16356" w:rsidRPr="003B5765">
        <w:t>Rebecca suggests to James that C</w:t>
      </w:r>
      <w:r w:rsidR="00E02807" w:rsidRPr="003B5765">
        <w:t>lark uses a journal</w:t>
      </w:r>
      <w:r w:rsidR="00C16356" w:rsidRPr="003B5765">
        <w:t xml:space="preserve"> and conduct personal research on job areas he would enjoy</w:t>
      </w:r>
      <w:r w:rsidR="00E02807" w:rsidRPr="003B5765">
        <w:t>.</w:t>
      </w:r>
      <w:r w:rsidR="009F18D0" w:rsidRPr="003B5765">
        <w:t xml:space="preserve"> </w:t>
      </w:r>
      <w:r w:rsidR="00C16356" w:rsidRPr="003B5765">
        <w:t xml:space="preserve"> </w:t>
      </w:r>
      <w:r w:rsidR="00E02807" w:rsidRPr="003B5765">
        <w:t>She al</w:t>
      </w:r>
      <w:r w:rsidR="003A014A" w:rsidRPr="003B5765">
        <w:t xml:space="preserve">so suggests that James </w:t>
      </w:r>
      <w:r w:rsidR="00C16356" w:rsidRPr="003B5765">
        <w:t>offer Clark feedback on his goals and offer him plenty of support and encouragement.</w:t>
      </w:r>
      <w:r w:rsidR="009F18D0" w:rsidRPr="003B5765">
        <w:t xml:space="preserve"> </w:t>
      </w:r>
      <w:r w:rsidR="00E02807" w:rsidRPr="003B5765">
        <w:t>James is sure with Rebecca’s suggestions that he can help Clark meet his goals</w:t>
      </w:r>
      <w:r w:rsidR="00C16356" w:rsidRPr="003B5765">
        <w:t>.</w:t>
      </w:r>
    </w:p>
    <w:p w:rsidR="009F18D0" w:rsidRPr="003B5765" w:rsidRDefault="009F18D0" w:rsidP="009F18D0"/>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DE122C" w:rsidP="00CC07AB">
            <w:pPr>
              <w:rPr>
                <w:b/>
                <w:bCs/>
                <w:color w:val="000000" w:themeColor="text1"/>
              </w:rPr>
            </w:pPr>
            <w:r w:rsidRPr="003B5765">
              <w:rPr>
                <w:b/>
                <w:bCs/>
                <w:color w:val="000000" w:themeColor="text1"/>
              </w:rPr>
              <w:t xml:space="preserve"> </w:t>
            </w:r>
            <w:r w:rsidR="00422094" w:rsidRPr="003B5765">
              <w:rPr>
                <w:b/>
                <w:bCs/>
                <w:color w:val="000000" w:themeColor="text1"/>
              </w:rPr>
              <w:t xml:space="preserve">6 </w:t>
            </w:r>
            <w:r w:rsidRPr="003B5765">
              <w:rPr>
                <w:b/>
                <w:bCs/>
                <w:color w:val="000000" w:themeColor="text1"/>
              </w:rPr>
              <w:t>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DE122C" w:rsidP="002A2549">
            <w:pPr>
              <w:rPr>
                <w:color w:val="000000" w:themeColor="text1"/>
              </w:rPr>
            </w:pPr>
            <w:r w:rsidRPr="003B5765">
              <w:rPr>
                <w:color w:val="000000" w:themeColor="text1"/>
              </w:rPr>
              <w:t xml:space="preserve">Introduce the </w:t>
            </w:r>
            <w:r w:rsidR="003A014A" w:rsidRPr="003B5765">
              <w:rPr>
                <w:color w:val="000000" w:themeColor="text1"/>
              </w:rPr>
              <w:t>“</w:t>
            </w:r>
            <w:r w:rsidR="00F15E6B" w:rsidRPr="003B5765">
              <w:rPr>
                <w:color w:val="000000" w:themeColor="text1"/>
              </w:rPr>
              <w:t>Life Coaching Tools and Techniques</w:t>
            </w:r>
            <w:r w:rsidR="003A014A" w:rsidRPr="003B5765">
              <w:rPr>
                <w:color w:val="000000" w:themeColor="text1"/>
              </w:rPr>
              <w:t>”</w:t>
            </w:r>
            <w:r w:rsidR="00B50A9D" w:rsidRPr="003B5765">
              <w:rPr>
                <w:color w:val="000000" w:themeColor="text1"/>
              </w:rPr>
              <w:t xml:space="preserve"> </w:t>
            </w:r>
            <w:r w:rsidR="003A014A" w:rsidRPr="003B5765">
              <w:rPr>
                <w:color w:val="000000" w:themeColor="text1"/>
              </w:rPr>
              <w:t>Case S</w:t>
            </w:r>
            <w:r w:rsidRPr="003B5765">
              <w:rPr>
                <w:color w:val="000000" w:themeColor="text1"/>
              </w:rPr>
              <w:t>tudy.</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DE122C" w:rsidRPr="003B5765" w:rsidRDefault="00DE122C" w:rsidP="00CC07AB">
            <w:pPr>
              <w:rPr>
                <w:b/>
                <w:color w:val="000000" w:themeColor="text1"/>
              </w:rPr>
            </w:pPr>
            <w:r w:rsidRPr="003B5765">
              <w:rPr>
                <w:b/>
                <w:color w:val="000000" w:themeColor="text1"/>
              </w:rPr>
              <w:t>Case Study</w:t>
            </w:r>
          </w:p>
          <w:p w:rsidR="00CC07AB" w:rsidRPr="003B5765" w:rsidRDefault="00F15E6B" w:rsidP="00F15E6B">
            <w:pPr>
              <w:rPr>
                <w:color w:val="000000" w:themeColor="text1"/>
              </w:rPr>
            </w:pPr>
            <w:r w:rsidRPr="003B5765">
              <w:rPr>
                <w:color w:val="000000" w:themeColor="text1"/>
              </w:rPr>
              <w:t>Discuss the various tools and techniques of life coaching.</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C07AB" w:rsidRPr="003B5765" w:rsidRDefault="00DE122C" w:rsidP="00CC07AB">
            <w:pPr>
              <w:rPr>
                <w:color w:val="000000" w:themeColor="text1"/>
              </w:rPr>
            </w:pPr>
            <w:r w:rsidRPr="003B5765">
              <w:rPr>
                <w:color w:val="000000" w:themeColor="text1"/>
              </w:rPr>
              <w:t>None</w:t>
            </w:r>
          </w:p>
        </w:tc>
      </w:tr>
      <w:tr w:rsidR="00CC07AB" w:rsidRPr="003B5765">
        <w:trPr>
          <w:trHeight w:val="440"/>
        </w:trPr>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CC07AB" w:rsidRPr="003B5765" w:rsidRDefault="00DE122C" w:rsidP="00CC07AB">
            <w:pPr>
              <w:rPr>
                <w:color w:val="000000" w:themeColor="text1"/>
              </w:rPr>
            </w:pPr>
            <w:r w:rsidRPr="003B5765">
              <w:rPr>
                <w:color w:val="000000" w:themeColor="text1"/>
              </w:rPr>
              <w:t>None</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CC07AB" w:rsidRPr="003B5765" w:rsidRDefault="00F15E6B" w:rsidP="00F15E6B">
            <w:pPr>
              <w:rPr>
                <w:color w:val="000000" w:themeColor="text1"/>
              </w:rPr>
            </w:pPr>
            <w:r w:rsidRPr="003B5765">
              <w:rPr>
                <w:color w:val="000000" w:themeColor="text1"/>
              </w:rPr>
              <w:t>Discuss the result of the case study.</w:t>
            </w:r>
            <w:r w:rsidR="009F18D0" w:rsidRPr="003B5765">
              <w:rPr>
                <w:color w:val="000000" w:themeColor="text1"/>
              </w:rPr>
              <w:t xml:space="preserve"> </w:t>
            </w:r>
            <w:r w:rsidRPr="003B5765">
              <w:rPr>
                <w:color w:val="000000" w:themeColor="text1"/>
              </w:rPr>
              <w:t>How are Rebecca’s suggestions helpful to James?</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CC07AB" w:rsidRPr="003B5765" w:rsidRDefault="00DE122C" w:rsidP="00CC07AB">
            <w:pPr>
              <w:rPr>
                <w:color w:val="000000" w:themeColor="text1"/>
              </w:rPr>
            </w:pPr>
            <w:r w:rsidRPr="003B5765">
              <w:rPr>
                <w:color w:val="000000" w:themeColor="text1"/>
              </w:rPr>
              <w:t>Share any personal, relevant studies.</w:t>
            </w:r>
          </w:p>
        </w:tc>
      </w:tr>
      <w:tr w:rsidR="00CC07AB" w:rsidRPr="003B5765">
        <w:trPr>
          <w:trHeight w:val="60"/>
        </w:trPr>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CC07AB" w:rsidRPr="003B5765" w:rsidRDefault="001D777D" w:rsidP="00CC07AB">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F15E6B" w:rsidP="00943D10">
            <w:pPr>
              <w:rPr>
                <w:color w:val="000000" w:themeColor="text1"/>
              </w:rPr>
            </w:pPr>
            <w:r w:rsidRPr="003B5765">
              <w:rPr>
                <w:color w:val="000000" w:themeColor="text1"/>
              </w:rPr>
              <w:t>Why is Rebecca mentoring James?</w:t>
            </w:r>
          </w:p>
        </w:tc>
      </w:tr>
    </w:tbl>
    <w:p w:rsidR="009F18D0" w:rsidRPr="003B5765" w:rsidRDefault="009F18D0" w:rsidP="00CC07AB"/>
    <w:p w:rsidR="009F18D0" w:rsidRPr="003B5765" w:rsidRDefault="009F18D0">
      <w:pPr>
        <w:spacing w:after="0" w:line="240" w:lineRule="auto"/>
      </w:pPr>
      <w:r w:rsidRPr="003B5765">
        <w:br w:type="page"/>
      </w:r>
    </w:p>
    <w:p w:rsidR="00381A27" w:rsidRPr="003B5765" w:rsidRDefault="00381A27" w:rsidP="00B130C5">
      <w:pPr>
        <w:pStyle w:val="Heading2"/>
      </w:pPr>
      <w:bookmarkStart w:id="57" w:name="_Toc412547433"/>
      <w:r w:rsidRPr="003B5765">
        <w:lastRenderedPageBreak/>
        <w:t>Module Seven: Review Questions</w:t>
      </w:r>
      <w:bookmarkEnd w:id="57"/>
    </w:p>
    <w:p w:rsidR="00C47C5C" w:rsidRPr="003B5765" w:rsidRDefault="00422094" w:rsidP="00BF2B15">
      <w:pPr>
        <w:numPr>
          <w:ilvl w:val="0"/>
          <w:numId w:val="61"/>
        </w:numPr>
      </w:pPr>
      <w:r w:rsidRPr="003B5765">
        <w:t>What is the first step completed in life coaching?</w:t>
      </w:r>
    </w:p>
    <w:p w:rsidR="00C47C5C" w:rsidRPr="003B5765" w:rsidRDefault="009F18D0" w:rsidP="00BF2B15">
      <w:pPr>
        <w:pStyle w:val="ListParagraph"/>
        <w:numPr>
          <w:ilvl w:val="0"/>
          <w:numId w:val="62"/>
        </w:numPr>
        <w:ind w:left="1080"/>
      </w:pPr>
      <w:r w:rsidRPr="003B5765">
        <w:t>Outlining necessary actions</w:t>
      </w:r>
    </w:p>
    <w:p w:rsidR="00C47C5C" w:rsidRPr="003B5765" w:rsidRDefault="009F18D0" w:rsidP="00BF2B15">
      <w:pPr>
        <w:pStyle w:val="ListParagraph"/>
        <w:numPr>
          <w:ilvl w:val="0"/>
          <w:numId w:val="62"/>
        </w:numPr>
        <w:ind w:left="1080"/>
        <w:rPr>
          <w:color w:val="FF0000"/>
        </w:rPr>
      </w:pPr>
      <w:r w:rsidRPr="003B5765">
        <w:rPr>
          <w:color w:val="FF0000"/>
        </w:rPr>
        <w:t>Establishing goals or targets</w:t>
      </w:r>
    </w:p>
    <w:p w:rsidR="00C47C5C" w:rsidRPr="003B5765" w:rsidRDefault="009F18D0" w:rsidP="00BF2B15">
      <w:pPr>
        <w:pStyle w:val="ListParagraph"/>
        <w:numPr>
          <w:ilvl w:val="0"/>
          <w:numId w:val="62"/>
        </w:numPr>
        <w:ind w:left="1080"/>
      </w:pPr>
      <w:r w:rsidRPr="003B5765">
        <w:t>Creating a game plan</w:t>
      </w:r>
    </w:p>
    <w:p w:rsidR="00C47C5C" w:rsidRPr="003B5765" w:rsidRDefault="009F18D0" w:rsidP="00BF2B15">
      <w:pPr>
        <w:pStyle w:val="ListParagraph"/>
        <w:numPr>
          <w:ilvl w:val="0"/>
          <w:numId w:val="62"/>
        </w:numPr>
        <w:ind w:left="1080"/>
      </w:pPr>
      <w:r w:rsidRPr="003B5765">
        <w:t>Creating milestones</w:t>
      </w:r>
    </w:p>
    <w:p w:rsidR="00C47C5C" w:rsidRPr="003B5765" w:rsidRDefault="006619D4" w:rsidP="00C47C5C">
      <w:pPr>
        <w:ind w:left="720"/>
        <w:rPr>
          <w:color w:val="FF0000"/>
        </w:rPr>
      </w:pPr>
      <w:r w:rsidRPr="003B5765">
        <w:rPr>
          <w:color w:val="FF0000"/>
        </w:rPr>
        <w:t xml:space="preserve">The step </w:t>
      </w:r>
      <w:r w:rsidR="001177C9" w:rsidRPr="003B5765">
        <w:rPr>
          <w:color w:val="FF0000"/>
        </w:rPr>
        <w:t>to accomplish in life coaching is to establish client goals and targets.</w:t>
      </w:r>
      <w:r w:rsidR="009F18D0" w:rsidRPr="003B5765">
        <w:rPr>
          <w:color w:val="FF0000"/>
        </w:rPr>
        <w:t xml:space="preserve"> </w:t>
      </w:r>
      <w:r w:rsidR="001177C9" w:rsidRPr="003B5765">
        <w:rPr>
          <w:color w:val="FF0000"/>
        </w:rPr>
        <w:t>The team cannot move forward without know what it is the client wants to achieve.</w:t>
      </w:r>
    </w:p>
    <w:p w:rsidR="00C47C5C" w:rsidRPr="003B5765" w:rsidRDefault="00422094" w:rsidP="00BF2B15">
      <w:pPr>
        <w:numPr>
          <w:ilvl w:val="0"/>
          <w:numId w:val="61"/>
        </w:numPr>
      </w:pPr>
      <w:r w:rsidRPr="003B5765">
        <w:t>Tracking their own goals allows the client to do what?</w:t>
      </w:r>
    </w:p>
    <w:p w:rsidR="00C47C5C" w:rsidRPr="003B5765" w:rsidRDefault="009F18D0" w:rsidP="00BF2B15">
      <w:pPr>
        <w:pStyle w:val="ListParagraph"/>
        <w:numPr>
          <w:ilvl w:val="0"/>
          <w:numId w:val="63"/>
        </w:numPr>
        <w:ind w:left="1080"/>
      </w:pPr>
      <w:r w:rsidRPr="003B5765">
        <w:t>Feel overwhelmed</w:t>
      </w:r>
    </w:p>
    <w:p w:rsidR="00C47C5C" w:rsidRPr="003B5765" w:rsidRDefault="009F18D0" w:rsidP="00BF2B15">
      <w:pPr>
        <w:pStyle w:val="ListParagraph"/>
        <w:numPr>
          <w:ilvl w:val="0"/>
          <w:numId w:val="63"/>
        </w:numPr>
        <w:ind w:left="1080"/>
      </w:pPr>
      <w:r w:rsidRPr="003B5765">
        <w:t>Reduce idle time</w:t>
      </w:r>
    </w:p>
    <w:p w:rsidR="00C47C5C" w:rsidRPr="003B5765" w:rsidRDefault="009F18D0" w:rsidP="00BF2B15">
      <w:pPr>
        <w:pStyle w:val="ListParagraph"/>
        <w:numPr>
          <w:ilvl w:val="0"/>
          <w:numId w:val="63"/>
        </w:numPr>
        <w:ind w:left="1080"/>
        <w:rPr>
          <w:color w:val="FF0000"/>
        </w:rPr>
      </w:pPr>
      <w:r w:rsidRPr="003B5765">
        <w:rPr>
          <w:color w:val="FF0000"/>
        </w:rPr>
        <w:t>Feel more empowered</w:t>
      </w:r>
    </w:p>
    <w:p w:rsidR="00C47C5C" w:rsidRPr="003B5765" w:rsidRDefault="009F18D0" w:rsidP="00BF2B15">
      <w:pPr>
        <w:pStyle w:val="ListParagraph"/>
        <w:numPr>
          <w:ilvl w:val="0"/>
          <w:numId w:val="63"/>
        </w:numPr>
        <w:ind w:left="1080"/>
      </w:pPr>
      <w:r w:rsidRPr="003B5765">
        <w:t>Enhance creativity</w:t>
      </w:r>
    </w:p>
    <w:p w:rsidR="00C47C5C" w:rsidRPr="003B5765" w:rsidRDefault="001177C9" w:rsidP="00C47C5C">
      <w:pPr>
        <w:ind w:left="720"/>
        <w:rPr>
          <w:color w:val="FF0000"/>
        </w:rPr>
      </w:pPr>
      <w:r w:rsidRPr="003B5765">
        <w:rPr>
          <w:color w:val="FF0000"/>
        </w:rPr>
        <w:t>During the coaching process, the client will be held responsible for tracking a portion of their own progress and accomplishments.</w:t>
      </w:r>
      <w:r w:rsidR="009F18D0" w:rsidRPr="003B5765">
        <w:rPr>
          <w:color w:val="FF0000"/>
        </w:rPr>
        <w:t xml:space="preserve"> </w:t>
      </w:r>
      <w:r w:rsidRPr="003B5765">
        <w:rPr>
          <w:color w:val="FF0000"/>
        </w:rPr>
        <w:t>This allows the client to feel more empowered and in charge of their own achievements and progress.</w:t>
      </w:r>
    </w:p>
    <w:p w:rsidR="00C47C5C" w:rsidRPr="003B5765" w:rsidRDefault="00422094" w:rsidP="00BF2B15">
      <w:pPr>
        <w:numPr>
          <w:ilvl w:val="0"/>
          <w:numId w:val="61"/>
        </w:numPr>
      </w:pPr>
      <w:r w:rsidRPr="003B5765">
        <w:t>Journaling is a tool commonly used for what?</w:t>
      </w:r>
    </w:p>
    <w:p w:rsidR="00C47C5C" w:rsidRPr="003B5765" w:rsidRDefault="009F18D0" w:rsidP="00BF2B15">
      <w:pPr>
        <w:pStyle w:val="ListParagraph"/>
        <w:numPr>
          <w:ilvl w:val="0"/>
          <w:numId w:val="64"/>
        </w:numPr>
        <w:ind w:left="1080"/>
        <w:rPr>
          <w:color w:val="FF0000"/>
        </w:rPr>
      </w:pPr>
      <w:r w:rsidRPr="003B5765">
        <w:rPr>
          <w:color w:val="FF0000"/>
        </w:rPr>
        <w:t>Therapeutic relief</w:t>
      </w:r>
    </w:p>
    <w:p w:rsidR="00C47C5C" w:rsidRPr="003B5765" w:rsidRDefault="001177C9" w:rsidP="00BF2B15">
      <w:pPr>
        <w:pStyle w:val="ListParagraph"/>
        <w:numPr>
          <w:ilvl w:val="0"/>
          <w:numId w:val="64"/>
        </w:numPr>
        <w:ind w:left="1080"/>
      </w:pPr>
      <w:r w:rsidRPr="003B5765">
        <w:t>Clie</w:t>
      </w:r>
      <w:r w:rsidR="009F18D0" w:rsidRPr="003B5765">
        <w:t>nt evaluations</w:t>
      </w:r>
    </w:p>
    <w:p w:rsidR="00C47C5C" w:rsidRPr="003B5765" w:rsidRDefault="009F18D0" w:rsidP="00BF2B15">
      <w:pPr>
        <w:pStyle w:val="ListParagraph"/>
        <w:numPr>
          <w:ilvl w:val="0"/>
          <w:numId w:val="64"/>
        </w:numPr>
        <w:ind w:left="1080"/>
      </w:pPr>
      <w:r w:rsidRPr="003B5765">
        <w:t>Tracking devices</w:t>
      </w:r>
    </w:p>
    <w:p w:rsidR="00C47C5C" w:rsidRPr="003B5765" w:rsidRDefault="009F18D0" w:rsidP="00BF2B15">
      <w:pPr>
        <w:pStyle w:val="ListParagraph"/>
        <w:numPr>
          <w:ilvl w:val="0"/>
          <w:numId w:val="64"/>
        </w:numPr>
        <w:ind w:left="1080"/>
      </w:pPr>
      <w:r w:rsidRPr="003B5765">
        <w:t>Event recordings</w:t>
      </w:r>
    </w:p>
    <w:p w:rsidR="00C47C5C" w:rsidRPr="003B5765" w:rsidRDefault="001177C9" w:rsidP="00C47C5C">
      <w:pPr>
        <w:ind w:left="720"/>
        <w:rPr>
          <w:color w:val="FF0000"/>
        </w:rPr>
      </w:pPr>
      <w:r w:rsidRPr="003B5765">
        <w:rPr>
          <w:color w:val="FF0000"/>
        </w:rPr>
        <w:t>In many fields, journaling has always been a tool for therapeutic relief by allowing the user to freely record any form of emotions, ideas, opinions, anxieties or current situations on their own time and at their own pace.</w:t>
      </w:r>
    </w:p>
    <w:p w:rsidR="00C47C5C" w:rsidRPr="003B5765" w:rsidRDefault="00422094" w:rsidP="00BF2B15">
      <w:pPr>
        <w:numPr>
          <w:ilvl w:val="0"/>
          <w:numId w:val="61"/>
        </w:numPr>
      </w:pPr>
      <w:r w:rsidRPr="003B5765">
        <w:t>Journaling allows the client to freely record what?</w:t>
      </w:r>
    </w:p>
    <w:p w:rsidR="00C47C5C" w:rsidRPr="003B5765" w:rsidRDefault="009F18D0" w:rsidP="00BF2B15">
      <w:pPr>
        <w:pStyle w:val="ListParagraph"/>
        <w:numPr>
          <w:ilvl w:val="0"/>
          <w:numId w:val="65"/>
        </w:numPr>
        <w:ind w:left="1080"/>
      </w:pPr>
      <w:r w:rsidRPr="003B5765">
        <w:t>Emotions</w:t>
      </w:r>
    </w:p>
    <w:p w:rsidR="00C47C5C" w:rsidRPr="003B5765" w:rsidRDefault="009F18D0" w:rsidP="00BF2B15">
      <w:pPr>
        <w:pStyle w:val="ListParagraph"/>
        <w:numPr>
          <w:ilvl w:val="0"/>
          <w:numId w:val="65"/>
        </w:numPr>
        <w:ind w:left="1080"/>
      </w:pPr>
      <w:r w:rsidRPr="003B5765">
        <w:t>Stress or anxieties</w:t>
      </w:r>
    </w:p>
    <w:p w:rsidR="00C47C5C" w:rsidRPr="003B5765" w:rsidRDefault="009F18D0" w:rsidP="00BF2B15">
      <w:pPr>
        <w:pStyle w:val="ListParagraph"/>
        <w:numPr>
          <w:ilvl w:val="0"/>
          <w:numId w:val="65"/>
        </w:numPr>
        <w:ind w:left="1080"/>
      </w:pPr>
      <w:r w:rsidRPr="003B5765">
        <w:t>Thoughts and ideas</w:t>
      </w:r>
    </w:p>
    <w:p w:rsidR="00C47C5C" w:rsidRPr="003B5765" w:rsidRDefault="009F18D0" w:rsidP="00BF2B15">
      <w:pPr>
        <w:pStyle w:val="ListParagraph"/>
        <w:numPr>
          <w:ilvl w:val="0"/>
          <w:numId w:val="65"/>
        </w:numPr>
        <w:ind w:left="1080"/>
        <w:rPr>
          <w:color w:val="FF0000"/>
        </w:rPr>
      </w:pPr>
      <w:r w:rsidRPr="003B5765">
        <w:rPr>
          <w:color w:val="FF0000"/>
        </w:rPr>
        <w:t>All of the above</w:t>
      </w:r>
    </w:p>
    <w:p w:rsidR="009F18D0" w:rsidRPr="003B5765" w:rsidRDefault="001177C9" w:rsidP="00C47C5C">
      <w:pPr>
        <w:ind w:left="720"/>
        <w:rPr>
          <w:color w:val="FF0000"/>
        </w:rPr>
      </w:pPr>
      <w:r w:rsidRPr="003B5765">
        <w:rPr>
          <w:color w:val="FF0000"/>
        </w:rPr>
        <w:t>When a client utilizes a journal, they are free to record anything they want, including any current events or situations, emotions or feelings, problems, stresses, anxieties or fears.</w:t>
      </w:r>
    </w:p>
    <w:p w:rsidR="009F18D0" w:rsidRPr="003B5765" w:rsidRDefault="009F18D0">
      <w:pPr>
        <w:spacing w:after="0" w:line="240" w:lineRule="auto"/>
        <w:rPr>
          <w:color w:val="FF0000"/>
        </w:rPr>
      </w:pPr>
      <w:r w:rsidRPr="003B5765">
        <w:rPr>
          <w:color w:val="FF0000"/>
        </w:rPr>
        <w:br w:type="page"/>
      </w:r>
    </w:p>
    <w:p w:rsidR="00C47C5C" w:rsidRPr="003B5765" w:rsidRDefault="00422094" w:rsidP="00BF2B15">
      <w:pPr>
        <w:numPr>
          <w:ilvl w:val="0"/>
          <w:numId w:val="61"/>
        </w:numPr>
      </w:pPr>
      <w:r w:rsidRPr="003B5765">
        <w:lastRenderedPageBreak/>
        <w:t>Assessments allow life coaches to do what?</w:t>
      </w:r>
    </w:p>
    <w:p w:rsidR="00C47C5C" w:rsidRPr="003B5765" w:rsidRDefault="00594714" w:rsidP="00BF2B15">
      <w:pPr>
        <w:pStyle w:val="ListParagraph"/>
        <w:numPr>
          <w:ilvl w:val="0"/>
          <w:numId w:val="66"/>
        </w:numPr>
      </w:pPr>
      <w:r w:rsidRPr="003B5765">
        <w:t>App</w:t>
      </w:r>
      <w:r w:rsidR="009F18D0" w:rsidRPr="003B5765">
        <w:t>ly a grade to the client’s work</w:t>
      </w:r>
    </w:p>
    <w:p w:rsidR="00C47C5C" w:rsidRPr="003B5765" w:rsidRDefault="009F18D0" w:rsidP="00BF2B15">
      <w:pPr>
        <w:pStyle w:val="ListParagraph"/>
        <w:numPr>
          <w:ilvl w:val="0"/>
          <w:numId w:val="66"/>
        </w:numPr>
        <w:rPr>
          <w:color w:val="FF0000"/>
        </w:rPr>
      </w:pPr>
      <w:r w:rsidRPr="003B5765">
        <w:rPr>
          <w:color w:val="FF0000"/>
        </w:rPr>
        <w:t>Track client progress</w:t>
      </w:r>
    </w:p>
    <w:p w:rsidR="00C47C5C" w:rsidRPr="003B5765" w:rsidRDefault="009F18D0" w:rsidP="00BF2B15">
      <w:pPr>
        <w:pStyle w:val="ListParagraph"/>
        <w:numPr>
          <w:ilvl w:val="0"/>
          <w:numId w:val="66"/>
        </w:numPr>
      </w:pPr>
      <w:r w:rsidRPr="003B5765">
        <w:t>Increase their rates</w:t>
      </w:r>
    </w:p>
    <w:p w:rsidR="00C47C5C" w:rsidRPr="003B5765" w:rsidRDefault="009F18D0" w:rsidP="00BF2B15">
      <w:pPr>
        <w:pStyle w:val="ListParagraph"/>
        <w:numPr>
          <w:ilvl w:val="0"/>
          <w:numId w:val="66"/>
        </w:numPr>
      </w:pPr>
      <w:r w:rsidRPr="003B5765">
        <w:t>Test the client’s intelligence</w:t>
      </w:r>
    </w:p>
    <w:p w:rsidR="00C47C5C" w:rsidRPr="003B5765" w:rsidRDefault="001177C9" w:rsidP="00C47C5C">
      <w:pPr>
        <w:ind w:left="720"/>
        <w:rPr>
          <w:color w:val="FF0000"/>
        </w:rPr>
      </w:pPr>
      <w:r w:rsidRPr="003B5765">
        <w:rPr>
          <w:color w:val="FF0000"/>
        </w:rPr>
        <w:t>A life coach can use a variety of assessments that can allow them to track a client’s process.</w:t>
      </w:r>
      <w:r w:rsidR="009F18D0" w:rsidRPr="003B5765">
        <w:rPr>
          <w:color w:val="FF0000"/>
        </w:rPr>
        <w:t xml:space="preserve"> </w:t>
      </w:r>
      <w:r w:rsidRPr="003B5765">
        <w:rPr>
          <w:color w:val="FF0000"/>
        </w:rPr>
        <w:t>Based on the assessment results, the life coach can determine what they need to work on with the client and if they need to recover any information.</w:t>
      </w:r>
    </w:p>
    <w:p w:rsidR="00C47C5C" w:rsidRPr="003B5765" w:rsidRDefault="00B97311" w:rsidP="00BF2B15">
      <w:pPr>
        <w:numPr>
          <w:ilvl w:val="0"/>
          <w:numId w:val="61"/>
        </w:numPr>
      </w:pPr>
      <w:r w:rsidRPr="003B5765">
        <w:t>What is one form of a client assessment?</w:t>
      </w:r>
    </w:p>
    <w:p w:rsidR="00C47C5C" w:rsidRPr="003B5765" w:rsidRDefault="00B97311" w:rsidP="00BF2B15">
      <w:pPr>
        <w:pStyle w:val="ListParagraph"/>
        <w:numPr>
          <w:ilvl w:val="0"/>
          <w:numId w:val="67"/>
        </w:numPr>
        <w:rPr>
          <w:color w:val="FF0000"/>
        </w:rPr>
      </w:pPr>
      <w:r w:rsidRPr="003B5765">
        <w:rPr>
          <w:color w:val="FF0000"/>
        </w:rPr>
        <w:t>An</w:t>
      </w:r>
      <w:r w:rsidR="009F18D0" w:rsidRPr="003B5765">
        <w:rPr>
          <w:color w:val="FF0000"/>
        </w:rPr>
        <w:t xml:space="preserve"> open discussion</w:t>
      </w:r>
    </w:p>
    <w:p w:rsidR="00C47C5C" w:rsidRPr="003B5765" w:rsidRDefault="009F18D0" w:rsidP="00BF2B15">
      <w:pPr>
        <w:pStyle w:val="ListParagraph"/>
        <w:numPr>
          <w:ilvl w:val="0"/>
          <w:numId w:val="67"/>
        </w:numPr>
      </w:pPr>
      <w:r w:rsidRPr="003B5765">
        <w:t>Homework assignment</w:t>
      </w:r>
    </w:p>
    <w:p w:rsidR="00C47C5C" w:rsidRPr="003B5765" w:rsidRDefault="009F18D0" w:rsidP="00BF2B15">
      <w:pPr>
        <w:pStyle w:val="ListParagraph"/>
        <w:numPr>
          <w:ilvl w:val="0"/>
          <w:numId w:val="67"/>
        </w:numPr>
      </w:pPr>
      <w:r w:rsidRPr="003B5765">
        <w:t>Suggested reading lists</w:t>
      </w:r>
    </w:p>
    <w:p w:rsidR="00C47C5C" w:rsidRPr="003B5765" w:rsidRDefault="009F18D0" w:rsidP="00BF2B15">
      <w:pPr>
        <w:pStyle w:val="ListParagraph"/>
        <w:numPr>
          <w:ilvl w:val="0"/>
          <w:numId w:val="67"/>
        </w:numPr>
      </w:pPr>
      <w:r w:rsidRPr="003B5765">
        <w:t>Action plans</w:t>
      </w:r>
    </w:p>
    <w:p w:rsidR="00C47C5C" w:rsidRPr="003B5765" w:rsidRDefault="001177C9" w:rsidP="00C47C5C">
      <w:pPr>
        <w:ind w:left="720"/>
        <w:rPr>
          <w:color w:val="FF0000"/>
        </w:rPr>
      </w:pPr>
      <w:r w:rsidRPr="003B5765">
        <w:rPr>
          <w:color w:val="FF0000"/>
        </w:rPr>
        <w:t>There are many forms of assessments a life coach can use with clients.</w:t>
      </w:r>
      <w:r w:rsidR="009F18D0" w:rsidRPr="003B5765">
        <w:rPr>
          <w:color w:val="FF0000"/>
        </w:rPr>
        <w:t xml:space="preserve"> </w:t>
      </w:r>
      <w:r w:rsidRPr="003B5765">
        <w:rPr>
          <w:color w:val="FF0000"/>
        </w:rPr>
        <w:t>Common assessments include quizzes, evaluations, surveys, and even simple discussions between the life coach and the client.</w:t>
      </w:r>
    </w:p>
    <w:p w:rsidR="00C47C5C" w:rsidRPr="003B5765" w:rsidRDefault="00B97311" w:rsidP="00BF2B15">
      <w:pPr>
        <w:numPr>
          <w:ilvl w:val="0"/>
          <w:numId w:val="61"/>
        </w:numPr>
      </w:pPr>
      <w:r w:rsidRPr="003B5765">
        <w:t>Which of the following is a form of a homework assignment?</w:t>
      </w:r>
    </w:p>
    <w:p w:rsidR="00C47C5C" w:rsidRPr="003B5765" w:rsidRDefault="009F18D0" w:rsidP="00BF2B15">
      <w:pPr>
        <w:pStyle w:val="ListParagraph"/>
        <w:numPr>
          <w:ilvl w:val="0"/>
          <w:numId w:val="68"/>
        </w:numPr>
      </w:pPr>
      <w:r w:rsidRPr="003B5765">
        <w:t>Calling the life coach at home</w:t>
      </w:r>
    </w:p>
    <w:p w:rsidR="00C47C5C" w:rsidRPr="003B5765" w:rsidRDefault="009F18D0" w:rsidP="00BF2B15">
      <w:pPr>
        <w:pStyle w:val="ListParagraph"/>
        <w:numPr>
          <w:ilvl w:val="0"/>
          <w:numId w:val="68"/>
        </w:numPr>
      </w:pPr>
      <w:r w:rsidRPr="003B5765">
        <w:t>Skipping a coaching session</w:t>
      </w:r>
    </w:p>
    <w:p w:rsidR="00C47C5C" w:rsidRPr="003B5765" w:rsidRDefault="009F18D0" w:rsidP="00BF2B15">
      <w:pPr>
        <w:pStyle w:val="ListParagraph"/>
        <w:numPr>
          <w:ilvl w:val="0"/>
          <w:numId w:val="68"/>
        </w:numPr>
        <w:rPr>
          <w:color w:val="FF0000"/>
        </w:rPr>
      </w:pPr>
      <w:r w:rsidRPr="003B5765">
        <w:rPr>
          <w:color w:val="FF0000"/>
        </w:rPr>
        <w:t>Client journaling</w:t>
      </w:r>
    </w:p>
    <w:p w:rsidR="00C47C5C" w:rsidRPr="003B5765" w:rsidRDefault="009F18D0" w:rsidP="00BF2B15">
      <w:pPr>
        <w:pStyle w:val="ListParagraph"/>
        <w:numPr>
          <w:ilvl w:val="0"/>
          <w:numId w:val="68"/>
        </w:numPr>
      </w:pPr>
      <w:r w:rsidRPr="003B5765">
        <w:t>Taking a vacation</w:t>
      </w:r>
    </w:p>
    <w:p w:rsidR="00C47C5C" w:rsidRPr="003B5765" w:rsidRDefault="00594714" w:rsidP="00C47C5C">
      <w:pPr>
        <w:ind w:left="720"/>
        <w:rPr>
          <w:color w:val="FF0000"/>
        </w:rPr>
      </w:pPr>
      <w:r w:rsidRPr="003B5765">
        <w:rPr>
          <w:color w:val="FF0000"/>
        </w:rPr>
        <w:t>Homework assignments are tools used by the life coaches for the client to complete between sessions.</w:t>
      </w:r>
      <w:r w:rsidR="009F18D0" w:rsidRPr="003B5765">
        <w:rPr>
          <w:color w:val="FF0000"/>
        </w:rPr>
        <w:t xml:space="preserve"> </w:t>
      </w:r>
      <w:r w:rsidRPr="003B5765">
        <w:rPr>
          <w:color w:val="FF0000"/>
        </w:rPr>
        <w:t>Common homework tools include journaling, essays or articles, conducting research and even assigned reading or watching videos.</w:t>
      </w:r>
    </w:p>
    <w:p w:rsidR="00C47C5C" w:rsidRPr="003B5765" w:rsidRDefault="00B97311" w:rsidP="00BF2B15">
      <w:pPr>
        <w:numPr>
          <w:ilvl w:val="0"/>
          <w:numId w:val="61"/>
        </w:numPr>
      </w:pPr>
      <w:r w:rsidRPr="003B5765">
        <w:t>Action items allow the client to do what?</w:t>
      </w:r>
    </w:p>
    <w:p w:rsidR="00C47C5C" w:rsidRPr="003B5765" w:rsidRDefault="009F18D0" w:rsidP="00BF2B15">
      <w:pPr>
        <w:pStyle w:val="ListParagraph"/>
        <w:numPr>
          <w:ilvl w:val="0"/>
          <w:numId w:val="69"/>
        </w:numPr>
      </w:pPr>
      <w:r w:rsidRPr="003B5765">
        <w:t>Become overwhelmed</w:t>
      </w:r>
    </w:p>
    <w:p w:rsidR="00C47C5C" w:rsidRPr="003B5765" w:rsidRDefault="009F18D0" w:rsidP="00BF2B15">
      <w:pPr>
        <w:pStyle w:val="ListParagraph"/>
        <w:numPr>
          <w:ilvl w:val="0"/>
          <w:numId w:val="69"/>
        </w:numPr>
      </w:pPr>
      <w:r w:rsidRPr="003B5765">
        <w:t>Procrastinate</w:t>
      </w:r>
    </w:p>
    <w:p w:rsidR="00C47C5C" w:rsidRPr="003B5765" w:rsidRDefault="009F18D0" w:rsidP="00BF2B15">
      <w:pPr>
        <w:pStyle w:val="ListParagraph"/>
        <w:numPr>
          <w:ilvl w:val="0"/>
          <w:numId w:val="69"/>
        </w:numPr>
      </w:pPr>
      <w:r w:rsidRPr="003B5765">
        <w:t>Find something to do</w:t>
      </w:r>
    </w:p>
    <w:p w:rsidR="00C47C5C" w:rsidRPr="003B5765" w:rsidRDefault="00B97311" w:rsidP="00BF2B15">
      <w:pPr>
        <w:pStyle w:val="ListParagraph"/>
        <w:numPr>
          <w:ilvl w:val="0"/>
          <w:numId w:val="69"/>
        </w:numPr>
        <w:rPr>
          <w:color w:val="FF0000"/>
        </w:rPr>
      </w:pPr>
      <w:r w:rsidRPr="003B5765">
        <w:rPr>
          <w:color w:val="FF0000"/>
        </w:rPr>
        <w:t>Be a</w:t>
      </w:r>
      <w:r w:rsidR="009F18D0" w:rsidRPr="003B5765">
        <w:rPr>
          <w:color w:val="FF0000"/>
        </w:rPr>
        <w:t>ccountable</w:t>
      </w:r>
    </w:p>
    <w:p w:rsidR="009F18D0" w:rsidRPr="003B5765" w:rsidRDefault="00594714" w:rsidP="00C47C5C">
      <w:pPr>
        <w:ind w:left="720"/>
        <w:rPr>
          <w:color w:val="FF0000"/>
        </w:rPr>
      </w:pPr>
      <w:r w:rsidRPr="003B5765">
        <w:rPr>
          <w:color w:val="FF0000"/>
        </w:rPr>
        <w:t>When a life coach assigns action items for a client to complete, the life coach is giving a chance for the client to be accountable for their own learning.</w:t>
      </w:r>
      <w:r w:rsidR="009F18D0" w:rsidRPr="003B5765">
        <w:rPr>
          <w:color w:val="FF0000"/>
        </w:rPr>
        <w:t xml:space="preserve"> </w:t>
      </w:r>
      <w:r w:rsidRPr="003B5765">
        <w:rPr>
          <w:color w:val="FF0000"/>
        </w:rPr>
        <w:t>These action items will take self-discipline and self-awareness for the client to complete on their own.</w:t>
      </w:r>
    </w:p>
    <w:p w:rsidR="009F18D0" w:rsidRPr="003B5765" w:rsidRDefault="009F18D0">
      <w:pPr>
        <w:spacing w:after="0" w:line="240" w:lineRule="auto"/>
        <w:rPr>
          <w:color w:val="FF0000"/>
        </w:rPr>
      </w:pPr>
      <w:r w:rsidRPr="003B5765">
        <w:rPr>
          <w:color w:val="FF0000"/>
        </w:rPr>
        <w:br w:type="page"/>
      </w:r>
    </w:p>
    <w:p w:rsidR="00C47C5C" w:rsidRPr="003B5765" w:rsidRDefault="00B97311" w:rsidP="00BF2B15">
      <w:pPr>
        <w:numPr>
          <w:ilvl w:val="0"/>
          <w:numId w:val="61"/>
        </w:numPr>
      </w:pPr>
      <w:r w:rsidRPr="003B5765">
        <w:lastRenderedPageBreak/>
        <w:t>James is helping Clark with what type of problem?</w:t>
      </w:r>
    </w:p>
    <w:p w:rsidR="00C47C5C" w:rsidRPr="003B5765" w:rsidRDefault="009F18D0" w:rsidP="00BF2B15">
      <w:pPr>
        <w:pStyle w:val="ListParagraph"/>
        <w:numPr>
          <w:ilvl w:val="0"/>
          <w:numId w:val="70"/>
        </w:numPr>
        <w:rPr>
          <w:color w:val="FF0000"/>
        </w:rPr>
      </w:pPr>
      <w:r w:rsidRPr="003B5765">
        <w:rPr>
          <w:color w:val="FF0000"/>
        </w:rPr>
        <w:t>Personal relationship problems</w:t>
      </w:r>
    </w:p>
    <w:p w:rsidR="00C47C5C" w:rsidRPr="003B5765" w:rsidRDefault="009F18D0" w:rsidP="00BF2B15">
      <w:pPr>
        <w:pStyle w:val="ListParagraph"/>
        <w:numPr>
          <w:ilvl w:val="0"/>
          <w:numId w:val="70"/>
        </w:numPr>
      </w:pPr>
      <w:r w:rsidRPr="003B5765">
        <w:t>Problems with his children</w:t>
      </w:r>
    </w:p>
    <w:p w:rsidR="00C47C5C" w:rsidRPr="003B5765" w:rsidRDefault="009F18D0" w:rsidP="00BF2B15">
      <w:pPr>
        <w:pStyle w:val="ListParagraph"/>
        <w:numPr>
          <w:ilvl w:val="0"/>
          <w:numId w:val="70"/>
        </w:numPr>
      </w:pPr>
      <w:r w:rsidRPr="003B5765">
        <w:t>Problems with a coworker</w:t>
      </w:r>
    </w:p>
    <w:p w:rsidR="00C47C5C" w:rsidRPr="003B5765" w:rsidRDefault="006619D4" w:rsidP="00BF2B15">
      <w:pPr>
        <w:pStyle w:val="ListParagraph"/>
        <w:numPr>
          <w:ilvl w:val="0"/>
          <w:numId w:val="70"/>
        </w:numPr>
      </w:pPr>
      <w:r w:rsidRPr="003B5765">
        <w:t>P</w:t>
      </w:r>
      <w:r w:rsidR="009F18D0" w:rsidRPr="003B5765">
        <w:t>ersonal problems within himself</w:t>
      </w:r>
    </w:p>
    <w:p w:rsidR="00C47C5C" w:rsidRPr="003B5765" w:rsidRDefault="004A1C36" w:rsidP="00C47C5C">
      <w:pPr>
        <w:ind w:left="720"/>
        <w:rPr>
          <w:color w:val="FF0000"/>
        </w:rPr>
      </w:pPr>
      <w:r w:rsidRPr="003B5765">
        <w:rPr>
          <w:color w:val="FF0000"/>
        </w:rPr>
        <w:t>Clark has come to James seeking helps with not only his current and future career paths, but also problems with his current personal relationship problems.</w:t>
      </w:r>
    </w:p>
    <w:p w:rsidR="00C47C5C" w:rsidRPr="003B5765" w:rsidRDefault="00B97311" w:rsidP="00BF2B15">
      <w:pPr>
        <w:numPr>
          <w:ilvl w:val="0"/>
          <w:numId w:val="61"/>
        </w:numPr>
      </w:pPr>
      <w:r w:rsidRPr="003B5765">
        <w:t>Rebecca suggests using what type of coaching tool?</w:t>
      </w:r>
    </w:p>
    <w:p w:rsidR="00C47C5C" w:rsidRPr="003B5765" w:rsidRDefault="009F18D0" w:rsidP="00BF2B15">
      <w:pPr>
        <w:pStyle w:val="ListParagraph"/>
        <w:numPr>
          <w:ilvl w:val="0"/>
          <w:numId w:val="71"/>
        </w:numPr>
      </w:pPr>
      <w:r w:rsidRPr="003B5765">
        <w:t>Go on job interviews</w:t>
      </w:r>
    </w:p>
    <w:p w:rsidR="00C47C5C" w:rsidRPr="003B5765" w:rsidRDefault="009F18D0" w:rsidP="00BF2B15">
      <w:pPr>
        <w:pStyle w:val="ListParagraph"/>
        <w:numPr>
          <w:ilvl w:val="0"/>
          <w:numId w:val="71"/>
        </w:numPr>
        <w:rPr>
          <w:color w:val="FF0000"/>
        </w:rPr>
      </w:pPr>
      <w:r w:rsidRPr="003B5765">
        <w:rPr>
          <w:color w:val="FF0000"/>
        </w:rPr>
        <w:t>Conduct personal research</w:t>
      </w:r>
    </w:p>
    <w:p w:rsidR="00C47C5C" w:rsidRPr="003B5765" w:rsidRDefault="009F18D0" w:rsidP="00BF2B15">
      <w:pPr>
        <w:pStyle w:val="ListParagraph"/>
        <w:numPr>
          <w:ilvl w:val="0"/>
          <w:numId w:val="71"/>
        </w:numPr>
      </w:pPr>
      <w:r w:rsidRPr="003B5765">
        <w:t>Attend seminars</w:t>
      </w:r>
    </w:p>
    <w:p w:rsidR="00C47C5C" w:rsidRPr="003B5765" w:rsidRDefault="009F18D0" w:rsidP="00BF2B15">
      <w:pPr>
        <w:pStyle w:val="ListParagraph"/>
        <w:numPr>
          <w:ilvl w:val="0"/>
          <w:numId w:val="71"/>
        </w:numPr>
      </w:pPr>
      <w:r w:rsidRPr="003B5765">
        <w:t>Create a timeline</w:t>
      </w:r>
    </w:p>
    <w:p w:rsidR="00744F96" w:rsidRPr="003B5765" w:rsidRDefault="00744F96" w:rsidP="004A1C36">
      <w:pPr>
        <w:ind w:left="720"/>
        <w:rPr>
          <w:color w:val="FF0000"/>
        </w:rPr>
      </w:pPr>
      <w:r w:rsidRPr="003B5765">
        <w:rPr>
          <w:color w:val="FF0000"/>
        </w:rPr>
        <w:t>Rebecca is working with James and his life coach client, Clark.</w:t>
      </w:r>
      <w:r w:rsidR="009F18D0" w:rsidRPr="003B5765">
        <w:rPr>
          <w:color w:val="FF0000"/>
        </w:rPr>
        <w:t xml:space="preserve"> </w:t>
      </w:r>
      <w:r w:rsidRPr="003B5765">
        <w:rPr>
          <w:color w:val="FF0000"/>
        </w:rPr>
        <w:t>She suggests for James to help Cl</w:t>
      </w:r>
      <w:r w:rsidR="00E83FF4" w:rsidRPr="003B5765">
        <w:rPr>
          <w:color w:val="FF0000"/>
        </w:rPr>
        <w:t>ark with his career problems by</w:t>
      </w:r>
      <w:r w:rsidRPr="003B5765">
        <w:rPr>
          <w:color w:val="FF0000"/>
        </w:rPr>
        <w:t xml:space="preserve"> instructing him to keep a journal and conduct personal research in the career field he would be interested in, as well as offer plenty of support and encouragement.</w:t>
      </w:r>
    </w:p>
    <w:p w:rsidR="009F18D0" w:rsidRPr="003B5765" w:rsidRDefault="009F18D0">
      <w:pPr>
        <w:spacing w:after="0" w:line="240" w:lineRule="auto"/>
      </w:pPr>
      <w:r w:rsidRPr="003B5765">
        <w:br w:type="page"/>
      </w:r>
    </w:p>
    <w:bookmarkStart w:id="58" w:name="_Toc412547434"/>
    <w:p w:rsidR="00B33DC8" w:rsidRPr="003B5765" w:rsidRDefault="00FE5147" w:rsidP="00E2260E">
      <w:pPr>
        <w:pStyle w:val="Heading1"/>
        <w:rPr>
          <w:lang w:eastAsia="zh-TW"/>
        </w:rPr>
      </w:pPr>
      <w:r w:rsidRPr="003B5765">
        <w:rPr>
          <w:noProof/>
          <w:lang w:bidi="ar-SA"/>
        </w:rPr>
        <w:lastRenderedPageBreak/>
        <mc:AlternateContent>
          <mc:Choice Requires="wps">
            <w:drawing>
              <wp:anchor distT="91440" distB="91440" distL="114300" distR="114300" simplePos="0" relativeHeight="251662848" behindDoc="0" locked="0" layoutInCell="1" allowOverlap="1" wp14:anchorId="44107D74" wp14:editId="47A991CC">
                <wp:simplePos x="0" y="0"/>
                <wp:positionH relativeFrom="page">
                  <wp:posOffset>-133350</wp:posOffset>
                </wp:positionH>
                <wp:positionV relativeFrom="page">
                  <wp:posOffset>0</wp:posOffset>
                </wp:positionV>
                <wp:extent cx="8186420" cy="1857375"/>
                <wp:effectExtent l="0" t="0" r="5080" b="9525"/>
                <wp:wrapSquare wrapText="bothSides"/>
                <wp:docPr id="2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6420" cy="1857375"/>
                        </a:xfrm>
                        <a:prstGeom prst="rect">
                          <a:avLst/>
                        </a:prstGeom>
                        <a:gradFill>
                          <a:gsLst>
                            <a:gs pos="0">
                              <a:srgbClr val="FFFFFF"/>
                            </a:gs>
                            <a:gs pos="100000">
                              <a:schemeClr val="bg1">
                                <a:lumMod val="50000"/>
                              </a:schemeClr>
                            </a:gs>
                          </a:gsLst>
                          <a:lin ang="5400000" scaled="1"/>
                        </a:gradFill>
                        <a:ln>
                          <a:noFill/>
                        </a:ln>
                        <a:effectLst/>
                        <a:extLst/>
                      </wps:spPr>
                      <wps:txbx>
                        <w:txbxContent>
                          <w:p w:rsidR="00261FE0" w:rsidRDefault="00261FE0" w:rsidP="00311AE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Our ability to handle life’s challenges is a measure of our strength of character.</w:t>
                            </w:r>
                          </w:p>
                          <w:p w:rsidR="00261FE0" w:rsidRPr="00BF2B9D" w:rsidRDefault="00261FE0" w:rsidP="00BF2B9D">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sidRPr="006D5370">
                              <w:rPr>
                                <w:rFonts w:asciiTheme="majorHAnsi" w:hAnsiTheme="majorHAnsi"/>
                                <w:sz w:val="28"/>
                                <w:szCs w:val="28"/>
                              </w:rPr>
                              <w:br/>
                            </w:r>
                            <w:r>
                              <w:rPr>
                                <w:rFonts w:asciiTheme="majorHAnsi" w:hAnsiTheme="majorHAnsi"/>
                                <w:b/>
                                <w:i/>
                                <w:iCs/>
                                <w:sz w:val="28"/>
                                <w:szCs w:val="28"/>
                              </w:rPr>
                              <w:t>Les Brown</w:t>
                            </w:r>
                          </w:p>
                          <w:p w:rsidR="00261FE0" w:rsidRPr="00C06439" w:rsidRDefault="00261FE0"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36" style="position:absolute;margin-left:-10.5pt;margin-top:0;width:644.6pt;height:146.25pt;z-index:2516628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" stroked="f">
                <v:fill color2="#7f7f7f [1612]" focus="100%" type="gradient"/>
                <v:textbox inset="4in,54pt,1in,0">
                  <w:txbxContent>
                    <w:p w:rsidR="00261FE0" w:rsidRDefault="00261FE0" w:rsidP="00311AE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Our ability to handle life’s challenges is a measure of our strength of character.</w:t>
                      </w:r>
                    </w:p>
                    <w:p w:rsidR="00261FE0" w:rsidRPr="00BF2B9D" w:rsidRDefault="00261FE0" w:rsidP="00BF2B9D">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sidRPr="006D5370">
                        <w:rPr>
                          <w:rFonts w:asciiTheme="majorHAnsi" w:hAnsiTheme="majorHAnsi"/>
                          <w:sz w:val="28"/>
                          <w:szCs w:val="28"/>
                        </w:rPr>
                        <w:br/>
                      </w:r>
                      <w:r>
                        <w:rPr>
                          <w:rFonts w:asciiTheme="majorHAnsi" w:hAnsiTheme="majorHAnsi"/>
                          <w:b/>
                          <w:i/>
                          <w:iCs/>
                          <w:sz w:val="28"/>
                          <w:szCs w:val="28"/>
                        </w:rPr>
                        <w:t>Les Brown</w:t>
                      </w:r>
                    </w:p>
                    <w:p w:rsidR="00261FE0" w:rsidRPr="00C06439" w:rsidRDefault="00261FE0"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v:textbox>
                <w10:wrap type="square" anchorx="page" anchory="page"/>
              </v:rect>
            </w:pict>
          </mc:Fallback>
        </mc:AlternateContent>
      </w:r>
      <w:r w:rsidR="00381A27" w:rsidRPr="003B5765">
        <w:rPr>
          <w:lang w:eastAsia="zh-TW"/>
        </w:rPr>
        <w:t xml:space="preserve">Module Eight: </w:t>
      </w:r>
      <w:r w:rsidR="004F6381" w:rsidRPr="003B5765">
        <w:rPr>
          <w:lang w:eastAsia="zh-TW"/>
        </w:rPr>
        <w:t>Life Coaching Specialized Areas (I)</w:t>
      </w:r>
      <w:bookmarkEnd w:id="58"/>
    </w:p>
    <w:p w:rsidR="00381A27" w:rsidRPr="003B5765" w:rsidRDefault="002B5EC0" w:rsidP="00B33DC8">
      <w:r w:rsidRPr="003B5765">
        <w:rPr>
          <w:noProof/>
          <w:lang w:bidi="ar-SA"/>
        </w:rPr>
        <w:drawing>
          <wp:anchor distT="0" distB="0" distL="114300" distR="114300" simplePos="0" relativeHeight="251772416" behindDoc="0" locked="0" layoutInCell="1" allowOverlap="1" wp14:anchorId="4F4B23F6" wp14:editId="10AF80F1">
            <wp:simplePos x="0" y="0"/>
            <wp:positionH relativeFrom="margin">
              <wp:align>left</wp:align>
            </wp:positionH>
            <wp:positionV relativeFrom="paragraph">
              <wp:posOffset>7620</wp:posOffset>
            </wp:positionV>
            <wp:extent cx="1858645" cy="1714500"/>
            <wp:effectExtent l="0" t="0" r="8255" b="0"/>
            <wp:wrapSquare wrapText="bothSides"/>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MC900059637[1].WMF"/>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872497" cy="1727278"/>
                    </a:xfrm>
                    <a:prstGeom prst="rect">
                      <a:avLst/>
                    </a:prstGeom>
                  </pic:spPr>
                </pic:pic>
              </a:graphicData>
            </a:graphic>
            <wp14:sizeRelH relativeFrom="margin">
              <wp14:pctWidth>0</wp14:pctWidth>
            </wp14:sizeRelH>
            <wp14:sizeRelV relativeFrom="margin">
              <wp14:pctHeight>0</wp14:pctHeight>
            </wp14:sizeRelV>
          </wp:anchor>
        </w:drawing>
      </w:r>
      <w:r w:rsidR="00FB265B" w:rsidRPr="003B5765">
        <w:rPr>
          <w:lang w:bidi="ar-SA"/>
        </w:rPr>
        <w:t>Many life coaches are certified in general coaching and</w:t>
      </w:r>
      <w:r w:rsidR="00AC31BB" w:rsidRPr="003B5765">
        <w:rPr>
          <w:lang w:bidi="ar-SA"/>
        </w:rPr>
        <w:t xml:space="preserve"> </w:t>
      </w:r>
      <w:r w:rsidR="00FB265B" w:rsidRPr="003B5765">
        <w:rPr>
          <w:lang w:bidi="ar-SA"/>
        </w:rPr>
        <w:t>can assist a wide variety of cases.</w:t>
      </w:r>
      <w:r w:rsidR="009F18D0" w:rsidRPr="003B5765">
        <w:rPr>
          <w:lang w:bidi="ar-SA"/>
        </w:rPr>
        <w:t xml:space="preserve"> </w:t>
      </w:r>
      <w:r w:rsidR="00FB265B" w:rsidRPr="003B5765">
        <w:rPr>
          <w:lang w:bidi="ar-SA"/>
        </w:rPr>
        <w:t>However, some life coaches choose to practice in a specialized area of coaching.</w:t>
      </w:r>
      <w:r w:rsidR="009F18D0" w:rsidRPr="003B5765">
        <w:rPr>
          <w:lang w:bidi="ar-SA"/>
        </w:rPr>
        <w:t xml:space="preserve"> </w:t>
      </w:r>
      <w:r w:rsidR="00FB265B" w:rsidRPr="003B5765">
        <w:rPr>
          <w:lang w:bidi="ar-SA"/>
        </w:rPr>
        <w:t>Also known as a niche, life coaching specialties work with clients</w:t>
      </w:r>
      <w:r w:rsidR="0062294B" w:rsidRPr="003B5765">
        <w:rPr>
          <w:lang w:bidi="ar-SA"/>
        </w:rPr>
        <w:t xml:space="preserve"> </w:t>
      </w:r>
      <w:r w:rsidR="00FB265B" w:rsidRPr="003B5765">
        <w:rPr>
          <w:lang w:bidi="ar-SA"/>
        </w:rPr>
        <w:t>that have particular needs and who will need specific skills</w:t>
      </w:r>
      <w:r w:rsidR="0062294B" w:rsidRPr="003B5765">
        <w:rPr>
          <w:lang w:bidi="ar-SA"/>
        </w:rPr>
        <w:t xml:space="preserve"> and tools from their life coach.</w:t>
      </w:r>
    </w:p>
    <w:p w:rsidR="00E40ED5" w:rsidRPr="003B5765" w:rsidRDefault="00E40ED5" w:rsidP="00104301">
      <w:pPr>
        <w:rPr>
          <w:lang w:bidi="ar-SA"/>
        </w:rPr>
      </w:pPr>
    </w:p>
    <w:p w:rsidR="00E40ED5" w:rsidRPr="003B5765" w:rsidRDefault="00E40ED5" w:rsidP="00104301">
      <w:pPr>
        <w:rPr>
          <w:lang w:bidi="ar-SA"/>
        </w:rPr>
      </w:pPr>
    </w:p>
    <w:p w:rsidR="009F18D0" w:rsidRPr="003B5765" w:rsidRDefault="009F18D0" w:rsidP="00104301">
      <w:pPr>
        <w:rPr>
          <w:lang w:bidi="ar-SA"/>
        </w:rPr>
      </w:pPr>
    </w:p>
    <w:p w:rsidR="00E40ED5" w:rsidRPr="003B5765" w:rsidRDefault="00E40ED5" w:rsidP="00104301">
      <w:pPr>
        <w:rPr>
          <w:lang w:bidi="ar-SA"/>
        </w:rPr>
      </w:pPr>
    </w:p>
    <w:p w:rsidR="00CC07AB" w:rsidRPr="003B5765" w:rsidRDefault="00744265" w:rsidP="00CC07AB">
      <w:pPr>
        <w:pStyle w:val="Heading2"/>
      </w:pPr>
      <w:bookmarkStart w:id="59" w:name="_Toc412547435"/>
      <w:r w:rsidRPr="003B5765">
        <w:rPr>
          <w:lang w:bidi="ar-SA"/>
        </w:rPr>
        <w:t>Relationship and Dating Coaching</w:t>
      </w:r>
      <w:bookmarkEnd w:id="59"/>
    </w:p>
    <w:p w:rsidR="00C37B14" w:rsidRPr="003B5765" w:rsidRDefault="002B5EC0" w:rsidP="007E09A9">
      <w:r w:rsidRPr="003B5765">
        <w:rPr>
          <w:noProof/>
          <w:lang w:bidi="ar-SA"/>
        </w:rPr>
        <w:drawing>
          <wp:anchor distT="0" distB="0" distL="114300" distR="114300" simplePos="0" relativeHeight="251774464" behindDoc="0" locked="0" layoutInCell="1" allowOverlap="1" wp14:anchorId="37F25898" wp14:editId="673D9E27">
            <wp:simplePos x="0" y="0"/>
            <wp:positionH relativeFrom="margin">
              <wp:align>left</wp:align>
            </wp:positionH>
            <wp:positionV relativeFrom="paragraph">
              <wp:posOffset>6985</wp:posOffset>
            </wp:positionV>
            <wp:extent cx="1035685" cy="929640"/>
            <wp:effectExtent l="0" t="0" r="0" b="3810"/>
            <wp:wrapThrough wrapText="bothSides">
              <wp:wrapPolygon edited="0">
                <wp:start x="0" y="0"/>
                <wp:lineTo x="0" y="21246"/>
                <wp:lineTo x="21057" y="21246"/>
                <wp:lineTo x="21057" y="0"/>
                <wp:lineTo x="0" y="0"/>
              </wp:wrapPolygon>
            </wp:wrapThrough>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MP900390565[1].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036163" cy="930069"/>
                    </a:xfrm>
                    <a:prstGeom prst="rect">
                      <a:avLst/>
                    </a:prstGeom>
                  </pic:spPr>
                </pic:pic>
              </a:graphicData>
            </a:graphic>
            <wp14:sizeRelV relativeFrom="margin">
              <wp14:pctHeight>0</wp14:pctHeight>
            </wp14:sizeRelV>
          </wp:anchor>
        </w:drawing>
      </w:r>
      <w:r w:rsidR="00083C56" w:rsidRPr="003B5765">
        <w:t>Relationship life coaching is an area of life coaching that specializes in h</w:t>
      </w:r>
      <w:r w:rsidR="003249D4" w:rsidRPr="003B5765">
        <w:t>elping people in relationships.</w:t>
      </w:r>
      <w:r w:rsidR="009F18D0" w:rsidRPr="003B5765">
        <w:t xml:space="preserve"> </w:t>
      </w:r>
      <w:r w:rsidR="003249D4" w:rsidRPr="003B5765">
        <w:t>Relationship life coaches have experience and training in relationship dynamics, which include dating relationships, romantic relationships, family relationships and even forms of business or professional relationships.</w:t>
      </w:r>
      <w:r w:rsidR="009F18D0" w:rsidRPr="003B5765">
        <w:t xml:space="preserve"> </w:t>
      </w:r>
      <w:r w:rsidR="003249D4" w:rsidRPr="003B5765">
        <w:t>They typically work</w:t>
      </w:r>
      <w:r w:rsidR="00083C56" w:rsidRPr="003B5765">
        <w:t xml:space="preserve"> with both parties to create goals, further understand current problems or situations, grieve if a loss has occurred, and even work toward progressing the relationship to a deeper, more fulfilling level.</w:t>
      </w:r>
      <w:r w:rsidR="009F18D0" w:rsidRPr="003B5765">
        <w:t xml:space="preserve"> </w:t>
      </w:r>
      <w:r w:rsidR="00AB3610" w:rsidRPr="003B5765">
        <w:t>Some of the key aspects they address include conflict resolution, communication skills and general coping skills.</w:t>
      </w:r>
      <w:r w:rsidR="009F18D0" w:rsidRPr="003B5765">
        <w:t xml:space="preserve"> </w:t>
      </w:r>
      <w:r w:rsidR="00AB3610" w:rsidRPr="003B5765">
        <w:t>Essentially, the goal of relationship and dating life coaching discover what each party wants from the relationship, and then determine how to make these joint goals and ambitions a reality for everyone.</w:t>
      </w:r>
    </w:p>
    <w:p w:rsidR="009F18D0" w:rsidRPr="003B5765" w:rsidRDefault="009F18D0" w:rsidP="007E09A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831756" w:rsidP="00CC07AB">
            <w:pPr>
              <w:rPr>
                <w:b/>
                <w:bCs/>
                <w:color w:val="000000" w:themeColor="text1"/>
              </w:rPr>
            </w:pPr>
            <w:r w:rsidRPr="003B5765">
              <w:rPr>
                <w:b/>
                <w:bCs/>
                <w:color w:val="000000" w:themeColor="text1"/>
              </w:rPr>
              <w:t>8</w:t>
            </w:r>
            <w:r w:rsidR="007251A1" w:rsidRPr="003B5765">
              <w:rPr>
                <w:b/>
                <w:bCs/>
                <w:color w:val="000000" w:themeColor="text1"/>
              </w:rPr>
              <w:t xml:space="preserve"> 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8B10F5" w:rsidP="00CE22E9">
            <w:pPr>
              <w:rPr>
                <w:color w:val="000000" w:themeColor="text1"/>
              </w:rPr>
            </w:pPr>
            <w:r w:rsidRPr="003B5765">
              <w:rPr>
                <w:color w:val="000000" w:themeColor="text1"/>
              </w:rPr>
              <w:t>Review the characteristics of relationship and dating coaching.</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5175FC" w:rsidRPr="003B5765" w:rsidRDefault="00775790" w:rsidP="00CC07AB">
            <w:pPr>
              <w:rPr>
                <w:b/>
                <w:color w:val="000000" w:themeColor="text1"/>
              </w:rPr>
            </w:pPr>
            <w:r w:rsidRPr="003B5765">
              <w:rPr>
                <w:b/>
                <w:color w:val="000000" w:themeColor="text1"/>
              </w:rPr>
              <w:t>Relationship and Dating Coaching</w:t>
            </w:r>
          </w:p>
          <w:p w:rsidR="00CC07AB" w:rsidRPr="003B5765" w:rsidRDefault="008B10F5" w:rsidP="00D5620C">
            <w:pPr>
              <w:rPr>
                <w:color w:val="000000" w:themeColor="text1"/>
              </w:rPr>
            </w:pPr>
            <w:r w:rsidRPr="003B5765">
              <w:rPr>
                <w:color w:val="000000" w:themeColor="text1"/>
              </w:rPr>
              <w:t>Discuss the different aspects of relationship and dating coaching.</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lastRenderedPageBreak/>
              <w:t>Materials Required</w:t>
            </w:r>
          </w:p>
        </w:tc>
        <w:tc>
          <w:tcPr>
            <w:tcW w:w="7128" w:type="dxa"/>
            <w:shd w:val="clear" w:color="auto" w:fill="D9D9D9" w:themeFill="background1" w:themeFillShade="D9"/>
            <w:vAlign w:val="center"/>
          </w:tcPr>
          <w:p w:rsidR="00CC07AB" w:rsidRPr="003B5765" w:rsidRDefault="00101521" w:rsidP="00CC07AB">
            <w:pPr>
              <w:rPr>
                <w:b/>
                <w:bCs/>
                <w:color w:val="000000" w:themeColor="text1"/>
              </w:rPr>
            </w:pPr>
            <w:r w:rsidRPr="003B5765">
              <w:rPr>
                <w:b/>
              </w:rPr>
              <w:t>15</w:t>
            </w:r>
            <w:r w:rsidR="00775790" w:rsidRPr="003B5765">
              <w:rPr>
                <w:b/>
              </w:rPr>
              <w:t>: Relationship and Dating Coaching</w:t>
            </w:r>
          </w:p>
        </w:tc>
      </w:tr>
      <w:tr w:rsidR="00775790" w:rsidRPr="003B5765">
        <w:trPr>
          <w:trHeight w:val="440"/>
        </w:trPr>
        <w:tc>
          <w:tcPr>
            <w:tcW w:w="2448" w:type="dxa"/>
            <w:tcBorders>
              <w:bottom w:val="single" w:sz="4" w:space="0" w:color="1F497D"/>
            </w:tcBorders>
            <w:vAlign w:val="center"/>
          </w:tcPr>
          <w:p w:rsidR="00775790" w:rsidRPr="003B5765" w:rsidRDefault="00775790"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775790" w:rsidRPr="003B5765" w:rsidRDefault="00775790" w:rsidP="00275303">
            <w:pPr>
              <w:rPr>
                <w:color w:val="000000" w:themeColor="text1"/>
              </w:rPr>
            </w:pPr>
            <w:r w:rsidRPr="003B5765">
              <w:rPr>
                <w:color w:val="000000" w:themeColor="text1"/>
              </w:rPr>
              <w:t>None</w:t>
            </w:r>
          </w:p>
        </w:tc>
      </w:tr>
      <w:tr w:rsidR="00775790" w:rsidRPr="003B5765">
        <w:tc>
          <w:tcPr>
            <w:tcW w:w="2448" w:type="dxa"/>
            <w:shd w:val="clear" w:color="auto" w:fill="D9D9D9" w:themeFill="background1" w:themeFillShade="D9"/>
            <w:vAlign w:val="center"/>
          </w:tcPr>
          <w:p w:rsidR="00775790" w:rsidRPr="003B5765" w:rsidRDefault="00775790"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775790" w:rsidRPr="003B5765" w:rsidRDefault="00775790" w:rsidP="00275303">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775790" w:rsidRPr="003B5765">
        <w:tc>
          <w:tcPr>
            <w:tcW w:w="2448" w:type="dxa"/>
            <w:tcBorders>
              <w:bottom w:val="single" w:sz="4" w:space="0" w:color="1F497D"/>
            </w:tcBorders>
            <w:vAlign w:val="center"/>
          </w:tcPr>
          <w:p w:rsidR="00775790" w:rsidRPr="003B5765" w:rsidRDefault="00775790"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775790" w:rsidRPr="003B5765" w:rsidRDefault="00775790" w:rsidP="00275303">
            <w:pPr>
              <w:rPr>
                <w:color w:val="000000" w:themeColor="text1"/>
              </w:rPr>
            </w:pPr>
            <w:r w:rsidRPr="003B5765">
              <w:rPr>
                <w:color w:val="000000" w:themeColor="text1"/>
              </w:rPr>
              <w:t xml:space="preserve">Share any personal, relevant stories. </w:t>
            </w:r>
          </w:p>
        </w:tc>
      </w:tr>
      <w:tr w:rsidR="00775790" w:rsidRPr="003B5765">
        <w:tc>
          <w:tcPr>
            <w:tcW w:w="2448" w:type="dxa"/>
            <w:shd w:val="clear" w:color="auto" w:fill="D9D9D9" w:themeFill="background1" w:themeFillShade="D9"/>
            <w:vAlign w:val="center"/>
          </w:tcPr>
          <w:p w:rsidR="00775790" w:rsidRPr="003B5765" w:rsidRDefault="00775790"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775790" w:rsidRPr="003B5765" w:rsidRDefault="00775790"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C47B55" w:rsidP="00311AE9">
            <w:pPr>
              <w:rPr>
                <w:color w:val="000000" w:themeColor="text1"/>
              </w:rPr>
            </w:pPr>
            <w:r w:rsidRPr="003B5765">
              <w:rPr>
                <w:color w:val="000000" w:themeColor="text1"/>
              </w:rPr>
              <w:t xml:space="preserve">What are some of the goals of relationship or dating life coaching? </w:t>
            </w:r>
          </w:p>
        </w:tc>
      </w:tr>
    </w:tbl>
    <w:p w:rsidR="00CC07AB" w:rsidRPr="003B5765" w:rsidRDefault="00CC07AB" w:rsidP="00CC07AB">
      <w:pPr>
        <w:spacing w:after="0" w:line="240" w:lineRule="auto"/>
        <w:rPr>
          <w:rFonts w:ascii="Cambria" w:eastAsiaTheme="majorEastAsia" w:hAnsi="Cambria" w:cstheme="majorBidi"/>
          <w:b/>
          <w:bCs/>
          <w:color w:val="000000" w:themeColor="text1"/>
          <w:sz w:val="26"/>
          <w:szCs w:val="26"/>
        </w:rPr>
      </w:pPr>
    </w:p>
    <w:p w:rsidR="00CC07AB" w:rsidRPr="003B5765" w:rsidRDefault="00744265" w:rsidP="00CC07AB">
      <w:pPr>
        <w:pStyle w:val="Heading2"/>
      </w:pPr>
      <w:bookmarkStart w:id="60" w:name="_Toc412547436"/>
      <w:r w:rsidRPr="003B5765">
        <w:t>Health and Fitness Coaching</w:t>
      </w:r>
      <w:bookmarkEnd w:id="60"/>
    </w:p>
    <w:p w:rsidR="005746EE" w:rsidRPr="003B5765" w:rsidRDefault="002B5EC0" w:rsidP="00C53931">
      <w:r w:rsidRPr="003B5765">
        <w:rPr>
          <w:rFonts w:ascii="Arial" w:hAnsi="Arial" w:cs="Arial"/>
          <w:noProof/>
          <w:color w:val="0033CC"/>
          <w:sz w:val="21"/>
          <w:szCs w:val="21"/>
          <w:lang w:bidi="ar-SA"/>
        </w:rPr>
        <w:drawing>
          <wp:anchor distT="0" distB="0" distL="114300" distR="114300" simplePos="0" relativeHeight="251775488" behindDoc="0" locked="0" layoutInCell="1" allowOverlap="1" wp14:anchorId="41E91D54" wp14:editId="2716ED38">
            <wp:simplePos x="0" y="0"/>
            <wp:positionH relativeFrom="column">
              <wp:posOffset>0</wp:posOffset>
            </wp:positionH>
            <wp:positionV relativeFrom="paragraph">
              <wp:posOffset>1270</wp:posOffset>
            </wp:positionV>
            <wp:extent cx="952500" cy="853440"/>
            <wp:effectExtent l="0" t="0" r="0" b="3810"/>
            <wp:wrapSquare wrapText="bothSides"/>
            <wp:docPr id="126" name="Picture 126" descr="healthy snack clip art">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ealthy snack clip art">
                      <a:hlinkClick r:id="rId29"/>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0" cy="853440"/>
                    </a:xfrm>
                    <a:prstGeom prst="rect">
                      <a:avLst/>
                    </a:prstGeom>
                    <a:noFill/>
                    <a:ln>
                      <a:noFill/>
                    </a:ln>
                  </pic:spPr>
                </pic:pic>
              </a:graphicData>
            </a:graphic>
          </wp:anchor>
        </w:drawing>
      </w:r>
      <w:r w:rsidR="00DC118A" w:rsidRPr="003B5765">
        <w:t>A life coach that specializes in health and/or fitness is a life coach that help</w:t>
      </w:r>
      <w:r w:rsidR="005746EE" w:rsidRPr="003B5765">
        <w:t>s</w:t>
      </w:r>
      <w:r w:rsidR="00DC118A" w:rsidRPr="003B5765">
        <w:t xml:space="preserve"> their clients find the motivation and skills to achieve their health goals, such as losing weight, becoming more fit, or simply learning to eat healthier.</w:t>
      </w:r>
      <w:r w:rsidR="009F18D0" w:rsidRPr="003B5765">
        <w:t xml:space="preserve"> </w:t>
      </w:r>
      <w:r w:rsidR="00712225" w:rsidRPr="003B5765">
        <w:t>However, a life coach does not determine the client’s diet or gives them a health regiment to follow, but they help the client determine what they want their health to be, and then help them reach their goals themselves.</w:t>
      </w:r>
      <w:r w:rsidR="009F18D0" w:rsidRPr="003B5765">
        <w:t xml:space="preserve"> </w:t>
      </w:r>
      <w:r w:rsidR="00712225" w:rsidRPr="003B5765">
        <w:t xml:space="preserve">The life coach helps the client establish health goals and then work to create action plans </w:t>
      </w:r>
      <w:r w:rsidR="000F6C81" w:rsidRPr="003B5765">
        <w:t>to</w:t>
      </w:r>
      <w:r w:rsidR="00712225" w:rsidRPr="003B5765">
        <w:t xml:space="preserve"> reach them – all while giving advice, support and encouragement to give the client confidence and motivation.</w:t>
      </w:r>
    </w:p>
    <w:p w:rsidR="005746EE" w:rsidRPr="003B5765" w:rsidRDefault="005746EE" w:rsidP="00C53931">
      <w:r w:rsidRPr="003B5765">
        <w:t>Common health and fitness goals:</w:t>
      </w:r>
    </w:p>
    <w:p w:rsidR="005746EE" w:rsidRPr="003B5765" w:rsidRDefault="005746EE" w:rsidP="00BF2B15">
      <w:pPr>
        <w:pStyle w:val="ListParagraph"/>
        <w:numPr>
          <w:ilvl w:val="0"/>
          <w:numId w:val="122"/>
        </w:numPr>
      </w:pPr>
      <w:r w:rsidRPr="003B5765">
        <w:t>Lose weight</w:t>
      </w:r>
    </w:p>
    <w:p w:rsidR="005746EE" w:rsidRPr="003B5765" w:rsidRDefault="005746EE" w:rsidP="00BF2B15">
      <w:pPr>
        <w:pStyle w:val="ListParagraph"/>
        <w:numPr>
          <w:ilvl w:val="0"/>
          <w:numId w:val="122"/>
        </w:numPr>
      </w:pPr>
      <w:r w:rsidRPr="003B5765">
        <w:t>Build muscle/be more fit</w:t>
      </w:r>
    </w:p>
    <w:p w:rsidR="005746EE" w:rsidRPr="003B5765" w:rsidRDefault="005746EE" w:rsidP="00BF2B15">
      <w:pPr>
        <w:pStyle w:val="ListParagraph"/>
        <w:numPr>
          <w:ilvl w:val="0"/>
          <w:numId w:val="122"/>
        </w:numPr>
      </w:pPr>
      <w:r w:rsidRPr="003B5765">
        <w:t>Lower stress</w:t>
      </w:r>
    </w:p>
    <w:p w:rsidR="005746EE" w:rsidRPr="003B5765" w:rsidRDefault="005746EE" w:rsidP="00BF2B15">
      <w:pPr>
        <w:pStyle w:val="ListParagraph"/>
        <w:numPr>
          <w:ilvl w:val="0"/>
          <w:numId w:val="122"/>
        </w:numPr>
      </w:pPr>
      <w:r w:rsidRPr="003B5765">
        <w:t>Eat better/more healthy</w:t>
      </w:r>
    </w:p>
    <w:p w:rsidR="005746EE" w:rsidRPr="003B5765" w:rsidRDefault="005746EE" w:rsidP="00BF2B15">
      <w:pPr>
        <w:pStyle w:val="ListParagraph"/>
        <w:numPr>
          <w:ilvl w:val="0"/>
          <w:numId w:val="122"/>
        </w:numPr>
      </w:pPr>
      <w:r w:rsidRPr="003B5765">
        <w:t>Quit smoking</w:t>
      </w:r>
    </w:p>
    <w:p w:rsidR="009F18D0" w:rsidRPr="003B5765" w:rsidRDefault="009F18D0" w:rsidP="009F18D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311AE9" w:rsidP="00CC07AB">
            <w:pPr>
              <w:rPr>
                <w:b/>
                <w:bCs/>
                <w:color w:val="000000" w:themeColor="text1"/>
              </w:rPr>
            </w:pPr>
            <w:r w:rsidRPr="003B5765">
              <w:rPr>
                <w:b/>
                <w:bCs/>
                <w:color w:val="000000" w:themeColor="text1"/>
              </w:rPr>
              <w:t>7</w:t>
            </w:r>
            <w:r w:rsidR="00AD2D19" w:rsidRPr="003B5765">
              <w:rPr>
                <w:b/>
                <w:bCs/>
                <w:color w:val="000000" w:themeColor="text1"/>
              </w:rPr>
              <w:t xml:space="preserve"> </w:t>
            </w:r>
            <w:r w:rsidR="00E84163" w:rsidRPr="003B5765">
              <w:rPr>
                <w:b/>
                <w:bCs/>
                <w:color w:val="000000" w:themeColor="text1"/>
              </w:rPr>
              <w:t>minutes</w:t>
            </w:r>
          </w:p>
        </w:tc>
      </w:tr>
      <w:tr w:rsidR="008B10F5" w:rsidRPr="003B5765">
        <w:tc>
          <w:tcPr>
            <w:tcW w:w="2448" w:type="dxa"/>
            <w:shd w:val="clear" w:color="auto" w:fill="D9D9D9" w:themeFill="background1" w:themeFillShade="D9"/>
            <w:vAlign w:val="center"/>
          </w:tcPr>
          <w:p w:rsidR="008B10F5" w:rsidRPr="003B5765" w:rsidRDefault="008B10F5"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8B10F5" w:rsidRPr="003B5765" w:rsidRDefault="008B10F5" w:rsidP="008B10F5">
            <w:pPr>
              <w:rPr>
                <w:color w:val="000000" w:themeColor="text1"/>
              </w:rPr>
            </w:pPr>
            <w:r w:rsidRPr="003B5765">
              <w:rPr>
                <w:color w:val="000000" w:themeColor="text1"/>
              </w:rPr>
              <w:t>Review the characteristics of health and fitness coaching.</w:t>
            </w:r>
          </w:p>
        </w:tc>
      </w:tr>
      <w:tr w:rsidR="008B10F5" w:rsidRPr="003B5765">
        <w:tc>
          <w:tcPr>
            <w:tcW w:w="2448" w:type="dxa"/>
            <w:tcBorders>
              <w:bottom w:val="single" w:sz="4" w:space="0" w:color="1F497D"/>
            </w:tcBorders>
            <w:vAlign w:val="center"/>
          </w:tcPr>
          <w:p w:rsidR="008B10F5" w:rsidRPr="003B5765" w:rsidRDefault="008B10F5"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8B10F5" w:rsidRPr="003B5765" w:rsidRDefault="008B10F5" w:rsidP="00275303">
            <w:pPr>
              <w:rPr>
                <w:b/>
                <w:color w:val="000000" w:themeColor="text1"/>
              </w:rPr>
            </w:pPr>
            <w:r w:rsidRPr="003B5765">
              <w:rPr>
                <w:b/>
                <w:color w:val="000000" w:themeColor="text1"/>
              </w:rPr>
              <w:t>Health and Fitness Coaching</w:t>
            </w:r>
          </w:p>
          <w:p w:rsidR="008B10F5" w:rsidRPr="003B5765" w:rsidRDefault="008B10F5" w:rsidP="008B10F5">
            <w:pPr>
              <w:rPr>
                <w:color w:val="000000" w:themeColor="text1"/>
              </w:rPr>
            </w:pPr>
            <w:r w:rsidRPr="003B5765">
              <w:rPr>
                <w:color w:val="000000" w:themeColor="text1"/>
              </w:rPr>
              <w:t>Discuss the different aspects of health and fitness coaching.</w:t>
            </w:r>
          </w:p>
        </w:tc>
      </w:tr>
      <w:tr w:rsidR="008B10F5" w:rsidRPr="003B5765">
        <w:tc>
          <w:tcPr>
            <w:tcW w:w="2448" w:type="dxa"/>
            <w:shd w:val="clear" w:color="auto" w:fill="D9D9D9" w:themeFill="background1" w:themeFillShade="D9"/>
            <w:vAlign w:val="center"/>
          </w:tcPr>
          <w:p w:rsidR="008B10F5" w:rsidRPr="003B5765" w:rsidRDefault="008B10F5"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8B10F5" w:rsidRPr="003B5765" w:rsidRDefault="00101521" w:rsidP="00275303">
            <w:pPr>
              <w:rPr>
                <w:b/>
                <w:bCs/>
                <w:color w:val="000000" w:themeColor="text1"/>
              </w:rPr>
            </w:pPr>
            <w:r w:rsidRPr="003B5765">
              <w:rPr>
                <w:b/>
              </w:rPr>
              <w:t>16</w:t>
            </w:r>
            <w:r w:rsidR="008B10F5" w:rsidRPr="003B5765">
              <w:rPr>
                <w:b/>
              </w:rPr>
              <w:t>: Health and Fitness Coaching</w:t>
            </w:r>
          </w:p>
        </w:tc>
      </w:tr>
      <w:tr w:rsidR="008B10F5" w:rsidRPr="003B5765">
        <w:trPr>
          <w:trHeight w:val="440"/>
        </w:trPr>
        <w:tc>
          <w:tcPr>
            <w:tcW w:w="2448" w:type="dxa"/>
            <w:tcBorders>
              <w:bottom w:val="single" w:sz="4" w:space="0" w:color="1F497D"/>
            </w:tcBorders>
            <w:vAlign w:val="center"/>
          </w:tcPr>
          <w:p w:rsidR="008B10F5" w:rsidRPr="003B5765" w:rsidRDefault="008B10F5" w:rsidP="00CC07AB">
            <w:pPr>
              <w:rPr>
                <w:b/>
                <w:bCs/>
                <w:color w:val="000000" w:themeColor="text1"/>
              </w:rPr>
            </w:pPr>
            <w:r w:rsidRPr="003B5765">
              <w:rPr>
                <w:b/>
                <w:bCs/>
                <w:color w:val="000000" w:themeColor="text1"/>
              </w:rPr>
              <w:lastRenderedPageBreak/>
              <w:t>Planning Checklist</w:t>
            </w:r>
          </w:p>
        </w:tc>
        <w:tc>
          <w:tcPr>
            <w:tcW w:w="7128" w:type="dxa"/>
            <w:tcBorders>
              <w:bottom w:val="single" w:sz="4" w:space="0" w:color="1F497D"/>
            </w:tcBorders>
            <w:vAlign w:val="center"/>
          </w:tcPr>
          <w:p w:rsidR="008B10F5" w:rsidRPr="003B5765" w:rsidRDefault="008B10F5" w:rsidP="00275303">
            <w:pPr>
              <w:rPr>
                <w:color w:val="000000" w:themeColor="text1"/>
              </w:rPr>
            </w:pPr>
            <w:r w:rsidRPr="003B5765">
              <w:rPr>
                <w:color w:val="000000" w:themeColor="text1"/>
              </w:rPr>
              <w:t>None</w:t>
            </w:r>
          </w:p>
        </w:tc>
      </w:tr>
      <w:tr w:rsidR="008B10F5" w:rsidRPr="003B5765">
        <w:tc>
          <w:tcPr>
            <w:tcW w:w="2448" w:type="dxa"/>
            <w:shd w:val="clear" w:color="auto" w:fill="D9D9D9" w:themeFill="background1" w:themeFillShade="D9"/>
            <w:vAlign w:val="center"/>
          </w:tcPr>
          <w:p w:rsidR="008B10F5" w:rsidRPr="003B5765" w:rsidRDefault="008B10F5"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8B10F5" w:rsidRPr="003B5765" w:rsidRDefault="008B10F5" w:rsidP="00275303">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8B10F5" w:rsidRPr="003B5765">
        <w:tc>
          <w:tcPr>
            <w:tcW w:w="2448" w:type="dxa"/>
            <w:tcBorders>
              <w:bottom w:val="single" w:sz="4" w:space="0" w:color="1F497D"/>
            </w:tcBorders>
            <w:vAlign w:val="center"/>
          </w:tcPr>
          <w:p w:rsidR="008B10F5" w:rsidRPr="003B5765" w:rsidRDefault="008B10F5"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8B10F5" w:rsidRPr="003B5765" w:rsidRDefault="008B10F5" w:rsidP="00275303">
            <w:pPr>
              <w:rPr>
                <w:color w:val="000000" w:themeColor="text1"/>
              </w:rPr>
            </w:pPr>
            <w:r w:rsidRPr="003B5765">
              <w:rPr>
                <w:color w:val="000000" w:themeColor="text1"/>
              </w:rPr>
              <w:t xml:space="preserve">Share any personal, relevant stories. </w:t>
            </w:r>
          </w:p>
        </w:tc>
      </w:tr>
      <w:tr w:rsidR="008B10F5" w:rsidRPr="003B5765">
        <w:tc>
          <w:tcPr>
            <w:tcW w:w="2448" w:type="dxa"/>
            <w:shd w:val="clear" w:color="auto" w:fill="D9D9D9" w:themeFill="background1" w:themeFillShade="D9"/>
            <w:vAlign w:val="center"/>
          </w:tcPr>
          <w:p w:rsidR="008B10F5" w:rsidRPr="003B5765" w:rsidRDefault="008B10F5"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8B10F5" w:rsidRPr="003B5765" w:rsidRDefault="008B10F5"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C47B55" w:rsidP="006D65A6">
            <w:pPr>
              <w:rPr>
                <w:color w:val="000000" w:themeColor="text1"/>
              </w:rPr>
            </w:pPr>
            <w:r w:rsidRPr="003B5765">
              <w:rPr>
                <w:color w:val="000000" w:themeColor="text1"/>
              </w:rPr>
              <w:t>How does a life coach assist in health and fitness?</w:t>
            </w:r>
          </w:p>
        </w:tc>
      </w:tr>
    </w:tbl>
    <w:p w:rsidR="00CC07AB" w:rsidRPr="003B5765" w:rsidRDefault="00CC07AB" w:rsidP="00CC07AB"/>
    <w:p w:rsidR="001F28D4" w:rsidRPr="003B5765" w:rsidRDefault="00744265" w:rsidP="001F28D4">
      <w:pPr>
        <w:pStyle w:val="Heading2"/>
      </w:pPr>
      <w:bookmarkStart w:id="61" w:name="_Toc412547437"/>
      <w:r w:rsidRPr="003B5765">
        <w:t>Family and Parenting Coaching</w:t>
      </w:r>
      <w:bookmarkEnd w:id="61"/>
    </w:p>
    <w:p w:rsidR="00831756" w:rsidRPr="003B5765" w:rsidRDefault="002B5EC0" w:rsidP="000C2177">
      <w:r w:rsidRPr="003B5765">
        <w:rPr>
          <w:rFonts w:ascii="Arial" w:hAnsi="Arial" w:cs="Arial"/>
          <w:noProof/>
          <w:color w:val="0033CC"/>
          <w:sz w:val="21"/>
          <w:szCs w:val="21"/>
          <w:lang w:bidi="ar-SA"/>
        </w:rPr>
        <w:drawing>
          <wp:anchor distT="0" distB="0" distL="114300" distR="114300" simplePos="0" relativeHeight="251776512" behindDoc="0" locked="0" layoutInCell="1" allowOverlap="1" wp14:anchorId="35973EAF" wp14:editId="064C820A">
            <wp:simplePos x="0" y="0"/>
            <wp:positionH relativeFrom="column">
              <wp:posOffset>0</wp:posOffset>
            </wp:positionH>
            <wp:positionV relativeFrom="paragraph">
              <wp:posOffset>635</wp:posOffset>
            </wp:positionV>
            <wp:extent cx="952500" cy="952500"/>
            <wp:effectExtent l="0" t="0" r="0" b="0"/>
            <wp:wrapSquare wrapText="bothSides"/>
            <wp:docPr id="127" name="Picture 127" descr="family clip art">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family clip art">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006204AF" w:rsidRPr="003B5765">
        <w:t>Family and parenting life coaching is an area of life coaching that specializes in relationships between parents and family members.</w:t>
      </w:r>
      <w:r w:rsidR="009F18D0" w:rsidRPr="003B5765">
        <w:t xml:space="preserve"> </w:t>
      </w:r>
      <w:r w:rsidR="0020570A" w:rsidRPr="003B5765">
        <w:t>Parental life coaching is a popular tool</w:t>
      </w:r>
      <w:r w:rsidR="00B01327" w:rsidRPr="003B5765">
        <w:t xml:space="preserve"> for new and veteran parents because it helps develop tools for parenting children and utilizes communication tools, encouraging a child’s growth and even learning effective discipline methods.</w:t>
      </w:r>
      <w:r w:rsidR="009F18D0" w:rsidRPr="003B5765">
        <w:t xml:space="preserve"> </w:t>
      </w:r>
      <w:r w:rsidR="00B01327" w:rsidRPr="003B5765">
        <w:t>A family life coach is similar to a parenting life coach, but does not focus on parent-child relationships alone.</w:t>
      </w:r>
      <w:r w:rsidR="009F18D0" w:rsidRPr="003B5765">
        <w:t xml:space="preserve"> </w:t>
      </w:r>
      <w:r w:rsidR="00B01327" w:rsidRPr="003B5765">
        <w:t>Family life coaching can be between one or several family members and utilizes some of the same tools as parental life coaching.</w:t>
      </w:r>
      <w:r w:rsidR="009F18D0" w:rsidRPr="003B5765">
        <w:t xml:space="preserve"> </w:t>
      </w:r>
      <w:r w:rsidR="00B01327" w:rsidRPr="003B5765">
        <w:t>Again, life coaching is not a form of therapy for medical help, but is designed to encourage and empower the people involved to set obtain goals in their own lives, which in turn can benefit those around them.</w:t>
      </w:r>
    </w:p>
    <w:p w:rsidR="009F18D0" w:rsidRPr="003B5765" w:rsidRDefault="009F18D0" w:rsidP="000C217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831756" w:rsidP="00CC07AB">
            <w:pPr>
              <w:rPr>
                <w:b/>
                <w:bCs/>
                <w:color w:val="000000" w:themeColor="text1"/>
              </w:rPr>
            </w:pPr>
            <w:r w:rsidRPr="003B5765">
              <w:rPr>
                <w:b/>
                <w:bCs/>
                <w:color w:val="000000" w:themeColor="text1"/>
              </w:rPr>
              <w:t>8</w:t>
            </w:r>
            <w:r w:rsidR="004050FB" w:rsidRPr="003B5765">
              <w:rPr>
                <w:b/>
                <w:bCs/>
                <w:color w:val="000000" w:themeColor="text1"/>
              </w:rPr>
              <w:t xml:space="preserve"> minutes</w:t>
            </w:r>
          </w:p>
        </w:tc>
      </w:tr>
      <w:tr w:rsidR="008B10F5" w:rsidRPr="003B5765">
        <w:tc>
          <w:tcPr>
            <w:tcW w:w="2448" w:type="dxa"/>
            <w:shd w:val="clear" w:color="auto" w:fill="D9D9D9" w:themeFill="background1" w:themeFillShade="D9"/>
            <w:vAlign w:val="center"/>
          </w:tcPr>
          <w:p w:rsidR="008B10F5" w:rsidRPr="003B5765" w:rsidRDefault="008B10F5"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8B10F5" w:rsidRPr="003B5765" w:rsidRDefault="008B10F5" w:rsidP="008B10F5">
            <w:pPr>
              <w:rPr>
                <w:color w:val="000000" w:themeColor="text1"/>
              </w:rPr>
            </w:pPr>
            <w:r w:rsidRPr="003B5765">
              <w:rPr>
                <w:color w:val="000000" w:themeColor="text1"/>
              </w:rPr>
              <w:t>Review the characteristics of family and parenting coaching.</w:t>
            </w:r>
          </w:p>
        </w:tc>
      </w:tr>
      <w:tr w:rsidR="008B10F5" w:rsidRPr="003B5765">
        <w:tc>
          <w:tcPr>
            <w:tcW w:w="2448" w:type="dxa"/>
            <w:tcBorders>
              <w:bottom w:val="single" w:sz="4" w:space="0" w:color="1F497D"/>
            </w:tcBorders>
            <w:vAlign w:val="center"/>
          </w:tcPr>
          <w:p w:rsidR="008B10F5" w:rsidRPr="003B5765" w:rsidRDefault="008B10F5"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8B10F5" w:rsidRPr="003B5765" w:rsidRDefault="008B10F5" w:rsidP="00275303">
            <w:pPr>
              <w:rPr>
                <w:b/>
                <w:color w:val="000000" w:themeColor="text1"/>
              </w:rPr>
            </w:pPr>
            <w:r w:rsidRPr="003B5765">
              <w:rPr>
                <w:b/>
                <w:color w:val="000000" w:themeColor="text1"/>
              </w:rPr>
              <w:t>Family and Parenting Coaching</w:t>
            </w:r>
          </w:p>
          <w:p w:rsidR="008B10F5" w:rsidRPr="003B5765" w:rsidRDefault="008B10F5" w:rsidP="008B10F5">
            <w:pPr>
              <w:rPr>
                <w:color w:val="000000" w:themeColor="text1"/>
              </w:rPr>
            </w:pPr>
            <w:r w:rsidRPr="003B5765">
              <w:rPr>
                <w:color w:val="000000" w:themeColor="text1"/>
              </w:rPr>
              <w:t>Discuss the different aspects of family and parenting coaching.</w:t>
            </w:r>
          </w:p>
        </w:tc>
      </w:tr>
      <w:tr w:rsidR="008B10F5" w:rsidRPr="003B5765">
        <w:tc>
          <w:tcPr>
            <w:tcW w:w="2448" w:type="dxa"/>
            <w:shd w:val="clear" w:color="auto" w:fill="D9D9D9" w:themeFill="background1" w:themeFillShade="D9"/>
            <w:vAlign w:val="center"/>
          </w:tcPr>
          <w:p w:rsidR="008B10F5" w:rsidRPr="003B5765" w:rsidRDefault="008B10F5"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8B10F5" w:rsidRPr="003B5765" w:rsidRDefault="00101521" w:rsidP="00275303">
            <w:pPr>
              <w:rPr>
                <w:b/>
                <w:bCs/>
                <w:color w:val="000000" w:themeColor="text1"/>
              </w:rPr>
            </w:pPr>
            <w:r w:rsidRPr="003B5765">
              <w:rPr>
                <w:b/>
              </w:rPr>
              <w:t>17</w:t>
            </w:r>
            <w:r w:rsidR="008B10F5" w:rsidRPr="003B5765">
              <w:rPr>
                <w:b/>
              </w:rPr>
              <w:t>: Family and Parenting Coaching</w:t>
            </w:r>
          </w:p>
        </w:tc>
      </w:tr>
      <w:tr w:rsidR="008B10F5" w:rsidRPr="003B5765">
        <w:trPr>
          <w:trHeight w:val="440"/>
        </w:trPr>
        <w:tc>
          <w:tcPr>
            <w:tcW w:w="2448" w:type="dxa"/>
            <w:tcBorders>
              <w:bottom w:val="single" w:sz="4" w:space="0" w:color="1F497D"/>
            </w:tcBorders>
            <w:vAlign w:val="center"/>
          </w:tcPr>
          <w:p w:rsidR="008B10F5" w:rsidRPr="003B5765" w:rsidRDefault="008B10F5"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8B10F5" w:rsidRPr="003B5765" w:rsidRDefault="008B10F5" w:rsidP="00275303">
            <w:pPr>
              <w:rPr>
                <w:color w:val="000000" w:themeColor="text1"/>
              </w:rPr>
            </w:pPr>
            <w:r w:rsidRPr="003B5765">
              <w:rPr>
                <w:color w:val="000000" w:themeColor="text1"/>
              </w:rPr>
              <w:t>None</w:t>
            </w:r>
          </w:p>
        </w:tc>
      </w:tr>
      <w:tr w:rsidR="008B10F5" w:rsidRPr="003B5765">
        <w:tc>
          <w:tcPr>
            <w:tcW w:w="2448" w:type="dxa"/>
            <w:shd w:val="clear" w:color="auto" w:fill="D9D9D9" w:themeFill="background1" w:themeFillShade="D9"/>
            <w:vAlign w:val="center"/>
          </w:tcPr>
          <w:p w:rsidR="008B10F5" w:rsidRPr="003B5765" w:rsidRDefault="008B10F5"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8B10F5" w:rsidRPr="003B5765" w:rsidRDefault="008B10F5" w:rsidP="00275303">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8B10F5" w:rsidRPr="003B5765">
        <w:tc>
          <w:tcPr>
            <w:tcW w:w="2448" w:type="dxa"/>
            <w:tcBorders>
              <w:bottom w:val="single" w:sz="4" w:space="0" w:color="1F497D"/>
            </w:tcBorders>
            <w:vAlign w:val="center"/>
          </w:tcPr>
          <w:p w:rsidR="008B10F5" w:rsidRPr="003B5765" w:rsidRDefault="008B10F5"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8B10F5" w:rsidRPr="003B5765" w:rsidRDefault="008B10F5" w:rsidP="00275303">
            <w:pPr>
              <w:rPr>
                <w:color w:val="000000" w:themeColor="text1"/>
              </w:rPr>
            </w:pPr>
            <w:r w:rsidRPr="003B5765">
              <w:rPr>
                <w:color w:val="000000" w:themeColor="text1"/>
              </w:rPr>
              <w:t xml:space="preserve">Share any personal, relevant stories. </w:t>
            </w:r>
          </w:p>
        </w:tc>
      </w:tr>
      <w:tr w:rsidR="008B10F5" w:rsidRPr="003B5765">
        <w:tc>
          <w:tcPr>
            <w:tcW w:w="2448" w:type="dxa"/>
            <w:shd w:val="clear" w:color="auto" w:fill="D9D9D9" w:themeFill="background1" w:themeFillShade="D9"/>
            <w:vAlign w:val="center"/>
          </w:tcPr>
          <w:p w:rsidR="008B10F5" w:rsidRPr="003B5765" w:rsidRDefault="008B10F5"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8B10F5" w:rsidRPr="003B5765" w:rsidRDefault="008B10F5"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C6401A" w:rsidP="003E2180">
            <w:pPr>
              <w:rPr>
                <w:color w:val="000000" w:themeColor="text1"/>
              </w:rPr>
            </w:pPr>
            <w:r w:rsidRPr="003B5765">
              <w:rPr>
                <w:color w:val="000000" w:themeColor="text1"/>
              </w:rPr>
              <w:t>How are family and parenting life coaching similar?</w:t>
            </w:r>
          </w:p>
        </w:tc>
      </w:tr>
    </w:tbl>
    <w:p w:rsidR="00C55699" w:rsidRPr="003B5765" w:rsidRDefault="00744265" w:rsidP="00CC07AB">
      <w:pPr>
        <w:pStyle w:val="Heading2"/>
      </w:pPr>
      <w:bookmarkStart w:id="62" w:name="_Toc412547438"/>
      <w:r w:rsidRPr="003B5765">
        <w:lastRenderedPageBreak/>
        <w:t>Spiritual Coaching</w:t>
      </w:r>
      <w:bookmarkEnd w:id="62"/>
    </w:p>
    <w:p w:rsidR="00CC07AB" w:rsidRPr="003B5765" w:rsidRDefault="002B5EC0" w:rsidP="006B20D3">
      <w:r w:rsidRPr="003B5765">
        <w:rPr>
          <w:rFonts w:ascii="Arial" w:hAnsi="Arial" w:cs="Arial"/>
          <w:noProof/>
          <w:color w:val="0033CC"/>
          <w:sz w:val="21"/>
          <w:szCs w:val="21"/>
          <w:lang w:bidi="ar-SA"/>
        </w:rPr>
        <w:drawing>
          <wp:anchor distT="0" distB="0" distL="114300" distR="114300" simplePos="0" relativeHeight="251777536" behindDoc="0" locked="0" layoutInCell="1" allowOverlap="1" wp14:anchorId="40257188" wp14:editId="77813536">
            <wp:simplePos x="0" y="0"/>
            <wp:positionH relativeFrom="column">
              <wp:posOffset>-9525</wp:posOffset>
            </wp:positionH>
            <wp:positionV relativeFrom="paragraph">
              <wp:posOffset>36195</wp:posOffset>
            </wp:positionV>
            <wp:extent cx="1074420" cy="952500"/>
            <wp:effectExtent l="0" t="0" r="0" b="0"/>
            <wp:wrapSquare wrapText="bothSides"/>
            <wp:docPr id="128" name="Picture 128" descr="praying hands clip art">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praying hands clip art">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74420" cy="952500"/>
                    </a:xfrm>
                    <a:prstGeom prst="rect">
                      <a:avLst/>
                    </a:prstGeom>
                    <a:noFill/>
                    <a:ln>
                      <a:noFill/>
                    </a:ln>
                  </pic:spPr>
                </pic:pic>
              </a:graphicData>
            </a:graphic>
          </wp:anchor>
        </w:drawing>
      </w:r>
      <w:r w:rsidR="00BE6B0F" w:rsidRPr="003B5765">
        <w:t>S</w:t>
      </w:r>
      <w:r w:rsidR="00C6401A" w:rsidRPr="003B5765">
        <w:t>piritual life coaching is an area</w:t>
      </w:r>
      <w:r w:rsidR="00BE6B0F" w:rsidRPr="003B5765">
        <w:t xml:space="preserve"> of life coaching that aims to connect the client back to their inner selves and reconnect with their soul.</w:t>
      </w:r>
      <w:r w:rsidR="009F18D0" w:rsidRPr="003B5765">
        <w:t xml:space="preserve"> </w:t>
      </w:r>
      <w:r w:rsidR="00BE6B0F" w:rsidRPr="003B5765">
        <w:t>Spiritual life coaches believe that a person can become ‘lost’ in the world around them and lose their meaning in their life.</w:t>
      </w:r>
      <w:r w:rsidR="009F18D0" w:rsidRPr="003B5765">
        <w:t xml:space="preserve"> </w:t>
      </w:r>
      <w:r w:rsidR="00BE6B0F" w:rsidRPr="003B5765">
        <w:t xml:space="preserve">These life coaches work to help the client to focus on themselves for a change and think about what they are </w:t>
      </w:r>
      <w:r w:rsidR="00256301" w:rsidRPr="003B5765">
        <w:t>a</w:t>
      </w:r>
      <w:r w:rsidR="00BE6B0F" w:rsidRPr="003B5765">
        <w:t>bout and who they are.</w:t>
      </w:r>
      <w:r w:rsidR="009F18D0" w:rsidRPr="003B5765">
        <w:t xml:space="preserve"> </w:t>
      </w:r>
      <w:r w:rsidR="00BE6B0F" w:rsidRPr="003B5765">
        <w:t>They ask the client to create their life from within, rather than from what’s on the outside.</w:t>
      </w:r>
      <w:r w:rsidR="009F18D0" w:rsidRPr="003B5765">
        <w:t xml:space="preserve"> </w:t>
      </w:r>
      <w:r w:rsidR="00BE6B0F" w:rsidRPr="003B5765">
        <w:t>There is an emphasis on personal choices and working to gain what the client wants out of life – and then seizing it!</w:t>
      </w:r>
    </w:p>
    <w:p w:rsidR="00311E76" w:rsidRPr="003B5765" w:rsidRDefault="00311E76" w:rsidP="006B20D3">
      <w:r w:rsidRPr="003B5765">
        <w:t>Some people believe that you have to have a religious background to benefit from spiritual coaching, but that’s not the case.</w:t>
      </w:r>
      <w:r w:rsidR="009F18D0" w:rsidRPr="003B5765">
        <w:t xml:space="preserve"> </w:t>
      </w:r>
      <w:r w:rsidRPr="003B5765">
        <w:t>Spiritual life coaching focuses on a person’s inner spirit and what makes them feel alive.</w:t>
      </w:r>
      <w:r w:rsidR="009F18D0" w:rsidRPr="003B5765">
        <w:t xml:space="preserve"> </w:t>
      </w:r>
      <w:r w:rsidRPr="003B5765">
        <w:t>The emphasis is on the client, not their religious beliefs.</w:t>
      </w:r>
    </w:p>
    <w:p w:rsidR="009F18D0" w:rsidRPr="003B5765" w:rsidRDefault="009F18D0" w:rsidP="006B20D3"/>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311AE9" w:rsidP="00CC07AB">
            <w:pPr>
              <w:rPr>
                <w:b/>
                <w:bCs/>
                <w:color w:val="000000" w:themeColor="text1"/>
              </w:rPr>
            </w:pPr>
            <w:r w:rsidRPr="003B5765">
              <w:rPr>
                <w:b/>
                <w:bCs/>
                <w:color w:val="000000" w:themeColor="text1"/>
              </w:rPr>
              <w:t>7</w:t>
            </w:r>
            <w:r w:rsidR="0017675B" w:rsidRPr="003B5765">
              <w:rPr>
                <w:b/>
                <w:bCs/>
                <w:color w:val="000000" w:themeColor="text1"/>
              </w:rPr>
              <w:t xml:space="preserve"> </w:t>
            </w:r>
            <w:r w:rsidR="004050FB" w:rsidRPr="003B5765">
              <w:rPr>
                <w:b/>
                <w:bCs/>
                <w:color w:val="000000" w:themeColor="text1"/>
              </w:rPr>
              <w:t>minutes</w:t>
            </w:r>
          </w:p>
        </w:tc>
      </w:tr>
      <w:tr w:rsidR="008B10F5" w:rsidRPr="003B5765">
        <w:tc>
          <w:tcPr>
            <w:tcW w:w="2448" w:type="dxa"/>
            <w:shd w:val="clear" w:color="auto" w:fill="D9D9D9" w:themeFill="background1" w:themeFillShade="D9"/>
            <w:vAlign w:val="center"/>
          </w:tcPr>
          <w:p w:rsidR="008B10F5" w:rsidRPr="003B5765" w:rsidRDefault="008B10F5"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8B10F5" w:rsidRPr="003B5765" w:rsidRDefault="008B10F5" w:rsidP="008B10F5">
            <w:pPr>
              <w:rPr>
                <w:color w:val="000000" w:themeColor="text1"/>
              </w:rPr>
            </w:pPr>
            <w:r w:rsidRPr="003B5765">
              <w:rPr>
                <w:color w:val="000000" w:themeColor="text1"/>
              </w:rPr>
              <w:t>Review the characteristics of spiritual coaching.</w:t>
            </w:r>
          </w:p>
        </w:tc>
      </w:tr>
      <w:tr w:rsidR="008B10F5" w:rsidRPr="003B5765">
        <w:tc>
          <w:tcPr>
            <w:tcW w:w="2448" w:type="dxa"/>
            <w:tcBorders>
              <w:bottom w:val="single" w:sz="4" w:space="0" w:color="1F497D"/>
            </w:tcBorders>
            <w:vAlign w:val="center"/>
          </w:tcPr>
          <w:p w:rsidR="008B10F5" w:rsidRPr="003B5765" w:rsidRDefault="008B10F5"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8B10F5" w:rsidRPr="003B5765" w:rsidRDefault="008B10F5" w:rsidP="00275303">
            <w:pPr>
              <w:rPr>
                <w:b/>
                <w:color w:val="000000" w:themeColor="text1"/>
              </w:rPr>
            </w:pPr>
            <w:r w:rsidRPr="003B5765">
              <w:rPr>
                <w:b/>
                <w:color w:val="000000" w:themeColor="text1"/>
              </w:rPr>
              <w:t>Spiritual Coaching</w:t>
            </w:r>
          </w:p>
          <w:p w:rsidR="008B10F5" w:rsidRPr="003B5765" w:rsidRDefault="008B10F5" w:rsidP="008B10F5">
            <w:pPr>
              <w:rPr>
                <w:color w:val="000000" w:themeColor="text1"/>
              </w:rPr>
            </w:pPr>
            <w:r w:rsidRPr="003B5765">
              <w:rPr>
                <w:color w:val="000000" w:themeColor="text1"/>
              </w:rPr>
              <w:t>Discuss the different aspects of spiritual coaching.</w:t>
            </w:r>
          </w:p>
        </w:tc>
      </w:tr>
      <w:tr w:rsidR="008B10F5" w:rsidRPr="003B5765">
        <w:tc>
          <w:tcPr>
            <w:tcW w:w="2448" w:type="dxa"/>
            <w:shd w:val="clear" w:color="auto" w:fill="D9D9D9" w:themeFill="background1" w:themeFillShade="D9"/>
            <w:vAlign w:val="center"/>
          </w:tcPr>
          <w:p w:rsidR="008B10F5" w:rsidRPr="003B5765" w:rsidRDefault="008B10F5"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8B10F5" w:rsidRPr="003B5765" w:rsidRDefault="00101521" w:rsidP="008B10F5">
            <w:pPr>
              <w:rPr>
                <w:b/>
                <w:bCs/>
                <w:color w:val="000000" w:themeColor="text1"/>
              </w:rPr>
            </w:pPr>
            <w:r w:rsidRPr="003B5765">
              <w:rPr>
                <w:b/>
              </w:rPr>
              <w:t>18</w:t>
            </w:r>
            <w:r w:rsidR="008B10F5" w:rsidRPr="003B5765">
              <w:rPr>
                <w:b/>
              </w:rPr>
              <w:t>: Spiritual Coaching</w:t>
            </w:r>
          </w:p>
        </w:tc>
      </w:tr>
      <w:tr w:rsidR="008B10F5" w:rsidRPr="003B5765">
        <w:trPr>
          <w:trHeight w:val="440"/>
        </w:trPr>
        <w:tc>
          <w:tcPr>
            <w:tcW w:w="2448" w:type="dxa"/>
            <w:tcBorders>
              <w:bottom w:val="single" w:sz="4" w:space="0" w:color="1F497D"/>
            </w:tcBorders>
            <w:vAlign w:val="center"/>
          </w:tcPr>
          <w:p w:rsidR="008B10F5" w:rsidRPr="003B5765" w:rsidRDefault="008B10F5"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8B10F5" w:rsidRPr="003B5765" w:rsidRDefault="008B10F5" w:rsidP="00275303">
            <w:pPr>
              <w:rPr>
                <w:color w:val="000000" w:themeColor="text1"/>
              </w:rPr>
            </w:pPr>
            <w:r w:rsidRPr="003B5765">
              <w:rPr>
                <w:color w:val="000000" w:themeColor="text1"/>
              </w:rPr>
              <w:t>None</w:t>
            </w:r>
          </w:p>
        </w:tc>
      </w:tr>
      <w:tr w:rsidR="008B10F5" w:rsidRPr="003B5765">
        <w:tc>
          <w:tcPr>
            <w:tcW w:w="2448" w:type="dxa"/>
            <w:shd w:val="clear" w:color="auto" w:fill="D9D9D9" w:themeFill="background1" w:themeFillShade="D9"/>
            <w:vAlign w:val="center"/>
          </w:tcPr>
          <w:p w:rsidR="008B10F5" w:rsidRPr="003B5765" w:rsidRDefault="008B10F5"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8B10F5" w:rsidRPr="003B5765" w:rsidRDefault="008B10F5" w:rsidP="00275303">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8B10F5" w:rsidRPr="003B5765">
        <w:tc>
          <w:tcPr>
            <w:tcW w:w="2448" w:type="dxa"/>
            <w:tcBorders>
              <w:bottom w:val="single" w:sz="4" w:space="0" w:color="1F497D"/>
            </w:tcBorders>
            <w:vAlign w:val="center"/>
          </w:tcPr>
          <w:p w:rsidR="008B10F5" w:rsidRPr="003B5765" w:rsidRDefault="008B10F5"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8B10F5" w:rsidRPr="003B5765" w:rsidRDefault="008B10F5" w:rsidP="00275303">
            <w:pPr>
              <w:rPr>
                <w:color w:val="000000" w:themeColor="text1"/>
              </w:rPr>
            </w:pPr>
            <w:r w:rsidRPr="003B5765">
              <w:rPr>
                <w:color w:val="000000" w:themeColor="text1"/>
              </w:rPr>
              <w:t xml:space="preserve">Share any personal, relevant stories. </w:t>
            </w:r>
          </w:p>
        </w:tc>
      </w:tr>
      <w:tr w:rsidR="008B10F5" w:rsidRPr="003B5765">
        <w:tc>
          <w:tcPr>
            <w:tcW w:w="2448" w:type="dxa"/>
            <w:shd w:val="clear" w:color="auto" w:fill="D9D9D9" w:themeFill="background1" w:themeFillShade="D9"/>
            <w:vAlign w:val="center"/>
          </w:tcPr>
          <w:p w:rsidR="008B10F5" w:rsidRPr="003B5765" w:rsidRDefault="008B10F5"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8B10F5" w:rsidRPr="003B5765" w:rsidRDefault="008B10F5"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C6401A" w:rsidP="006B20D3">
            <w:pPr>
              <w:rPr>
                <w:color w:val="000000" w:themeColor="text1"/>
              </w:rPr>
            </w:pPr>
            <w:r w:rsidRPr="003B5765">
              <w:rPr>
                <w:color w:val="000000" w:themeColor="text1"/>
              </w:rPr>
              <w:t>What is the goal of spiritual life coaching?</w:t>
            </w:r>
          </w:p>
        </w:tc>
      </w:tr>
    </w:tbl>
    <w:p w:rsidR="00E63383" w:rsidRPr="003B5765" w:rsidRDefault="00E63383" w:rsidP="00CC07AB"/>
    <w:p w:rsidR="00E63383" w:rsidRPr="003B5765" w:rsidRDefault="00E63383">
      <w:pPr>
        <w:spacing w:after="0" w:line="240" w:lineRule="auto"/>
      </w:pPr>
      <w:r w:rsidRPr="003B5765">
        <w:br w:type="page"/>
      </w:r>
    </w:p>
    <w:p w:rsidR="00CC07AB" w:rsidRPr="003B5765" w:rsidRDefault="00CC07AB" w:rsidP="00CC07AB">
      <w:pPr>
        <w:pStyle w:val="Heading2"/>
      </w:pPr>
      <w:bookmarkStart w:id="63" w:name="_Toc412547439"/>
      <w:r w:rsidRPr="003B5765">
        <w:lastRenderedPageBreak/>
        <w:t>Case Study</w:t>
      </w:r>
      <w:bookmarkEnd w:id="63"/>
    </w:p>
    <w:p w:rsidR="00CC07AB" w:rsidRPr="003B5765" w:rsidRDefault="007C02A9" w:rsidP="007C02A9">
      <w:pPr>
        <w:ind w:hanging="90"/>
      </w:pPr>
      <w:r w:rsidRPr="003B5765">
        <w:rPr>
          <w:noProof/>
          <w:lang w:bidi="ar-SA"/>
        </w:rPr>
        <w:drawing>
          <wp:anchor distT="0" distB="0" distL="114300" distR="114300" simplePos="0" relativeHeight="251832832" behindDoc="0" locked="0" layoutInCell="1" allowOverlap="1" wp14:anchorId="32E34B69" wp14:editId="54D0B91C">
            <wp:simplePos x="0" y="0"/>
            <wp:positionH relativeFrom="margin">
              <wp:align>left</wp:align>
            </wp:positionH>
            <wp:positionV relativeFrom="paragraph">
              <wp:posOffset>6985</wp:posOffset>
            </wp:positionV>
            <wp:extent cx="967740" cy="883920"/>
            <wp:effectExtent l="0" t="0" r="381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MC900056352[1].WMF"/>
                    <pic:cNvPicPr/>
                  </pic:nvPicPr>
                  <pic:blipFill>
                    <a:blip r:embed="rId76" cstate="print">
                      <a:extLst>
                        <a:ext uri="{28A0092B-C50C-407E-A947-70E740481C1C}">
                          <a14:useLocalDpi xmlns:a14="http://schemas.microsoft.com/office/drawing/2010/main" val="0"/>
                        </a:ext>
                      </a:extLst>
                    </a:blip>
                    <a:stretch>
                      <a:fillRect/>
                    </a:stretch>
                  </pic:blipFill>
                  <pic:spPr>
                    <a:xfrm>
                      <a:off x="0" y="0"/>
                      <a:ext cx="967740" cy="883920"/>
                    </a:xfrm>
                    <a:prstGeom prst="rect">
                      <a:avLst/>
                    </a:prstGeom>
                  </pic:spPr>
                </pic:pic>
              </a:graphicData>
            </a:graphic>
          </wp:anchor>
        </w:drawing>
      </w:r>
      <w:r w:rsidR="00C6401A" w:rsidRPr="003B5765">
        <w:t>Bill was speaking with a coworker, Susan, about some of the problems he was having in his life.</w:t>
      </w:r>
      <w:r w:rsidR="009F18D0" w:rsidRPr="003B5765">
        <w:t xml:space="preserve"> </w:t>
      </w:r>
      <w:r w:rsidR="00C6401A" w:rsidRPr="003B5765">
        <w:t>He talked about the problems he was having with his wife and his teenage daughter and how it was causing problems in their family relationship.</w:t>
      </w:r>
      <w:r w:rsidR="009F18D0" w:rsidRPr="003B5765">
        <w:t xml:space="preserve"> </w:t>
      </w:r>
      <w:r w:rsidR="00C6401A" w:rsidRPr="003B5765">
        <w:t>Bill also noted that it was beginning to affect his work life and his health, so he didn’t know where to turn.</w:t>
      </w:r>
      <w:r w:rsidR="009F18D0" w:rsidRPr="003B5765">
        <w:t xml:space="preserve"> </w:t>
      </w:r>
      <w:r w:rsidR="00C6401A" w:rsidRPr="003B5765">
        <w:t>Susan suggested that he should see a life coach, but was unsure about what specialty he should seek.</w:t>
      </w:r>
      <w:r w:rsidR="009F18D0" w:rsidRPr="003B5765">
        <w:t xml:space="preserve"> </w:t>
      </w:r>
      <w:r w:rsidR="00C6401A" w:rsidRPr="003B5765">
        <w:t>Bill suggested that he did not need a dating or spiritual counselor, since that did not seem to fit his current problems.</w:t>
      </w:r>
      <w:r w:rsidR="009F18D0" w:rsidRPr="003B5765">
        <w:t xml:space="preserve"> </w:t>
      </w:r>
      <w:r w:rsidR="00C6401A" w:rsidRPr="003B5765">
        <w:t>Susan suggested a health and fitness life coach, but Bill said he wanted to address the bigger problem first.</w:t>
      </w:r>
      <w:r w:rsidR="009F18D0" w:rsidRPr="003B5765">
        <w:t xml:space="preserve"> </w:t>
      </w:r>
      <w:r w:rsidR="00C6401A" w:rsidRPr="003B5765">
        <w:t>Finally, Susan suggested he see a family and parenting life coach, since they would be able to help him in many different areas at one.</w:t>
      </w:r>
      <w:r w:rsidR="009F18D0" w:rsidRPr="003B5765">
        <w:t xml:space="preserve"> </w:t>
      </w:r>
      <w:r w:rsidR="00C6401A" w:rsidRPr="003B5765">
        <w:t>Bill agreed that it was a great idea and said he would find the specialized life coach right away.</w:t>
      </w:r>
    </w:p>
    <w:p w:rsidR="00E63383" w:rsidRPr="003B5765" w:rsidRDefault="00E63383" w:rsidP="007C02A9">
      <w:pPr>
        <w:ind w:hanging="9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311AE9" w:rsidP="00CC07AB">
            <w:pPr>
              <w:rPr>
                <w:b/>
                <w:bCs/>
                <w:color w:val="000000" w:themeColor="text1"/>
              </w:rPr>
            </w:pPr>
            <w:r w:rsidRPr="003B5765">
              <w:rPr>
                <w:b/>
                <w:bCs/>
                <w:color w:val="000000" w:themeColor="text1"/>
              </w:rPr>
              <w:t>6</w:t>
            </w:r>
            <w:r w:rsidR="003A3DC6" w:rsidRPr="003B5765">
              <w:rPr>
                <w:b/>
                <w:bCs/>
                <w:color w:val="000000" w:themeColor="text1"/>
              </w:rPr>
              <w:t xml:space="preserve"> 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3A3DC6" w:rsidP="00311AE9">
            <w:pPr>
              <w:rPr>
                <w:color w:val="000000" w:themeColor="text1"/>
              </w:rPr>
            </w:pPr>
            <w:r w:rsidRPr="003B5765">
              <w:rPr>
                <w:color w:val="000000" w:themeColor="text1"/>
              </w:rPr>
              <w:t xml:space="preserve">Introduce the </w:t>
            </w:r>
            <w:r w:rsidR="00472952" w:rsidRPr="003B5765">
              <w:rPr>
                <w:color w:val="000000" w:themeColor="text1"/>
              </w:rPr>
              <w:t>“</w:t>
            </w:r>
            <w:r w:rsidR="00C6401A" w:rsidRPr="003B5765">
              <w:rPr>
                <w:color w:val="000000" w:themeColor="text1"/>
              </w:rPr>
              <w:t>Life Coaching Specialized Areas (I)</w:t>
            </w:r>
            <w:r w:rsidR="00472952" w:rsidRPr="003B5765">
              <w:rPr>
                <w:color w:val="000000" w:themeColor="text1"/>
              </w:rPr>
              <w:t>”</w:t>
            </w:r>
            <w:r w:rsidR="00627F07" w:rsidRPr="003B5765">
              <w:rPr>
                <w:color w:val="000000" w:themeColor="text1"/>
              </w:rPr>
              <w:t xml:space="preserve"> </w:t>
            </w:r>
            <w:r w:rsidR="00472952" w:rsidRPr="003B5765">
              <w:rPr>
                <w:color w:val="000000" w:themeColor="text1"/>
              </w:rPr>
              <w:t>Case S</w:t>
            </w:r>
            <w:r w:rsidRPr="003B5765">
              <w:rPr>
                <w:color w:val="000000" w:themeColor="text1"/>
              </w:rPr>
              <w:t xml:space="preserve">tudy. </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3A3DC6" w:rsidRPr="003B5765" w:rsidRDefault="003A3DC6" w:rsidP="00CC07AB">
            <w:pPr>
              <w:rPr>
                <w:b/>
                <w:color w:val="000000" w:themeColor="text1"/>
              </w:rPr>
            </w:pPr>
            <w:r w:rsidRPr="003B5765">
              <w:rPr>
                <w:b/>
                <w:color w:val="000000" w:themeColor="text1"/>
              </w:rPr>
              <w:t>Case Study</w:t>
            </w:r>
          </w:p>
          <w:p w:rsidR="00CC07AB" w:rsidRPr="003B5765" w:rsidRDefault="003A3DC6" w:rsidP="00311AE9">
            <w:pPr>
              <w:rPr>
                <w:color w:val="000000" w:themeColor="text1"/>
              </w:rPr>
            </w:pPr>
            <w:r w:rsidRPr="003B5765">
              <w:rPr>
                <w:color w:val="000000" w:themeColor="text1"/>
              </w:rPr>
              <w:t xml:space="preserve">Discuss </w:t>
            </w:r>
            <w:r w:rsidR="00C6401A" w:rsidRPr="003B5765">
              <w:rPr>
                <w:color w:val="000000" w:themeColor="text1"/>
              </w:rPr>
              <w:t>various areas of life coaching.</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C07AB" w:rsidRPr="003B5765" w:rsidRDefault="003A3DC6" w:rsidP="00CC07AB">
            <w:pPr>
              <w:rPr>
                <w:color w:val="000000" w:themeColor="text1"/>
              </w:rPr>
            </w:pPr>
            <w:r w:rsidRPr="003B5765">
              <w:rPr>
                <w:color w:val="000000" w:themeColor="text1"/>
              </w:rPr>
              <w:t>None</w:t>
            </w:r>
          </w:p>
        </w:tc>
      </w:tr>
      <w:tr w:rsidR="00CC07AB" w:rsidRPr="003B5765">
        <w:trPr>
          <w:trHeight w:val="440"/>
        </w:trPr>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CC07AB" w:rsidRPr="003B5765" w:rsidRDefault="003A3DC6" w:rsidP="00CC07AB">
            <w:pPr>
              <w:rPr>
                <w:color w:val="000000" w:themeColor="text1"/>
              </w:rPr>
            </w:pPr>
            <w:r w:rsidRPr="003B5765">
              <w:rPr>
                <w:color w:val="000000" w:themeColor="text1"/>
              </w:rPr>
              <w:t>None</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CC07AB" w:rsidRPr="003B5765" w:rsidRDefault="000B3ADE" w:rsidP="00311AE9">
            <w:pPr>
              <w:rPr>
                <w:color w:val="000000" w:themeColor="text1"/>
              </w:rPr>
            </w:pPr>
            <w:r w:rsidRPr="003B5765">
              <w:rPr>
                <w:color w:val="000000" w:themeColor="text1"/>
              </w:rPr>
              <w:t>Discuss the results of the case study.</w:t>
            </w:r>
            <w:r w:rsidR="009F18D0" w:rsidRPr="003B5765">
              <w:rPr>
                <w:color w:val="000000" w:themeColor="text1"/>
              </w:rPr>
              <w:t xml:space="preserve"> </w:t>
            </w:r>
            <w:r w:rsidR="00C6401A" w:rsidRPr="003B5765">
              <w:rPr>
                <w:color w:val="000000" w:themeColor="text1"/>
              </w:rPr>
              <w:t>How does Bill know what type of specialized life coach he will need?</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CC07AB" w:rsidRPr="003B5765" w:rsidRDefault="000B3ADE" w:rsidP="00CC07AB">
            <w:pPr>
              <w:rPr>
                <w:color w:val="000000" w:themeColor="text1"/>
              </w:rPr>
            </w:pPr>
            <w:r w:rsidRPr="003B5765">
              <w:rPr>
                <w:color w:val="000000" w:themeColor="text1"/>
              </w:rPr>
              <w:t>Share any personal, relevant stories.</w:t>
            </w:r>
          </w:p>
        </w:tc>
      </w:tr>
      <w:tr w:rsidR="00CC07AB" w:rsidRPr="003B5765">
        <w:trPr>
          <w:trHeight w:val="60"/>
        </w:trPr>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CC07AB" w:rsidRPr="003B5765" w:rsidRDefault="000B3ADE" w:rsidP="00CC07AB">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CB1D8C" w:rsidP="00B7151D">
            <w:pPr>
              <w:rPr>
                <w:color w:val="000000" w:themeColor="text1"/>
              </w:rPr>
            </w:pPr>
            <w:r w:rsidRPr="003B5765">
              <w:rPr>
                <w:color w:val="000000" w:themeColor="text1"/>
              </w:rPr>
              <w:t>What different types of problems did Bill describe in his life?</w:t>
            </w:r>
          </w:p>
        </w:tc>
      </w:tr>
    </w:tbl>
    <w:p w:rsidR="00381A27" w:rsidRPr="003B5765" w:rsidRDefault="00381A27" w:rsidP="00CC07AB">
      <w:pPr>
        <w:pStyle w:val="Heading2"/>
      </w:pPr>
      <w:r w:rsidRPr="003B5765">
        <w:br w:type="page"/>
      </w:r>
      <w:bookmarkStart w:id="64" w:name="_Toc412547440"/>
      <w:r w:rsidRPr="003B5765">
        <w:lastRenderedPageBreak/>
        <w:t>Module Eight: Review Questions</w:t>
      </w:r>
      <w:bookmarkEnd w:id="64"/>
    </w:p>
    <w:p w:rsidR="00C47C5C" w:rsidRPr="003B5765" w:rsidRDefault="0031508D" w:rsidP="00BF2B15">
      <w:pPr>
        <w:numPr>
          <w:ilvl w:val="0"/>
          <w:numId w:val="72"/>
        </w:numPr>
      </w:pPr>
      <w:r w:rsidRPr="003B5765">
        <w:t>Relationship life coaching emphasizes what?</w:t>
      </w:r>
    </w:p>
    <w:p w:rsidR="00C47C5C" w:rsidRPr="003B5765" w:rsidRDefault="00E63383" w:rsidP="00BF2B15">
      <w:pPr>
        <w:pStyle w:val="ListParagraph"/>
        <w:numPr>
          <w:ilvl w:val="0"/>
          <w:numId w:val="73"/>
        </w:numPr>
        <w:ind w:left="1080"/>
        <w:rPr>
          <w:color w:val="FF0000"/>
        </w:rPr>
      </w:pPr>
      <w:r w:rsidRPr="003B5765">
        <w:rPr>
          <w:color w:val="FF0000"/>
        </w:rPr>
        <w:t>Communication skills</w:t>
      </w:r>
    </w:p>
    <w:p w:rsidR="00C47C5C" w:rsidRPr="003B5765" w:rsidRDefault="00E63383" w:rsidP="00BF2B15">
      <w:pPr>
        <w:pStyle w:val="ListParagraph"/>
        <w:numPr>
          <w:ilvl w:val="0"/>
          <w:numId w:val="73"/>
        </w:numPr>
        <w:ind w:left="1080"/>
      </w:pPr>
      <w:r w:rsidRPr="003B5765">
        <w:t>Romantic relationships</w:t>
      </w:r>
    </w:p>
    <w:p w:rsidR="00C47C5C" w:rsidRPr="003B5765" w:rsidRDefault="00E63383" w:rsidP="00BF2B15">
      <w:pPr>
        <w:pStyle w:val="ListParagraph"/>
        <w:numPr>
          <w:ilvl w:val="0"/>
          <w:numId w:val="73"/>
        </w:numPr>
        <w:ind w:left="1080"/>
      </w:pPr>
      <w:r w:rsidRPr="003B5765">
        <w:t>A client’s image</w:t>
      </w:r>
    </w:p>
    <w:p w:rsidR="00C47C5C" w:rsidRPr="003B5765" w:rsidRDefault="00E63383" w:rsidP="00BF2B15">
      <w:pPr>
        <w:pStyle w:val="ListParagraph"/>
        <w:numPr>
          <w:ilvl w:val="0"/>
          <w:numId w:val="73"/>
        </w:numPr>
        <w:ind w:left="1080"/>
      </w:pPr>
      <w:r w:rsidRPr="003B5765">
        <w:t>Better work ethics</w:t>
      </w:r>
    </w:p>
    <w:p w:rsidR="00C47C5C" w:rsidRPr="003B5765" w:rsidRDefault="002F2D85" w:rsidP="00C47C5C">
      <w:pPr>
        <w:ind w:left="720"/>
        <w:rPr>
          <w:color w:val="FF0000"/>
        </w:rPr>
      </w:pPr>
      <w:r w:rsidRPr="003B5765">
        <w:rPr>
          <w:color w:val="FF0000"/>
        </w:rPr>
        <w:t>Relationship life coaching is an area that emphasizes the need for communication skills, which can help build stronger and better relationships among people.</w:t>
      </w:r>
    </w:p>
    <w:p w:rsidR="00C47C5C" w:rsidRPr="003B5765" w:rsidRDefault="0031508D" w:rsidP="00BF2B15">
      <w:pPr>
        <w:numPr>
          <w:ilvl w:val="0"/>
          <w:numId w:val="72"/>
        </w:numPr>
      </w:pPr>
      <w:r w:rsidRPr="003B5765">
        <w:t>Dating life coaching focuses on what?</w:t>
      </w:r>
    </w:p>
    <w:p w:rsidR="00C47C5C" w:rsidRPr="003B5765" w:rsidRDefault="00E63383" w:rsidP="00BF2B15">
      <w:pPr>
        <w:pStyle w:val="ListParagraph"/>
        <w:numPr>
          <w:ilvl w:val="0"/>
          <w:numId w:val="74"/>
        </w:numPr>
        <w:ind w:left="1080"/>
      </w:pPr>
      <w:r w:rsidRPr="003B5765">
        <w:t>Becoming more attractive</w:t>
      </w:r>
    </w:p>
    <w:p w:rsidR="00C47C5C" w:rsidRPr="003B5765" w:rsidRDefault="005836D9" w:rsidP="00BF2B15">
      <w:pPr>
        <w:pStyle w:val="ListParagraph"/>
        <w:numPr>
          <w:ilvl w:val="0"/>
          <w:numId w:val="74"/>
        </w:numPr>
        <w:ind w:left="1080"/>
      </w:pPr>
      <w:r w:rsidRPr="003B5765">
        <w:t>Cre</w:t>
      </w:r>
      <w:r w:rsidR="00E63383" w:rsidRPr="003B5765">
        <w:t>ating a better work environment</w:t>
      </w:r>
    </w:p>
    <w:p w:rsidR="00C47C5C" w:rsidRPr="003B5765" w:rsidRDefault="0031508D" w:rsidP="00BF2B15">
      <w:pPr>
        <w:pStyle w:val="ListParagraph"/>
        <w:numPr>
          <w:ilvl w:val="0"/>
          <w:numId w:val="74"/>
        </w:numPr>
        <w:ind w:left="1080"/>
        <w:rPr>
          <w:color w:val="FF0000"/>
        </w:rPr>
      </w:pPr>
      <w:r w:rsidRPr="003B5765">
        <w:rPr>
          <w:color w:val="FF0000"/>
        </w:rPr>
        <w:t>D</w:t>
      </w:r>
      <w:r w:rsidR="00E63383" w:rsidRPr="003B5765">
        <w:rPr>
          <w:color w:val="FF0000"/>
        </w:rPr>
        <w:t>eepening romantic relationships</w:t>
      </w:r>
    </w:p>
    <w:p w:rsidR="00C47C5C" w:rsidRPr="003B5765" w:rsidRDefault="00E63383" w:rsidP="00BF2B15">
      <w:pPr>
        <w:pStyle w:val="ListParagraph"/>
        <w:numPr>
          <w:ilvl w:val="0"/>
          <w:numId w:val="74"/>
        </w:numPr>
        <w:ind w:left="1080"/>
      </w:pPr>
      <w:r w:rsidRPr="003B5765">
        <w:t>Improving a client’s image</w:t>
      </w:r>
    </w:p>
    <w:p w:rsidR="00C47C5C" w:rsidRPr="003B5765" w:rsidRDefault="005836D9" w:rsidP="00C47C5C">
      <w:pPr>
        <w:ind w:left="720"/>
        <w:rPr>
          <w:color w:val="FF0000"/>
        </w:rPr>
      </w:pPr>
      <w:r w:rsidRPr="003B5765">
        <w:rPr>
          <w:color w:val="FF0000"/>
        </w:rPr>
        <w:t>Dating life coaching is a specialty area that focuses on deepening a current romantic relationship, whether it is through dating techniques or strengthening romantic bonds.</w:t>
      </w:r>
    </w:p>
    <w:p w:rsidR="00C47C5C" w:rsidRPr="003B5765" w:rsidRDefault="0031508D" w:rsidP="00BF2B15">
      <w:pPr>
        <w:numPr>
          <w:ilvl w:val="0"/>
          <w:numId w:val="72"/>
        </w:numPr>
      </w:pPr>
      <w:r w:rsidRPr="003B5765">
        <w:t>Which of the following would be addressed in health and fitness life coaching?</w:t>
      </w:r>
    </w:p>
    <w:p w:rsidR="00C47C5C" w:rsidRPr="003B5765" w:rsidRDefault="005836D9" w:rsidP="00BF2B15">
      <w:pPr>
        <w:pStyle w:val="ListParagraph"/>
        <w:numPr>
          <w:ilvl w:val="0"/>
          <w:numId w:val="75"/>
        </w:numPr>
        <w:ind w:left="1080"/>
      </w:pPr>
      <w:r w:rsidRPr="003B5765">
        <w:t>Changing c</w:t>
      </w:r>
      <w:r w:rsidR="00E63383" w:rsidRPr="003B5765">
        <w:t>areers</w:t>
      </w:r>
    </w:p>
    <w:p w:rsidR="00C47C5C" w:rsidRPr="003B5765" w:rsidRDefault="00E63383" w:rsidP="00BF2B15">
      <w:pPr>
        <w:pStyle w:val="ListParagraph"/>
        <w:numPr>
          <w:ilvl w:val="0"/>
          <w:numId w:val="75"/>
        </w:numPr>
        <w:ind w:left="1080"/>
        <w:rPr>
          <w:color w:val="FF0000"/>
        </w:rPr>
      </w:pPr>
      <w:r w:rsidRPr="003B5765">
        <w:rPr>
          <w:color w:val="FF0000"/>
        </w:rPr>
        <w:t>Losing weight</w:t>
      </w:r>
    </w:p>
    <w:p w:rsidR="00C47C5C" w:rsidRPr="003B5765" w:rsidRDefault="00E63383" w:rsidP="00BF2B15">
      <w:pPr>
        <w:pStyle w:val="ListParagraph"/>
        <w:numPr>
          <w:ilvl w:val="0"/>
          <w:numId w:val="75"/>
        </w:numPr>
        <w:ind w:left="1080"/>
      </w:pPr>
      <w:r w:rsidRPr="003B5765">
        <w:t>Improving job skills</w:t>
      </w:r>
    </w:p>
    <w:p w:rsidR="00C47C5C" w:rsidRPr="003B5765" w:rsidRDefault="00E63383" w:rsidP="00BF2B15">
      <w:pPr>
        <w:pStyle w:val="ListParagraph"/>
        <w:numPr>
          <w:ilvl w:val="0"/>
          <w:numId w:val="75"/>
        </w:numPr>
        <w:ind w:left="1080"/>
      </w:pPr>
      <w:r w:rsidRPr="003B5765">
        <w:t>Building better relationships</w:t>
      </w:r>
    </w:p>
    <w:p w:rsidR="00C47C5C" w:rsidRPr="003B5765" w:rsidRDefault="005836D9" w:rsidP="00C47C5C">
      <w:pPr>
        <w:ind w:left="720"/>
        <w:rPr>
          <w:color w:val="FF0000"/>
        </w:rPr>
      </w:pPr>
      <w:r w:rsidRPr="003B5765">
        <w:rPr>
          <w:color w:val="FF0000"/>
        </w:rPr>
        <w:t xml:space="preserve">Health and fitness coaching is meant </w:t>
      </w:r>
      <w:r w:rsidR="00472952" w:rsidRPr="003B5765">
        <w:rPr>
          <w:color w:val="FF0000"/>
        </w:rPr>
        <w:t>to focus on the health and well-</w:t>
      </w:r>
      <w:r w:rsidRPr="003B5765">
        <w:rPr>
          <w:color w:val="FF0000"/>
        </w:rPr>
        <w:t>being of the clients and can address problems such as losing weight, quitting habits (such as smoking), or exercise routines.</w:t>
      </w:r>
    </w:p>
    <w:p w:rsidR="00C47C5C" w:rsidRPr="003B5765" w:rsidRDefault="0031508D" w:rsidP="00BF2B15">
      <w:pPr>
        <w:numPr>
          <w:ilvl w:val="0"/>
          <w:numId w:val="72"/>
        </w:numPr>
      </w:pPr>
      <w:r w:rsidRPr="003B5765">
        <w:t>In health and fitness life coaching, the life coach will not do what?</w:t>
      </w:r>
    </w:p>
    <w:p w:rsidR="00C47C5C" w:rsidRPr="003B5765" w:rsidRDefault="005836D9" w:rsidP="00BF2B15">
      <w:pPr>
        <w:pStyle w:val="ListParagraph"/>
        <w:numPr>
          <w:ilvl w:val="0"/>
          <w:numId w:val="76"/>
        </w:numPr>
        <w:ind w:left="1080"/>
      </w:pPr>
      <w:r w:rsidRPr="003B5765">
        <w:t xml:space="preserve">Offer support </w:t>
      </w:r>
      <w:r w:rsidR="00E63383" w:rsidRPr="003B5765">
        <w:t>for the client’s health choices</w:t>
      </w:r>
    </w:p>
    <w:p w:rsidR="00C47C5C" w:rsidRPr="003B5765" w:rsidRDefault="005836D9" w:rsidP="00BF2B15">
      <w:pPr>
        <w:pStyle w:val="ListParagraph"/>
        <w:numPr>
          <w:ilvl w:val="0"/>
          <w:numId w:val="76"/>
        </w:numPr>
        <w:ind w:left="1080"/>
      </w:pPr>
      <w:r w:rsidRPr="003B5765">
        <w:t>Give adv</w:t>
      </w:r>
      <w:r w:rsidR="00E63383" w:rsidRPr="003B5765">
        <w:t>ice on various exercise methods</w:t>
      </w:r>
    </w:p>
    <w:p w:rsidR="00C47C5C" w:rsidRPr="003B5765" w:rsidRDefault="005836D9" w:rsidP="00BF2B15">
      <w:pPr>
        <w:pStyle w:val="ListParagraph"/>
        <w:numPr>
          <w:ilvl w:val="0"/>
          <w:numId w:val="76"/>
        </w:numPr>
        <w:ind w:left="1080"/>
      </w:pPr>
      <w:r w:rsidRPr="003B5765">
        <w:t>Offer to be an acco</w:t>
      </w:r>
      <w:r w:rsidR="00E63383" w:rsidRPr="003B5765">
        <w:t>untability buddy for the client</w:t>
      </w:r>
    </w:p>
    <w:p w:rsidR="00C47C5C" w:rsidRPr="003B5765" w:rsidRDefault="0031508D" w:rsidP="00BF2B15">
      <w:pPr>
        <w:pStyle w:val="ListParagraph"/>
        <w:numPr>
          <w:ilvl w:val="0"/>
          <w:numId w:val="76"/>
        </w:numPr>
        <w:ind w:left="1080"/>
        <w:rPr>
          <w:color w:val="FF0000"/>
        </w:rPr>
      </w:pPr>
      <w:r w:rsidRPr="003B5765">
        <w:rPr>
          <w:color w:val="FF0000"/>
        </w:rPr>
        <w:t>Tell the client what to do rega</w:t>
      </w:r>
      <w:r w:rsidR="00E63383" w:rsidRPr="003B5765">
        <w:rPr>
          <w:color w:val="FF0000"/>
        </w:rPr>
        <w:t>rding their health</w:t>
      </w:r>
    </w:p>
    <w:p w:rsidR="00C47C5C" w:rsidRPr="003B5765" w:rsidRDefault="005836D9" w:rsidP="00C47C5C">
      <w:pPr>
        <w:ind w:left="720"/>
        <w:rPr>
          <w:color w:val="FF0000"/>
        </w:rPr>
      </w:pPr>
      <w:r w:rsidRPr="003B5765">
        <w:rPr>
          <w:color w:val="FF0000"/>
        </w:rPr>
        <w:t>Although a health and fitness life coach is available to help a client become healthy and gain fitness, they are not the one to tell the client what they have to do, such as going on a diet or adopting an exercise regimen.</w:t>
      </w:r>
      <w:r w:rsidR="009F18D0" w:rsidRPr="003B5765">
        <w:rPr>
          <w:color w:val="FF0000"/>
        </w:rPr>
        <w:t xml:space="preserve"> </w:t>
      </w:r>
      <w:r w:rsidRPr="003B5765">
        <w:rPr>
          <w:color w:val="FF0000"/>
        </w:rPr>
        <w:t>The life coach cannot make the client do any action in particular, but can offer advice and support for the client to choose their own health path.</w:t>
      </w:r>
    </w:p>
    <w:p w:rsidR="003B5765" w:rsidRPr="003B5765" w:rsidRDefault="003B5765">
      <w:pPr>
        <w:spacing w:after="0" w:line="240" w:lineRule="auto"/>
        <w:rPr>
          <w:color w:val="FF0000"/>
        </w:rPr>
      </w:pPr>
      <w:r w:rsidRPr="003B5765">
        <w:rPr>
          <w:color w:val="FF0000"/>
        </w:rPr>
        <w:br w:type="page"/>
      </w:r>
    </w:p>
    <w:p w:rsidR="00C47C5C" w:rsidRPr="003B5765" w:rsidRDefault="0031508D" w:rsidP="00BF2B15">
      <w:pPr>
        <w:numPr>
          <w:ilvl w:val="0"/>
          <w:numId w:val="72"/>
        </w:numPr>
      </w:pPr>
      <w:r w:rsidRPr="003B5765">
        <w:lastRenderedPageBreak/>
        <w:t>Parenting life coaching can be available to whom?</w:t>
      </w:r>
    </w:p>
    <w:p w:rsidR="00C47C5C" w:rsidRPr="003B5765" w:rsidRDefault="00E63383" w:rsidP="00BF2B15">
      <w:pPr>
        <w:pStyle w:val="ListParagraph"/>
        <w:numPr>
          <w:ilvl w:val="0"/>
          <w:numId w:val="77"/>
        </w:numPr>
      </w:pPr>
      <w:r w:rsidRPr="003B5765">
        <w:t>New parents</w:t>
      </w:r>
    </w:p>
    <w:p w:rsidR="00C47C5C" w:rsidRPr="003B5765" w:rsidRDefault="00E63383" w:rsidP="00BF2B15">
      <w:pPr>
        <w:pStyle w:val="ListParagraph"/>
        <w:numPr>
          <w:ilvl w:val="0"/>
          <w:numId w:val="77"/>
        </w:numPr>
      </w:pPr>
      <w:r w:rsidRPr="003B5765">
        <w:t>Guardians</w:t>
      </w:r>
    </w:p>
    <w:p w:rsidR="00C47C5C" w:rsidRPr="003B5765" w:rsidRDefault="00E63383" w:rsidP="00BF2B15">
      <w:pPr>
        <w:pStyle w:val="ListParagraph"/>
        <w:numPr>
          <w:ilvl w:val="0"/>
          <w:numId w:val="77"/>
        </w:numPr>
      </w:pPr>
      <w:r w:rsidRPr="003B5765">
        <w:t>Experienced parents</w:t>
      </w:r>
    </w:p>
    <w:p w:rsidR="00C47C5C" w:rsidRPr="003B5765" w:rsidRDefault="00E63383" w:rsidP="00BF2B15">
      <w:pPr>
        <w:pStyle w:val="ListParagraph"/>
        <w:numPr>
          <w:ilvl w:val="0"/>
          <w:numId w:val="77"/>
        </w:numPr>
        <w:rPr>
          <w:color w:val="FF0000"/>
        </w:rPr>
      </w:pPr>
      <w:r w:rsidRPr="003B5765">
        <w:rPr>
          <w:color w:val="FF0000"/>
        </w:rPr>
        <w:t>All of the above</w:t>
      </w:r>
    </w:p>
    <w:p w:rsidR="00C47C5C" w:rsidRPr="003B5765" w:rsidRDefault="005836D9" w:rsidP="00C47C5C">
      <w:pPr>
        <w:ind w:left="720"/>
        <w:rPr>
          <w:color w:val="FF0000"/>
        </w:rPr>
      </w:pPr>
      <w:r w:rsidRPr="003B5765">
        <w:rPr>
          <w:color w:val="FF0000"/>
        </w:rPr>
        <w:t>Parental life coaching</w:t>
      </w:r>
      <w:r w:rsidR="008623EE" w:rsidRPr="003B5765">
        <w:rPr>
          <w:color w:val="FF0000"/>
        </w:rPr>
        <w:t xml:space="preserve"> is an area of life coaching that focuses on relationships between parents and children.</w:t>
      </w:r>
      <w:r w:rsidR="009F18D0" w:rsidRPr="003B5765">
        <w:rPr>
          <w:color w:val="FF0000"/>
        </w:rPr>
        <w:t xml:space="preserve"> </w:t>
      </w:r>
      <w:r w:rsidR="008623EE" w:rsidRPr="003B5765">
        <w:rPr>
          <w:color w:val="FF0000"/>
        </w:rPr>
        <w:t>This area of life coaching is available to new parents, experience</w:t>
      </w:r>
      <w:r w:rsidR="00472952" w:rsidRPr="003B5765">
        <w:rPr>
          <w:color w:val="FF0000"/>
        </w:rPr>
        <w:t>d</w:t>
      </w:r>
      <w:r w:rsidR="008623EE" w:rsidRPr="003B5765">
        <w:rPr>
          <w:color w:val="FF0000"/>
        </w:rPr>
        <w:t xml:space="preserve"> or veteran parents, and any person assigned as a guardian over children.</w:t>
      </w:r>
    </w:p>
    <w:p w:rsidR="00C47C5C" w:rsidRPr="003B5765" w:rsidRDefault="0031508D" w:rsidP="00BF2B15">
      <w:pPr>
        <w:numPr>
          <w:ilvl w:val="0"/>
          <w:numId w:val="72"/>
        </w:numPr>
      </w:pPr>
      <w:r w:rsidRPr="003B5765">
        <w:t>Family coaching can be done between ____________.</w:t>
      </w:r>
    </w:p>
    <w:p w:rsidR="00C47C5C" w:rsidRPr="003B5765" w:rsidRDefault="007B53C3" w:rsidP="00BF2B15">
      <w:pPr>
        <w:pStyle w:val="ListParagraph"/>
        <w:numPr>
          <w:ilvl w:val="0"/>
          <w:numId w:val="78"/>
        </w:numPr>
      </w:pPr>
      <w:r w:rsidRPr="003B5765">
        <w:t>Only one to two</w:t>
      </w:r>
      <w:r w:rsidR="00E63383" w:rsidRPr="003B5765">
        <w:t xml:space="preserve"> family members</w:t>
      </w:r>
    </w:p>
    <w:p w:rsidR="00C47C5C" w:rsidRPr="003B5765" w:rsidRDefault="00E63383" w:rsidP="00BF2B15">
      <w:pPr>
        <w:pStyle w:val="ListParagraph"/>
        <w:numPr>
          <w:ilvl w:val="0"/>
          <w:numId w:val="78"/>
        </w:numPr>
        <w:rPr>
          <w:color w:val="FF0000"/>
        </w:rPr>
      </w:pPr>
      <w:r w:rsidRPr="003B5765">
        <w:rPr>
          <w:color w:val="FF0000"/>
        </w:rPr>
        <w:t>Several family members</w:t>
      </w:r>
    </w:p>
    <w:p w:rsidR="00C47C5C" w:rsidRPr="003B5765" w:rsidRDefault="00E63383" w:rsidP="00BF2B15">
      <w:pPr>
        <w:pStyle w:val="ListParagraph"/>
        <w:numPr>
          <w:ilvl w:val="0"/>
          <w:numId w:val="78"/>
        </w:numPr>
      </w:pPr>
      <w:r w:rsidRPr="003B5765">
        <w:t>Parents and children only</w:t>
      </w:r>
    </w:p>
    <w:p w:rsidR="00C47C5C" w:rsidRPr="003B5765" w:rsidRDefault="0031508D" w:rsidP="00BF2B15">
      <w:pPr>
        <w:pStyle w:val="ListParagraph"/>
        <w:numPr>
          <w:ilvl w:val="0"/>
          <w:numId w:val="78"/>
        </w:numPr>
      </w:pPr>
      <w:r w:rsidRPr="003B5765">
        <w:t>Outside</w:t>
      </w:r>
      <w:r w:rsidR="008623EE" w:rsidRPr="003B5765">
        <w:t xml:space="preserve"> </w:t>
      </w:r>
      <w:r w:rsidR="00E63383" w:rsidRPr="003B5765">
        <w:t>friends</w:t>
      </w:r>
    </w:p>
    <w:p w:rsidR="00C47C5C" w:rsidRPr="003B5765" w:rsidRDefault="008623EE" w:rsidP="00C47C5C">
      <w:pPr>
        <w:ind w:left="720"/>
        <w:rPr>
          <w:color w:val="FF0000"/>
        </w:rPr>
      </w:pPr>
      <w:r w:rsidRPr="003B5765">
        <w:rPr>
          <w:color w:val="FF0000"/>
        </w:rPr>
        <w:t>Family life coaching is exactly what the name implies – it is life coaching available to any members of a family.</w:t>
      </w:r>
      <w:r w:rsidR="009F18D0" w:rsidRPr="003B5765">
        <w:rPr>
          <w:color w:val="FF0000"/>
        </w:rPr>
        <w:t xml:space="preserve"> </w:t>
      </w:r>
      <w:r w:rsidRPr="003B5765">
        <w:rPr>
          <w:color w:val="FF0000"/>
        </w:rPr>
        <w:t>It is often performed between several family members at a time and can include any form of family relationships.</w:t>
      </w:r>
    </w:p>
    <w:p w:rsidR="00C47C5C" w:rsidRPr="003B5765" w:rsidRDefault="0031508D" w:rsidP="00BF2B15">
      <w:pPr>
        <w:numPr>
          <w:ilvl w:val="0"/>
          <w:numId w:val="72"/>
        </w:numPr>
      </w:pPr>
      <w:r w:rsidRPr="003B5765">
        <w:t xml:space="preserve">It’s a common </w:t>
      </w:r>
      <w:r w:rsidR="007B53C3" w:rsidRPr="003B5765">
        <w:t>mis</w:t>
      </w:r>
      <w:r w:rsidR="008623EE" w:rsidRPr="003B5765">
        <w:t>belief</w:t>
      </w:r>
      <w:r w:rsidRPr="003B5765">
        <w:t xml:space="preserve"> that spiritual life coaching is based on what?</w:t>
      </w:r>
    </w:p>
    <w:p w:rsidR="00C47C5C" w:rsidRPr="003B5765" w:rsidRDefault="00E63383" w:rsidP="00BF2B15">
      <w:pPr>
        <w:pStyle w:val="ListParagraph"/>
        <w:numPr>
          <w:ilvl w:val="0"/>
          <w:numId w:val="79"/>
        </w:numPr>
      </w:pPr>
      <w:r w:rsidRPr="003B5765">
        <w:t>Personal beliefs</w:t>
      </w:r>
    </w:p>
    <w:p w:rsidR="00C47C5C" w:rsidRPr="003B5765" w:rsidRDefault="00E63383" w:rsidP="00BF2B15">
      <w:pPr>
        <w:pStyle w:val="ListParagraph"/>
        <w:numPr>
          <w:ilvl w:val="0"/>
          <w:numId w:val="79"/>
        </w:numPr>
      </w:pPr>
      <w:r w:rsidRPr="003B5765">
        <w:t>Inner peace</w:t>
      </w:r>
    </w:p>
    <w:p w:rsidR="00C47C5C" w:rsidRPr="003B5765" w:rsidRDefault="00E63383" w:rsidP="00BF2B15">
      <w:pPr>
        <w:pStyle w:val="ListParagraph"/>
        <w:numPr>
          <w:ilvl w:val="0"/>
          <w:numId w:val="79"/>
        </w:numPr>
      </w:pPr>
      <w:r w:rsidRPr="003B5765">
        <w:t>Client choice</w:t>
      </w:r>
    </w:p>
    <w:p w:rsidR="00C47C5C" w:rsidRPr="003B5765" w:rsidRDefault="00E63383" w:rsidP="00BF2B15">
      <w:pPr>
        <w:pStyle w:val="ListParagraph"/>
        <w:numPr>
          <w:ilvl w:val="0"/>
          <w:numId w:val="79"/>
        </w:numPr>
        <w:rPr>
          <w:color w:val="FF0000"/>
        </w:rPr>
      </w:pPr>
      <w:r w:rsidRPr="003B5765">
        <w:rPr>
          <w:color w:val="FF0000"/>
        </w:rPr>
        <w:t>Religion</w:t>
      </w:r>
    </w:p>
    <w:p w:rsidR="00C47C5C" w:rsidRPr="003B5765" w:rsidRDefault="008623EE" w:rsidP="00C47C5C">
      <w:pPr>
        <w:ind w:left="720"/>
        <w:rPr>
          <w:color w:val="FF0000"/>
        </w:rPr>
      </w:pPr>
      <w:r w:rsidRPr="003B5765">
        <w:rPr>
          <w:color w:val="FF0000"/>
        </w:rPr>
        <w:t xml:space="preserve">Many people </w:t>
      </w:r>
      <w:r w:rsidR="007B53C3" w:rsidRPr="003B5765">
        <w:rPr>
          <w:color w:val="FF0000"/>
        </w:rPr>
        <w:t xml:space="preserve">make the </w:t>
      </w:r>
      <w:r w:rsidRPr="003B5765">
        <w:rPr>
          <w:color w:val="FF0000"/>
        </w:rPr>
        <w:t>mistake that spiritual life coaching must be based on some sort of religion.</w:t>
      </w:r>
      <w:r w:rsidR="009F18D0" w:rsidRPr="003B5765">
        <w:rPr>
          <w:color w:val="FF0000"/>
        </w:rPr>
        <w:t xml:space="preserve"> </w:t>
      </w:r>
      <w:r w:rsidRPr="003B5765">
        <w:rPr>
          <w:color w:val="FF0000"/>
        </w:rPr>
        <w:t>However, spiritual life coaching is based on the client’s spiritual selves, rather than any form of deity or mythology.</w:t>
      </w:r>
    </w:p>
    <w:p w:rsidR="00C47C5C" w:rsidRPr="003B5765" w:rsidRDefault="00C3007F" w:rsidP="00BF2B15">
      <w:pPr>
        <w:numPr>
          <w:ilvl w:val="0"/>
          <w:numId w:val="72"/>
        </w:numPr>
      </w:pPr>
      <w:r w:rsidRPr="003B5765">
        <w:t>Spiritual life coaching focuses on what?</w:t>
      </w:r>
    </w:p>
    <w:p w:rsidR="00C47C5C" w:rsidRPr="003B5765" w:rsidRDefault="00C3007F" w:rsidP="00BF2B15">
      <w:pPr>
        <w:pStyle w:val="ListParagraph"/>
        <w:numPr>
          <w:ilvl w:val="0"/>
          <w:numId w:val="80"/>
        </w:numPr>
        <w:rPr>
          <w:color w:val="FF0000"/>
        </w:rPr>
      </w:pPr>
      <w:r w:rsidRPr="003B5765">
        <w:rPr>
          <w:color w:val="FF0000"/>
        </w:rPr>
        <w:t>The client’s in</w:t>
      </w:r>
      <w:r w:rsidR="00E63383" w:rsidRPr="003B5765">
        <w:rPr>
          <w:color w:val="FF0000"/>
        </w:rPr>
        <w:t>ner being</w:t>
      </w:r>
    </w:p>
    <w:p w:rsidR="00C47C5C" w:rsidRPr="003B5765" w:rsidRDefault="008623EE" w:rsidP="00BF2B15">
      <w:pPr>
        <w:pStyle w:val="ListParagraph"/>
        <w:numPr>
          <w:ilvl w:val="0"/>
          <w:numId w:val="80"/>
        </w:numPr>
      </w:pPr>
      <w:r w:rsidRPr="003B5765">
        <w:t>The</w:t>
      </w:r>
      <w:r w:rsidR="00E63383" w:rsidRPr="003B5765">
        <w:t xml:space="preserve"> client’s religious preferences</w:t>
      </w:r>
    </w:p>
    <w:p w:rsidR="00C47C5C" w:rsidRPr="003B5765" w:rsidRDefault="00E63383" w:rsidP="00BF2B15">
      <w:pPr>
        <w:pStyle w:val="ListParagraph"/>
        <w:numPr>
          <w:ilvl w:val="0"/>
          <w:numId w:val="80"/>
        </w:numPr>
      </w:pPr>
      <w:r w:rsidRPr="003B5765">
        <w:t>The client’s choice of deity</w:t>
      </w:r>
    </w:p>
    <w:p w:rsidR="00C47C5C" w:rsidRPr="003B5765" w:rsidRDefault="00E63383" w:rsidP="00BF2B15">
      <w:pPr>
        <w:pStyle w:val="ListParagraph"/>
        <w:numPr>
          <w:ilvl w:val="0"/>
          <w:numId w:val="80"/>
        </w:numPr>
      </w:pPr>
      <w:r w:rsidRPr="003B5765">
        <w:t>The client’s choice of worship</w:t>
      </w:r>
    </w:p>
    <w:p w:rsidR="00C47C5C" w:rsidRPr="003B5765" w:rsidRDefault="008623EE" w:rsidP="00C47C5C">
      <w:pPr>
        <w:ind w:left="720"/>
        <w:rPr>
          <w:color w:val="FF0000"/>
        </w:rPr>
      </w:pPr>
      <w:r w:rsidRPr="003B5765">
        <w:rPr>
          <w:color w:val="FF0000"/>
        </w:rPr>
        <w:t xml:space="preserve">Spiritual life coaching focuses on </w:t>
      </w:r>
      <w:r w:rsidR="007B53C3" w:rsidRPr="003B5765">
        <w:rPr>
          <w:color w:val="FF0000"/>
        </w:rPr>
        <w:t>the client’s own spiritual well-</w:t>
      </w:r>
      <w:r w:rsidRPr="003B5765">
        <w:rPr>
          <w:color w:val="FF0000"/>
        </w:rPr>
        <w:t>being and the balance of their inner being.</w:t>
      </w:r>
      <w:r w:rsidR="009F18D0" w:rsidRPr="003B5765">
        <w:rPr>
          <w:color w:val="FF0000"/>
        </w:rPr>
        <w:t xml:space="preserve"> </w:t>
      </w:r>
      <w:r w:rsidRPr="003B5765">
        <w:rPr>
          <w:color w:val="FF0000"/>
        </w:rPr>
        <w:t>Spiritual coaching focuses almost exclusively on the client and does not expand much into the other areas of their life.</w:t>
      </w:r>
    </w:p>
    <w:p w:rsidR="00E63383" w:rsidRPr="003B5765" w:rsidRDefault="00E63383">
      <w:pPr>
        <w:spacing w:after="0" w:line="240" w:lineRule="auto"/>
        <w:rPr>
          <w:color w:val="FF0000"/>
        </w:rPr>
      </w:pPr>
      <w:r w:rsidRPr="003B5765">
        <w:rPr>
          <w:color w:val="FF0000"/>
        </w:rPr>
        <w:br w:type="page"/>
      </w:r>
    </w:p>
    <w:p w:rsidR="00C47C5C" w:rsidRPr="003B5765" w:rsidRDefault="00C3007F" w:rsidP="00BF2B15">
      <w:pPr>
        <w:numPr>
          <w:ilvl w:val="0"/>
          <w:numId w:val="72"/>
        </w:numPr>
      </w:pPr>
      <w:r w:rsidRPr="003B5765">
        <w:lastRenderedPageBreak/>
        <w:t>What was one problem Bill was currently facing?</w:t>
      </w:r>
    </w:p>
    <w:p w:rsidR="00C47C5C" w:rsidRPr="003B5765" w:rsidRDefault="002F2D85" w:rsidP="00BF2B15">
      <w:pPr>
        <w:pStyle w:val="ListParagraph"/>
        <w:numPr>
          <w:ilvl w:val="0"/>
          <w:numId w:val="81"/>
        </w:numPr>
      </w:pPr>
      <w:r w:rsidRPr="003B5765">
        <w:t>Pro</w:t>
      </w:r>
      <w:r w:rsidR="00E63383" w:rsidRPr="003B5765">
        <w:t>blems with one of his coworkers</w:t>
      </w:r>
    </w:p>
    <w:p w:rsidR="00C47C5C" w:rsidRPr="003B5765" w:rsidRDefault="00E63383" w:rsidP="00BF2B15">
      <w:pPr>
        <w:pStyle w:val="ListParagraph"/>
        <w:numPr>
          <w:ilvl w:val="0"/>
          <w:numId w:val="81"/>
        </w:numPr>
      </w:pPr>
      <w:r w:rsidRPr="003B5765">
        <w:t>Problems with his manager</w:t>
      </w:r>
    </w:p>
    <w:p w:rsidR="00C47C5C" w:rsidRPr="003B5765" w:rsidRDefault="00E63383" w:rsidP="00BF2B15">
      <w:pPr>
        <w:pStyle w:val="ListParagraph"/>
        <w:numPr>
          <w:ilvl w:val="0"/>
          <w:numId w:val="81"/>
        </w:numPr>
        <w:rPr>
          <w:color w:val="FF0000"/>
        </w:rPr>
      </w:pPr>
      <w:r w:rsidRPr="003B5765">
        <w:rPr>
          <w:color w:val="FF0000"/>
        </w:rPr>
        <w:t>Problems with his daughter</w:t>
      </w:r>
    </w:p>
    <w:p w:rsidR="00C47C5C" w:rsidRPr="003B5765" w:rsidRDefault="002F2D85" w:rsidP="00BF2B15">
      <w:pPr>
        <w:pStyle w:val="ListParagraph"/>
        <w:numPr>
          <w:ilvl w:val="0"/>
          <w:numId w:val="81"/>
        </w:numPr>
      </w:pPr>
      <w:r w:rsidRPr="003B5765">
        <w:t>Problems with his mother-in-law</w:t>
      </w:r>
    </w:p>
    <w:p w:rsidR="00C47C5C" w:rsidRPr="003B5765" w:rsidRDefault="002F2D85" w:rsidP="00C47C5C">
      <w:pPr>
        <w:ind w:left="720"/>
        <w:rPr>
          <w:color w:val="FF0000"/>
        </w:rPr>
      </w:pPr>
      <w:r w:rsidRPr="003B5765">
        <w:rPr>
          <w:color w:val="FF0000"/>
        </w:rPr>
        <w:t>When Bill was speaking with Susan, he told her about the problems he was having, including fighting with his wife and daughter, which was creating problems at work.</w:t>
      </w:r>
    </w:p>
    <w:p w:rsidR="00C47C5C" w:rsidRPr="003B5765" w:rsidRDefault="00C3007F" w:rsidP="00BF2B15">
      <w:pPr>
        <w:numPr>
          <w:ilvl w:val="0"/>
          <w:numId w:val="72"/>
        </w:numPr>
      </w:pPr>
      <w:r w:rsidRPr="003B5765">
        <w:t>What type of life coach did Susan suggest Bill go see?</w:t>
      </w:r>
    </w:p>
    <w:p w:rsidR="00C47C5C" w:rsidRPr="003B5765" w:rsidRDefault="00E63383" w:rsidP="00BF2B15">
      <w:pPr>
        <w:pStyle w:val="ListParagraph"/>
        <w:numPr>
          <w:ilvl w:val="0"/>
          <w:numId w:val="82"/>
        </w:numPr>
      </w:pPr>
      <w:r w:rsidRPr="003B5765">
        <w:t>Image life coach</w:t>
      </w:r>
    </w:p>
    <w:p w:rsidR="00C47C5C" w:rsidRPr="003B5765" w:rsidRDefault="00C3007F" w:rsidP="00BF2B15">
      <w:pPr>
        <w:pStyle w:val="ListParagraph"/>
        <w:numPr>
          <w:ilvl w:val="0"/>
          <w:numId w:val="82"/>
        </w:numPr>
        <w:rPr>
          <w:color w:val="FF0000"/>
        </w:rPr>
      </w:pPr>
      <w:r w:rsidRPr="003B5765">
        <w:rPr>
          <w:color w:val="FF0000"/>
        </w:rPr>
        <w:t>Family life coac</w:t>
      </w:r>
      <w:r w:rsidR="00E63383" w:rsidRPr="003B5765">
        <w:rPr>
          <w:color w:val="FF0000"/>
        </w:rPr>
        <w:t>h</w:t>
      </w:r>
    </w:p>
    <w:p w:rsidR="00C47C5C" w:rsidRPr="003B5765" w:rsidRDefault="00E63383" w:rsidP="00BF2B15">
      <w:pPr>
        <w:pStyle w:val="ListParagraph"/>
        <w:numPr>
          <w:ilvl w:val="0"/>
          <w:numId w:val="82"/>
        </w:numPr>
      </w:pPr>
      <w:r w:rsidRPr="003B5765">
        <w:t>Health and fitness life coach</w:t>
      </w:r>
    </w:p>
    <w:p w:rsidR="00C47C5C" w:rsidRPr="003B5765" w:rsidRDefault="00E63383" w:rsidP="00BF2B15">
      <w:pPr>
        <w:pStyle w:val="ListParagraph"/>
        <w:numPr>
          <w:ilvl w:val="0"/>
          <w:numId w:val="82"/>
        </w:numPr>
      </w:pPr>
      <w:r w:rsidRPr="003B5765">
        <w:t>General life coach</w:t>
      </w:r>
    </w:p>
    <w:p w:rsidR="005E3475" w:rsidRPr="003B5765" w:rsidRDefault="002F2D85" w:rsidP="002F2D85">
      <w:pPr>
        <w:ind w:left="720"/>
        <w:rPr>
          <w:color w:val="FF0000"/>
        </w:rPr>
      </w:pPr>
      <w:r w:rsidRPr="003B5765">
        <w:rPr>
          <w:color w:val="FF0000"/>
        </w:rPr>
        <w:t>After listening to Bill’s different problems and situations, Susan suggested Bill should see a family life coach since she feels this type of coach can address a large majority of his problems.</w:t>
      </w:r>
    </w:p>
    <w:p w:rsidR="00380A0C" w:rsidRPr="003B5765" w:rsidRDefault="00381A27" w:rsidP="004925EB">
      <w:pPr>
        <w:pStyle w:val="Heading1"/>
      </w:pPr>
      <w:r w:rsidRPr="003B5765">
        <w:br w:type="page"/>
      </w:r>
    </w:p>
    <w:p w:rsidR="00123EE9" w:rsidRPr="003B5765" w:rsidRDefault="00381A27" w:rsidP="00123EE9">
      <w:pPr>
        <w:pStyle w:val="Heading1"/>
        <w:rPr>
          <w:lang w:eastAsia="zh-TW"/>
        </w:rPr>
      </w:pPr>
      <w:bookmarkStart w:id="65" w:name="_Toc412547441"/>
      <w:r w:rsidRPr="003B5765">
        <w:rPr>
          <w:lang w:eastAsia="zh-TW"/>
        </w:rPr>
        <w:lastRenderedPageBreak/>
        <w:t xml:space="preserve">Module Nine: </w:t>
      </w:r>
      <w:r w:rsidR="004925EB" w:rsidRPr="003B5765">
        <w:rPr>
          <w:lang w:eastAsia="zh-TW"/>
        </w:rPr>
        <w:t>Life Coaching Specialized Areas (II)</w:t>
      </w:r>
      <w:bookmarkEnd w:id="65"/>
    </w:p>
    <w:p w:rsidR="00381A27" w:rsidRPr="003B5765" w:rsidRDefault="00800F1C" w:rsidP="00D3027A">
      <w:pPr>
        <w:rPr>
          <w:lang w:eastAsia="zh-TW"/>
        </w:rPr>
      </w:pPr>
      <w:r w:rsidRPr="003B5765">
        <w:rPr>
          <w:noProof/>
          <w:lang w:bidi="ar-SA"/>
        </w:rPr>
        <w:drawing>
          <wp:anchor distT="0" distB="0" distL="114300" distR="114300" simplePos="0" relativeHeight="251834880" behindDoc="0" locked="0" layoutInCell="1" allowOverlap="1" wp14:anchorId="6477F209" wp14:editId="688D25DF">
            <wp:simplePos x="0" y="0"/>
            <wp:positionH relativeFrom="margin">
              <wp:posOffset>0</wp:posOffset>
            </wp:positionH>
            <wp:positionV relativeFrom="paragraph">
              <wp:posOffset>45720</wp:posOffset>
            </wp:positionV>
            <wp:extent cx="2156460" cy="1737360"/>
            <wp:effectExtent l="0" t="0" r="0" b="0"/>
            <wp:wrapSquare wrapText="bothSides"/>
            <wp:docPr id="20" name="Picture 18" descr="C:\Users\Jennifer\AppData\Local\Microsoft\Windows\Temporary Internet Files\Content.IE5\HG7RUXC3\MC9003660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ennifer\AppData\Local\Microsoft\Windows\Temporary Internet Files\Content.IE5\HG7RUXC3\MC900366080[1].wmf"/>
                    <pic:cNvPicPr>
                      <a:picLocks noChangeAspect="1" noChangeArrowheads="1"/>
                    </pic:cNvPicPr>
                  </pic:nvPicPr>
                  <pic:blipFill>
                    <a:blip r:embed="rId77" cstate="print"/>
                    <a:srcRect/>
                    <a:stretch>
                      <a:fillRect/>
                    </a:stretch>
                  </pic:blipFill>
                  <pic:spPr bwMode="auto">
                    <a:xfrm>
                      <a:off x="0" y="0"/>
                      <a:ext cx="2156460" cy="17373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04301" w:rsidRPr="003B5765">
        <w:rPr>
          <w:lang w:bidi="ar-SA"/>
        </w:rPr>
        <w:t>No matter</w:t>
      </w:r>
      <w:r w:rsidR="001839B8" w:rsidRPr="003B5765">
        <w:rPr>
          <w:lang w:bidi="ar-SA"/>
        </w:rPr>
        <w:t xml:space="preserve"> what area a client may need help in, deciding to hire a life coach can be a difficult decision in itself.</w:t>
      </w:r>
      <w:r w:rsidR="009F18D0" w:rsidRPr="003B5765">
        <w:rPr>
          <w:lang w:bidi="ar-SA"/>
        </w:rPr>
        <w:t xml:space="preserve"> </w:t>
      </w:r>
      <w:r w:rsidR="001839B8" w:rsidRPr="003B5765">
        <w:rPr>
          <w:lang w:bidi="ar-SA"/>
        </w:rPr>
        <w:t>Luckily, a life coach can be trained and certified in a large number of specialized areas.</w:t>
      </w:r>
      <w:r w:rsidR="009F18D0" w:rsidRPr="003B5765">
        <w:rPr>
          <w:lang w:bidi="ar-SA"/>
        </w:rPr>
        <w:t xml:space="preserve"> </w:t>
      </w:r>
      <w:r w:rsidR="001839B8" w:rsidRPr="003B5765">
        <w:rPr>
          <w:lang w:bidi="ar-SA"/>
        </w:rPr>
        <w:t>The client may not be aware of what specific area of life they need help with, so they will turn to the life coach for assistance and guidance as to what they need to address first.</w:t>
      </w:r>
    </w:p>
    <w:p w:rsidR="00EE5C4C" w:rsidRPr="003B5765" w:rsidRDefault="00EE5C4C" w:rsidP="00104301">
      <w:pPr>
        <w:rPr>
          <w:lang w:bidi="ar-SA"/>
        </w:rPr>
      </w:pPr>
    </w:p>
    <w:p w:rsidR="00E63383" w:rsidRPr="003B5765" w:rsidRDefault="00E63383" w:rsidP="00104301">
      <w:pPr>
        <w:rPr>
          <w:lang w:bidi="ar-SA"/>
        </w:rPr>
      </w:pPr>
      <w:bookmarkStart w:id="66" w:name="_Toc410499790"/>
    </w:p>
    <w:p w:rsidR="00EE5C4C" w:rsidRPr="003B5765" w:rsidRDefault="00FE5147" w:rsidP="00104301">
      <w:pPr>
        <w:rPr>
          <w:lang w:bidi="ar-SA"/>
        </w:rPr>
      </w:pPr>
      <w:r w:rsidRPr="003B5765">
        <w:rPr>
          <w:noProof/>
          <w:lang w:bidi="ar-SA"/>
        </w:rPr>
        <mc:AlternateContent>
          <mc:Choice Requires="wps">
            <w:drawing>
              <wp:anchor distT="91440" distB="91440" distL="114300" distR="114300" simplePos="0" relativeHeight="251663872" behindDoc="0" locked="0" layoutInCell="0" allowOverlap="1" wp14:anchorId="3575B918" wp14:editId="004A9F2C">
                <wp:simplePos x="0" y="0"/>
                <wp:positionH relativeFrom="page">
                  <wp:posOffset>-198755</wp:posOffset>
                </wp:positionH>
                <wp:positionV relativeFrom="page">
                  <wp:posOffset>-24130</wp:posOffset>
                </wp:positionV>
                <wp:extent cx="8242300" cy="1868170"/>
                <wp:effectExtent l="0" t="0" r="6350" b="0"/>
                <wp:wrapSquare wrapText="bothSides"/>
                <wp:docPr id="2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2300" cy="1868170"/>
                        </a:xfrm>
                        <a:prstGeom prst="rect">
                          <a:avLst/>
                        </a:prstGeom>
                        <a:gradFill>
                          <a:gsLst>
                            <a:gs pos="0">
                              <a:srgbClr val="FFFFFF"/>
                            </a:gs>
                            <a:gs pos="100000">
                              <a:schemeClr val="bg1">
                                <a:lumMod val="50000"/>
                              </a:schemeClr>
                            </a:gs>
                          </a:gsLst>
                          <a:lin ang="5400000" scaled="1"/>
                        </a:gradFill>
                        <a:ln w="9525">
                          <a:noFill/>
                          <a:miter lim="800000"/>
                          <a:headEnd/>
                          <a:tailEnd/>
                        </a:ln>
                        <a:effectLst/>
                        <a:extLst/>
                      </wps:spPr>
                      <wps:txbx>
                        <w:txbxContent>
                          <w:p w:rsidR="00261FE0" w:rsidRDefault="00261FE0"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You have to motivate yourself with challenges. That’s how you know you’re still alive.</w:t>
                            </w:r>
                          </w:p>
                          <w:p w:rsidR="00261FE0" w:rsidRPr="006D5370" w:rsidRDefault="00261FE0"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Jerry Seinfeld</w:t>
                            </w:r>
                          </w:p>
                          <w:p w:rsidR="00261FE0" w:rsidRPr="00C06439" w:rsidRDefault="00261FE0"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15.65pt;margin-top:-1.9pt;width:649pt;height:147.1pt;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" o:allowincell="f" stroked="f">
                <v:fill color2="#7f7f7f [1612]" focus="100%" type="gradient"/>
                <v:textbox inset="4in,54pt,1in,0">
                  <w:txbxContent>
                    <w:p w:rsidR="00261FE0" w:rsidRDefault="00261FE0"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You have to motivate yourself with challenges. That’s how you know you’re still alive.</w:t>
                      </w:r>
                    </w:p>
                    <w:p w:rsidR="00261FE0" w:rsidRPr="006D5370" w:rsidRDefault="00261FE0"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Jerry Seinfeld</w:t>
                      </w:r>
                    </w:p>
                    <w:p w:rsidR="00261FE0" w:rsidRPr="00C06439" w:rsidRDefault="00261FE0"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bookmarkEnd w:id="66"/>
    </w:p>
    <w:p w:rsidR="00CC07AB" w:rsidRPr="003B5765" w:rsidRDefault="00EE5C4C" w:rsidP="00CC07AB">
      <w:pPr>
        <w:pStyle w:val="Heading2"/>
      </w:pPr>
      <w:bookmarkStart w:id="67" w:name="_Toc412547442"/>
      <w:r w:rsidRPr="003B5765">
        <w:rPr>
          <w:lang w:bidi="ar-SA"/>
        </w:rPr>
        <w:t>G</w:t>
      </w:r>
      <w:r w:rsidR="00BD36EB" w:rsidRPr="003B5765">
        <w:rPr>
          <w:lang w:bidi="ar-SA"/>
        </w:rPr>
        <w:t>eneral Life Coaching</w:t>
      </w:r>
      <w:bookmarkEnd w:id="67"/>
    </w:p>
    <w:p w:rsidR="00CC07AB" w:rsidRPr="003B5765" w:rsidRDefault="00A70BFD" w:rsidP="00233B71">
      <w:r w:rsidRPr="003B5765">
        <w:rPr>
          <w:noProof/>
          <w:lang w:bidi="ar-SA"/>
        </w:rPr>
        <w:drawing>
          <wp:anchor distT="0" distB="0" distL="114300" distR="114300" simplePos="0" relativeHeight="251782656" behindDoc="0" locked="0" layoutInCell="1" allowOverlap="1" wp14:anchorId="49C8F91B" wp14:editId="3E095B66">
            <wp:simplePos x="0" y="0"/>
            <wp:positionH relativeFrom="margin">
              <wp:align>left</wp:align>
            </wp:positionH>
            <wp:positionV relativeFrom="paragraph">
              <wp:posOffset>45720</wp:posOffset>
            </wp:positionV>
            <wp:extent cx="960120" cy="1005840"/>
            <wp:effectExtent l="0" t="0" r="0" b="3810"/>
            <wp:wrapSquare wrapText="bothSides"/>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MP900407401[1].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960120" cy="1005840"/>
                    </a:xfrm>
                    <a:prstGeom prst="rect">
                      <a:avLst/>
                    </a:prstGeom>
                  </pic:spPr>
                </pic:pic>
              </a:graphicData>
            </a:graphic>
          </wp:anchor>
        </w:drawing>
      </w:r>
      <w:r w:rsidR="00DD1CDC" w:rsidRPr="003B5765">
        <w:t>General life coaching is also known as personal life coaching or simply</w:t>
      </w:r>
      <w:r w:rsidR="00F45C6B" w:rsidRPr="003B5765">
        <w:t xml:space="preserve"> life coaching.</w:t>
      </w:r>
      <w:r w:rsidR="009F18D0" w:rsidRPr="003B5765">
        <w:t xml:space="preserve"> </w:t>
      </w:r>
      <w:r w:rsidR="00F45C6B" w:rsidRPr="003B5765">
        <w:t>It is an area of life coaching that covers a broad spectrum of clients before crossing into a specialized area, such as a relationship life coach or a career life coach.</w:t>
      </w:r>
      <w:r w:rsidR="009F18D0" w:rsidRPr="003B5765">
        <w:t xml:space="preserve"> </w:t>
      </w:r>
      <w:r w:rsidR="00F45C6B" w:rsidRPr="003B5765">
        <w:t>General life coaching tends to focus on the client’s goals in life and determine what the client can do to reach them.</w:t>
      </w:r>
      <w:r w:rsidR="009F18D0" w:rsidRPr="003B5765">
        <w:t xml:space="preserve"> </w:t>
      </w:r>
      <w:r w:rsidR="00F45C6B" w:rsidRPr="003B5765">
        <w:t xml:space="preserve">The goals can include a variety of problems, such as weight or health problems, career advice, family problems or even building more confidence in </w:t>
      </w:r>
      <w:proofErr w:type="gramStart"/>
      <w:r w:rsidR="00F45C6B" w:rsidRPr="003B5765">
        <w:t>themselves</w:t>
      </w:r>
      <w:proofErr w:type="gramEnd"/>
      <w:r w:rsidR="00F45C6B" w:rsidRPr="003B5765">
        <w:t>.</w:t>
      </w:r>
      <w:r w:rsidR="009F18D0" w:rsidRPr="003B5765">
        <w:t xml:space="preserve"> </w:t>
      </w:r>
      <w:r w:rsidR="0057419E" w:rsidRPr="003B5765">
        <w:t>Clients of all ages, backgrounds and even careers can benefit from some form of general</w:t>
      </w:r>
      <w:r w:rsidR="00582F57" w:rsidRPr="003B5765">
        <w:t xml:space="preserve"> life coaching.</w:t>
      </w:r>
    </w:p>
    <w:p w:rsidR="00E63383" w:rsidRPr="003B5765" w:rsidRDefault="00E63383" w:rsidP="00233B71"/>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617439" w:rsidP="00CC07AB">
            <w:pPr>
              <w:rPr>
                <w:b/>
                <w:bCs/>
                <w:color w:val="000000" w:themeColor="text1"/>
              </w:rPr>
            </w:pPr>
            <w:r w:rsidRPr="003B5765">
              <w:rPr>
                <w:b/>
                <w:bCs/>
                <w:color w:val="000000" w:themeColor="text1"/>
              </w:rPr>
              <w:t xml:space="preserve">8 </w:t>
            </w:r>
            <w:r w:rsidR="008D6CB3" w:rsidRPr="003B5765">
              <w:rPr>
                <w:b/>
                <w:bCs/>
                <w:color w:val="000000" w:themeColor="text1"/>
              </w:rPr>
              <w:t>minutes</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7714D9" w:rsidRPr="003B5765" w:rsidRDefault="007714D9" w:rsidP="007714D9">
            <w:pPr>
              <w:rPr>
                <w:color w:val="000000" w:themeColor="text1"/>
              </w:rPr>
            </w:pPr>
            <w:r w:rsidRPr="003B5765">
              <w:rPr>
                <w:color w:val="000000" w:themeColor="text1"/>
              </w:rPr>
              <w:t>Review the characteristics of general life coaching.</w:t>
            </w:r>
          </w:p>
        </w:tc>
      </w:tr>
      <w:tr w:rsidR="007714D9" w:rsidRPr="003B5765">
        <w:tc>
          <w:tcPr>
            <w:tcW w:w="2448" w:type="dxa"/>
            <w:tcBorders>
              <w:bottom w:val="single" w:sz="4" w:space="0" w:color="1F497D"/>
            </w:tcBorders>
            <w:vAlign w:val="center"/>
          </w:tcPr>
          <w:p w:rsidR="007714D9" w:rsidRPr="003B5765" w:rsidRDefault="007714D9"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7714D9" w:rsidRPr="003B5765" w:rsidRDefault="007714D9" w:rsidP="00275303">
            <w:pPr>
              <w:rPr>
                <w:b/>
                <w:color w:val="000000" w:themeColor="text1"/>
              </w:rPr>
            </w:pPr>
            <w:r w:rsidRPr="003B5765">
              <w:rPr>
                <w:b/>
                <w:color w:val="000000" w:themeColor="text1"/>
              </w:rPr>
              <w:t>General Life Coaching</w:t>
            </w:r>
          </w:p>
          <w:p w:rsidR="007714D9" w:rsidRPr="003B5765" w:rsidRDefault="007714D9" w:rsidP="007714D9">
            <w:pPr>
              <w:rPr>
                <w:color w:val="000000" w:themeColor="text1"/>
              </w:rPr>
            </w:pPr>
            <w:r w:rsidRPr="003B5765">
              <w:rPr>
                <w:color w:val="000000" w:themeColor="text1"/>
              </w:rPr>
              <w:t>Discuss the different aspects of general life coaching.</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7714D9" w:rsidRPr="003B5765" w:rsidRDefault="00101521" w:rsidP="007714D9">
            <w:pPr>
              <w:rPr>
                <w:b/>
                <w:bCs/>
                <w:color w:val="000000" w:themeColor="text1"/>
              </w:rPr>
            </w:pPr>
            <w:r w:rsidRPr="003B5765">
              <w:rPr>
                <w:b/>
              </w:rPr>
              <w:t>19</w:t>
            </w:r>
            <w:r w:rsidR="007714D9" w:rsidRPr="003B5765">
              <w:rPr>
                <w:b/>
              </w:rPr>
              <w:t>: General Life Coaching</w:t>
            </w:r>
          </w:p>
        </w:tc>
      </w:tr>
      <w:tr w:rsidR="007714D9" w:rsidRPr="003B5765">
        <w:trPr>
          <w:trHeight w:val="440"/>
        </w:trPr>
        <w:tc>
          <w:tcPr>
            <w:tcW w:w="2448" w:type="dxa"/>
            <w:tcBorders>
              <w:bottom w:val="single" w:sz="4" w:space="0" w:color="1F497D"/>
            </w:tcBorders>
            <w:vAlign w:val="center"/>
          </w:tcPr>
          <w:p w:rsidR="007714D9" w:rsidRPr="003B5765" w:rsidRDefault="007714D9"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7714D9" w:rsidRPr="003B5765" w:rsidRDefault="007714D9" w:rsidP="00275303">
            <w:pPr>
              <w:rPr>
                <w:color w:val="000000" w:themeColor="text1"/>
              </w:rPr>
            </w:pPr>
            <w:r w:rsidRPr="003B5765">
              <w:rPr>
                <w:color w:val="000000" w:themeColor="text1"/>
              </w:rPr>
              <w:t>None</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lastRenderedPageBreak/>
              <w:t>Recommended Activity</w:t>
            </w:r>
          </w:p>
        </w:tc>
        <w:tc>
          <w:tcPr>
            <w:tcW w:w="7128" w:type="dxa"/>
            <w:shd w:val="clear" w:color="auto" w:fill="D9D9D9" w:themeFill="background1" w:themeFillShade="D9"/>
            <w:vAlign w:val="center"/>
          </w:tcPr>
          <w:p w:rsidR="007714D9" w:rsidRPr="003B5765" w:rsidRDefault="007714D9" w:rsidP="00275303">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7714D9" w:rsidRPr="003B5765">
        <w:tc>
          <w:tcPr>
            <w:tcW w:w="2448" w:type="dxa"/>
            <w:tcBorders>
              <w:bottom w:val="single" w:sz="4" w:space="0" w:color="1F497D"/>
            </w:tcBorders>
            <w:vAlign w:val="center"/>
          </w:tcPr>
          <w:p w:rsidR="007714D9" w:rsidRPr="003B5765" w:rsidRDefault="007714D9"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7714D9" w:rsidRPr="003B5765" w:rsidRDefault="007714D9" w:rsidP="00275303">
            <w:pPr>
              <w:rPr>
                <w:color w:val="000000" w:themeColor="text1"/>
              </w:rPr>
            </w:pPr>
            <w:r w:rsidRPr="003B5765">
              <w:rPr>
                <w:color w:val="000000" w:themeColor="text1"/>
              </w:rPr>
              <w:t xml:space="preserve">Share any personal, relevant stories. </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7714D9" w:rsidRPr="003B5765" w:rsidRDefault="007714D9"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E95A57" w:rsidP="00617439">
            <w:pPr>
              <w:rPr>
                <w:color w:val="000000" w:themeColor="text1"/>
              </w:rPr>
            </w:pPr>
            <w:r w:rsidRPr="003B5765">
              <w:rPr>
                <w:color w:val="000000" w:themeColor="text1"/>
              </w:rPr>
              <w:t>What does general life coaching cover?</w:t>
            </w:r>
          </w:p>
        </w:tc>
      </w:tr>
    </w:tbl>
    <w:p w:rsidR="00CC07AB" w:rsidRPr="003B5765" w:rsidRDefault="00CC07AB" w:rsidP="00CC07AB">
      <w:pPr>
        <w:spacing w:after="0" w:line="240" w:lineRule="auto"/>
        <w:rPr>
          <w:rFonts w:ascii="Cambria" w:eastAsiaTheme="majorEastAsia" w:hAnsi="Cambria" w:cstheme="majorBidi"/>
          <w:b/>
          <w:bCs/>
          <w:color w:val="000000" w:themeColor="text1"/>
          <w:sz w:val="26"/>
          <w:szCs w:val="26"/>
        </w:rPr>
      </w:pPr>
    </w:p>
    <w:p w:rsidR="00CC07AB" w:rsidRPr="003B5765" w:rsidRDefault="00BD36EB" w:rsidP="00CC07AB">
      <w:pPr>
        <w:pStyle w:val="Heading2"/>
      </w:pPr>
      <w:bookmarkStart w:id="68" w:name="_Toc412547443"/>
      <w:r w:rsidRPr="003B5765">
        <w:t>Image Coaching</w:t>
      </w:r>
      <w:bookmarkEnd w:id="68"/>
    </w:p>
    <w:p w:rsidR="00CC07AB" w:rsidRPr="003B5765" w:rsidRDefault="00A70BFD" w:rsidP="000B0564">
      <w:r w:rsidRPr="003B5765">
        <w:rPr>
          <w:noProof/>
          <w:lang w:bidi="ar-SA"/>
        </w:rPr>
        <w:drawing>
          <wp:anchor distT="0" distB="0" distL="114300" distR="114300" simplePos="0" relativeHeight="251784704" behindDoc="0" locked="0" layoutInCell="1" allowOverlap="1" wp14:anchorId="08043113" wp14:editId="23DB514A">
            <wp:simplePos x="0" y="0"/>
            <wp:positionH relativeFrom="margin">
              <wp:align>left</wp:align>
            </wp:positionH>
            <wp:positionV relativeFrom="paragraph">
              <wp:posOffset>6985</wp:posOffset>
            </wp:positionV>
            <wp:extent cx="944880" cy="883920"/>
            <wp:effectExtent l="0" t="0" r="7620" b="0"/>
            <wp:wrapThrough wrapText="bothSides">
              <wp:wrapPolygon edited="0">
                <wp:start x="0" y="0"/>
                <wp:lineTo x="0" y="20948"/>
                <wp:lineTo x="21339" y="20948"/>
                <wp:lineTo x="21339" y="0"/>
                <wp:lineTo x="0" y="0"/>
              </wp:wrapPolygon>
            </wp:wrapThrough>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MP900424384[1].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944880" cy="883920"/>
                    </a:xfrm>
                    <a:prstGeom prst="rect">
                      <a:avLst/>
                    </a:prstGeom>
                  </pic:spPr>
                </pic:pic>
              </a:graphicData>
            </a:graphic>
          </wp:anchor>
        </w:drawing>
      </w:r>
      <w:r w:rsidR="005B7588" w:rsidRPr="003B5765">
        <w:t>Image coaching is a specialized area of life coaching that focuses on ‘transforming’ the client and their image.</w:t>
      </w:r>
      <w:r w:rsidR="009F18D0" w:rsidRPr="003B5765">
        <w:t xml:space="preserve"> </w:t>
      </w:r>
      <w:r w:rsidR="005B7588" w:rsidRPr="003B5765">
        <w:t xml:space="preserve">In many cases, </w:t>
      </w:r>
      <w:r w:rsidR="007660BD" w:rsidRPr="003B5765">
        <w:t>image life coaching focuses on a person’s professional image, such when they change careers.</w:t>
      </w:r>
      <w:r w:rsidR="009F18D0" w:rsidRPr="003B5765">
        <w:t xml:space="preserve"> </w:t>
      </w:r>
      <w:r w:rsidR="007660BD" w:rsidRPr="003B5765">
        <w:t>However, image coaching can be on a personal or professional level.</w:t>
      </w:r>
      <w:r w:rsidR="009F18D0" w:rsidRPr="003B5765">
        <w:t xml:space="preserve"> </w:t>
      </w:r>
      <w:r w:rsidR="007660BD" w:rsidRPr="003B5765">
        <w:t xml:space="preserve">In personal situations, </w:t>
      </w:r>
      <w:r w:rsidR="004F550A" w:rsidRPr="003B5765">
        <w:t>image life coaching can help a person determine who they want to be and if they are happy with how they see themselves and how other people see them.</w:t>
      </w:r>
      <w:r w:rsidR="009F18D0" w:rsidRPr="003B5765">
        <w:t xml:space="preserve"> </w:t>
      </w:r>
      <w:r w:rsidR="004F550A" w:rsidRPr="003B5765">
        <w:t>The client will learn ways to transform their appearance and how they portray themselves.</w:t>
      </w:r>
      <w:r w:rsidR="009F18D0" w:rsidRPr="003B5765">
        <w:t xml:space="preserve"> </w:t>
      </w:r>
      <w:r w:rsidR="004F550A" w:rsidRPr="003B5765">
        <w:t>In professional instances, the client has changed a job title or even their whole career and wants to redefine how they are portrayed by others in the business world.</w:t>
      </w:r>
      <w:r w:rsidR="009F18D0" w:rsidRPr="003B5765">
        <w:t xml:space="preserve"> </w:t>
      </w:r>
      <w:r w:rsidR="004F550A" w:rsidRPr="003B5765">
        <w:t>For instance, a client may have been in retail for many years and has now decided to take a career in culinary skills – so they want to redefine their image as a chef rather than a retail person.</w:t>
      </w:r>
      <w:r w:rsidR="009F18D0" w:rsidRPr="003B5765">
        <w:t xml:space="preserve"> </w:t>
      </w:r>
      <w:r w:rsidR="004F550A" w:rsidRPr="003B5765">
        <w:t xml:space="preserve">An image life coach can help the client address their new decision and encourage them to </w:t>
      </w:r>
      <w:r w:rsidR="007A4083" w:rsidRPr="003B5765">
        <w:t>feel confident and empowered by their choices.</w:t>
      </w:r>
    </w:p>
    <w:p w:rsidR="00E63383" w:rsidRPr="003B5765" w:rsidRDefault="00E63383" w:rsidP="000B056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E5501C" w:rsidP="00CC07AB">
            <w:pPr>
              <w:rPr>
                <w:b/>
                <w:bCs/>
                <w:color w:val="000000" w:themeColor="text1"/>
              </w:rPr>
            </w:pPr>
            <w:r w:rsidRPr="003B5765">
              <w:rPr>
                <w:b/>
                <w:bCs/>
                <w:color w:val="000000" w:themeColor="text1"/>
              </w:rPr>
              <w:t>7</w:t>
            </w:r>
            <w:r w:rsidR="009A1F3F" w:rsidRPr="003B5765">
              <w:rPr>
                <w:b/>
                <w:bCs/>
                <w:color w:val="000000" w:themeColor="text1"/>
              </w:rPr>
              <w:t xml:space="preserve"> </w:t>
            </w:r>
            <w:r w:rsidR="00AF6618" w:rsidRPr="003B5765">
              <w:rPr>
                <w:b/>
                <w:bCs/>
                <w:color w:val="000000" w:themeColor="text1"/>
              </w:rPr>
              <w:t>minutes</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7714D9" w:rsidRPr="003B5765" w:rsidRDefault="007714D9" w:rsidP="007714D9">
            <w:pPr>
              <w:rPr>
                <w:color w:val="000000" w:themeColor="text1"/>
              </w:rPr>
            </w:pPr>
            <w:r w:rsidRPr="003B5765">
              <w:rPr>
                <w:color w:val="000000" w:themeColor="text1"/>
              </w:rPr>
              <w:t>Review the characteristics of image life coaching.</w:t>
            </w:r>
          </w:p>
        </w:tc>
      </w:tr>
      <w:tr w:rsidR="007714D9" w:rsidRPr="003B5765">
        <w:tc>
          <w:tcPr>
            <w:tcW w:w="2448" w:type="dxa"/>
            <w:tcBorders>
              <w:bottom w:val="single" w:sz="4" w:space="0" w:color="1F497D"/>
            </w:tcBorders>
            <w:vAlign w:val="center"/>
          </w:tcPr>
          <w:p w:rsidR="007714D9" w:rsidRPr="003B5765" w:rsidRDefault="007714D9"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7714D9" w:rsidRPr="003B5765" w:rsidRDefault="007714D9" w:rsidP="00275303">
            <w:pPr>
              <w:rPr>
                <w:b/>
                <w:color w:val="000000" w:themeColor="text1"/>
              </w:rPr>
            </w:pPr>
            <w:r w:rsidRPr="003B5765">
              <w:rPr>
                <w:b/>
                <w:color w:val="000000" w:themeColor="text1"/>
              </w:rPr>
              <w:t>Image Coaching</w:t>
            </w:r>
          </w:p>
          <w:p w:rsidR="007714D9" w:rsidRPr="003B5765" w:rsidRDefault="007714D9" w:rsidP="007714D9">
            <w:pPr>
              <w:rPr>
                <w:color w:val="000000" w:themeColor="text1"/>
              </w:rPr>
            </w:pPr>
            <w:r w:rsidRPr="003B5765">
              <w:rPr>
                <w:color w:val="000000" w:themeColor="text1"/>
              </w:rPr>
              <w:t>Discuss the different aspects of image life coaching.</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7714D9" w:rsidRPr="003B5765" w:rsidRDefault="00101521" w:rsidP="00101521">
            <w:pPr>
              <w:rPr>
                <w:b/>
                <w:bCs/>
                <w:color w:val="000000" w:themeColor="text1"/>
              </w:rPr>
            </w:pPr>
            <w:r w:rsidRPr="003B5765">
              <w:rPr>
                <w:b/>
              </w:rPr>
              <w:t>20</w:t>
            </w:r>
            <w:r w:rsidR="007714D9" w:rsidRPr="003B5765">
              <w:rPr>
                <w:b/>
              </w:rPr>
              <w:t>: Image</w:t>
            </w:r>
            <w:r w:rsidR="00A33084" w:rsidRPr="003B5765">
              <w:rPr>
                <w:b/>
              </w:rPr>
              <w:t xml:space="preserve"> Life</w:t>
            </w:r>
            <w:r w:rsidR="007714D9" w:rsidRPr="003B5765">
              <w:rPr>
                <w:b/>
              </w:rPr>
              <w:t xml:space="preserve"> Coaching</w:t>
            </w:r>
          </w:p>
        </w:tc>
      </w:tr>
      <w:tr w:rsidR="007714D9" w:rsidRPr="003B5765">
        <w:trPr>
          <w:trHeight w:val="440"/>
        </w:trPr>
        <w:tc>
          <w:tcPr>
            <w:tcW w:w="2448" w:type="dxa"/>
            <w:tcBorders>
              <w:bottom w:val="single" w:sz="4" w:space="0" w:color="1F497D"/>
            </w:tcBorders>
            <w:vAlign w:val="center"/>
          </w:tcPr>
          <w:p w:rsidR="007714D9" w:rsidRPr="003B5765" w:rsidRDefault="007714D9"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7714D9" w:rsidRPr="003B5765" w:rsidRDefault="007714D9" w:rsidP="00275303">
            <w:pPr>
              <w:rPr>
                <w:color w:val="000000" w:themeColor="text1"/>
              </w:rPr>
            </w:pPr>
            <w:r w:rsidRPr="003B5765">
              <w:rPr>
                <w:color w:val="000000" w:themeColor="text1"/>
              </w:rPr>
              <w:t>None</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7714D9" w:rsidRPr="003B5765" w:rsidRDefault="007714D9" w:rsidP="00275303">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7714D9" w:rsidRPr="003B5765">
        <w:tc>
          <w:tcPr>
            <w:tcW w:w="2448" w:type="dxa"/>
            <w:tcBorders>
              <w:bottom w:val="single" w:sz="4" w:space="0" w:color="1F497D"/>
            </w:tcBorders>
            <w:vAlign w:val="center"/>
          </w:tcPr>
          <w:p w:rsidR="007714D9" w:rsidRPr="003B5765" w:rsidRDefault="007714D9"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7714D9" w:rsidRPr="003B5765" w:rsidRDefault="007714D9" w:rsidP="00275303">
            <w:pPr>
              <w:rPr>
                <w:color w:val="000000" w:themeColor="text1"/>
              </w:rPr>
            </w:pPr>
            <w:r w:rsidRPr="003B5765">
              <w:rPr>
                <w:color w:val="000000" w:themeColor="text1"/>
              </w:rPr>
              <w:t xml:space="preserve">Share any personal, relevant stories. </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7714D9" w:rsidRPr="003B5765" w:rsidRDefault="007714D9"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lastRenderedPageBreak/>
              <w:t>Review Questions</w:t>
            </w:r>
          </w:p>
        </w:tc>
        <w:tc>
          <w:tcPr>
            <w:tcW w:w="7128" w:type="dxa"/>
            <w:vAlign w:val="center"/>
          </w:tcPr>
          <w:p w:rsidR="00CC07AB" w:rsidRPr="003B5765" w:rsidRDefault="00E95A57" w:rsidP="00957081">
            <w:pPr>
              <w:rPr>
                <w:color w:val="000000" w:themeColor="text1"/>
              </w:rPr>
            </w:pPr>
            <w:r w:rsidRPr="003B5765">
              <w:rPr>
                <w:color w:val="000000" w:themeColor="text1"/>
              </w:rPr>
              <w:t>What are some corporate purposes for image coaching?</w:t>
            </w:r>
          </w:p>
        </w:tc>
      </w:tr>
    </w:tbl>
    <w:p w:rsidR="00CC07AB" w:rsidRPr="003B5765" w:rsidRDefault="00CC07AB" w:rsidP="00CC07AB"/>
    <w:p w:rsidR="00CC07AB" w:rsidRPr="003B5765" w:rsidRDefault="00BD36EB" w:rsidP="00CC07AB">
      <w:pPr>
        <w:pStyle w:val="Heading2"/>
      </w:pPr>
      <w:bookmarkStart w:id="69" w:name="_Toc412547444"/>
      <w:r w:rsidRPr="003B5765">
        <w:t>Communication and Creativity Coaching</w:t>
      </w:r>
      <w:bookmarkEnd w:id="69"/>
    </w:p>
    <w:p w:rsidR="00CC07AB" w:rsidRPr="003B5765" w:rsidRDefault="00A70BFD" w:rsidP="005B7107">
      <w:r w:rsidRPr="003B5765">
        <w:rPr>
          <w:noProof/>
          <w:lang w:bidi="ar-SA"/>
        </w:rPr>
        <w:drawing>
          <wp:anchor distT="0" distB="0" distL="114300" distR="114300" simplePos="0" relativeHeight="251786752" behindDoc="0" locked="0" layoutInCell="1" allowOverlap="1" wp14:anchorId="2FCA3DE1" wp14:editId="7CB4AAD7">
            <wp:simplePos x="0" y="0"/>
            <wp:positionH relativeFrom="margin">
              <wp:align>left</wp:align>
            </wp:positionH>
            <wp:positionV relativeFrom="paragraph">
              <wp:posOffset>6985</wp:posOffset>
            </wp:positionV>
            <wp:extent cx="982980" cy="960120"/>
            <wp:effectExtent l="0" t="0" r="7620" b="0"/>
            <wp:wrapThrough wrapText="bothSides">
              <wp:wrapPolygon edited="0">
                <wp:start x="0" y="0"/>
                <wp:lineTo x="0" y="21000"/>
                <wp:lineTo x="21349" y="21000"/>
                <wp:lineTo x="21349" y="0"/>
                <wp:lineTo x="0" y="0"/>
              </wp:wrapPolygon>
            </wp:wrapThrough>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MC900056642[1].WMF"/>
                    <pic:cNvPicPr/>
                  </pic:nvPicPr>
                  <pic:blipFill>
                    <a:blip r:embed="rId80" cstate="print">
                      <a:extLst>
                        <a:ext uri="{28A0092B-C50C-407E-A947-70E740481C1C}">
                          <a14:useLocalDpi xmlns:a14="http://schemas.microsoft.com/office/drawing/2010/main" val="0"/>
                        </a:ext>
                      </a:extLst>
                    </a:blip>
                    <a:stretch>
                      <a:fillRect/>
                    </a:stretch>
                  </pic:blipFill>
                  <pic:spPr>
                    <a:xfrm>
                      <a:off x="0" y="0"/>
                      <a:ext cx="982980" cy="960120"/>
                    </a:xfrm>
                    <a:prstGeom prst="rect">
                      <a:avLst/>
                    </a:prstGeom>
                  </pic:spPr>
                </pic:pic>
              </a:graphicData>
            </a:graphic>
          </wp:anchor>
        </w:drawing>
      </w:r>
      <w:r w:rsidR="007C6439" w:rsidRPr="003B5765">
        <w:t xml:space="preserve">Communication life coaching and creativity life coaching are similar fields of life coaching in that they focus on the client’s ability to express </w:t>
      </w:r>
      <w:proofErr w:type="gramStart"/>
      <w:r w:rsidR="007C6439" w:rsidRPr="003B5765">
        <w:t>themselves</w:t>
      </w:r>
      <w:proofErr w:type="gramEnd"/>
      <w:r w:rsidR="007C6439" w:rsidRPr="003B5765">
        <w:t xml:space="preserve"> and be confident about who they are with other people.</w:t>
      </w:r>
      <w:r w:rsidR="009F18D0" w:rsidRPr="003B5765">
        <w:t xml:space="preserve"> </w:t>
      </w:r>
      <w:r w:rsidR="0085605A" w:rsidRPr="003B5765">
        <w:t>The life coach can help the client overcome many forms of blocks a person may have when it comes to expressing themselves, such a fear of public speaking or an inability to follow through with plans.</w:t>
      </w:r>
      <w:r w:rsidR="009F18D0" w:rsidRPr="003B5765">
        <w:t xml:space="preserve"> </w:t>
      </w:r>
      <w:r w:rsidR="0085605A" w:rsidRPr="003B5765">
        <w:t xml:space="preserve">While communication </w:t>
      </w:r>
      <w:r w:rsidR="00A35B43" w:rsidRPr="003B5765">
        <w:t>coaching can help with outer expression</w:t>
      </w:r>
      <w:r w:rsidR="00E4144B" w:rsidRPr="003B5765">
        <w:t xml:space="preserve"> and connecting with others</w:t>
      </w:r>
      <w:r w:rsidR="00A35B43" w:rsidRPr="003B5765">
        <w:t xml:space="preserve">, creativity life coaching helps the client </w:t>
      </w:r>
      <w:r w:rsidR="007553CD" w:rsidRPr="003B5765">
        <w:t>tap into their inner creativity and find new ways of overcoming their personal blocks and be more open.</w:t>
      </w:r>
    </w:p>
    <w:p w:rsidR="00E63383" w:rsidRPr="003B5765" w:rsidRDefault="00E63383" w:rsidP="005B710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E353D7" w:rsidP="00CC07AB">
            <w:pPr>
              <w:rPr>
                <w:b/>
                <w:bCs/>
                <w:color w:val="000000" w:themeColor="text1"/>
              </w:rPr>
            </w:pPr>
            <w:r w:rsidRPr="003B5765">
              <w:rPr>
                <w:b/>
                <w:bCs/>
                <w:color w:val="000000" w:themeColor="text1"/>
              </w:rPr>
              <w:t>8</w:t>
            </w:r>
            <w:r w:rsidR="00C3385E" w:rsidRPr="003B5765">
              <w:rPr>
                <w:b/>
                <w:bCs/>
                <w:color w:val="000000" w:themeColor="text1"/>
              </w:rPr>
              <w:t xml:space="preserve"> </w:t>
            </w:r>
            <w:r w:rsidR="001B0499" w:rsidRPr="003B5765">
              <w:rPr>
                <w:b/>
                <w:bCs/>
                <w:color w:val="000000" w:themeColor="text1"/>
              </w:rPr>
              <w:t>minutes</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7714D9" w:rsidRPr="003B5765" w:rsidRDefault="007714D9" w:rsidP="007714D9">
            <w:pPr>
              <w:rPr>
                <w:color w:val="000000" w:themeColor="text1"/>
              </w:rPr>
            </w:pPr>
            <w:r w:rsidRPr="003B5765">
              <w:rPr>
                <w:color w:val="000000" w:themeColor="text1"/>
              </w:rPr>
              <w:t>Review the characteristics of communication and creativity life coaching.</w:t>
            </w:r>
          </w:p>
        </w:tc>
      </w:tr>
      <w:tr w:rsidR="007714D9" w:rsidRPr="003B5765">
        <w:tc>
          <w:tcPr>
            <w:tcW w:w="2448" w:type="dxa"/>
            <w:tcBorders>
              <w:bottom w:val="single" w:sz="4" w:space="0" w:color="1F497D"/>
            </w:tcBorders>
            <w:vAlign w:val="center"/>
          </w:tcPr>
          <w:p w:rsidR="007714D9" w:rsidRPr="003B5765" w:rsidRDefault="007714D9"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7714D9" w:rsidRPr="003B5765" w:rsidRDefault="007714D9" w:rsidP="00275303">
            <w:pPr>
              <w:rPr>
                <w:b/>
                <w:color w:val="000000" w:themeColor="text1"/>
              </w:rPr>
            </w:pPr>
            <w:r w:rsidRPr="003B5765">
              <w:rPr>
                <w:b/>
                <w:color w:val="000000" w:themeColor="text1"/>
              </w:rPr>
              <w:t>Communication and Creativity Coaching</w:t>
            </w:r>
          </w:p>
          <w:p w:rsidR="007714D9" w:rsidRPr="003B5765" w:rsidRDefault="007714D9" w:rsidP="007714D9">
            <w:pPr>
              <w:rPr>
                <w:color w:val="000000" w:themeColor="text1"/>
              </w:rPr>
            </w:pPr>
            <w:r w:rsidRPr="003B5765">
              <w:rPr>
                <w:color w:val="000000" w:themeColor="text1"/>
              </w:rPr>
              <w:t>Discuss the different aspects of communication and creativity life coaching.</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7714D9" w:rsidRPr="003B5765" w:rsidRDefault="00101521" w:rsidP="007714D9">
            <w:pPr>
              <w:rPr>
                <w:b/>
                <w:bCs/>
                <w:color w:val="000000" w:themeColor="text1"/>
              </w:rPr>
            </w:pPr>
            <w:r w:rsidRPr="003B5765">
              <w:rPr>
                <w:b/>
              </w:rPr>
              <w:t>21</w:t>
            </w:r>
            <w:r w:rsidR="007714D9" w:rsidRPr="003B5765">
              <w:rPr>
                <w:b/>
              </w:rPr>
              <w:t>: Communication and Creativity Coaching</w:t>
            </w:r>
          </w:p>
        </w:tc>
      </w:tr>
      <w:tr w:rsidR="007714D9" w:rsidRPr="003B5765">
        <w:trPr>
          <w:trHeight w:val="440"/>
        </w:trPr>
        <w:tc>
          <w:tcPr>
            <w:tcW w:w="2448" w:type="dxa"/>
            <w:tcBorders>
              <w:bottom w:val="single" w:sz="4" w:space="0" w:color="1F497D"/>
            </w:tcBorders>
            <w:vAlign w:val="center"/>
          </w:tcPr>
          <w:p w:rsidR="007714D9" w:rsidRPr="003B5765" w:rsidRDefault="007714D9"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7714D9" w:rsidRPr="003B5765" w:rsidRDefault="007714D9" w:rsidP="00275303">
            <w:pPr>
              <w:rPr>
                <w:color w:val="000000" w:themeColor="text1"/>
              </w:rPr>
            </w:pPr>
            <w:r w:rsidRPr="003B5765">
              <w:rPr>
                <w:color w:val="000000" w:themeColor="text1"/>
              </w:rPr>
              <w:t>None</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7714D9" w:rsidRPr="003B5765" w:rsidRDefault="007714D9" w:rsidP="00275303">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7714D9" w:rsidRPr="003B5765">
        <w:tc>
          <w:tcPr>
            <w:tcW w:w="2448" w:type="dxa"/>
            <w:tcBorders>
              <w:bottom w:val="single" w:sz="4" w:space="0" w:color="1F497D"/>
            </w:tcBorders>
            <w:vAlign w:val="center"/>
          </w:tcPr>
          <w:p w:rsidR="007714D9" w:rsidRPr="003B5765" w:rsidRDefault="007714D9"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7714D9" w:rsidRPr="003B5765" w:rsidRDefault="007714D9" w:rsidP="00275303">
            <w:pPr>
              <w:rPr>
                <w:color w:val="000000" w:themeColor="text1"/>
              </w:rPr>
            </w:pPr>
            <w:r w:rsidRPr="003B5765">
              <w:rPr>
                <w:color w:val="000000" w:themeColor="text1"/>
              </w:rPr>
              <w:t xml:space="preserve">Share any personal, relevant stories. </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7714D9" w:rsidRPr="003B5765" w:rsidRDefault="007714D9"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E4144B" w:rsidP="008E0D49">
            <w:pPr>
              <w:rPr>
                <w:color w:val="000000" w:themeColor="text1"/>
              </w:rPr>
            </w:pPr>
            <w:r w:rsidRPr="003B5765">
              <w:rPr>
                <w:color w:val="000000" w:themeColor="text1"/>
              </w:rPr>
              <w:t>Why is communication and creativity coaching important?</w:t>
            </w:r>
          </w:p>
        </w:tc>
      </w:tr>
    </w:tbl>
    <w:p w:rsidR="00E63383" w:rsidRPr="003B5765" w:rsidRDefault="00E63383" w:rsidP="00CC07AB"/>
    <w:p w:rsidR="00E63383" w:rsidRPr="003B5765" w:rsidRDefault="00E63383">
      <w:pPr>
        <w:spacing w:after="0" w:line="240" w:lineRule="auto"/>
      </w:pPr>
      <w:r w:rsidRPr="003B5765">
        <w:br w:type="page"/>
      </w:r>
    </w:p>
    <w:p w:rsidR="009477FD" w:rsidRPr="003B5765" w:rsidRDefault="00BD36EB" w:rsidP="00CC07AB">
      <w:pPr>
        <w:pStyle w:val="Heading2"/>
      </w:pPr>
      <w:bookmarkStart w:id="70" w:name="_Toc412547445"/>
      <w:r w:rsidRPr="003B5765">
        <w:lastRenderedPageBreak/>
        <w:t>Career Coaching</w:t>
      </w:r>
      <w:bookmarkEnd w:id="70"/>
    </w:p>
    <w:p w:rsidR="00CC07AB" w:rsidRPr="003B5765" w:rsidRDefault="00A70BFD" w:rsidP="00DD2634">
      <w:r w:rsidRPr="003B5765">
        <w:rPr>
          <w:rFonts w:ascii="Arial" w:hAnsi="Arial" w:cs="Arial"/>
          <w:noProof/>
          <w:color w:val="0033CC"/>
          <w:sz w:val="21"/>
          <w:szCs w:val="21"/>
          <w:lang w:bidi="ar-SA"/>
        </w:rPr>
        <w:drawing>
          <wp:anchor distT="0" distB="0" distL="114300" distR="114300" simplePos="0" relativeHeight="251787776" behindDoc="0" locked="0" layoutInCell="1" allowOverlap="1" wp14:anchorId="3A0AEC99" wp14:editId="50237209">
            <wp:simplePos x="0" y="0"/>
            <wp:positionH relativeFrom="column">
              <wp:posOffset>0</wp:posOffset>
            </wp:positionH>
            <wp:positionV relativeFrom="paragraph">
              <wp:posOffset>53340</wp:posOffset>
            </wp:positionV>
            <wp:extent cx="952500" cy="800100"/>
            <wp:effectExtent l="0" t="0" r="0" b="0"/>
            <wp:wrapSquare wrapText="bothSides"/>
            <wp:docPr id="131" name="Picture 131" descr="deepwork clip art">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eepwork clip art">
                      <a:hlinkClick r:id="rId81"/>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52500" cy="800100"/>
                    </a:xfrm>
                    <a:prstGeom prst="rect">
                      <a:avLst/>
                    </a:prstGeom>
                    <a:noFill/>
                    <a:ln>
                      <a:noFill/>
                    </a:ln>
                  </pic:spPr>
                </pic:pic>
              </a:graphicData>
            </a:graphic>
          </wp:anchor>
        </w:drawing>
      </w:r>
      <w:r w:rsidR="00E0097C" w:rsidRPr="003B5765">
        <w:t>Career</w:t>
      </w:r>
      <w:r w:rsidR="00C46686" w:rsidRPr="003B5765">
        <w:t xml:space="preserve"> life coaching is similar to image life coaching, but solely focuses on the client’s current or future career.</w:t>
      </w:r>
      <w:r w:rsidR="009F18D0" w:rsidRPr="003B5765">
        <w:t xml:space="preserve"> </w:t>
      </w:r>
      <w:r w:rsidR="00C46686" w:rsidRPr="003B5765">
        <w:t>Career life coaching specializes in creating work strategies that can help the client either find a fulfilling job/career or help the client be more content with the job/career they have at the moment.</w:t>
      </w:r>
      <w:r w:rsidR="009F18D0" w:rsidRPr="003B5765">
        <w:t xml:space="preserve"> </w:t>
      </w:r>
      <w:r w:rsidR="0074345D" w:rsidRPr="003B5765">
        <w:t>This field of life coaching can help clients make goals for getting a promotion, changing careers if desired</w:t>
      </w:r>
      <w:r w:rsidR="00AE6A8B" w:rsidRPr="003B5765">
        <w:t>, or creating a work-life balance.</w:t>
      </w:r>
      <w:r w:rsidR="009F18D0" w:rsidRPr="003B5765">
        <w:t xml:space="preserve"> </w:t>
      </w:r>
      <w:r w:rsidR="00AE6A8B" w:rsidRPr="003B5765">
        <w:t xml:space="preserve">Many clients </w:t>
      </w:r>
      <w:proofErr w:type="gramStart"/>
      <w:r w:rsidR="00AE6A8B" w:rsidRPr="003B5765">
        <w:t>may need</w:t>
      </w:r>
      <w:proofErr w:type="gramEnd"/>
      <w:r w:rsidR="00AE6A8B" w:rsidRPr="003B5765">
        <w:t xml:space="preserve"> help determining if they want to stay in their current career or if they want to make some sort of change.</w:t>
      </w:r>
      <w:r w:rsidR="009F18D0" w:rsidRPr="003B5765">
        <w:t xml:space="preserve"> </w:t>
      </w:r>
      <w:r w:rsidR="00AE6A8B" w:rsidRPr="003B5765">
        <w:t>The life coach should use thought-provoking questions to make the client think about what they do or don’t want in their careers and assess if they are ready to move forward to the next step.</w:t>
      </w:r>
    </w:p>
    <w:p w:rsidR="00E63383" w:rsidRPr="003B5765" w:rsidRDefault="00E63383" w:rsidP="00DD2634"/>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E5501C" w:rsidP="00CC07AB">
            <w:pPr>
              <w:rPr>
                <w:b/>
                <w:bCs/>
                <w:color w:val="000000" w:themeColor="text1"/>
              </w:rPr>
            </w:pPr>
            <w:r w:rsidRPr="003B5765">
              <w:rPr>
                <w:b/>
                <w:bCs/>
                <w:color w:val="000000" w:themeColor="text1"/>
              </w:rPr>
              <w:t>7</w:t>
            </w:r>
            <w:r w:rsidR="00CF6983" w:rsidRPr="003B5765">
              <w:rPr>
                <w:b/>
                <w:bCs/>
                <w:color w:val="000000" w:themeColor="text1"/>
              </w:rPr>
              <w:t xml:space="preserve"> minutes</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7714D9" w:rsidRPr="003B5765" w:rsidRDefault="007714D9" w:rsidP="007714D9">
            <w:pPr>
              <w:rPr>
                <w:color w:val="000000" w:themeColor="text1"/>
              </w:rPr>
            </w:pPr>
            <w:r w:rsidRPr="003B5765">
              <w:rPr>
                <w:color w:val="000000" w:themeColor="text1"/>
              </w:rPr>
              <w:t>Review the characteristics of career life coaching.</w:t>
            </w:r>
          </w:p>
        </w:tc>
      </w:tr>
      <w:tr w:rsidR="007714D9" w:rsidRPr="003B5765">
        <w:tc>
          <w:tcPr>
            <w:tcW w:w="2448" w:type="dxa"/>
            <w:tcBorders>
              <w:bottom w:val="single" w:sz="4" w:space="0" w:color="1F497D"/>
            </w:tcBorders>
            <w:vAlign w:val="center"/>
          </w:tcPr>
          <w:p w:rsidR="007714D9" w:rsidRPr="003B5765" w:rsidRDefault="007714D9"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7714D9" w:rsidRPr="003B5765" w:rsidRDefault="007714D9" w:rsidP="00275303">
            <w:pPr>
              <w:rPr>
                <w:b/>
                <w:color w:val="000000" w:themeColor="text1"/>
              </w:rPr>
            </w:pPr>
            <w:r w:rsidRPr="003B5765">
              <w:rPr>
                <w:b/>
                <w:color w:val="000000" w:themeColor="text1"/>
              </w:rPr>
              <w:t>Career Coaching</w:t>
            </w:r>
          </w:p>
          <w:p w:rsidR="007714D9" w:rsidRPr="003B5765" w:rsidRDefault="007714D9" w:rsidP="007714D9">
            <w:pPr>
              <w:rPr>
                <w:color w:val="000000" w:themeColor="text1"/>
              </w:rPr>
            </w:pPr>
            <w:r w:rsidRPr="003B5765">
              <w:rPr>
                <w:color w:val="000000" w:themeColor="text1"/>
              </w:rPr>
              <w:t>Discuss the different aspects of career life coaching.</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7714D9" w:rsidRPr="003B5765" w:rsidRDefault="00101521" w:rsidP="007714D9">
            <w:pPr>
              <w:rPr>
                <w:b/>
                <w:bCs/>
                <w:color w:val="000000" w:themeColor="text1"/>
              </w:rPr>
            </w:pPr>
            <w:r w:rsidRPr="003B5765">
              <w:rPr>
                <w:b/>
              </w:rPr>
              <w:t>22</w:t>
            </w:r>
            <w:r w:rsidR="007714D9" w:rsidRPr="003B5765">
              <w:rPr>
                <w:b/>
              </w:rPr>
              <w:t xml:space="preserve">: Career </w:t>
            </w:r>
            <w:r w:rsidR="00A33084" w:rsidRPr="003B5765">
              <w:rPr>
                <w:b/>
              </w:rPr>
              <w:t xml:space="preserve">Life </w:t>
            </w:r>
            <w:r w:rsidR="007714D9" w:rsidRPr="003B5765">
              <w:rPr>
                <w:b/>
              </w:rPr>
              <w:t>Coaching</w:t>
            </w:r>
          </w:p>
        </w:tc>
      </w:tr>
      <w:tr w:rsidR="007714D9" w:rsidRPr="003B5765">
        <w:trPr>
          <w:trHeight w:val="440"/>
        </w:trPr>
        <w:tc>
          <w:tcPr>
            <w:tcW w:w="2448" w:type="dxa"/>
            <w:tcBorders>
              <w:bottom w:val="single" w:sz="4" w:space="0" w:color="1F497D"/>
            </w:tcBorders>
            <w:vAlign w:val="center"/>
          </w:tcPr>
          <w:p w:rsidR="007714D9" w:rsidRPr="003B5765" w:rsidRDefault="007714D9"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7714D9" w:rsidRPr="003B5765" w:rsidRDefault="007714D9" w:rsidP="00275303">
            <w:pPr>
              <w:rPr>
                <w:color w:val="000000" w:themeColor="text1"/>
              </w:rPr>
            </w:pPr>
            <w:r w:rsidRPr="003B5765">
              <w:rPr>
                <w:color w:val="000000" w:themeColor="text1"/>
              </w:rPr>
              <w:t>None</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7714D9" w:rsidRPr="003B5765" w:rsidRDefault="007714D9" w:rsidP="00275303">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7714D9" w:rsidRPr="003B5765">
        <w:tc>
          <w:tcPr>
            <w:tcW w:w="2448" w:type="dxa"/>
            <w:tcBorders>
              <w:bottom w:val="single" w:sz="4" w:space="0" w:color="1F497D"/>
            </w:tcBorders>
            <w:vAlign w:val="center"/>
          </w:tcPr>
          <w:p w:rsidR="007714D9" w:rsidRPr="003B5765" w:rsidRDefault="007714D9"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7714D9" w:rsidRPr="003B5765" w:rsidRDefault="007714D9" w:rsidP="00275303">
            <w:pPr>
              <w:rPr>
                <w:color w:val="000000" w:themeColor="text1"/>
              </w:rPr>
            </w:pPr>
            <w:r w:rsidRPr="003B5765">
              <w:rPr>
                <w:color w:val="000000" w:themeColor="text1"/>
              </w:rPr>
              <w:t xml:space="preserve">Share any personal, relevant stories. </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7714D9" w:rsidRPr="003B5765" w:rsidRDefault="007714D9"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1B5D63" w:rsidP="006258A3">
            <w:pPr>
              <w:rPr>
                <w:color w:val="000000" w:themeColor="text1"/>
              </w:rPr>
            </w:pPr>
            <w:r w:rsidRPr="003B5765">
              <w:rPr>
                <w:color w:val="000000" w:themeColor="text1"/>
              </w:rPr>
              <w:t>How is career life coaching similar to image life coaching?</w:t>
            </w:r>
          </w:p>
        </w:tc>
      </w:tr>
    </w:tbl>
    <w:p w:rsidR="00E63383" w:rsidRPr="003B5765" w:rsidRDefault="00E63383" w:rsidP="00CC07AB"/>
    <w:p w:rsidR="00E63383" w:rsidRPr="003B5765" w:rsidRDefault="00E63383">
      <w:pPr>
        <w:spacing w:after="0" w:line="240" w:lineRule="auto"/>
      </w:pPr>
      <w:r w:rsidRPr="003B5765">
        <w:br w:type="page"/>
      </w:r>
    </w:p>
    <w:p w:rsidR="00CC07AB" w:rsidRPr="003B5765" w:rsidRDefault="00CC07AB" w:rsidP="00CC07AB">
      <w:pPr>
        <w:pStyle w:val="Heading2"/>
      </w:pPr>
      <w:bookmarkStart w:id="71" w:name="_Toc412547446"/>
      <w:r w:rsidRPr="003B5765">
        <w:lastRenderedPageBreak/>
        <w:t>Case Study</w:t>
      </w:r>
      <w:bookmarkEnd w:id="71"/>
    </w:p>
    <w:p w:rsidR="00CC07AB" w:rsidRPr="003B5765" w:rsidRDefault="00FF7CFB" w:rsidP="00E63383">
      <w:r w:rsidRPr="003B5765">
        <w:rPr>
          <w:noProof/>
          <w:lang w:bidi="ar-SA"/>
        </w:rPr>
        <w:drawing>
          <wp:anchor distT="0" distB="0" distL="114300" distR="114300" simplePos="0" relativeHeight="251836928" behindDoc="0" locked="0" layoutInCell="1" allowOverlap="1" wp14:anchorId="7ADAB5E8" wp14:editId="3381820A">
            <wp:simplePos x="0" y="0"/>
            <wp:positionH relativeFrom="margin">
              <wp:align>left</wp:align>
            </wp:positionH>
            <wp:positionV relativeFrom="paragraph">
              <wp:posOffset>58420</wp:posOffset>
            </wp:positionV>
            <wp:extent cx="914400" cy="990600"/>
            <wp:effectExtent l="0" t="0" r="0" b="0"/>
            <wp:wrapSquare wrapText="bothSides"/>
            <wp:docPr id="30" name="Picture 23" descr="C:\Users\Jennifer\AppData\Local\Microsoft\Windows\Temporary Internet Files\Content.IE5\E7HAPWDT\MP9001788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Jennifer\AppData\Local\Microsoft\Windows\Temporary Internet Files\Content.IE5\E7HAPWDT\MP900178843[1].jpg"/>
                    <pic:cNvPicPr>
                      <a:picLocks noChangeAspect="1" noChangeArrowheads="1"/>
                    </pic:cNvPicPr>
                  </pic:nvPicPr>
                  <pic:blipFill>
                    <a:blip r:embed="rId83" cstate="print"/>
                    <a:srcRect/>
                    <a:stretch>
                      <a:fillRect/>
                    </a:stretch>
                  </pic:blipFill>
                  <pic:spPr bwMode="auto">
                    <a:xfrm>
                      <a:off x="0" y="0"/>
                      <a:ext cx="914400" cy="990600"/>
                    </a:xfrm>
                    <a:prstGeom prst="rect">
                      <a:avLst/>
                    </a:prstGeom>
                    <a:noFill/>
                    <a:ln w="9525">
                      <a:noFill/>
                      <a:miter lim="800000"/>
                      <a:headEnd/>
                      <a:tailEnd/>
                    </a:ln>
                  </pic:spPr>
                </pic:pic>
              </a:graphicData>
            </a:graphic>
            <wp14:sizeRelV relativeFrom="margin">
              <wp14:pctHeight>0</wp14:pctHeight>
            </wp14:sizeRelV>
          </wp:anchor>
        </w:drawing>
      </w:r>
      <w:r w:rsidR="00360C8A" w:rsidRPr="003B5765">
        <w:t>Cheryl has decided that she wants to change careers, but is unsure how to address her anxieties and blocks that come with that.</w:t>
      </w:r>
      <w:r w:rsidR="009F18D0" w:rsidRPr="003B5765">
        <w:t xml:space="preserve"> </w:t>
      </w:r>
      <w:r w:rsidR="00360C8A" w:rsidRPr="003B5765">
        <w:t>She discusses her problems with her friend, Darren.</w:t>
      </w:r>
      <w:r w:rsidR="009F18D0" w:rsidRPr="003B5765">
        <w:t xml:space="preserve"> </w:t>
      </w:r>
      <w:r w:rsidR="00360C8A" w:rsidRPr="003B5765">
        <w:t>She tells Darren that she wants to change careers, but is unsure where to start.</w:t>
      </w:r>
      <w:r w:rsidR="009F18D0" w:rsidRPr="003B5765">
        <w:t xml:space="preserve"> </w:t>
      </w:r>
      <w:r w:rsidR="00360C8A" w:rsidRPr="003B5765">
        <w:t>Darren tells Cheryl that he recently got help from a life coach that really helped him find out what he wanted out of life.</w:t>
      </w:r>
      <w:r w:rsidR="009F18D0" w:rsidRPr="003B5765">
        <w:t xml:space="preserve"> </w:t>
      </w:r>
      <w:r w:rsidR="00360C8A" w:rsidRPr="003B5765">
        <w:t>Darren told her that his life coach was a general life coach, but she should seek help from a specialized life coach.</w:t>
      </w:r>
      <w:r w:rsidR="009F18D0" w:rsidRPr="003B5765">
        <w:t xml:space="preserve"> </w:t>
      </w:r>
      <w:r w:rsidR="00360C8A" w:rsidRPr="003B5765">
        <w:t>Cheryl didn’t think a general life coach or an image life coach would be a good fit, but Darren suggested she should seek a career life coach.</w:t>
      </w:r>
      <w:r w:rsidR="009F18D0" w:rsidRPr="003B5765">
        <w:t xml:space="preserve"> </w:t>
      </w:r>
      <w:r w:rsidR="00360C8A" w:rsidRPr="003B5765">
        <w:t>Cheryl agreed that it was a good idea and made plans to sign up with her life coach as soon as possible.</w:t>
      </w:r>
    </w:p>
    <w:p w:rsidR="00E63383" w:rsidRPr="003B5765" w:rsidRDefault="00E63383" w:rsidP="00E63383"/>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E5501C" w:rsidP="00CC07AB">
            <w:pPr>
              <w:rPr>
                <w:b/>
                <w:bCs/>
                <w:color w:val="000000" w:themeColor="text1"/>
              </w:rPr>
            </w:pPr>
            <w:r w:rsidRPr="003B5765">
              <w:rPr>
                <w:b/>
                <w:bCs/>
                <w:color w:val="000000" w:themeColor="text1"/>
              </w:rPr>
              <w:t>6</w:t>
            </w:r>
            <w:r w:rsidR="001573A7" w:rsidRPr="003B5765">
              <w:rPr>
                <w:b/>
                <w:bCs/>
                <w:color w:val="000000" w:themeColor="text1"/>
              </w:rPr>
              <w:t xml:space="preserve"> 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203290" w:rsidP="00E5501C">
            <w:pPr>
              <w:rPr>
                <w:color w:val="000000" w:themeColor="text1"/>
              </w:rPr>
            </w:pPr>
            <w:r w:rsidRPr="003B5765">
              <w:rPr>
                <w:color w:val="000000" w:themeColor="text1"/>
              </w:rPr>
              <w:t xml:space="preserve">Introduce the </w:t>
            </w:r>
            <w:r w:rsidR="00360C8A" w:rsidRPr="003B5765">
              <w:rPr>
                <w:color w:val="000000" w:themeColor="text1"/>
              </w:rPr>
              <w:t>Life Coaching Specialized Areas (II)</w:t>
            </w:r>
            <w:r w:rsidR="00A55921" w:rsidRPr="003B5765">
              <w:rPr>
                <w:color w:val="000000" w:themeColor="text1"/>
              </w:rPr>
              <w:t xml:space="preserve"> </w:t>
            </w:r>
            <w:r w:rsidRPr="003B5765">
              <w:rPr>
                <w:color w:val="000000" w:themeColor="text1"/>
              </w:rPr>
              <w:t>case study.</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203290" w:rsidRPr="003B5765" w:rsidRDefault="00203290" w:rsidP="00CC07AB">
            <w:pPr>
              <w:rPr>
                <w:b/>
                <w:color w:val="000000" w:themeColor="text1"/>
              </w:rPr>
            </w:pPr>
            <w:r w:rsidRPr="003B5765">
              <w:rPr>
                <w:b/>
                <w:color w:val="000000" w:themeColor="text1"/>
              </w:rPr>
              <w:t>Case Study</w:t>
            </w:r>
          </w:p>
          <w:p w:rsidR="00CC07AB" w:rsidRPr="003B5765" w:rsidRDefault="00360C8A" w:rsidP="00E5501C">
            <w:pPr>
              <w:rPr>
                <w:color w:val="000000" w:themeColor="text1"/>
              </w:rPr>
            </w:pPr>
            <w:r w:rsidRPr="003B5765">
              <w:rPr>
                <w:color w:val="000000" w:themeColor="text1"/>
              </w:rPr>
              <w:t>Discuss the various areas of life coaching.</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C07AB" w:rsidRPr="003B5765" w:rsidRDefault="00203290" w:rsidP="00CC07AB">
            <w:pPr>
              <w:rPr>
                <w:color w:val="000000" w:themeColor="text1"/>
              </w:rPr>
            </w:pPr>
            <w:r w:rsidRPr="003B5765">
              <w:rPr>
                <w:color w:val="000000" w:themeColor="text1"/>
              </w:rPr>
              <w:t>None</w:t>
            </w:r>
          </w:p>
        </w:tc>
      </w:tr>
      <w:tr w:rsidR="00CC07AB" w:rsidRPr="003B5765">
        <w:trPr>
          <w:trHeight w:val="440"/>
        </w:trPr>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CC07AB" w:rsidRPr="003B5765" w:rsidRDefault="00203290" w:rsidP="00CC07AB">
            <w:pPr>
              <w:rPr>
                <w:color w:val="000000" w:themeColor="text1"/>
              </w:rPr>
            </w:pPr>
            <w:r w:rsidRPr="003B5765">
              <w:rPr>
                <w:color w:val="000000" w:themeColor="text1"/>
              </w:rPr>
              <w:t>None</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CC07AB" w:rsidRPr="003B5765" w:rsidRDefault="00203290" w:rsidP="00E5501C">
            <w:pPr>
              <w:rPr>
                <w:color w:val="000000" w:themeColor="text1"/>
              </w:rPr>
            </w:pPr>
            <w:r w:rsidRPr="003B5765">
              <w:rPr>
                <w:color w:val="000000" w:themeColor="text1"/>
              </w:rPr>
              <w:t>Discus</w:t>
            </w:r>
            <w:r w:rsidR="00787F2F" w:rsidRPr="003B5765">
              <w:rPr>
                <w:color w:val="000000" w:themeColor="text1"/>
              </w:rPr>
              <w:t>s the results of the case study.</w:t>
            </w:r>
            <w:r w:rsidR="009F18D0" w:rsidRPr="003B5765">
              <w:rPr>
                <w:color w:val="000000" w:themeColor="text1"/>
              </w:rPr>
              <w:t xml:space="preserve"> </w:t>
            </w:r>
            <w:r w:rsidR="00360C8A" w:rsidRPr="003B5765">
              <w:rPr>
                <w:color w:val="000000" w:themeColor="text1"/>
              </w:rPr>
              <w:t>How did Cheryl know what specialized life coach was right for her?</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CC07AB" w:rsidRPr="003B5765" w:rsidRDefault="00203290" w:rsidP="00CC07AB">
            <w:pPr>
              <w:rPr>
                <w:color w:val="000000" w:themeColor="text1"/>
              </w:rPr>
            </w:pPr>
            <w:r w:rsidRPr="003B5765">
              <w:rPr>
                <w:color w:val="000000" w:themeColor="text1"/>
              </w:rPr>
              <w:t>Share any personal, relevant stories.</w:t>
            </w:r>
          </w:p>
        </w:tc>
      </w:tr>
      <w:tr w:rsidR="00CC07AB" w:rsidRPr="003B5765">
        <w:trPr>
          <w:trHeight w:val="60"/>
        </w:trPr>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CC07AB" w:rsidRPr="003B5765" w:rsidRDefault="00203290" w:rsidP="00CC07AB">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360C8A" w:rsidP="002B2CE5">
            <w:pPr>
              <w:rPr>
                <w:color w:val="000000" w:themeColor="text1"/>
              </w:rPr>
            </w:pPr>
            <w:r w:rsidRPr="003B5765">
              <w:rPr>
                <w:color w:val="000000" w:themeColor="text1"/>
              </w:rPr>
              <w:t>What advice did Darren offer Cheryl?</w:t>
            </w:r>
          </w:p>
        </w:tc>
      </w:tr>
    </w:tbl>
    <w:p w:rsidR="00E63383" w:rsidRPr="003B5765" w:rsidRDefault="00E63383" w:rsidP="00104301">
      <w:pPr>
        <w:rPr>
          <w:rStyle w:val="H3Character"/>
        </w:rPr>
      </w:pPr>
    </w:p>
    <w:p w:rsidR="00E63383" w:rsidRPr="003B5765" w:rsidRDefault="00E63383">
      <w:pPr>
        <w:spacing w:after="0" w:line="240" w:lineRule="auto"/>
        <w:rPr>
          <w:rStyle w:val="H3Character"/>
        </w:rPr>
      </w:pPr>
      <w:r w:rsidRPr="003B5765">
        <w:rPr>
          <w:rStyle w:val="H3Character"/>
        </w:rPr>
        <w:br w:type="page"/>
      </w:r>
    </w:p>
    <w:p w:rsidR="00381A27" w:rsidRPr="003B5765" w:rsidRDefault="00381A27" w:rsidP="00CC07AB">
      <w:pPr>
        <w:pStyle w:val="Heading2"/>
      </w:pPr>
      <w:bookmarkStart w:id="72" w:name="_Toc412547447"/>
      <w:r w:rsidRPr="003B5765">
        <w:lastRenderedPageBreak/>
        <w:t>Module Nine: Review Questions</w:t>
      </w:r>
      <w:bookmarkEnd w:id="72"/>
    </w:p>
    <w:p w:rsidR="00C47C5C" w:rsidRPr="003B5765" w:rsidRDefault="000778CC" w:rsidP="00BF2B15">
      <w:pPr>
        <w:numPr>
          <w:ilvl w:val="0"/>
          <w:numId w:val="83"/>
        </w:numPr>
      </w:pPr>
      <w:r w:rsidRPr="003B5765">
        <w:t>General life coaching is also known as what?</w:t>
      </w:r>
    </w:p>
    <w:p w:rsidR="00C47C5C" w:rsidRPr="003B5765" w:rsidRDefault="00E63383" w:rsidP="00BF2B15">
      <w:pPr>
        <w:pStyle w:val="ListParagraph"/>
        <w:numPr>
          <w:ilvl w:val="0"/>
          <w:numId w:val="84"/>
        </w:numPr>
        <w:ind w:left="1080"/>
      </w:pPr>
      <w:r w:rsidRPr="003B5765">
        <w:t>Bland life coaching</w:t>
      </w:r>
    </w:p>
    <w:p w:rsidR="00C47C5C" w:rsidRPr="003B5765" w:rsidRDefault="00E63383" w:rsidP="00BF2B15">
      <w:pPr>
        <w:pStyle w:val="ListParagraph"/>
        <w:numPr>
          <w:ilvl w:val="0"/>
          <w:numId w:val="84"/>
        </w:numPr>
        <w:ind w:left="1080"/>
        <w:rPr>
          <w:color w:val="FF0000"/>
        </w:rPr>
      </w:pPr>
      <w:r w:rsidRPr="003B5765">
        <w:rPr>
          <w:color w:val="FF0000"/>
        </w:rPr>
        <w:t>Personal life coaching</w:t>
      </w:r>
    </w:p>
    <w:p w:rsidR="00C47C5C" w:rsidRPr="003B5765" w:rsidRDefault="00E63383" w:rsidP="00BF2B15">
      <w:pPr>
        <w:pStyle w:val="ListParagraph"/>
        <w:numPr>
          <w:ilvl w:val="0"/>
          <w:numId w:val="84"/>
        </w:numPr>
        <w:ind w:left="1080"/>
      </w:pPr>
      <w:r w:rsidRPr="003B5765">
        <w:t>Image life coaching</w:t>
      </w:r>
    </w:p>
    <w:p w:rsidR="00C47C5C" w:rsidRPr="003B5765" w:rsidRDefault="00E63383" w:rsidP="00BF2B15">
      <w:pPr>
        <w:pStyle w:val="ListParagraph"/>
        <w:numPr>
          <w:ilvl w:val="0"/>
          <w:numId w:val="84"/>
        </w:numPr>
        <w:ind w:left="1080"/>
      </w:pPr>
      <w:r w:rsidRPr="003B5765">
        <w:t>People life coaching</w:t>
      </w:r>
    </w:p>
    <w:p w:rsidR="00C47C5C" w:rsidRPr="003B5765" w:rsidRDefault="008662CB" w:rsidP="00C47C5C">
      <w:pPr>
        <w:ind w:left="720"/>
        <w:rPr>
          <w:color w:val="FF0000"/>
        </w:rPr>
      </w:pPr>
      <w:r w:rsidRPr="003B5765">
        <w:rPr>
          <w:color w:val="FF0000"/>
        </w:rPr>
        <w:t>General life coaching is an area of life coaching that covers a wide range of problems without going into a specialized area.</w:t>
      </w:r>
      <w:r w:rsidR="009F18D0" w:rsidRPr="003B5765">
        <w:rPr>
          <w:color w:val="FF0000"/>
        </w:rPr>
        <w:t xml:space="preserve"> </w:t>
      </w:r>
      <w:r w:rsidRPr="003B5765">
        <w:rPr>
          <w:color w:val="FF0000"/>
        </w:rPr>
        <w:t>It is also known as personal life coaching or even simple life coaching.</w:t>
      </w:r>
    </w:p>
    <w:p w:rsidR="00C47C5C" w:rsidRPr="003B5765" w:rsidRDefault="000778CC" w:rsidP="00BF2B15">
      <w:pPr>
        <w:numPr>
          <w:ilvl w:val="0"/>
          <w:numId w:val="83"/>
        </w:numPr>
      </w:pPr>
      <w:r w:rsidRPr="003B5765">
        <w:t>General life coaching is available to ____________.</w:t>
      </w:r>
    </w:p>
    <w:p w:rsidR="00C47C5C" w:rsidRPr="003B5765" w:rsidRDefault="00E63383" w:rsidP="00BF2B15">
      <w:pPr>
        <w:pStyle w:val="ListParagraph"/>
        <w:numPr>
          <w:ilvl w:val="0"/>
          <w:numId w:val="85"/>
        </w:numPr>
        <w:ind w:left="1080"/>
      </w:pPr>
      <w:r w:rsidRPr="003B5765">
        <w:t>Working clients</w:t>
      </w:r>
    </w:p>
    <w:p w:rsidR="00C47C5C" w:rsidRPr="003B5765" w:rsidRDefault="00E63383" w:rsidP="00BF2B15">
      <w:pPr>
        <w:pStyle w:val="ListParagraph"/>
        <w:numPr>
          <w:ilvl w:val="0"/>
          <w:numId w:val="85"/>
        </w:numPr>
        <w:ind w:left="1080"/>
      </w:pPr>
      <w:r w:rsidRPr="003B5765">
        <w:t>Clients that pay ahead of time</w:t>
      </w:r>
    </w:p>
    <w:p w:rsidR="00C47C5C" w:rsidRPr="003B5765" w:rsidRDefault="00E63383" w:rsidP="00BF2B15">
      <w:pPr>
        <w:pStyle w:val="ListParagraph"/>
        <w:numPr>
          <w:ilvl w:val="0"/>
          <w:numId w:val="85"/>
        </w:numPr>
        <w:ind w:left="1080"/>
        <w:rPr>
          <w:color w:val="FF0000"/>
        </w:rPr>
      </w:pPr>
      <w:r w:rsidRPr="003B5765">
        <w:rPr>
          <w:color w:val="FF0000"/>
        </w:rPr>
        <w:t>Clients of all ages</w:t>
      </w:r>
    </w:p>
    <w:p w:rsidR="00C47C5C" w:rsidRPr="003B5765" w:rsidRDefault="00E63383" w:rsidP="00BF2B15">
      <w:pPr>
        <w:pStyle w:val="ListParagraph"/>
        <w:numPr>
          <w:ilvl w:val="0"/>
          <w:numId w:val="85"/>
        </w:numPr>
        <w:ind w:left="1080"/>
      </w:pPr>
      <w:r w:rsidRPr="003B5765">
        <w:t>Disabled clients</w:t>
      </w:r>
    </w:p>
    <w:p w:rsidR="00C47C5C" w:rsidRPr="003B5765" w:rsidRDefault="008662CB" w:rsidP="00C47C5C">
      <w:pPr>
        <w:ind w:left="720"/>
        <w:rPr>
          <w:color w:val="FF0000"/>
        </w:rPr>
      </w:pPr>
      <w:r w:rsidRPr="003B5765">
        <w:rPr>
          <w:color w:val="FF0000"/>
        </w:rPr>
        <w:t>General life coaching covers a wide variety of general problems and situations.</w:t>
      </w:r>
      <w:r w:rsidR="009F18D0" w:rsidRPr="003B5765">
        <w:rPr>
          <w:color w:val="FF0000"/>
        </w:rPr>
        <w:t xml:space="preserve"> </w:t>
      </w:r>
      <w:r w:rsidRPr="003B5765">
        <w:rPr>
          <w:color w:val="FF0000"/>
        </w:rPr>
        <w:t>Therefore, general life coaching is usually open to clients of all ages, backgrounds and problems.</w:t>
      </w:r>
    </w:p>
    <w:p w:rsidR="00C47C5C" w:rsidRPr="003B5765" w:rsidRDefault="000778CC" w:rsidP="00BF2B15">
      <w:pPr>
        <w:numPr>
          <w:ilvl w:val="0"/>
          <w:numId w:val="83"/>
        </w:numPr>
      </w:pPr>
      <w:r w:rsidRPr="003B5765">
        <w:t>Image life coaching focuses on what?</w:t>
      </w:r>
    </w:p>
    <w:p w:rsidR="00C47C5C" w:rsidRPr="003B5765" w:rsidRDefault="00E63383" w:rsidP="00BF2B15">
      <w:pPr>
        <w:pStyle w:val="ListParagraph"/>
        <w:numPr>
          <w:ilvl w:val="0"/>
          <w:numId w:val="86"/>
        </w:numPr>
        <w:ind w:left="1080"/>
        <w:rPr>
          <w:color w:val="FF0000"/>
        </w:rPr>
      </w:pPr>
      <w:r w:rsidRPr="003B5765">
        <w:rPr>
          <w:color w:val="FF0000"/>
        </w:rPr>
        <w:t>A client’s professional image</w:t>
      </w:r>
    </w:p>
    <w:p w:rsidR="00C47C5C" w:rsidRPr="003B5765" w:rsidRDefault="00E34C6B" w:rsidP="00BF2B15">
      <w:pPr>
        <w:pStyle w:val="ListParagraph"/>
        <w:numPr>
          <w:ilvl w:val="0"/>
          <w:numId w:val="86"/>
        </w:numPr>
        <w:ind w:left="1080"/>
      </w:pPr>
      <w:r w:rsidRPr="003B5765">
        <w:t>A client’s wardrobe cho</w:t>
      </w:r>
      <w:r w:rsidR="00E63383" w:rsidRPr="003B5765">
        <w:t>ices</w:t>
      </w:r>
    </w:p>
    <w:p w:rsidR="00C47C5C" w:rsidRPr="003B5765" w:rsidRDefault="00E34C6B" w:rsidP="00BF2B15">
      <w:pPr>
        <w:pStyle w:val="ListParagraph"/>
        <w:numPr>
          <w:ilvl w:val="0"/>
          <w:numId w:val="86"/>
        </w:numPr>
        <w:ind w:left="1080"/>
      </w:pPr>
      <w:r w:rsidRPr="003B5765">
        <w:t>A client’</w:t>
      </w:r>
      <w:r w:rsidR="00E63383" w:rsidRPr="003B5765">
        <w:t>s ability to perform on command</w:t>
      </w:r>
    </w:p>
    <w:p w:rsidR="00C47C5C" w:rsidRPr="003B5765" w:rsidRDefault="00E63383" w:rsidP="00BF2B15">
      <w:pPr>
        <w:pStyle w:val="ListParagraph"/>
        <w:numPr>
          <w:ilvl w:val="0"/>
          <w:numId w:val="86"/>
        </w:numPr>
        <w:ind w:left="1080"/>
      </w:pPr>
      <w:r w:rsidRPr="003B5765">
        <w:t>A client’s physical appearance</w:t>
      </w:r>
    </w:p>
    <w:p w:rsidR="00C47C5C" w:rsidRPr="003B5765" w:rsidRDefault="00E34C6B" w:rsidP="00C47C5C">
      <w:pPr>
        <w:ind w:left="720"/>
        <w:rPr>
          <w:color w:val="FF0000"/>
        </w:rPr>
      </w:pPr>
      <w:r w:rsidRPr="003B5765">
        <w:rPr>
          <w:color w:val="FF0000"/>
        </w:rPr>
        <w:t>Image life coaching is a special area that focuses on a client’s outward image or appearance.</w:t>
      </w:r>
      <w:r w:rsidR="009F18D0" w:rsidRPr="003B5765">
        <w:rPr>
          <w:color w:val="FF0000"/>
        </w:rPr>
        <w:t xml:space="preserve"> </w:t>
      </w:r>
      <w:r w:rsidRPr="003B5765">
        <w:rPr>
          <w:color w:val="FF0000"/>
        </w:rPr>
        <w:t>In most cases, image coaching focuses on the client’s professional or career image.</w:t>
      </w:r>
    </w:p>
    <w:p w:rsidR="00C47C5C" w:rsidRPr="003B5765" w:rsidRDefault="000778CC" w:rsidP="00BF2B15">
      <w:pPr>
        <w:numPr>
          <w:ilvl w:val="0"/>
          <w:numId w:val="83"/>
        </w:numPr>
      </w:pPr>
      <w:r w:rsidRPr="003B5765">
        <w:t>Image life coaching is typically done at what point?</w:t>
      </w:r>
    </w:p>
    <w:p w:rsidR="00C47C5C" w:rsidRPr="003B5765" w:rsidRDefault="00E63383" w:rsidP="00BF2B15">
      <w:pPr>
        <w:pStyle w:val="ListParagraph"/>
        <w:numPr>
          <w:ilvl w:val="0"/>
          <w:numId w:val="87"/>
        </w:numPr>
        <w:ind w:left="1080"/>
      </w:pPr>
      <w:r w:rsidRPr="003B5765">
        <w:t>When the client retires</w:t>
      </w:r>
    </w:p>
    <w:p w:rsidR="00C47C5C" w:rsidRPr="003B5765" w:rsidRDefault="00E34C6B" w:rsidP="00BF2B15">
      <w:pPr>
        <w:pStyle w:val="ListParagraph"/>
        <w:numPr>
          <w:ilvl w:val="0"/>
          <w:numId w:val="87"/>
        </w:numPr>
        <w:ind w:left="1080"/>
      </w:pPr>
      <w:r w:rsidRPr="003B5765">
        <w:t>Before a client beg</w:t>
      </w:r>
      <w:r w:rsidR="00E63383" w:rsidRPr="003B5765">
        <w:t>ins a new segment in their life</w:t>
      </w:r>
    </w:p>
    <w:p w:rsidR="00C47C5C" w:rsidRPr="003B5765" w:rsidRDefault="00E34C6B" w:rsidP="00BF2B15">
      <w:pPr>
        <w:pStyle w:val="ListParagraph"/>
        <w:numPr>
          <w:ilvl w:val="0"/>
          <w:numId w:val="87"/>
        </w:numPr>
        <w:ind w:left="1080"/>
      </w:pPr>
      <w:r w:rsidRPr="003B5765">
        <w:t xml:space="preserve">When </w:t>
      </w:r>
      <w:r w:rsidR="00E63383" w:rsidRPr="003B5765">
        <w:t>the client enters the workforce</w:t>
      </w:r>
    </w:p>
    <w:p w:rsidR="00C47C5C" w:rsidRPr="003B5765" w:rsidRDefault="000778CC" w:rsidP="00BF2B15">
      <w:pPr>
        <w:pStyle w:val="ListParagraph"/>
        <w:numPr>
          <w:ilvl w:val="0"/>
          <w:numId w:val="87"/>
        </w:numPr>
        <w:ind w:left="1080"/>
        <w:rPr>
          <w:color w:val="FF0000"/>
        </w:rPr>
      </w:pPr>
      <w:r w:rsidRPr="003B5765">
        <w:rPr>
          <w:color w:val="FF0000"/>
        </w:rPr>
        <w:t xml:space="preserve">After </w:t>
      </w:r>
      <w:r w:rsidR="00E34C6B" w:rsidRPr="003B5765">
        <w:rPr>
          <w:color w:val="FF0000"/>
        </w:rPr>
        <w:t>a</w:t>
      </w:r>
      <w:r w:rsidR="00E63383" w:rsidRPr="003B5765">
        <w:rPr>
          <w:color w:val="FF0000"/>
        </w:rPr>
        <w:t xml:space="preserve"> major life change</w:t>
      </w:r>
    </w:p>
    <w:p w:rsidR="00E63383" w:rsidRPr="003B5765" w:rsidRDefault="00E34C6B" w:rsidP="00C47C5C">
      <w:pPr>
        <w:ind w:left="720"/>
        <w:rPr>
          <w:color w:val="FF0000"/>
        </w:rPr>
      </w:pPr>
      <w:r w:rsidRPr="003B5765">
        <w:rPr>
          <w:color w:val="FF0000"/>
        </w:rPr>
        <w:t>In a large number of cases, image coaching occurs after the client has made some sort of major life change, such as change careers, begin a new business or learn new skills.</w:t>
      </w:r>
    </w:p>
    <w:p w:rsidR="00E63383" w:rsidRPr="003B5765" w:rsidRDefault="00E63383">
      <w:pPr>
        <w:spacing w:after="0" w:line="240" w:lineRule="auto"/>
        <w:rPr>
          <w:color w:val="FF0000"/>
        </w:rPr>
      </w:pPr>
      <w:r w:rsidRPr="003B5765">
        <w:rPr>
          <w:color w:val="FF0000"/>
        </w:rPr>
        <w:br w:type="page"/>
      </w:r>
    </w:p>
    <w:p w:rsidR="00C47C5C" w:rsidRPr="003B5765" w:rsidRDefault="000778CC" w:rsidP="00BF2B15">
      <w:pPr>
        <w:numPr>
          <w:ilvl w:val="0"/>
          <w:numId w:val="83"/>
        </w:numPr>
      </w:pPr>
      <w:r w:rsidRPr="003B5765">
        <w:lastRenderedPageBreak/>
        <w:t>Communication life coaching emphasizes what aspect?</w:t>
      </w:r>
    </w:p>
    <w:p w:rsidR="00C47C5C" w:rsidRPr="003B5765" w:rsidRDefault="000B7FD9" w:rsidP="00BF2B15">
      <w:pPr>
        <w:pStyle w:val="ListParagraph"/>
        <w:numPr>
          <w:ilvl w:val="0"/>
          <w:numId w:val="88"/>
        </w:numPr>
      </w:pPr>
      <w:r w:rsidRPr="003B5765">
        <w:t>Self-</w:t>
      </w:r>
      <w:r w:rsidR="00E63383" w:rsidRPr="003B5765">
        <w:t>expression</w:t>
      </w:r>
    </w:p>
    <w:p w:rsidR="00C47C5C" w:rsidRPr="003B5765" w:rsidRDefault="00E63383" w:rsidP="00BF2B15">
      <w:pPr>
        <w:pStyle w:val="ListParagraph"/>
        <w:numPr>
          <w:ilvl w:val="0"/>
          <w:numId w:val="88"/>
        </w:numPr>
        <w:rPr>
          <w:color w:val="FF0000"/>
        </w:rPr>
      </w:pPr>
      <w:r w:rsidRPr="003B5765">
        <w:rPr>
          <w:color w:val="FF0000"/>
        </w:rPr>
        <w:t>Connecting with others</w:t>
      </w:r>
    </w:p>
    <w:p w:rsidR="00C47C5C" w:rsidRPr="003B5765" w:rsidRDefault="00E63383" w:rsidP="00BF2B15">
      <w:pPr>
        <w:pStyle w:val="ListParagraph"/>
        <w:numPr>
          <w:ilvl w:val="0"/>
          <w:numId w:val="88"/>
        </w:numPr>
      </w:pPr>
      <w:r w:rsidRPr="003B5765">
        <w:t>Correct grammar usage</w:t>
      </w:r>
    </w:p>
    <w:p w:rsidR="00C47C5C" w:rsidRPr="003B5765" w:rsidRDefault="00E63383" w:rsidP="00BF2B15">
      <w:pPr>
        <w:pStyle w:val="ListParagraph"/>
        <w:numPr>
          <w:ilvl w:val="0"/>
          <w:numId w:val="88"/>
        </w:numPr>
      </w:pPr>
      <w:r w:rsidRPr="003B5765">
        <w:t>Gender roles</w:t>
      </w:r>
    </w:p>
    <w:p w:rsidR="00C47C5C" w:rsidRPr="003B5765" w:rsidRDefault="00E34C6B" w:rsidP="00C47C5C">
      <w:pPr>
        <w:ind w:left="720"/>
        <w:rPr>
          <w:color w:val="FF0000"/>
        </w:rPr>
      </w:pPr>
      <w:r w:rsidRPr="003B5765">
        <w:rPr>
          <w:color w:val="FF0000"/>
        </w:rPr>
        <w:t>Communication life coaching is a specialized area that emphasizes the ability to connect with other people and build relationships using forms of communication.</w:t>
      </w:r>
    </w:p>
    <w:p w:rsidR="00C47C5C" w:rsidRPr="003B5765" w:rsidRDefault="000778CC" w:rsidP="00BF2B15">
      <w:pPr>
        <w:numPr>
          <w:ilvl w:val="0"/>
          <w:numId w:val="83"/>
        </w:numPr>
      </w:pPr>
      <w:r w:rsidRPr="003B5765">
        <w:t>Creativity life coaching focuses on what?</w:t>
      </w:r>
    </w:p>
    <w:p w:rsidR="00C47C5C" w:rsidRPr="003B5765" w:rsidRDefault="00901A1A" w:rsidP="00BF2B15">
      <w:pPr>
        <w:pStyle w:val="ListParagraph"/>
        <w:numPr>
          <w:ilvl w:val="0"/>
          <w:numId w:val="89"/>
        </w:numPr>
      </w:pPr>
      <w:r w:rsidRPr="003B5765">
        <w:t>Forms of communication</w:t>
      </w:r>
    </w:p>
    <w:p w:rsidR="00C47C5C" w:rsidRPr="003B5765" w:rsidRDefault="00E63383" w:rsidP="00BF2B15">
      <w:pPr>
        <w:pStyle w:val="ListParagraph"/>
        <w:numPr>
          <w:ilvl w:val="0"/>
          <w:numId w:val="89"/>
        </w:numPr>
      </w:pPr>
      <w:r w:rsidRPr="003B5765">
        <w:t>Enhancing artistic skills</w:t>
      </w:r>
    </w:p>
    <w:p w:rsidR="00C47C5C" w:rsidRPr="003B5765" w:rsidRDefault="00901A1A" w:rsidP="00BF2B15">
      <w:pPr>
        <w:pStyle w:val="ListParagraph"/>
        <w:numPr>
          <w:ilvl w:val="0"/>
          <w:numId w:val="89"/>
        </w:numPr>
      </w:pPr>
      <w:r w:rsidRPr="003B5765">
        <w:t>Creating mas</w:t>
      </w:r>
      <w:r w:rsidR="00E63383" w:rsidRPr="003B5765">
        <w:t>terpieces</w:t>
      </w:r>
    </w:p>
    <w:p w:rsidR="00C47C5C" w:rsidRPr="003B5765" w:rsidRDefault="00E63383" w:rsidP="00BF2B15">
      <w:pPr>
        <w:pStyle w:val="ListParagraph"/>
        <w:numPr>
          <w:ilvl w:val="0"/>
          <w:numId w:val="89"/>
        </w:numPr>
        <w:rPr>
          <w:color w:val="FF0000"/>
        </w:rPr>
      </w:pPr>
      <w:r w:rsidRPr="003B5765">
        <w:rPr>
          <w:color w:val="FF0000"/>
        </w:rPr>
        <w:t>Expressing ourselves to others</w:t>
      </w:r>
    </w:p>
    <w:p w:rsidR="00C47C5C" w:rsidRPr="003B5765" w:rsidRDefault="00E34C6B" w:rsidP="00C47C5C">
      <w:pPr>
        <w:ind w:left="720"/>
        <w:rPr>
          <w:color w:val="FF0000"/>
        </w:rPr>
      </w:pPr>
      <w:r w:rsidRPr="003B5765">
        <w:rPr>
          <w:color w:val="FF0000"/>
        </w:rPr>
        <w:t>Creativity life coaching is a specialized area that focuses on the client’s creativity skills and how we express ourselves to other people.</w:t>
      </w:r>
      <w:r w:rsidR="009F18D0" w:rsidRPr="003B5765">
        <w:rPr>
          <w:color w:val="FF0000"/>
        </w:rPr>
        <w:t xml:space="preserve"> </w:t>
      </w:r>
      <w:r w:rsidRPr="003B5765">
        <w:rPr>
          <w:color w:val="FF0000"/>
        </w:rPr>
        <w:t>This can include expression through speech, gestures, writing and forms of art.</w:t>
      </w:r>
    </w:p>
    <w:p w:rsidR="00C47C5C" w:rsidRPr="003B5765" w:rsidRDefault="000778CC" w:rsidP="00BF2B15">
      <w:pPr>
        <w:numPr>
          <w:ilvl w:val="0"/>
          <w:numId w:val="83"/>
        </w:numPr>
      </w:pPr>
      <w:r w:rsidRPr="003B5765">
        <w:t>Career life coaching focuses on what?</w:t>
      </w:r>
    </w:p>
    <w:p w:rsidR="00C47C5C" w:rsidRPr="003B5765" w:rsidRDefault="00E63383" w:rsidP="00BF2B15">
      <w:pPr>
        <w:pStyle w:val="ListParagraph"/>
        <w:numPr>
          <w:ilvl w:val="0"/>
          <w:numId w:val="90"/>
        </w:numPr>
        <w:rPr>
          <w:color w:val="FF0000"/>
        </w:rPr>
      </w:pPr>
      <w:r w:rsidRPr="003B5765">
        <w:rPr>
          <w:color w:val="FF0000"/>
        </w:rPr>
        <w:t>Professional growth</w:t>
      </w:r>
    </w:p>
    <w:p w:rsidR="00C47C5C" w:rsidRPr="003B5765" w:rsidRDefault="00E63383" w:rsidP="00BF2B15">
      <w:pPr>
        <w:pStyle w:val="ListParagraph"/>
        <w:numPr>
          <w:ilvl w:val="0"/>
          <w:numId w:val="90"/>
        </w:numPr>
      </w:pPr>
      <w:r w:rsidRPr="003B5765">
        <w:t>Job openings</w:t>
      </w:r>
    </w:p>
    <w:p w:rsidR="00C47C5C" w:rsidRPr="003B5765" w:rsidRDefault="00E63383" w:rsidP="00BF2B15">
      <w:pPr>
        <w:pStyle w:val="ListParagraph"/>
        <w:numPr>
          <w:ilvl w:val="0"/>
          <w:numId w:val="90"/>
        </w:numPr>
      </w:pPr>
      <w:r w:rsidRPr="003B5765">
        <w:t>Job salaries</w:t>
      </w:r>
    </w:p>
    <w:p w:rsidR="00C47C5C" w:rsidRPr="003B5765" w:rsidRDefault="00E63383" w:rsidP="00BF2B15">
      <w:pPr>
        <w:pStyle w:val="ListParagraph"/>
        <w:numPr>
          <w:ilvl w:val="0"/>
          <w:numId w:val="90"/>
        </w:numPr>
      </w:pPr>
      <w:r w:rsidRPr="003B5765">
        <w:t>A client’s image</w:t>
      </w:r>
    </w:p>
    <w:p w:rsidR="00C47C5C" w:rsidRPr="003B5765" w:rsidRDefault="00901A1A" w:rsidP="00C47C5C">
      <w:pPr>
        <w:ind w:left="720"/>
        <w:rPr>
          <w:color w:val="FF0000"/>
        </w:rPr>
      </w:pPr>
      <w:r w:rsidRPr="003B5765">
        <w:rPr>
          <w:color w:val="FF0000"/>
        </w:rPr>
        <w:t>Career life coaching is an area of life coaching that focuses on a client’s professional growth and how they perform in their current or future careers.</w:t>
      </w:r>
      <w:r w:rsidR="009F18D0" w:rsidRPr="003B5765">
        <w:rPr>
          <w:color w:val="FF0000"/>
        </w:rPr>
        <w:t xml:space="preserve"> </w:t>
      </w:r>
      <w:r w:rsidRPr="003B5765">
        <w:rPr>
          <w:color w:val="FF0000"/>
        </w:rPr>
        <w:t>It can cover job skills, interview skills, conducting research and determining abilities and talents.</w:t>
      </w:r>
    </w:p>
    <w:p w:rsidR="00C47C5C" w:rsidRPr="003B5765" w:rsidRDefault="000778CC" w:rsidP="00BF2B15">
      <w:pPr>
        <w:numPr>
          <w:ilvl w:val="0"/>
          <w:numId w:val="83"/>
        </w:numPr>
      </w:pPr>
      <w:r w:rsidRPr="003B5765">
        <w:t>Career life coaching can address which of the following?</w:t>
      </w:r>
    </w:p>
    <w:p w:rsidR="00C47C5C" w:rsidRPr="003B5765" w:rsidRDefault="00E63383" w:rsidP="00BF2B15">
      <w:pPr>
        <w:pStyle w:val="ListParagraph"/>
        <w:numPr>
          <w:ilvl w:val="0"/>
          <w:numId w:val="91"/>
        </w:numPr>
      </w:pPr>
      <w:r w:rsidRPr="003B5765">
        <w:t>Gaining a promotion</w:t>
      </w:r>
    </w:p>
    <w:p w:rsidR="00C47C5C" w:rsidRPr="003B5765" w:rsidRDefault="00E63383" w:rsidP="00BF2B15">
      <w:pPr>
        <w:pStyle w:val="ListParagraph"/>
        <w:numPr>
          <w:ilvl w:val="0"/>
          <w:numId w:val="91"/>
        </w:numPr>
      </w:pPr>
      <w:r w:rsidRPr="003B5765">
        <w:t>Creating a work balance</w:t>
      </w:r>
    </w:p>
    <w:p w:rsidR="00C47C5C" w:rsidRPr="003B5765" w:rsidRDefault="00E63383" w:rsidP="00BF2B15">
      <w:pPr>
        <w:pStyle w:val="ListParagraph"/>
        <w:numPr>
          <w:ilvl w:val="0"/>
          <w:numId w:val="91"/>
        </w:numPr>
      </w:pPr>
      <w:r w:rsidRPr="003B5765">
        <w:t>Changing jobs</w:t>
      </w:r>
    </w:p>
    <w:p w:rsidR="00C47C5C" w:rsidRPr="003B5765" w:rsidRDefault="00E63383" w:rsidP="00BF2B15">
      <w:pPr>
        <w:pStyle w:val="ListParagraph"/>
        <w:numPr>
          <w:ilvl w:val="0"/>
          <w:numId w:val="91"/>
        </w:numPr>
        <w:rPr>
          <w:color w:val="FF0000"/>
        </w:rPr>
      </w:pPr>
      <w:r w:rsidRPr="003B5765">
        <w:rPr>
          <w:color w:val="FF0000"/>
        </w:rPr>
        <w:t>All of the above</w:t>
      </w:r>
    </w:p>
    <w:p w:rsidR="00E63383" w:rsidRPr="003B5765" w:rsidRDefault="00901A1A" w:rsidP="00C47C5C">
      <w:pPr>
        <w:ind w:left="720"/>
        <w:rPr>
          <w:color w:val="FF0000"/>
        </w:rPr>
      </w:pPr>
      <w:r w:rsidRPr="003B5765">
        <w:rPr>
          <w:color w:val="FF0000"/>
        </w:rPr>
        <w:t>Career life coaching can cover many different aspects of professional growth, such as enhancing job skills, working toward a promotion, changing careers or even working to create a life-work balance.</w:t>
      </w:r>
    </w:p>
    <w:p w:rsidR="00E63383" w:rsidRPr="003B5765" w:rsidRDefault="00E63383">
      <w:pPr>
        <w:spacing w:after="0" w:line="240" w:lineRule="auto"/>
        <w:rPr>
          <w:color w:val="FF0000"/>
        </w:rPr>
      </w:pPr>
      <w:r w:rsidRPr="003B5765">
        <w:rPr>
          <w:color w:val="FF0000"/>
        </w:rPr>
        <w:br w:type="page"/>
      </w:r>
    </w:p>
    <w:p w:rsidR="00C47C5C" w:rsidRPr="003B5765" w:rsidRDefault="000778CC" w:rsidP="00BF2B15">
      <w:pPr>
        <w:numPr>
          <w:ilvl w:val="0"/>
          <w:numId w:val="83"/>
        </w:numPr>
      </w:pPr>
      <w:r w:rsidRPr="003B5765">
        <w:lastRenderedPageBreak/>
        <w:t>Why did Cheryl decide that she needed to see a life coach?</w:t>
      </w:r>
    </w:p>
    <w:p w:rsidR="00C47C5C" w:rsidRPr="003B5765" w:rsidRDefault="00905666" w:rsidP="00BF2B15">
      <w:pPr>
        <w:pStyle w:val="ListParagraph"/>
        <w:numPr>
          <w:ilvl w:val="0"/>
          <w:numId w:val="92"/>
        </w:numPr>
      </w:pPr>
      <w:r w:rsidRPr="003B5765">
        <w:t>She</w:t>
      </w:r>
      <w:r w:rsidR="00E63383" w:rsidRPr="003B5765">
        <w:t xml:space="preserve"> was fighting with her manager</w:t>
      </w:r>
    </w:p>
    <w:p w:rsidR="00C47C5C" w:rsidRPr="003B5765" w:rsidRDefault="00E63383" w:rsidP="00BF2B15">
      <w:pPr>
        <w:pStyle w:val="ListParagraph"/>
        <w:numPr>
          <w:ilvl w:val="0"/>
          <w:numId w:val="92"/>
        </w:numPr>
        <w:rPr>
          <w:color w:val="FF0000"/>
        </w:rPr>
      </w:pPr>
      <w:r w:rsidRPr="003B5765">
        <w:rPr>
          <w:color w:val="FF0000"/>
        </w:rPr>
        <w:t>She wanted to change careers</w:t>
      </w:r>
    </w:p>
    <w:p w:rsidR="00C47C5C" w:rsidRPr="003B5765" w:rsidRDefault="00E63383" w:rsidP="00BF2B15">
      <w:pPr>
        <w:pStyle w:val="ListParagraph"/>
        <w:numPr>
          <w:ilvl w:val="0"/>
          <w:numId w:val="92"/>
        </w:numPr>
      </w:pPr>
      <w:r w:rsidRPr="003B5765">
        <w:t>She had trouble making friends</w:t>
      </w:r>
    </w:p>
    <w:p w:rsidR="00C47C5C" w:rsidRPr="003B5765" w:rsidRDefault="00E63383" w:rsidP="00BF2B15">
      <w:pPr>
        <w:pStyle w:val="ListParagraph"/>
        <w:numPr>
          <w:ilvl w:val="0"/>
          <w:numId w:val="92"/>
        </w:numPr>
      </w:pPr>
      <w:r w:rsidRPr="003B5765">
        <w:t>She wanted to go back to school</w:t>
      </w:r>
    </w:p>
    <w:p w:rsidR="00C47C5C" w:rsidRPr="003B5765" w:rsidRDefault="00905666" w:rsidP="00C47C5C">
      <w:pPr>
        <w:ind w:left="720"/>
        <w:rPr>
          <w:color w:val="FF0000"/>
        </w:rPr>
      </w:pPr>
      <w:r w:rsidRPr="003B5765">
        <w:rPr>
          <w:color w:val="FF0000"/>
        </w:rPr>
        <w:t>Cheryl knew she wanted to change careers, but had anxieties about making the change.</w:t>
      </w:r>
      <w:r w:rsidR="009F18D0" w:rsidRPr="003B5765">
        <w:rPr>
          <w:color w:val="FF0000"/>
        </w:rPr>
        <w:t xml:space="preserve"> </w:t>
      </w:r>
      <w:r w:rsidRPr="003B5765">
        <w:rPr>
          <w:color w:val="FF0000"/>
        </w:rPr>
        <w:t>She eventually decided to see a life coach about her problems.</w:t>
      </w:r>
    </w:p>
    <w:p w:rsidR="00C47C5C" w:rsidRPr="003B5765" w:rsidRDefault="003A15B7" w:rsidP="00BF2B15">
      <w:pPr>
        <w:numPr>
          <w:ilvl w:val="0"/>
          <w:numId w:val="83"/>
        </w:numPr>
      </w:pPr>
      <w:r w:rsidRPr="003B5765">
        <w:t>What type of life coach did Darren say that he saw before?</w:t>
      </w:r>
    </w:p>
    <w:p w:rsidR="00C47C5C" w:rsidRPr="003B5765" w:rsidRDefault="00E63383" w:rsidP="00BF2B15">
      <w:pPr>
        <w:pStyle w:val="ListParagraph"/>
        <w:numPr>
          <w:ilvl w:val="0"/>
          <w:numId w:val="93"/>
        </w:numPr>
        <w:rPr>
          <w:color w:val="FF0000"/>
        </w:rPr>
      </w:pPr>
      <w:r w:rsidRPr="003B5765">
        <w:rPr>
          <w:color w:val="FF0000"/>
        </w:rPr>
        <w:t>A general life coach</w:t>
      </w:r>
    </w:p>
    <w:p w:rsidR="00C47C5C" w:rsidRPr="003B5765" w:rsidRDefault="00E63383" w:rsidP="00BF2B15">
      <w:pPr>
        <w:pStyle w:val="ListParagraph"/>
        <w:numPr>
          <w:ilvl w:val="0"/>
          <w:numId w:val="93"/>
        </w:numPr>
      </w:pPr>
      <w:r w:rsidRPr="003B5765">
        <w:t>An image life coach</w:t>
      </w:r>
    </w:p>
    <w:p w:rsidR="00C47C5C" w:rsidRPr="003B5765" w:rsidRDefault="00E63383" w:rsidP="00BF2B15">
      <w:pPr>
        <w:pStyle w:val="ListParagraph"/>
        <w:numPr>
          <w:ilvl w:val="0"/>
          <w:numId w:val="93"/>
        </w:numPr>
      </w:pPr>
      <w:r w:rsidRPr="003B5765">
        <w:t>A family life coach</w:t>
      </w:r>
    </w:p>
    <w:p w:rsidR="00C47C5C" w:rsidRPr="003B5765" w:rsidRDefault="00E63383" w:rsidP="00BF2B15">
      <w:pPr>
        <w:pStyle w:val="ListParagraph"/>
        <w:numPr>
          <w:ilvl w:val="0"/>
          <w:numId w:val="93"/>
        </w:numPr>
      </w:pPr>
      <w:r w:rsidRPr="003B5765">
        <w:t>A career life coach</w:t>
      </w:r>
    </w:p>
    <w:p w:rsidR="00380A0C" w:rsidRPr="003B5765" w:rsidRDefault="00905666" w:rsidP="00905666">
      <w:pPr>
        <w:ind w:left="720"/>
        <w:rPr>
          <w:color w:val="FF0000"/>
        </w:rPr>
      </w:pPr>
      <w:r w:rsidRPr="003B5765">
        <w:rPr>
          <w:color w:val="FF0000"/>
        </w:rPr>
        <w:t>Darren told Cheryl that he had seen a general life coach before when he was having problems and suggested for her to see one as well.</w:t>
      </w:r>
    </w:p>
    <w:p w:rsidR="00901A1A" w:rsidRPr="003B5765" w:rsidRDefault="00901A1A" w:rsidP="00104301">
      <w:pPr>
        <w:rPr>
          <w:lang w:eastAsia="zh-TW"/>
        </w:rPr>
      </w:pPr>
    </w:p>
    <w:p w:rsidR="00901A1A" w:rsidRPr="003B5765" w:rsidRDefault="00901A1A" w:rsidP="00104301">
      <w:pPr>
        <w:rPr>
          <w:lang w:eastAsia="zh-TW"/>
        </w:rPr>
      </w:pPr>
    </w:p>
    <w:p w:rsidR="00E63383" w:rsidRPr="003B5765" w:rsidRDefault="00E63383">
      <w:pPr>
        <w:spacing w:after="0" w:line="240" w:lineRule="auto"/>
        <w:rPr>
          <w:lang w:eastAsia="zh-TW"/>
        </w:rPr>
      </w:pPr>
      <w:r w:rsidRPr="003B5765">
        <w:rPr>
          <w:lang w:eastAsia="zh-TW"/>
        </w:rPr>
        <w:br w:type="page"/>
      </w:r>
    </w:p>
    <w:p w:rsidR="00A87566" w:rsidRPr="003B5765" w:rsidRDefault="00381A27" w:rsidP="007B2E93">
      <w:pPr>
        <w:pStyle w:val="Heading1"/>
        <w:rPr>
          <w:lang w:eastAsia="zh-TW"/>
        </w:rPr>
      </w:pPr>
      <w:bookmarkStart w:id="73" w:name="_Toc412547448"/>
      <w:r w:rsidRPr="003B5765">
        <w:rPr>
          <w:lang w:eastAsia="zh-TW"/>
        </w:rPr>
        <w:lastRenderedPageBreak/>
        <w:t>Module Ten:</w:t>
      </w:r>
      <w:r w:rsidR="0034064E" w:rsidRPr="003B5765">
        <w:rPr>
          <w:lang w:eastAsia="zh-TW"/>
        </w:rPr>
        <w:t xml:space="preserve"> </w:t>
      </w:r>
      <w:r w:rsidR="00BB577D" w:rsidRPr="003B5765">
        <w:rPr>
          <w:lang w:eastAsia="zh-TW"/>
        </w:rPr>
        <w:t>Life Coaching Specialized Areas (III)</w:t>
      </w:r>
      <w:bookmarkEnd w:id="73"/>
    </w:p>
    <w:p w:rsidR="00381A27" w:rsidRPr="003B5765" w:rsidRDefault="00E63383" w:rsidP="00A87566">
      <w:r w:rsidRPr="003B5765">
        <w:rPr>
          <w:noProof/>
          <w:lang w:bidi="ar-SA"/>
        </w:rPr>
        <w:drawing>
          <wp:anchor distT="0" distB="0" distL="114300" distR="114300" simplePos="0" relativeHeight="251790848" behindDoc="0" locked="0" layoutInCell="1" allowOverlap="1" wp14:anchorId="0A667DBF" wp14:editId="18F2C023">
            <wp:simplePos x="0" y="0"/>
            <wp:positionH relativeFrom="margin">
              <wp:posOffset>-28575</wp:posOffset>
            </wp:positionH>
            <wp:positionV relativeFrom="margin">
              <wp:posOffset>1695450</wp:posOffset>
            </wp:positionV>
            <wp:extent cx="1858645" cy="1714500"/>
            <wp:effectExtent l="0" t="0" r="8255" b="0"/>
            <wp:wrapSquare wrapText="bothSides"/>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MC900059637[1].WMF"/>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858645" cy="1714500"/>
                    </a:xfrm>
                    <a:prstGeom prst="rect">
                      <a:avLst/>
                    </a:prstGeom>
                  </pic:spPr>
                </pic:pic>
              </a:graphicData>
            </a:graphic>
            <wp14:sizeRelH relativeFrom="margin">
              <wp14:pctWidth>0</wp14:pctWidth>
            </wp14:sizeRelH>
            <wp14:sizeRelV relativeFrom="margin">
              <wp14:pctHeight>0</wp14:pctHeight>
            </wp14:sizeRelV>
          </wp:anchor>
        </w:drawing>
      </w:r>
      <w:r w:rsidR="00FA3C51" w:rsidRPr="003B5765">
        <w:t>Life coaches specialize in every kind of client in almost every kind of situation.</w:t>
      </w:r>
      <w:r w:rsidR="009F18D0" w:rsidRPr="003B5765">
        <w:t xml:space="preserve"> </w:t>
      </w:r>
      <w:r w:rsidR="00FA3C51" w:rsidRPr="003B5765">
        <w:t xml:space="preserve">While some general life coaches can handle a variety of </w:t>
      </w:r>
      <w:r w:rsidR="004A1FFB" w:rsidRPr="003B5765">
        <w:t>problems and situations, many life coaches practice some form of specialty that focuses on particular areas of interests.</w:t>
      </w:r>
      <w:r w:rsidR="009F18D0" w:rsidRPr="003B5765">
        <w:t xml:space="preserve"> </w:t>
      </w:r>
      <w:r w:rsidR="004A1FFB" w:rsidRPr="003B5765">
        <w:t>They can specialize in business situations, such as career transitions or small businesses, or in personal situations such as anxiety problems or marriage advice.</w:t>
      </w:r>
    </w:p>
    <w:p w:rsidR="00B0571A" w:rsidRPr="003B5765" w:rsidRDefault="00B0571A" w:rsidP="00104301">
      <w:pPr>
        <w:rPr>
          <w:lang w:bidi="ar-SA"/>
        </w:rPr>
      </w:pPr>
    </w:p>
    <w:p w:rsidR="00E63383" w:rsidRPr="003B5765" w:rsidRDefault="00E63383" w:rsidP="00104301">
      <w:pPr>
        <w:rPr>
          <w:lang w:bidi="ar-SA"/>
        </w:rPr>
      </w:pPr>
    </w:p>
    <w:p w:rsidR="00E63383" w:rsidRPr="003B5765" w:rsidRDefault="00E63383" w:rsidP="00104301">
      <w:pPr>
        <w:rPr>
          <w:lang w:bidi="ar-SA"/>
        </w:rPr>
      </w:pPr>
    </w:p>
    <w:p w:rsidR="00E63383" w:rsidRPr="003B5765" w:rsidRDefault="00E63383" w:rsidP="00104301">
      <w:pPr>
        <w:rPr>
          <w:lang w:bidi="ar-SA"/>
        </w:rPr>
      </w:pPr>
    </w:p>
    <w:bookmarkStart w:id="74" w:name="_Toc412547449"/>
    <w:p w:rsidR="00CC07AB" w:rsidRPr="003B5765" w:rsidRDefault="00FE5147" w:rsidP="00CC07AB">
      <w:pPr>
        <w:pStyle w:val="Heading2"/>
      </w:pPr>
      <w:r w:rsidRPr="003B5765">
        <w:rPr>
          <w:noProof/>
          <w:lang w:bidi="ar-SA"/>
        </w:rPr>
        <mc:AlternateContent>
          <mc:Choice Requires="wps">
            <w:drawing>
              <wp:anchor distT="91440" distB="91440" distL="114300" distR="114300" simplePos="0" relativeHeight="251664896" behindDoc="0" locked="0" layoutInCell="0" allowOverlap="1" wp14:anchorId="33C1B796" wp14:editId="29ACCA2A">
                <wp:simplePos x="0" y="0"/>
                <wp:positionH relativeFrom="page">
                  <wp:posOffset>-206375</wp:posOffset>
                </wp:positionH>
                <wp:positionV relativeFrom="page">
                  <wp:posOffset>0</wp:posOffset>
                </wp:positionV>
                <wp:extent cx="8067675" cy="1780540"/>
                <wp:effectExtent l="0" t="0" r="9525" b="0"/>
                <wp:wrapSquare wrapText="bothSides"/>
                <wp:docPr id="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7675" cy="1780540"/>
                        </a:xfrm>
                        <a:prstGeom prst="rect">
                          <a:avLst/>
                        </a:prstGeom>
                        <a:gradFill>
                          <a:gsLst>
                            <a:gs pos="0">
                              <a:srgbClr val="FFFFFF"/>
                            </a:gs>
                            <a:gs pos="100000">
                              <a:schemeClr val="bg1">
                                <a:lumMod val="50000"/>
                              </a:schemeClr>
                            </a:gs>
                          </a:gsLst>
                          <a:lin ang="5400000" scaled="1"/>
                        </a:gradFill>
                        <a:ln>
                          <a:noFill/>
                        </a:ln>
                        <a:effectLst/>
                        <a:extLst/>
                      </wps:spPr>
                      <wps:txbx>
                        <w:txbxContent>
                          <w:p w:rsidR="00261FE0" w:rsidRDefault="00261FE0"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Success is the progressive realization of predetermined, worthwhile personal goals.</w:t>
                            </w:r>
                          </w:p>
                          <w:p w:rsidR="00261FE0" w:rsidRPr="00CF3AFA" w:rsidRDefault="00261FE0"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Pr>
                                <w:rFonts w:asciiTheme="majorHAnsi" w:hAnsiTheme="majorHAnsi"/>
                                <w:b/>
                                <w:i/>
                                <w:iCs/>
                                <w:sz w:val="28"/>
                                <w:szCs w:val="28"/>
                              </w:rPr>
                              <w:t>Paul J. Meyer</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margin-left:-16.25pt;margin-top:0;width:635.25pt;height:140.2pt;z-index:2516648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" o:allowincell="f" stroked="f">
                <v:fill color2="#7f7f7f [1612]" focus="100%" type="gradient"/>
                <v:textbox inset="4in,54pt,1in,0">
                  <w:txbxContent>
                    <w:p w:rsidR="00261FE0" w:rsidRDefault="00261FE0"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Success is the progressive realization of predetermined, worthwhile personal goals.</w:t>
                      </w:r>
                    </w:p>
                    <w:p w:rsidR="00261FE0" w:rsidRPr="00CF3AFA" w:rsidRDefault="00261FE0"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Pr>
                          <w:rFonts w:asciiTheme="majorHAnsi" w:hAnsiTheme="majorHAnsi"/>
                          <w:b/>
                          <w:i/>
                          <w:iCs/>
                          <w:sz w:val="28"/>
                          <w:szCs w:val="28"/>
                        </w:rPr>
                        <w:t>Paul J. Meyer</w:t>
                      </w:r>
                    </w:p>
                  </w:txbxContent>
                </v:textbox>
                <w10:wrap type="square" anchorx="page" anchory="page"/>
              </v:rect>
            </w:pict>
          </mc:Fallback>
        </mc:AlternateContent>
      </w:r>
      <w:r w:rsidR="00BB577D" w:rsidRPr="003B5765">
        <w:rPr>
          <w:lang w:bidi="ar-SA"/>
        </w:rPr>
        <w:t>Retirement Coaching</w:t>
      </w:r>
      <w:bookmarkEnd w:id="74"/>
    </w:p>
    <w:p w:rsidR="00CC07AB" w:rsidRPr="003B5765" w:rsidRDefault="00E63383" w:rsidP="00160E78">
      <w:r w:rsidRPr="003B5765">
        <w:rPr>
          <w:noProof/>
          <w:lang w:bidi="ar-SA"/>
        </w:rPr>
        <w:drawing>
          <wp:anchor distT="0" distB="0" distL="114300" distR="114300" simplePos="0" relativeHeight="251792896" behindDoc="0" locked="0" layoutInCell="1" allowOverlap="1" wp14:anchorId="64D46A79" wp14:editId="44058D28">
            <wp:simplePos x="0" y="0"/>
            <wp:positionH relativeFrom="column">
              <wp:posOffset>26670</wp:posOffset>
            </wp:positionH>
            <wp:positionV relativeFrom="paragraph">
              <wp:posOffset>34290</wp:posOffset>
            </wp:positionV>
            <wp:extent cx="914400" cy="868680"/>
            <wp:effectExtent l="0" t="0" r="0" b="7620"/>
            <wp:wrapSquare wrapText="bothSides"/>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MP900430865[1].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914400" cy="868680"/>
                    </a:xfrm>
                    <a:prstGeom prst="rect">
                      <a:avLst/>
                    </a:prstGeom>
                  </pic:spPr>
                </pic:pic>
              </a:graphicData>
            </a:graphic>
          </wp:anchor>
        </w:drawing>
      </w:r>
      <w:r w:rsidR="00D85A31" w:rsidRPr="003B5765">
        <w:t>Retirement can be an important time in any person’s life and many people spend the majority of their careers preparing for it.</w:t>
      </w:r>
      <w:r w:rsidR="009F18D0" w:rsidRPr="003B5765">
        <w:t xml:space="preserve"> </w:t>
      </w:r>
      <w:r w:rsidR="00D85A31" w:rsidRPr="003B5765">
        <w:t>Some people employ the use of a retirement life coach to help them prepare.</w:t>
      </w:r>
      <w:r w:rsidR="009F18D0" w:rsidRPr="003B5765">
        <w:t xml:space="preserve"> </w:t>
      </w:r>
      <w:r w:rsidR="00D85A31" w:rsidRPr="003B5765">
        <w:t>A retirement life coach</w:t>
      </w:r>
      <w:r w:rsidR="003149FC" w:rsidRPr="003B5765">
        <w:t xml:space="preserve"> can begin working with someone before or after their retirement and can help a person determine if retirement is the best option for them (at the time) and offer support for creating a future plan for retirement.</w:t>
      </w:r>
      <w:r w:rsidR="009F18D0" w:rsidRPr="003B5765">
        <w:t xml:space="preserve"> </w:t>
      </w:r>
      <w:r w:rsidR="003149FC" w:rsidRPr="003B5765">
        <w:t>Also, a retirement life coach can assist clients with the various types of changes that can accompany a person’s retirement, such as changes in income, scheduling their time and even altering their lifestyle.</w:t>
      </w:r>
    </w:p>
    <w:p w:rsidR="00E63383" w:rsidRPr="003B5765" w:rsidRDefault="00E63383" w:rsidP="00160E78"/>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517083" w:rsidP="00CC07AB">
            <w:pPr>
              <w:rPr>
                <w:b/>
                <w:bCs/>
                <w:color w:val="000000" w:themeColor="text1"/>
              </w:rPr>
            </w:pPr>
            <w:r w:rsidRPr="003B5765">
              <w:rPr>
                <w:b/>
                <w:bCs/>
                <w:color w:val="000000" w:themeColor="text1"/>
              </w:rPr>
              <w:t>8</w:t>
            </w:r>
            <w:r w:rsidR="005F4453" w:rsidRPr="003B5765">
              <w:rPr>
                <w:b/>
                <w:bCs/>
                <w:color w:val="000000" w:themeColor="text1"/>
              </w:rPr>
              <w:t xml:space="preserve"> minutes</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7714D9" w:rsidRPr="003B5765" w:rsidRDefault="007714D9" w:rsidP="007714D9">
            <w:pPr>
              <w:rPr>
                <w:color w:val="000000" w:themeColor="text1"/>
              </w:rPr>
            </w:pPr>
            <w:r w:rsidRPr="003B5765">
              <w:rPr>
                <w:color w:val="000000" w:themeColor="text1"/>
              </w:rPr>
              <w:t>Review the characteristics of retirement coaching.</w:t>
            </w:r>
          </w:p>
        </w:tc>
      </w:tr>
      <w:tr w:rsidR="007714D9" w:rsidRPr="003B5765">
        <w:tc>
          <w:tcPr>
            <w:tcW w:w="2448" w:type="dxa"/>
            <w:tcBorders>
              <w:bottom w:val="single" w:sz="4" w:space="0" w:color="1F497D"/>
            </w:tcBorders>
            <w:vAlign w:val="center"/>
          </w:tcPr>
          <w:p w:rsidR="007714D9" w:rsidRPr="003B5765" w:rsidRDefault="007714D9"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7714D9" w:rsidRPr="003B5765" w:rsidRDefault="007714D9" w:rsidP="00275303">
            <w:pPr>
              <w:rPr>
                <w:b/>
                <w:color w:val="000000" w:themeColor="text1"/>
              </w:rPr>
            </w:pPr>
            <w:r w:rsidRPr="003B5765">
              <w:rPr>
                <w:b/>
                <w:color w:val="000000" w:themeColor="text1"/>
              </w:rPr>
              <w:t>Retirement Coaching</w:t>
            </w:r>
          </w:p>
          <w:p w:rsidR="007714D9" w:rsidRPr="003B5765" w:rsidRDefault="007714D9" w:rsidP="007714D9">
            <w:pPr>
              <w:rPr>
                <w:color w:val="000000" w:themeColor="text1"/>
              </w:rPr>
            </w:pPr>
            <w:r w:rsidRPr="003B5765">
              <w:rPr>
                <w:color w:val="000000" w:themeColor="text1"/>
              </w:rPr>
              <w:t>Discuss the different aspects of retirement coaching.</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lastRenderedPageBreak/>
              <w:t>Materials Required</w:t>
            </w:r>
          </w:p>
        </w:tc>
        <w:tc>
          <w:tcPr>
            <w:tcW w:w="7128" w:type="dxa"/>
            <w:shd w:val="clear" w:color="auto" w:fill="D9D9D9" w:themeFill="background1" w:themeFillShade="D9"/>
            <w:vAlign w:val="center"/>
          </w:tcPr>
          <w:p w:rsidR="007714D9" w:rsidRPr="003B5765" w:rsidRDefault="00101521" w:rsidP="00B429E6">
            <w:pPr>
              <w:rPr>
                <w:b/>
                <w:bCs/>
                <w:color w:val="000000" w:themeColor="text1"/>
              </w:rPr>
            </w:pPr>
            <w:r w:rsidRPr="003B5765">
              <w:rPr>
                <w:b/>
              </w:rPr>
              <w:t>23</w:t>
            </w:r>
            <w:r w:rsidR="007714D9" w:rsidRPr="003B5765">
              <w:rPr>
                <w:b/>
              </w:rPr>
              <w:t xml:space="preserve">: </w:t>
            </w:r>
            <w:r w:rsidR="00B429E6" w:rsidRPr="003B5765">
              <w:rPr>
                <w:b/>
              </w:rPr>
              <w:t>Retirement</w:t>
            </w:r>
            <w:r w:rsidR="007714D9" w:rsidRPr="003B5765">
              <w:rPr>
                <w:b/>
              </w:rPr>
              <w:t xml:space="preserve"> Coaching</w:t>
            </w:r>
          </w:p>
        </w:tc>
      </w:tr>
      <w:tr w:rsidR="007714D9" w:rsidRPr="003B5765">
        <w:trPr>
          <w:trHeight w:val="440"/>
        </w:trPr>
        <w:tc>
          <w:tcPr>
            <w:tcW w:w="2448" w:type="dxa"/>
            <w:tcBorders>
              <w:bottom w:val="single" w:sz="4" w:space="0" w:color="1F497D"/>
            </w:tcBorders>
            <w:vAlign w:val="center"/>
          </w:tcPr>
          <w:p w:rsidR="007714D9" w:rsidRPr="003B5765" w:rsidRDefault="007714D9"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7714D9" w:rsidRPr="003B5765" w:rsidRDefault="007714D9" w:rsidP="00275303">
            <w:pPr>
              <w:rPr>
                <w:color w:val="000000" w:themeColor="text1"/>
              </w:rPr>
            </w:pPr>
            <w:r w:rsidRPr="003B5765">
              <w:rPr>
                <w:color w:val="000000" w:themeColor="text1"/>
              </w:rPr>
              <w:t>None</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7714D9" w:rsidRPr="003B5765" w:rsidRDefault="007714D9" w:rsidP="00275303">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7714D9" w:rsidRPr="003B5765">
        <w:tc>
          <w:tcPr>
            <w:tcW w:w="2448" w:type="dxa"/>
            <w:tcBorders>
              <w:bottom w:val="single" w:sz="4" w:space="0" w:color="1F497D"/>
            </w:tcBorders>
            <w:vAlign w:val="center"/>
          </w:tcPr>
          <w:p w:rsidR="007714D9" w:rsidRPr="003B5765" w:rsidRDefault="007714D9"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7714D9" w:rsidRPr="003B5765" w:rsidRDefault="007714D9" w:rsidP="00275303">
            <w:pPr>
              <w:rPr>
                <w:color w:val="000000" w:themeColor="text1"/>
              </w:rPr>
            </w:pPr>
            <w:r w:rsidRPr="003B5765">
              <w:rPr>
                <w:color w:val="000000" w:themeColor="text1"/>
              </w:rPr>
              <w:t xml:space="preserve">Share any personal, relevant stories. </w:t>
            </w:r>
          </w:p>
        </w:tc>
      </w:tr>
      <w:tr w:rsidR="007714D9" w:rsidRPr="003B5765">
        <w:tc>
          <w:tcPr>
            <w:tcW w:w="2448" w:type="dxa"/>
            <w:shd w:val="clear" w:color="auto" w:fill="D9D9D9" w:themeFill="background1" w:themeFillShade="D9"/>
            <w:vAlign w:val="center"/>
          </w:tcPr>
          <w:p w:rsidR="007714D9" w:rsidRPr="003B5765" w:rsidRDefault="007714D9"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7714D9" w:rsidRPr="003B5765" w:rsidRDefault="007714D9"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7A213D" w:rsidP="009C212B">
            <w:pPr>
              <w:rPr>
                <w:color w:val="000000" w:themeColor="text1"/>
              </w:rPr>
            </w:pPr>
            <w:r w:rsidRPr="003B5765">
              <w:rPr>
                <w:color w:val="000000" w:themeColor="text1"/>
              </w:rPr>
              <w:t>Who would benefit from retirement coaching?</w:t>
            </w:r>
          </w:p>
        </w:tc>
      </w:tr>
    </w:tbl>
    <w:p w:rsidR="00CC07AB" w:rsidRPr="003B5765" w:rsidRDefault="00CC07AB" w:rsidP="00CC07AB">
      <w:pPr>
        <w:spacing w:after="0" w:line="240" w:lineRule="auto"/>
        <w:rPr>
          <w:rFonts w:ascii="Cambria" w:eastAsiaTheme="majorEastAsia" w:hAnsi="Cambria" w:cstheme="majorBidi"/>
          <w:b/>
          <w:bCs/>
          <w:color w:val="000000" w:themeColor="text1"/>
          <w:sz w:val="26"/>
          <w:szCs w:val="26"/>
        </w:rPr>
      </w:pPr>
    </w:p>
    <w:p w:rsidR="00CC07AB" w:rsidRPr="003B5765" w:rsidRDefault="00BB577D" w:rsidP="00CC07AB">
      <w:pPr>
        <w:pStyle w:val="Heading2"/>
      </w:pPr>
      <w:bookmarkStart w:id="75" w:name="_Toc412547450"/>
      <w:r w:rsidRPr="003B5765">
        <w:t>Leadership and Performance Coaching</w:t>
      </w:r>
      <w:bookmarkEnd w:id="75"/>
    </w:p>
    <w:p w:rsidR="00CC07AB" w:rsidRPr="003B5765" w:rsidRDefault="00F76B28" w:rsidP="002044E4">
      <w:r w:rsidRPr="003B5765">
        <w:rPr>
          <w:noProof/>
          <w:lang w:bidi="ar-SA"/>
        </w:rPr>
        <w:drawing>
          <wp:anchor distT="0" distB="0" distL="114300" distR="114300" simplePos="0" relativeHeight="251794944" behindDoc="0" locked="0" layoutInCell="1" allowOverlap="1" wp14:anchorId="24051245" wp14:editId="719AB9A1">
            <wp:simplePos x="0" y="0"/>
            <wp:positionH relativeFrom="margin">
              <wp:align>left</wp:align>
            </wp:positionH>
            <wp:positionV relativeFrom="paragraph">
              <wp:posOffset>10795</wp:posOffset>
            </wp:positionV>
            <wp:extent cx="1021080" cy="891540"/>
            <wp:effectExtent l="0" t="0" r="7620" b="381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C900071116[1].WMF"/>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021080" cy="891540"/>
                    </a:xfrm>
                    <a:prstGeom prst="rect">
                      <a:avLst/>
                    </a:prstGeom>
                  </pic:spPr>
                </pic:pic>
              </a:graphicData>
            </a:graphic>
            <wp14:sizeRelH relativeFrom="margin">
              <wp14:pctWidth>0</wp14:pctWidth>
            </wp14:sizeRelH>
            <wp14:sizeRelV relativeFrom="margin">
              <wp14:pctHeight>0</wp14:pctHeight>
            </wp14:sizeRelV>
          </wp:anchor>
        </w:drawing>
      </w:r>
      <w:r w:rsidR="00377B08" w:rsidRPr="003B5765">
        <w:t xml:space="preserve">Leadership and performance life coaching is a specialized area </w:t>
      </w:r>
      <w:r w:rsidR="007A213D" w:rsidRPr="003B5765">
        <w:t>o</w:t>
      </w:r>
      <w:r w:rsidR="00377B08" w:rsidRPr="003B5765">
        <w:t>f life coaching that focuses on a person’s ability to excel in leadership or another area of performance.</w:t>
      </w:r>
      <w:r w:rsidR="009F18D0" w:rsidRPr="003B5765">
        <w:t xml:space="preserve"> </w:t>
      </w:r>
      <w:r w:rsidR="00377B08" w:rsidRPr="003B5765">
        <w:t>Although this category of life coaching can be utilized for personal and professional areas, it is most often used in professional instances.</w:t>
      </w:r>
      <w:r w:rsidR="009F18D0" w:rsidRPr="003B5765">
        <w:t xml:space="preserve"> </w:t>
      </w:r>
      <w:r w:rsidR="00A4319A" w:rsidRPr="003B5765">
        <w:t>Leadership life coaching works with the client and helps them gain skills in different forms of leadership positions and learn success strategies of good leadership and managing employees.</w:t>
      </w:r>
      <w:r w:rsidR="009F18D0" w:rsidRPr="003B5765">
        <w:t xml:space="preserve"> </w:t>
      </w:r>
      <w:r w:rsidR="00A4319A" w:rsidRPr="003B5765">
        <w:t xml:space="preserve">Performance life coaching is a similar field in that the life coach helps the client work on their current performance in a particular field, such as creating performance goals, planning career or personal ventures, and determining </w:t>
      </w:r>
      <w:r w:rsidR="008D00F5" w:rsidRPr="003B5765">
        <w:t>an end target.</w:t>
      </w:r>
    </w:p>
    <w:p w:rsidR="00E63383" w:rsidRPr="003B5765" w:rsidRDefault="00E63383" w:rsidP="002044E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E5501C" w:rsidP="00CC07AB">
            <w:pPr>
              <w:rPr>
                <w:b/>
                <w:bCs/>
                <w:color w:val="000000" w:themeColor="text1"/>
              </w:rPr>
            </w:pPr>
            <w:r w:rsidRPr="003B5765">
              <w:rPr>
                <w:b/>
                <w:bCs/>
                <w:color w:val="000000" w:themeColor="text1"/>
              </w:rPr>
              <w:t>7</w:t>
            </w:r>
            <w:r w:rsidR="00FE6EB5" w:rsidRPr="003B5765">
              <w:rPr>
                <w:b/>
                <w:bCs/>
                <w:color w:val="000000" w:themeColor="text1"/>
              </w:rPr>
              <w:t xml:space="preserve"> minutes</w:t>
            </w:r>
          </w:p>
        </w:tc>
      </w:tr>
      <w:tr w:rsidR="00B429E6" w:rsidRPr="003B5765">
        <w:tc>
          <w:tcPr>
            <w:tcW w:w="2448" w:type="dxa"/>
            <w:shd w:val="clear" w:color="auto" w:fill="D9D9D9" w:themeFill="background1" w:themeFillShade="D9"/>
            <w:vAlign w:val="center"/>
          </w:tcPr>
          <w:p w:rsidR="00B429E6" w:rsidRPr="003B5765" w:rsidRDefault="00B429E6"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B429E6" w:rsidRPr="003B5765" w:rsidRDefault="00B429E6" w:rsidP="00B429E6">
            <w:pPr>
              <w:rPr>
                <w:color w:val="000000" w:themeColor="text1"/>
              </w:rPr>
            </w:pPr>
            <w:r w:rsidRPr="003B5765">
              <w:rPr>
                <w:color w:val="000000" w:themeColor="text1"/>
              </w:rPr>
              <w:t>Review the characteristics of leadership and performance coaching.</w:t>
            </w:r>
          </w:p>
        </w:tc>
      </w:tr>
      <w:tr w:rsidR="00B429E6" w:rsidRPr="003B5765">
        <w:tc>
          <w:tcPr>
            <w:tcW w:w="2448" w:type="dxa"/>
            <w:tcBorders>
              <w:bottom w:val="single" w:sz="4" w:space="0" w:color="1F497D"/>
            </w:tcBorders>
            <w:vAlign w:val="center"/>
          </w:tcPr>
          <w:p w:rsidR="00B429E6" w:rsidRPr="003B5765" w:rsidRDefault="00B429E6"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B429E6" w:rsidRPr="003B5765" w:rsidRDefault="00B429E6" w:rsidP="00275303">
            <w:pPr>
              <w:rPr>
                <w:b/>
                <w:color w:val="000000" w:themeColor="text1"/>
              </w:rPr>
            </w:pPr>
            <w:r w:rsidRPr="003B5765">
              <w:rPr>
                <w:b/>
                <w:color w:val="000000" w:themeColor="text1"/>
              </w:rPr>
              <w:t>Leadership and Performance Coaching</w:t>
            </w:r>
          </w:p>
          <w:p w:rsidR="00B429E6" w:rsidRPr="003B5765" w:rsidRDefault="00B429E6" w:rsidP="00B429E6">
            <w:pPr>
              <w:rPr>
                <w:color w:val="000000" w:themeColor="text1"/>
              </w:rPr>
            </w:pPr>
            <w:r w:rsidRPr="003B5765">
              <w:rPr>
                <w:color w:val="000000" w:themeColor="text1"/>
              </w:rPr>
              <w:t>Discuss the different aspects of leadership and performance coaching.</w:t>
            </w:r>
          </w:p>
        </w:tc>
      </w:tr>
      <w:tr w:rsidR="00B429E6" w:rsidRPr="003B5765">
        <w:tc>
          <w:tcPr>
            <w:tcW w:w="2448" w:type="dxa"/>
            <w:shd w:val="clear" w:color="auto" w:fill="D9D9D9" w:themeFill="background1" w:themeFillShade="D9"/>
            <w:vAlign w:val="center"/>
          </w:tcPr>
          <w:p w:rsidR="00B429E6" w:rsidRPr="003B5765" w:rsidRDefault="00B429E6"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B429E6" w:rsidRPr="003B5765" w:rsidRDefault="00101521" w:rsidP="00B429E6">
            <w:pPr>
              <w:rPr>
                <w:b/>
                <w:bCs/>
                <w:color w:val="000000" w:themeColor="text1"/>
              </w:rPr>
            </w:pPr>
            <w:r w:rsidRPr="003B5765">
              <w:rPr>
                <w:b/>
              </w:rPr>
              <w:t>24</w:t>
            </w:r>
            <w:r w:rsidR="00B429E6" w:rsidRPr="003B5765">
              <w:rPr>
                <w:b/>
              </w:rPr>
              <w:t>: Leadership and Perform</w:t>
            </w:r>
            <w:r w:rsidR="000B7FD9" w:rsidRPr="003B5765">
              <w:rPr>
                <w:b/>
              </w:rPr>
              <w:t>a</w:t>
            </w:r>
            <w:r w:rsidR="00B429E6" w:rsidRPr="003B5765">
              <w:rPr>
                <w:b/>
              </w:rPr>
              <w:t>nce Coaching</w:t>
            </w:r>
          </w:p>
        </w:tc>
      </w:tr>
      <w:tr w:rsidR="00B429E6" w:rsidRPr="003B5765">
        <w:trPr>
          <w:trHeight w:val="440"/>
        </w:trPr>
        <w:tc>
          <w:tcPr>
            <w:tcW w:w="2448" w:type="dxa"/>
            <w:tcBorders>
              <w:bottom w:val="single" w:sz="4" w:space="0" w:color="1F497D"/>
            </w:tcBorders>
            <w:vAlign w:val="center"/>
          </w:tcPr>
          <w:p w:rsidR="00B429E6" w:rsidRPr="003B5765" w:rsidRDefault="00B429E6"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B429E6" w:rsidRPr="003B5765" w:rsidRDefault="00B429E6" w:rsidP="00275303">
            <w:pPr>
              <w:rPr>
                <w:color w:val="000000" w:themeColor="text1"/>
              </w:rPr>
            </w:pPr>
            <w:r w:rsidRPr="003B5765">
              <w:rPr>
                <w:color w:val="000000" w:themeColor="text1"/>
              </w:rPr>
              <w:t>None</w:t>
            </w:r>
          </w:p>
        </w:tc>
      </w:tr>
      <w:tr w:rsidR="00B429E6" w:rsidRPr="003B5765">
        <w:tc>
          <w:tcPr>
            <w:tcW w:w="2448" w:type="dxa"/>
            <w:shd w:val="clear" w:color="auto" w:fill="D9D9D9" w:themeFill="background1" w:themeFillShade="D9"/>
            <w:vAlign w:val="center"/>
          </w:tcPr>
          <w:p w:rsidR="00B429E6" w:rsidRPr="003B5765" w:rsidRDefault="00B429E6"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B429E6" w:rsidRPr="003B5765" w:rsidRDefault="00B429E6" w:rsidP="00275303">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B429E6" w:rsidRPr="003B5765">
        <w:tc>
          <w:tcPr>
            <w:tcW w:w="2448" w:type="dxa"/>
            <w:tcBorders>
              <w:bottom w:val="single" w:sz="4" w:space="0" w:color="1F497D"/>
            </w:tcBorders>
            <w:vAlign w:val="center"/>
          </w:tcPr>
          <w:p w:rsidR="00B429E6" w:rsidRPr="003B5765" w:rsidRDefault="00B429E6"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B429E6" w:rsidRPr="003B5765" w:rsidRDefault="00B429E6" w:rsidP="00275303">
            <w:pPr>
              <w:rPr>
                <w:color w:val="000000" w:themeColor="text1"/>
              </w:rPr>
            </w:pPr>
            <w:r w:rsidRPr="003B5765">
              <w:rPr>
                <w:color w:val="000000" w:themeColor="text1"/>
              </w:rPr>
              <w:t xml:space="preserve">Share any personal, relevant stories. </w:t>
            </w:r>
          </w:p>
        </w:tc>
      </w:tr>
      <w:tr w:rsidR="00B429E6" w:rsidRPr="003B5765">
        <w:tc>
          <w:tcPr>
            <w:tcW w:w="2448" w:type="dxa"/>
            <w:shd w:val="clear" w:color="auto" w:fill="D9D9D9" w:themeFill="background1" w:themeFillShade="D9"/>
            <w:vAlign w:val="center"/>
          </w:tcPr>
          <w:p w:rsidR="00B429E6" w:rsidRPr="003B5765" w:rsidRDefault="00B429E6"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B429E6" w:rsidRPr="003B5765" w:rsidRDefault="00B429E6"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lastRenderedPageBreak/>
              <w:t>Review Questions</w:t>
            </w:r>
          </w:p>
        </w:tc>
        <w:tc>
          <w:tcPr>
            <w:tcW w:w="7128" w:type="dxa"/>
            <w:vAlign w:val="center"/>
          </w:tcPr>
          <w:p w:rsidR="00CC07AB" w:rsidRPr="003B5765" w:rsidRDefault="007A213D" w:rsidP="008663CD">
            <w:pPr>
              <w:rPr>
                <w:color w:val="000000" w:themeColor="text1"/>
              </w:rPr>
            </w:pPr>
            <w:r w:rsidRPr="003B5765">
              <w:rPr>
                <w:color w:val="000000" w:themeColor="text1"/>
              </w:rPr>
              <w:t xml:space="preserve">How can leadership and performance coaching </w:t>
            </w:r>
            <w:proofErr w:type="gramStart"/>
            <w:r w:rsidRPr="003B5765">
              <w:rPr>
                <w:color w:val="000000" w:themeColor="text1"/>
              </w:rPr>
              <w:t>be</w:t>
            </w:r>
            <w:proofErr w:type="gramEnd"/>
            <w:r w:rsidRPr="003B5765">
              <w:rPr>
                <w:color w:val="000000" w:themeColor="text1"/>
              </w:rPr>
              <w:t xml:space="preserve"> used in companies?</w:t>
            </w:r>
          </w:p>
        </w:tc>
      </w:tr>
    </w:tbl>
    <w:p w:rsidR="00CC07AB" w:rsidRPr="003B5765" w:rsidRDefault="00CC07AB" w:rsidP="00CC07AB"/>
    <w:p w:rsidR="00CC07AB" w:rsidRPr="003B5765" w:rsidRDefault="00BB577D" w:rsidP="00CC07AB">
      <w:pPr>
        <w:pStyle w:val="Heading2"/>
      </w:pPr>
      <w:bookmarkStart w:id="76" w:name="_Toc412547451"/>
      <w:r w:rsidRPr="003B5765">
        <w:t>Business Coaching</w:t>
      </w:r>
      <w:bookmarkEnd w:id="76"/>
    </w:p>
    <w:p w:rsidR="00F37631" w:rsidRPr="003B5765" w:rsidRDefault="00F76B28" w:rsidP="004E2749">
      <w:r w:rsidRPr="003B5765">
        <w:rPr>
          <w:noProof/>
          <w:lang w:bidi="ar-SA"/>
        </w:rPr>
        <w:drawing>
          <wp:anchor distT="0" distB="0" distL="114300" distR="114300" simplePos="0" relativeHeight="251796992" behindDoc="1" locked="0" layoutInCell="1" allowOverlap="1" wp14:anchorId="57D04A27" wp14:editId="6CB98CF6">
            <wp:simplePos x="0" y="0"/>
            <wp:positionH relativeFrom="margin">
              <wp:align>left</wp:align>
            </wp:positionH>
            <wp:positionV relativeFrom="paragraph">
              <wp:posOffset>28575</wp:posOffset>
            </wp:positionV>
            <wp:extent cx="982980" cy="952500"/>
            <wp:effectExtent l="0" t="0" r="7620" b="0"/>
            <wp:wrapSquare wrapText="bothSides"/>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C900370356[1].WMF"/>
                    <pic:cNvPicPr/>
                  </pic:nvPicPr>
                  <pic:blipFill>
                    <a:blip r:embed="rId86" cstate="print">
                      <a:extLst>
                        <a:ext uri="{28A0092B-C50C-407E-A947-70E740481C1C}">
                          <a14:useLocalDpi xmlns:a14="http://schemas.microsoft.com/office/drawing/2010/main" val="0"/>
                        </a:ext>
                      </a:extLst>
                    </a:blip>
                    <a:stretch>
                      <a:fillRect/>
                    </a:stretch>
                  </pic:blipFill>
                  <pic:spPr>
                    <a:xfrm>
                      <a:off x="0" y="0"/>
                      <a:ext cx="982980" cy="952500"/>
                    </a:xfrm>
                    <a:prstGeom prst="rect">
                      <a:avLst/>
                    </a:prstGeom>
                  </pic:spPr>
                </pic:pic>
              </a:graphicData>
            </a:graphic>
            <wp14:sizeRelH relativeFrom="margin">
              <wp14:pctWidth>0</wp14:pctWidth>
            </wp14:sizeRelH>
            <wp14:sizeRelV relativeFrom="margin">
              <wp14:pctHeight>0</wp14:pctHeight>
            </wp14:sizeRelV>
          </wp:anchor>
        </w:drawing>
      </w:r>
      <w:r w:rsidR="00AD6352" w:rsidRPr="003B5765">
        <w:t>Business life coaching is an important area of life coaching for individuals or groups that want to open some form of business or company and need advice or support to do so.</w:t>
      </w:r>
      <w:r w:rsidR="009F18D0" w:rsidRPr="003B5765">
        <w:t xml:space="preserve"> </w:t>
      </w:r>
      <w:r w:rsidR="00AD6352" w:rsidRPr="003B5765">
        <w:t>Clients can either be new business owners or currently running/operating a business.</w:t>
      </w:r>
      <w:r w:rsidR="009F18D0" w:rsidRPr="003B5765">
        <w:t xml:space="preserve"> </w:t>
      </w:r>
      <w:r w:rsidR="00AD6352" w:rsidRPr="003B5765">
        <w:t>A business life coach can assist clients with launching the business from the beginning and offer advice, support and encouragement when needed.</w:t>
      </w:r>
      <w:r w:rsidR="009F18D0" w:rsidRPr="003B5765">
        <w:t xml:space="preserve"> </w:t>
      </w:r>
      <w:r w:rsidR="00AD6352" w:rsidRPr="003B5765">
        <w:t>Once a business has been establish</w:t>
      </w:r>
      <w:r w:rsidR="00575F23" w:rsidRPr="003B5765">
        <w:t>ed</w:t>
      </w:r>
      <w:r w:rsidR="00AD6352" w:rsidRPr="003B5765">
        <w:t xml:space="preserve">, the life coach can be utilized to learn </w:t>
      </w:r>
      <w:r w:rsidR="005F0F76" w:rsidRPr="003B5765">
        <w:t>and develop successful business practices, effective work processes, and strategies for building successful employee teams.</w:t>
      </w:r>
      <w:r w:rsidR="009F18D0" w:rsidRPr="003B5765">
        <w:t xml:space="preserve"> </w:t>
      </w:r>
      <w:r w:rsidR="005F0F76" w:rsidRPr="003B5765">
        <w:t>The client can determine how long they want to keep a business life coach on staff, but many clients incorporate their life coach into some role within the company for long-term collaborations.</w:t>
      </w:r>
    </w:p>
    <w:p w:rsidR="00D85A31" w:rsidRPr="003B5765" w:rsidRDefault="00D85A31" w:rsidP="004E274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517083" w:rsidP="00CC07AB">
            <w:pPr>
              <w:rPr>
                <w:b/>
                <w:bCs/>
                <w:color w:val="000000" w:themeColor="text1"/>
              </w:rPr>
            </w:pPr>
            <w:r w:rsidRPr="003B5765">
              <w:rPr>
                <w:b/>
                <w:bCs/>
                <w:color w:val="000000" w:themeColor="text1"/>
              </w:rPr>
              <w:t>8</w:t>
            </w:r>
            <w:r w:rsidR="00D40F74" w:rsidRPr="003B5765">
              <w:rPr>
                <w:b/>
                <w:bCs/>
                <w:color w:val="000000" w:themeColor="text1"/>
              </w:rPr>
              <w:t xml:space="preserve"> minutes</w:t>
            </w:r>
          </w:p>
        </w:tc>
      </w:tr>
      <w:tr w:rsidR="00B429E6" w:rsidRPr="003B5765">
        <w:tc>
          <w:tcPr>
            <w:tcW w:w="2448" w:type="dxa"/>
            <w:shd w:val="clear" w:color="auto" w:fill="D9D9D9" w:themeFill="background1" w:themeFillShade="D9"/>
            <w:vAlign w:val="center"/>
          </w:tcPr>
          <w:p w:rsidR="00B429E6" w:rsidRPr="003B5765" w:rsidRDefault="00B429E6"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B429E6" w:rsidRPr="003B5765" w:rsidRDefault="00B429E6" w:rsidP="00B429E6">
            <w:pPr>
              <w:rPr>
                <w:color w:val="000000" w:themeColor="text1"/>
              </w:rPr>
            </w:pPr>
            <w:r w:rsidRPr="003B5765">
              <w:rPr>
                <w:color w:val="000000" w:themeColor="text1"/>
              </w:rPr>
              <w:t>Review the characteristics of business coaching.</w:t>
            </w:r>
          </w:p>
        </w:tc>
      </w:tr>
      <w:tr w:rsidR="00B429E6" w:rsidRPr="003B5765">
        <w:tc>
          <w:tcPr>
            <w:tcW w:w="2448" w:type="dxa"/>
            <w:tcBorders>
              <w:bottom w:val="single" w:sz="4" w:space="0" w:color="1F497D"/>
            </w:tcBorders>
            <w:vAlign w:val="center"/>
          </w:tcPr>
          <w:p w:rsidR="00B429E6" w:rsidRPr="003B5765" w:rsidRDefault="00B429E6"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B429E6" w:rsidRPr="003B5765" w:rsidRDefault="00B429E6" w:rsidP="00275303">
            <w:pPr>
              <w:rPr>
                <w:b/>
                <w:color w:val="000000" w:themeColor="text1"/>
              </w:rPr>
            </w:pPr>
            <w:r w:rsidRPr="003B5765">
              <w:rPr>
                <w:b/>
                <w:color w:val="000000" w:themeColor="text1"/>
              </w:rPr>
              <w:t>Business Coaching</w:t>
            </w:r>
          </w:p>
          <w:p w:rsidR="00B429E6" w:rsidRPr="003B5765" w:rsidRDefault="00B429E6" w:rsidP="00B429E6">
            <w:pPr>
              <w:rPr>
                <w:color w:val="000000" w:themeColor="text1"/>
              </w:rPr>
            </w:pPr>
            <w:r w:rsidRPr="003B5765">
              <w:rPr>
                <w:color w:val="000000" w:themeColor="text1"/>
              </w:rPr>
              <w:t>Discuss the different aspects of business life coaching.</w:t>
            </w:r>
          </w:p>
        </w:tc>
      </w:tr>
      <w:tr w:rsidR="00B429E6" w:rsidRPr="003B5765">
        <w:tc>
          <w:tcPr>
            <w:tcW w:w="2448" w:type="dxa"/>
            <w:shd w:val="clear" w:color="auto" w:fill="D9D9D9" w:themeFill="background1" w:themeFillShade="D9"/>
            <w:vAlign w:val="center"/>
          </w:tcPr>
          <w:p w:rsidR="00B429E6" w:rsidRPr="003B5765" w:rsidRDefault="00B429E6"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B429E6" w:rsidRPr="003B5765" w:rsidRDefault="00101521" w:rsidP="00B429E6">
            <w:pPr>
              <w:rPr>
                <w:b/>
                <w:bCs/>
                <w:color w:val="000000" w:themeColor="text1"/>
              </w:rPr>
            </w:pPr>
            <w:r w:rsidRPr="003B5765">
              <w:rPr>
                <w:b/>
              </w:rPr>
              <w:t>25</w:t>
            </w:r>
            <w:r w:rsidR="00B429E6" w:rsidRPr="003B5765">
              <w:rPr>
                <w:b/>
              </w:rPr>
              <w:t>: Business Coaching</w:t>
            </w:r>
          </w:p>
        </w:tc>
      </w:tr>
      <w:tr w:rsidR="00B429E6" w:rsidRPr="003B5765">
        <w:trPr>
          <w:trHeight w:val="440"/>
        </w:trPr>
        <w:tc>
          <w:tcPr>
            <w:tcW w:w="2448" w:type="dxa"/>
            <w:tcBorders>
              <w:bottom w:val="single" w:sz="4" w:space="0" w:color="1F497D"/>
            </w:tcBorders>
            <w:vAlign w:val="center"/>
          </w:tcPr>
          <w:p w:rsidR="00B429E6" w:rsidRPr="003B5765" w:rsidRDefault="00B429E6"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B429E6" w:rsidRPr="003B5765" w:rsidRDefault="00B429E6" w:rsidP="00275303">
            <w:pPr>
              <w:rPr>
                <w:color w:val="000000" w:themeColor="text1"/>
              </w:rPr>
            </w:pPr>
            <w:r w:rsidRPr="003B5765">
              <w:rPr>
                <w:color w:val="000000" w:themeColor="text1"/>
              </w:rPr>
              <w:t>None</w:t>
            </w:r>
          </w:p>
        </w:tc>
      </w:tr>
      <w:tr w:rsidR="00B429E6" w:rsidRPr="003B5765">
        <w:tc>
          <w:tcPr>
            <w:tcW w:w="2448" w:type="dxa"/>
            <w:shd w:val="clear" w:color="auto" w:fill="D9D9D9" w:themeFill="background1" w:themeFillShade="D9"/>
            <w:vAlign w:val="center"/>
          </w:tcPr>
          <w:p w:rsidR="00B429E6" w:rsidRPr="003B5765" w:rsidRDefault="00B429E6"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B429E6" w:rsidRPr="003B5765" w:rsidRDefault="00B429E6" w:rsidP="00275303">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B429E6" w:rsidRPr="003B5765">
        <w:tc>
          <w:tcPr>
            <w:tcW w:w="2448" w:type="dxa"/>
            <w:tcBorders>
              <w:bottom w:val="single" w:sz="4" w:space="0" w:color="1F497D"/>
            </w:tcBorders>
            <w:vAlign w:val="center"/>
          </w:tcPr>
          <w:p w:rsidR="00B429E6" w:rsidRPr="003B5765" w:rsidRDefault="00B429E6"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B429E6" w:rsidRPr="003B5765" w:rsidRDefault="00B429E6" w:rsidP="00275303">
            <w:pPr>
              <w:rPr>
                <w:color w:val="000000" w:themeColor="text1"/>
              </w:rPr>
            </w:pPr>
            <w:r w:rsidRPr="003B5765">
              <w:rPr>
                <w:color w:val="000000" w:themeColor="text1"/>
              </w:rPr>
              <w:t xml:space="preserve">Share any personal, relevant stories. </w:t>
            </w:r>
          </w:p>
        </w:tc>
      </w:tr>
      <w:tr w:rsidR="00B429E6" w:rsidRPr="003B5765">
        <w:tc>
          <w:tcPr>
            <w:tcW w:w="2448" w:type="dxa"/>
            <w:shd w:val="clear" w:color="auto" w:fill="D9D9D9" w:themeFill="background1" w:themeFillShade="D9"/>
            <w:vAlign w:val="center"/>
          </w:tcPr>
          <w:p w:rsidR="00B429E6" w:rsidRPr="003B5765" w:rsidRDefault="00B429E6"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B429E6" w:rsidRPr="003B5765" w:rsidRDefault="00B429E6"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7A213D" w:rsidP="00D63FE5">
            <w:pPr>
              <w:rPr>
                <w:color w:val="000000" w:themeColor="text1"/>
              </w:rPr>
            </w:pPr>
            <w:r w:rsidRPr="003B5765">
              <w:rPr>
                <w:color w:val="000000" w:themeColor="text1"/>
              </w:rPr>
              <w:t>What is the goal of business life coaching?</w:t>
            </w:r>
          </w:p>
        </w:tc>
      </w:tr>
    </w:tbl>
    <w:p w:rsidR="00E63383" w:rsidRPr="003B5765" w:rsidRDefault="00E63383" w:rsidP="00CC07AB"/>
    <w:p w:rsidR="00E63383" w:rsidRPr="003B5765" w:rsidRDefault="00E63383">
      <w:pPr>
        <w:spacing w:after="0" w:line="240" w:lineRule="auto"/>
      </w:pPr>
      <w:r w:rsidRPr="003B5765">
        <w:br w:type="page"/>
      </w:r>
    </w:p>
    <w:p w:rsidR="00D85A89" w:rsidRPr="003B5765" w:rsidRDefault="00BB577D" w:rsidP="00CC07AB">
      <w:pPr>
        <w:pStyle w:val="Heading2"/>
      </w:pPr>
      <w:bookmarkStart w:id="77" w:name="_Toc412547452"/>
      <w:r w:rsidRPr="003B5765">
        <w:lastRenderedPageBreak/>
        <w:t>Executive Coaching</w:t>
      </w:r>
      <w:bookmarkEnd w:id="77"/>
    </w:p>
    <w:p w:rsidR="00E864B5" w:rsidRPr="003B5765" w:rsidRDefault="00F76B28" w:rsidP="00494F08">
      <w:r w:rsidRPr="003B5765">
        <w:rPr>
          <w:noProof/>
          <w:lang w:bidi="ar-SA"/>
        </w:rPr>
        <w:drawing>
          <wp:anchor distT="0" distB="0" distL="114300" distR="114300" simplePos="0" relativeHeight="251799040" behindDoc="0" locked="0" layoutInCell="1" allowOverlap="1" wp14:anchorId="2561AE8F" wp14:editId="2F725AB9">
            <wp:simplePos x="0" y="0"/>
            <wp:positionH relativeFrom="margin">
              <wp:align>left</wp:align>
            </wp:positionH>
            <wp:positionV relativeFrom="paragraph">
              <wp:posOffset>45085</wp:posOffset>
            </wp:positionV>
            <wp:extent cx="937260" cy="88392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MP900431737[1].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937260" cy="883920"/>
                    </a:xfrm>
                    <a:prstGeom prst="rect">
                      <a:avLst/>
                    </a:prstGeom>
                  </pic:spPr>
                </pic:pic>
              </a:graphicData>
            </a:graphic>
          </wp:anchor>
        </w:drawing>
      </w:r>
      <w:r w:rsidR="000F6A0A" w:rsidRPr="003B5765">
        <w:t>Executive life coaching is an advanced area of life coaching that primarily works with companies and upper management.</w:t>
      </w:r>
      <w:r w:rsidR="009F18D0" w:rsidRPr="003B5765">
        <w:t xml:space="preserve"> </w:t>
      </w:r>
      <w:r w:rsidR="000F6A0A" w:rsidRPr="003B5765">
        <w:t>Executive life coaching</w:t>
      </w:r>
      <w:r w:rsidR="00E96B11" w:rsidRPr="003B5765">
        <w:t xml:space="preserve"> is an area of life coaching that is utilized by managers, team leaders and other executives in order to improve various areas of upper management, such as improving leadership skills, performance strategies and different methods of </w:t>
      </w:r>
      <w:r w:rsidR="00821D2B" w:rsidRPr="003B5765">
        <w:t>employee management.</w:t>
      </w:r>
      <w:r w:rsidR="009F18D0" w:rsidRPr="003B5765">
        <w:t xml:space="preserve"> </w:t>
      </w:r>
      <w:r w:rsidR="00821D2B" w:rsidRPr="003B5765">
        <w:t>Executive life coaches know that the performance of management can affect the entire corporate team, so these types of life coaches are made available to members of management to offer advice, support and encouragement when needed.</w:t>
      </w:r>
      <w:r w:rsidR="009F18D0" w:rsidRPr="003B5765">
        <w:t xml:space="preserve"> </w:t>
      </w:r>
      <w:r w:rsidR="00821D2B" w:rsidRPr="003B5765">
        <w:t>Many executive life coaches are hired as third party by the company, but can also be hired as a full employee of the company as well.</w:t>
      </w:r>
    </w:p>
    <w:p w:rsidR="00E63383" w:rsidRPr="003B5765" w:rsidRDefault="00E63383" w:rsidP="00494F08"/>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CB3BFF" w:rsidP="00CC07AB">
            <w:pPr>
              <w:rPr>
                <w:b/>
                <w:bCs/>
                <w:color w:val="000000" w:themeColor="text1"/>
              </w:rPr>
            </w:pPr>
            <w:r w:rsidRPr="003B5765">
              <w:rPr>
                <w:b/>
                <w:bCs/>
                <w:color w:val="000000" w:themeColor="text1"/>
              </w:rPr>
              <w:t>7</w:t>
            </w:r>
            <w:r w:rsidR="004E2749" w:rsidRPr="003B5765">
              <w:rPr>
                <w:b/>
                <w:bCs/>
                <w:color w:val="000000" w:themeColor="text1"/>
              </w:rPr>
              <w:t xml:space="preserve"> </w:t>
            </w:r>
            <w:r w:rsidR="00D8603B" w:rsidRPr="003B5765">
              <w:rPr>
                <w:b/>
                <w:bCs/>
                <w:color w:val="000000" w:themeColor="text1"/>
              </w:rPr>
              <w:t>minutes</w:t>
            </w:r>
          </w:p>
        </w:tc>
      </w:tr>
      <w:tr w:rsidR="00B429E6" w:rsidRPr="003B5765">
        <w:tc>
          <w:tcPr>
            <w:tcW w:w="2448" w:type="dxa"/>
            <w:shd w:val="clear" w:color="auto" w:fill="D9D9D9" w:themeFill="background1" w:themeFillShade="D9"/>
            <w:vAlign w:val="center"/>
          </w:tcPr>
          <w:p w:rsidR="00B429E6" w:rsidRPr="003B5765" w:rsidRDefault="00B429E6"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B429E6" w:rsidRPr="003B5765" w:rsidRDefault="00B429E6" w:rsidP="00B429E6">
            <w:pPr>
              <w:rPr>
                <w:color w:val="000000" w:themeColor="text1"/>
              </w:rPr>
            </w:pPr>
            <w:r w:rsidRPr="003B5765">
              <w:rPr>
                <w:color w:val="000000" w:themeColor="text1"/>
              </w:rPr>
              <w:t>Review the characteristics of executive coaching.</w:t>
            </w:r>
          </w:p>
        </w:tc>
      </w:tr>
      <w:tr w:rsidR="00B429E6" w:rsidRPr="003B5765">
        <w:tc>
          <w:tcPr>
            <w:tcW w:w="2448" w:type="dxa"/>
            <w:tcBorders>
              <w:bottom w:val="single" w:sz="4" w:space="0" w:color="1F497D"/>
            </w:tcBorders>
            <w:vAlign w:val="center"/>
          </w:tcPr>
          <w:p w:rsidR="00B429E6" w:rsidRPr="003B5765" w:rsidRDefault="00B429E6"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B429E6" w:rsidRPr="003B5765" w:rsidRDefault="00B429E6" w:rsidP="00275303">
            <w:pPr>
              <w:rPr>
                <w:b/>
                <w:color w:val="000000" w:themeColor="text1"/>
              </w:rPr>
            </w:pPr>
            <w:r w:rsidRPr="003B5765">
              <w:rPr>
                <w:b/>
                <w:color w:val="000000" w:themeColor="text1"/>
              </w:rPr>
              <w:t>Executive Coaching</w:t>
            </w:r>
          </w:p>
          <w:p w:rsidR="00B429E6" w:rsidRPr="003B5765" w:rsidRDefault="00B429E6" w:rsidP="00B429E6">
            <w:pPr>
              <w:rPr>
                <w:color w:val="000000" w:themeColor="text1"/>
              </w:rPr>
            </w:pPr>
            <w:r w:rsidRPr="003B5765">
              <w:rPr>
                <w:color w:val="000000" w:themeColor="text1"/>
              </w:rPr>
              <w:t>Discuss the different aspects of executive life coaching.</w:t>
            </w:r>
          </w:p>
        </w:tc>
      </w:tr>
      <w:tr w:rsidR="00B429E6" w:rsidRPr="003B5765">
        <w:tc>
          <w:tcPr>
            <w:tcW w:w="2448" w:type="dxa"/>
            <w:shd w:val="clear" w:color="auto" w:fill="D9D9D9" w:themeFill="background1" w:themeFillShade="D9"/>
            <w:vAlign w:val="center"/>
          </w:tcPr>
          <w:p w:rsidR="00B429E6" w:rsidRPr="003B5765" w:rsidRDefault="00B429E6"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B429E6" w:rsidRPr="003B5765" w:rsidRDefault="00101521" w:rsidP="00B429E6">
            <w:pPr>
              <w:rPr>
                <w:b/>
                <w:bCs/>
                <w:color w:val="000000" w:themeColor="text1"/>
              </w:rPr>
            </w:pPr>
            <w:r w:rsidRPr="003B5765">
              <w:rPr>
                <w:b/>
              </w:rPr>
              <w:t>26</w:t>
            </w:r>
            <w:r w:rsidR="00B429E6" w:rsidRPr="003B5765">
              <w:rPr>
                <w:b/>
              </w:rPr>
              <w:t>: Executive Coaching</w:t>
            </w:r>
          </w:p>
        </w:tc>
      </w:tr>
      <w:tr w:rsidR="00B429E6" w:rsidRPr="003B5765">
        <w:trPr>
          <w:trHeight w:val="440"/>
        </w:trPr>
        <w:tc>
          <w:tcPr>
            <w:tcW w:w="2448" w:type="dxa"/>
            <w:tcBorders>
              <w:bottom w:val="single" w:sz="4" w:space="0" w:color="1F497D"/>
            </w:tcBorders>
            <w:vAlign w:val="center"/>
          </w:tcPr>
          <w:p w:rsidR="00B429E6" w:rsidRPr="003B5765" w:rsidRDefault="00B429E6"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B429E6" w:rsidRPr="003B5765" w:rsidRDefault="00B429E6" w:rsidP="00275303">
            <w:pPr>
              <w:rPr>
                <w:color w:val="000000" w:themeColor="text1"/>
              </w:rPr>
            </w:pPr>
            <w:r w:rsidRPr="003B5765">
              <w:rPr>
                <w:color w:val="000000" w:themeColor="text1"/>
              </w:rPr>
              <w:t>None</w:t>
            </w:r>
          </w:p>
        </w:tc>
      </w:tr>
      <w:tr w:rsidR="00B429E6" w:rsidRPr="003B5765">
        <w:tc>
          <w:tcPr>
            <w:tcW w:w="2448" w:type="dxa"/>
            <w:shd w:val="clear" w:color="auto" w:fill="D9D9D9" w:themeFill="background1" w:themeFillShade="D9"/>
            <w:vAlign w:val="center"/>
          </w:tcPr>
          <w:p w:rsidR="00B429E6" w:rsidRPr="003B5765" w:rsidRDefault="00B429E6"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B429E6" w:rsidRPr="003B5765" w:rsidRDefault="00B429E6" w:rsidP="00275303">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B429E6" w:rsidRPr="003B5765">
        <w:tc>
          <w:tcPr>
            <w:tcW w:w="2448" w:type="dxa"/>
            <w:tcBorders>
              <w:bottom w:val="single" w:sz="4" w:space="0" w:color="1F497D"/>
            </w:tcBorders>
            <w:vAlign w:val="center"/>
          </w:tcPr>
          <w:p w:rsidR="00B429E6" w:rsidRPr="003B5765" w:rsidRDefault="00B429E6"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B429E6" w:rsidRPr="003B5765" w:rsidRDefault="00B429E6" w:rsidP="00275303">
            <w:pPr>
              <w:rPr>
                <w:color w:val="000000" w:themeColor="text1"/>
              </w:rPr>
            </w:pPr>
            <w:r w:rsidRPr="003B5765">
              <w:rPr>
                <w:color w:val="000000" w:themeColor="text1"/>
              </w:rPr>
              <w:t xml:space="preserve">Share any personal, relevant stories. </w:t>
            </w:r>
          </w:p>
        </w:tc>
      </w:tr>
      <w:tr w:rsidR="00B429E6" w:rsidRPr="003B5765">
        <w:tc>
          <w:tcPr>
            <w:tcW w:w="2448" w:type="dxa"/>
            <w:shd w:val="clear" w:color="auto" w:fill="D9D9D9" w:themeFill="background1" w:themeFillShade="D9"/>
            <w:vAlign w:val="center"/>
          </w:tcPr>
          <w:p w:rsidR="00B429E6" w:rsidRPr="003B5765" w:rsidRDefault="00B429E6"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B429E6" w:rsidRPr="003B5765" w:rsidRDefault="00B429E6"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F054AF" w:rsidP="00063F41">
            <w:pPr>
              <w:rPr>
                <w:color w:val="000000" w:themeColor="text1"/>
              </w:rPr>
            </w:pPr>
            <w:r w:rsidRPr="003B5765">
              <w:rPr>
                <w:color w:val="000000" w:themeColor="text1"/>
              </w:rPr>
              <w:t>Executive life coaching is typically used in what setting?</w:t>
            </w:r>
          </w:p>
        </w:tc>
      </w:tr>
    </w:tbl>
    <w:p w:rsidR="00E63383" w:rsidRPr="003B5765" w:rsidRDefault="00E63383" w:rsidP="00CC07AB"/>
    <w:p w:rsidR="00E63383" w:rsidRPr="003B5765" w:rsidRDefault="00E63383">
      <w:pPr>
        <w:spacing w:after="0" w:line="240" w:lineRule="auto"/>
      </w:pPr>
      <w:r w:rsidRPr="003B5765">
        <w:br w:type="page"/>
      </w:r>
    </w:p>
    <w:p w:rsidR="00CC07AB" w:rsidRPr="003B5765" w:rsidRDefault="00CC07AB" w:rsidP="00CC07AB">
      <w:pPr>
        <w:pStyle w:val="Heading2"/>
      </w:pPr>
      <w:bookmarkStart w:id="78" w:name="_Toc412547453"/>
      <w:r w:rsidRPr="003B5765">
        <w:lastRenderedPageBreak/>
        <w:t>Case Study</w:t>
      </w:r>
      <w:bookmarkEnd w:id="78"/>
    </w:p>
    <w:p w:rsidR="00CC07AB" w:rsidRPr="003B5765" w:rsidRDefault="004C7232" w:rsidP="00CC07AB">
      <w:r w:rsidRPr="003B5765">
        <w:rPr>
          <w:noProof/>
          <w:lang w:bidi="ar-SA"/>
        </w:rPr>
        <w:drawing>
          <wp:anchor distT="0" distB="0" distL="114300" distR="114300" simplePos="0" relativeHeight="251801088" behindDoc="0" locked="0" layoutInCell="1" allowOverlap="1" wp14:anchorId="510F3C94" wp14:editId="5093DDA5">
            <wp:simplePos x="0" y="0"/>
            <wp:positionH relativeFrom="margin">
              <wp:align>left</wp:align>
            </wp:positionH>
            <wp:positionV relativeFrom="paragraph">
              <wp:posOffset>15240</wp:posOffset>
            </wp:positionV>
            <wp:extent cx="929640" cy="815340"/>
            <wp:effectExtent l="0" t="0" r="3810" b="381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C900441970[1].WMF"/>
                    <pic:cNvPicPr/>
                  </pic:nvPicPr>
                  <pic:blipFill>
                    <a:blip r:embed="rId88" cstate="print">
                      <a:extLst>
                        <a:ext uri="{28A0092B-C50C-407E-A947-70E740481C1C}">
                          <a14:useLocalDpi xmlns:a14="http://schemas.microsoft.com/office/drawing/2010/main" val="0"/>
                        </a:ext>
                      </a:extLst>
                    </a:blip>
                    <a:stretch>
                      <a:fillRect/>
                    </a:stretch>
                  </pic:blipFill>
                  <pic:spPr>
                    <a:xfrm>
                      <a:off x="0" y="0"/>
                      <a:ext cx="929640" cy="815340"/>
                    </a:xfrm>
                    <a:prstGeom prst="rect">
                      <a:avLst/>
                    </a:prstGeom>
                  </pic:spPr>
                </pic:pic>
              </a:graphicData>
            </a:graphic>
            <wp14:sizeRelH relativeFrom="margin">
              <wp14:pctWidth>0</wp14:pctWidth>
            </wp14:sizeRelH>
            <wp14:sizeRelV relativeFrom="margin">
              <wp14:pctHeight>0</wp14:pctHeight>
            </wp14:sizeRelV>
          </wp:anchor>
        </w:drawing>
      </w:r>
      <w:r w:rsidR="00F054AF" w:rsidRPr="003B5765">
        <w:t>Mitch is meeting with a fellow manager, Mary, regarding some recent changes in leadership and management.</w:t>
      </w:r>
      <w:r w:rsidR="009F18D0" w:rsidRPr="003B5765">
        <w:t xml:space="preserve"> </w:t>
      </w:r>
      <w:r w:rsidR="00F054AF" w:rsidRPr="003B5765">
        <w:t>He discussed with her how many members of management need additional training, but didn’t want to create a panic or anxieties among the team.</w:t>
      </w:r>
      <w:r w:rsidR="009F18D0" w:rsidRPr="003B5765">
        <w:t xml:space="preserve"> </w:t>
      </w:r>
      <w:r w:rsidR="00F054AF" w:rsidRPr="003B5765">
        <w:t>Mary suggested that the company utilize a leadership and performance life coach first.</w:t>
      </w:r>
      <w:r w:rsidR="009F18D0" w:rsidRPr="003B5765">
        <w:t xml:space="preserve"> </w:t>
      </w:r>
      <w:r w:rsidR="00F054AF" w:rsidRPr="003B5765">
        <w:t>Mary told Mitch that the life coach can meet with every member of management and allow each of them to get the individual attention they need to learn leadership skills and gain confidence.</w:t>
      </w:r>
      <w:r w:rsidR="009F18D0" w:rsidRPr="003B5765">
        <w:t xml:space="preserve"> </w:t>
      </w:r>
      <w:r w:rsidR="00F054AF" w:rsidRPr="003B5765">
        <w:t>Mitch asked her if a business or executive life coach would be a better option, since they deal with business affairs as well.</w:t>
      </w:r>
      <w:r w:rsidR="009F18D0" w:rsidRPr="003B5765">
        <w:t xml:space="preserve"> </w:t>
      </w:r>
      <w:r w:rsidR="00F054AF" w:rsidRPr="003B5765">
        <w:t>Mary said the leadership life coach would be a better choice since she can focus on the management members, instead of addressing the entire company.</w:t>
      </w:r>
    </w:p>
    <w:p w:rsidR="00E63383" w:rsidRPr="003B5765" w:rsidRDefault="00E63383"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CB3BFF" w:rsidP="00CC07AB">
            <w:pPr>
              <w:rPr>
                <w:b/>
                <w:bCs/>
                <w:color w:val="000000" w:themeColor="text1"/>
              </w:rPr>
            </w:pPr>
            <w:r w:rsidRPr="003B5765">
              <w:rPr>
                <w:b/>
                <w:bCs/>
                <w:color w:val="000000" w:themeColor="text1"/>
              </w:rPr>
              <w:t>6</w:t>
            </w:r>
            <w:r w:rsidR="007F25E6" w:rsidRPr="003B5765">
              <w:rPr>
                <w:b/>
                <w:bCs/>
                <w:color w:val="000000" w:themeColor="text1"/>
              </w:rPr>
              <w:t xml:space="preserve"> 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7F25E6" w:rsidP="00CB3BFF">
            <w:pPr>
              <w:rPr>
                <w:color w:val="000000" w:themeColor="text1"/>
              </w:rPr>
            </w:pPr>
            <w:r w:rsidRPr="003B5765">
              <w:rPr>
                <w:color w:val="000000" w:themeColor="text1"/>
              </w:rPr>
              <w:t xml:space="preserve">Introduce the </w:t>
            </w:r>
            <w:r w:rsidR="009210CD" w:rsidRPr="003B5765">
              <w:rPr>
                <w:color w:val="000000" w:themeColor="text1"/>
              </w:rPr>
              <w:t>“</w:t>
            </w:r>
            <w:r w:rsidR="00F054AF" w:rsidRPr="003B5765">
              <w:rPr>
                <w:color w:val="000000" w:themeColor="text1"/>
              </w:rPr>
              <w:t>Life Coaching Specialized Areas (III)</w:t>
            </w:r>
            <w:r w:rsidR="009210CD" w:rsidRPr="003B5765">
              <w:rPr>
                <w:color w:val="000000" w:themeColor="text1"/>
              </w:rPr>
              <w:t>” Case S</w:t>
            </w:r>
            <w:r w:rsidRPr="003B5765">
              <w:rPr>
                <w:color w:val="000000" w:themeColor="text1"/>
              </w:rPr>
              <w:t>tudy.</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7F25E6" w:rsidRPr="003B5765" w:rsidRDefault="007F25E6" w:rsidP="00CC07AB">
            <w:pPr>
              <w:rPr>
                <w:b/>
                <w:color w:val="000000" w:themeColor="text1"/>
              </w:rPr>
            </w:pPr>
            <w:r w:rsidRPr="003B5765">
              <w:rPr>
                <w:b/>
                <w:color w:val="000000" w:themeColor="text1"/>
              </w:rPr>
              <w:t>Case Study</w:t>
            </w:r>
          </w:p>
          <w:p w:rsidR="00CC07AB" w:rsidRPr="003B5765" w:rsidRDefault="00CB3BFF" w:rsidP="003A4405">
            <w:pPr>
              <w:rPr>
                <w:color w:val="000000" w:themeColor="text1"/>
              </w:rPr>
            </w:pPr>
            <w:r w:rsidRPr="003B5765">
              <w:rPr>
                <w:color w:val="000000" w:themeColor="text1"/>
              </w:rPr>
              <w:t>Discuss</w:t>
            </w:r>
            <w:r w:rsidR="00F054AF" w:rsidRPr="003B5765">
              <w:rPr>
                <w:color w:val="000000" w:themeColor="text1"/>
              </w:rPr>
              <w:t xml:space="preserve"> the various areas of life coaching.</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C07AB" w:rsidRPr="003B5765" w:rsidRDefault="007F25E6" w:rsidP="00CC07AB">
            <w:pPr>
              <w:rPr>
                <w:color w:val="000000" w:themeColor="text1"/>
              </w:rPr>
            </w:pPr>
            <w:r w:rsidRPr="003B5765">
              <w:rPr>
                <w:color w:val="000000" w:themeColor="text1"/>
              </w:rPr>
              <w:t>None</w:t>
            </w:r>
          </w:p>
        </w:tc>
      </w:tr>
      <w:tr w:rsidR="00CC07AB" w:rsidRPr="003B5765">
        <w:trPr>
          <w:trHeight w:val="440"/>
        </w:trPr>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CC07AB" w:rsidRPr="003B5765" w:rsidRDefault="007F25E6" w:rsidP="00CC07AB">
            <w:pPr>
              <w:rPr>
                <w:color w:val="000000" w:themeColor="text1"/>
              </w:rPr>
            </w:pPr>
            <w:r w:rsidRPr="003B5765">
              <w:rPr>
                <w:color w:val="000000" w:themeColor="text1"/>
              </w:rPr>
              <w:t>None</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CC07AB" w:rsidRPr="003B5765" w:rsidRDefault="007F25E6" w:rsidP="00CB3BFF">
            <w:pPr>
              <w:rPr>
                <w:color w:val="000000" w:themeColor="text1"/>
              </w:rPr>
            </w:pPr>
            <w:r w:rsidRPr="003B5765">
              <w:rPr>
                <w:color w:val="000000" w:themeColor="text1"/>
              </w:rPr>
              <w:t>Discuss the results of the case study.</w:t>
            </w:r>
            <w:r w:rsidR="009F18D0" w:rsidRPr="003B5765">
              <w:rPr>
                <w:color w:val="000000" w:themeColor="text1"/>
              </w:rPr>
              <w:t xml:space="preserve"> </w:t>
            </w:r>
            <w:r w:rsidR="00F36288" w:rsidRPr="003B5765">
              <w:rPr>
                <w:color w:val="000000" w:themeColor="text1"/>
              </w:rPr>
              <w:t>How did Mary determine what the company would need?</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CC07AB" w:rsidRPr="003B5765" w:rsidRDefault="007F25E6" w:rsidP="00CC07AB">
            <w:pPr>
              <w:rPr>
                <w:color w:val="000000" w:themeColor="text1"/>
              </w:rPr>
            </w:pPr>
            <w:r w:rsidRPr="003B5765">
              <w:rPr>
                <w:color w:val="000000" w:themeColor="text1"/>
              </w:rPr>
              <w:t>Share any personal, relevant stories.</w:t>
            </w:r>
          </w:p>
        </w:tc>
      </w:tr>
      <w:tr w:rsidR="00CC07AB" w:rsidRPr="003B5765">
        <w:trPr>
          <w:trHeight w:val="60"/>
        </w:trPr>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CC07AB" w:rsidRPr="003B5765" w:rsidRDefault="007F25E6" w:rsidP="00CC07AB">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F36288" w:rsidP="006F434B">
            <w:pPr>
              <w:rPr>
                <w:color w:val="000000" w:themeColor="text1"/>
              </w:rPr>
            </w:pPr>
            <w:r w:rsidRPr="003B5765">
              <w:rPr>
                <w:color w:val="000000" w:themeColor="text1"/>
              </w:rPr>
              <w:t xml:space="preserve">What </w:t>
            </w:r>
            <w:proofErr w:type="gramStart"/>
            <w:r w:rsidRPr="003B5765">
              <w:rPr>
                <w:color w:val="000000" w:themeColor="text1"/>
              </w:rPr>
              <w:t>was Mitch wanting</w:t>
            </w:r>
            <w:proofErr w:type="gramEnd"/>
            <w:r w:rsidRPr="003B5765">
              <w:rPr>
                <w:color w:val="000000" w:themeColor="text1"/>
              </w:rPr>
              <w:t xml:space="preserve"> to establish with members of leadership?</w:t>
            </w:r>
          </w:p>
        </w:tc>
      </w:tr>
    </w:tbl>
    <w:p w:rsidR="00E63383" w:rsidRPr="003B5765" w:rsidRDefault="00E63383" w:rsidP="00104301"/>
    <w:p w:rsidR="00E63383" w:rsidRPr="003B5765" w:rsidRDefault="00E63383">
      <w:pPr>
        <w:spacing w:after="0" w:line="240" w:lineRule="auto"/>
      </w:pPr>
      <w:r w:rsidRPr="003B5765">
        <w:br w:type="page"/>
      </w:r>
    </w:p>
    <w:p w:rsidR="00381A27" w:rsidRPr="003B5765" w:rsidRDefault="00381A27" w:rsidP="00CC07AB">
      <w:pPr>
        <w:pStyle w:val="Heading2"/>
      </w:pPr>
      <w:bookmarkStart w:id="79" w:name="_Toc412547454"/>
      <w:r w:rsidRPr="003B5765">
        <w:lastRenderedPageBreak/>
        <w:t>Module Ten: Review Questions</w:t>
      </w:r>
      <w:bookmarkEnd w:id="79"/>
    </w:p>
    <w:p w:rsidR="00746C34" w:rsidRPr="003B5765" w:rsidRDefault="00FA163F" w:rsidP="00BF2B15">
      <w:pPr>
        <w:numPr>
          <w:ilvl w:val="0"/>
          <w:numId w:val="94"/>
        </w:numPr>
      </w:pPr>
      <w:r w:rsidRPr="003B5765">
        <w:t>When can retirement life coaching begin?</w:t>
      </w:r>
    </w:p>
    <w:p w:rsidR="00746C34" w:rsidRPr="003B5765" w:rsidRDefault="00443005" w:rsidP="00BF2B15">
      <w:pPr>
        <w:pStyle w:val="ListParagraph"/>
        <w:numPr>
          <w:ilvl w:val="0"/>
          <w:numId w:val="95"/>
        </w:numPr>
        <w:ind w:left="1080"/>
      </w:pPr>
      <w:r>
        <w:t>After a person has retired</w:t>
      </w:r>
    </w:p>
    <w:p w:rsidR="00746C34" w:rsidRPr="003B5765" w:rsidRDefault="00443005" w:rsidP="00BF2B15">
      <w:pPr>
        <w:pStyle w:val="ListParagraph"/>
        <w:numPr>
          <w:ilvl w:val="0"/>
          <w:numId w:val="95"/>
        </w:numPr>
        <w:ind w:left="1080"/>
      </w:pPr>
      <w:r>
        <w:t>When a person starts working</w:t>
      </w:r>
    </w:p>
    <w:p w:rsidR="00746C34" w:rsidRPr="003B5765" w:rsidRDefault="00443005" w:rsidP="00BF2B15">
      <w:pPr>
        <w:pStyle w:val="ListParagraph"/>
        <w:numPr>
          <w:ilvl w:val="0"/>
          <w:numId w:val="95"/>
        </w:numPr>
        <w:ind w:left="1080"/>
      </w:pPr>
      <w:r>
        <w:t>Before a person retires</w:t>
      </w:r>
    </w:p>
    <w:p w:rsidR="00746C34" w:rsidRPr="003B5765" w:rsidRDefault="00443005" w:rsidP="00BF2B15">
      <w:pPr>
        <w:pStyle w:val="ListParagraph"/>
        <w:numPr>
          <w:ilvl w:val="0"/>
          <w:numId w:val="95"/>
        </w:numPr>
        <w:ind w:left="1080"/>
        <w:rPr>
          <w:color w:val="FF0000"/>
        </w:rPr>
      </w:pPr>
      <w:r>
        <w:rPr>
          <w:color w:val="FF0000"/>
        </w:rPr>
        <w:t>At any time</w:t>
      </w:r>
    </w:p>
    <w:p w:rsidR="00746C34" w:rsidRPr="003B5765" w:rsidRDefault="00721CEE" w:rsidP="00746C34">
      <w:pPr>
        <w:ind w:left="720"/>
        <w:rPr>
          <w:color w:val="FF0000"/>
        </w:rPr>
      </w:pPr>
      <w:r w:rsidRPr="003B5765">
        <w:rPr>
          <w:color w:val="FF0000"/>
        </w:rPr>
        <w:t>Retirement life coaching is available to individuals who want to prepare for and thrive during retirement.</w:t>
      </w:r>
      <w:r w:rsidR="009F18D0" w:rsidRPr="003B5765">
        <w:rPr>
          <w:color w:val="FF0000"/>
        </w:rPr>
        <w:t xml:space="preserve"> </w:t>
      </w:r>
      <w:r w:rsidRPr="003B5765">
        <w:rPr>
          <w:color w:val="FF0000"/>
        </w:rPr>
        <w:t>This type of life coaching can actually occur at any time, including before, during or after official retirement.</w:t>
      </w:r>
    </w:p>
    <w:p w:rsidR="00746C34" w:rsidRPr="003B5765" w:rsidRDefault="00FA163F" w:rsidP="00BF2B15">
      <w:pPr>
        <w:numPr>
          <w:ilvl w:val="0"/>
          <w:numId w:val="94"/>
        </w:numPr>
      </w:pPr>
      <w:r w:rsidRPr="003B5765">
        <w:t>What is one thing retirement life coaching can help with?</w:t>
      </w:r>
    </w:p>
    <w:p w:rsidR="00746C34" w:rsidRPr="003B5765" w:rsidRDefault="00443005" w:rsidP="00BF2B15">
      <w:pPr>
        <w:pStyle w:val="ListParagraph"/>
        <w:numPr>
          <w:ilvl w:val="0"/>
          <w:numId w:val="96"/>
        </w:numPr>
        <w:ind w:left="1080"/>
        <w:rPr>
          <w:color w:val="FF0000"/>
        </w:rPr>
      </w:pPr>
      <w:r>
        <w:rPr>
          <w:color w:val="FF0000"/>
        </w:rPr>
        <w:t>Preparing to enter retirement</w:t>
      </w:r>
    </w:p>
    <w:p w:rsidR="00746C34" w:rsidRPr="003B5765" w:rsidRDefault="00443005" w:rsidP="00BF2B15">
      <w:pPr>
        <w:pStyle w:val="ListParagraph"/>
        <w:numPr>
          <w:ilvl w:val="0"/>
          <w:numId w:val="96"/>
        </w:numPr>
        <w:ind w:left="1080"/>
      </w:pPr>
      <w:r>
        <w:t>Making money before retirement</w:t>
      </w:r>
    </w:p>
    <w:p w:rsidR="00746C34" w:rsidRPr="003B5765" w:rsidRDefault="00721CEE" w:rsidP="00BF2B15">
      <w:pPr>
        <w:pStyle w:val="ListParagraph"/>
        <w:numPr>
          <w:ilvl w:val="0"/>
          <w:numId w:val="96"/>
        </w:numPr>
        <w:ind w:left="1080"/>
      </w:pPr>
      <w:r w:rsidRPr="003B5765">
        <w:t>How to</w:t>
      </w:r>
      <w:r w:rsidR="00443005">
        <w:t xml:space="preserve"> convince your spouse to retire</w:t>
      </w:r>
    </w:p>
    <w:p w:rsidR="00746C34" w:rsidRPr="003B5765" w:rsidRDefault="00443005" w:rsidP="00BF2B15">
      <w:pPr>
        <w:pStyle w:val="ListParagraph"/>
        <w:numPr>
          <w:ilvl w:val="0"/>
          <w:numId w:val="96"/>
        </w:numPr>
        <w:ind w:left="1080"/>
      </w:pPr>
      <w:r>
        <w:t>Opening a savings account</w:t>
      </w:r>
    </w:p>
    <w:p w:rsidR="00746C34" w:rsidRPr="003B5765" w:rsidRDefault="00721CEE" w:rsidP="00746C34">
      <w:pPr>
        <w:ind w:left="720"/>
        <w:rPr>
          <w:color w:val="FF0000"/>
        </w:rPr>
      </w:pPr>
      <w:r w:rsidRPr="003B5765">
        <w:rPr>
          <w:color w:val="FF0000"/>
        </w:rPr>
        <w:t>Retirement life coaching can help with a number of issues related to retirement, such as general preparation, changes in income or social circles, money management and even changes in schedules and activities.</w:t>
      </w:r>
    </w:p>
    <w:p w:rsidR="00746C34" w:rsidRPr="003B5765" w:rsidRDefault="00FA163F" w:rsidP="00BF2B15">
      <w:pPr>
        <w:numPr>
          <w:ilvl w:val="0"/>
          <w:numId w:val="94"/>
        </w:numPr>
      </w:pPr>
      <w:r w:rsidRPr="003B5765">
        <w:t>Leadership life coaching emphasizes what?</w:t>
      </w:r>
    </w:p>
    <w:p w:rsidR="00746C34" w:rsidRPr="003B5765" w:rsidRDefault="00443005" w:rsidP="00BF2B15">
      <w:pPr>
        <w:pStyle w:val="ListParagraph"/>
        <w:numPr>
          <w:ilvl w:val="0"/>
          <w:numId w:val="97"/>
        </w:numPr>
        <w:ind w:left="1080"/>
      </w:pPr>
      <w:r>
        <w:t>Skills in communications</w:t>
      </w:r>
    </w:p>
    <w:p w:rsidR="00746C34" w:rsidRPr="003B5765" w:rsidRDefault="006940FC" w:rsidP="00BF2B15">
      <w:pPr>
        <w:pStyle w:val="ListParagraph"/>
        <w:numPr>
          <w:ilvl w:val="0"/>
          <w:numId w:val="97"/>
        </w:numPr>
        <w:ind w:left="1080"/>
      </w:pPr>
      <w:r w:rsidRPr="003B5765">
        <w:t>S</w:t>
      </w:r>
      <w:r w:rsidR="00443005">
        <w:t>kills in building relationships</w:t>
      </w:r>
    </w:p>
    <w:p w:rsidR="00746C34" w:rsidRPr="003B5765" w:rsidRDefault="00FA163F" w:rsidP="00BF2B15">
      <w:pPr>
        <w:pStyle w:val="ListParagraph"/>
        <w:numPr>
          <w:ilvl w:val="0"/>
          <w:numId w:val="97"/>
        </w:numPr>
        <w:ind w:left="1080"/>
        <w:rPr>
          <w:color w:val="FF0000"/>
        </w:rPr>
      </w:pPr>
      <w:r w:rsidRPr="003B5765">
        <w:rPr>
          <w:color w:val="FF0000"/>
        </w:rPr>
        <w:t>Sk</w:t>
      </w:r>
      <w:r w:rsidR="00443005">
        <w:rPr>
          <w:color w:val="FF0000"/>
        </w:rPr>
        <w:t>ills in professional leadership</w:t>
      </w:r>
    </w:p>
    <w:p w:rsidR="00746C34" w:rsidRPr="003B5765" w:rsidRDefault="006940FC" w:rsidP="00BF2B15">
      <w:pPr>
        <w:pStyle w:val="ListParagraph"/>
        <w:numPr>
          <w:ilvl w:val="0"/>
          <w:numId w:val="97"/>
        </w:numPr>
        <w:ind w:left="1080"/>
      </w:pPr>
      <w:r w:rsidRPr="003B5765">
        <w:t>Skills in building a professional im</w:t>
      </w:r>
      <w:r w:rsidR="00443005">
        <w:t>age</w:t>
      </w:r>
    </w:p>
    <w:p w:rsidR="003B5765" w:rsidRPr="003B5765" w:rsidRDefault="006940FC" w:rsidP="00E86CCF">
      <w:pPr>
        <w:ind w:left="720"/>
        <w:rPr>
          <w:color w:val="FF0000"/>
        </w:rPr>
      </w:pPr>
      <w:r w:rsidRPr="003B5765">
        <w:rPr>
          <w:color w:val="FF0000"/>
        </w:rPr>
        <w:t>Leadership life coaching is a specialized area that focuses on the skills and abilities for professional leadership growth and development.</w:t>
      </w:r>
      <w:r w:rsidR="009F18D0" w:rsidRPr="003B5765">
        <w:rPr>
          <w:color w:val="FF0000"/>
        </w:rPr>
        <w:t xml:space="preserve"> </w:t>
      </w:r>
      <w:r w:rsidRPr="003B5765">
        <w:rPr>
          <w:color w:val="FF0000"/>
        </w:rPr>
        <w:t>This can include team leaders, managers and even executive can CEOs of companies.</w:t>
      </w:r>
    </w:p>
    <w:p w:rsidR="00746C34" w:rsidRPr="003B5765" w:rsidRDefault="00FA163F" w:rsidP="00BF2B15">
      <w:pPr>
        <w:numPr>
          <w:ilvl w:val="0"/>
          <w:numId w:val="94"/>
        </w:numPr>
      </w:pPr>
      <w:r w:rsidRPr="003B5765">
        <w:t>Performance life coaching focuses on what?</w:t>
      </w:r>
    </w:p>
    <w:p w:rsidR="00746C34" w:rsidRPr="003B5765" w:rsidRDefault="00443005" w:rsidP="00BF2B15">
      <w:pPr>
        <w:pStyle w:val="ListParagraph"/>
        <w:numPr>
          <w:ilvl w:val="0"/>
          <w:numId w:val="98"/>
        </w:numPr>
        <w:ind w:left="1080"/>
      </w:pPr>
      <w:r>
        <w:t>Building business partnerships</w:t>
      </w:r>
    </w:p>
    <w:p w:rsidR="00746C34" w:rsidRPr="003B5765" w:rsidRDefault="00443005" w:rsidP="00BF2B15">
      <w:pPr>
        <w:pStyle w:val="ListParagraph"/>
        <w:numPr>
          <w:ilvl w:val="0"/>
          <w:numId w:val="98"/>
        </w:numPr>
        <w:ind w:left="1080"/>
        <w:rPr>
          <w:color w:val="FF0000"/>
        </w:rPr>
      </w:pPr>
      <w:r>
        <w:rPr>
          <w:color w:val="FF0000"/>
        </w:rPr>
        <w:t>Improving particular job skills</w:t>
      </w:r>
    </w:p>
    <w:p w:rsidR="00746C34" w:rsidRPr="003B5765" w:rsidRDefault="00443005" w:rsidP="00BF2B15">
      <w:pPr>
        <w:pStyle w:val="ListParagraph"/>
        <w:numPr>
          <w:ilvl w:val="0"/>
          <w:numId w:val="98"/>
        </w:numPr>
        <w:ind w:left="1080"/>
      </w:pPr>
      <w:r>
        <w:t>Improving communication skills</w:t>
      </w:r>
    </w:p>
    <w:p w:rsidR="00746C34" w:rsidRPr="003B5765" w:rsidRDefault="00443005" w:rsidP="00BF2B15">
      <w:pPr>
        <w:pStyle w:val="ListParagraph"/>
        <w:numPr>
          <w:ilvl w:val="0"/>
          <w:numId w:val="98"/>
        </w:numPr>
        <w:ind w:left="1080"/>
      </w:pPr>
      <w:r>
        <w:t>Creating a professional image</w:t>
      </w:r>
    </w:p>
    <w:p w:rsidR="003B5765" w:rsidRPr="003B5765" w:rsidRDefault="006940FC" w:rsidP="003B5765">
      <w:pPr>
        <w:ind w:left="720"/>
        <w:rPr>
          <w:color w:val="FF0000"/>
        </w:rPr>
      </w:pPr>
      <w:r w:rsidRPr="003B5765">
        <w:rPr>
          <w:color w:val="FF0000"/>
        </w:rPr>
        <w:t>Performance life coaching is a specialized area that focuses on developing or improving particular skills or talents.</w:t>
      </w:r>
      <w:r w:rsidR="009F18D0" w:rsidRPr="003B5765">
        <w:rPr>
          <w:color w:val="FF0000"/>
        </w:rPr>
        <w:t xml:space="preserve"> </w:t>
      </w:r>
      <w:r w:rsidRPr="003B5765">
        <w:rPr>
          <w:color w:val="FF0000"/>
        </w:rPr>
        <w:t>While this area of life coaching can be for personal or professional use, it is more often used for improving job skills and abilities.</w:t>
      </w:r>
      <w:r w:rsidR="003B5765" w:rsidRPr="003B5765">
        <w:rPr>
          <w:color w:val="FF0000"/>
        </w:rPr>
        <w:br w:type="page"/>
      </w:r>
    </w:p>
    <w:p w:rsidR="00746C34" w:rsidRPr="003B5765" w:rsidRDefault="00FA163F" w:rsidP="00BF2B15">
      <w:pPr>
        <w:numPr>
          <w:ilvl w:val="0"/>
          <w:numId w:val="94"/>
        </w:numPr>
      </w:pPr>
      <w:r w:rsidRPr="003B5765">
        <w:lastRenderedPageBreak/>
        <w:t>Business life coaches can be hired ________________.</w:t>
      </w:r>
    </w:p>
    <w:p w:rsidR="00746C34" w:rsidRPr="003B5765" w:rsidRDefault="00443005" w:rsidP="00BF2B15">
      <w:pPr>
        <w:pStyle w:val="ListParagraph"/>
        <w:numPr>
          <w:ilvl w:val="0"/>
          <w:numId w:val="99"/>
        </w:numPr>
      </w:pPr>
      <w:r>
        <w:t>After a full background check</w:t>
      </w:r>
    </w:p>
    <w:p w:rsidR="00746C34" w:rsidRPr="003B5765" w:rsidRDefault="00443005" w:rsidP="00BF2B15">
      <w:pPr>
        <w:pStyle w:val="ListParagraph"/>
        <w:numPr>
          <w:ilvl w:val="0"/>
          <w:numId w:val="99"/>
        </w:numPr>
        <w:rPr>
          <w:color w:val="FF0000"/>
        </w:rPr>
      </w:pPr>
      <w:r>
        <w:rPr>
          <w:color w:val="FF0000"/>
        </w:rPr>
        <w:t>As a third party employee</w:t>
      </w:r>
    </w:p>
    <w:p w:rsidR="00746C34" w:rsidRPr="003B5765" w:rsidRDefault="00653A2B" w:rsidP="00BF2B15">
      <w:pPr>
        <w:pStyle w:val="ListParagraph"/>
        <w:numPr>
          <w:ilvl w:val="0"/>
          <w:numId w:val="99"/>
        </w:numPr>
      </w:pPr>
      <w:r w:rsidRPr="003B5765">
        <w:t>As a</w:t>
      </w:r>
      <w:r w:rsidR="00443005">
        <w:t xml:space="preserve"> tax deduction</w:t>
      </w:r>
    </w:p>
    <w:p w:rsidR="00746C34" w:rsidRPr="003B5765" w:rsidRDefault="00443005" w:rsidP="00BF2B15">
      <w:pPr>
        <w:pStyle w:val="ListParagraph"/>
        <w:numPr>
          <w:ilvl w:val="0"/>
          <w:numId w:val="99"/>
        </w:numPr>
      </w:pPr>
      <w:r>
        <w:t>Only once a year</w:t>
      </w:r>
    </w:p>
    <w:p w:rsidR="00746C34" w:rsidRPr="003B5765" w:rsidRDefault="00653A2B" w:rsidP="00746C34">
      <w:pPr>
        <w:ind w:left="720"/>
        <w:rPr>
          <w:color w:val="FF0000"/>
        </w:rPr>
      </w:pPr>
      <w:r w:rsidRPr="003B5765">
        <w:rPr>
          <w:color w:val="FF0000"/>
        </w:rPr>
        <w:t>Business life coaches are used by different type of clients in the business field that may seek help, such as a small business.</w:t>
      </w:r>
      <w:r w:rsidR="009F18D0" w:rsidRPr="003B5765">
        <w:rPr>
          <w:color w:val="FF0000"/>
        </w:rPr>
        <w:t xml:space="preserve"> </w:t>
      </w:r>
      <w:r w:rsidRPr="003B5765">
        <w:rPr>
          <w:color w:val="FF0000"/>
        </w:rPr>
        <w:t>In any case, a business life coach can either be hired as a third party, or contract, employee or can be hired onto the company itself as a private employee.</w:t>
      </w:r>
    </w:p>
    <w:p w:rsidR="00746C34" w:rsidRPr="003B5765" w:rsidRDefault="00FA163F" w:rsidP="00BF2B15">
      <w:pPr>
        <w:numPr>
          <w:ilvl w:val="0"/>
          <w:numId w:val="94"/>
        </w:numPr>
      </w:pPr>
      <w:r w:rsidRPr="003B5765">
        <w:t>Business life coaching can be used by which of the following?</w:t>
      </w:r>
    </w:p>
    <w:p w:rsidR="00746C34" w:rsidRPr="003B5765" w:rsidRDefault="00443005" w:rsidP="00BF2B15">
      <w:pPr>
        <w:pStyle w:val="ListParagraph"/>
        <w:numPr>
          <w:ilvl w:val="0"/>
          <w:numId w:val="100"/>
        </w:numPr>
      </w:pPr>
      <w:r>
        <w:t>Small businesses</w:t>
      </w:r>
    </w:p>
    <w:p w:rsidR="00746C34" w:rsidRPr="003B5765" w:rsidRDefault="00443005" w:rsidP="00BF2B15">
      <w:pPr>
        <w:pStyle w:val="ListParagraph"/>
        <w:numPr>
          <w:ilvl w:val="0"/>
          <w:numId w:val="100"/>
        </w:numPr>
      </w:pPr>
      <w:r>
        <w:t>Corporations</w:t>
      </w:r>
    </w:p>
    <w:p w:rsidR="00746C34" w:rsidRPr="003B5765" w:rsidRDefault="00443005" w:rsidP="00BF2B15">
      <w:pPr>
        <w:pStyle w:val="ListParagraph"/>
        <w:numPr>
          <w:ilvl w:val="0"/>
          <w:numId w:val="100"/>
        </w:numPr>
      </w:pPr>
      <w:r>
        <w:t>Family-owned businesses</w:t>
      </w:r>
    </w:p>
    <w:p w:rsidR="00746C34" w:rsidRPr="003B5765" w:rsidRDefault="00443005" w:rsidP="00BF2B15">
      <w:pPr>
        <w:pStyle w:val="ListParagraph"/>
        <w:numPr>
          <w:ilvl w:val="0"/>
          <w:numId w:val="100"/>
        </w:numPr>
        <w:rPr>
          <w:color w:val="FF0000"/>
        </w:rPr>
      </w:pPr>
      <w:r>
        <w:rPr>
          <w:color w:val="FF0000"/>
        </w:rPr>
        <w:t>All of the above</w:t>
      </w:r>
    </w:p>
    <w:p w:rsidR="00746C34" w:rsidRPr="003B5765" w:rsidRDefault="00653A2B" w:rsidP="00746C34">
      <w:pPr>
        <w:ind w:left="720"/>
        <w:rPr>
          <w:color w:val="FF0000"/>
        </w:rPr>
      </w:pPr>
      <w:r w:rsidRPr="003B5765">
        <w:rPr>
          <w:color w:val="FF0000"/>
        </w:rPr>
        <w:t>Business life coaches are used by business owners that seek help and support for their business.</w:t>
      </w:r>
      <w:r w:rsidR="009F18D0" w:rsidRPr="003B5765">
        <w:rPr>
          <w:color w:val="FF0000"/>
        </w:rPr>
        <w:t xml:space="preserve"> </w:t>
      </w:r>
      <w:r w:rsidRPr="003B5765">
        <w:rPr>
          <w:color w:val="FF0000"/>
        </w:rPr>
        <w:t>These clients can include small business owners, large corporations, non-profit foundations, and even simple family owned businesses.</w:t>
      </w:r>
    </w:p>
    <w:p w:rsidR="00746C34" w:rsidRPr="003B5765" w:rsidRDefault="00FA163F" w:rsidP="00BF2B15">
      <w:pPr>
        <w:numPr>
          <w:ilvl w:val="0"/>
          <w:numId w:val="94"/>
        </w:numPr>
      </w:pPr>
      <w:r w:rsidRPr="003B5765">
        <w:t>Executive life coaching is typically used by whom?</w:t>
      </w:r>
    </w:p>
    <w:p w:rsidR="00746C34" w:rsidRPr="003B5765" w:rsidRDefault="00443005" w:rsidP="00BF2B15">
      <w:pPr>
        <w:pStyle w:val="ListParagraph"/>
        <w:numPr>
          <w:ilvl w:val="0"/>
          <w:numId w:val="101"/>
        </w:numPr>
      </w:pPr>
      <w:r>
        <w:t>Unemployed clients</w:t>
      </w:r>
    </w:p>
    <w:p w:rsidR="00746C34" w:rsidRPr="003B5765" w:rsidRDefault="00653A2B" w:rsidP="00BF2B15">
      <w:pPr>
        <w:pStyle w:val="ListParagraph"/>
        <w:numPr>
          <w:ilvl w:val="0"/>
          <w:numId w:val="101"/>
        </w:numPr>
      </w:pPr>
      <w:r w:rsidRPr="003B5765">
        <w:t>Entry lev</w:t>
      </w:r>
      <w:r w:rsidR="00443005">
        <w:t>el employees</w:t>
      </w:r>
    </w:p>
    <w:p w:rsidR="00746C34" w:rsidRPr="003B5765" w:rsidRDefault="00443005" w:rsidP="00BF2B15">
      <w:pPr>
        <w:pStyle w:val="ListParagraph"/>
        <w:numPr>
          <w:ilvl w:val="0"/>
          <w:numId w:val="101"/>
        </w:numPr>
        <w:rPr>
          <w:color w:val="FF0000"/>
        </w:rPr>
      </w:pPr>
      <w:r>
        <w:rPr>
          <w:color w:val="FF0000"/>
        </w:rPr>
        <w:t>Management members</w:t>
      </w:r>
    </w:p>
    <w:p w:rsidR="00746C34" w:rsidRPr="003B5765" w:rsidRDefault="00443005" w:rsidP="00BF2B15">
      <w:pPr>
        <w:pStyle w:val="ListParagraph"/>
        <w:numPr>
          <w:ilvl w:val="0"/>
          <w:numId w:val="101"/>
        </w:numPr>
      </w:pPr>
      <w:r>
        <w:t>Newly hired employees</w:t>
      </w:r>
    </w:p>
    <w:p w:rsidR="00BB213A" w:rsidRPr="003B5765" w:rsidRDefault="00653A2B" w:rsidP="00E86CCF">
      <w:pPr>
        <w:ind w:left="720"/>
        <w:rPr>
          <w:color w:val="FF0000"/>
        </w:rPr>
      </w:pPr>
      <w:r w:rsidRPr="003B5765">
        <w:rPr>
          <w:color w:val="FF0000"/>
        </w:rPr>
        <w:t>Executive life coaching is a form of life coaching that addresses high levels of leadership and coaches about executive business skills.</w:t>
      </w:r>
      <w:r w:rsidR="009F18D0" w:rsidRPr="003B5765">
        <w:rPr>
          <w:color w:val="FF0000"/>
        </w:rPr>
        <w:t xml:space="preserve"> </w:t>
      </w:r>
      <w:r w:rsidRPr="003B5765">
        <w:rPr>
          <w:color w:val="FF0000"/>
        </w:rPr>
        <w:t>Executive life coaches are most likely used in large corporations and businesses.</w:t>
      </w:r>
    </w:p>
    <w:p w:rsidR="00746C34" w:rsidRPr="003B5765" w:rsidRDefault="00FA163F" w:rsidP="00BF2B15">
      <w:pPr>
        <w:numPr>
          <w:ilvl w:val="0"/>
          <w:numId w:val="94"/>
        </w:numPr>
      </w:pPr>
      <w:r w:rsidRPr="003B5765">
        <w:t>One topic covered by executive life coaching is what?</w:t>
      </w:r>
    </w:p>
    <w:p w:rsidR="00746C34" w:rsidRPr="003B5765" w:rsidRDefault="00443005" w:rsidP="00BF2B15">
      <w:pPr>
        <w:pStyle w:val="ListParagraph"/>
        <w:numPr>
          <w:ilvl w:val="0"/>
          <w:numId w:val="102"/>
        </w:numPr>
        <w:rPr>
          <w:color w:val="FF0000"/>
        </w:rPr>
      </w:pPr>
      <w:r>
        <w:rPr>
          <w:color w:val="FF0000"/>
        </w:rPr>
        <w:t>Employee management</w:t>
      </w:r>
    </w:p>
    <w:p w:rsidR="00746C34" w:rsidRPr="003B5765" w:rsidRDefault="00443005" w:rsidP="00BF2B15">
      <w:pPr>
        <w:pStyle w:val="ListParagraph"/>
        <w:numPr>
          <w:ilvl w:val="0"/>
          <w:numId w:val="102"/>
        </w:numPr>
      </w:pPr>
      <w:r>
        <w:t>Personal image</w:t>
      </w:r>
    </w:p>
    <w:p w:rsidR="00746C34" w:rsidRPr="003B5765" w:rsidRDefault="00443005" w:rsidP="00BF2B15">
      <w:pPr>
        <w:pStyle w:val="ListParagraph"/>
        <w:numPr>
          <w:ilvl w:val="0"/>
          <w:numId w:val="102"/>
        </w:numPr>
      </w:pPr>
      <w:r>
        <w:t>Retirement counseling</w:t>
      </w:r>
    </w:p>
    <w:p w:rsidR="00746C34" w:rsidRPr="003B5765" w:rsidRDefault="00443005" w:rsidP="00BF2B15">
      <w:pPr>
        <w:pStyle w:val="ListParagraph"/>
        <w:numPr>
          <w:ilvl w:val="0"/>
          <w:numId w:val="102"/>
        </w:numPr>
      </w:pPr>
      <w:r>
        <w:t>Interview skills</w:t>
      </w:r>
    </w:p>
    <w:p w:rsidR="003B5765" w:rsidRPr="003B5765" w:rsidRDefault="00653A2B" w:rsidP="00746C34">
      <w:pPr>
        <w:ind w:left="720"/>
        <w:rPr>
          <w:color w:val="FF0000"/>
        </w:rPr>
      </w:pPr>
      <w:r w:rsidRPr="003B5765">
        <w:rPr>
          <w:color w:val="FF0000"/>
        </w:rPr>
        <w:t>Executive life coaching is life coaching for high levels of leadership and executive.</w:t>
      </w:r>
      <w:r w:rsidR="009F18D0" w:rsidRPr="003B5765">
        <w:rPr>
          <w:color w:val="FF0000"/>
        </w:rPr>
        <w:t xml:space="preserve"> </w:t>
      </w:r>
      <w:r w:rsidRPr="003B5765">
        <w:rPr>
          <w:color w:val="FF0000"/>
        </w:rPr>
        <w:t>Typical topics covered in this area include leadership growth, business practices and tools and employee selection and management.</w:t>
      </w:r>
    </w:p>
    <w:p w:rsidR="003B5765" w:rsidRPr="003B5765" w:rsidRDefault="003B5765">
      <w:pPr>
        <w:spacing w:after="0" w:line="240" w:lineRule="auto"/>
        <w:rPr>
          <w:color w:val="FF0000"/>
        </w:rPr>
      </w:pPr>
      <w:r w:rsidRPr="003B5765">
        <w:rPr>
          <w:color w:val="FF0000"/>
        </w:rPr>
        <w:br w:type="page"/>
      </w:r>
    </w:p>
    <w:p w:rsidR="00746C34" w:rsidRPr="003B5765" w:rsidRDefault="00FA163F" w:rsidP="00BF2B15">
      <w:pPr>
        <w:numPr>
          <w:ilvl w:val="0"/>
          <w:numId w:val="94"/>
        </w:numPr>
      </w:pPr>
      <w:r w:rsidRPr="003B5765">
        <w:lastRenderedPageBreak/>
        <w:t>What type of life coach does Mary suggest for the company?</w:t>
      </w:r>
    </w:p>
    <w:p w:rsidR="00746C34" w:rsidRPr="003B5765" w:rsidRDefault="00443005" w:rsidP="00BF2B15">
      <w:pPr>
        <w:pStyle w:val="ListParagraph"/>
        <w:numPr>
          <w:ilvl w:val="0"/>
          <w:numId w:val="103"/>
        </w:numPr>
      </w:pPr>
      <w:r>
        <w:t>An image life coach</w:t>
      </w:r>
    </w:p>
    <w:p w:rsidR="00746C34" w:rsidRPr="003B5765" w:rsidRDefault="00443005" w:rsidP="00BF2B15">
      <w:pPr>
        <w:pStyle w:val="ListParagraph"/>
        <w:numPr>
          <w:ilvl w:val="0"/>
          <w:numId w:val="103"/>
        </w:numPr>
      </w:pPr>
      <w:r>
        <w:t>A general life coach</w:t>
      </w:r>
    </w:p>
    <w:p w:rsidR="00746C34" w:rsidRPr="003B5765" w:rsidRDefault="00443005" w:rsidP="00BF2B15">
      <w:pPr>
        <w:pStyle w:val="ListParagraph"/>
        <w:numPr>
          <w:ilvl w:val="0"/>
          <w:numId w:val="103"/>
        </w:numPr>
      </w:pPr>
      <w:r>
        <w:t>A career life coach</w:t>
      </w:r>
    </w:p>
    <w:p w:rsidR="00746C34" w:rsidRPr="003B5765" w:rsidRDefault="00FA163F" w:rsidP="00BF2B15">
      <w:pPr>
        <w:pStyle w:val="ListParagraph"/>
        <w:numPr>
          <w:ilvl w:val="0"/>
          <w:numId w:val="103"/>
        </w:numPr>
        <w:rPr>
          <w:color w:val="FF0000"/>
        </w:rPr>
      </w:pPr>
      <w:r w:rsidRPr="003B5765">
        <w:rPr>
          <w:color w:val="FF0000"/>
        </w:rPr>
        <w:t xml:space="preserve">A leadership life </w:t>
      </w:r>
      <w:r w:rsidR="00443005">
        <w:rPr>
          <w:color w:val="FF0000"/>
        </w:rPr>
        <w:t>coach</w:t>
      </w:r>
    </w:p>
    <w:p w:rsidR="00746C34" w:rsidRPr="003B5765" w:rsidRDefault="00E46C86" w:rsidP="00746C34">
      <w:pPr>
        <w:ind w:left="720"/>
        <w:rPr>
          <w:color w:val="FF0000"/>
        </w:rPr>
      </w:pPr>
      <w:r w:rsidRPr="003B5765">
        <w:rPr>
          <w:color w:val="FF0000"/>
        </w:rPr>
        <w:t>When Mary is speaking with Mitch about ways to improve the management team, she suggests that the company use a leadership life coach to work with everyone.</w:t>
      </w:r>
    </w:p>
    <w:p w:rsidR="00746C34" w:rsidRPr="003B5765" w:rsidRDefault="00FA163F" w:rsidP="00BF2B15">
      <w:pPr>
        <w:numPr>
          <w:ilvl w:val="0"/>
          <w:numId w:val="94"/>
        </w:numPr>
      </w:pPr>
      <w:r w:rsidRPr="003B5765">
        <w:t>Mitch is discussing what situation with Mary?</w:t>
      </w:r>
    </w:p>
    <w:p w:rsidR="00746C34" w:rsidRPr="003B5765" w:rsidRDefault="00E46C86" w:rsidP="00BF2B15">
      <w:pPr>
        <w:pStyle w:val="ListParagraph"/>
        <w:numPr>
          <w:ilvl w:val="0"/>
          <w:numId w:val="104"/>
        </w:numPr>
      </w:pPr>
      <w:r w:rsidRPr="003B5765">
        <w:t>Th</w:t>
      </w:r>
      <w:r w:rsidR="00443005">
        <w:t>e need for more office supplies</w:t>
      </w:r>
    </w:p>
    <w:p w:rsidR="00746C34" w:rsidRPr="003B5765" w:rsidRDefault="00FA163F" w:rsidP="00BF2B15">
      <w:pPr>
        <w:pStyle w:val="ListParagraph"/>
        <w:numPr>
          <w:ilvl w:val="0"/>
          <w:numId w:val="104"/>
        </w:numPr>
        <w:rPr>
          <w:color w:val="FF0000"/>
        </w:rPr>
      </w:pPr>
      <w:r w:rsidRPr="003B5765">
        <w:rPr>
          <w:color w:val="FF0000"/>
        </w:rPr>
        <w:t>The need fo</w:t>
      </w:r>
      <w:r w:rsidR="00443005">
        <w:rPr>
          <w:color w:val="FF0000"/>
        </w:rPr>
        <w:t>r changes in leadership</w:t>
      </w:r>
    </w:p>
    <w:p w:rsidR="00746C34" w:rsidRPr="003B5765" w:rsidRDefault="00443005" w:rsidP="00BF2B15">
      <w:pPr>
        <w:pStyle w:val="ListParagraph"/>
        <w:numPr>
          <w:ilvl w:val="0"/>
          <w:numId w:val="104"/>
        </w:numPr>
      </w:pPr>
      <w:r>
        <w:t>The need to hire more people</w:t>
      </w:r>
    </w:p>
    <w:p w:rsidR="00746C34" w:rsidRPr="003B5765" w:rsidRDefault="00E46C86" w:rsidP="00BF2B15">
      <w:pPr>
        <w:pStyle w:val="ListParagraph"/>
        <w:numPr>
          <w:ilvl w:val="0"/>
          <w:numId w:val="104"/>
        </w:numPr>
      </w:pPr>
      <w:r w:rsidRPr="003B5765">
        <w:t>The ne</w:t>
      </w:r>
      <w:r w:rsidR="00443005">
        <w:t>ed to reduce the current budget</w:t>
      </w:r>
    </w:p>
    <w:p w:rsidR="0034064E" w:rsidRPr="003B5765" w:rsidRDefault="00E46C86" w:rsidP="00E46C86">
      <w:pPr>
        <w:ind w:left="720"/>
        <w:rPr>
          <w:color w:val="FF0000"/>
        </w:rPr>
      </w:pPr>
      <w:r w:rsidRPr="003B5765">
        <w:rPr>
          <w:color w:val="FF0000"/>
        </w:rPr>
        <w:t>Mitch speaks with Mary about the need for changes in the management and leadership of the department.</w:t>
      </w:r>
      <w:r w:rsidR="009F18D0" w:rsidRPr="003B5765">
        <w:rPr>
          <w:color w:val="FF0000"/>
        </w:rPr>
        <w:t xml:space="preserve"> </w:t>
      </w:r>
      <w:r w:rsidRPr="003B5765">
        <w:rPr>
          <w:color w:val="FF0000"/>
        </w:rPr>
        <w:t>He is looking for effective ways to improve management skills without causing a panic or upset employees.</w:t>
      </w:r>
    </w:p>
    <w:p w:rsidR="0034064E" w:rsidRPr="003B5765" w:rsidRDefault="0034064E" w:rsidP="0034064E">
      <w:pPr>
        <w:ind w:left="720"/>
        <w:rPr>
          <w:color w:val="FF0000"/>
        </w:rPr>
      </w:pPr>
    </w:p>
    <w:p w:rsidR="000B5731" w:rsidRPr="003B5765" w:rsidRDefault="00381A27" w:rsidP="0041424D">
      <w:pPr>
        <w:pStyle w:val="Heading1"/>
        <w:rPr>
          <w:lang w:eastAsia="zh-TW"/>
        </w:rPr>
      </w:pPr>
      <w:r w:rsidRPr="003B5765">
        <w:br w:type="page"/>
      </w:r>
      <w:bookmarkStart w:id="80" w:name="_Toc412547455"/>
      <w:r w:rsidRPr="003B5765">
        <w:rPr>
          <w:lang w:eastAsia="zh-TW"/>
        </w:rPr>
        <w:lastRenderedPageBreak/>
        <w:t xml:space="preserve">Module Eleven: </w:t>
      </w:r>
      <w:r w:rsidR="006663D2" w:rsidRPr="003B5765">
        <w:rPr>
          <w:lang w:eastAsia="zh-TW"/>
        </w:rPr>
        <w:t>Apply What You Learned to the</w:t>
      </w:r>
      <w:r w:rsidR="00B466A8" w:rsidRPr="003B5765">
        <w:rPr>
          <w:lang w:eastAsia="zh-TW"/>
        </w:rPr>
        <w:t xml:space="preserve"> </w:t>
      </w:r>
      <w:r w:rsidR="006663D2" w:rsidRPr="003B5765">
        <w:rPr>
          <w:lang w:eastAsia="zh-TW"/>
        </w:rPr>
        <w:t>Workplace</w:t>
      </w:r>
      <w:bookmarkEnd w:id="80"/>
    </w:p>
    <w:p w:rsidR="00381A27" w:rsidRPr="003B5765" w:rsidRDefault="003B5765" w:rsidP="000B5731">
      <w:r w:rsidRPr="003B5765">
        <w:rPr>
          <w:noProof/>
          <w:lang w:bidi="ar-SA"/>
        </w:rPr>
        <w:drawing>
          <wp:anchor distT="0" distB="0" distL="114300" distR="114300" simplePos="0" relativeHeight="251803136" behindDoc="0" locked="0" layoutInCell="1" allowOverlap="1" wp14:anchorId="53AAE1A6" wp14:editId="5D9F8DEC">
            <wp:simplePos x="0" y="0"/>
            <wp:positionH relativeFrom="margin">
              <wp:posOffset>0</wp:posOffset>
            </wp:positionH>
            <wp:positionV relativeFrom="margin">
              <wp:posOffset>1457325</wp:posOffset>
            </wp:positionV>
            <wp:extent cx="1882140" cy="1600200"/>
            <wp:effectExtent l="0" t="0" r="3810" b="0"/>
            <wp:wrapSquare wrapText="bothSides"/>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MC900038827[1].WMF"/>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882140" cy="1600200"/>
                    </a:xfrm>
                    <a:prstGeom prst="rect">
                      <a:avLst/>
                    </a:prstGeom>
                  </pic:spPr>
                </pic:pic>
              </a:graphicData>
            </a:graphic>
            <wp14:sizeRelH relativeFrom="margin">
              <wp14:pctWidth>0</wp14:pctWidth>
            </wp14:sizeRelH>
            <wp14:sizeRelV relativeFrom="margin">
              <wp14:pctHeight>0</wp14:pctHeight>
            </wp14:sizeRelV>
          </wp:anchor>
        </w:drawing>
      </w:r>
      <w:r w:rsidRPr="003B5765">
        <w:rPr>
          <w:noProof/>
          <w:lang w:bidi="ar-SA"/>
        </w:rPr>
        <mc:AlternateContent>
          <mc:Choice Requires="wps">
            <w:drawing>
              <wp:anchor distT="91440" distB="91440" distL="114300" distR="114300" simplePos="0" relativeHeight="251666944" behindDoc="0" locked="0" layoutInCell="0" allowOverlap="1" wp14:anchorId="4D1470CC" wp14:editId="243828B0">
                <wp:simplePos x="0" y="0"/>
                <wp:positionH relativeFrom="page">
                  <wp:posOffset>-276225</wp:posOffset>
                </wp:positionH>
                <wp:positionV relativeFrom="page">
                  <wp:posOffset>-9525</wp:posOffset>
                </wp:positionV>
                <wp:extent cx="8266430" cy="1695450"/>
                <wp:effectExtent l="0" t="0" r="1270" b="0"/>
                <wp:wrapSquare wrapText="bothSides"/>
                <wp:docPr id="2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6430" cy="1695450"/>
                        </a:xfrm>
                        <a:prstGeom prst="rect">
                          <a:avLst/>
                        </a:prstGeom>
                        <a:gradFill>
                          <a:gsLst>
                            <a:gs pos="0">
                              <a:srgbClr val="FFFFFF"/>
                            </a:gs>
                            <a:gs pos="100000">
                              <a:schemeClr val="bg1">
                                <a:lumMod val="50000"/>
                              </a:schemeClr>
                            </a:gs>
                          </a:gsLst>
                          <a:lin ang="5400000" scaled="1"/>
                        </a:gradFill>
                        <a:ln>
                          <a:noFill/>
                        </a:ln>
                        <a:effectLst/>
                        <a:extLst/>
                      </wps:spPr>
                      <wps:txbx>
                        <w:txbxContent>
                          <w:p w:rsidR="00261FE0" w:rsidRDefault="00261FE0" w:rsidP="006C208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 xml:space="preserve">For success, attitude is equally as important </w:t>
                            </w:r>
                            <w:r>
                              <w:rPr>
                                <w:rFonts w:asciiTheme="majorHAnsi" w:hAnsiTheme="majorHAnsi"/>
                                <w:i/>
                                <w:sz w:val="28"/>
                                <w:szCs w:val="28"/>
                              </w:rPr>
                              <w:br/>
                              <w:t>as ability.</w:t>
                            </w:r>
                          </w:p>
                          <w:p w:rsidR="00261FE0" w:rsidRPr="006D5370" w:rsidRDefault="00261FE0"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Walter Scott</w:t>
                            </w:r>
                          </w:p>
                          <w:p w:rsidR="00261FE0" w:rsidRPr="00CF3AFA" w:rsidRDefault="00261FE0"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9" style="position:absolute;margin-left:-21.75pt;margin-top:-.75pt;width:650.9pt;height:133.5pt;z-index:2516669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" o:allowincell="f" stroked="f">
                <v:fill color2="#7f7f7f [1612]" focus="100%" type="gradient"/>
                <v:textbox inset="4in,54pt,1in,0">
                  <w:txbxContent>
                    <w:p w:rsidR="00261FE0" w:rsidRDefault="00261FE0" w:rsidP="006C208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 xml:space="preserve">For success, attitude is equally as important </w:t>
                      </w:r>
                      <w:r>
                        <w:rPr>
                          <w:rFonts w:asciiTheme="majorHAnsi" w:hAnsiTheme="majorHAnsi"/>
                          <w:i/>
                          <w:sz w:val="28"/>
                          <w:szCs w:val="28"/>
                        </w:rPr>
                        <w:br/>
                        <w:t>as ability.</w:t>
                      </w:r>
                    </w:p>
                    <w:p w:rsidR="00261FE0" w:rsidRPr="006D5370" w:rsidRDefault="00261FE0"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Walter Scott</w:t>
                      </w:r>
                    </w:p>
                    <w:p w:rsidR="00261FE0" w:rsidRPr="00CF3AFA" w:rsidRDefault="00261FE0"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v:textbox>
                <w10:wrap type="square" anchorx="page" anchory="page"/>
              </v:rect>
            </w:pict>
          </mc:Fallback>
        </mc:AlternateContent>
      </w:r>
      <w:r w:rsidR="00B466A8" w:rsidRPr="003B5765">
        <w:t>Life coaching can be a great tool to help someone learn to feel more confident, more empowered and capable of handling various decisions and situations.</w:t>
      </w:r>
      <w:r w:rsidR="009F18D0" w:rsidRPr="003B5765">
        <w:t xml:space="preserve"> </w:t>
      </w:r>
      <w:r w:rsidR="00B466A8" w:rsidRPr="003B5765">
        <w:t xml:space="preserve">When employees take these skills they learned and apply them to their workplace, </w:t>
      </w:r>
      <w:r w:rsidR="001312E6" w:rsidRPr="003B5765">
        <w:t xml:space="preserve">they find they perform better, </w:t>
      </w:r>
      <w:r w:rsidR="00B466A8" w:rsidRPr="003B5765">
        <w:t>work better with others, and feel more confident to branch out and create more business goals.</w:t>
      </w:r>
    </w:p>
    <w:p w:rsidR="003B5765" w:rsidRPr="003B5765" w:rsidRDefault="003B5765" w:rsidP="000B5731"/>
    <w:p w:rsidR="00331E34" w:rsidRPr="003B5765" w:rsidRDefault="00331E34" w:rsidP="00104301">
      <w:pPr>
        <w:rPr>
          <w:lang w:bidi="ar-SA"/>
        </w:rPr>
      </w:pPr>
    </w:p>
    <w:p w:rsidR="00331E34" w:rsidRPr="003B5765" w:rsidRDefault="00331E34" w:rsidP="00104301">
      <w:pPr>
        <w:rPr>
          <w:lang w:bidi="ar-SA"/>
        </w:rPr>
      </w:pPr>
    </w:p>
    <w:p w:rsidR="006C208C" w:rsidRPr="003B5765" w:rsidRDefault="006663D2" w:rsidP="006C208C">
      <w:pPr>
        <w:pStyle w:val="Heading2"/>
      </w:pPr>
      <w:bookmarkStart w:id="81" w:name="_Toc412547456"/>
      <w:r w:rsidRPr="003B5765">
        <w:rPr>
          <w:lang w:bidi="ar-SA"/>
        </w:rPr>
        <w:t>Have a Game Plan</w:t>
      </w:r>
      <w:bookmarkEnd w:id="81"/>
    </w:p>
    <w:p w:rsidR="00CC07AB" w:rsidRPr="003B5765" w:rsidRDefault="0032286C" w:rsidP="00CC07AB">
      <w:r w:rsidRPr="003B5765">
        <w:rPr>
          <w:noProof/>
          <w:lang w:bidi="ar-SA"/>
        </w:rPr>
        <w:drawing>
          <wp:anchor distT="0" distB="0" distL="114300" distR="114300" simplePos="0" relativeHeight="251805184" behindDoc="0" locked="0" layoutInCell="1" allowOverlap="1" wp14:anchorId="197DB4F7" wp14:editId="06943715">
            <wp:simplePos x="0" y="0"/>
            <wp:positionH relativeFrom="margin">
              <wp:align>left</wp:align>
            </wp:positionH>
            <wp:positionV relativeFrom="paragraph">
              <wp:posOffset>50800</wp:posOffset>
            </wp:positionV>
            <wp:extent cx="952500" cy="922020"/>
            <wp:effectExtent l="0" t="0" r="0" b="0"/>
            <wp:wrapSquare wrapText="bothSides"/>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MP900401668[1].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952500" cy="922020"/>
                    </a:xfrm>
                    <a:prstGeom prst="rect">
                      <a:avLst/>
                    </a:prstGeom>
                  </pic:spPr>
                </pic:pic>
              </a:graphicData>
            </a:graphic>
            <wp14:sizeRelH relativeFrom="margin">
              <wp14:pctWidth>0</wp14:pctWidth>
            </wp14:sizeRelH>
            <wp14:sizeRelV relativeFrom="margin">
              <wp14:pctHeight>0</wp14:pctHeight>
            </wp14:sizeRelV>
          </wp:anchor>
        </w:drawing>
      </w:r>
      <w:r w:rsidR="001312E6" w:rsidRPr="003B5765">
        <w:t>One of the most important tools anyone can have when preparing to make a change is to create some form of a game plan.</w:t>
      </w:r>
      <w:r w:rsidR="009F18D0" w:rsidRPr="003B5765">
        <w:t xml:space="preserve"> </w:t>
      </w:r>
      <w:r w:rsidR="001312E6" w:rsidRPr="003B5765">
        <w:t>After all, a well thought out plan can be the difference between success and failure.</w:t>
      </w:r>
      <w:r w:rsidR="009F18D0" w:rsidRPr="003B5765">
        <w:t xml:space="preserve"> </w:t>
      </w:r>
      <w:r w:rsidR="001312E6" w:rsidRPr="003B5765">
        <w:t xml:space="preserve">The game plan serves as a blueprint for how the employee wants to </w:t>
      </w:r>
      <w:proofErr w:type="gramStart"/>
      <w:r w:rsidR="001312E6" w:rsidRPr="003B5765">
        <w:t>create,</w:t>
      </w:r>
      <w:proofErr w:type="gramEnd"/>
      <w:r w:rsidR="001312E6" w:rsidRPr="003B5765">
        <w:t xml:space="preserve"> progress toward and achieve their goals. By planning out goals and targets ahead of time, the employee is better able to create a ‘vision’ to focus on, foresee any problems that may get in the way, and be more overall prepared when putting their game plan into action.</w:t>
      </w:r>
    </w:p>
    <w:p w:rsidR="001312E6" w:rsidRPr="003B5765" w:rsidRDefault="001312E6" w:rsidP="00CC07AB">
      <w:r w:rsidRPr="003B5765">
        <w:t>Parts of a game plan:</w:t>
      </w:r>
    </w:p>
    <w:p w:rsidR="001312E6" w:rsidRPr="003B5765" w:rsidRDefault="001312E6" w:rsidP="00BF2B15">
      <w:pPr>
        <w:pStyle w:val="ListParagraph"/>
        <w:numPr>
          <w:ilvl w:val="0"/>
          <w:numId w:val="123"/>
        </w:numPr>
      </w:pPr>
      <w:r w:rsidRPr="003B5765">
        <w:t>Setting goals</w:t>
      </w:r>
    </w:p>
    <w:p w:rsidR="001312E6" w:rsidRPr="003B5765" w:rsidRDefault="001312E6" w:rsidP="00BF2B15">
      <w:pPr>
        <w:pStyle w:val="ListParagraph"/>
        <w:numPr>
          <w:ilvl w:val="0"/>
          <w:numId w:val="123"/>
        </w:numPr>
      </w:pPr>
      <w:r w:rsidRPr="003B5765">
        <w:t>Outlining actions and processes</w:t>
      </w:r>
    </w:p>
    <w:p w:rsidR="001312E6" w:rsidRPr="003B5765" w:rsidRDefault="001312E6" w:rsidP="00BF2B15">
      <w:pPr>
        <w:pStyle w:val="ListParagraph"/>
        <w:numPr>
          <w:ilvl w:val="0"/>
          <w:numId w:val="123"/>
        </w:numPr>
      </w:pPr>
      <w:r w:rsidRPr="003B5765">
        <w:t>Setting timelines and deadlines</w:t>
      </w:r>
    </w:p>
    <w:p w:rsidR="001312E6" w:rsidRPr="003B5765" w:rsidRDefault="001312E6" w:rsidP="00BF2B15">
      <w:pPr>
        <w:pStyle w:val="ListParagraph"/>
        <w:numPr>
          <w:ilvl w:val="0"/>
          <w:numId w:val="123"/>
        </w:numPr>
      </w:pPr>
      <w:r w:rsidRPr="003B5765">
        <w:t>Include important people</w:t>
      </w:r>
    </w:p>
    <w:p w:rsidR="003B5765" w:rsidRPr="003B5765" w:rsidRDefault="003B5765" w:rsidP="003B5765"/>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F006A8" w:rsidP="00CC07AB">
            <w:pPr>
              <w:rPr>
                <w:b/>
                <w:bCs/>
                <w:color w:val="000000" w:themeColor="text1"/>
              </w:rPr>
            </w:pPr>
            <w:r w:rsidRPr="003B5765">
              <w:rPr>
                <w:b/>
                <w:bCs/>
                <w:color w:val="000000" w:themeColor="text1"/>
              </w:rPr>
              <w:t>8</w:t>
            </w:r>
            <w:r w:rsidR="009A513C" w:rsidRPr="003B5765">
              <w:rPr>
                <w:b/>
                <w:bCs/>
                <w:color w:val="000000" w:themeColor="text1"/>
              </w:rPr>
              <w:t xml:space="preserve"> </w:t>
            </w:r>
            <w:r w:rsidR="007E06A8" w:rsidRPr="003B5765">
              <w:rPr>
                <w:b/>
                <w:bCs/>
                <w:color w:val="000000" w:themeColor="text1"/>
              </w:rPr>
              <w:t>minutes</w:t>
            </w:r>
          </w:p>
        </w:tc>
      </w:tr>
      <w:tr w:rsidR="00275303" w:rsidRPr="003B5765">
        <w:tc>
          <w:tcPr>
            <w:tcW w:w="2448" w:type="dxa"/>
            <w:shd w:val="clear" w:color="auto" w:fill="D9D9D9" w:themeFill="background1" w:themeFillShade="D9"/>
            <w:vAlign w:val="center"/>
          </w:tcPr>
          <w:p w:rsidR="00275303" w:rsidRPr="003B5765" w:rsidRDefault="00275303"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275303" w:rsidRPr="003B5765" w:rsidRDefault="00275303" w:rsidP="00275303">
            <w:pPr>
              <w:rPr>
                <w:color w:val="000000" w:themeColor="text1"/>
              </w:rPr>
            </w:pPr>
            <w:r w:rsidRPr="003B5765">
              <w:rPr>
                <w:color w:val="000000" w:themeColor="text1"/>
              </w:rPr>
              <w:t>Review the importance of a game plan.</w:t>
            </w:r>
          </w:p>
        </w:tc>
      </w:tr>
      <w:tr w:rsidR="00275303" w:rsidRPr="003B5765">
        <w:tc>
          <w:tcPr>
            <w:tcW w:w="2448" w:type="dxa"/>
            <w:tcBorders>
              <w:bottom w:val="single" w:sz="4" w:space="0" w:color="1F497D"/>
            </w:tcBorders>
            <w:vAlign w:val="center"/>
          </w:tcPr>
          <w:p w:rsidR="00275303" w:rsidRPr="003B5765" w:rsidRDefault="00275303"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275303" w:rsidRPr="003B5765" w:rsidRDefault="00275303" w:rsidP="00275303">
            <w:pPr>
              <w:rPr>
                <w:b/>
                <w:color w:val="000000" w:themeColor="text1"/>
              </w:rPr>
            </w:pPr>
            <w:r w:rsidRPr="003B5765">
              <w:rPr>
                <w:b/>
                <w:color w:val="000000" w:themeColor="text1"/>
              </w:rPr>
              <w:t>Have a Game Plan</w:t>
            </w:r>
          </w:p>
          <w:p w:rsidR="00275303" w:rsidRPr="003B5765" w:rsidRDefault="00275303" w:rsidP="00275303">
            <w:pPr>
              <w:rPr>
                <w:color w:val="000000" w:themeColor="text1"/>
              </w:rPr>
            </w:pPr>
            <w:r w:rsidRPr="003B5765">
              <w:rPr>
                <w:color w:val="000000" w:themeColor="text1"/>
              </w:rPr>
              <w:lastRenderedPageBreak/>
              <w:t>Discuss the need for creating an employee game plan.</w:t>
            </w:r>
          </w:p>
        </w:tc>
      </w:tr>
      <w:tr w:rsidR="00275303" w:rsidRPr="003B5765">
        <w:tc>
          <w:tcPr>
            <w:tcW w:w="2448" w:type="dxa"/>
            <w:shd w:val="clear" w:color="auto" w:fill="D9D9D9" w:themeFill="background1" w:themeFillShade="D9"/>
            <w:vAlign w:val="center"/>
          </w:tcPr>
          <w:p w:rsidR="00275303" w:rsidRPr="003B5765" w:rsidRDefault="00275303" w:rsidP="00CC07AB">
            <w:pPr>
              <w:rPr>
                <w:b/>
                <w:bCs/>
                <w:color w:val="000000" w:themeColor="text1"/>
              </w:rPr>
            </w:pPr>
            <w:r w:rsidRPr="003B5765">
              <w:rPr>
                <w:b/>
                <w:bCs/>
                <w:color w:val="000000" w:themeColor="text1"/>
              </w:rPr>
              <w:lastRenderedPageBreak/>
              <w:t>Materials Required</w:t>
            </w:r>
          </w:p>
        </w:tc>
        <w:tc>
          <w:tcPr>
            <w:tcW w:w="7128" w:type="dxa"/>
            <w:shd w:val="clear" w:color="auto" w:fill="D9D9D9" w:themeFill="background1" w:themeFillShade="D9"/>
            <w:vAlign w:val="center"/>
          </w:tcPr>
          <w:p w:rsidR="00275303" w:rsidRPr="003B5765" w:rsidRDefault="00101521" w:rsidP="00275303">
            <w:pPr>
              <w:rPr>
                <w:b/>
                <w:bCs/>
                <w:color w:val="000000" w:themeColor="text1"/>
              </w:rPr>
            </w:pPr>
            <w:r w:rsidRPr="003B5765">
              <w:rPr>
                <w:b/>
              </w:rPr>
              <w:t>27</w:t>
            </w:r>
            <w:r w:rsidR="00275303" w:rsidRPr="003B5765">
              <w:rPr>
                <w:b/>
              </w:rPr>
              <w:t>: Parts of a Game Plan</w:t>
            </w:r>
          </w:p>
        </w:tc>
      </w:tr>
      <w:tr w:rsidR="00275303" w:rsidRPr="003B5765">
        <w:trPr>
          <w:trHeight w:val="440"/>
        </w:trPr>
        <w:tc>
          <w:tcPr>
            <w:tcW w:w="2448" w:type="dxa"/>
            <w:tcBorders>
              <w:bottom w:val="single" w:sz="4" w:space="0" w:color="1F497D"/>
            </w:tcBorders>
            <w:vAlign w:val="center"/>
          </w:tcPr>
          <w:p w:rsidR="00275303" w:rsidRPr="003B5765" w:rsidRDefault="00275303"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275303" w:rsidRPr="003B5765" w:rsidRDefault="00275303" w:rsidP="00275303">
            <w:pPr>
              <w:rPr>
                <w:color w:val="000000" w:themeColor="text1"/>
              </w:rPr>
            </w:pPr>
            <w:r w:rsidRPr="003B5765">
              <w:rPr>
                <w:color w:val="000000" w:themeColor="text1"/>
              </w:rPr>
              <w:t>None</w:t>
            </w:r>
          </w:p>
        </w:tc>
      </w:tr>
      <w:tr w:rsidR="00275303" w:rsidRPr="003B5765">
        <w:tc>
          <w:tcPr>
            <w:tcW w:w="2448" w:type="dxa"/>
            <w:shd w:val="clear" w:color="auto" w:fill="D9D9D9" w:themeFill="background1" w:themeFillShade="D9"/>
            <w:vAlign w:val="center"/>
          </w:tcPr>
          <w:p w:rsidR="00275303" w:rsidRPr="003B5765" w:rsidRDefault="00275303"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275303" w:rsidRPr="003B5765" w:rsidRDefault="00275303" w:rsidP="00275303">
            <w:pPr>
              <w:rPr>
                <w:color w:val="000000" w:themeColor="text1"/>
              </w:rPr>
            </w:pPr>
            <w:r w:rsidRPr="003B5765">
              <w:rPr>
                <w:color w:val="000000" w:themeColor="text1"/>
              </w:rPr>
              <w:t>Complete the worksheet individually.</w:t>
            </w:r>
            <w:r w:rsidR="009F18D0" w:rsidRPr="003B5765">
              <w:rPr>
                <w:color w:val="000000" w:themeColor="text1"/>
              </w:rPr>
              <w:t xml:space="preserve"> </w:t>
            </w:r>
            <w:r w:rsidRPr="003B5765">
              <w:rPr>
                <w:color w:val="000000" w:themeColor="text1"/>
              </w:rPr>
              <w:t>Share your answers with the rest of the class.</w:t>
            </w:r>
          </w:p>
        </w:tc>
      </w:tr>
      <w:tr w:rsidR="00275303" w:rsidRPr="003B5765">
        <w:tc>
          <w:tcPr>
            <w:tcW w:w="2448" w:type="dxa"/>
            <w:tcBorders>
              <w:bottom w:val="single" w:sz="4" w:space="0" w:color="1F497D"/>
            </w:tcBorders>
            <w:vAlign w:val="center"/>
          </w:tcPr>
          <w:p w:rsidR="00275303" w:rsidRPr="003B5765" w:rsidRDefault="00275303"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275303" w:rsidRPr="003B5765" w:rsidRDefault="00275303" w:rsidP="00275303">
            <w:pPr>
              <w:rPr>
                <w:color w:val="000000" w:themeColor="text1"/>
              </w:rPr>
            </w:pPr>
            <w:r w:rsidRPr="003B5765">
              <w:rPr>
                <w:color w:val="000000" w:themeColor="text1"/>
              </w:rPr>
              <w:t xml:space="preserve">Share any personal, relevant stories. </w:t>
            </w:r>
          </w:p>
        </w:tc>
      </w:tr>
      <w:tr w:rsidR="00275303" w:rsidRPr="003B5765">
        <w:tc>
          <w:tcPr>
            <w:tcW w:w="2448" w:type="dxa"/>
            <w:shd w:val="clear" w:color="auto" w:fill="D9D9D9" w:themeFill="background1" w:themeFillShade="D9"/>
            <w:vAlign w:val="center"/>
          </w:tcPr>
          <w:p w:rsidR="00275303" w:rsidRPr="003B5765" w:rsidRDefault="00275303"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275303" w:rsidRPr="003B5765" w:rsidRDefault="00275303"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F36288" w:rsidP="00B11DCA">
            <w:pPr>
              <w:rPr>
                <w:color w:val="000000" w:themeColor="text1"/>
              </w:rPr>
            </w:pPr>
            <w:r w:rsidRPr="003B5765">
              <w:rPr>
                <w:color w:val="000000" w:themeColor="text1"/>
              </w:rPr>
              <w:t>How can a game plan be beneficial for an employee?</w:t>
            </w:r>
          </w:p>
        </w:tc>
      </w:tr>
    </w:tbl>
    <w:p w:rsidR="007339F0" w:rsidRPr="003B5765" w:rsidRDefault="007339F0" w:rsidP="003B5765"/>
    <w:p w:rsidR="00566B24" w:rsidRPr="003B5765" w:rsidRDefault="006663D2" w:rsidP="00CB3BFF">
      <w:pPr>
        <w:pStyle w:val="Heading2"/>
      </w:pPr>
      <w:bookmarkStart w:id="82" w:name="_Toc412547457"/>
      <w:r w:rsidRPr="003B5765">
        <w:t>Link Game Plan and Goals</w:t>
      </w:r>
      <w:bookmarkEnd w:id="82"/>
    </w:p>
    <w:p w:rsidR="00CC07AB" w:rsidRPr="003B5765" w:rsidRDefault="0032286C" w:rsidP="000459DD">
      <w:r w:rsidRPr="003B5765">
        <w:rPr>
          <w:noProof/>
          <w:lang w:bidi="ar-SA"/>
        </w:rPr>
        <w:drawing>
          <wp:anchor distT="0" distB="0" distL="114300" distR="114300" simplePos="0" relativeHeight="251807232" behindDoc="0" locked="0" layoutInCell="1" allowOverlap="1" wp14:anchorId="7F11E1D0" wp14:editId="6C10E9D0">
            <wp:simplePos x="0" y="0"/>
            <wp:positionH relativeFrom="margin">
              <wp:align>left</wp:align>
            </wp:positionH>
            <wp:positionV relativeFrom="paragraph">
              <wp:posOffset>6985</wp:posOffset>
            </wp:positionV>
            <wp:extent cx="1012825" cy="899160"/>
            <wp:effectExtent l="0" t="0" r="0" b="0"/>
            <wp:wrapSquare wrapText="bothSides"/>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MP900387781[1].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012825" cy="899160"/>
                    </a:xfrm>
                    <a:prstGeom prst="rect">
                      <a:avLst/>
                    </a:prstGeom>
                  </pic:spPr>
                </pic:pic>
              </a:graphicData>
            </a:graphic>
          </wp:anchor>
        </w:drawing>
      </w:r>
      <w:r w:rsidR="003D55AB" w:rsidRPr="003B5765">
        <w:rPr>
          <w:rFonts w:asciiTheme="minorHAnsi" w:hAnsiTheme="minorHAnsi"/>
        </w:rPr>
        <w:t>Many employees can get off to a great start when wanting to make a change at work, but they often forget to link their game plan to their own goals or target.</w:t>
      </w:r>
      <w:r w:rsidR="009F18D0" w:rsidRPr="003B5765">
        <w:rPr>
          <w:rFonts w:asciiTheme="minorHAnsi" w:hAnsiTheme="minorHAnsi"/>
        </w:rPr>
        <w:t xml:space="preserve"> </w:t>
      </w:r>
      <w:r w:rsidR="003D55AB" w:rsidRPr="003B5765">
        <w:rPr>
          <w:rFonts w:asciiTheme="minorHAnsi" w:hAnsiTheme="minorHAnsi"/>
        </w:rPr>
        <w:t>They will often make one or the other – but forget</w:t>
      </w:r>
      <w:r w:rsidR="00262E5B" w:rsidRPr="003B5765">
        <w:rPr>
          <w:rFonts w:asciiTheme="minorHAnsi" w:hAnsiTheme="minorHAnsi"/>
        </w:rPr>
        <w:t xml:space="preserve"> to incorporate them together.</w:t>
      </w:r>
      <w:r w:rsidR="009F18D0" w:rsidRPr="003B5765">
        <w:rPr>
          <w:rFonts w:asciiTheme="minorHAnsi" w:hAnsiTheme="minorHAnsi"/>
        </w:rPr>
        <w:t xml:space="preserve"> </w:t>
      </w:r>
      <w:r w:rsidR="00262E5B" w:rsidRPr="003B5765">
        <w:t>Once an employee has outlined their game plan, they can start identifying the steps they need to take in order to achieve these goals.</w:t>
      </w:r>
      <w:r w:rsidR="009F18D0" w:rsidRPr="003B5765">
        <w:t xml:space="preserve"> </w:t>
      </w:r>
      <w:r w:rsidR="00262E5B" w:rsidRPr="003B5765">
        <w:t>The game plan should outline stepping stones the employee can take to meet their goals, but should include some flexibility in case one of these stepping stones are missed or need to be redone.</w:t>
      </w:r>
      <w:r w:rsidR="009F18D0" w:rsidRPr="003B5765">
        <w:t xml:space="preserve"> </w:t>
      </w:r>
      <w:r w:rsidR="00262E5B" w:rsidRPr="003B5765">
        <w:t>At this point, the employee should have their goals or end target in sight and link their game plan to their goals in order to get the transformation process underway.</w:t>
      </w:r>
    </w:p>
    <w:p w:rsidR="003B5765" w:rsidRPr="003B5765" w:rsidRDefault="003B5765" w:rsidP="000459DD">
      <w:pPr>
        <w:rPr>
          <w:rFonts w:asciiTheme="minorHAnsi" w:hAnsiTheme="minorHAnsi"/>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A0" w:firstRow="1" w:lastRow="0" w:firstColumn="1" w:lastColumn="0" w:noHBand="0" w:noVBand="0"/>
      </w:tblPr>
      <w:tblGrid>
        <w:gridCol w:w="2464"/>
        <w:gridCol w:w="7218"/>
      </w:tblGrid>
      <w:tr w:rsidR="00CC07AB" w:rsidRPr="003B5765" w:rsidTr="00CB3BFF">
        <w:tc>
          <w:tcPr>
            <w:tcW w:w="2464" w:type="dxa"/>
            <w:tcBorders>
              <w:bottom w:val="single" w:sz="4" w:space="0" w:color="1F497D"/>
            </w:tcBorders>
            <w:vAlign w:val="center"/>
          </w:tcPr>
          <w:p w:rsidR="00CC07AB" w:rsidRPr="003B5765" w:rsidRDefault="009D1DEA" w:rsidP="00CC07AB">
            <w:pPr>
              <w:rPr>
                <w:b/>
                <w:bCs/>
                <w:color w:val="000000" w:themeColor="text1"/>
              </w:rPr>
            </w:pPr>
            <w:r w:rsidRPr="003B5765">
              <w:rPr>
                <w:b/>
                <w:bCs/>
                <w:color w:val="000000" w:themeColor="text1"/>
              </w:rPr>
              <w:t>Estimat</w:t>
            </w:r>
            <w:r w:rsidR="00CC07AB" w:rsidRPr="003B5765">
              <w:rPr>
                <w:b/>
                <w:bCs/>
                <w:color w:val="000000" w:themeColor="text1"/>
              </w:rPr>
              <w:t xml:space="preserve">ed Time </w:t>
            </w:r>
          </w:p>
        </w:tc>
        <w:tc>
          <w:tcPr>
            <w:tcW w:w="7218" w:type="dxa"/>
            <w:tcBorders>
              <w:bottom w:val="single" w:sz="4" w:space="0" w:color="1F497D"/>
            </w:tcBorders>
            <w:vAlign w:val="center"/>
          </w:tcPr>
          <w:p w:rsidR="00CC07AB" w:rsidRPr="003B5765" w:rsidRDefault="00CB3BFF" w:rsidP="00CC07AB">
            <w:pPr>
              <w:rPr>
                <w:b/>
                <w:bCs/>
                <w:color w:val="000000" w:themeColor="text1"/>
              </w:rPr>
            </w:pPr>
            <w:r w:rsidRPr="003B5765">
              <w:rPr>
                <w:b/>
                <w:bCs/>
                <w:color w:val="000000" w:themeColor="text1"/>
              </w:rPr>
              <w:t>7</w:t>
            </w:r>
            <w:r w:rsidR="00566B24" w:rsidRPr="003B5765">
              <w:rPr>
                <w:b/>
                <w:bCs/>
                <w:color w:val="000000" w:themeColor="text1"/>
              </w:rPr>
              <w:t xml:space="preserve"> minutes</w:t>
            </w:r>
          </w:p>
        </w:tc>
      </w:tr>
      <w:tr w:rsidR="00CC07AB" w:rsidRPr="003B5765" w:rsidTr="00CB3BFF">
        <w:tc>
          <w:tcPr>
            <w:tcW w:w="2464"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218" w:type="dxa"/>
            <w:shd w:val="clear" w:color="auto" w:fill="D9D9D9" w:themeFill="background1" w:themeFillShade="D9"/>
            <w:vAlign w:val="center"/>
          </w:tcPr>
          <w:p w:rsidR="00CC07AB" w:rsidRPr="003B5765" w:rsidRDefault="00275303" w:rsidP="009D1DEA">
            <w:pPr>
              <w:rPr>
                <w:color w:val="000000" w:themeColor="text1"/>
              </w:rPr>
            </w:pPr>
            <w:r w:rsidRPr="003B5765">
              <w:rPr>
                <w:color w:val="000000" w:themeColor="text1"/>
              </w:rPr>
              <w:t>Review the process of linking a game plan and goals.</w:t>
            </w:r>
          </w:p>
        </w:tc>
      </w:tr>
      <w:tr w:rsidR="00CC07AB" w:rsidRPr="003B5765" w:rsidTr="00CB3BFF">
        <w:tc>
          <w:tcPr>
            <w:tcW w:w="2464"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218" w:type="dxa"/>
            <w:tcBorders>
              <w:bottom w:val="single" w:sz="4" w:space="0" w:color="1F497D"/>
            </w:tcBorders>
            <w:vAlign w:val="center"/>
          </w:tcPr>
          <w:p w:rsidR="00745358" w:rsidRPr="003B5765" w:rsidRDefault="00275303" w:rsidP="00CC07AB">
            <w:pPr>
              <w:rPr>
                <w:b/>
                <w:color w:val="000000" w:themeColor="text1"/>
              </w:rPr>
            </w:pPr>
            <w:r w:rsidRPr="003B5765">
              <w:rPr>
                <w:b/>
                <w:color w:val="000000" w:themeColor="text1"/>
              </w:rPr>
              <w:t>Link Game Plan and Goals</w:t>
            </w:r>
          </w:p>
          <w:p w:rsidR="00CC07AB" w:rsidRPr="003B5765" w:rsidRDefault="00275303" w:rsidP="00CC07AB">
            <w:pPr>
              <w:rPr>
                <w:color w:val="000000" w:themeColor="text1"/>
              </w:rPr>
            </w:pPr>
            <w:r w:rsidRPr="003B5765">
              <w:rPr>
                <w:color w:val="000000" w:themeColor="text1"/>
              </w:rPr>
              <w:t>Discuss why it is important to link and employee game plan to their goals.</w:t>
            </w:r>
          </w:p>
        </w:tc>
      </w:tr>
      <w:tr w:rsidR="00275303" w:rsidRPr="003B5765" w:rsidTr="00CB3BFF">
        <w:tc>
          <w:tcPr>
            <w:tcW w:w="2464" w:type="dxa"/>
            <w:shd w:val="clear" w:color="auto" w:fill="D9D9D9" w:themeFill="background1" w:themeFillShade="D9"/>
            <w:vAlign w:val="center"/>
          </w:tcPr>
          <w:p w:rsidR="00275303" w:rsidRPr="003B5765" w:rsidRDefault="00275303" w:rsidP="00CC07AB">
            <w:pPr>
              <w:rPr>
                <w:b/>
                <w:bCs/>
                <w:color w:val="000000" w:themeColor="text1"/>
              </w:rPr>
            </w:pPr>
            <w:r w:rsidRPr="003B5765">
              <w:rPr>
                <w:b/>
                <w:bCs/>
                <w:color w:val="000000" w:themeColor="text1"/>
              </w:rPr>
              <w:t>Materials Required</w:t>
            </w:r>
          </w:p>
        </w:tc>
        <w:tc>
          <w:tcPr>
            <w:tcW w:w="7218" w:type="dxa"/>
            <w:shd w:val="clear" w:color="auto" w:fill="D9D9D9" w:themeFill="background1" w:themeFillShade="D9"/>
            <w:vAlign w:val="center"/>
          </w:tcPr>
          <w:p w:rsidR="00275303" w:rsidRPr="003B5765" w:rsidRDefault="00275303" w:rsidP="00275303">
            <w:pPr>
              <w:rPr>
                <w:b/>
                <w:bCs/>
                <w:color w:val="000000" w:themeColor="text1"/>
              </w:rPr>
            </w:pPr>
            <w:r w:rsidRPr="003B5765">
              <w:rPr>
                <w:b/>
                <w:bCs/>
                <w:color w:val="000000" w:themeColor="text1"/>
              </w:rPr>
              <w:t>Flipchart/board and marker</w:t>
            </w:r>
          </w:p>
        </w:tc>
      </w:tr>
      <w:tr w:rsidR="00275303" w:rsidRPr="003B5765" w:rsidTr="00CB3BFF">
        <w:trPr>
          <w:trHeight w:val="440"/>
        </w:trPr>
        <w:tc>
          <w:tcPr>
            <w:tcW w:w="2464" w:type="dxa"/>
            <w:tcBorders>
              <w:bottom w:val="single" w:sz="4" w:space="0" w:color="1F497D"/>
            </w:tcBorders>
            <w:vAlign w:val="center"/>
          </w:tcPr>
          <w:p w:rsidR="00275303" w:rsidRPr="003B5765" w:rsidRDefault="00275303" w:rsidP="00CC07AB">
            <w:pPr>
              <w:rPr>
                <w:b/>
                <w:bCs/>
                <w:color w:val="000000" w:themeColor="text1"/>
              </w:rPr>
            </w:pPr>
            <w:r w:rsidRPr="003B5765">
              <w:rPr>
                <w:b/>
                <w:bCs/>
                <w:color w:val="000000" w:themeColor="text1"/>
              </w:rPr>
              <w:t>Planning Checklist</w:t>
            </w:r>
          </w:p>
        </w:tc>
        <w:tc>
          <w:tcPr>
            <w:tcW w:w="7218" w:type="dxa"/>
            <w:tcBorders>
              <w:bottom w:val="single" w:sz="4" w:space="0" w:color="1F497D"/>
            </w:tcBorders>
            <w:vAlign w:val="center"/>
          </w:tcPr>
          <w:p w:rsidR="00275303" w:rsidRPr="003B5765" w:rsidRDefault="00275303" w:rsidP="00275303">
            <w:pPr>
              <w:rPr>
                <w:color w:val="000000" w:themeColor="text1"/>
              </w:rPr>
            </w:pPr>
            <w:r w:rsidRPr="003B5765">
              <w:rPr>
                <w:color w:val="000000" w:themeColor="text1"/>
              </w:rPr>
              <w:t>None</w:t>
            </w:r>
          </w:p>
        </w:tc>
      </w:tr>
      <w:tr w:rsidR="00275303" w:rsidRPr="003B5765" w:rsidTr="00CB3BFF">
        <w:tc>
          <w:tcPr>
            <w:tcW w:w="2464" w:type="dxa"/>
            <w:shd w:val="clear" w:color="auto" w:fill="D9D9D9" w:themeFill="background1" w:themeFillShade="D9"/>
            <w:vAlign w:val="center"/>
          </w:tcPr>
          <w:p w:rsidR="00275303" w:rsidRPr="003B5765" w:rsidRDefault="00275303" w:rsidP="00CC07AB">
            <w:pPr>
              <w:rPr>
                <w:b/>
                <w:bCs/>
                <w:color w:val="000000" w:themeColor="text1"/>
              </w:rPr>
            </w:pPr>
            <w:r w:rsidRPr="003B5765">
              <w:rPr>
                <w:b/>
                <w:bCs/>
                <w:color w:val="000000" w:themeColor="text1"/>
              </w:rPr>
              <w:t>Recommended Activity</w:t>
            </w:r>
          </w:p>
        </w:tc>
        <w:tc>
          <w:tcPr>
            <w:tcW w:w="7218" w:type="dxa"/>
            <w:shd w:val="clear" w:color="auto" w:fill="D9D9D9" w:themeFill="background1" w:themeFillShade="D9"/>
            <w:vAlign w:val="center"/>
          </w:tcPr>
          <w:p w:rsidR="00275303" w:rsidRPr="003B5765" w:rsidRDefault="00275303" w:rsidP="00275303">
            <w:pPr>
              <w:rPr>
                <w:color w:val="000000" w:themeColor="text1"/>
              </w:rPr>
            </w:pPr>
            <w:r w:rsidRPr="003B5765">
              <w:rPr>
                <w:color w:val="000000" w:themeColor="text1"/>
              </w:rPr>
              <w:t>Discuss the different need for game plans with the class.</w:t>
            </w:r>
            <w:r w:rsidR="009F18D0" w:rsidRPr="003B5765">
              <w:rPr>
                <w:color w:val="000000" w:themeColor="text1"/>
              </w:rPr>
              <w:t xml:space="preserve"> </w:t>
            </w:r>
            <w:r w:rsidRPr="003B5765">
              <w:rPr>
                <w:color w:val="000000" w:themeColor="text1"/>
              </w:rPr>
              <w:t>Ask the class to name instances where a goal is linked with game plan before it is carried out.</w:t>
            </w:r>
            <w:r w:rsidR="009F18D0" w:rsidRPr="003B5765">
              <w:rPr>
                <w:color w:val="000000" w:themeColor="text1"/>
              </w:rPr>
              <w:t xml:space="preserve"> </w:t>
            </w:r>
            <w:r w:rsidRPr="003B5765">
              <w:rPr>
                <w:color w:val="000000" w:themeColor="text1"/>
              </w:rPr>
              <w:t>Write some of their answers on the board/flipchart.</w:t>
            </w:r>
          </w:p>
        </w:tc>
      </w:tr>
      <w:tr w:rsidR="00275303" w:rsidRPr="003B5765" w:rsidTr="00CB3BFF">
        <w:tc>
          <w:tcPr>
            <w:tcW w:w="2464" w:type="dxa"/>
            <w:tcBorders>
              <w:bottom w:val="single" w:sz="4" w:space="0" w:color="1F497D"/>
            </w:tcBorders>
            <w:vAlign w:val="center"/>
          </w:tcPr>
          <w:p w:rsidR="00275303" w:rsidRPr="003B5765" w:rsidRDefault="00275303" w:rsidP="00CC07AB">
            <w:pPr>
              <w:rPr>
                <w:b/>
                <w:bCs/>
                <w:color w:val="000000" w:themeColor="text1"/>
              </w:rPr>
            </w:pPr>
            <w:r w:rsidRPr="003B5765">
              <w:rPr>
                <w:b/>
                <w:bCs/>
                <w:color w:val="000000" w:themeColor="text1"/>
              </w:rPr>
              <w:lastRenderedPageBreak/>
              <w:t>Stories to Share</w:t>
            </w:r>
          </w:p>
        </w:tc>
        <w:tc>
          <w:tcPr>
            <w:tcW w:w="7218" w:type="dxa"/>
            <w:tcBorders>
              <w:bottom w:val="single" w:sz="4" w:space="0" w:color="1F497D"/>
            </w:tcBorders>
            <w:vAlign w:val="center"/>
          </w:tcPr>
          <w:p w:rsidR="00275303" w:rsidRPr="003B5765" w:rsidRDefault="00275303" w:rsidP="00275303">
            <w:pPr>
              <w:rPr>
                <w:color w:val="000000" w:themeColor="text1"/>
              </w:rPr>
            </w:pPr>
            <w:r w:rsidRPr="003B5765">
              <w:rPr>
                <w:color w:val="000000" w:themeColor="text1"/>
              </w:rPr>
              <w:t xml:space="preserve">Share any personal, relevant stories. </w:t>
            </w:r>
          </w:p>
        </w:tc>
      </w:tr>
      <w:tr w:rsidR="00275303" w:rsidRPr="003B5765" w:rsidTr="00CB3BFF">
        <w:tc>
          <w:tcPr>
            <w:tcW w:w="2464" w:type="dxa"/>
            <w:shd w:val="clear" w:color="auto" w:fill="D9D9D9" w:themeFill="background1" w:themeFillShade="D9"/>
            <w:vAlign w:val="center"/>
          </w:tcPr>
          <w:p w:rsidR="00275303" w:rsidRPr="003B5765" w:rsidRDefault="00275303" w:rsidP="00CC07AB">
            <w:pPr>
              <w:rPr>
                <w:b/>
                <w:bCs/>
                <w:color w:val="000000" w:themeColor="text1"/>
              </w:rPr>
            </w:pPr>
            <w:r w:rsidRPr="003B5765">
              <w:rPr>
                <w:b/>
                <w:bCs/>
                <w:color w:val="000000" w:themeColor="text1"/>
              </w:rPr>
              <w:t>Delivery Tips</w:t>
            </w:r>
          </w:p>
        </w:tc>
        <w:tc>
          <w:tcPr>
            <w:tcW w:w="7218" w:type="dxa"/>
            <w:shd w:val="clear" w:color="auto" w:fill="D9D9D9" w:themeFill="background1" w:themeFillShade="D9"/>
            <w:vAlign w:val="center"/>
          </w:tcPr>
          <w:p w:rsidR="00275303" w:rsidRPr="003B5765" w:rsidRDefault="00275303" w:rsidP="00275303">
            <w:pPr>
              <w:rPr>
                <w:color w:val="000000" w:themeColor="text1"/>
              </w:rPr>
            </w:pPr>
            <w:r w:rsidRPr="003B5765">
              <w:rPr>
                <w:color w:val="000000" w:themeColor="text1"/>
              </w:rPr>
              <w:t>Encourage everyone to participate.</w:t>
            </w:r>
          </w:p>
        </w:tc>
      </w:tr>
      <w:tr w:rsidR="00CC07AB" w:rsidRPr="003B5765" w:rsidTr="00CB3BFF">
        <w:tc>
          <w:tcPr>
            <w:tcW w:w="2464"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218" w:type="dxa"/>
            <w:vAlign w:val="center"/>
          </w:tcPr>
          <w:p w:rsidR="00CC07AB" w:rsidRPr="003B5765" w:rsidRDefault="00F36288" w:rsidP="00ED027A">
            <w:pPr>
              <w:rPr>
                <w:color w:val="000000" w:themeColor="text1"/>
              </w:rPr>
            </w:pPr>
            <w:r w:rsidRPr="003B5765">
              <w:rPr>
                <w:color w:val="000000" w:themeColor="text1"/>
              </w:rPr>
              <w:t>How can an employee link their game plan to their goals?</w:t>
            </w:r>
          </w:p>
        </w:tc>
      </w:tr>
    </w:tbl>
    <w:p w:rsidR="00CC07AB" w:rsidRPr="003B5765" w:rsidRDefault="00CC07AB" w:rsidP="003B5765"/>
    <w:p w:rsidR="00CC07AB" w:rsidRPr="003B5765" w:rsidRDefault="006663D2" w:rsidP="00CC07AB">
      <w:pPr>
        <w:pStyle w:val="Heading2"/>
      </w:pPr>
      <w:bookmarkStart w:id="83" w:name="_Toc412547458"/>
      <w:r w:rsidRPr="003B5765">
        <w:t>Do Drills</w:t>
      </w:r>
      <w:bookmarkEnd w:id="83"/>
    </w:p>
    <w:p w:rsidR="00CC07AB" w:rsidRPr="003B5765" w:rsidRDefault="0032286C" w:rsidP="008E3BEC">
      <w:r w:rsidRPr="003B5765">
        <w:rPr>
          <w:rFonts w:ascii="Arial" w:hAnsi="Arial" w:cs="Arial"/>
          <w:noProof/>
          <w:color w:val="0033CC"/>
          <w:sz w:val="21"/>
          <w:szCs w:val="21"/>
          <w:lang w:bidi="ar-SA"/>
        </w:rPr>
        <w:drawing>
          <wp:anchor distT="0" distB="0" distL="114300" distR="114300" simplePos="0" relativeHeight="251808256" behindDoc="0" locked="0" layoutInCell="1" allowOverlap="1" wp14:anchorId="5FE6B723" wp14:editId="310CAD2E">
            <wp:simplePos x="0" y="0"/>
            <wp:positionH relativeFrom="column">
              <wp:posOffset>0</wp:posOffset>
            </wp:positionH>
            <wp:positionV relativeFrom="paragraph">
              <wp:posOffset>2540</wp:posOffset>
            </wp:positionV>
            <wp:extent cx="952500" cy="845820"/>
            <wp:effectExtent l="0" t="0" r="0" b="0"/>
            <wp:wrapSquare wrapText="bothSides"/>
            <wp:docPr id="135" name="Picture 135" descr="soldier army military Drill Sgt clip art">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oldier army military Drill Sgt clip art">
                      <a:hlinkClick r:id="rId45"/>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952500" cy="845820"/>
                    </a:xfrm>
                    <a:prstGeom prst="rect">
                      <a:avLst/>
                    </a:prstGeom>
                    <a:noFill/>
                    <a:ln>
                      <a:noFill/>
                    </a:ln>
                  </pic:spPr>
                </pic:pic>
              </a:graphicData>
            </a:graphic>
          </wp:anchor>
        </w:drawing>
      </w:r>
      <w:r w:rsidR="001B5641" w:rsidRPr="003B5765">
        <w:t>One method of coaching that is often overlooked is the act of doing drills and exercises to keep employees sharp and on their toes.</w:t>
      </w:r>
      <w:r w:rsidR="009F18D0" w:rsidRPr="003B5765">
        <w:t xml:space="preserve"> </w:t>
      </w:r>
      <w:r w:rsidR="001B5641" w:rsidRPr="003B5765">
        <w:t xml:space="preserve">When employees realize they need to accomplish something or set </w:t>
      </w:r>
      <w:r w:rsidR="00F66DE7" w:rsidRPr="003B5765">
        <w:t xml:space="preserve">a </w:t>
      </w:r>
      <w:r w:rsidR="001B5641" w:rsidRPr="003B5765">
        <w:t>goal, there are actions they need to take in order to achieve them.</w:t>
      </w:r>
      <w:r w:rsidR="009F18D0" w:rsidRPr="003B5765">
        <w:t xml:space="preserve"> </w:t>
      </w:r>
      <w:r w:rsidR="001B5641" w:rsidRPr="003B5765">
        <w:t>Common drill tools include role playing, scripting and even progress quizzes –all are designed to allow the employee to gain practice or skill in a particular area.</w:t>
      </w:r>
      <w:r w:rsidR="009F18D0" w:rsidRPr="003B5765">
        <w:t xml:space="preserve"> </w:t>
      </w:r>
      <w:r w:rsidR="001B5641" w:rsidRPr="003B5765">
        <w:t>Performing drills are a great way to hone an employee’s skills and lets them feel more prepared when it’s time to put hat skill to the test.</w:t>
      </w:r>
      <w:r w:rsidR="009F18D0" w:rsidRPr="003B5765">
        <w:t xml:space="preserve"> </w:t>
      </w:r>
      <w:r w:rsidR="001B5641" w:rsidRPr="003B5765">
        <w:t>After all, practice makes perfect- and an employee can never have too much help when reaching for their goals.</w:t>
      </w:r>
    </w:p>
    <w:p w:rsidR="001B5641" w:rsidRPr="003B5765" w:rsidRDefault="001B5641" w:rsidP="008E3BEC">
      <w:r w:rsidRPr="003B5765">
        <w:t>Common drill practices:</w:t>
      </w:r>
    </w:p>
    <w:p w:rsidR="001B5641" w:rsidRPr="003B5765" w:rsidRDefault="001B5641" w:rsidP="00BF2B15">
      <w:pPr>
        <w:pStyle w:val="ListParagraph"/>
        <w:numPr>
          <w:ilvl w:val="0"/>
          <w:numId w:val="124"/>
        </w:numPr>
      </w:pPr>
      <w:r w:rsidRPr="003B5765">
        <w:t>Role play a particular scenario</w:t>
      </w:r>
    </w:p>
    <w:p w:rsidR="001B5641" w:rsidRPr="003B5765" w:rsidRDefault="001B5641" w:rsidP="00BF2B15">
      <w:pPr>
        <w:pStyle w:val="ListParagraph"/>
        <w:numPr>
          <w:ilvl w:val="0"/>
          <w:numId w:val="124"/>
        </w:numPr>
      </w:pPr>
      <w:r w:rsidRPr="003B5765">
        <w:t>Create a script of what to say/don’t say</w:t>
      </w:r>
    </w:p>
    <w:p w:rsidR="001B5641" w:rsidRPr="003B5765" w:rsidRDefault="001B5641" w:rsidP="00BF2B15">
      <w:pPr>
        <w:pStyle w:val="ListParagraph"/>
        <w:numPr>
          <w:ilvl w:val="0"/>
          <w:numId w:val="124"/>
        </w:numPr>
      </w:pPr>
      <w:r w:rsidRPr="003B5765">
        <w:t>Uses quizzes or evaluations to test a particular skill area</w:t>
      </w:r>
    </w:p>
    <w:p w:rsidR="003B5765" w:rsidRPr="003B5765" w:rsidRDefault="003B5765" w:rsidP="003B5765"/>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9A513C" w:rsidP="00CC07AB">
            <w:pPr>
              <w:rPr>
                <w:b/>
                <w:bCs/>
                <w:color w:val="000000" w:themeColor="text1"/>
              </w:rPr>
            </w:pPr>
            <w:r w:rsidRPr="003B5765">
              <w:rPr>
                <w:b/>
                <w:bCs/>
                <w:color w:val="000000" w:themeColor="text1"/>
              </w:rPr>
              <w:t>8</w:t>
            </w:r>
            <w:r w:rsidR="00CD7FF6" w:rsidRPr="003B5765">
              <w:rPr>
                <w:b/>
                <w:bCs/>
                <w:color w:val="000000" w:themeColor="text1"/>
              </w:rPr>
              <w:t xml:space="preserve"> 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275303" w:rsidP="00E82A11">
            <w:pPr>
              <w:rPr>
                <w:color w:val="000000" w:themeColor="text1"/>
              </w:rPr>
            </w:pPr>
            <w:r w:rsidRPr="003B5765">
              <w:rPr>
                <w:color w:val="000000" w:themeColor="text1"/>
              </w:rPr>
              <w:t>Review the benefit of performing drills.</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1544A8" w:rsidRPr="003B5765" w:rsidRDefault="00275303" w:rsidP="00CC07AB">
            <w:pPr>
              <w:rPr>
                <w:b/>
                <w:color w:val="000000" w:themeColor="text1"/>
              </w:rPr>
            </w:pPr>
            <w:r w:rsidRPr="003B5765">
              <w:rPr>
                <w:b/>
                <w:color w:val="000000" w:themeColor="text1"/>
              </w:rPr>
              <w:t>Do Drills</w:t>
            </w:r>
          </w:p>
          <w:p w:rsidR="00CC07AB" w:rsidRPr="003B5765" w:rsidRDefault="00275303" w:rsidP="00E82A11">
            <w:pPr>
              <w:rPr>
                <w:color w:val="000000" w:themeColor="text1"/>
              </w:rPr>
            </w:pPr>
            <w:r w:rsidRPr="003B5765">
              <w:rPr>
                <w:color w:val="000000" w:themeColor="text1"/>
              </w:rPr>
              <w:t>Discuss how drills can help the employee with their skills and abilities.</w:t>
            </w:r>
          </w:p>
        </w:tc>
      </w:tr>
      <w:tr w:rsidR="00275303" w:rsidRPr="003B5765">
        <w:tc>
          <w:tcPr>
            <w:tcW w:w="2448" w:type="dxa"/>
            <w:shd w:val="clear" w:color="auto" w:fill="D9D9D9" w:themeFill="background1" w:themeFillShade="D9"/>
            <w:vAlign w:val="center"/>
          </w:tcPr>
          <w:p w:rsidR="00275303" w:rsidRPr="003B5765" w:rsidRDefault="00275303"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275303" w:rsidRPr="003B5765" w:rsidRDefault="00275303" w:rsidP="00275303">
            <w:pPr>
              <w:rPr>
                <w:b/>
                <w:bCs/>
                <w:color w:val="000000" w:themeColor="text1"/>
              </w:rPr>
            </w:pPr>
            <w:r w:rsidRPr="003B5765">
              <w:rPr>
                <w:b/>
                <w:bCs/>
                <w:color w:val="000000" w:themeColor="text1"/>
              </w:rPr>
              <w:t>Flipchart/board and marker</w:t>
            </w:r>
          </w:p>
        </w:tc>
      </w:tr>
      <w:tr w:rsidR="00275303" w:rsidRPr="003B5765">
        <w:trPr>
          <w:trHeight w:val="440"/>
        </w:trPr>
        <w:tc>
          <w:tcPr>
            <w:tcW w:w="2448" w:type="dxa"/>
            <w:tcBorders>
              <w:bottom w:val="single" w:sz="4" w:space="0" w:color="1F497D"/>
            </w:tcBorders>
            <w:vAlign w:val="center"/>
          </w:tcPr>
          <w:p w:rsidR="00275303" w:rsidRPr="003B5765" w:rsidRDefault="00275303"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275303" w:rsidRPr="003B5765" w:rsidRDefault="00275303" w:rsidP="00275303">
            <w:pPr>
              <w:rPr>
                <w:color w:val="000000" w:themeColor="text1"/>
              </w:rPr>
            </w:pPr>
            <w:r w:rsidRPr="003B5765">
              <w:rPr>
                <w:color w:val="000000" w:themeColor="text1"/>
              </w:rPr>
              <w:t>None</w:t>
            </w:r>
          </w:p>
        </w:tc>
      </w:tr>
      <w:tr w:rsidR="00275303" w:rsidRPr="003B5765">
        <w:tc>
          <w:tcPr>
            <w:tcW w:w="2448" w:type="dxa"/>
            <w:shd w:val="clear" w:color="auto" w:fill="D9D9D9" w:themeFill="background1" w:themeFillShade="D9"/>
            <w:vAlign w:val="center"/>
          </w:tcPr>
          <w:p w:rsidR="00275303" w:rsidRPr="003B5765" w:rsidRDefault="00275303"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275303" w:rsidRPr="003B5765" w:rsidRDefault="00275303" w:rsidP="00275303">
            <w:pPr>
              <w:rPr>
                <w:color w:val="000000" w:themeColor="text1"/>
              </w:rPr>
            </w:pPr>
            <w:r w:rsidRPr="003B5765">
              <w:rPr>
                <w:color w:val="000000" w:themeColor="text1"/>
              </w:rPr>
              <w:t>Discuss the various types of drill and tests used when learning new materials.</w:t>
            </w:r>
            <w:r w:rsidR="009F18D0" w:rsidRPr="003B5765">
              <w:rPr>
                <w:color w:val="000000" w:themeColor="text1"/>
              </w:rPr>
              <w:t xml:space="preserve"> </w:t>
            </w:r>
            <w:r w:rsidRPr="003B5765">
              <w:rPr>
                <w:color w:val="000000" w:themeColor="text1"/>
              </w:rPr>
              <w:t>Ask the class to name some drills they have used in the past to learn new materials or skills.</w:t>
            </w:r>
            <w:r w:rsidR="009F18D0" w:rsidRPr="003B5765">
              <w:rPr>
                <w:color w:val="000000" w:themeColor="text1"/>
              </w:rPr>
              <w:t xml:space="preserve"> </w:t>
            </w:r>
            <w:r w:rsidRPr="003B5765">
              <w:rPr>
                <w:color w:val="000000" w:themeColor="text1"/>
              </w:rPr>
              <w:t>Write some of their answers on the board/flipchart.</w:t>
            </w:r>
          </w:p>
        </w:tc>
      </w:tr>
      <w:tr w:rsidR="00275303" w:rsidRPr="003B5765">
        <w:tc>
          <w:tcPr>
            <w:tcW w:w="2448" w:type="dxa"/>
            <w:tcBorders>
              <w:bottom w:val="single" w:sz="4" w:space="0" w:color="1F497D"/>
            </w:tcBorders>
            <w:vAlign w:val="center"/>
          </w:tcPr>
          <w:p w:rsidR="00275303" w:rsidRPr="003B5765" w:rsidRDefault="00275303"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275303" w:rsidRPr="003B5765" w:rsidRDefault="00275303" w:rsidP="00275303">
            <w:pPr>
              <w:rPr>
                <w:color w:val="000000" w:themeColor="text1"/>
              </w:rPr>
            </w:pPr>
            <w:r w:rsidRPr="003B5765">
              <w:rPr>
                <w:color w:val="000000" w:themeColor="text1"/>
              </w:rPr>
              <w:t xml:space="preserve">Share any personal, relevant stories. </w:t>
            </w:r>
          </w:p>
        </w:tc>
      </w:tr>
      <w:tr w:rsidR="00275303" w:rsidRPr="003B5765">
        <w:tc>
          <w:tcPr>
            <w:tcW w:w="2448" w:type="dxa"/>
            <w:shd w:val="clear" w:color="auto" w:fill="D9D9D9" w:themeFill="background1" w:themeFillShade="D9"/>
            <w:vAlign w:val="center"/>
          </w:tcPr>
          <w:p w:rsidR="00275303" w:rsidRPr="003B5765" w:rsidRDefault="00275303"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275303" w:rsidRPr="003B5765" w:rsidRDefault="00275303"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lastRenderedPageBreak/>
              <w:t>Review Questions</w:t>
            </w:r>
          </w:p>
        </w:tc>
        <w:tc>
          <w:tcPr>
            <w:tcW w:w="7128" w:type="dxa"/>
            <w:vAlign w:val="center"/>
          </w:tcPr>
          <w:p w:rsidR="00CC07AB" w:rsidRPr="003B5765" w:rsidRDefault="00A07E16" w:rsidP="00580402">
            <w:pPr>
              <w:rPr>
                <w:color w:val="000000" w:themeColor="text1"/>
              </w:rPr>
            </w:pPr>
            <w:r w:rsidRPr="003B5765">
              <w:rPr>
                <w:color w:val="000000" w:themeColor="text1"/>
              </w:rPr>
              <w:t xml:space="preserve">Why </w:t>
            </w:r>
            <w:r w:rsidR="00104301" w:rsidRPr="003B5765">
              <w:rPr>
                <w:color w:val="000000" w:themeColor="text1"/>
              </w:rPr>
              <w:t>are drills</w:t>
            </w:r>
            <w:r w:rsidRPr="003B5765">
              <w:rPr>
                <w:color w:val="000000" w:themeColor="text1"/>
              </w:rPr>
              <w:t xml:space="preserve"> important for improving skills and abilities?</w:t>
            </w:r>
          </w:p>
        </w:tc>
      </w:tr>
    </w:tbl>
    <w:p w:rsidR="00CC07AB" w:rsidRPr="003B5765" w:rsidRDefault="00CC07AB" w:rsidP="00CC07AB"/>
    <w:p w:rsidR="00023729" w:rsidRPr="003B5765" w:rsidRDefault="006663D2" w:rsidP="00023729">
      <w:pPr>
        <w:pStyle w:val="Heading2"/>
      </w:pPr>
      <w:bookmarkStart w:id="84" w:name="_Toc412547459"/>
      <w:r w:rsidRPr="003B5765">
        <w:t>Assess Progress</w:t>
      </w:r>
      <w:bookmarkEnd w:id="84"/>
    </w:p>
    <w:p w:rsidR="00CC07AB" w:rsidRPr="003B5765" w:rsidRDefault="0032286C" w:rsidP="00023729">
      <w:r w:rsidRPr="003B5765">
        <w:rPr>
          <w:noProof/>
          <w:lang w:bidi="ar-SA"/>
        </w:rPr>
        <w:drawing>
          <wp:anchor distT="0" distB="0" distL="114300" distR="114300" simplePos="0" relativeHeight="251810304" behindDoc="0" locked="0" layoutInCell="1" allowOverlap="1" wp14:anchorId="4E5C9407" wp14:editId="50A7B3F9">
            <wp:simplePos x="0" y="0"/>
            <wp:positionH relativeFrom="margin">
              <wp:align>left</wp:align>
            </wp:positionH>
            <wp:positionV relativeFrom="paragraph">
              <wp:posOffset>29845</wp:posOffset>
            </wp:positionV>
            <wp:extent cx="944880" cy="838200"/>
            <wp:effectExtent l="0" t="0" r="7620" b="0"/>
            <wp:wrapSquare wrapText="bothSides"/>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MP900409423[1].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944880" cy="838200"/>
                    </a:xfrm>
                    <a:prstGeom prst="rect">
                      <a:avLst/>
                    </a:prstGeom>
                  </pic:spPr>
                </pic:pic>
              </a:graphicData>
            </a:graphic>
          </wp:anchor>
        </w:drawing>
      </w:r>
      <w:r w:rsidR="009C1B0F" w:rsidRPr="003B5765">
        <w:t>After an employee has created their action plan and begun to work toward their goals, it is always a good idea to establish check points to assess their progress.</w:t>
      </w:r>
      <w:r w:rsidR="009F18D0" w:rsidRPr="003B5765">
        <w:t xml:space="preserve"> </w:t>
      </w:r>
      <w:r w:rsidR="009C1B0F" w:rsidRPr="003B5765">
        <w:t>At what point the assessment occurs can vary by each employee – each person will progress at different rates.</w:t>
      </w:r>
      <w:r w:rsidR="009F18D0" w:rsidRPr="003B5765">
        <w:t xml:space="preserve"> </w:t>
      </w:r>
      <w:r w:rsidR="009C1B0F" w:rsidRPr="003B5765">
        <w:t>The manager or employee life coach should determine what types of assessments are necessary and how often they will be conducted since they will know what will work best for the employee.</w:t>
      </w:r>
      <w:r w:rsidR="009F18D0" w:rsidRPr="003B5765">
        <w:t xml:space="preserve"> </w:t>
      </w:r>
      <w:r w:rsidR="009C1B0F" w:rsidRPr="003B5765">
        <w:t>After each assessment, the employee and the manager or life coach can determine if the employee is making good progress or if they are falling behind in some way and need to change/alter their strategy</w:t>
      </w:r>
      <w:r w:rsidR="00E82925" w:rsidRPr="003B5765">
        <w:t xml:space="preserve"> and game plan.</w:t>
      </w:r>
    </w:p>
    <w:p w:rsidR="003B5765" w:rsidRPr="003B5765" w:rsidRDefault="003B5765" w:rsidP="00023729"/>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CB3BFF" w:rsidP="00CC07AB">
            <w:pPr>
              <w:rPr>
                <w:b/>
                <w:bCs/>
                <w:color w:val="000000" w:themeColor="text1"/>
              </w:rPr>
            </w:pPr>
            <w:r w:rsidRPr="003B5765">
              <w:rPr>
                <w:b/>
                <w:bCs/>
                <w:color w:val="000000" w:themeColor="text1"/>
              </w:rPr>
              <w:t>7</w:t>
            </w:r>
            <w:r w:rsidR="007908C2" w:rsidRPr="003B5765">
              <w:rPr>
                <w:b/>
                <w:bCs/>
                <w:color w:val="000000" w:themeColor="text1"/>
              </w:rPr>
              <w:t xml:space="preserve"> 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275303" w:rsidP="0079525C">
            <w:pPr>
              <w:rPr>
                <w:color w:val="000000" w:themeColor="text1"/>
              </w:rPr>
            </w:pPr>
            <w:r w:rsidRPr="003B5765">
              <w:rPr>
                <w:color w:val="000000" w:themeColor="text1"/>
              </w:rPr>
              <w:t>Review the importance of assessments.</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7908C2" w:rsidRPr="003B5765" w:rsidRDefault="00275303" w:rsidP="00CC07AB">
            <w:pPr>
              <w:rPr>
                <w:b/>
                <w:color w:val="000000" w:themeColor="text1"/>
              </w:rPr>
            </w:pPr>
            <w:r w:rsidRPr="003B5765">
              <w:rPr>
                <w:b/>
                <w:color w:val="000000" w:themeColor="text1"/>
              </w:rPr>
              <w:t>Assess Progress</w:t>
            </w:r>
          </w:p>
          <w:p w:rsidR="00CC07AB" w:rsidRPr="003B5765" w:rsidRDefault="00275303" w:rsidP="00BB1FA6">
            <w:pPr>
              <w:rPr>
                <w:color w:val="000000" w:themeColor="text1"/>
              </w:rPr>
            </w:pPr>
            <w:r w:rsidRPr="003B5765">
              <w:rPr>
                <w:color w:val="000000" w:themeColor="text1"/>
              </w:rPr>
              <w:t>Discuss how assessments are important when monitoring progress.</w:t>
            </w:r>
          </w:p>
        </w:tc>
      </w:tr>
      <w:tr w:rsidR="00275303" w:rsidRPr="003B5765">
        <w:tc>
          <w:tcPr>
            <w:tcW w:w="2448" w:type="dxa"/>
            <w:shd w:val="clear" w:color="auto" w:fill="D9D9D9" w:themeFill="background1" w:themeFillShade="D9"/>
            <w:vAlign w:val="center"/>
          </w:tcPr>
          <w:p w:rsidR="00275303" w:rsidRPr="003B5765" w:rsidRDefault="00275303"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275303" w:rsidRPr="003B5765" w:rsidRDefault="00275303" w:rsidP="00275303">
            <w:pPr>
              <w:rPr>
                <w:b/>
                <w:bCs/>
                <w:color w:val="000000" w:themeColor="text1"/>
              </w:rPr>
            </w:pPr>
            <w:r w:rsidRPr="003B5765">
              <w:rPr>
                <w:b/>
                <w:bCs/>
                <w:color w:val="000000" w:themeColor="text1"/>
              </w:rPr>
              <w:t>Flipchart/board and marker</w:t>
            </w:r>
          </w:p>
        </w:tc>
      </w:tr>
      <w:tr w:rsidR="00275303" w:rsidRPr="003B5765">
        <w:trPr>
          <w:trHeight w:val="440"/>
        </w:trPr>
        <w:tc>
          <w:tcPr>
            <w:tcW w:w="2448" w:type="dxa"/>
            <w:tcBorders>
              <w:bottom w:val="single" w:sz="4" w:space="0" w:color="1F497D"/>
            </w:tcBorders>
            <w:vAlign w:val="center"/>
          </w:tcPr>
          <w:p w:rsidR="00275303" w:rsidRPr="003B5765" w:rsidRDefault="00275303"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275303" w:rsidRPr="003B5765" w:rsidRDefault="00275303" w:rsidP="00275303">
            <w:pPr>
              <w:rPr>
                <w:color w:val="000000" w:themeColor="text1"/>
              </w:rPr>
            </w:pPr>
            <w:r w:rsidRPr="003B5765">
              <w:rPr>
                <w:color w:val="000000" w:themeColor="text1"/>
              </w:rPr>
              <w:t>None</w:t>
            </w:r>
          </w:p>
        </w:tc>
      </w:tr>
      <w:tr w:rsidR="00275303" w:rsidRPr="003B5765">
        <w:tc>
          <w:tcPr>
            <w:tcW w:w="2448" w:type="dxa"/>
            <w:shd w:val="clear" w:color="auto" w:fill="D9D9D9" w:themeFill="background1" w:themeFillShade="D9"/>
            <w:vAlign w:val="center"/>
          </w:tcPr>
          <w:p w:rsidR="00275303" w:rsidRPr="003B5765" w:rsidRDefault="00275303"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275303" w:rsidRPr="003B5765" w:rsidRDefault="00275303" w:rsidP="002F7246">
            <w:pPr>
              <w:rPr>
                <w:color w:val="000000" w:themeColor="text1"/>
              </w:rPr>
            </w:pPr>
            <w:r w:rsidRPr="003B5765">
              <w:rPr>
                <w:color w:val="000000" w:themeColor="text1"/>
              </w:rPr>
              <w:t xml:space="preserve">Discuss </w:t>
            </w:r>
            <w:r w:rsidR="002F7246" w:rsidRPr="003B5765">
              <w:rPr>
                <w:color w:val="000000" w:themeColor="text1"/>
              </w:rPr>
              <w:t>different types of assessments used for employees when beginning something new.</w:t>
            </w:r>
            <w:r w:rsidR="009F18D0" w:rsidRPr="003B5765">
              <w:rPr>
                <w:color w:val="000000" w:themeColor="text1"/>
              </w:rPr>
              <w:t xml:space="preserve"> </w:t>
            </w:r>
            <w:r w:rsidR="002F7246" w:rsidRPr="003B5765">
              <w:rPr>
                <w:color w:val="000000" w:themeColor="text1"/>
              </w:rPr>
              <w:t>Ask the class to name the different types of results a person can get from the different assessments</w:t>
            </w:r>
            <w:r w:rsidRPr="003B5765">
              <w:rPr>
                <w:color w:val="000000" w:themeColor="text1"/>
              </w:rPr>
              <w:t>.</w:t>
            </w:r>
            <w:r w:rsidR="009F18D0" w:rsidRPr="003B5765">
              <w:rPr>
                <w:color w:val="000000" w:themeColor="text1"/>
              </w:rPr>
              <w:t xml:space="preserve"> </w:t>
            </w:r>
            <w:r w:rsidRPr="003B5765">
              <w:rPr>
                <w:color w:val="000000" w:themeColor="text1"/>
              </w:rPr>
              <w:t>Write some of their answers on the board/flipchart.</w:t>
            </w:r>
          </w:p>
        </w:tc>
      </w:tr>
      <w:tr w:rsidR="00275303" w:rsidRPr="003B5765">
        <w:tc>
          <w:tcPr>
            <w:tcW w:w="2448" w:type="dxa"/>
            <w:tcBorders>
              <w:bottom w:val="single" w:sz="4" w:space="0" w:color="1F497D"/>
            </w:tcBorders>
            <w:vAlign w:val="center"/>
          </w:tcPr>
          <w:p w:rsidR="00275303" w:rsidRPr="003B5765" w:rsidRDefault="00275303"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275303" w:rsidRPr="003B5765" w:rsidRDefault="00275303" w:rsidP="00275303">
            <w:pPr>
              <w:rPr>
                <w:color w:val="000000" w:themeColor="text1"/>
              </w:rPr>
            </w:pPr>
            <w:r w:rsidRPr="003B5765">
              <w:rPr>
                <w:color w:val="000000" w:themeColor="text1"/>
              </w:rPr>
              <w:t xml:space="preserve">Share any personal, relevant stories. </w:t>
            </w:r>
          </w:p>
        </w:tc>
      </w:tr>
      <w:tr w:rsidR="00275303" w:rsidRPr="003B5765">
        <w:tc>
          <w:tcPr>
            <w:tcW w:w="2448" w:type="dxa"/>
            <w:shd w:val="clear" w:color="auto" w:fill="D9D9D9" w:themeFill="background1" w:themeFillShade="D9"/>
            <w:vAlign w:val="center"/>
          </w:tcPr>
          <w:p w:rsidR="00275303" w:rsidRPr="003B5765" w:rsidRDefault="00275303"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275303" w:rsidRPr="003B5765" w:rsidRDefault="00275303" w:rsidP="00275303">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A07E16" w:rsidP="0079525C">
            <w:pPr>
              <w:rPr>
                <w:color w:val="000000" w:themeColor="text1"/>
              </w:rPr>
            </w:pPr>
            <w:r w:rsidRPr="003B5765">
              <w:rPr>
                <w:color w:val="000000" w:themeColor="text1"/>
              </w:rPr>
              <w:t>What is a benefit of assessing an employee’s progress?</w:t>
            </w:r>
          </w:p>
        </w:tc>
      </w:tr>
    </w:tbl>
    <w:p w:rsidR="003B5765" w:rsidRPr="003B5765" w:rsidRDefault="003B5765" w:rsidP="00CC07AB"/>
    <w:p w:rsidR="003B5765" w:rsidRPr="003B5765" w:rsidRDefault="003B5765">
      <w:pPr>
        <w:spacing w:after="0" w:line="240" w:lineRule="auto"/>
      </w:pPr>
      <w:r w:rsidRPr="003B5765">
        <w:br w:type="page"/>
      </w:r>
    </w:p>
    <w:p w:rsidR="00CC07AB" w:rsidRPr="003B5765" w:rsidRDefault="00FF7CFB" w:rsidP="00CC07AB">
      <w:pPr>
        <w:pStyle w:val="Heading2"/>
      </w:pPr>
      <w:bookmarkStart w:id="85" w:name="_Toc412547460"/>
      <w:r w:rsidRPr="003B5765">
        <w:rPr>
          <w:noProof/>
          <w:lang w:bidi="ar-SA"/>
        </w:rPr>
        <w:lastRenderedPageBreak/>
        <w:drawing>
          <wp:anchor distT="0" distB="0" distL="114300" distR="114300" simplePos="0" relativeHeight="251838976" behindDoc="0" locked="0" layoutInCell="1" allowOverlap="1" wp14:anchorId="4CB032B8" wp14:editId="1E969FD4">
            <wp:simplePos x="0" y="0"/>
            <wp:positionH relativeFrom="column">
              <wp:posOffset>-15240</wp:posOffset>
            </wp:positionH>
            <wp:positionV relativeFrom="paragraph">
              <wp:posOffset>306705</wp:posOffset>
            </wp:positionV>
            <wp:extent cx="1021080" cy="913765"/>
            <wp:effectExtent l="0" t="0" r="7620" b="635"/>
            <wp:wrapSquare wrapText="bothSides"/>
            <wp:docPr id="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4"/>
                    <a:srcRect/>
                    <a:stretch>
                      <a:fillRect/>
                    </a:stretch>
                  </pic:blipFill>
                  <pic:spPr bwMode="auto">
                    <a:xfrm>
                      <a:off x="0" y="0"/>
                      <a:ext cx="1021080" cy="913765"/>
                    </a:xfrm>
                    <a:prstGeom prst="rect">
                      <a:avLst/>
                    </a:prstGeom>
                    <a:noFill/>
                    <a:ln w="9525">
                      <a:noFill/>
                      <a:miter lim="800000"/>
                      <a:headEnd/>
                      <a:tailEnd/>
                    </a:ln>
                  </pic:spPr>
                </pic:pic>
              </a:graphicData>
            </a:graphic>
            <wp14:sizeRelH relativeFrom="margin">
              <wp14:pctWidth>0</wp14:pctWidth>
            </wp14:sizeRelH>
          </wp:anchor>
        </w:drawing>
      </w:r>
      <w:r w:rsidR="00CC07AB" w:rsidRPr="003B5765">
        <w:t>Case Study</w:t>
      </w:r>
      <w:bookmarkEnd w:id="85"/>
    </w:p>
    <w:p w:rsidR="001312E6" w:rsidRPr="003B5765" w:rsidRDefault="001312E6" w:rsidP="003B5765">
      <w:r w:rsidRPr="003B5765">
        <w:t>Jerry has been seeing his</w:t>
      </w:r>
      <w:r w:rsidR="00BC3787" w:rsidRPr="003B5765">
        <w:t xml:space="preserve"> employee</w:t>
      </w:r>
      <w:r w:rsidRPr="003B5765">
        <w:t xml:space="preserve"> life coach</w:t>
      </w:r>
      <w:r w:rsidR="00BC3787" w:rsidRPr="003B5765">
        <w:t>,</w:t>
      </w:r>
      <w:r w:rsidRPr="003B5765">
        <w:t xml:space="preserve"> Paul</w:t>
      </w:r>
      <w:r w:rsidR="00BC3787" w:rsidRPr="003B5765">
        <w:t>,</w:t>
      </w:r>
      <w:r w:rsidRPr="003B5765">
        <w:t xml:space="preserve"> for a few months now.</w:t>
      </w:r>
      <w:r w:rsidR="009F18D0" w:rsidRPr="003B5765">
        <w:t xml:space="preserve"> </w:t>
      </w:r>
      <w:r w:rsidRPr="003B5765">
        <w:t xml:space="preserve">He has really made a lot of progress in his personal life but </w:t>
      </w:r>
      <w:r w:rsidR="00104301" w:rsidRPr="003B5765">
        <w:t>now wants</w:t>
      </w:r>
      <w:r w:rsidRPr="003B5765">
        <w:t xml:space="preserve"> to progress </w:t>
      </w:r>
      <w:r w:rsidR="00BC3787" w:rsidRPr="003B5765">
        <w:t>further in his current career at a local retail company</w:t>
      </w:r>
      <w:r w:rsidRPr="003B5765">
        <w:t>.</w:t>
      </w:r>
      <w:r w:rsidR="009F18D0" w:rsidRPr="003B5765">
        <w:t xml:space="preserve"> </w:t>
      </w:r>
      <w:r w:rsidRPr="003B5765">
        <w:t>Jerry wants to obtain a job in the marketing department at his company</w:t>
      </w:r>
      <w:r w:rsidR="00BC3787" w:rsidRPr="003B5765">
        <w:t xml:space="preserve"> instead of staying on the sales floor</w:t>
      </w:r>
      <w:r w:rsidRPr="003B5765">
        <w:t>.</w:t>
      </w:r>
      <w:r w:rsidR="009F18D0" w:rsidRPr="003B5765">
        <w:t xml:space="preserve"> </w:t>
      </w:r>
      <w:r w:rsidRPr="003B5765">
        <w:t xml:space="preserve">He talks to Paul, and </w:t>
      </w:r>
      <w:r w:rsidR="00BC3787" w:rsidRPr="003B5765">
        <w:t>together they come up with a game plan for Jerry</w:t>
      </w:r>
      <w:r w:rsidRPr="003B5765">
        <w:t>.</w:t>
      </w:r>
      <w:r w:rsidR="009F18D0" w:rsidRPr="003B5765">
        <w:t xml:space="preserve"> </w:t>
      </w:r>
      <w:r w:rsidRPr="003B5765">
        <w:t>They outline the steps they need in order for Jerry to meet his goals.</w:t>
      </w:r>
      <w:r w:rsidR="009F18D0" w:rsidRPr="003B5765">
        <w:t xml:space="preserve"> </w:t>
      </w:r>
      <w:r w:rsidRPr="003B5765">
        <w:t>Jerry takes the necessary classes he needs to get his degree for marketing</w:t>
      </w:r>
      <w:r w:rsidR="00BC3787" w:rsidRPr="003B5765">
        <w:t xml:space="preserve"> and learn better communication skills</w:t>
      </w:r>
      <w:r w:rsidRPr="003B5765">
        <w:t>.</w:t>
      </w:r>
      <w:r w:rsidR="009F18D0" w:rsidRPr="003B5765">
        <w:t xml:space="preserve"> </w:t>
      </w:r>
      <w:r w:rsidR="00BC3787" w:rsidRPr="003B5765">
        <w:t>Before his job interview, Jerry role plays</w:t>
      </w:r>
      <w:r w:rsidRPr="003B5765">
        <w:t xml:space="preserve"> </w:t>
      </w:r>
      <w:r w:rsidR="00BC3787" w:rsidRPr="003B5765">
        <w:t>with Paul to practice his interview skills</w:t>
      </w:r>
      <w:r w:rsidRPr="003B5765">
        <w:t>.</w:t>
      </w:r>
      <w:r w:rsidR="009F18D0" w:rsidRPr="003B5765">
        <w:t xml:space="preserve"> </w:t>
      </w:r>
      <w:r w:rsidRPr="003B5765">
        <w:t>Jerry feels like he is finally on track to c</w:t>
      </w:r>
      <w:r w:rsidR="00BC3787" w:rsidRPr="003B5765">
        <w:t>omplete his professional goal and wished him luck before his interview.</w:t>
      </w:r>
    </w:p>
    <w:p w:rsidR="003B5765" w:rsidRPr="003B5765" w:rsidRDefault="003B5765" w:rsidP="003B5765"/>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 xml:space="preserve">Estimated Time </w:t>
            </w:r>
          </w:p>
        </w:tc>
        <w:tc>
          <w:tcPr>
            <w:tcW w:w="7128" w:type="dxa"/>
            <w:tcBorders>
              <w:bottom w:val="single" w:sz="4" w:space="0" w:color="1F497D"/>
            </w:tcBorders>
            <w:vAlign w:val="center"/>
          </w:tcPr>
          <w:p w:rsidR="00CC07AB" w:rsidRPr="003B5765" w:rsidRDefault="00CB3BFF" w:rsidP="00CC07AB">
            <w:pPr>
              <w:rPr>
                <w:b/>
                <w:bCs/>
                <w:color w:val="000000" w:themeColor="text1"/>
              </w:rPr>
            </w:pPr>
            <w:r w:rsidRPr="003B5765">
              <w:rPr>
                <w:b/>
                <w:bCs/>
                <w:color w:val="000000" w:themeColor="text1"/>
              </w:rPr>
              <w:t>6</w:t>
            </w:r>
            <w:r w:rsidR="001A1D6E" w:rsidRPr="003B5765">
              <w:rPr>
                <w:b/>
                <w:bCs/>
                <w:color w:val="000000" w:themeColor="text1"/>
              </w:rPr>
              <w:t xml:space="preserve"> minutes</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Topic Objective</w:t>
            </w:r>
          </w:p>
        </w:tc>
        <w:tc>
          <w:tcPr>
            <w:tcW w:w="7128" w:type="dxa"/>
            <w:shd w:val="clear" w:color="auto" w:fill="D9D9D9" w:themeFill="background1" w:themeFillShade="D9"/>
            <w:vAlign w:val="center"/>
          </w:tcPr>
          <w:p w:rsidR="00CC07AB" w:rsidRPr="003B5765" w:rsidRDefault="001A1D6E" w:rsidP="00CB3BFF">
            <w:pPr>
              <w:rPr>
                <w:color w:val="000000" w:themeColor="text1"/>
              </w:rPr>
            </w:pPr>
            <w:r w:rsidRPr="003B5765">
              <w:rPr>
                <w:color w:val="000000" w:themeColor="text1"/>
              </w:rPr>
              <w:t xml:space="preserve">Introduce the </w:t>
            </w:r>
            <w:r w:rsidR="00F66DE7" w:rsidRPr="003B5765">
              <w:rPr>
                <w:color w:val="000000" w:themeColor="text1"/>
              </w:rPr>
              <w:t>“</w:t>
            </w:r>
            <w:r w:rsidR="001312E6" w:rsidRPr="003B5765">
              <w:rPr>
                <w:color w:val="000000" w:themeColor="text1"/>
              </w:rPr>
              <w:t>Apply What You Learned to the Workplace</w:t>
            </w:r>
            <w:r w:rsidR="00F66DE7" w:rsidRPr="003B5765">
              <w:rPr>
                <w:color w:val="000000" w:themeColor="text1"/>
              </w:rPr>
              <w:t>” Case S</w:t>
            </w:r>
            <w:r w:rsidRPr="003B5765">
              <w:rPr>
                <w:color w:val="000000" w:themeColor="text1"/>
              </w:rPr>
              <w:t>tudy.</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Topic Summary</w:t>
            </w:r>
          </w:p>
        </w:tc>
        <w:tc>
          <w:tcPr>
            <w:tcW w:w="7128" w:type="dxa"/>
            <w:tcBorders>
              <w:bottom w:val="single" w:sz="4" w:space="0" w:color="1F497D"/>
            </w:tcBorders>
            <w:vAlign w:val="center"/>
          </w:tcPr>
          <w:p w:rsidR="001A1D6E" w:rsidRPr="003B5765" w:rsidRDefault="001A1D6E" w:rsidP="00CC07AB">
            <w:pPr>
              <w:rPr>
                <w:b/>
                <w:color w:val="000000" w:themeColor="text1"/>
              </w:rPr>
            </w:pPr>
            <w:r w:rsidRPr="003B5765">
              <w:rPr>
                <w:b/>
                <w:color w:val="000000" w:themeColor="text1"/>
              </w:rPr>
              <w:t>Case Study</w:t>
            </w:r>
          </w:p>
          <w:p w:rsidR="00CC07AB" w:rsidRPr="003B5765" w:rsidRDefault="00CB3BFF" w:rsidP="002F60DB">
            <w:pPr>
              <w:rPr>
                <w:color w:val="000000" w:themeColor="text1"/>
              </w:rPr>
            </w:pPr>
            <w:r w:rsidRPr="003B5765">
              <w:rPr>
                <w:color w:val="000000" w:themeColor="text1"/>
              </w:rPr>
              <w:t>Discuss</w:t>
            </w:r>
            <w:r w:rsidR="00B0095E" w:rsidRPr="003B5765">
              <w:rPr>
                <w:color w:val="000000" w:themeColor="text1"/>
              </w:rPr>
              <w:t xml:space="preserve"> </w:t>
            </w:r>
            <w:r w:rsidR="001312E6" w:rsidRPr="003B5765">
              <w:rPr>
                <w:color w:val="000000" w:themeColor="text1"/>
              </w:rPr>
              <w:t>how to apply life coaching skills to the workplace.</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Materials Required</w:t>
            </w:r>
          </w:p>
        </w:tc>
        <w:tc>
          <w:tcPr>
            <w:tcW w:w="7128" w:type="dxa"/>
            <w:shd w:val="clear" w:color="auto" w:fill="D9D9D9" w:themeFill="background1" w:themeFillShade="D9"/>
            <w:vAlign w:val="center"/>
          </w:tcPr>
          <w:p w:rsidR="00CC07AB" w:rsidRPr="003B5765" w:rsidRDefault="002D1B02" w:rsidP="00CC07AB">
            <w:pPr>
              <w:rPr>
                <w:color w:val="000000" w:themeColor="text1"/>
              </w:rPr>
            </w:pPr>
            <w:r w:rsidRPr="003B5765">
              <w:rPr>
                <w:color w:val="000000" w:themeColor="text1"/>
              </w:rPr>
              <w:t>None</w:t>
            </w:r>
          </w:p>
        </w:tc>
      </w:tr>
      <w:tr w:rsidR="00CC07AB" w:rsidRPr="003B5765">
        <w:trPr>
          <w:trHeight w:val="440"/>
        </w:trPr>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Planning Checklist</w:t>
            </w:r>
          </w:p>
        </w:tc>
        <w:tc>
          <w:tcPr>
            <w:tcW w:w="7128" w:type="dxa"/>
            <w:tcBorders>
              <w:bottom w:val="single" w:sz="4" w:space="0" w:color="1F497D"/>
            </w:tcBorders>
            <w:vAlign w:val="center"/>
          </w:tcPr>
          <w:p w:rsidR="00CC07AB" w:rsidRPr="003B5765" w:rsidRDefault="001A1D6E" w:rsidP="00CC07AB">
            <w:pPr>
              <w:rPr>
                <w:color w:val="000000" w:themeColor="text1"/>
              </w:rPr>
            </w:pPr>
            <w:r w:rsidRPr="003B5765">
              <w:rPr>
                <w:color w:val="000000" w:themeColor="text1"/>
              </w:rPr>
              <w:t>None</w:t>
            </w:r>
          </w:p>
        </w:tc>
      </w:tr>
      <w:tr w:rsidR="00CC07AB" w:rsidRPr="003B5765">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Recommended Activity</w:t>
            </w:r>
          </w:p>
        </w:tc>
        <w:tc>
          <w:tcPr>
            <w:tcW w:w="7128" w:type="dxa"/>
            <w:shd w:val="clear" w:color="auto" w:fill="D9D9D9" w:themeFill="background1" w:themeFillShade="D9"/>
            <w:vAlign w:val="center"/>
          </w:tcPr>
          <w:p w:rsidR="00CC07AB" w:rsidRPr="003B5765" w:rsidRDefault="001A1D6E" w:rsidP="00CB3BFF">
            <w:pPr>
              <w:rPr>
                <w:color w:val="000000" w:themeColor="text1"/>
              </w:rPr>
            </w:pPr>
            <w:r w:rsidRPr="003B5765">
              <w:rPr>
                <w:color w:val="000000" w:themeColor="text1"/>
              </w:rPr>
              <w:t xml:space="preserve">Discuss the results of the </w:t>
            </w:r>
            <w:r w:rsidR="00EF5834" w:rsidRPr="003B5765">
              <w:rPr>
                <w:color w:val="000000" w:themeColor="text1"/>
              </w:rPr>
              <w:t>case study.</w:t>
            </w:r>
            <w:r w:rsidR="009F18D0" w:rsidRPr="003B5765">
              <w:rPr>
                <w:color w:val="000000" w:themeColor="text1"/>
              </w:rPr>
              <w:t xml:space="preserve"> </w:t>
            </w:r>
            <w:r w:rsidR="001312E6" w:rsidRPr="003B5765">
              <w:rPr>
                <w:color w:val="000000" w:themeColor="text1"/>
              </w:rPr>
              <w:t>How was Paul able to help Jerry in both his personal and professional life?</w:t>
            </w:r>
          </w:p>
        </w:tc>
      </w:tr>
      <w:tr w:rsidR="00CC07AB" w:rsidRPr="003B5765">
        <w:tc>
          <w:tcPr>
            <w:tcW w:w="2448" w:type="dxa"/>
            <w:tcBorders>
              <w:bottom w:val="single" w:sz="4" w:space="0" w:color="1F497D"/>
            </w:tcBorders>
            <w:vAlign w:val="center"/>
          </w:tcPr>
          <w:p w:rsidR="00CC07AB" w:rsidRPr="003B5765" w:rsidRDefault="00CC07AB" w:rsidP="00CC07AB">
            <w:pPr>
              <w:rPr>
                <w:b/>
                <w:bCs/>
                <w:color w:val="000000" w:themeColor="text1"/>
              </w:rPr>
            </w:pPr>
            <w:r w:rsidRPr="003B5765">
              <w:rPr>
                <w:b/>
                <w:bCs/>
                <w:color w:val="000000" w:themeColor="text1"/>
              </w:rPr>
              <w:t>Stories to Share</w:t>
            </w:r>
          </w:p>
        </w:tc>
        <w:tc>
          <w:tcPr>
            <w:tcW w:w="7128" w:type="dxa"/>
            <w:tcBorders>
              <w:bottom w:val="single" w:sz="4" w:space="0" w:color="1F497D"/>
            </w:tcBorders>
            <w:vAlign w:val="center"/>
          </w:tcPr>
          <w:p w:rsidR="00CC07AB" w:rsidRPr="003B5765" w:rsidRDefault="00EF5834" w:rsidP="00CC07AB">
            <w:pPr>
              <w:rPr>
                <w:color w:val="000000" w:themeColor="text1"/>
              </w:rPr>
            </w:pPr>
            <w:r w:rsidRPr="003B5765">
              <w:rPr>
                <w:color w:val="000000" w:themeColor="text1"/>
              </w:rPr>
              <w:t>Share any personal, relevant stories.</w:t>
            </w:r>
          </w:p>
        </w:tc>
      </w:tr>
      <w:tr w:rsidR="00CC07AB" w:rsidRPr="003B5765">
        <w:trPr>
          <w:trHeight w:val="60"/>
        </w:trPr>
        <w:tc>
          <w:tcPr>
            <w:tcW w:w="2448" w:type="dxa"/>
            <w:shd w:val="clear" w:color="auto" w:fill="D9D9D9" w:themeFill="background1" w:themeFillShade="D9"/>
            <w:vAlign w:val="center"/>
          </w:tcPr>
          <w:p w:rsidR="00CC07AB" w:rsidRPr="003B5765" w:rsidRDefault="00CC07AB" w:rsidP="00CC07AB">
            <w:pPr>
              <w:rPr>
                <w:b/>
                <w:bCs/>
                <w:color w:val="000000" w:themeColor="text1"/>
              </w:rPr>
            </w:pPr>
            <w:r w:rsidRPr="003B5765">
              <w:rPr>
                <w:b/>
                <w:bCs/>
                <w:color w:val="000000" w:themeColor="text1"/>
              </w:rPr>
              <w:t>Delivery Tips</w:t>
            </w:r>
          </w:p>
        </w:tc>
        <w:tc>
          <w:tcPr>
            <w:tcW w:w="7128" w:type="dxa"/>
            <w:shd w:val="clear" w:color="auto" w:fill="D9D9D9" w:themeFill="background1" w:themeFillShade="D9"/>
            <w:vAlign w:val="center"/>
          </w:tcPr>
          <w:p w:rsidR="00CC07AB" w:rsidRPr="003B5765" w:rsidRDefault="00EF5834" w:rsidP="00CC07AB">
            <w:pPr>
              <w:rPr>
                <w:color w:val="000000" w:themeColor="text1"/>
              </w:rPr>
            </w:pPr>
            <w:r w:rsidRPr="003B5765">
              <w:rPr>
                <w:color w:val="000000" w:themeColor="text1"/>
              </w:rPr>
              <w:t>Encourage everyone to participate.</w:t>
            </w:r>
          </w:p>
        </w:tc>
      </w:tr>
      <w:tr w:rsidR="00CC07AB" w:rsidRPr="003B5765">
        <w:tc>
          <w:tcPr>
            <w:tcW w:w="2448" w:type="dxa"/>
            <w:vAlign w:val="center"/>
          </w:tcPr>
          <w:p w:rsidR="00CC07AB" w:rsidRPr="003B5765" w:rsidRDefault="00CC07AB" w:rsidP="00CC07AB">
            <w:pPr>
              <w:rPr>
                <w:b/>
                <w:bCs/>
                <w:color w:val="000000" w:themeColor="text1"/>
              </w:rPr>
            </w:pPr>
            <w:r w:rsidRPr="003B5765">
              <w:rPr>
                <w:b/>
                <w:bCs/>
                <w:color w:val="000000" w:themeColor="text1"/>
              </w:rPr>
              <w:t>Review Questions</w:t>
            </w:r>
          </w:p>
        </w:tc>
        <w:tc>
          <w:tcPr>
            <w:tcW w:w="7128" w:type="dxa"/>
            <w:vAlign w:val="center"/>
          </w:tcPr>
          <w:p w:rsidR="00CC07AB" w:rsidRPr="003B5765" w:rsidRDefault="001312E6" w:rsidP="0095305F">
            <w:pPr>
              <w:rPr>
                <w:color w:val="000000" w:themeColor="text1"/>
              </w:rPr>
            </w:pPr>
            <w:r w:rsidRPr="003B5765">
              <w:rPr>
                <w:color w:val="000000" w:themeColor="text1"/>
              </w:rPr>
              <w:t>What does Paul do to help Jerry in his new career?</w:t>
            </w:r>
          </w:p>
        </w:tc>
      </w:tr>
    </w:tbl>
    <w:p w:rsidR="003B5765" w:rsidRPr="003B5765" w:rsidRDefault="003B5765" w:rsidP="00104301"/>
    <w:p w:rsidR="003B5765" w:rsidRPr="003B5765" w:rsidRDefault="003B5765">
      <w:pPr>
        <w:spacing w:after="0" w:line="240" w:lineRule="auto"/>
      </w:pPr>
      <w:r w:rsidRPr="003B5765">
        <w:br w:type="page"/>
      </w:r>
    </w:p>
    <w:p w:rsidR="00381A27" w:rsidRPr="003B5765" w:rsidRDefault="00381A27" w:rsidP="00CC07AB">
      <w:pPr>
        <w:pStyle w:val="Heading2"/>
      </w:pPr>
      <w:bookmarkStart w:id="86" w:name="_Toc412547461"/>
      <w:r w:rsidRPr="003B5765">
        <w:lastRenderedPageBreak/>
        <w:t>Module Eleven: Review Questions</w:t>
      </w:r>
      <w:bookmarkEnd w:id="86"/>
    </w:p>
    <w:p w:rsidR="00746C34" w:rsidRPr="003B5765" w:rsidRDefault="00E97CAD" w:rsidP="00BF2B15">
      <w:pPr>
        <w:numPr>
          <w:ilvl w:val="0"/>
          <w:numId w:val="105"/>
        </w:numPr>
      </w:pPr>
      <w:r w:rsidRPr="003B5765">
        <w:t>What is one part of an employee game plan?</w:t>
      </w:r>
    </w:p>
    <w:p w:rsidR="00746C34" w:rsidRPr="003B5765" w:rsidRDefault="007E54C5" w:rsidP="00BF2B15">
      <w:pPr>
        <w:pStyle w:val="ListParagraph"/>
        <w:numPr>
          <w:ilvl w:val="0"/>
          <w:numId w:val="106"/>
        </w:numPr>
        <w:ind w:left="1080"/>
      </w:pPr>
      <w:r>
        <w:t>Employee evaluations</w:t>
      </w:r>
    </w:p>
    <w:p w:rsidR="00746C34" w:rsidRPr="003B5765" w:rsidRDefault="007E54C5" w:rsidP="00BF2B15">
      <w:pPr>
        <w:pStyle w:val="ListParagraph"/>
        <w:numPr>
          <w:ilvl w:val="0"/>
          <w:numId w:val="106"/>
        </w:numPr>
        <w:ind w:left="1080"/>
      </w:pPr>
      <w:r>
        <w:t>Assigned tasks</w:t>
      </w:r>
    </w:p>
    <w:p w:rsidR="00746C34" w:rsidRPr="003B5765" w:rsidRDefault="007E54C5" w:rsidP="00BF2B15">
      <w:pPr>
        <w:pStyle w:val="ListParagraph"/>
        <w:numPr>
          <w:ilvl w:val="0"/>
          <w:numId w:val="106"/>
        </w:numPr>
        <w:ind w:left="1080"/>
      </w:pPr>
      <w:r>
        <w:t>Employee schedules</w:t>
      </w:r>
    </w:p>
    <w:p w:rsidR="00746C34" w:rsidRPr="003B5765" w:rsidRDefault="007E54C5" w:rsidP="00BF2B15">
      <w:pPr>
        <w:pStyle w:val="ListParagraph"/>
        <w:numPr>
          <w:ilvl w:val="0"/>
          <w:numId w:val="106"/>
        </w:numPr>
        <w:ind w:left="1080"/>
        <w:rPr>
          <w:color w:val="FF0000"/>
        </w:rPr>
      </w:pPr>
      <w:r>
        <w:rPr>
          <w:color w:val="FF0000"/>
        </w:rPr>
        <w:t>Potential goals</w:t>
      </w:r>
    </w:p>
    <w:p w:rsidR="00746C34" w:rsidRPr="003B5765" w:rsidRDefault="001020A5" w:rsidP="00746C34">
      <w:pPr>
        <w:ind w:left="720"/>
        <w:rPr>
          <w:color w:val="FF0000"/>
        </w:rPr>
      </w:pPr>
      <w:r w:rsidRPr="003B5765">
        <w:rPr>
          <w:color w:val="FF0000"/>
        </w:rPr>
        <w:t>An employee game plan should include several aspects of what the employee wants to achieve and how they can accomplish them.</w:t>
      </w:r>
      <w:r w:rsidR="009F18D0" w:rsidRPr="003B5765">
        <w:rPr>
          <w:color w:val="FF0000"/>
        </w:rPr>
        <w:t xml:space="preserve"> </w:t>
      </w:r>
      <w:r w:rsidRPr="003B5765">
        <w:rPr>
          <w:color w:val="FF0000"/>
        </w:rPr>
        <w:t>The game plan starts by addressing the employee’s potential goals and desired achievements.</w:t>
      </w:r>
    </w:p>
    <w:p w:rsidR="00746C34" w:rsidRPr="003B5765" w:rsidRDefault="00E97CAD" w:rsidP="00BF2B15">
      <w:pPr>
        <w:numPr>
          <w:ilvl w:val="0"/>
          <w:numId w:val="105"/>
        </w:numPr>
      </w:pPr>
      <w:r w:rsidRPr="003B5765">
        <w:t>Which of the following should be included</w:t>
      </w:r>
      <w:r w:rsidR="00233BF7" w:rsidRPr="003B5765">
        <w:t xml:space="preserve"> in a game plan?</w:t>
      </w:r>
    </w:p>
    <w:p w:rsidR="00746C34" w:rsidRPr="003B5765" w:rsidRDefault="001020A5" w:rsidP="00BF2B15">
      <w:pPr>
        <w:pStyle w:val="ListParagraph"/>
        <w:numPr>
          <w:ilvl w:val="0"/>
          <w:numId w:val="107"/>
        </w:numPr>
        <w:ind w:left="1080"/>
      </w:pPr>
      <w:r w:rsidRPr="003B5765">
        <w:t>Homewor</w:t>
      </w:r>
      <w:r w:rsidR="007E54C5">
        <w:t>k assignments</w:t>
      </w:r>
    </w:p>
    <w:p w:rsidR="00746C34" w:rsidRPr="003B5765" w:rsidRDefault="007E54C5" w:rsidP="00BF2B15">
      <w:pPr>
        <w:pStyle w:val="ListParagraph"/>
        <w:numPr>
          <w:ilvl w:val="0"/>
          <w:numId w:val="107"/>
        </w:numPr>
        <w:ind w:left="1080"/>
        <w:rPr>
          <w:color w:val="FF0000"/>
        </w:rPr>
      </w:pPr>
      <w:r>
        <w:rPr>
          <w:color w:val="FF0000"/>
        </w:rPr>
        <w:t>Timelines</w:t>
      </w:r>
    </w:p>
    <w:p w:rsidR="00746C34" w:rsidRPr="003B5765" w:rsidRDefault="007E54C5" w:rsidP="00BF2B15">
      <w:pPr>
        <w:pStyle w:val="ListParagraph"/>
        <w:numPr>
          <w:ilvl w:val="0"/>
          <w:numId w:val="107"/>
        </w:numPr>
        <w:ind w:left="1080"/>
      </w:pPr>
      <w:r>
        <w:t>Job duties</w:t>
      </w:r>
    </w:p>
    <w:p w:rsidR="00746C34" w:rsidRPr="003B5765" w:rsidRDefault="007E54C5" w:rsidP="00BF2B15">
      <w:pPr>
        <w:pStyle w:val="ListParagraph"/>
        <w:numPr>
          <w:ilvl w:val="0"/>
          <w:numId w:val="107"/>
        </w:numPr>
        <w:ind w:left="1080"/>
      </w:pPr>
      <w:r>
        <w:t>None of the above</w:t>
      </w:r>
    </w:p>
    <w:p w:rsidR="00746C34" w:rsidRPr="003B5765" w:rsidRDefault="001020A5" w:rsidP="00746C34">
      <w:pPr>
        <w:ind w:left="720"/>
        <w:rPr>
          <w:color w:val="FF0000"/>
        </w:rPr>
      </w:pPr>
      <w:r w:rsidRPr="003B5765">
        <w:rPr>
          <w:color w:val="FF0000"/>
        </w:rPr>
        <w:t>An employee game plan should include several aspects of what the employee wants to achieve and how they can accomplish them.</w:t>
      </w:r>
      <w:r w:rsidR="009F18D0" w:rsidRPr="003B5765">
        <w:rPr>
          <w:color w:val="FF0000"/>
        </w:rPr>
        <w:t xml:space="preserve"> </w:t>
      </w:r>
      <w:r w:rsidRPr="003B5765">
        <w:rPr>
          <w:color w:val="FF0000"/>
        </w:rPr>
        <w:t>The game plan should include the employee’s potential goals, tentative timelines and processes, and if the employee will need some sort of assistance</w:t>
      </w:r>
      <w:r w:rsidR="00990DD2" w:rsidRPr="003B5765">
        <w:rPr>
          <w:color w:val="FF0000"/>
        </w:rPr>
        <w:t>.</w:t>
      </w:r>
    </w:p>
    <w:p w:rsidR="00746C34" w:rsidRPr="003B5765" w:rsidRDefault="00233BF7" w:rsidP="00BF2B15">
      <w:pPr>
        <w:numPr>
          <w:ilvl w:val="0"/>
          <w:numId w:val="105"/>
        </w:numPr>
      </w:pPr>
      <w:r w:rsidRPr="003B5765">
        <w:t>The game plan and goals should always be what?</w:t>
      </w:r>
    </w:p>
    <w:p w:rsidR="00746C34" w:rsidRPr="003B5765" w:rsidRDefault="00DC2CA3" w:rsidP="00BF2B15">
      <w:pPr>
        <w:pStyle w:val="ListParagraph"/>
        <w:numPr>
          <w:ilvl w:val="0"/>
          <w:numId w:val="108"/>
        </w:numPr>
        <w:ind w:left="1080"/>
        <w:rPr>
          <w:color w:val="FF0000"/>
        </w:rPr>
      </w:pPr>
      <w:r>
        <w:rPr>
          <w:color w:val="FF0000"/>
        </w:rPr>
        <w:t>Flexible</w:t>
      </w:r>
    </w:p>
    <w:p w:rsidR="00746C34" w:rsidRPr="003B5765" w:rsidRDefault="00DC2CA3" w:rsidP="00BF2B15">
      <w:pPr>
        <w:pStyle w:val="ListParagraph"/>
        <w:numPr>
          <w:ilvl w:val="0"/>
          <w:numId w:val="108"/>
        </w:numPr>
        <w:ind w:left="1080"/>
      </w:pPr>
      <w:r>
        <w:t>Fast-paced</w:t>
      </w:r>
    </w:p>
    <w:p w:rsidR="00746C34" w:rsidRPr="003B5765" w:rsidRDefault="00DC2CA3" w:rsidP="00BF2B15">
      <w:pPr>
        <w:pStyle w:val="ListParagraph"/>
        <w:numPr>
          <w:ilvl w:val="0"/>
          <w:numId w:val="108"/>
        </w:numPr>
        <w:ind w:left="1080"/>
      </w:pPr>
      <w:r>
        <w:t>Easy</w:t>
      </w:r>
    </w:p>
    <w:p w:rsidR="00746C34" w:rsidRPr="003B5765" w:rsidRDefault="00DC2CA3" w:rsidP="00BF2B15">
      <w:pPr>
        <w:pStyle w:val="ListParagraph"/>
        <w:numPr>
          <w:ilvl w:val="0"/>
          <w:numId w:val="108"/>
        </w:numPr>
        <w:ind w:left="1080"/>
      </w:pPr>
      <w:r>
        <w:t>Lengthy</w:t>
      </w:r>
    </w:p>
    <w:p w:rsidR="00746C34" w:rsidRPr="003B5765" w:rsidRDefault="003379EF" w:rsidP="00746C34">
      <w:pPr>
        <w:ind w:left="720"/>
        <w:rPr>
          <w:color w:val="FF0000"/>
        </w:rPr>
      </w:pPr>
      <w:r w:rsidRPr="003B5765">
        <w:rPr>
          <w:color w:val="FF0000"/>
        </w:rPr>
        <w:t>When an employee begins to build their game plan and goals, it is important that they remain flexible in form, since some areas or processes may need to be changed or altered at some point during the plan.</w:t>
      </w:r>
    </w:p>
    <w:p w:rsidR="00746C34" w:rsidRPr="003B5765" w:rsidRDefault="00233BF7" w:rsidP="00BF2B15">
      <w:pPr>
        <w:numPr>
          <w:ilvl w:val="0"/>
          <w:numId w:val="105"/>
        </w:numPr>
      </w:pPr>
      <w:r w:rsidRPr="003B5765">
        <w:t xml:space="preserve">The linked game plan should outline what? </w:t>
      </w:r>
    </w:p>
    <w:p w:rsidR="00746C34" w:rsidRPr="003B5765" w:rsidRDefault="00DC2CA3" w:rsidP="00BF2B15">
      <w:pPr>
        <w:pStyle w:val="ListParagraph"/>
        <w:numPr>
          <w:ilvl w:val="0"/>
          <w:numId w:val="109"/>
        </w:numPr>
        <w:ind w:left="1080"/>
      </w:pPr>
      <w:r>
        <w:t>A management flow chart</w:t>
      </w:r>
    </w:p>
    <w:p w:rsidR="00746C34" w:rsidRPr="003B5765" w:rsidRDefault="00DC2CA3" w:rsidP="00BF2B15">
      <w:pPr>
        <w:pStyle w:val="ListParagraph"/>
        <w:numPr>
          <w:ilvl w:val="0"/>
          <w:numId w:val="109"/>
        </w:numPr>
        <w:ind w:left="1080"/>
      </w:pPr>
      <w:r>
        <w:t>Employee job duties</w:t>
      </w:r>
    </w:p>
    <w:p w:rsidR="00746C34" w:rsidRPr="003B5765" w:rsidRDefault="00DC2CA3" w:rsidP="00BF2B15">
      <w:pPr>
        <w:pStyle w:val="ListParagraph"/>
        <w:numPr>
          <w:ilvl w:val="0"/>
          <w:numId w:val="109"/>
        </w:numPr>
        <w:ind w:left="1080"/>
        <w:rPr>
          <w:color w:val="FF0000"/>
        </w:rPr>
      </w:pPr>
      <w:r>
        <w:rPr>
          <w:color w:val="FF0000"/>
        </w:rPr>
        <w:t>Processes to follow</w:t>
      </w:r>
    </w:p>
    <w:p w:rsidR="00746C34" w:rsidRPr="003B5765" w:rsidRDefault="00DC2CA3" w:rsidP="00BF2B15">
      <w:pPr>
        <w:pStyle w:val="ListParagraph"/>
        <w:numPr>
          <w:ilvl w:val="0"/>
          <w:numId w:val="109"/>
        </w:numPr>
        <w:ind w:left="1080"/>
      </w:pPr>
      <w:r>
        <w:t>Potential salaries</w:t>
      </w:r>
    </w:p>
    <w:p w:rsidR="003B5765" w:rsidRPr="003B5765" w:rsidRDefault="003379EF" w:rsidP="003B5765">
      <w:pPr>
        <w:ind w:left="720"/>
        <w:rPr>
          <w:color w:val="FF0000"/>
        </w:rPr>
      </w:pPr>
      <w:r w:rsidRPr="003B5765">
        <w:rPr>
          <w:color w:val="FF0000"/>
        </w:rPr>
        <w:t>When a game plan is linked to the employee’s goals, the processes or actions that will be taken should be outl</w:t>
      </w:r>
      <w:r w:rsidR="00F66DE7" w:rsidRPr="003B5765">
        <w:rPr>
          <w:color w:val="FF0000"/>
        </w:rPr>
        <w:t>ined in the plan.</w:t>
      </w:r>
      <w:r w:rsidR="009F18D0" w:rsidRPr="003B5765">
        <w:rPr>
          <w:color w:val="FF0000"/>
        </w:rPr>
        <w:t xml:space="preserve"> </w:t>
      </w:r>
      <w:r w:rsidR="00F66DE7" w:rsidRPr="003B5765">
        <w:rPr>
          <w:color w:val="FF0000"/>
        </w:rPr>
        <w:t>This outline plan should also include</w:t>
      </w:r>
      <w:r w:rsidRPr="003B5765">
        <w:rPr>
          <w:color w:val="FF0000"/>
        </w:rPr>
        <w:t xml:space="preserve"> alternate plans or processes in case the original plan does not work out.</w:t>
      </w:r>
      <w:r w:rsidR="003B5765" w:rsidRPr="003B5765">
        <w:rPr>
          <w:color w:val="FF0000"/>
        </w:rPr>
        <w:br w:type="page"/>
      </w:r>
    </w:p>
    <w:p w:rsidR="00746C34" w:rsidRPr="003B5765" w:rsidRDefault="00233BF7" w:rsidP="00BF2B15">
      <w:pPr>
        <w:numPr>
          <w:ilvl w:val="0"/>
          <w:numId w:val="105"/>
        </w:numPr>
      </w:pPr>
      <w:r w:rsidRPr="003B5765">
        <w:lastRenderedPageBreak/>
        <w:t>Performing drills allows the employee to do what?</w:t>
      </w:r>
    </w:p>
    <w:p w:rsidR="00746C34" w:rsidRPr="003B5765" w:rsidRDefault="00DC2CA3" w:rsidP="00BF2B15">
      <w:pPr>
        <w:pStyle w:val="ListParagraph"/>
        <w:numPr>
          <w:ilvl w:val="0"/>
          <w:numId w:val="110"/>
        </w:numPr>
      </w:pPr>
      <w:r>
        <w:t>Prevent boredom</w:t>
      </w:r>
    </w:p>
    <w:p w:rsidR="00746C34" w:rsidRPr="003B5765" w:rsidRDefault="00DC2CA3" w:rsidP="00BF2B15">
      <w:pPr>
        <w:pStyle w:val="ListParagraph"/>
        <w:numPr>
          <w:ilvl w:val="0"/>
          <w:numId w:val="110"/>
        </w:numPr>
        <w:rPr>
          <w:color w:val="FF0000"/>
        </w:rPr>
      </w:pPr>
      <w:r>
        <w:rPr>
          <w:color w:val="FF0000"/>
        </w:rPr>
        <w:t>Hone their skills</w:t>
      </w:r>
    </w:p>
    <w:p w:rsidR="00746C34" w:rsidRPr="003B5765" w:rsidRDefault="00DC2CA3" w:rsidP="00BF2B15">
      <w:pPr>
        <w:pStyle w:val="ListParagraph"/>
        <w:numPr>
          <w:ilvl w:val="0"/>
          <w:numId w:val="110"/>
        </w:numPr>
      </w:pPr>
      <w:r>
        <w:t>Become more fatigued</w:t>
      </w:r>
    </w:p>
    <w:p w:rsidR="00746C34" w:rsidRPr="003B5765" w:rsidRDefault="00DC2CA3" w:rsidP="00BF2B15">
      <w:pPr>
        <w:pStyle w:val="ListParagraph"/>
        <w:numPr>
          <w:ilvl w:val="0"/>
          <w:numId w:val="110"/>
        </w:numPr>
      </w:pPr>
      <w:r>
        <w:t>Earn more money</w:t>
      </w:r>
    </w:p>
    <w:p w:rsidR="00746C34" w:rsidRPr="003B5765" w:rsidRDefault="00094205" w:rsidP="00746C34">
      <w:pPr>
        <w:ind w:left="720"/>
        <w:rPr>
          <w:color w:val="FF0000"/>
        </w:rPr>
      </w:pPr>
      <w:r w:rsidRPr="003B5765">
        <w:rPr>
          <w:color w:val="FF0000"/>
        </w:rPr>
        <w:t>Since practice can make perfect, performing drills can help an employee improve their current skills or talents and lead to learning new ones.</w:t>
      </w:r>
    </w:p>
    <w:p w:rsidR="00746C34" w:rsidRPr="003B5765" w:rsidRDefault="00233BF7" w:rsidP="00BF2B15">
      <w:pPr>
        <w:numPr>
          <w:ilvl w:val="0"/>
          <w:numId w:val="105"/>
        </w:numPr>
      </w:pPr>
      <w:r w:rsidRPr="003B5765">
        <w:t>One form of a drill is what?</w:t>
      </w:r>
    </w:p>
    <w:p w:rsidR="00746C34" w:rsidRPr="003B5765" w:rsidRDefault="00DC2CA3" w:rsidP="00BF2B15">
      <w:pPr>
        <w:pStyle w:val="ListParagraph"/>
        <w:numPr>
          <w:ilvl w:val="0"/>
          <w:numId w:val="111"/>
        </w:numPr>
        <w:rPr>
          <w:color w:val="FF0000"/>
        </w:rPr>
      </w:pPr>
      <w:r>
        <w:rPr>
          <w:color w:val="FF0000"/>
        </w:rPr>
        <w:t>Role playing a situation</w:t>
      </w:r>
    </w:p>
    <w:p w:rsidR="00746C34" w:rsidRPr="003B5765" w:rsidRDefault="00DC2CA3" w:rsidP="00BF2B15">
      <w:pPr>
        <w:pStyle w:val="ListParagraph"/>
        <w:numPr>
          <w:ilvl w:val="0"/>
          <w:numId w:val="111"/>
        </w:numPr>
      </w:pPr>
      <w:r>
        <w:t>Read silently</w:t>
      </w:r>
    </w:p>
    <w:p w:rsidR="00746C34" w:rsidRPr="003B5765" w:rsidRDefault="00DC2CA3" w:rsidP="00BF2B15">
      <w:pPr>
        <w:pStyle w:val="ListParagraph"/>
        <w:numPr>
          <w:ilvl w:val="0"/>
          <w:numId w:val="111"/>
        </w:numPr>
      </w:pPr>
      <w:r>
        <w:t>Talk with a coworker</w:t>
      </w:r>
    </w:p>
    <w:p w:rsidR="00746C34" w:rsidRPr="003B5765" w:rsidRDefault="00DC2CA3" w:rsidP="00BF2B15">
      <w:pPr>
        <w:pStyle w:val="ListParagraph"/>
        <w:numPr>
          <w:ilvl w:val="0"/>
          <w:numId w:val="111"/>
        </w:numPr>
      </w:pPr>
      <w:r>
        <w:t>Researching other jobs areas</w:t>
      </w:r>
    </w:p>
    <w:p w:rsidR="00746C34" w:rsidRPr="003B5765" w:rsidRDefault="00094205" w:rsidP="00746C34">
      <w:pPr>
        <w:ind w:left="720"/>
        <w:rPr>
          <w:color w:val="FF0000"/>
        </w:rPr>
      </w:pPr>
      <w:r w:rsidRPr="003B5765">
        <w:rPr>
          <w:color w:val="FF0000"/>
        </w:rPr>
        <w:t>There are many different types of drills and exercises an employee can do.</w:t>
      </w:r>
      <w:r w:rsidR="009F18D0" w:rsidRPr="003B5765">
        <w:rPr>
          <w:color w:val="FF0000"/>
        </w:rPr>
        <w:t xml:space="preserve"> </w:t>
      </w:r>
      <w:r w:rsidRPr="003B5765">
        <w:rPr>
          <w:color w:val="FF0000"/>
        </w:rPr>
        <w:t>Common examples include creating a script or outline or role playing a particular situation or event.</w:t>
      </w:r>
    </w:p>
    <w:p w:rsidR="00746C34" w:rsidRPr="003B5765" w:rsidRDefault="00233BF7" w:rsidP="00BF2B15">
      <w:pPr>
        <w:numPr>
          <w:ilvl w:val="0"/>
          <w:numId w:val="105"/>
        </w:numPr>
      </w:pPr>
      <w:r w:rsidRPr="003B5765">
        <w:t>It is important that employee assessments are what?</w:t>
      </w:r>
    </w:p>
    <w:p w:rsidR="00746C34" w:rsidRPr="003B5765" w:rsidRDefault="00DC2CA3" w:rsidP="00BF2B15">
      <w:pPr>
        <w:pStyle w:val="ListParagraph"/>
        <w:numPr>
          <w:ilvl w:val="0"/>
          <w:numId w:val="112"/>
        </w:numPr>
      </w:pPr>
      <w:r>
        <w:t>Strict</w:t>
      </w:r>
    </w:p>
    <w:p w:rsidR="00746C34" w:rsidRPr="003B5765" w:rsidRDefault="00DC2CA3" w:rsidP="00BF2B15">
      <w:pPr>
        <w:pStyle w:val="ListParagraph"/>
        <w:numPr>
          <w:ilvl w:val="0"/>
          <w:numId w:val="112"/>
        </w:numPr>
      </w:pPr>
      <w:r>
        <w:t>Universal</w:t>
      </w:r>
    </w:p>
    <w:p w:rsidR="00746C34" w:rsidRPr="003B5765" w:rsidRDefault="00DC2CA3" w:rsidP="00BF2B15">
      <w:pPr>
        <w:pStyle w:val="ListParagraph"/>
        <w:numPr>
          <w:ilvl w:val="0"/>
          <w:numId w:val="112"/>
        </w:numPr>
      </w:pPr>
      <w:r>
        <w:t>Extensive</w:t>
      </w:r>
    </w:p>
    <w:p w:rsidR="00746C34" w:rsidRPr="003B5765" w:rsidRDefault="00DC2CA3" w:rsidP="00BF2B15">
      <w:pPr>
        <w:pStyle w:val="ListParagraph"/>
        <w:numPr>
          <w:ilvl w:val="0"/>
          <w:numId w:val="112"/>
        </w:numPr>
        <w:rPr>
          <w:color w:val="FF0000"/>
        </w:rPr>
      </w:pPr>
      <w:r>
        <w:rPr>
          <w:color w:val="FF0000"/>
        </w:rPr>
        <w:t>Individualized</w:t>
      </w:r>
    </w:p>
    <w:p w:rsidR="00746C34" w:rsidRPr="003B5765" w:rsidRDefault="00094205" w:rsidP="00746C34">
      <w:pPr>
        <w:ind w:left="720"/>
        <w:rPr>
          <w:color w:val="FF0000"/>
        </w:rPr>
      </w:pPr>
      <w:r w:rsidRPr="003B5765">
        <w:rPr>
          <w:color w:val="FF0000"/>
        </w:rPr>
        <w:t>When creating forms of employee assessments, it is important that they are personalized or individualized to the employee, since every employee will learn and grow differently.</w:t>
      </w:r>
    </w:p>
    <w:p w:rsidR="00746C34" w:rsidRPr="003B5765" w:rsidRDefault="00233BF7" w:rsidP="00BF2B15">
      <w:pPr>
        <w:numPr>
          <w:ilvl w:val="0"/>
          <w:numId w:val="105"/>
        </w:numPr>
      </w:pPr>
      <w:r w:rsidRPr="003B5765">
        <w:t>Assessments area great tool for documenting what?</w:t>
      </w:r>
    </w:p>
    <w:p w:rsidR="00746C34" w:rsidRPr="003B5765" w:rsidRDefault="00DC2CA3" w:rsidP="00BF2B15">
      <w:pPr>
        <w:pStyle w:val="ListParagraph"/>
        <w:numPr>
          <w:ilvl w:val="0"/>
          <w:numId w:val="113"/>
        </w:numPr>
      </w:pPr>
      <w:r>
        <w:t>Company spending</w:t>
      </w:r>
    </w:p>
    <w:p w:rsidR="00746C34" w:rsidRPr="003B5765" w:rsidRDefault="00DC2CA3" w:rsidP="00BF2B15">
      <w:pPr>
        <w:pStyle w:val="ListParagraph"/>
        <w:numPr>
          <w:ilvl w:val="0"/>
          <w:numId w:val="113"/>
        </w:numPr>
      </w:pPr>
      <w:r>
        <w:t>Employee job duties</w:t>
      </w:r>
    </w:p>
    <w:p w:rsidR="00746C34" w:rsidRPr="003B5765" w:rsidRDefault="00DC2CA3" w:rsidP="00BF2B15">
      <w:pPr>
        <w:pStyle w:val="ListParagraph"/>
        <w:numPr>
          <w:ilvl w:val="0"/>
          <w:numId w:val="113"/>
        </w:numPr>
        <w:rPr>
          <w:color w:val="FF0000"/>
        </w:rPr>
      </w:pPr>
      <w:r>
        <w:rPr>
          <w:color w:val="FF0000"/>
        </w:rPr>
        <w:t>Employee progress</w:t>
      </w:r>
    </w:p>
    <w:p w:rsidR="00746C34" w:rsidRPr="003B5765" w:rsidRDefault="00DC2CA3" w:rsidP="00BF2B15">
      <w:pPr>
        <w:pStyle w:val="ListParagraph"/>
        <w:numPr>
          <w:ilvl w:val="0"/>
          <w:numId w:val="113"/>
        </w:numPr>
      </w:pPr>
      <w:r>
        <w:t>Management skills</w:t>
      </w:r>
    </w:p>
    <w:p w:rsidR="003B5765" w:rsidRPr="003B5765" w:rsidRDefault="00094205" w:rsidP="00746C34">
      <w:pPr>
        <w:ind w:left="720"/>
        <w:rPr>
          <w:color w:val="FF0000"/>
        </w:rPr>
      </w:pPr>
      <w:r w:rsidRPr="003B5765">
        <w:rPr>
          <w:color w:val="FF0000"/>
        </w:rPr>
        <w:t>Assessments and forms are a great tool more management to use in order to track employee growth and progress.</w:t>
      </w:r>
      <w:r w:rsidR="009F18D0" w:rsidRPr="003B5765">
        <w:rPr>
          <w:color w:val="FF0000"/>
        </w:rPr>
        <w:t xml:space="preserve"> </w:t>
      </w:r>
      <w:r w:rsidRPr="003B5765">
        <w:rPr>
          <w:color w:val="FF0000"/>
        </w:rPr>
        <w:t xml:space="preserve">Using a variety of assessment tools, the manager can show how far they have come and </w:t>
      </w:r>
      <w:r w:rsidR="00B7177D" w:rsidRPr="003B5765">
        <w:rPr>
          <w:color w:val="FF0000"/>
        </w:rPr>
        <w:t>how close they may be to their goals.</w:t>
      </w:r>
    </w:p>
    <w:p w:rsidR="003B5765" w:rsidRPr="003B5765" w:rsidRDefault="003B5765">
      <w:pPr>
        <w:spacing w:after="0" w:line="240" w:lineRule="auto"/>
        <w:rPr>
          <w:color w:val="FF0000"/>
        </w:rPr>
      </w:pPr>
      <w:r w:rsidRPr="003B5765">
        <w:rPr>
          <w:color w:val="FF0000"/>
        </w:rPr>
        <w:br w:type="page"/>
      </w:r>
    </w:p>
    <w:p w:rsidR="00746C34" w:rsidRPr="003B5765" w:rsidRDefault="00233BF7" w:rsidP="00BF2B15">
      <w:pPr>
        <w:numPr>
          <w:ilvl w:val="0"/>
          <w:numId w:val="105"/>
        </w:numPr>
      </w:pPr>
      <w:r w:rsidRPr="003B5765">
        <w:lastRenderedPageBreak/>
        <w:t>What part of the company does Jerry want to transfer to?</w:t>
      </w:r>
    </w:p>
    <w:p w:rsidR="00746C34" w:rsidRPr="003B5765" w:rsidRDefault="00DC2CA3" w:rsidP="00BF2B15">
      <w:pPr>
        <w:pStyle w:val="ListParagraph"/>
        <w:numPr>
          <w:ilvl w:val="0"/>
          <w:numId w:val="114"/>
        </w:numPr>
      </w:pPr>
      <w:r>
        <w:t>The accounting department</w:t>
      </w:r>
    </w:p>
    <w:p w:rsidR="00746C34" w:rsidRPr="003B5765" w:rsidRDefault="00233BF7" w:rsidP="00BF2B15">
      <w:pPr>
        <w:pStyle w:val="ListParagraph"/>
        <w:numPr>
          <w:ilvl w:val="0"/>
          <w:numId w:val="114"/>
        </w:numPr>
        <w:rPr>
          <w:color w:val="FF0000"/>
        </w:rPr>
      </w:pPr>
      <w:r w:rsidRPr="003B5765">
        <w:rPr>
          <w:color w:val="FF0000"/>
        </w:rPr>
        <w:t>The marketing departme</w:t>
      </w:r>
      <w:r w:rsidR="00DC2CA3">
        <w:rPr>
          <w:color w:val="FF0000"/>
        </w:rPr>
        <w:t>nt</w:t>
      </w:r>
    </w:p>
    <w:p w:rsidR="00746C34" w:rsidRPr="003B5765" w:rsidRDefault="00DC2CA3" w:rsidP="00BF2B15">
      <w:pPr>
        <w:pStyle w:val="ListParagraph"/>
        <w:numPr>
          <w:ilvl w:val="0"/>
          <w:numId w:val="114"/>
        </w:numPr>
      </w:pPr>
      <w:r>
        <w:t>Upper management</w:t>
      </w:r>
    </w:p>
    <w:p w:rsidR="00746C34" w:rsidRPr="003B5765" w:rsidRDefault="00DC2CA3" w:rsidP="00BF2B15">
      <w:pPr>
        <w:pStyle w:val="ListParagraph"/>
        <w:numPr>
          <w:ilvl w:val="0"/>
          <w:numId w:val="114"/>
        </w:numPr>
      </w:pPr>
      <w:r>
        <w:t>The IT department</w:t>
      </w:r>
    </w:p>
    <w:p w:rsidR="00746C34" w:rsidRPr="003B5765" w:rsidRDefault="00E5510E" w:rsidP="00746C34">
      <w:pPr>
        <w:ind w:left="720"/>
        <w:rPr>
          <w:color w:val="FF0000"/>
        </w:rPr>
      </w:pPr>
      <w:r w:rsidRPr="003B5765">
        <w:rPr>
          <w:color w:val="FF0000"/>
        </w:rPr>
        <w:t>Jerry is currently working on the sales floor of his company, but he expresses that he would like to work in the company’s marketing department instead.</w:t>
      </w:r>
    </w:p>
    <w:p w:rsidR="00746C34" w:rsidRPr="003B5765" w:rsidRDefault="00233BF7" w:rsidP="00BF2B15">
      <w:pPr>
        <w:numPr>
          <w:ilvl w:val="0"/>
          <w:numId w:val="105"/>
        </w:numPr>
      </w:pPr>
      <w:r w:rsidRPr="003B5765">
        <w:t>What is one thing Paul suggests for Jerry to do?</w:t>
      </w:r>
    </w:p>
    <w:p w:rsidR="00746C34" w:rsidRPr="003B5765" w:rsidRDefault="00233BF7" w:rsidP="00BF2B15">
      <w:pPr>
        <w:pStyle w:val="ListParagraph"/>
        <w:numPr>
          <w:ilvl w:val="0"/>
          <w:numId w:val="115"/>
        </w:numPr>
        <w:rPr>
          <w:color w:val="FF0000"/>
        </w:rPr>
      </w:pPr>
      <w:r w:rsidRPr="003B5765">
        <w:rPr>
          <w:color w:val="FF0000"/>
        </w:rPr>
        <w:t>Take communic</w:t>
      </w:r>
      <w:r w:rsidR="00DC2CA3">
        <w:rPr>
          <w:color w:val="FF0000"/>
        </w:rPr>
        <w:t>ation classes</w:t>
      </w:r>
    </w:p>
    <w:p w:rsidR="00746C34" w:rsidRPr="003B5765" w:rsidRDefault="00DC2CA3" w:rsidP="00BF2B15">
      <w:pPr>
        <w:pStyle w:val="ListParagraph"/>
        <w:numPr>
          <w:ilvl w:val="0"/>
          <w:numId w:val="115"/>
        </w:numPr>
      </w:pPr>
      <w:r>
        <w:t>Change companies</w:t>
      </w:r>
    </w:p>
    <w:p w:rsidR="00746C34" w:rsidRPr="003B5765" w:rsidRDefault="00DC2CA3" w:rsidP="00BF2B15">
      <w:pPr>
        <w:pStyle w:val="ListParagraph"/>
        <w:numPr>
          <w:ilvl w:val="0"/>
          <w:numId w:val="115"/>
        </w:numPr>
      </w:pPr>
      <w:r>
        <w:t>Go back to school</w:t>
      </w:r>
    </w:p>
    <w:p w:rsidR="00746C34" w:rsidRPr="003B5765" w:rsidRDefault="00EA0C87" w:rsidP="00BF2B15">
      <w:pPr>
        <w:pStyle w:val="ListParagraph"/>
        <w:numPr>
          <w:ilvl w:val="0"/>
          <w:numId w:val="115"/>
        </w:numPr>
      </w:pPr>
      <w:r w:rsidRPr="003B5765">
        <w:t>Selec</w:t>
      </w:r>
      <w:r w:rsidR="00DC2CA3">
        <w:t>t another department to work in</w:t>
      </w:r>
    </w:p>
    <w:p w:rsidR="00380A0C" w:rsidRPr="003B5765" w:rsidRDefault="00E5510E" w:rsidP="00E5510E">
      <w:pPr>
        <w:ind w:left="720"/>
        <w:rPr>
          <w:color w:val="FF0000"/>
        </w:rPr>
      </w:pPr>
      <w:r w:rsidRPr="003B5765">
        <w:rPr>
          <w:color w:val="FF0000"/>
        </w:rPr>
        <w:t xml:space="preserve">When Paul and Jerry are discussing how Jerry </w:t>
      </w:r>
      <w:proofErr w:type="gramStart"/>
      <w:r w:rsidRPr="003B5765">
        <w:rPr>
          <w:color w:val="FF0000"/>
        </w:rPr>
        <w:t>can reach</w:t>
      </w:r>
      <w:proofErr w:type="gramEnd"/>
      <w:r w:rsidRPr="003B5765">
        <w:rPr>
          <w:color w:val="FF0000"/>
        </w:rPr>
        <w:t xml:space="preserve"> his goal, Paul suggests that Jerry take some form of communication class to learn better communication skills.</w:t>
      </w:r>
      <w:r w:rsidR="009F18D0" w:rsidRPr="003B5765">
        <w:rPr>
          <w:color w:val="FF0000"/>
        </w:rPr>
        <w:t xml:space="preserve"> </w:t>
      </w:r>
      <w:r w:rsidRPr="003B5765">
        <w:rPr>
          <w:color w:val="FF0000"/>
        </w:rPr>
        <w:t>He also helps Jerry prepare for his interview by role playing the situation with him.</w:t>
      </w:r>
      <w:r w:rsidR="00381A27" w:rsidRPr="003B5765">
        <w:rPr>
          <w:color w:val="FF0000"/>
        </w:rPr>
        <w:br w:type="page"/>
      </w:r>
    </w:p>
    <w:bookmarkStart w:id="87" w:name="_Toc412547462"/>
    <w:p w:rsidR="00381A27" w:rsidRPr="003B5765" w:rsidRDefault="003B5765" w:rsidP="00380A0C">
      <w:pPr>
        <w:pStyle w:val="Heading1"/>
        <w:rPr>
          <w:color w:val="FF0000"/>
        </w:rPr>
      </w:pPr>
      <w:r w:rsidRPr="003B5765">
        <w:rPr>
          <w:noProof/>
          <w:lang w:bidi="ar-SA"/>
        </w:rPr>
        <w:lastRenderedPageBreak/>
        <mc:AlternateContent>
          <mc:Choice Requires="wps">
            <w:drawing>
              <wp:anchor distT="91440" distB="91440" distL="114300" distR="114300" simplePos="0" relativeHeight="251655680" behindDoc="0" locked="0" layoutInCell="0" allowOverlap="1" wp14:anchorId="137E3979" wp14:editId="6C6F85EF">
                <wp:simplePos x="0" y="0"/>
                <wp:positionH relativeFrom="page">
                  <wp:posOffset>-95250</wp:posOffset>
                </wp:positionH>
                <wp:positionV relativeFrom="page">
                  <wp:posOffset>0</wp:posOffset>
                </wp:positionV>
                <wp:extent cx="7994650" cy="1628775"/>
                <wp:effectExtent l="0" t="0" r="6350" b="9525"/>
                <wp:wrapSquare wrapText="bothSides"/>
                <wp:docPr id="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4650" cy="1628775"/>
                        </a:xfrm>
                        <a:prstGeom prst="rect">
                          <a:avLst/>
                        </a:prstGeom>
                        <a:gradFill>
                          <a:gsLst>
                            <a:gs pos="0">
                              <a:srgbClr val="FFFFFF"/>
                            </a:gs>
                            <a:gs pos="100000">
                              <a:schemeClr val="bg1">
                                <a:lumMod val="50000"/>
                              </a:schemeClr>
                            </a:gs>
                          </a:gsLst>
                          <a:lin ang="5400000" scaled="1"/>
                        </a:gradFill>
                        <a:ln>
                          <a:noFill/>
                        </a:ln>
                        <a:effectLst/>
                        <a:extLst/>
                      </wps:spPr>
                      <wps:txbx>
                        <w:txbxContent>
                          <w:p w:rsidR="00261FE0" w:rsidRDefault="00261FE0" w:rsidP="006D537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 xml:space="preserve">If you choose, the challenges can make </w:t>
                            </w:r>
                            <w:r>
                              <w:rPr>
                                <w:rFonts w:asciiTheme="majorHAnsi" w:hAnsiTheme="majorHAnsi"/>
                                <w:i/>
                                <w:sz w:val="28"/>
                                <w:szCs w:val="28"/>
                              </w:rPr>
                              <w:br/>
                              <w:t>you stronger.</w:t>
                            </w:r>
                          </w:p>
                          <w:p w:rsidR="00261FE0" w:rsidRPr="006D5370" w:rsidRDefault="00261FE0" w:rsidP="006D537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Ralph Marston</w:t>
                            </w:r>
                          </w:p>
                          <w:p w:rsidR="00261FE0" w:rsidRDefault="00261FE0"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40" style="position:absolute;margin-left:-7.5pt;margin-top:0;width:629.5pt;height:128.25pt;z-index:2516556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" o:allowincell="f" stroked="f">
                <v:fill color2="#7f7f7f [1612]" focus="100%" type="gradient"/>
                <v:textbox inset="4in,54pt,1in,0">
                  <w:txbxContent>
                    <w:p w:rsidR="00261FE0" w:rsidRDefault="00261FE0" w:rsidP="006D537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 xml:space="preserve">If you choose, the challenges can make </w:t>
                      </w:r>
                      <w:r>
                        <w:rPr>
                          <w:rFonts w:asciiTheme="majorHAnsi" w:hAnsiTheme="majorHAnsi"/>
                          <w:i/>
                          <w:sz w:val="28"/>
                          <w:szCs w:val="28"/>
                        </w:rPr>
                        <w:br/>
                        <w:t>you stronger.</w:t>
                      </w:r>
                    </w:p>
                    <w:p w:rsidR="00261FE0" w:rsidRPr="006D5370" w:rsidRDefault="00261FE0" w:rsidP="006D537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Ralph Marston</w:t>
                      </w:r>
                    </w:p>
                    <w:p w:rsidR="00261FE0" w:rsidRDefault="00261FE0"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381A27" w:rsidRPr="003B5765">
        <w:t>Module Twelve: Wrapping Up</w:t>
      </w:r>
      <w:bookmarkEnd w:id="87"/>
    </w:p>
    <w:p w:rsidR="006D5370" w:rsidRPr="003B5765" w:rsidRDefault="002B20F6" w:rsidP="006D5370">
      <w:pPr>
        <w:rPr>
          <w:rFonts w:ascii="Cambria" w:hAnsi="Cambria"/>
          <w:b/>
          <w:bCs/>
          <w:color w:val="4F81BD"/>
          <w:sz w:val="26"/>
          <w:szCs w:val="26"/>
        </w:rPr>
      </w:pPr>
      <w:r w:rsidRPr="003B5765">
        <w:rPr>
          <w:noProof/>
          <w:lang w:bidi="ar-SA"/>
        </w:rPr>
        <w:drawing>
          <wp:anchor distT="0" distB="0" distL="114300" distR="114300" simplePos="0" relativeHeight="251730432" behindDoc="0" locked="0" layoutInCell="1" allowOverlap="1" wp14:anchorId="0D721DC2" wp14:editId="6DEC5F95">
            <wp:simplePos x="0" y="0"/>
            <wp:positionH relativeFrom="margin">
              <wp:posOffset>15240</wp:posOffset>
            </wp:positionH>
            <wp:positionV relativeFrom="margin">
              <wp:posOffset>1419225</wp:posOffset>
            </wp:positionV>
            <wp:extent cx="1912620" cy="1882140"/>
            <wp:effectExtent l="0" t="0" r="0" b="3810"/>
            <wp:wrapSquare wrapText="bothSides"/>
            <wp:docPr id="92" name="Pictu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912620" cy="1882140"/>
                    </a:xfrm>
                    <a:prstGeom prst="rect">
                      <a:avLst/>
                    </a:prstGeom>
                  </pic:spPr>
                </pic:pic>
              </a:graphicData>
            </a:graphic>
          </wp:anchor>
        </w:drawing>
      </w:r>
      <w:r w:rsidR="00FA0066" w:rsidRPr="003B5765">
        <w:t xml:space="preserve">Although this workshop is coming to a close, we hope that your journey to </w:t>
      </w:r>
      <w:r w:rsidR="00AF0C8D" w:rsidRPr="003B5765">
        <w:t>learn life coaching skills</w:t>
      </w:r>
      <w:r w:rsidR="00EA1ACC" w:rsidRPr="003B5765">
        <w:t xml:space="preserve"> </w:t>
      </w:r>
      <w:r w:rsidR="00FA0066" w:rsidRPr="003B5765">
        <w:t xml:space="preserve">is just beginning. Please take a moment to review and update your action plan. This will be a key tool to guide your progress in the days, weeks, months, and years to come. We wish you the best of luck on the rest of your travels! </w:t>
      </w:r>
    </w:p>
    <w:p w:rsidR="002B20F6" w:rsidRPr="003B5765" w:rsidRDefault="002B20F6" w:rsidP="00104301"/>
    <w:p w:rsidR="003B5765" w:rsidRPr="003B5765" w:rsidRDefault="003B5765" w:rsidP="00104301"/>
    <w:p w:rsidR="002B20F6" w:rsidRPr="003B5765" w:rsidRDefault="002B20F6" w:rsidP="00104301"/>
    <w:p w:rsidR="002B20F6" w:rsidRPr="003B5765" w:rsidRDefault="002B20F6" w:rsidP="00104301"/>
    <w:p w:rsidR="00381A27" w:rsidRPr="003B5765" w:rsidRDefault="00381A27" w:rsidP="00670D24">
      <w:pPr>
        <w:pStyle w:val="Heading2"/>
      </w:pPr>
      <w:bookmarkStart w:id="88" w:name="_Toc412547463"/>
      <w:r w:rsidRPr="003B5765">
        <w:t>Words from the Wise</w:t>
      </w:r>
      <w:bookmarkEnd w:id="88"/>
    </w:p>
    <w:p w:rsidR="00205F50" w:rsidRPr="003B5765" w:rsidRDefault="005122D5" w:rsidP="003B5765">
      <w:pPr>
        <w:pStyle w:val="BulletedPoints"/>
        <w:rPr>
          <w:rFonts w:cs="Helvetica Neue"/>
          <w:szCs w:val="28"/>
          <w:lang w:bidi="ar-SA"/>
        </w:rPr>
      </w:pPr>
      <w:r w:rsidRPr="003B5765">
        <w:rPr>
          <w:rFonts w:cs="Helvetica Neue"/>
          <w:b/>
          <w:szCs w:val="28"/>
          <w:lang w:bidi="ar-SA"/>
        </w:rPr>
        <w:t>Hannah Kearney</w:t>
      </w:r>
      <w:r w:rsidRPr="003B5765">
        <w:rPr>
          <w:b/>
          <w:lang w:bidi="ar-SA"/>
        </w:rPr>
        <w:t>:</w:t>
      </w:r>
      <w:r w:rsidRPr="003B5765">
        <w:rPr>
          <w:lang w:bidi="ar-SA"/>
        </w:rPr>
        <w:t xml:space="preserve"> </w:t>
      </w:r>
      <w:r w:rsidR="00B75977" w:rsidRPr="003B5765">
        <w:t>Sometimes the best coaching advice you can get is simple acknowledgement that there's nothing else you could have done</w:t>
      </w:r>
      <w:r w:rsidRPr="003B5765">
        <w:rPr>
          <w:lang w:bidi="ar-SA"/>
        </w:rPr>
        <w:t>.</w:t>
      </w:r>
    </w:p>
    <w:p w:rsidR="002A37E0" w:rsidRPr="003B5765" w:rsidRDefault="005122D5" w:rsidP="003B5765">
      <w:pPr>
        <w:pStyle w:val="BulletedPoints"/>
        <w:rPr>
          <w:rFonts w:cs="Calibri"/>
        </w:rPr>
      </w:pPr>
      <w:proofErr w:type="spellStart"/>
      <w:r w:rsidRPr="003B5765">
        <w:rPr>
          <w:rFonts w:cs="Calibri"/>
          <w:b/>
        </w:rPr>
        <w:t>Anupam</w:t>
      </w:r>
      <w:proofErr w:type="spellEnd"/>
      <w:r w:rsidRPr="003B5765">
        <w:rPr>
          <w:rFonts w:cs="Calibri"/>
          <w:b/>
        </w:rPr>
        <w:t xml:space="preserve"> </w:t>
      </w:r>
      <w:proofErr w:type="spellStart"/>
      <w:r w:rsidRPr="003B5765">
        <w:rPr>
          <w:rFonts w:cs="Calibri"/>
          <w:b/>
        </w:rPr>
        <w:t>Kher</w:t>
      </w:r>
      <w:proofErr w:type="spellEnd"/>
      <w:r w:rsidRPr="003B5765">
        <w:rPr>
          <w:rFonts w:cs="Calibri"/>
          <w:b/>
        </w:rPr>
        <w:t>:</w:t>
      </w:r>
      <w:r w:rsidRPr="003B5765">
        <w:rPr>
          <w:rFonts w:cs="Helvetica Neue"/>
          <w:szCs w:val="28"/>
          <w:lang w:bidi="ar-SA"/>
        </w:rPr>
        <w:t xml:space="preserve"> </w:t>
      </w:r>
      <w:r w:rsidR="00B75977" w:rsidRPr="003B5765">
        <w:rPr>
          <w:rFonts w:cs="Helvetica Neue"/>
          <w:szCs w:val="28"/>
          <w:lang w:bidi="ar-SA"/>
        </w:rPr>
        <w:t>I wrote a book on life coaching, because my life became my own reference point</w:t>
      </w:r>
      <w:r w:rsidRPr="003B5765">
        <w:rPr>
          <w:rFonts w:cs="Helvetica Neue"/>
          <w:szCs w:val="28"/>
          <w:lang w:bidi="ar-SA"/>
        </w:rPr>
        <w:t xml:space="preserve"> on</w:t>
      </w:r>
      <w:r w:rsidR="00B75977" w:rsidRPr="003B5765">
        <w:rPr>
          <w:rFonts w:cs="Helvetica Neue"/>
          <w:szCs w:val="28"/>
          <w:lang w:bidi="ar-SA"/>
        </w:rPr>
        <w:t xml:space="preserve"> how to live</w:t>
      </w:r>
      <w:r w:rsidRPr="003B5765">
        <w:rPr>
          <w:rFonts w:cs="Helvetica Neue"/>
          <w:szCs w:val="28"/>
          <w:lang w:bidi="ar-SA"/>
        </w:rPr>
        <w:t>.</w:t>
      </w:r>
    </w:p>
    <w:p w:rsidR="002A37E0" w:rsidRPr="003B5765" w:rsidRDefault="005122D5" w:rsidP="003B5765">
      <w:pPr>
        <w:pStyle w:val="BulletedPoints"/>
        <w:rPr>
          <w:rFonts w:cs="Helvetica Neue"/>
          <w:szCs w:val="28"/>
          <w:lang w:bidi="ar-SA"/>
        </w:rPr>
      </w:pPr>
      <w:r w:rsidRPr="003B5765">
        <w:rPr>
          <w:rFonts w:cs="Helvetica Neue"/>
          <w:b/>
          <w:szCs w:val="28"/>
          <w:lang w:bidi="ar-SA"/>
        </w:rPr>
        <w:t>James Broughton:</w:t>
      </w:r>
      <w:r w:rsidRPr="003B5765">
        <w:rPr>
          <w:rFonts w:cs="Georgia"/>
          <w:color w:val="131313"/>
          <w:szCs w:val="28"/>
          <w:lang w:bidi="ar-SA"/>
        </w:rPr>
        <w:t xml:space="preserve"> </w:t>
      </w:r>
      <w:r w:rsidR="00B75977" w:rsidRPr="003B5765">
        <w:rPr>
          <w:rFonts w:cs="Times"/>
          <w:szCs w:val="32"/>
          <w:lang w:bidi="ar-SA"/>
        </w:rPr>
        <w:t>Trusting your individual uniqueness challenges you to lay yourself open</w:t>
      </w:r>
      <w:r w:rsidRPr="003B5765">
        <w:rPr>
          <w:rFonts w:cs="Georgia"/>
          <w:color w:val="131313"/>
          <w:szCs w:val="28"/>
          <w:lang w:bidi="ar-SA"/>
        </w:rPr>
        <w:t>.</w:t>
      </w:r>
    </w:p>
    <w:p w:rsidR="006D5370" w:rsidRPr="003B5765" w:rsidRDefault="005122D5" w:rsidP="003B5765">
      <w:pPr>
        <w:pStyle w:val="BulletedPoints"/>
        <w:rPr>
          <w:rFonts w:cs="Helvetica Neue"/>
          <w:szCs w:val="28"/>
          <w:lang w:bidi="ar-SA"/>
        </w:rPr>
      </w:pPr>
      <w:r w:rsidRPr="003B5765">
        <w:rPr>
          <w:rFonts w:cs="Helvetica Neue"/>
          <w:b/>
          <w:szCs w:val="28"/>
          <w:lang w:bidi="ar-SA"/>
        </w:rPr>
        <w:t>Edmund Hillary:</w:t>
      </w:r>
      <w:r w:rsidRPr="003B5765">
        <w:rPr>
          <w:rFonts w:cs="Helvetica Neue"/>
          <w:szCs w:val="28"/>
          <w:lang w:bidi="ar-SA"/>
        </w:rPr>
        <w:t xml:space="preserve"> </w:t>
      </w:r>
      <w:r w:rsidR="00091F19" w:rsidRPr="003B5765">
        <w:rPr>
          <w:rFonts w:cs="Times"/>
          <w:szCs w:val="32"/>
          <w:lang w:bidi="ar-SA"/>
        </w:rPr>
        <w:t>I think it all comes down to motivation.</w:t>
      </w:r>
      <w:r w:rsidR="009F18D0" w:rsidRPr="003B5765">
        <w:rPr>
          <w:rFonts w:cs="Times"/>
          <w:szCs w:val="32"/>
          <w:lang w:bidi="ar-SA"/>
        </w:rPr>
        <w:t xml:space="preserve"> </w:t>
      </w:r>
      <w:r w:rsidR="00091F19" w:rsidRPr="003B5765">
        <w:rPr>
          <w:rFonts w:cs="Times"/>
          <w:szCs w:val="32"/>
          <w:lang w:bidi="ar-SA"/>
        </w:rPr>
        <w:t>If you really want to do something, you will work</w:t>
      </w:r>
      <w:r w:rsidRPr="003B5765">
        <w:rPr>
          <w:rFonts w:cs="Times"/>
          <w:szCs w:val="32"/>
          <w:lang w:bidi="ar-SA"/>
        </w:rPr>
        <w:t xml:space="preserve"> </w:t>
      </w:r>
      <w:r w:rsidR="00091F19" w:rsidRPr="003B5765">
        <w:rPr>
          <w:rFonts w:cs="Times"/>
          <w:szCs w:val="32"/>
          <w:lang w:bidi="ar-SA"/>
        </w:rPr>
        <w:t>hard for it</w:t>
      </w:r>
      <w:r w:rsidR="00E53FD1" w:rsidRPr="003B5765">
        <w:rPr>
          <w:rFonts w:cs="Helvetica Neue"/>
          <w:szCs w:val="28"/>
          <w:lang w:bidi="ar-SA"/>
        </w:rPr>
        <w:t>.</w:t>
      </w:r>
    </w:p>
    <w:p w:rsidR="003B5765" w:rsidRPr="003B5765" w:rsidRDefault="003B5765" w:rsidP="003B5765">
      <w:pPr>
        <w:rPr>
          <w:lang w:bidi="ar-SA"/>
        </w:rPr>
      </w:pPr>
    </w:p>
    <w:p w:rsidR="00381A27" w:rsidRPr="003B5765" w:rsidRDefault="00381A27" w:rsidP="00B337BD">
      <w:pPr>
        <w:pStyle w:val="Heading2"/>
      </w:pPr>
      <w:bookmarkStart w:id="89" w:name="_Toc412547464"/>
      <w:r w:rsidRPr="003B5765">
        <w:t>Review of Parking Lot</w:t>
      </w:r>
      <w:bookmarkEnd w:id="89"/>
    </w:p>
    <w:p w:rsidR="003B5765" w:rsidRPr="003B5765" w:rsidRDefault="00FA0066" w:rsidP="00B337BD">
      <w:r w:rsidRPr="003B5765">
        <w:t>Review the items on the parking lot. Some items may need one-on-one participant follow up. You may be able to clear other items up now. Follow-up workshops may even be appropriate.</w:t>
      </w:r>
    </w:p>
    <w:p w:rsidR="003B5765" w:rsidRPr="003B5765" w:rsidRDefault="003B5765">
      <w:pPr>
        <w:spacing w:after="0" w:line="240" w:lineRule="auto"/>
      </w:pPr>
      <w:r w:rsidRPr="003B5765">
        <w:br w:type="page"/>
      </w:r>
    </w:p>
    <w:p w:rsidR="00381A27" w:rsidRPr="003B5765" w:rsidRDefault="00381A27" w:rsidP="00021C35">
      <w:pPr>
        <w:pStyle w:val="Heading2"/>
      </w:pPr>
      <w:bookmarkStart w:id="90" w:name="_Toc345812325"/>
      <w:bookmarkStart w:id="91" w:name="_Toc412547465"/>
      <w:r w:rsidRPr="003B5765">
        <w:lastRenderedPageBreak/>
        <w:t>Lessons Learned</w:t>
      </w:r>
      <w:bookmarkEnd w:id="90"/>
      <w:bookmarkEnd w:id="91"/>
    </w:p>
    <w:p w:rsidR="00151F1A" w:rsidRPr="003B5765" w:rsidRDefault="006A71C7" w:rsidP="00DD3B94">
      <w:pPr>
        <w:pStyle w:val="ListParagraph"/>
        <w:numPr>
          <w:ilvl w:val="0"/>
          <w:numId w:val="14"/>
        </w:numPr>
      </w:pPr>
      <w:r w:rsidRPr="003B5765">
        <w:t>The purpose of life coaching</w:t>
      </w:r>
    </w:p>
    <w:p w:rsidR="00151F1A" w:rsidRPr="003B5765" w:rsidRDefault="006A71C7" w:rsidP="00DD3B94">
      <w:pPr>
        <w:pStyle w:val="ListParagraph"/>
        <w:numPr>
          <w:ilvl w:val="0"/>
          <w:numId w:val="14"/>
        </w:numPr>
      </w:pPr>
      <w:r w:rsidRPr="003B5765">
        <w:t>The benefits of life coaching</w:t>
      </w:r>
    </w:p>
    <w:p w:rsidR="006A71C7" w:rsidRPr="003B5765" w:rsidRDefault="006A71C7" w:rsidP="00DD3B94">
      <w:pPr>
        <w:pStyle w:val="ListParagraph"/>
        <w:numPr>
          <w:ilvl w:val="0"/>
          <w:numId w:val="14"/>
        </w:numPr>
      </w:pPr>
      <w:r w:rsidRPr="003B5765">
        <w:t>The challenges of life coaching</w:t>
      </w:r>
    </w:p>
    <w:p w:rsidR="006A71C7" w:rsidRPr="003B5765" w:rsidRDefault="006A71C7" w:rsidP="00DD3B94">
      <w:pPr>
        <w:pStyle w:val="ListParagraph"/>
        <w:numPr>
          <w:ilvl w:val="0"/>
          <w:numId w:val="14"/>
        </w:numPr>
      </w:pPr>
      <w:r w:rsidRPr="003B5765">
        <w:t>Aspects of a life coaching session</w:t>
      </w:r>
    </w:p>
    <w:p w:rsidR="00151F1A" w:rsidRPr="003B5765" w:rsidRDefault="006A71C7" w:rsidP="00DD3B94">
      <w:pPr>
        <w:pStyle w:val="ListParagraph"/>
        <w:numPr>
          <w:ilvl w:val="0"/>
          <w:numId w:val="14"/>
        </w:numPr>
      </w:pPr>
      <w:r w:rsidRPr="003B5765">
        <w:t>Different areas of life coaching</w:t>
      </w:r>
    </w:p>
    <w:p w:rsidR="00CC07AB" w:rsidRPr="003B5765" w:rsidRDefault="006A71C7" w:rsidP="006A71C7">
      <w:pPr>
        <w:pStyle w:val="ListParagraph"/>
        <w:numPr>
          <w:ilvl w:val="0"/>
          <w:numId w:val="14"/>
        </w:numPr>
      </w:pPr>
      <w:r w:rsidRPr="003B5765">
        <w:t>How life coaching can affect your work</w:t>
      </w:r>
    </w:p>
    <w:p w:rsidR="00381A27" w:rsidRPr="003B5765" w:rsidRDefault="00381A27" w:rsidP="00B337BD"/>
    <w:p w:rsidR="00381A27" w:rsidRPr="003B5765" w:rsidRDefault="00381A27" w:rsidP="00B337BD">
      <w:pPr>
        <w:pStyle w:val="Heading2"/>
      </w:pPr>
      <w:bookmarkStart w:id="92" w:name="_Toc412547466"/>
      <w:r w:rsidRPr="003B5765">
        <w:t>Completion of Action Plans and Evaluations</w:t>
      </w:r>
      <w:bookmarkEnd w:id="92"/>
    </w:p>
    <w:p w:rsidR="00381A27" w:rsidRPr="003B5765" w:rsidRDefault="00381A27" w:rsidP="00B337BD">
      <w:r w:rsidRPr="003B5765">
        <w:t>Do a quick round robin and ask everyone to share one thing that they learned today. Then, ask participants to make sure their action plans and evaluations are complete.</w:t>
      </w:r>
    </w:p>
    <w:p w:rsidR="00F525A3" w:rsidRPr="003B5765" w:rsidRDefault="00381A27" w:rsidP="00DE7E83">
      <w:r w:rsidRPr="003B5765">
        <w:t>If possible, ask participants to buddy up and set up a follow-up system, so that they can check up on each other in the coming days, weeks, and months. If appropriate, provide your contact information in case they have any question</w:t>
      </w:r>
      <w:r w:rsidR="00002031" w:rsidRPr="003B5765">
        <w:t>s.</w:t>
      </w:r>
    </w:p>
    <w:sectPr w:rsidR="00F525A3" w:rsidRPr="003B5765" w:rsidSect="006D5370">
      <w:footerReference w:type="default" r:id="rId96"/>
      <w:pgSz w:w="12240" w:h="15840"/>
      <w:pgMar w:top="1440" w:right="1440" w:bottom="1440" w:left="1440" w:header="720" w:footer="720" w:gutter="0"/>
      <w:pgNumType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ADD" w:rsidRDefault="00002ADD">
      <w:r>
        <w:separator/>
      </w:r>
    </w:p>
    <w:p w:rsidR="00002ADD" w:rsidRDefault="00002ADD"/>
  </w:endnote>
  <w:endnote w:type="continuationSeparator" w:id="0">
    <w:p w:rsidR="00002ADD" w:rsidRDefault="00002ADD">
      <w:r>
        <w:continuationSeparator/>
      </w:r>
    </w:p>
    <w:p w:rsidR="00002ADD" w:rsidRDefault="00002A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Helvetica Neue">
    <w:altName w:val="Malgun Gothic"/>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FE0" w:rsidRDefault="00261FE0">
    <w:r>
      <w:rPr>
        <w:noProof/>
        <w:lang w:bidi="ar-SA"/>
      </w:rPr>
      <w:drawing>
        <wp:anchor distT="0" distB="0" distL="114300" distR="114300" simplePos="0" relativeHeight="251658240" behindDoc="0" locked="0" layoutInCell="1" allowOverlap="1" wp14:anchorId="33AD1E75" wp14:editId="13764BB8">
          <wp:simplePos x="0" y="0"/>
          <wp:positionH relativeFrom="margin">
            <wp:posOffset>6276975</wp:posOffset>
          </wp:positionH>
          <wp:positionV relativeFrom="margin">
            <wp:posOffset>8364220</wp:posOffset>
          </wp:positionV>
          <wp:extent cx="560070" cy="770255"/>
          <wp:effectExtent l="0" t="0" r="0" b="0"/>
          <wp:wrapSquare wrapText="bothSides"/>
          <wp:docPr id="10" name="Picture 10" descr="C:\Users\Darren\Desktop\inverted 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inverted boo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0070" cy="770255"/>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EF3AB5">
      <w:rPr>
        <w:noProof/>
      </w:rPr>
      <w:t>39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ADD" w:rsidRDefault="00002ADD">
      <w:r>
        <w:separator/>
      </w:r>
    </w:p>
    <w:p w:rsidR="00002ADD" w:rsidRDefault="00002ADD"/>
  </w:footnote>
  <w:footnote w:type="continuationSeparator" w:id="0">
    <w:p w:rsidR="00002ADD" w:rsidRDefault="00002ADD">
      <w:r>
        <w:continuationSeparator/>
      </w:r>
    </w:p>
    <w:p w:rsidR="00002ADD" w:rsidRDefault="00002AD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15E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ED3F6B"/>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
    <w:nsid w:val="028E3E58"/>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EA013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45A14D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58862F2"/>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5C63AA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6587FA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72A761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9">
    <w:nsid w:val="089870AE"/>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0">
    <w:nsid w:val="0BC41884"/>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1">
    <w:nsid w:val="0C444F3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CE1483D"/>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0F904180"/>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073464B"/>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5">
    <w:nsid w:val="10AA0F12"/>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2197F78"/>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7">
    <w:nsid w:val="1466493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8E251C7"/>
    <w:multiLevelType w:val="hybridMultilevel"/>
    <w:tmpl w:val="01C4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97B3FE4"/>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0">
    <w:nsid w:val="1E2F2D8D"/>
    <w:multiLevelType w:val="hybridMultilevel"/>
    <w:tmpl w:val="D8EEB928"/>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C1146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F181788"/>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3">
    <w:nsid w:val="1F6A572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4">
    <w:nsid w:val="20D70E79"/>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5">
    <w:nsid w:val="212E087D"/>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21574FE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1683A76"/>
    <w:multiLevelType w:val="hybridMultilevel"/>
    <w:tmpl w:val="E43E9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2199185E"/>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9">
    <w:nsid w:val="21F44DE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3AF269E"/>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31">
    <w:nsid w:val="23FF27A9"/>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32">
    <w:nsid w:val="2406245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49F2BC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4A15CFD"/>
    <w:multiLevelType w:val="hybridMultilevel"/>
    <w:tmpl w:val="36269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5C40917"/>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36">
    <w:nsid w:val="26BA5DBD"/>
    <w:multiLevelType w:val="hybridMultilevel"/>
    <w:tmpl w:val="D00CF54E"/>
    <w:lvl w:ilvl="0" w:tplc="04090001">
      <w:start w:val="1"/>
      <w:numFmt w:val="bullet"/>
      <w:pStyle w:val="Bulleted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8AA319C"/>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295F4E8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29C17F00"/>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40">
    <w:nsid w:val="2BE351A0"/>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41">
    <w:nsid w:val="2C3C3690"/>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CC1120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2CF91A7D"/>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2DCC2A1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302E13E3"/>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46">
    <w:nsid w:val="30462D9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30FC61F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315A01FF"/>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nsid w:val="32AD533F"/>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32BE519D"/>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36033D5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36466978"/>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38567F0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39984ED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39AC439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3A9F3030"/>
    <w:multiLevelType w:val="hybridMultilevel"/>
    <w:tmpl w:val="B7D63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B447162"/>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58">
    <w:nsid w:val="3CAC404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3DC5744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60">
    <w:nsid w:val="3FA84D16"/>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61">
    <w:nsid w:val="4014792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62">
    <w:nsid w:val="4030253D"/>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63">
    <w:nsid w:val="411A3768"/>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64">
    <w:nsid w:val="421E43F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437C242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3C75AC9"/>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7">
    <w:nsid w:val="440404C9"/>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68">
    <w:nsid w:val="44133CE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69">
    <w:nsid w:val="44484FC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44757A1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44AF28F4"/>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72">
    <w:nsid w:val="45591EE8"/>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73">
    <w:nsid w:val="463F172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470E1479"/>
    <w:multiLevelType w:val="hybridMultilevel"/>
    <w:tmpl w:val="46CED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78C1A5D"/>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48616859"/>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7">
    <w:nsid w:val="48F1125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490C0BB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4911582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A9F7CEF"/>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81">
    <w:nsid w:val="4AAC5E3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4C40037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4D0D3468"/>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4">
    <w:nsid w:val="540F1BB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56820C3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5718035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585E542A"/>
    <w:multiLevelType w:val="hybridMultilevel"/>
    <w:tmpl w:val="08585F76"/>
    <w:lvl w:ilvl="0" w:tplc="0409000F">
      <w:start w:val="1"/>
      <w:numFmt w:val="decimal"/>
      <w:lvlText w:val="%1."/>
      <w:lvlJc w:val="left"/>
      <w:pPr>
        <w:ind w:left="720" w:hanging="360"/>
      </w:pPr>
      <w:rPr>
        <w:rFonts w:cs="Times New Roman" w:hint="default"/>
      </w:rPr>
    </w:lvl>
    <w:lvl w:ilvl="1" w:tplc="04090003" w:tentative="1">
      <w:start w:val="1"/>
      <w:numFmt w:val="bullet"/>
      <w:pStyle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B4F3E2E"/>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89">
    <w:nsid w:val="5BA334FF"/>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5CC840C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5CCB2AF8"/>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92">
    <w:nsid w:val="5E6D4C86"/>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3">
    <w:nsid w:val="5F3E2890"/>
    <w:multiLevelType w:val="hybridMultilevel"/>
    <w:tmpl w:val="C39CE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FC423E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601A0D0B"/>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96">
    <w:nsid w:val="60B676E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97">
    <w:nsid w:val="613B6F1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613F66A2"/>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625776D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64DD3D7B"/>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01">
    <w:nsid w:val="654E279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67033D08"/>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67C66B72"/>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68263586"/>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5">
    <w:nsid w:val="68A66B76"/>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06">
    <w:nsid w:val="6A1503B1"/>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07">
    <w:nsid w:val="6B2945B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6BD7568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6C043435"/>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10">
    <w:nsid w:val="6E54592C"/>
    <w:multiLevelType w:val="hybridMultilevel"/>
    <w:tmpl w:val="6BB47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6F7E15AC"/>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12">
    <w:nsid w:val="701F1E5E"/>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13">
    <w:nsid w:val="718E16ED"/>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14">
    <w:nsid w:val="72306225"/>
    <w:multiLevelType w:val="hybridMultilevel"/>
    <w:tmpl w:val="FF2A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7323636A"/>
    <w:multiLevelType w:val="hybridMultilevel"/>
    <w:tmpl w:val="2EEC6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7A403A31"/>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17">
    <w:nsid w:val="7A4A2E61"/>
    <w:multiLevelType w:val="hybridMultilevel"/>
    <w:tmpl w:val="D17E4F08"/>
    <w:lvl w:ilvl="0" w:tplc="36641098">
      <w:start w:val="1"/>
      <w:numFmt w:val="bullet"/>
      <w:lvlText w:val=""/>
      <w:lvlJc w:val="left"/>
      <w:pPr>
        <w:ind w:left="720" w:hanging="360"/>
      </w:pPr>
      <w:rPr>
        <w:rFonts w:ascii="Symbol" w:hAnsi="Symbol" w:hint="default"/>
      </w:rPr>
    </w:lvl>
    <w:lvl w:ilvl="1" w:tplc="1009000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7B483ABE"/>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9">
    <w:nsid w:val="7B9F638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7D0924F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nsid w:val="7E0019F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nsid w:val="7FD72B9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7"/>
  </w:num>
  <w:num w:numId="2">
    <w:abstractNumId w:val="20"/>
  </w:num>
  <w:num w:numId="3">
    <w:abstractNumId w:val="87"/>
  </w:num>
  <w:num w:numId="4">
    <w:abstractNumId w:val="1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num>
  <w:num w:numId="6">
    <w:abstractNumId w:val="96"/>
  </w:num>
  <w:num w:numId="7">
    <w:abstractNumId w:val="45"/>
  </w:num>
  <w:num w:numId="8">
    <w:abstractNumId w:val="105"/>
  </w:num>
  <w:num w:numId="9">
    <w:abstractNumId w:val="23"/>
  </w:num>
  <w:num w:numId="10">
    <w:abstractNumId w:val="46"/>
  </w:num>
  <w:num w:numId="11">
    <w:abstractNumId w:val="73"/>
  </w:num>
  <w:num w:numId="12">
    <w:abstractNumId w:val="33"/>
  </w:num>
  <w:num w:numId="13">
    <w:abstractNumId w:val="65"/>
  </w:num>
  <w:num w:numId="14">
    <w:abstractNumId w:val="27"/>
  </w:num>
  <w:num w:numId="15">
    <w:abstractNumId w:val="51"/>
  </w:num>
  <w:num w:numId="16">
    <w:abstractNumId w:val="54"/>
  </w:num>
  <w:num w:numId="17">
    <w:abstractNumId w:val="118"/>
  </w:num>
  <w:num w:numId="18">
    <w:abstractNumId w:val="80"/>
  </w:num>
  <w:num w:numId="19">
    <w:abstractNumId w:val="68"/>
  </w:num>
  <w:num w:numId="20">
    <w:abstractNumId w:val="24"/>
  </w:num>
  <w:num w:numId="21">
    <w:abstractNumId w:val="111"/>
  </w:num>
  <w:num w:numId="22">
    <w:abstractNumId w:val="38"/>
  </w:num>
  <w:num w:numId="23">
    <w:abstractNumId w:val="15"/>
  </w:num>
  <w:num w:numId="24">
    <w:abstractNumId w:val="85"/>
  </w:num>
  <w:num w:numId="25">
    <w:abstractNumId w:val="90"/>
  </w:num>
  <w:num w:numId="26">
    <w:abstractNumId w:val="89"/>
  </w:num>
  <w:num w:numId="27">
    <w:abstractNumId w:val="78"/>
  </w:num>
  <w:num w:numId="28">
    <w:abstractNumId w:val="104"/>
  </w:num>
  <w:num w:numId="29">
    <w:abstractNumId w:val="31"/>
  </w:num>
  <w:num w:numId="30">
    <w:abstractNumId w:val="57"/>
  </w:num>
  <w:num w:numId="31">
    <w:abstractNumId w:val="22"/>
  </w:num>
  <w:num w:numId="32">
    <w:abstractNumId w:val="109"/>
  </w:num>
  <w:num w:numId="33">
    <w:abstractNumId w:val="26"/>
  </w:num>
  <w:num w:numId="34">
    <w:abstractNumId w:val="55"/>
  </w:num>
  <w:num w:numId="35">
    <w:abstractNumId w:val="7"/>
  </w:num>
  <w:num w:numId="36">
    <w:abstractNumId w:val="11"/>
  </w:num>
  <w:num w:numId="37">
    <w:abstractNumId w:val="49"/>
  </w:num>
  <w:num w:numId="38">
    <w:abstractNumId w:val="107"/>
  </w:num>
  <w:num w:numId="39">
    <w:abstractNumId w:val="12"/>
  </w:num>
  <w:num w:numId="40">
    <w:abstractNumId w:val="9"/>
  </w:num>
  <w:num w:numId="41">
    <w:abstractNumId w:val="1"/>
  </w:num>
  <w:num w:numId="42">
    <w:abstractNumId w:val="35"/>
  </w:num>
  <w:num w:numId="43">
    <w:abstractNumId w:val="100"/>
  </w:num>
  <w:num w:numId="44">
    <w:abstractNumId w:val="84"/>
  </w:num>
  <w:num w:numId="45">
    <w:abstractNumId w:val="108"/>
  </w:num>
  <w:num w:numId="46">
    <w:abstractNumId w:val="103"/>
  </w:num>
  <w:num w:numId="47">
    <w:abstractNumId w:val="82"/>
  </w:num>
  <w:num w:numId="48">
    <w:abstractNumId w:val="121"/>
  </w:num>
  <w:num w:numId="49">
    <w:abstractNumId w:val="79"/>
  </w:num>
  <w:num w:numId="50">
    <w:abstractNumId w:val="37"/>
  </w:num>
  <w:num w:numId="51">
    <w:abstractNumId w:val="88"/>
  </w:num>
  <w:num w:numId="52">
    <w:abstractNumId w:val="39"/>
  </w:num>
  <w:num w:numId="53">
    <w:abstractNumId w:val="116"/>
  </w:num>
  <w:num w:numId="54">
    <w:abstractNumId w:val="28"/>
  </w:num>
  <w:num w:numId="55">
    <w:abstractNumId w:val="3"/>
  </w:num>
  <w:num w:numId="56">
    <w:abstractNumId w:val="94"/>
  </w:num>
  <w:num w:numId="57">
    <w:abstractNumId w:val="42"/>
  </w:num>
  <w:num w:numId="58">
    <w:abstractNumId w:val="86"/>
  </w:num>
  <w:num w:numId="59">
    <w:abstractNumId w:val="58"/>
  </w:num>
  <w:num w:numId="60">
    <w:abstractNumId w:val="41"/>
  </w:num>
  <w:num w:numId="61">
    <w:abstractNumId w:val="92"/>
  </w:num>
  <w:num w:numId="62">
    <w:abstractNumId w:val="106"/>
  </w:num>
  <w:num w:numId="63">
    <w:abstractNumId w:val="62"/>
  </w:num>
  <w:num w:numId="64">
    <w:abstractNumId w:val="60"/>
  </w:num>
  <w:num w:numId="65">
    <w:abstractNumId w:val="19"/>
  </w:num>
  <w:num w:numId="66">
    <w:abstractNumId w:val="77"/>
  </w:num>
  <w:num w:numId="67">
    <w:abstractNumId w:val="70"/>
  </w:num>
  <w:num w:numId="68">
    <w:abstractNumId w:val="32"/>
  </w:num>
  <w:num w:numId="69">
    <w:abstractNumId w:val="13"/>
  </w:num>
  <w:num w:numId="70">
    <w:abstractNumId w:val="5"/>
  </w:num>
  <w:num w:numId="71">
    <w:abstractNumId w:val="53"/>
  </w:num>
  <w:num w:numId="72">
    <w:abstractNumId w:val="25"/>
  </w:num>
  <w:num w:numId="73">
    <w:abstractNumId w:val="95"/>
  </w:num>
  <w:num w:numId="74">
    <w:abstractNumId w:val="10"/>
  </w:num>
  <w:num w:numId="75">
    <w:abstractNumId w:val="61"/>
  </w:num>
  <w:num w:numId="76">
    <w:abstractNumId w:val="16"/>
  </w:num>
  <w:num w:numId="77">
    <w:abstractNumId w:val="4"/>
  </w:num>
  <w:num w:numId="78">
    <w:abstractNumId w:val="81"/>
  </w:num>
  <w:num w:numId="79">
    <w:abstractNumId w:val="52"/>
  </w:num>
  <w:num w:numId="80">
    <w:abstractNumId w:val="119"/>
  </w:num>
  <w:num w:numId="81">
    <w:abstractNumId w:val="120"/>
  </w:num>
  <w:num w:numId="82">
    <w:abstractNumId w:val="50"/>
  </w:num>
  <w:num w:numId="83">
    <w:abstractNumId w:val="76"/>
  </w:num>
  <w:num w:numId="84">
    <w:abstractNumId w:val="112"/>
  </w:num>
  <w:num w:numId="85">
    <w:abstractNumId w:val="67"/>
  </w:num>
  <w:num w:numId="86">
    <w:abstractNumId w:val="63"/>
  </w:num>
  <w:num w:numId="87">
    <w:abstractNumId w:val="71"/>
  </w:num>
  <w:num w:numId="88">
    <w:abstractNumId w:val="64"/>
  </w:num>
  <w:num w:numId="89">
    <w:abstractNumId w:val="43"/>
  </w:num>
  <w:num w:numId="90">
    <w:abstractNumId w:val="97"/>
  </w:num>
  <w:num w:numId="91">
    <w:abstractNumId w:val="101"/>
  </w:num>
  <w:num w:numId="92">
    <w:abstractNumId w:val="75"/>
  </w:num>
  <w:num w:numId="93">
    <w:abstractNumId w:val="17"/>
  </w:num>
  <w:num w:numId="94">
    <w:abstractNumId w:val="83"/>
  </w:num>
  <w:num w:numId="95">
    <w:abstractNumId w:val="40"/>
  </w:num>
  <w:num w:numId="96">
    <w:abstractNumId w:val="59"/>
  </w:num>
  <w:num w:numId="97">
    <w:abstractNumId w:val="8"/>
  </w:num>
  <w:num w:numId="98">
    <w:abstractNumId w:val="30"/>
  </w:num>
  <w:num w:numId="99">
    <w:abstractNumId w:val="69"/>
  </w:num>
  <w:num w:numId="100">
    <w:abstractNumId w:val="102"/>
  </w:num>
  <w:num w:numId="101">
    <w:abstractNumId w:val="21"/>
  </w:num>
  <w:num w:numId="102">
    <w:abstractNumId w:val="2"/>
  </w:num>
  <w:num w:numId="103">
    <w:abstractNumId w:val="122"/>
  </w:num>
  <w:num w:numId="104">
    <w:abstractNumId w:val="0"/>
  </w:num>
  <w:num w:numId="105">
    <w:abstractNumId w:val="66"/>
  </w:num>
  <w:num w:numId="106">
    <w:abstractNumId w:val="14"/>
  </w:num>
  <w:num w:numId="107">
    <w:abstractNumId w:val="113"/>
  </w:num>
  <w:num w:numId="108">
    <w:abstractNumId w:val="72"/>
  </w:num>
  <w:num w:numId="109">
    <w:abstractNumId w:val="91"/>
  </w:num>
  <w:num w:numId="110">
    <w:abstractNumId w:val="44"/>
  </w:num>
  <w:num w:numId="111">
    <w:abstractNumId w:val="98"/>
  </w:num>
  <w:num w:numId="112">
    <w:abstractNumId w:val="29"/>
  </w:num>
  <w:num w:numId="113">
    <w:abstractNumId w:val="6"/>
  </w:num>
  <w:num w:numId="114">
    <w:abstractNumId w:val="99"/>
  </w:num>
  <w:num w:numId="115">
    <w:abstractNumId w:val="47"/>
  </w:num>
  <w:num w:numId="116">
    <w:abstractNumId w:val="114"/>
  </w:num>
  <w:num w:numId="117">
    <w:abstractNumId w:val="93"/>
  </w:num>
  <w:num w:numId="118">
    <w:abstractNumId w:val="34"/>
  </w:num>
  <w:num w:numId="119">
    <w:abstractNumId w:val="36"/>
  </w:num>
  <w:num w:numId="120">
    <w:abstractNumId w:val="74"/>
  </w:num>
  <w:num w:numId="121">
    <w:abstractNumId w:val="18"/>
  </w:num>
  <w:num w:numId="122">
    <w:abstractNumId w:val="110"/>
  </w:num>
  <w:num w:numId="123">
    <w:abstractNumId w:val="115"/>
  </w:num>
  <w:num w:numId="124">
    <w:abstractNumId w:val="56"/>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proofState w:spelling="clean" w:grammar="clean"/>
  <w:attachedTemplate r:id="rId1"/>
  <w:defaultTabStop w:val="720"/>
  <w:drawingGridHorizontalSpacing w:val="110"/>
  <w:displayHorizontalDrawingGridEvery w:val="2"/>
  <w:characterSpacingControl w:val="doNotCompress"/>
  <w:hdrShapeDefaults>
    <o:shapedefaults v:ext="edit" spidmax="2049">
      <o:colormru v:ext="edit" colors="#8b0845,#5d5f5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6B"/>
    <w:rsid w:val="00000480"/>
    <w:rsid w:val="000004A7"/>
    <w:rsid w:val="00002031"/>
    <w:rsid w:val="00002ADD"/>
    <w:rsid w:val="00002BE2"/>
    <w:rsid w:val="00002C5A"/>
    <w:rsid w:val="00003F57"/>
    <w:rsid w:val="0000434E"/>
    <w:rsid w:val="00004EDB"/>
    <w:rsid w:val="000052B4"/>
    <w:rsid w:val="00006C00"/>
    <w:rsid w:val="00006E0D"/>
    <w:rsid w:val="00007A28"/>
    <w:rsid w:val="00010202"/>
    <w:rsid w:val="0001097C"/>
    <w:rsid w:val="000120EA"/>
    <w:rsid w:val="00012800"/>
    <w:rsid w:val="00012B22"/>
    <w:rsid w:val="00012B4E"/>
    <w:rsid w:val="00014D4F"/>
    <w:rsid w:val="000151C4"/>
    <w:rsid w:val="00015828"/>
    <w:rsid w:val="0001588E"/>
    <w:rsid w:val="00015FE3"/>
    <w:rsid w:val="00020448"/>
    <w:rsid w:val="00020685"/>
    <w:rsid w:val="000209F8"/>
    <w:rsid w:val="00021C35"/>
    <w:rsid w:val="00022A10"/>
    <w:rsid w:val="00022AB0"/>
    <w:rsid w:val="00023300"/>
    <w:rsid w:val="000234EA"/>
    <w:rsid w:val="00023729"/>
    <w:rsid w:val="00023AF0"/>
    <w:rsid w:val="00023F8C"/>
    <w:rsid w:val="00024631"/>
    <w:rsid w:val="00024716"/>
    <w:rsid w:val="00024972"/>
    <w:rsid w:val="000252A4"/>
    <w:rsid w:val="00026939"/>
    <w:rsid w:val="00026BF6"/>
    <w:rsid w:val="00026D18"/>
    <w:rsid w:val="0002779E"/>
    <w:rsid w:val="00027F59"/>
    <w:rsid w:val="00030C4B"/>
    <w:rsid w:val="00031720"/>
    <w:rsid w:val="0003173C"/>
    <w:rsid w:val="000318B1"/>
    <w:rsid w:val="000327E3"/>
    <w:rsid w:val="00034DCE"/>
    <w:rsid w:val="00036237"/>
    <w:rsid w:val="000370DF"/>
    <w:rsid w:val="00037867"/>
    <w:rsid w:val="00040852"/>
    <w:rsid w:val="00041475"/>
    <w:rsid w:val="00041FA4"/>
    <w:rsid w:val="00042389"/>
    <w:rsid w:val="000433CE"/>
    <w:rsid w:val="00043E23"/>
    <w:rsid w:val="0004514D"/>
    <w:rsid w:val="000452B4"/>
    <w:rsid w:val="000459DD"/>
    <w:rsid w:val="00045B7E"/>
    <w:rsid w:val="00051910"/>
    <w:rsid w:val="00052161"/>
    <w:rsid w:val="00052624"/>
    <w:rsid w:val="00052CCE"/>
    <w:rsid w:val="00053720"/>
    <w:rsid w:val="00053C10"/>
    <w:rsid w:val="000550CB"/>
    <w:rsid w:val="00055813"/>
    <w:rsid w:val="0005650A"/>
    <w:rsid w:val="0005659F"/>
    <w:rsid w:val="00056EB6"/>
    <w:rsid w:val="00057E52"/>
    <w:rsid w:val="000600A3"/>
    <w:rsid w:val="00060CFF"/>
    <w:rsid w:val="000612EE"/>
    <w:rsid w:val="00061B43"/>
    <w:rsid w:val="00061EEA"/>
    <w:rsid w:val="00063F41"/>
    <w:rsid w:val="00064067"/>
    <w:rsid w:val="0006489A"/>
    <w:rsid w:val="00064D50"/>
    <w:rsid w:val="00065FED"/>
    <w:rsid w:val="00070112"/>
    <w:rsid w:val="000705F4"/>
    <w:rsid w:val="00071CE9"/>
    <w:rsid w:val="00071EAC"/>
    <w:rsid w:val="00072531"/>
    <w:rsid w:val="0007390B"/>
    <w:rsid w:val="000743E4"/>
    <w:rsid w:val="000744E1"/>
    <w:rsid w:val="00074F5B"/>
    <w:rsid w:val="00075D5D"/>
    <w:rsid w:val="0007626A"/>
    <w:rsid w:val="00076314"/>
    <w:rsid w:val="00076BAE"/>
    <w:rsid w:val="00076E34"/>
    <w:rsid w:val="00077282"/>
    <w:rsid w:val="000778CC"/>
    <w:rsid w:val="00077A0C"/>
    <w:rsid w:val="00077AAD"/>
    <w:rsid w:val="00077E0B"/>
    <w:rsid w:val="00077F7E"/>
    <w:rsid w:val="000809F3"/>
    <w:rsid w:val="00081435"/>
    <w:rsid w:val="00082371"/>
    <w:rsid w:val="000835B3"/>
    <w:rsid w:val="000837BA"/>
    <w:rsid w:val="00083B7D"/>
    <w:rsid w:val="00083C56"/>
    <w:rsid w:val="00084C90"/>
    <w:rsid w:val="00085983"/>
    <w:rsid w:val="00085CA5"/>
    <w:rsid w:val="00086D5C"/>
    <w:rsid w:val="00087033"/>
    <w:rsid w:val="0008714D"/>
    <w:rsid w:val="00087342"/>
    <w:rsid w:val="000900AD"/>
    <w:rsid w:val="00091B39"/>
    <w:rsid w:val="00091F19"/>
    <w:rsid w:val="000920BF"/>
    <w:rsid w:val="00092A24"/>
    <w:rsid w:val="000936D1"/>
    <w:rsid w:val="00093783"/>
    <w:rsid w:val="00093D40"/>
    <w:rsid w:val="00094205"/>
    <w:rsid w:val="00094935"/>
    <w:rsid w:val="00094A07"/>
    <w:rsid w:val="00094A5A"/>
    <w:rsid w:val="0009541A"/>
    <w:rsid w:val="0009545A"/>
    <w:rsid w:val="00095856"/>
    <w:rsid w:val="00095C42"/>
    <w:rsid w:val="00096A46"/>
    <w:rsid w:val="00096B4F"/>
    <w:rsid w:val="00096F7E"/>
    <w:rsid w:val="00096FFC"/>
    <w:rsid w:val="0009738D"/>
    <w:rsid w:val="000A003E"/>
    <w:rsid w:val="000A19C1"/>
    <w:rsid w:val="000A1B40"/>
    <w:rsid w:val="000A1CC6"/>
    <w:rsid w:val="000A2BAC"/>
    <w:rsid w:val="000A2E3D"/>
    <w:rsid w:val="000A3A35"/>
    <w:rsid w:val="000A4252"/>
    <w:rsid w:val="000A4593"/>
    <w:rsid w:val="000A6FA0"/>
    <w:rsid w:val="000A71D3"/>
    <w:rsid w:val="000A76D1"/>
    <w:rsid w:val="000A77BE"/>
    <w:rsid w:val="000A79CC"/>
    <w:rsid w:val="000B005D"/>
    <w:rsid w:val="000B0564"/>
    <w:rsid w:val="000B0E91"/>
    <w:rsid w:val="000B2174"/>
    <w:rsid w:val="000B2331"/>
    <w:rsid w:val="000B27B4"/>
    <w:rsid w:val="000B2972"/>
    <w:rsid w:val="000B33FB"/>
    <w:rsid w:val="000B3ADE"/>
    <w:rsid w:val="000B3EE8"/>
    <w:rsid w:val="000B400F"/>
    <w:rsid w:val="000B4072"/>
    <w:rsid w:val="000B52BC"/>
    <w:rsid w:val="000B5731"/>
    <w:rsid w:val="000B6EE6"/>
    <w:rsid w:val="000B7811"/>
    <w:rsid w:val="000B79B9"/>
    <w:rsid w:val="000B7FD9"/>
    <w:rsid w:val="000C0171"/>
    <w:rsid w:val="000C0424"/>
    <w:rsid w:val="000C0801"/>
    <w:rsid w:val="000C0DB8"/>
    <w:rsid w:val="000C107D"/>
    <w:rsid w:val="000C1A93"/>
    <w:rsid w:val="000C2177"/>
    <w:rsid w:val="000C4182"/>
    <w:rsid w:val="000C53D3"/>
    <w:rsid w:val="000C556F"/>
    <w:rsid w:val="000C5961"/>
    <w:rsid w:val="000C5F8E"/>
    <w:rsid w:val="000C6227"/>
    <w:rsid w:val="000C6C5E"/>
    <w:rsid w:val="000C6F5A"/>
    <w:rsid w:val="000C7871"/>
    <w:rsid w:val="000D1662"/>
    <w:rsid w:val="000D17D0"/>
    <w:rsid w:val="000D1A5A"/>
    <w:rsid w:val="000D2655"/>
    <w:rsid w:val="000D2903"/>
    <w:rsid w:val="000D2A3D"/>
    <w:rsid w:val="000D323D"/>
    <w:rsid w:val="000D3B1F"/>
    <w:rsid w:val="000D3FB9"/>
    <w:rsid w:val="000D46CB"/>
    <w:rsid w:val="000D4830"/>
    <w:rsid w:val="000D50EF"/>
    <w:rsid w:val="000D50F3"/>
    <w:rsid w:val="000D59CA"/>
    <w:rsid w:val="000E0AFB"/>
    <w:rsid w:val="000E2CB9"/>
    <w:rsid w:val="000E326B"/>
    <w:rsid w:val="000E38F0"/>
    <w:rsid w:val="000E4072"/>
    <w:rsid w:val="000E47F6"/>
    <w:rsid w:val="000E4CDF"/>
    <w:rsid w:val="000E4D2A"/>
    <w:rsid w:val="000E58EA"/>
    <w:rsid w:val="000E657F"/>
    <w:rsid w:val="000E6714"/>
    <w:rsid w:val="000E69EE"/>
    <w:rsid w:val="000E6F41"/>
    <w:rsid w:val="000E7BB6"/>
    <w:rsid w:val="000E7D19"/>
    <w:rsid w:val="000F0395"/>
    <w:rsid w:val="000F14DF"/>
    <w:rsid w:val="000F22A0"/>
    <w:rsid w:val="000F260C"/>
    <w:rsid w:val="000F362E"/>
    <w:rsid w:val="000F489C"/>
    <w:rsid w:val="000F5578"/>
    <w:rsid w:val="000F56E9"/>
    <w:rsid w:val="000F583C"/>
    <w:rsid w:val="000F5C7F"/>
    <w:rsid w:val="000F5E08"/>
    <w:rsid w:val="000F68FF"/>
    <w:rsid w:val="000F6A0A"/>
    <w:rsid w:val="000F6C81"/>
    <w:rsid w:val="000F7590"/>
    <w:rsid w:val="000F7DDA"/>
    <w:rsid w:val="00100A08"/>
    <w:rsid w:val="00101521"/>
    <w:rsid w:val="001020A5"/>
    <w:rsid w:val="00102713"/>
    <w:rsid w:val="00102B71"/>
    <w:rsid w:val="00103208"/>
    <w:rsid w:val="001038FC"/>
    <w:rsid w:val="0010392F"/>
    <w:rsid w:val="00103DFE"/>
    <w:rsid w:val="00103F10"/>
    <w:rsid w:val="00104301"/>
    <w:rsid w:val="00104445"/>
    <w:rsid w:val="0010559C"/>
    <w:rsid w:val="00105DF1"/>
    <w:rsid w:val="00105F81"/>
    <w:rsid w:val="00106A4C"/>
    <w:rsid w:val="00106BC3"/>
    <w:rsid w:val="00107004"/>
    <w:rsid w:val="0010725B"/>
    <w:rsid w:val="0010730C"/>
    <w:rsid w:val="0010751E"/>
    <w:rsid w:val="0011058B"/>
    <w:rsid w:val="001116E4"/>
    <w:rsid w:val="00111D4D"/>
    <w:rsid w:val="00111F5F"/>
    <w:rsid w:val="00112218"/>
    <w:rsid w:val="00112AE1"/>
    <w:rsid w:val="00113AAE"/>
    <w:rsid w:val="00113B9B"/>
    <w:rsid w:val="001148B6"/>
    <w:rsid w:val="0011643A"/>
    <w:rsid w:val="00116CC9"/>
    <w:rsid w:val="001177C9"/>
    <w:rsid w:val="00117C4C"/>
    <w:rsid w:val="001209F8"/>
    <w:rsid w:val="00120DFE"/>
    <w:rsid w:val="00122911"/>
    <w:rsid w:val="00123196"/>
    <w:rsid w:val="00123878"/>
    <w:rsid w:val="00123EE9"/>
    <w:rsid w:val="00125247"/>
    <w:rsid w:val="0012596B"/>
    <w:rsid w:val="00126599"/>
    <w:rsid w:val="001305E4"/>
    <w:rsid w:val="0013068D"/>
    <w:rsid w:val="00130FAD"/>
    <w:rsid w:val="001312E6"/>
    <w:rsid w:val="00131DEE"/>
    <w:rsid w:val="0013267F"/>
    <w:rsid w:val="00132A0D"/>
    <w:rsid w:val="00135741"/>
    <w:rsid w:val="00135FB9"/>
    <w:rsid w:val="00136483"/>
    <w:rsid w:val="00137091"/>
    <w:rsid w:val="001375BD"/>
    <w:rsid w:val="001377D2"/>
    <w:rsid w:val="001400C8"/>
    <w:rsid w:val="001402A2"/>
    <w:rsid w:val="001413AA"/>
    <w:rsid w:val="0014266C"/>
    <w:rsid w:val="0014295E"/>
    <w:rsid w:val="00143121"/>
    <w:rsid w:val="001434C9"/>
    <w:rsid w:val="00144395"/>
    <w:rsid w:val="00144E7D"/>
    <w:rsid w:val="0014531B"/>
    <w:rsid w:val="001453CE"/>
    <w:rsid w:val="00146B10"/>
    <w:rsid w:val="001476A2"/>
    <w:rsid w:val="001503AB"/>
    <w:rsid w:val="001509CF"/>
    <w:rsid w:val="00151932"/>
    <w:rsid w:val="001519A0"/>
    <w:rsid w:val="00151C6F"/>
    <w:rsid w:val="00151F1A"/>
    <w:rsid w:val="001522B4"/>
    <w:rsid w:val="001522FD"/>
    <w:rsid w:val="00152779"/>
    <w:rsid w:val="0015296A"/>
    <w:rsid w:val="0015322E"/>
    <w:rsid w:val="001535C3"/>
    <w:rsid w:val="00153DC7"/>
    <w:rsid w:val="001541B0"/>
    <w:rsid w:val="001544A8"/>
    <w:rsid w:val="00155070"/>
    <w:rsid w:val="00155A46"/>
    <w:rsid w:val="00155EC3"/>
    <w:rsid w:val="001562E2"/>
    <w:rsid w:val="001564EA"/>
    <w:rsid w:val="00157072"/>
    <w:rsid w:val="001573A7"/>
    <w:rsid w:val="00157434"/>
    <w:rsid w:val="00157EC9"/>
    <w:rsid w:val="00160C26"/>
    <w:rsid w:val="00160E78"/>
    <w:rsid w:val="00160EF3"/>
    <w:rsid w:val="001612D5"/>
    <w:rsid w:val="001618BA"/>
    <w:rsid w:val="00162668"/>
    <w:rsid w:val="0016337C"/>
    <w:rsid w:val="00163F6C"/>
    <w:rsid w:val="001644A7"/>
    <w:rsid w:val="00165E2C"/>
    <w:rsid w:val="00166456"/>
    <w:rsid w:val="0016745B"/>
    <w:rsid w:val="0016763F"/>
    <w:rsid w:val="00170D17"/>
    <w:rsid w:val="001715DE"/>
    <w:rsid w:val="00171CDC"/>
    <w:rsid w:val="001726BA"/>
    <w:rsid w:val="00172F07"/>
    <w:rsid w:val="001737B2"/>
    <w:rsid w:val="00175867"/>
    <w:rsid w:val="00175D4F"/>
    <w:rsid w:val="0017675B"/>
    <w:rsid w:val="00176BC6"/>
    <w:rsid w:val="00176C1B"/>
    <w:rsid w:val="00177311"/>
    <w:rsid w:val="00177467"/>
    <w:rsid w:val="001774B7"/>
    <w:rsid w:val="001777B9"/>
    <w:rsid w:val="001778BA"/>
    <w:rsid w:val="00180168"/>
    <w:rsid w:val="00181A8A"/>
    <w:rsid w:val="00181BB3"/>
    <w:rsid w:val="00181F4E"/>
    <w:rsid w:val="001821D2"/>
    <w:rsid w:val="00182308"/>
    <w:rsid w:val="001828DF"/>
    <w:rsid w:val="001839B8"/>
    <w:rsid w:val="001840D1"/>
    <w:rsid w:val="00184259"/>
    <w:rsid w:val="0018425B"/>
    <w:rsid w:val="0018446C"/>
    <w:rsid w:val="00184AEF"/>
    <w:rsid w:val="00184CFB"/>
    <w:rsid w:val="00184D92"/>
    <w:rsid w:val="00186681"/>
    <w:rsid w:val="00187905"/>
    <w:rsid w:val="001879FA"/>
    <w:rsid w:val="0019006D"/>
    <w:rsid w:val="001908FE"/>
    <w:rsid w:val="0019132B"/>
    <w:rsid w:val="00191D27"/>
    <w:rsid w:val="00192084"/>
    <w:rsid w:val="00192F0F"/>
    <w:rsid w:val="00193557"/>
    <w:rsid w:val="0019427C"/>
    <w:rsid w:val="00194DB9"/>
    <w:rsid w:val="0019512B"/>
    <w:rsid w:val="0019580C"/>
    <w:rsid w:val="00195A9A"/>
    <w:rsid w:val="001962D9"/>
    <w:rsid w:val="001965CE"/>
    <w:rsid w:val="00196828"/>
    <w:rsid w:val="00196E98"/>
    <w:rsid w:val="0019762B"/>
    <w:rsid w:val="001979FD"/>
    <w:rsid w:val="00197BA5"/>
    <w:rsid w:val="001A04B7"/>
    <w:rsid w:val="001A0F3E"/>
    <w:rsid w:val="001A1470"/>
    <w:rsid w:val="001A1D6E"/>
    <w:rsid w:val="001A1E14"/>
    <w:rsid w:val="001A2408"/>
    <w:rsid w:val="001A3101"/>
    <w:rsid w:val="001A4405"/>
    <w:rsid w:val="001A4816"/>
    <w:rsid w:val="001A4DA0"/>
    <w:rsid w:val="001A4E70"/>
    <w:rsid w:val="001A62E6"/>
    <w:rsid w:val="001A700C"/>
    <w:rsid w:val="001A7160"/>
    <w:rsid w:val="001A7485"/>
    <w:rsid w:val="001B0499"/>
    <w:rsid w:val="001B0C05"/>
    <w:rsid w:val="001B0D98"/>
    <w:rsid w:val="001B2487"/>
    <w:rsid w:val="001B2542"/>
    <w:rsid w:val="001B37F1"/>
    <w:rsid w:val="001B3FBE"/>
    <w:rsid w:val="001B4075"/>
    <w:rsid w:val="001B4E71"/>
    <w:rsid w:val="001B5641"/>
    <w:rsid w:val="001B5D63"/>
    <w:rsid w:val="001B7400"/>
    <w:rsid w:val="001B7486"/>
    <w:rsid w:val="001B7DBD"/>
    <w:rsid w:val="001C03A5"/>
    <w:rsid w:val="001C05BB"/>
    <w:rsid w:val="001C0A3F"/>
    <w:rsid w:val="001C10E1"/>
    <w:rsid w:val="001C2052"/>
    <w:rsid w:val="001C213E"/>
    <w:rsid w:val="001C26E2"/>
    <w:rsid w:val="001C2723"/>
    <w:rsid w:val="001C2E36"/>
    <w:rsid w:val="001C4931"/>
    <w:rsid w:val="001C5ADA"/>
    <w:rsid w:val="001C5DCF"/>
    <w:rsid w:val="001C5FF3"/>
    <w:rsid w:val="001C6F4A"/>
    <w:rsid w:val="001D05AB"/>
    <w:rsid w:val="001D0C7B"/>
    <w:rsid w:val="001D1C0F"/>
    <w:rsid w:val="001D2367"/>
    <w:rsid w:val="001D2B6A"/>
    <w:rsid w:val="001D2D73"/>
    <w:rsid w:val="001D39FE"/>
    <w:rsid w:val="001D4970"/>
    <w:rsid w:val="001D4BE6"/>
    <w:rsid w:val="001D4E96"/>
    <w:rsid w:val="001D58C2"/>
    <w:rsid w:val="001D777D"/>
    <w:rsid w:val="001D7B69"/>
    <w:rsid w:val="001E04D5"/>
    <w:rsid w:val="001E0552"/>
    <w:rsid w:val="001E0996"/>
    <w:rsid w:val="001E1D95"/>
    <w:rsid w:val="001E235C"/>
    <w:rsid w:val="001E3801"/>
    <w:rsid w:val="001E38AA"/>
    <w:rsid w:val="001E3EFA"/>
    <w:rsid w:val="001E44AB"/>
    <w:rsid w:val="001E4EFA"/>
    <w:rsid w:val="001E60E8"/>
    <w:rsid w:val="001E659A"/>
    <w:rsid w:val="001E7EAD"/>
    <w:rsid w:val="001F06E5"/>
    <w:rsid w:val="001F0BA6"/>
    <w:rsid w:val="001F0EFD"/>
    <w:rsid w:val="001F28D4"/>
    <w:rsid w:val="001F30CF"/>
    <w:rsid w:val="001F3C95"/>
    <w:rsid w:val="001F5F1F"/>
    <w:rsid w:val="001F6132"/>
    <w:rsid w:val="001F731D"/>
    <w:rsid w:val="001F75A6"/>
    <w:rsid w:val="001F77EC"/>
    <w:rsid w:val="001F7AFE"/>
    <w:rsid w:val="002009AA"/>
    <w:rsid w:val="00200C93"/>
    <w:rsid w:val="00201623"/>
    <w:rsid w:val="00201924"/>
    <w:rsid w:val="00202225"/>
    <w:rsid w:val="002022FA"/>
    <w:rsid w:val="00202FFA"/>
    <w:rsid w:val="00203290"/>
    <w:rsid w:val="00203385"/>
    <w:rsid w:val="002036F5"/>
    <w:rsid w:val="002044E4"/>
    <w:rsid w:val="0020570A"/>
    <w:rsid w:val="00205F50"/>
    <w:rsid w:val="00206614"/>
    <w:rsid w:val="00206BB4"/>
    <w:rsid w:val="00206F4C"/>
    <w:rsid w:val="0020720C"/>
    <w:rsid w:val="002077B9"/>
    <w:rsid w:val="00207A0E"/>
    <w:rsid w:val="002103E2"/>
    <w:rsid w:val="002107EB"/>
    <w:rsid w:val="002110AC"/>
    <w:rsid w:val="0021193F"/>
    <w:rsid w:val="00211CC8"/>
    <w:rsid w:val="00211F39"/>
    <w:rsid w:val="00212793"/>
    <w:rsid w:val="002127BE"/>
    <w:rsid w:val="00212829"/>
    <w:rsid w:val="002129D3"/>
    <w:rsid w:val="00212C50"/>
    <w:rsid w:val="0021353B"/>
    <w:rsid w:val="002135FC"/>
    <w:rsid w:val="00213BFB"/>
    <w:rsid w:val="00214D2D"/>
    <w:rsid w:val="00215C3E"/>
    <w:rsid w:val="00215D1E"/>
    <w:rsid w:val="00216C50"/>
    <w:rsid w:val="002178C1"/>
    <w:rsid w:val="0022189D"/>
    <w:rsid w:val="00222995"/>
    <w:rsid w:val="00223FFA"/>
    <w:rsid w:val="00224063"/>
    <w:rsid w:val="00224D51"/>
    <w:rsid w:val="00225127"/>
    <w:rsid w:val="002257B8"/>
    <w:rsid w:val="00225D6C"/>
    <w:rsid w:val="00227B87"/>
    <w:rsid w:val="00230A70"/>
    <w:rsid w:val="00230E4E"/>
    <w:rsid w:val="002310D7"/>
    <w:rsid w:val="00231AE3"/>
    <w:rsid w:val="00231C4C"/>
    <w:rsid w:val="00232A84"/>
    <w:rsid w:val="00232FAC"/>
    <w:rsid w:val="0023371B"/>
    <w:rsid w:val="00233B71"/>
    <w:rsid w:val="00233BF7"/>
    <w:rsid w:val="0023407B"/>
    <w:rsid w:val="002351F1"/>
    <w:rsid w:val="00235537"/>
    <w:rsid w:val="00235965"/>
    <w:rsid w:val="0023599E"/>
    <w:rsid w:val="0023772B"/>
    <w:rsid w:val="00237DC4"/>
    <w:rsid w:val="00240424"/>
    <w:rsid w:val="00240F51"/>
    <w:rsid w:val="00241025"/>
    <w:rsid w:val="00241062"/>
    <w:rsid w:val="002418F9"/>
    <w:rsid w:val="00241A79"/>
    <w:rsid w:val="0024222A"/>
    <w:rsid w:val="002423CC"/>
    <w:rsid w:val="00242E5C"/>
    <w:rsid w:val="0024525E"/>
    <w:rsid w:val="00246729"/>
    <w:rsid w:val="002468F4"/>
    <w:rsid w:val="00247124"/>
    <w:rsid w:val="00247165"/>
    <w:rsid w:val="002479F6"/>
    <w:rsid w:val="00247FC7"/>
    <w:rsid w:val="0025044C"/>
    <w:rsid w:val="002507C4"/>
    <w:rsid w:val="002524C1"/>
    <w:rsid w:val="00253C30"/>
    <w:rsid w:val="0025409D"/>
    <w:rsid w:val="00254200"/>
    <w:rsid w:val="002543A1"/>
    <w:rsid w:val="002543EF"/>
    <w:rsid w:val="00254BCA"/>
    <w:rsid w:val="00254FC0"/>
    <w:rsid w:val="002551A0"/>
    <w:rsid w:val="00255C90"/>
    <w:rsid w:val="00256080"/>
    <w:rsid w:val="00256134"/>
    <w:rsid w:val="00256301"/>
    <w:rsid w:val="00256880"/>
    <w:rsid w:val="00256AF4"/>
    <w:rsid w:val="002579CE"/>
    <w:rsid w:val="00257F5D"/>
    <w:rsid w:val="00261689"/>
    <w:rsid w:val="00261FE0"/>
    <w:rsid w:val="0026200F"/>
    <w:rsid w:val="0026220E"/>
    <w:rsid w:val="00262E5B"/>
    <w:rsid w:val="002636FF"/>
    <w:rsid w:val="00263760"/>
    <w:rsid w:val="00264E10"/>
    <w:rsid w:val="0026556C"/>
    <w:rsid w:val="00265EAA"/>
    <w:rsid w:val="00267C40"/>
    <w:rsid w:val="00271E77"/>
    <w:rsid w:val="002730E8"/>
    <w:rsid w:val="002734BD"/>
    <w:rsid w:val="002740E5"/>
    <w:rsid w:val="002741DB"/>
    <w:rsid w:val="00275291"/>
    <w:rsid w:val="00275303"/>
    <w:rsid w:val="002756B4"/>
    <w:rsid w:val="00275A66"/>
    <w:rsid w:val="00275F2A"/>
    <w:rsid w:val="00275F2C"/>
    <w:rsid w:val="00276C9B"/>
    <w:rsid w:val="00276CB6"/>
    <w:rsid w:val="00276CD0"/>
    <w:rsid w:val="0027766A"/>
    <w:rsid w:val="00277776"/>
    <w:rsid w:val="00277CD1"/>
    <w:rsid w:val="00277F3B"/>
    <w:rsid w:val="00280649"/>
    <w:rsid w:val="00280F2D"/>
    <w:rsid w:val="002813AA"/>
    <w:rsid w:val="00281852"/>
    <w:rsid w:val="0028186A"/>
    <w:rsid w:val="002820DD"/>
    <w:rsid w:val="002829E0"/>
    <w:rsid w:val="00283857"/>
    <w:rsid w:val="00283E07"/>
    <w:rsid w:val="00284664"/>
    <w:rsid w:val="0028621D"/>
    <w:rsid w:val="0029096A"/>
    <w:rsid w:val="00290A70"/>
    <w:rsid w:val="002910F8"/>
    <w:rsid w:val="00291C2B"/>
    <w:rsid w:val="0029341E"/>
    <w:rsid w:val="002934CE"/>
    <w:rsid w:val="00293540"/>
    <w:rsid w:val="002943FB"/>
    <w:rsid w:val="0029444C"/>
    <w:rsid w:val="00294863"/>
    <w:rsid w:val="002963F5"/>
    <w:rsid w:val="00296EB8"/>
    <w:rsid w:val="002A2549"/>
    <w:rsid w:val="002A25AC"/>
    <w:rsid w:val="002A37E0"/>
    <w:rsid w:val="002A3BBB"/>
    <w:rsid w:val="002A595F"/>
    <w:rsid w:val="002A63C3"/>
    <w:rsid w:val="002A6961"/>
    <w:rsid w:val="002A6DDA"/>
    <w:rsid w:val="002A7B00"/>
    <w:rsid w:val="002B03BC"/>
    <w:rsid w:val="002B05A8"/>
    <w:rsid w:val="002B132B"/>
    <w:rsid w:val="002B1FF5"/>
    <w:rsid w:val="002B20F6"/>
    <w:rsid w:val="002B259C"/>
    <w:rsid w:val="002B2CE5"/>
    <w:rsid w:val="002B424C"/>
    <w:rsid w:val="002B4759"/>
    <w:rsid w:val="002B4806"/>
    <w:rsid w:val="002B4C94"/>
    <w:rsid w:val="002B50FD"/>
    <w:rsid w:val="002B5EC0"/>
    <w:rsid w:val="002B64BC"/>
    <w:rsid w:val="002B659D"/>
    <w:rsid w:val="002B6A05"/>
    <w:rsid w:val="002B6CA0"/>
    <w:rsid w:val="002B6CCD"/>
    <w:rsid w:val="002B7036"/>
    <w:rsid w:val="002B7639"/>
    <w:rsid w:val="002C004C"/>
    <w:rsid w:val="002C12CE"/>
    <w:rsid w:val="002C18C7"/>
    <w:rsid w:val="002C2E73"/>
    <w:rsid w:val="002C2F08"/>
    <w:rsid w:val="002C4F06"/>
    <w:rsid w:val="002C5D6F"/>
    <w:rsid w:val="002C5FE3"/>
    <w:rsid w:val="002C6CCA"/>
    <w:rsid w:val="002C6EB8"/>
    <w:rsid w:val="002C6F5A"/>
    <w:rsid w:val="002C7181"/>
    <w:rsid w:val="002C77B3"/>
    <w:rsid w:val="002D1B02"/>
    <w:rsid w:val="002D1BDC"/>
    <w:rsid w:val="002D1BF0"/>
    <w:rsid w:val="002D264A"/>
    <w:rsid w:val="002D28C2"/>
    <w:rsid w:val="002D35B9"/>
    <w:rsid w:val="002D4AD4"/>
    <w:rsid w:val="002D56A7"/>
    <w:rsid w:val="002D795A"/>
    <w:rsid w:val="002D79F0"/>
    <w:rsid w:val="002E0415"/>
    <w:rsid w:val="002E0E67"/>
    <w:rsid w:val="002E1940"/>
    <w:rsid w:val="002E2927"/>
    <w:rsid w:val="002E2D53"/>
    <w:rsid w:val="002E42E2"/>
    <w:rsid w:val="002E43E7"/>
    <w:rsid w:val="002E473E"/>
    <w:rsid w:val="002E4972"/>
    <w:rsid w:val="002E5004"/>
    <w:rsid w:val="002E5740"/>
    <w:rsid w:val="002E6485"/>
    <w:rsid w:val="002E735E"/>
    <w:rsid w:val="002E75E5"/>
    <w:rsid w:val="002F042B"/>
    <w:rsid w:val="002F0B44"/>
    <w:rsid w:val="002F138D"/>
    <w:rsid w:val="002F2837"/>
    <w:rsid w:val="002F290B"/>
    <w:rsid w:val="002F2C68"/>
    <w:rsid w:val="002F2D85"/>
    <w:rsid w:val="002F2F61"/>
    <w:rsid w:val="002F32CE"/>
    <w:rsid w:val="002F36EF"/>
    <w:rsid w:val="002F3BF2"/>
    <w:rsid w:val="002F4314"/>
    <w:rsid w:val="002F4CA4"/>
    <w:rsid w:val="002F5046"/>
    <w:rsid w:val="002F524F"/>
    <w:rsid w:val="002F58FD"/>
    <w:rsid w:val="002F60DB"/>
    <w:rsid w:val="002F68F6"/>
    <w:rsid w:val="002F69E9"/>
    <w:rsid w:val="002F6CBF"/>
    <w:rsid w:val="002F7246"/>
    <w:rsid w:val="002F7958"/>
    <w:rsid w:val="00301546"/>
    <w:rsid w:val="00302DD8"/>
    <w:rsid w:val="00303140"/>
    <w:rsid w:val="003038CD"/>
    <w:rsid w:val="00303ADC"/>
    <w:rsid w:val="00304032"/>
    <w:rsid w:val="00305BDA"/>
    <w:rsid w:val="0030643F"/>
    <w:rsid w:val="003065DC"/>
    <w:rsid w:val="00307029"/>
    <w:rsid w:val="00307839"/>
    <w:rsid w:val="00307931"/>
    <w:rsid w:val="003109E3"/>
    <w:rsid w:val="00310AFD"/>
    <w:rsid w:val="00311491"/>
    <w:rsid w:val="003115A8"/>
    <w:rsid w:val="003116EB"/>
    <w:rsid w:val="00311AE9"/>
    <w:rsid w:val="00311E76"/>
    <w:rsid w:val="00311EAB"/>
    <w:rsid w:val="00313338"/>
    <w:rsid w:val="003149FC"/>
    <w:rsid w:val="00314D9A"/>
    <w:rsid w:val="0031508D"/>
    <w:rsid w:val="00315245"/>
    <w:rsid w:val="00315EB2"/>
    <w:rsid w:val="0031649F"/>
    <w:rsid w:val="0031673C"/>
    <w:rsid w:val="00317845"/>
    <w:rsid w:val="0032164A"/>
    <w:rsid w:val="0032286C"/>
    <w:rsid w:val="00322950"/>
    <w:rsid w:val="003241DF"/>
    <w:rsid w:val="00324454"/>
    <w:rsid w:val="003245E3"/>
    <w:rsid w:val="00324928"/>
    <w:rsid w:val="00324944"/>
    <w:rsid w:val="003249D4"/>
    <w:rsid w:val="00324A83"/>
    <w:rsid w:val="0032784D"/>
    <w:rsid w:val="003302A0"/>
    <w:rsid w:val="00331E34"/>
    <w:rsid w:val="003325EC"/>
    <w:rsid w:val="00333151"/>
    <w:rsid w:val="003331CE"/>
    <w:rsid w:val="00334AB2"/>
    <w:rsid w:val="00334CF0"/>
    <w:rsid w:val="003352E2"/>
    <w:rsid w:val="00335451"/>
    <w:rsid w:val="00336427"/>
    <w:rsid w:val="003372F9"/>
    <w:rsid w:val="00337344"/>
    <w:rsid w:val="003375E5"/>
    <w:rsid w:val="003379EF"/>
    <w:rsid w:val="0034064E"/>
    <w:rsid w:val="003408E1"/>
    <w:rsid w:val="00340A35"/>
    <w:rsid w:val="003448A8"/>
    <w:rsid w:val="00344972"/>
    <w:rsid w:val="00345B52"/>
    <w:rsid w:val="00345D2C"/>
    <w:rsid w:val="00346427"/>
    <w:rsid w:val="00346A2C"/>
    <w:rsid w:val="00347282"/>
    <w:rsid w:val="0034731F"/>
    <w:rsid w:val="003500FC"/>
    <w:rsid w:val="00350139"/>
    <w:rsid w:val="00350207"/>
    <w:rsid w:val="0035046F"/>
    <w:rsid w:val="003516C9"/>
    <w:rsid w:val="0035171C"/>
    <w:rsid w:val="003522D1"/>
    <w:rsid w:val="003527BD"/>
    <w:rsid w:val="00352A7E"/>
    <w:rsid w:val="00352D72"/>
    <w:rsid w:val="003537DB"/>
    <w:rsid w:val="00354124"/>
    <w:rsid w:val="00354753"/>
    <w:rsid w:val="00354CF0"/>
    <w:rsid w:val="00354E31"/>
    <w:rsid w:val="003550AC"/>
    <w:rsid w:val="0035526E"/>
    <w:rsid w:val="003564BE"/>
    <w:rsid w:val="00356A34"/>
    <w:rsid w:val="00356BD7"/>
    <w:rsid w:val="00356ED2"/>
    <w:rsid w:val="0035777D"/>
    <w:rsid w:val="003579BB"/>
    <w:rsid w:val="00360C8A"/>
    <w:rsid w:val="003616B1"/>
    <w:rsid w:val="00362C24"/>
    <w:rsid w:val="00363A11"/>
    <w:rsid w:val="003641DE"/>
    <w:rsid w:val="00365A73"/>
    <w:rsid w:val="00365D34"/>
    <w:rsid w:val="00370421"/>
    <w:rsid w:val="003718F7"/>
    <w:rsid w:val="0037232F"/>
    <w:rsid w:val="00372350"/>
    <w:rsid w:val="00372644"/>
    <w:rsid w:val="00372E7E"/>
    <w:rsid w:val="00373885"/>
    <w:rsid w:val="0037460A"/>
    <w:rsid w:val="00374D91"/>
    <w:rsid w:val="00374E9C"/>
    <w:rsid w:val="00376AA5"/>
    <w:rsid w:val="00376D17"/>
    <w:rsid w:val="00377A43"/>
    <w:rsid w:val="00377B08"/>
    <w:rsid w:val="003800B7"/>
    <w:rsid w:val="003807B0"/>
    <w:rsid w:val="00380A0C"/>
    <w:rsid w:val="00380FCD"/>
    <w:rsid w:val="00381A1D"/>
    <w:rsid w:val="00381A27"/>
    <w:rsid w:val="003831E4"/>
    <w:rsid w:val="00383280"/>
    <w:rsid w:val="00383D32"/>
    <w:rsid w:val="0038415A"/>
    <w:rsid w:val="00384190"/>
    <w:rsid w:val="00384E08"/>
    <w:rsid w:val="00385656"/>
    <w:rsid w:val="00385B2B"/>
    <w:rsid w:val="00385D7F"/>
    <w:rsid w:val="00386371"/>
    <w:rsid w:val="003865A6"/>
    <w:rsid w:val="00386D6B"/>
    <w:rsid w:val="00390494"/>
    <w:rsid w:val="00390886"/>
    <w:rsid w:val="00391C05"/>
    <w:rsid w:val="00392EE8"/>
    <w:rsid w:val="0039388A"/>
    <w:rsid w:val="003938DA"/>
    <w:rsid w:val="00394DAD"/>
    <w:rsid w:val="003971BC"/>
    <w:rsid w:val="003A014A"/>
    <w:rsid w:val="003A087A"/>
    <w:rsid w:val="003A0EF9"/>
    <w:rsid w:val="003A15B7"/>
    <w:rsid w:val="003A1D43"/>
    <w:rsid w:val="003A3DC6"/>
    <w:rsid w:val="003A4405"/>
    <w:rsid w:val="003A4728"/>
    <w:rsid w:val="003A5E83"/>
    <w:rsid w:val="003A5E9F"/>
    <w:rsid w:val="003A5F9A"/>
    <w:rsid w:val="003A7225"/>
    <w:rsid w:val="003A7BEF"/>
    <w:rsid w:val="003B0608"/>
    <w:rsid w:val="003B1445"/>
    <w:rsid w:val="003B1A13"/>
    <w:rsid w:val="003B1E1D"/>
    <w:rsid w:val="003B3B04"/>
    <w:rsid w:val="003B536F"/>
    <w:rsid w:val="003B5765"/>
    <w:rsid w:val="003B5F5B"/>
    <w:rsid w:val="003B6165"/>
    <w:rsid w:val="003B61CE"/>
    <w:rsid w:val="003B6C98"/>
    <w:rsid w:val="003C014B"/>
    <w:rsid w:val="003C1905"/>
    <w:rsid w:val="003C2E50"/>
    <w:rsid w:val="003C3B20"/>
    <w:rsid w:val="003C423E"/>
    <w:rsid w:val="003C44C0"/>
    <w:rsid w:val="003C4E60"/>
    <w:rsid w:val="003C6811"/>
    <w:rsid w:val="003C71E9"/>
    <w:rsid w:val="003C7A69"/>
    <w:rsid w:val="003D010E"/>
    <w:rsid w:val="003D05FA"/>
    <w:rsid w:val="003D0B4D"/>
    <w:rsid w:val="003D12A0"/>
    <w:rsid w:val="003D1462"/>
    <w:rsid w:val="003D17E2"/>
    <w:rsid w:val="003D1878"/>
    <w:rsid w:val="003D1939"/>
    <w:rsid w:val="003D1EDF"/>
    <w:rsid w:val="003D2159"/>
    <w:rsid w:val="003D2B97"/>
    <w:rsid w:val="003D4133"/>
    <w:rsid w:val="003D4331"/>
    <w:rsid w:val="003D43FF"/>
    <w:rsid w:val="003D55AB"/>
    <w:rsid w:val="003D5C63"/>
    <w:rsid w:val="003D5F58"/>
    <w:rsid w:val="003D5F86"/>
    <w:rsid w:val="003D6CB7"/>
    <w:rsid w:val="003D723B"/>
    <w:rsid w:val="003D75C5"/>
    <w:rsid w:val="003E01DA"/>
    <w:rsid w:val="003E0251"/>
    <w:rsid w:val="003E043C"/>
    <w:rsid w:val="003E04D0"/>
    <w:rsid w:val="003E08E8"/>
    <w:rsid w:val="003E1621"/>
    <w:rsid w:val="003E1632"/>
    <w:rsid w:val="003E2180"/>
    <w:rsid w:val="003E24A6"/>
    <w:rsid w:val="003E3A1A"/>
    <w:rsid w:val="003E3F7B"/>
    <w:rsid w:val="003E4E5D"/>
    <w:rsid w:val="003E5228"/>
    <w:rsid w:val="003E5A42"/>
    <w:rsid w:val="003E6375"/>
    <w:rsid w:val="003E69F9"/>
    <w:rsid w:val="003E7122"/>
    <w:rsid w:val="003F0949"/>
    <w:rsid w:val="003F11CD"/>
    <w:rsid w:val="003F161D"/>
    <w:rsid w:val="003F1A40"/>
    <w:rsid w:val="003F28A6"/>
    <w:rsid w:val="003F37FA"/>
    <w:rsid w:val="003F3A0B"/>
    <w:rsid w:val="003F5F6C"/>
    <w:rsid w:val="003F5FBD"/>
    <w:rsid w:val="003F74D4"/>
    <w:rsid w:val="003F7678"/>
    <w:rsid w:val="003F7769"/>
    <w:rsid w:val="003F7E23"/>
    <w:rsid w:val="0040033C"/>
    <w:rsid w:val="004024D8"/>
    <w:rsid w:val="00402659"/>
    <w:rsid w:val="00403F52"/>
    <w:rsid w:val="00404695"/>
    <w:rsid w:val="00404774"/>
    <w:rsid w:val="004050FB"/>
    <w:rsid w:val="00406CF8"/>
    <w:rsid w:val="0040703B"/>
    <w:rsid w:val="0040711B"/>
    <w:rsid w:val="004074E3"/>
    <w:rsid w:val="00407714"/>
    <w:rsid w:val="00407C83"/>
    <w:rsid w:val="00407C9B"/>
    <w:rsid w:val="00407D1E"/>
    <w:rsid w:val="0041022D"/>
    <w:rsid w:val="00411215"/>
    <w:rsid w:val="00412514"/>
    <w:rsid w:val="00412DC6"/>
    <w:rsid w:val="00412EE0"/>
    <w:rsid w:val="00413840"/>
    <w:rsid w:val="004139CF"/>
    <w:rsid w:val="0041424D"/>
    <w:rsid w:val="00414820"/>
    <w:rsid w:val="0041489E"/>
    <w:rsid w:val="00416287"/>
    <w:rsid w:val="004170AE"/>
    <w:rsid w:val="00420768"/>
    <w:rsid w:val="004209F2"/>
    <w:rsid w:val="00422094"/>
    <w:rsid w:val="00422BF9"/>
    <w:rsid w:val="00427B37"/>
    <w:rsid w:val="004302A2"/>
    <w:rsid w:val="00430AA2"/>
    <w:rsid w:val="00430C09"/>
    <w:rsid w:val="00430D8B"/>
    <w:rsid w:val="004312B6"/>
    <w:rsid w:val="0043171F"/>
    <w:rsid w:val="00431AB9"/>
    <w:rsid w:val="0043256E"/>
    <w:rsid w:val="0043274D"/>
    <w:rsid w:val="00433F92"/>
    <w:rsid w:val="00433FF9"/>
    <w:rsid w:val="0043512F"/>
    <w:rsid w:val="00435479"/>
    <w:rsid w:val="00435766"/>
    <w:rsid w:val="00435C95"/>
    <w:rsid w:val="00435EF2"/>
    <w:rsid w:val="004360E7"/>
    <w:rsid w:val="0043717C"/>
    <w:rsid w:val="00440115"/>
    <w:rsid w:val="00441C87"/>
    <w:rsid w:val="00442833"/>
    <w:rsid w:val="00443005"/>
    <w:rsid w:val="004444FE"/>
    <w:rsid w:val="004448BD"/>
    <w:rsid w:val="00444D78"/>
    <w:rsid w:val="00444DA0"/>
    <w:rsid w:val="00445793"/>
    <w:rsid w:val="00445E7D"/>
    <w:rsid w:val="00446D04"/>
    <w:rsid w:val="00447977"/>
    <w:rsid w:val="00450153"/>
    <w:rsid w:val="00450487"/>
    <w:rsid w:val="0045093B"/>
    <w:rsid w:val="004509AA"/>
    <w:rsid w:val="00450DCF"/>
    <w:rsid w:val="00450F12"/>
    <w:rsid w:val="00450F6E"/>
    <w:rsid w:val="00452565"/>
    <w:rsid w:val="00452845"/>
    <w:rsid w:val="00452CC6"/>
    <w:rsid w:val="0045477D"/>
    <w:rsid w:val="00454AF5"/>
    <w:rsid w:val="00454ED0"/>
    <w:rsid w:val="00455B30"/>
    <w:rsid w:val="0045611B"/>
    <w:rsid w:val="0045624D"/>
    <w:rsid w:val="004567D4"/>
    <w:rsid w:val="004571C4"/>
    <w:rsid w:val="00460399"/>
    <w:rsid w:val="00460516"/>
    <w:rsid w:val="004605DD"/>
    <w:rsid w:val="004624E9"/>
    <w:rsid w:val="00462B6E"/>
    <w:rsid w:val="004631D3"/>
    <w:rsid w:val="004632CD"/>
    <w:rsid w:val="004633A8"/>
    <w:rsid w:val="004641B0"/>
    <w:rsid w:val="00464D04"/>
    <w:rsid w:val="00465728"/>
    <w:rsid w:val="00467725"/>
    <w:rsid w:val="00467AD6"/>
    <w:rsid w:val="00471541"/>
    <w:rsid w:val="00471885"/>
    <w:rsid w:val="00472181"/>
    <w:rsid w:val="004721BD"/>
    <w:rsid w:val="004723D3"/>
    <w:rsid w:val="004728F3"/>
    <w:rsid w:val="00472952"/>
    <w:rsid w:val="0047316D"/>
    <w:rsid w:val="004738BB"/>
    <w:rsid w:val="00473DEF"/>
    <w:rsid w:val="00474CC9"/>
    <w:rsid w:val="00474E8A"/>
    <w:rsid w:val="00475A9B"/>
    <w:rsid w:val="004769FD"/>
    <w:rsid w:val="004775BB"/>
    <w:rsid w:val="004800E2"/>
    <w:rsid w:val="0048015C"/>
    <w:rsid w:val="004809D4"/>
    <w:rsid w:val="00480A74"/>
    <w:rsid w:val="00480DCF"/>
    <w:rsid w:val="0048217C"/>
    <w:rsid w:val="0048297D"/>
    <w:rsid w:val="00483D15"/>
    <w:rsid w:val="0048429E"/>
    <w:rsid w:val="00485D51"/>
    <w:rsid w:val="00485EAE"/>
    <w:rsid w:val="00486532"/>
    <w:rsid w:val="00486CEC"/>
    <w:rsid w:val="00487E4F"/>
    <w:rsid w:val="004910A8"/>
    <w:rsid w:val="00491830"/>
    <w:rsid w:val="00491AFA"/>
    <w:rsid w:val="004925EB"/>
    <w:rsid w:val="00492C11"/>
    <w:rsid w:val="00492C34"/>
    <w:rsid w:val="004938EF"/>
    <w:rsid w:val="004939B1"/>
    <w:rsid w:val="00493C48"/>
    <w:rsid w:val="00494C60"/>
    <w:rsid w:val="00494F08"/>
    <w:rsid w:val="00495736"/>
    <w:rsid w:val="00495EAE"/>
    <w:rsid w:val="00496BC2"/>
    <w:rsid w:val="00496CBA"/>
    <w:rsid w:val="00497B8C"/>
    <w:rsid w:val="004A017F"/>
    <w:rsid w:val="004A0588"/>
    <w:rsid w:val="004A0C47"/>
    <w:rsid w:val="004A1C36"/>
    <w:rsid w:val="004A1FFB"/>
    <w:rsid w:val="004A27EE"/>
    <w:rsid w:val="004A2B2C"/>
    <w:rsid w:val="004A361E"/>
    <w:rsid w:val="004A559E"/>
    <w:rsid w:val="004A592F"/>
    <w:rsid w:val="004A5BE9"/>
    <w:rsid w:val="004A5C00"/>
    <w:rsid w:val="004A5C41"/>
    <w:rsid w:val="004A5FCC"/>
    <w:rsid w:val="004A6AF7"/>
    <w:rsid w:val="004A708C"/>
    <w:rsid w:val="004A7A94"/>
    <w:rsid w:val="004A7FC9"/>
    <w:rsid w:val="004B0822"/>
    <w:rsid w:val="004B15F7"/>
    <w:rsid w:val="004B16C8"/>
    <w:rsid w:val="004B1843"/>
    <w:rsid w:val="004B1ACE"/>
    <w:rsid w:val="004B26E2"/>
    <w:rsid w:val="004B2751"/>
    <w:rsid w:val="004B2D8F"/>
    <w:rsid w:val="004B3031"/>
    <w:rsid w:val="004B3BD5"/>
    <w:rsid w:val="004B4F94"/>
    <w:rsid w:val="004B50D4"/>
    <w:rsid w:val="004C010E"/>
    <w:rsid w:val="004C0582"/>
    <w:rsid w:val="004C0DFC"/>
    <w:rsid w:val="004C170B"/>
    <w:rsid w:val="004C1A1E"/>
    <w:rsid w:val="004C1B1C"/>
    <w:rsid w:val="004C1C1B"/>
    <w:rsid w:val="004C1EF7"/>
    <w:rsid w:val="004C22E6"/>
    <w:rsid w:val="004C24C0"/>
    <w:rsid w:val="004C2521"/>
    <w:rsid w:val="004C2B8C"/>
    <w:rsid w:val="004C325A"/>
    <w:rsid w:val="004C48D4"/>
    <w:rsid w:val="004C4C72"/>
    <w:rsid w:val="004C51E1"/>
    <w:rsid w:val="004C5EFD"/>
    <w:rsid w:val="004C5F12"/>
    <w:rsid w:val="004C6032"/>
    <w:rsid w:val="004C6AD6"/>
    <w:rsid w:val="004C7232"/>
    <w:rsid w:val="004C7897"/>
    <w:rsid w:val="004C7A85"/>
    <w:rsid w:val="004D12B9"/>
    <w:rsid w:val="004D167A"/>
    <w:rsid w:val="004D2697"/>
    <w:rsid w:val="004D3836"/>
    <w:rsid w:val="004D439C"/>
    <w:rsid w:val="004D490A"/>
    <w:rsid w:val="004D5C0E"/>
    <w:rsid w:val="004D6036"/>
    <w:rsid w:val="004D649E"/>
    <w:rsid w:val="004D7687"/>
    <w:rsid w:val="004E0452"/>
    <w:rsid w:val="004E0FE1"/>
    <w:rsid w:val="004E1DA6"/>
    <w:rsid w:val="004E2749"/>
    <w:rsid w:val="004E3207"/>
    <w:rsid w:val="004E32E3"/>
    <w:rsid w:val="004E33CB"/>
    <w:rsid w:val="004E343F"/>
    <w:rsid w:val="004E4F41"/>
    <w:rsid w:val="004E4FF9"/>
    <w:rsid w:val="004E53EB"/>
    <w:rsid w:val="004E5B47"/>
    <w:rsid w:val="004E605A"/>
    <w:rsid w:val="004E6A62"/>
    <w:rsid w:val="004F00EA"/>
    <w:rsid w:val="004F10C1"/>
    <w:rsid w:val="004F2908"/>
    <w:rsid w:val="004F3640"/>
    <w:rsid w:val="004F4F6D"/>
    <w:rsid w:val="004F5310"/>
    <w:rsid w:val="004F550A"/>
    <w:rsid w:val="004F55A2"/>
    <w:rsid w:val="004F5F5D"/>
    <w:rsid w:val="004F5F91"/>
    <w:rsid w:val="004F60D1"/>
    <w:rsid w:val="004F6381"/>
    <w:rsid w:val="004F6A00"/>
    <w:rsid w:val="004F72D8"/>
    <w:rsid w:val="00500039"/>
    <w:rsid w:val="005015C6"/>
    <w:rsid w:val="00503885"/>
    <w:rsid w:val="00503B7F"/>
    <w:rsid w:val="005050C2"/>
    <w:rsid w:val="0050561F"/>
    <w:rsid w:val="00506130"/>
    <w:rsid w:val="0050699E"/>
    <w:rsid w:val="0051044B"/>
    <w:rsid w:val="00510CDA"/>
    <w:rsid w:val="00510D52"/>
    <w:rsid w:val="00510DAA"/>
    <w:rsid w:val="00510EB8"/>
    <w:rsid w:val="005122D5"/>
    <w:rsid w:val="00512D64"/>
    <w:rsid w:val="00513242"/>
    <w:rsid w:val="005137CA"/>
    <w:rsid w:val="005146CC"/>
    <w:rsid w:val="005149EC"/>
    <w:rsid w:val="0051595D"/>
    <w:rsid w:val="00515C3F"/>
    <w:rsid w:val="00517030"/>
    <w:rsid w:val="00517083"/>
    <w:rsid w:val="005175FC"/>
    <w:rsid w:val="00521224"/>
    <w:rsid w:val="00521C78"/>
    <w:rsid w:val="00522398"/>
    <w:rsid w:val="00522A04"/>
    <w:rsid w:val="00522BEB"/>
    <w:rsid w:val="00523F48"/>
    <w:rsid w:val="00524A7A"/>
    <w:rsid w:val="00524B2E"/>
    <w:rsid w:val="005252E5"/>
    <w:rsid w:val="00525588"/>
    <w:rsid w:val="005260C0"/>
    <w:rsid w:val="00526FE0"/>
    <w:rsid w:val="0052708C"/>
    <w:rsid w:val="00527763"/>
    <w:rsid w:val="00527A28"/>
    <w:rsid w:val="00527A5C"/>
    <w:rsid w:val="005316BB"/>
    <w:rsid w:val="005317B2"/>
    <w:rsid w:val="00533233"/>
    <w:rsid w:val="005332D0"/>
    <w:rsid w:val="005342EC"/>
    <w:rsid w:val="005342FC"/>
    <w:rsid w:val="005343CD"/>
    <w:rsid w:val="00534A82"/>
    <w:rsid w:val="00536815"/>
    <w:rsid w:val="00536AB7"/>
    <w:rsid w:val="005372E5"/>
    <w:rsid w:val="00537AB0"/>
    <w:rsid w:val="00537EC1"/>
    <w:rsid w:val="00537EC6"/>
    <w:rsid w:val="005403F6"/>
    <w:rsid w:val="005406C4"/>
    <w:rsid w:val="00540BC9"/>
    <w:rsid w:val="005417F8"/>
    <w:rsid w:val="00541EED"/>
    <w:rsid w:val="0054244B"/>
    <w:rsid w:val="0054280F"/>
    <w:rsid w:val="00542DD0"/>
    <w:rsid w:val="0054345C"/>
    <w:rsid w:val="00543D6F"/>
    <w:rsid w:val="00544744"/>
    <w:rsid w:val="00544A57"/>
    <w:rsid w:val="00544D6C"/>
    <w:rsid w:val="00546A78"/>
    <w:rsid w:val="0054742F"/>
    <w:rsid w:val="00550201"/>
    <w:rsid w:val="005509A6"/>
    <w:rsid w:val="00553A8B"/>
    <w:rsid w:val="005544EA"/>
    <w:rsid w:val="0055450A"/>
    <w:rsid w:val="0055556F"/>
    <w:rsid w:val="00555AAA"/>
    <w:rsid w:val="00555E23"/>
    <w:rsid w:val="00556873"/>
    <w:rsid w:val="00560D08"/>
    <w:rsid w:val="00562265"/>
    <w:rsid w:val="005626FA"/>
    <w:rsid w:val="00563074"/>
    <w:rsid w:val="0056317F"/>
    <w:rsid w:val="005644F8"/>
    <w:rsid w:val="0056480E"/>
    <w:rsid w:val="0056496C"/>
    <w:rsid w:val="005651CD"/>
    <w:rsid w:val="00565421"/>
    <w:rsid w:val="0056591E"/>
    <w:rsid w:val="00565A13"/>
    <w:rsid w:val="00566B24"/>
    <w:rsid w:val="005675B1"/>
    <w:rsid w:val="00570675"/>
    <w:rsid w:val="00570A10"/>
    <w:rsid w:val="005716AA"/>
    <w:rsid w:val="00571C03"/>
    <w:rsid w:val="005727E4"/>
    <w:rsid w:val="00573BB5"/>
    <w:rsid w:val="0057419E"/>
    <w:rsid w:val="005744B4"/>
    <w:rsid w:val="005746EE"/>
    <w:rsid w:val="005749CB"/>
    <w:rsid w:val="005749D3"/>
    <w:rsid w:val="00575C51"/>
    <w:rsid w:val="00575F23"/>
    <w:rsid w:val="00576265"/>
    <w:rsid w:val="00576F87"/>
    <w:rsid w:val="005773A4"/>
    <w:rsid w:val="00580402"/>
    <w:rsid w:val="00580631"/>
    <w:rsid w:val="00581C32"/>
    <w:rsid w:val="0058203B"/>
    <w:rsid w:val="005820BF"/>
    <w:rsid w:val="00582F57"/>
    <w:rsid w:val="005836D9"/>
    <w:rsid w:val="005838FE"/>
    <w:rsid w:val="00584A81"/>
    <w:rsid w:val="00584F89"/>
    <w:rsid w:val="0058570D"/>
    <w:rsid w:val="0058644A"/>
    <w:rsid w:val="0058687F"/>
    <w:rsid w:val="005868C5"/>
    <w:rsid w:val="00586C90"/>
    <w:rsid w:val="00587AFE"/>
    <w:rsid w:val="00587FFB"/>
    <w:rsid w:val="0059063A"/>
    <w:rsid w:val="005908C0"/>
    <w:rsid w:val="00592365"/>
    <w:rsid w:val="00593099"/>
    <w:rsid w:val="005932D7"/>
    <w:rsid w:val="00593D0A"/>
    <w:rsid w:val="00593DBD"/>
    <w:rsid w:val="00594714"/>
    <w:rsid w:val="00594B18"/>
    <w:rsid w:val="00594B97"/>
    <w:rsid w:val="00594FCA"/>
    <w:rsid w:val="0059522C"/>
    <w:rsid w:val="00595382"/>
    <w:rsid w:val="005957E7"/>
    <w:rsid w:val="00595CBA"/>
    <w:rsid w:val="00596266"/>
    <w:rsid w:val="00596A57"/>
    <w:rsid w:val="00597D0B"/>
    <w:rsid w:val="005A0383"/>
    <w:rsid w:val="005A05F6"/>
    <w:rsid w:val="005A088F"/>
    <w:rsid w:val="005A37B9"/>
    <w:rsid w:val="005A3B89"/>
    <w:rsid w:val="005A4EB2"/>
    <w:rsid w:val="005A5451"/>
    <w:rsid w:val="005A5773"/>
    <w:rsid w:val="005A58F9"/>
    <w:rsid w:val="005A5A02"/>
    <w:rsid w:val="005A5DD9"/>
    <w:rsid w:val="005A5E5B"/>
    <w:rsid w:val="005A603D"/>
    <w:rsid w:val="005A6515"/>
    <w:rsid w:val="005A6703"/>
    <w:rsid w:val="005A6B84"/>
    <w:rsid w:val="005A711F"/>
    <w:rsid w:val="005B1D08"/>
    <w:rsid w:val="005B3FE2"/>
    <w:rsid w:val="005B495D"/>
    <w:rsid w:val="005B4F72"/>
    <w:rsid w:val="005B511C"/>
    <w:rsid w:val="005B685E"/>
    <w:rsid w:val="005B6863"/>
    <w:rsid w:val="005B6869"/>
    <w:rsid w:val="005B6D44"/>
    <w:rsid w:val="005B7107"/>
    <w:rsid w:val="005B7242"/>
    <w:rsid w:val="005B7304"/>
    <w:rsid w:val="005B7588"/>
    <w:rsid w:val="005C0BA6"/>
    <w:rsid w:val="005C0E70"/>
    <w:rsid w:val="005C195D"/>
    <w:rsid w:val="005C2423"/>
    <w:rsid w:val="005C305A"/>
    <w:rsid w:val="005C37D6"/>
    <w:rsid w:val="005C3EAC"/>
    <w:rsid w:val="005C5893"/>
    <w:rsid w:val="005C5EA1"/>
    <w:rsid w:val="005D0306"/>
    <w:rsid w:val="005D0F4A"/>
    <w:rsid w:val="005D2855"/>
    <w:rsid w:val="005D2C45"/>
    <w:rsid w:val="005D3E94"/>
    <w:rsid w:val="005D441D"/>
    <w:rsid w:val="005D4736"/>
    <w:rsid w:val="005D62FD"/>
    <w:rsid w:val="005E0732"/>
    <w:rsid w:val="005E085D"/>
    <w:rsid w:val="005E0C13"/>
    <w:rsid w:val="005E229F"/>
    <w:rsid w:val="005E2697"/>
    <w:rsid w:val="005E3475"/>
    <w:rsid w:val="005E35A6"/>
    <w:rsid w:val="005E4B05"/>
    <w:rsid w:val="005E4C34"/>
    <w:rsid w:val="005E4F37"/>
    <w:rsid w:val="005E69A1"/>
    <w:rsid w:val="005E7A1C"/>
    <w:rsid w:val="005F000D"/>
    <w:rsid w:val="005F009E"/>
    <w:rsid w:val="005F07AC"/>
    <w:rsid w:val="005F0F76"/>
    <w:rsid w:val="005F106C"/>
    <w:rsid w:val="005F2A1A"/>
    <w:rsid w:val="005F32D4"/>
    <w:rsid w:val="005F355A"/>
    <w:rsid w:val="005F4453"/>
    <w:rsid w:val="005F453C"/>
    <w:rsid w:val="005F4BB2"/>
    <w:rsid w:val="005F537D"/>
    <w:rsid w:val="005F5A39"/>
    <w:rsid w:val="005F5FE0"/>
    <w:rsid w:val="005F6593"/>
    <w:rsid w:val="005F685F"/>
    <w:rsid w:val="005F6A84"/>
    <w:rsid w:val="005F76ED"/>
    <w:rsid w:val="005F7B0D"/>
    <w:rsid w:val="00600119"/>
    <w:rsid w:val="0060031F"/>
    <w:rsid w:val="00600DDD"/>
    <w:rsid w:val="00601433"/>
    <w:rsid w:val="00602340"/>
    <w:rsid w:val="0060364E"/>
    <w:rsid w:val="006041B2"/>
    <w:rsid w:val="0060426D"/>
    <w:rsid w:val="006053BF"/>
    <w:rsid w:val="006054E0"/>
    <w:rsid w:val="00606DA8"/>
    <w:rsid w:val="00607AE9"/>
    <w:rsid w:val="00607C8F"/>
    <w:rsid w:val="00607CDF"/>
    <w:rsid w:val="00610AB2"/>
    <w:rsid w:val="00610E5F"/>
    <w:rsid w:val="00610FAF"/>
    <w:rsid w:val="006157C8"/>
    <w:rsid w:val="0061601F"/>
    <w:rsid w:val="006165EC"/>
    <w:rsid w:val="00616A28"/>
    <w:rsid w:val="00616C01"/>
    <w:rsid w:val="00616F60"/>
    <w:rsid w:val="006170D9"/>
    <w:rsid w:val="0061733F"/>
    <w:rsid w:val="00617439"/>
    <w:rsid w:val="00617B40"/>
    <w:rsid w:val="006204AF"/>
    <w:rsid w:val="0062281D"/>
    <w:rsid w:val="0062294B"/>
    <w:rsid w:val="0062429D"/>
    <w:rsid w:val="006258A3"/>
    <w:rsid w:val="006259DE"/>
    <w:rsid w:val="00626158"/>
    <w:rsid w:val="0062677A"/>
    <w:rsid w:val="00626B71"/>
    <w:rsid w:val="00627524"/>
    <w:rsid w:val="00627F07"/>
    <w:rsid w:val="00627FE7"/>
    <w:rsid w:val="006304B1"/>
    <w:rsid w:val="00630A7E"/>
    <w:rsid w:val="006325A5"/>
    <w:rsid w:val="006339AB"/>
    <w:rsid w:val="00633E14"/>
    <w:rsid w:val="00634EAF"/>
    <w:rsid w:val="006355CD"/>
    <w:rsid w:val="00635899"/>
    <w:rsid w:val="006373F8"/>
    <w:rsid w:val="0063792A"/>
    <w:rsid w:val="00637D6D"/>
    <w:rsid w:val="00641315"/>
    <w:rsid w:val="00641B37"/>
    <w:rsid w:val="00641ED1"/>
    <w:rsid w:val="0064217B"/>
    <w:rsid w:val="00642F9C"/>
    <w:rsid w:val="006444B3"/>
    <w:rsid w:val="00644619"/>
    <w:rsid w:val="00646607"/>
    <w:rsid w:val="00646B0A"/>
    <w:rsid w:val="0064755C"/>
    <w:rsid w:val="006475D8"/>
    <w:rsid w:val="00647752"/>
    <w:rsid w:val="00647C91"/>
    <w:rsid w:val="0065042A"/>
    <w:rsid w:val="00651663"/>
    <w:rsid w:val="006524CC"/>
    <w:rsid w:val="00652591"/>
    <w:rsid w:val="006526E9"/>
    <w:rsid w:val="006534A6"/>
    <w:rsid w:val="00653A2B"/>
    <w:rsid w:val="00654EA2"/>
    <w:rsid w:val="006558EF"/>
    <w:rsid w:val="00655CE0"/>
    <w:rsid w:val="006563A8"/>
    <w:rsid w:val="00656CB7"/>
    <w:rsid w:val="00656D8A"/>
    <w:rsid w:val="00657062"/>
    <w:rsid w:val="0065743E"/>
    <w:rsid w:val="00657B92"/>
    <w:rsid w:val="006606E5"/>
    <w:rsid w:val="006613D4"/>
    <w:rsid w:val="00661885"/>
    <w:rsid w:val="006619D4"/>
    <w:rsid w:val="00662209"/>
    <w:rsid w:val="00662563"/>
    <w:rsid w:val="00662665"/>
    <w:rsid w:val="00662B48"/>
    <w:rsid w:val="00663486"/>
    <w:rsid w:val="00663D62"/>
    <w:rsid w:val="00664C5C"/>
    <w:rsid w:val="00665A59"/>
    <w:rsid w:val="00665E35"/>
    <w:rsid w:val="006663D2"/>
    <w:rsid w:val="00666ED5"/>
    <w:rsid w:val="00667B7C"/>
    <w:rsid w:val="0067046C"/>
    <w:rsid w:val="006707BB"/>
    <w:rsid w:val="00670D24"/>
    <w:rsid w:val="00671D5C"/>
    <w:rsid w:val="00672040"/>
    <w:rsid w:val="0067239F"/>
    <w:rsid w:val="00672449"/>
    <w:rsid w:val="006724E9"/>
    <w:rsid w:val="00672F45"/>
    <w:rsid w:val="00673D5E"/>
    <w:rsid w:val="00674903"/>
    <w:rsid w:val="006751B4"/>
    <w:rsid w:val="0067592F"/>
    <w:rsid w:val="006760D1"/>
    <w:rsid w:val="0067727D"/>
    <w:rsid w:val="006778D8"/>
    <w:rsid w:val="00681069"/>
    <w:rsid w:val="00681346"/>
    <w:rsid w:val="00681372"/>
    <w:rsid w:val="00681532"/>
    <w:rsid w:val="006816B7"/>
    <w:rsid w:val="00681819"/>
    <w:rsid w:val="006836B1"/>
    <w:rsid w:val="00684D1C"/>
    <w:rsid w:val="00685169"/>
    <w:rsid w:val="00692E40"/>
    <w:rsid w:val="00692F0B"/>
    <w:rsid w:val="00692F75"/>
    <w:rsid w:val="006939D6"/>
    <w:rsid w:val="006940FC"/>
    <w:rsid w:val="006945A5"/>
    <w:rsid w:val="0069498F"/>
    <w:rsid w:val="00694FC2"/>
    <w:rsid w:val="006956B8"/>
    <w:rsid w:val="006967DB"/>
    <w:rsid w:val="00696F84"/>
    <w:rsid w:val="0069755E"/>
    <w:rsid w:val="00697D03"/>
    <w:rsid w:val="006A01C0"/>
    <w:rsid w:val="006A2033"/>
    <w:rsid w:val="006A2054"/>
    <w:rsid w:val="006A2116"/>
    <w:rsid w:val="006A2970"/>
    <w:rsid w:val="006A2A51"/>
    <w:rsid w:val="006A2DCA"/>
    <w:rsid w:val="006A3F6C"/>
    <w:rsid w:val="006A52C8"/>
    <w:rsid w:val="006A59EE"/>
    <w:rsid w:val="006A6460"/>
    <w:rsid w:val="006A68E4"/>
    <w:rsid w:val="006A71C7"/>
    <w:rsid w:val="006A7AA8"/>
    <w:rsid w:val="006B0CC4"/>
    <w:rsid w:val="006B20D3"/>
    <w:rsid w:val="006B2DE7"/>
    <w:rsid w:val="006B356D"/>
    <w:rsid w:val="006B3756"/>
    <w:rsid w:val="006B44ED"/>
    <w:rsid w:val="006B6236"/>
    <w:rsid w:val="006B6253"/>
    <w:rsid w:val="006B64FA"/>
    <w:rsid w:val="006C093D"/>
    <w:rsid w:val="006C09D9"/>
    <w:rsid w:val="006C1CA0"/>
    <w:rsid w:val="006C208C"/>
    <w:rsid w:val="006C2896"/>
    <w:rsid w:val="006C3F09"/>
    <w:rsid w:val="006C486D"/>
    <w:rsid w:val="006C4983"/>
    <w:rsid w:val="006C5631"/>
    <w:rsid w:val="006C69C0"/>
    <w:rsid w:val="006C6E31"/>
    <w:rsid w:val="006C7E0A"/>
    <w:rsid w:val="006D06A8"/>
    <w:rsid w:val="006D1036"/>
    <w:rsid w:val="006D1AE2"/>
    <w:rsid w:val="006D2150"/>
    <w:rsid w:val="006D2982"/>
    <w:rsid w:val="006D2E3C"/>
    <w:rsid w:val="006D33EF"/>
    <w:rsid w:val="006D3594"/>
    <w:rsid w:val="006D5370"/>
    <w:rsid w:val="006D54B1"/>
    <w:rsid w:val="006D5704"/>
    <w:rsid w:val="006D6108"/>
    <w:rsid w:val="006D65A6"/>
    <w:rsid w:val="006D6DF5"/>
    <w:rsid w:val="006D7462"/>
    <w:rsid w:val="006D7839"/>
    <w:rsid w:val="006D7D37"/>
    <w:rsid w:val="006E01E9"/>
    <w:rsid w:val="006E1228"/>
    <w:rsid w:val="006E1DE6"/>
    <w:rsid w:val="006E276B"/>
    <w:rsid w:val="006E2F16"/>
    <w:rsid w:val="006E3528"/>
    <w:rsid w:val="006E528E"/>
    <w:rsid w:val="006E63A4"/>
    <w:rsid w:val="006E6F17"/>
    <w:rsid w:val="006E737B"/>
    <w:rsid w:val="006E762E"/>
    <w:rsid w:val="006F07AD"/>
    <w:rsid w:val="006F1E82"/>
    <w:rsid w:val="006F2644"/>
    <w:rsid w:val="006F2FEB"/>
    <w:rsid w:val="006F369A"/>
    <w:rsid w:val="006F434B"/>
    <w:rsid w:val="006F46FA"/>
    <w:rsid w:val="006F47C8"/>
    <w:rsid w:val="006F4D2E"/>
    <w:rsid w:val="006F4E6D"/>
    <w:rsid w:val="006F50FA"/>
    <w:rsid w:val="006F534A"/>
    <w:rsid w:val="006F64BB"/>
    <w:rsid w:val="006F6631"/>
    <w:rsid w:val="006F6F0B"/>
    <w:rsid w:val="006F6F2C"/>
    <w:rsid w:val="00700F53"/>
    <w:rsid w:val="00701085"/>
    <w:rsid w:val="007013F9"/>
    <w:rsid w:val="00702947"/>
    <w:rsid w:val="00702B64"/>
    <w:rsid w:val="007030BD"/>
    <w:rsid w:val="00703E5B"/>
    <w:rsid w:val="0070488A"/>
    <w:rsid w:val="007049CB"/>
    <w:rsid w:val="00704A4A"/>
    <w:rsid w:val="00704E31"/>
    <w:rsid w:val="007050FC"/>
    <w:rsid w:val="0070585E"/>
    <w:rsid w:val="007059FA"/>
    <w:rsid w:val="00705B75"/>
    <w:rsid w:val="00706045"/>
    <w:rsid w:val="007069AA"/>
    <w:rsid w:val="00707FAD"/>
    <w:rsid w:val="00710200"/>
    <w:rsid w:val="007109A7"/>
    <w:rsid w:val="00711EE7"/>
    <w:rsid w:val="00712225"/>
    <w:rsid w:val="007124E3"/>
    <w:rsid w:val="00712DD1"/>
    <w:rsid w:val="00712FE6"/>
    <w:rsid w:val="0071379C"/>
    <w:rsid w:val="007143E7"/>
    <w:rsid w:val="007144CB"/>
    <w:rsid w:val="00714B5F"/>
    <w:rsid w:val="00714E0C"/>
    <w:rsid w:val="0071506C"/>
    <w:rsid w:val="0071534F"/>
    <w:rsid w:val="00715E52"/>
    <w:rsid w:val="00715EEC"/>
    <w:rsid w:val="00716AAD"/>
    <w:rsid w:val="00716C7E"/>
    <w:rsid w:val="0071794F"/>
    <w:rsid w:val="007179D0"/>
    <w:rsid w:val="00717C72"/>
    <w:rsid w:val="00720EEF"/>
    <w:rsid w:val="00721289"/>
    <w:rsid w:val="00721973"/>
    <w:rsid w:val="00721CEE"/>
    <w:rsid w:val="00722289"/>
    <w:rsid w:val="00722623"/>
    <w:rsid w:val="00724360"/>
    <w:rsid w:val="007248DF"/>
    <w:rsid w:val="007251A1"/>
    <w:rsid w:val="00725C7C"/>
    <w:rsid w:val="00726170"/>
    <w:rsid w:val="00726243"/>
    <w:rsid w:val="0072624A"/>
    <w:rsid w:val="00726ADA"/>
    <w:rsid w:val="00727813"/>
    <w:rsid w:val="0073047A"/>
    <w:rsid w:val="00730FB0"/>
    <w:rsid w:val="0073134C"/>
    <w:rsid w:val="007318AC"/>
    <w:rsid w:val="0073259E"/>
    <w:rsid w:val="007325B6"/>
    <w:rsid w:val="00732F43"/>
    <w:rsid w:val="007337C5"/>
    <w:rsid w:val="007339F0"/>
    <w:rsid w:val="00733F76"/>
    <w:rsid w:val="0073429D"/>
    <w:rsid w:val="0073482A"/>
    <w:rsid w:val="007348EE"/>
    <w:rsid w:val="00734FDD"/>
    <w:rsid w:val="00735AB2"/>
    <w:rsid w:val="007367D2"/>
    <w:rsid w:val="0073680F"/>
    <w:rsid w:val="00737443"/>
    <w:rsid w:val="00737B59"/>
    <w:rsid w:val="00737BB7"/>
    <w:rsid w:val="0074122E"/>
    <w:rsid w:val="007418A2"/>
    <w:rsid w:val="0074345D"/>
    <w:rsid w:val="00743491"/>
    <w:rsid w:val="007435F1"/>
    <w:rsid w:val="00743853"/>
    <w:rsid w:val="00743FE5"/>
    <w:rsid w:val="00744265"/>
    <w:rsid w:val="007447FF"/>
    <w:rsid w:val="00744B01"/>
    <w:rsid w:val="00744EC0"/>
    <w:rsid w:val="00744F96"/>
    <w:rsid w:val="00745358"/>
    <w:rsid w:val="0074556E"/>
    <w:rsid w:val="00746C34"/>
    <w:rsid w:val="00746CD5"/>
    <w:rsid w:val="00747345"/>
    <w:rsid w:val="00750013"/>
    <w:rsid w:val="00750473"/>
    <w:rsid w:val="00750622"/>
    <w:rsid w:val="0075129E"/>
    <w:rsid w:val="00751614"/>
    <w:rsid w:val="00753809"/>
    <w:rsid w:val="007538B5"/>
    <w:rsid w:val="007553CD"/>
    <w:rsid w:val="00755441"/>
    <w:rsid w:val="007566B8"/>
    <w:rsid w:val="00756B75"/>
    <w:rsid w:val="00757B13"/>
    <w:rsid w:val="007611ED"/>
    <w:rsid w:val="00761C36"/>
    <w:rsid w:val="007623D7"/>
    <w:rsid w:val="007625C6"/>
    <w:rsid w:val="00762B7A"/>
    <w:rsid w:val="00762C78"/>
    <w:rsid w:val="007632A4"/>
    <w:rsid w:val="0076339F"/>
    <w:rsid w:val="007635EF"/>
    <w:rsid w:val="00764318"/>
    <w:rsid w:val="00764837"/>
    <w:rsid w:val="00765145"/>
    <w:rsid w:val="00765428"/>
    <w:rsid w:val="007659E3"/>
    <w:rsid w:val="007660BD"/>
    <w:rsid w:val="007662E7"/>
    <w:rsid w:val="00766D00"/>
    <w:rsid w:val="00766DE3"/>
    <w:rsid w:val="00770376"/>
    <w:rsid w:val="007714D9"/>
    <w:rsid w:val="007718BC"/>
    <w:rsid w:val="00772E8B"/>
    <w:rsid w:val="00773548"/>
    <w:rsid w:val="007749A9"/>
    <w:rsid w:val="00774FDD"/>
    <w:rsid w:val="00775790"/>
    <w:rsid w:val="007765A3"/>
    <w:rsid w:val="00776B9A"/>
    <w:rsid w:val="00776BF6"/>
    <w:rsid w:val="00777671"/>
    <w:rsid w:val="00780C5C"/>
    <w:rsid w:val="0078222A"/>
    <w:rsid w:val="00782B3B"/>
    <w:rsid w:val="00783520"/>
    <w:rsid w:val="00783E9E"/>
    <w:rsid w:val="00786300"/>
    <w:rsid w:val="00786D7A"/>
    <w:rsid w:val="0078715D"/>
    <w:rsid w:val="00787683"/>
    <w:rsid w:val="00787F2F"/>
    <w:rsid w:val="007908C2"/>
    <w:rsid w:val="00790A97"/>
    <w:rsid w:val="00790FFC"/>
    <w:rsid w:val="00792145"/>
    <w:rsid w:val="00792386"/>
    <w:rsid w:val="00792F60"/>
    <w:rsid w:val="00792F72"/>
    <w:rsid w:val="00793928"/>
    <w:rsid w:val="0079525C"/>
    <w:rsid w:val="0079682F"/>
    <w:rsid w:val="007971F3"/>
    <w:rsid w:val="00797433"/>
    <w:rsid w:val="00797613"/>
    <w:rsid w:val="00797BAF"/>
    <w:rsid w:val="007A0510"/>
    <w:rsid w:val="007A0686"/>
    <w:rsid w:val="007A0C81"/>
    <w:rsid w:val="007A148F"/>
    <w:rsid w:val="007A1890"/>
    <w:rsid w:val="007A1EF2"/>
    <w:rsid w:val="007A213D"/>
    <w:rsid w:val="007A25DB"/>
    <w:rsid w:val="007A287F"/>
    <w:rsid w:val="007A2C24"/>
    <w:rsid w:val="007A39A5"/>
    <w:rsid w:val="007A4053"/>
    <w:rsid w:val="007A4083"/>
    <w:rsid w:val="007A4944"/>
    <w:rsid w:val="007A49A3"/>
    <w:rsid w:val="007A5440"/>
    <w:rsid w:val="007A5F8D"/>
    <w:rsid w:val="007A65B3"/>
    <w:rsid w:val="007A6D8D"/>
    <w:rsid w:val="007A796B"/>
    <w:rsid w:val="007A7B67"/>
    <w:rsid w:val="007A7FD6"/>
    <w:rsid w:val="007B03A4"/>
    <w:rsid w:val="007B0593"/>
    <w:rsid w:val="007B1609"/>
    <w:rsid w:val="007B2928"/>
    <w:rsid w:val="007B2E93"/>
    <w:rsid w:val="007B3B59"/>
    <w:rsid w:val="007B3EF1"/>
    <w:rsid w:val="007B44EF"/>
    <w:rsid w:val="007B46A8"/>
    <w:rsid w:val="007B4999"/>
    <w:rsid w:val="007B53C3"/>
    <w:rsid w:val="007B5551"/>
    <w:rsid w:val="007B5F52"/>
    <w:rsid w:val="007B7557"/>
    <w:rsid w:val="007C02A9"/>
    <w:rsid w:val="007C0CBC"/>
    <w:rsid w:val="007C15B8"/>
    <w:rsid w:val="007C1AC5"/>
    <w:rsid w:val="007C1D76"/>
    <w:rsid w:val="007C2866"/>
    <w:rsid w:val="007C3123"/>
    <w:rsid w:val="007C31D8"/>
    <w:rsid w:val="007C4260"/>
    <w:rsid w:val="007C4599"/>
    <w:rsid w:val="007C470E"/>
    <w:rsid w:val="007C483E"/>
    <w:rsid w:val="007C5CC1"/>
    <w:rsid w:val="007C60B2"/>
    <w:rsid w:val="007C6439"/>
    <w:rsid w:val="007C79EB"/>
    <w:rsid w:val="007C79F6"/>
    <w:rsid w:val="007C7AE7"/>
    <w:rsid w:val="007C7BB7"/>
    <w:rsid w:val="007D0D85"/>
    <w:rsid w:val="007D2F20"/>
    <w:rsid w:val="007D323F"/>
    <w:rsid w:val="007D399D"/>
    <w:rsid w:val="007D5AD1"/>
    <w:rsid w:val="007D6BB6"/>
    <w:rsid w:val="007D72CD"/>
    <w:rsid w:val="007D7D7B"/>
    <w:rsid w:val="007D7E55"/>
    <w:rsid w:val="007D7FAA"/>
    <w:rsid w:val="007E06A8"/>
    <w:rsid w:val="007E09A9"/>
    <w:rsid w:val="007E0D75"/>
    <w:rsid w:val="007E0EBD"/>
    <w:rsid w:val="007E16FF"/>
    <w:rsid w:val="007E2506"/>
    <w:rsid w:val="007E2784"/>
    <w:rsid w:val="007E36BC"/>
    <w:rsid w:val="007E47B8"/>
    <w:rsid w:val="007E54C5"/>
    <w:rsid w:val="007E552E"/>
    <w:rsid w:val="007E59F9"/>
    <w:rsid w:val="007E61AC"/>
    <w:rsid w:val="007E6398"/>
    <w:rsid w:val="007E7C6D"/>
    <w:rsid w:val="007F1214"/>
    <w:rsid w:val="007F1467"/>
    <w:rsid w:val="007F1D68"/>
    <w:rsid w:val="007F23B8"/>
    <w:rsid w:val="007F25E6"/>
    <w:rsid w:val="007F268B"/>
    <w:rsid w:val="007F3645"/>
    <w:rsid w:val="007F3719"/>
    <w:rsid w:val="007F3837"/>
    <w:rsid w:val="007F41B2"/>
    <w:rsid w:val="007F45EF"/>
    <w:rsid w:val="007F52A0"/>
    <w:rsid w:val="007F6868"/>
    <w:rsid w:val="007F6BB6"/>
    <w:rsid w:val="007F7352"/>
    <w:rsid w:val="007F7669"/>
    <w:rsid w:val="007F7845"/>
    <w:rsid w:val="007F7F7C"/>
    <w:rsid w:val="008007A2"/>
    <w:rsid w:val="00800F1C"/>
    <w:rsid w:val="00801E81"/>
    <w:rsid w:val="00802095"/>
    <w:rsid w:val="00803C85"/>
    <w:rsid w:val="00805C49"/>
    <w:rsid w:val="008075FB"/>
    <w:rsid w:val="00810469"/>
    <w:rsid w:val="008111D8"/>
    <w:rsid w:val="00812B21"/>
    <w:rsid w:val="00812F4C"/>
    <w:rsid w:val="00813A1D"/>
    <w:rsid w:val="00813D57"/>
    <w:rsid w:val="0081409A"/>
    <w:rsid w:val="0081562B"/>
    <w:rsid w:val="00815897"/>
    <w:rsid w:val="008168A2"/>
    <w:rsid w:val="00816FBC"/>
    <w:rsid w:val="00820E59"/>
    <w:rsid w:val="00821D2B"/>
    <w:rsid w:val="00821EC2"/>
    <w:rsid w:val="008226FB"/>
    <w:rsid w:val="00822B69"/>
    <w:rsid w:val="00825370"/>
    <w:rsid w:val="00825A7B"/>
    <w:rsid w:val="00826036"/>
    <w:rsid w:val="008269F6"/>
    <w:rsid w:val="00826E89"/>
    <w:rsid w:val="00827011"/>
    <w:rsid w:val="00827346"/>
    <w:rsid w:val="00827437"/>
    <w:rsid w:val="008315B2"/>
    <w:rsid w:val="00831756"/>
    <w:rsid w:val="00831887"/>
    <w:rsid w:val="00831C2A"/>
    <w:rsid w:val="0083349A"/>
    <w:rsid w:val="00833DE6"/>
    <w:rsid w:val="00835434"/>
    <w:rsid w:val="00837518"/>
    <w:rsid w:val="00840241"/>
    <w:rsid w:val="0084058D"/>
    <w:rsid w:val="00840AE4"/>
    <w:rsid w:val="00841CA2"/>
    <w:rsid w:val="00841E0C"/>
    <w:rsid w:val="00843FFB"/>
    <w:rsid w:val="00844BF0"/>
    <w:rsid w:val="0084520A"/>
    <w:rsid w:val="008468C1"/>
    <w:rsid w:val="00846DEE"/>
    <w:rsid w:val="008470AD"/>
    <w:rsid w:val="0085018E"/>
    <w:rsid w:val="00850EB3"/>
    <w:rsid w:val="008523E2"/>
    <w:rsid w:val="00852A99"/>
    <w:rsid w:val="008543C3"/>
    <w:rsid w:val="00854786"/>
    <w:rsid w:val="00854A47"/>
    <w:rsid w:val="0085536E"/>
    <w:rsid w:val="00855B44"/>
    <w:rsid w:val="0085605A"/>
    <w:rsid w:val="00857762"/>
    <w:rsid w:val="00861131"/>
    <w:rsid w:val="008619E3"/>
    <w:rsid w:val="00861A0E"/>
    <w:rsid w:val="00861A81"/>
    <w:rsid w:val="008623EE"/>
    <w:rsid w:val="00862E8F"/>
    <w:rsid w:val="008638FC"/>
    <w:rsid w:val="00863E7A"/>
    <w:rsid w:val="00864406"/>
    <w:rsid w:val="0086468E"/>
    <w:rsid w:val="008662CB"/>
    <w:rsid w:val="008663AA"/>
    <w:rsid w:val="008663CD"/>
    <w:rsid w:val="008669BC"/>
    <w:rsid w:val="00866FE5"/>
    <w:rsid w:val="0086706A"/>
    <w:rsid w:val="00867565"/>
    <w:rsid w:val="00870033"/>
    <w:rsid w:val="00870617"/>
    <w:rsid w:val="008712AE"/>
    <w:rsid w:val="0087189C"/>
    <w:rsid w:val="00871998"/>
    <w:rsid w:val="00871D65"/>
    <w:rsid w:val="00872039"/>
    <w:rsid w:val="00875F70"/>
    <w:rsid w:val="0087658C"/>
    <w:rsid w:val="00877971"/>
    <w:rsid w:val="00877C5C"/>
    <w:rsid w:val="0088090A"/>
    <w:rsid w:val="00880E0C"/>
    <w:rsid w:val="00880F83"/>
    <w:rsid w:val="008815D3"/>
    <w:rsid w:val="00881EF5"/>
    <w:rsid w:val="00882F93"/>
    <w:rsid w:val="00883F52"/>
    <w:rsid w:val="0088455E"/>
    <w:rsid w:val="00885316"/>
    <w:rsid w:val="00885B65"/>
    <w:rsid w:val="008869BF"/>
    <w:rsid w:val="00886AAC"/>
    <w:rsid w:val="00886ED4"/>
    <w:rsid w:val="00891274"/>
    <w:rsid w:val="00891D3D"/>
    <w:rsid w:val="0089246D"/>
    <w:rsid w:val="008938F6"/>
    <w:rsid w:val="00893902"/>
    <w:rsid w:val="00893945"/>
    <w:rsid w:val="008957EA"/>
    <w:rsid w:val="00895A42"/>
    <w:rsid w:val="00896B20"/>
    <w:rsid w:val="008A0A4B"/>
    <w:rsid w:val="008A0B54"/>
    <w:rsid w:val="008A0FA1"/>
    <w:rsid w:val="008A1CB1"/>
    <w:rsid w:val="008A2266"/>
    <w:rsid w:val="008A2FCF"/>
    <w:rsid w:val="008A310E"/>
    <w:rsid w:val="008A3211"/>
    <w:rsid w:val="008A42D4"/>
    <w:rsid w:val="008A524A"/>
    <w:rsid w:val="008A5A0B"/>
    <w:rsid w:val="008A611C"/>
    <w:rsid w:val="008A6CB9"/>
    <w:rsid w:val="008A793F"/>
    <w:rsid w:val="008B024F"/>
    <w:rsid w:val="008B10F5"/>
    <w:rsid w:val="008B1F15"/>
    <w:rsid w:val="008B2518"/>
    <w:rsid w:val="008B31A9"/>
    <w:rsid w:val="008B3660"/>
    <w:rsid w:val="008B58DD"/>
    <w:rsid w:val="008B5A5A"/>
    <w:rsid w:val="008B6BDF"/>
    <w:rsid w:val="008B723D"/>
    <w:rsid w:val="008B7629"/>
    <w:rsid w:val="008B7962"/>
    <w:rsid w:val="008C0025"/>
    <w:rsid w:val="008C2118"/>
    <w:rsid w:val="008C2153"/>
    <w:rsid w:val="008C3541"/>
    <w:rsid w:val="008C3616"/>
    <w:rsid w:val="008C4AFA"/>
    <w:rsid w:val="008C4C65"/>
    <w:rsid w:val="008C5D51"/>
    <w:rsid w:val="008C6711"/>
    <w:rsid w:val="008C6AED"/>
    <w:rsid w:val="008C7934"/>
    <w:rsid w:val="008C7C36"/>
    <w:rsid w:val="008C7E2E"/>
    <w:rsid w:val="008D00F5"/>
    <w:rsid w:val="008D03DD"/>
    <w:rsid w:val="008D0DDA"/>
    <w:rsid w:val="008D1181"/>
    <w:rsid w:val="008D1946"/>
    <w:rsid w:val="008D1CD4"/>
    <w:rsid w:val="008D2BF8"/>
    <w:rsid w:val="008D3899"/>
    <w:rsid w:val="008D39D7"/>
    <w:rsid w:val="008D3AE8"/>
    <w:rsid w:val="008D4FE0"/>
    <w:rsid w:val="008D51C0"/>
    <w:rsid w:val="008D56B4"/>
    <w:rsid w:val="008D5A2B"/>
    <w:rsid w:val="008D5BB0"/>
    <w:rsid w:val="008D644C"/>
    <w:rsid w:val="008D68AA"/>
    <w:rsid w:val="008D6CA8"/>
    <w:rsid w:val="008D6CB3"/>
    <w:rsid w:val="008D7FF2"/>
    <w:rsid w:val="008E0AA2"/>
    <w:rsid w:val="008E0D49"/>
    <w:rsid w:val="008E1107"/>
    <w:rsid w:val="008E16D2"/>
    <w:rsid w:val="008E1A3E"/>
    <w:rsid w:val="008E22D8"/>
    <w:rsid w:val="008E2827"/>
    <w:rsid w:val="008E3BEC"/>
    <w:rsid w:val="008E4104"/>
    <w:rsid w:val="008E4109"/>
    <w:rsid w:val="008E485D"/>
    <w:rsid w:val="008E53A5"/>
    <w:rsid w:val="008E5758"/>
    <w:rsid w:val="008E7290"/>
    <w:rsid w:val="008E7A61"/>
    <w:rsid w:val="008E7A89"/>
    <w:rsid w:val="008F0792"/>
    <w:rsid w:val="008F0FA7"/>
    <w:rsid w:val="008F153A"/>
    <w:rsid w:val="008F2BFD"/>
    <w:rsid w:val="008F2C5F"/>
    <w:rsid w:val="008F2EAD"/>
    <w:rsid w:val="008F2F3B"/>
    <w:rsid w:val="008F33E2"/>
    <w:rsid w:val="008F595C"/>
    <w:rsid w:val="008F5A08"/>
    <w:rsid w:val="008F5C47"/>
    <w:rsid w:val="008F5FF6"/>
    <w:rsid w:val="008F694E"/>
    <w:rsid w:val="008F6B15"/>
    <w:rsid w:val="008F6FC6"/>
    <w:rsid w:val="008F7560"/>
    <w:rsid w:val="008F7667"/>
    <w:rsid w:val="0090062D"/>
    <w:rsid w:val="00901A1A"/>
    <w:rsid w:val="00902E73"/>
    <w:rsid w:val="009033C6"/>
    <w:rsid w:val="00903A2D"/>
    <w:rsid w:val="009041FB"/>
    <w:rsid w:val="00904528"/>
    <w:rsid w:val="00904AF4"/>
    <w:rsid w:val="00905666"/>
    <w:rsid w:val="0090595B"/>
    <w:rsid w:val="0090762B"/>
    <w:rsid w:val="00907767"/>
    <w:rsid w:val="00907B50"/>
    <w:rsid w:val="00910DEF"/>
    <w:rsid w:val="00911002"/>
    <w:rsid w:val="009113D3"/>
    <w:rsid w:val="009116C1"/>
    <w:rsid w:val="009127E5"/>
    <w:rsid w:val="0091288B"/>
    <w:rsid w:val="0091396D"/>
    <w:rsid w:val="009140FE"/>
    <w:rsid w:val="009145D6"/>
    <w:rsid w:val="009172E1"/>
    <w:rsid w:val="00917582"/>
    <w:rsid w:val="00917945"/>
    <w:rsid w:val="0092010C"/>
    <w:rsid w:val="00920BE2"/>
    <w:rsid w:val="00920DBE"/>
    <w:rsid w:val="009210CD"/>
    <w:rsid w:val="00922098"/>
    <w:rsid w:val="0092237F"/>
    <w:rsid w:val="00924546"/>
    <w:rsid w:val="009247B2"/>
    <w:rsid w:val="00924A46"/>
    <w:rsid w:val="00924CB1"/>
    <w:rsid w:val="00925C58"/>
    <w:rsid w:val="00926335"/>
    <w:rsid w:val="009265AF"/>
    <w:rsid w:val="009269F8"/>
    <w:rsid w:val="009276CE"/>
    <w:rsid w:val="00927D22"/>
    <w:rsid w:val="0093002D"/>
    <w:rsid w:val="0093041C"/>
    <w:rsid w:val="0093094B"/>
    <w:rsid w:val="00930A6B"/>
    <w:rsid w:val="00931168"/>
    <w:rsid w:val="00932B06"/>
    <w:rsid w:val="00933096"/>
    <w:rsid w:val="00933461"/>
    <w:rsid w:val="00934957"/>
    <w:rsid w:val="00934C96"/>
    <w:rsid w:val="0093587A"/>
    <w:rsid w:val="00935CCD"/>
    <w:rsid w:val="0093625F"/>
    <w:rsid w:val="0093664E"/>
    <w:rsid w:val="009378FF"/>
    <w:rsid w:val="00937D59"/>
    <w:rsid w:val="00941F01"/>
    <w:rsid w:val="00942B54"/>
    <w:rsid w:val="00942DFF"/>
    <w:rsid w:val="00943188"/>
    <w:rsid w:val="00943283"/>
    <w:rsid w:val="00943A6C"/>
    <w:rsid w:val="00943BC6"/>
    <w:rsid w:val="00943D10"/>
    <w:rsid w:val="009440CC"/>
    <w:rsid w:val="00944468"/>
    <w:rsid w:val="0094446B"/>
    <w:rsid w:val="009444C4"/>
    <w:rsid w:val="00945C88"/>
    <w:rsid w:val="00945D68"/>
    <w:rsid w:val="00946482"/>
    <w:rsid w:val="009474A5"/>
    <w:rsid w:val="009477FD"/>
    <w:rsid w:val="00950C7E"/>
    <w:rsid w:val="00951245"/>
    <w:rsid w:val="0095124C"/>
    <w:rsid w:val="009519E0"/>
    <w:rsid w:val="00952E53"/>
    <w:rsid w:val="0095305F"/>
    <w:rsid w:val="009533BB"/>
    <w:rsid w:val="009538EA"/>
    <w:rsid w:val="0095529B"/>
    <w:rsid w:val="009561BF"/>
    <w:rsid w:val="009569F0"/>
    <w:rsid w:val="00957081"/>
    <w:rsid w:val="0096033A"/>
    <w:rsid w:val="00961FCC"/>
    <w:rsid w:val="00964014"/>
    <w:rsid w:val="00966469"/>
    <w:rsid w:val="0096676E"/>
    <w:rsid w:val="00967323"/>
    <w:rsid w:val="009712E4"/>
    <w:rsid w:val="0097149F"/>
    <w:rsid w:val="00971A82"/>
    <w:rsid w:val="00971D9D"/>
    <w:rsid w:val="00971EF1"/>
    <w:rsid w:val="00972056"/>
    <w:rsid w:val="00972C75"/>
    <w:rsid w:val="00974875"/>
    <w:rsid w:val="00974D60"/>
    <w:rsid w:val="00975B7F"/>
    <w:rsid w:val="00975C4A"/>
    <w:rsid w:val="00976EED"/>
    <w:rsid w:val="00977EB0"/>
    <w:rsid w:val="00980215"/>
    <w:rsid w:val="00981D63"/>
    <w:rsid w:val="009824EB"/>
    <w:rsid w:val="00982BC0"/>
    <w:rsid w:val="00983043"/>
    <w:rsid w:val="009842DA"/>
    <w:rsid w:val="0098656B"/>
    <w:rsid w:val="00990DD2"/>
    <w:rsid w:val="009910CE"/>
    <w:rsid w:val="009914BC"/>
    <w:rsid w:val="00991760"/>
    <w:rsid w:val="00992243"/>
    <w:rsid w:val="00993649"/>
    <w:rsid w:val="00993664"/>
    <w:rsid w:val="00993A54"/>
    <w:rsid w:val="009955BC"/>
    <w:rsid w:val="00995637"/>
    <w:rsid w:val="00995D32"/>
    <w:rsid w:val="00995E09"/>
    <w:rsid w:val="00996AEA"/>
    <w:rsid w:val="00996B16"/>
    <w:rsid w:val="00996CF8"/>
    <w:rsid w:val="0099719F"/>
    <w:rsid w:val="009971DB"/>
    <w:rsid w:val="009A12A0"/>
    <w:rsid w:val="009A1B9F"/>
    <w:rsid w:val="009A1F3F"/>
    <w:rsid w:val="009A22BA"/>
    <w:rsid w:val="009A266B"/>
    <w:rsid w:val="009A3371"/>
    <w:rsid w:val="009A38C8"/>
    <w:rsid w:val="009A3FE5"/>
    <w:rsid w:val="009A4E90"/>
    <w:rsid w:val="009A513C"/>
    <w:rsid w:val="009A5274"/>
    <w:rsid w:val="009A606D"/>
    <w:rsid w:val="009A6974"/>
    <w:rsid w:val="009A70E3"/>
    <w:rsid w:val="009B05BC"/>
    <w:rsid w:val="009B05FF"/>
    <w:rsid w:val="009B1548"/>
    <w:rsid w:val="009B1C7D"/>
    <w:rsid w:val="009B297F"/>
    <w:rsid w:val="009B3926"/>
    <w:rsid w:val="009B39AD"/>
    <w:rsid w:val="009B4936"/>
    <w:rsid w:val="009B4CBF"/>
    <w:rsid w:val="009B6800"/>
    <w:rsid w:val="009B6F72"/>
    <w:rsid w:val="009C07E7"/>
    <w:rsid w:val="009C157A"/>
    <w:rsid w:val="009C195A"/>
    <w:rsid w:val="009C1B0F"/>
    <w:rsid w:val="009C1BE1"/>
    <w:rsid w:val="009C1C79"/>
    <w:rsid w:val="009C1FA8"/>
    <w:rsid w:val="009C212B"/>
    <w:rsid w:val="009C3B0C"/>
    <w:rsid w:val="009C3C32"/>
    <w:rsid w:val="009C41D9"/>
    <w:rsid w:val="009C691F"/>
    <w:rsid w:val="009C6F68"/>
    <w:rsid w:val="009C723F"/>
    <w:rsid w:val="009C7B62"/>
    <w:rsid w:val="009D0905"/>
    <w:rsid w:val="009D0BD5"/>
    <w:rsid w:val="009D1DEA"/>
    <w:rsid w:val="009D27EF"/>
    <w:rsid w:val="009D2DF4"/>
    <w:rsid w:val="009D344F"/>
    <w:rsid w:val="009D35C6"/>
    <w:rsid w:val="009D3EDC"/>
    <w:rsid w:val="009D49A9"/>
    <w:rsid w:val="009D4AAF"/>
    <w:rsid w:val="009D5136"/>
    <w:rsid w:val="009D5394"/>
    <w:rsid w:val="009D5E10"/>
    <w:rsid w:val="009D60E8"/>
    <w:rsid w:val="009D6144"/>
    <w:rsid w:val="009E1958"/>
    <w:rsid w:val="009E1A76"/>
    <w:rsid w:val="009E1C50"/>
    <w:rsid w:val="009E1EF4"/>
    <w:rsid w:val="009E205C"/>
    <w:rsid w:val="009E3212"/>
    <w:rsid w:val="009E3B17"/>
    <w:rsid w:val="009E4E30"/>
    <w:rsid w:val="009E664E"/>
    <w:rsid w:val="009E6E8C"/>
    <w:rsid w:val="009E74BD"/>
    <w:rsid w:val="009F18D0"/>
    <w:rsid w:val="009F3DA0"/>
    <w:rsid w:val="009F3EFC"/>
    <w:rsid w:val="009F3FD5"/>
    <w:rsid w:val="009F3FF5"/>
    <w:rsid w:val="009F4124"/>
    <w:rsid w:val="009F6B8D"/>
    <w:rsid w:val="009F6ECE"/>
    <w:rsid w:val="00A00282"/>
    <w:rsid w:val="00A00A34"/>
    <w:rsid w:val="00A01AF3"/>
    <w:rsid w:val="00A01DE7"/>
    <w:rsid w:val="00A02520"/>
    <w:rsid w:val="00A0277E"/>
    <w:rsid w:val="00A030CB"/>
    <w:rsid w:val="00A032B1"/>
    <w:rsid w:val="00A04DEF"/>
    <w:rsid w:val="00A05C7F"/>
    <w:rsid w:val="00A0707E"/>
    <w:rsid w:val="00A07E16"/>
    <w:rsid w:val="00A10F0A"/>
    <w:rsid w:val="00A11565"/>
    <w:rsid w:val="00A11AB7"/>
    <w:rsid w:val="00A12403"/>
    <w:rsid w:val="00A1344C"/>
    <w:rsid w:val="00A14D2F"/>
    <w:rsid w:val="00A15024"/>
    <w:rsid w:val="00A15B37"/>
    <w:rsid w:val="00A1723D"/>
    <w:rsid w:val="00A206E7"/>
    <w:rsid w:val="00A2311A"/>
    <w:rsid w:val="00A23646"/>
    <w:rsid w:val="00A239F3"/>
    <w:rsid w:val="00A23C03"/>
    <w:rsid w:val="00A25794"/>
    <w:rsid w:val="00A25BC2"/>
    <w:rsid w:val="00A261CE"/>
    <w:rsid w:val="00A2639C"/>
    <w:rsid w:val="00A265A7"/>
    <w:rsid w:val="00A2664E"/>
    <w:rsid w:val="00A27E13"/>
    <w:rsid w:val="00A30E79"/>
    <w:rsid w:val="00A3100C"/>
    <w:rsid w:val="00A31833"/>
    <w:rsid w:val="00A3242C"/>
    <w:rsid w:val="00A32671"/>
    <w:rsid w:val="00A32A21"/>
    <w:rsid w:val="00A33084"/>
    <w:rsid w:val="00A333D3"/>
    <w:rsid w:val="00A334A8"/>
    <w:rsid w:val="00A336A1"/>
    <w:rsid w:val="00A33CB8"/>
    <w:rsid w:val="00A33CCE"/>
    <w:rsid w:val="00A34379"/>
    <w:rsid w:val="00A34865"/>
    <w:rsid w:val="00A358BA"/>
    <w:rsid w:val="00A358BD"/>
    <w:rsid w:val="00A35B43"/>
    <w:rsid w:val="00A362B3"/>
    <w:rsid w:val="00A363C2"/>
    <w:rsid w:val="00A36577"/>
    <w:rsid w:val="00A372EF"/>
    <w:rsid w:val="00A37D4C"/>
    <w:rsid w:val="00A40BF2"/>
    <w:rsid w:val="00A41747"/>
    <w:rsid w:val="00A41962"/>
    <w:rsid w:val="00A4319A"/>
    <w:rsid w:val="00A43C46"/>
    <w:rsid w:val="00A443DB"/>
    <w:rsid w:val="00A44507"/>
    <w:rsid w:val="00A4454A"/>
    <w:rsid w:val="00A445C8"/>
    <w:rsid w:val="00A44662"/>
    <w:rsid w:val="00A46367"/>
    <w:rsid w:val="00A46567"/>
    <w:rsid w:val="00A5002D"/>
    <w:rsid w:val="00A5138D"/>
    <w:rsid w:val="00A518D4"/>
    <w:rsid w:val="00A54181"/>
    <w:rsid w:val="00A548B9"/>
    <w:rsid w:val="00A5574B"/>
    <w:rsid w:val="00A55921"/>
    <w:rsid w:val="00A563BD"/>
    <w:rsid w:val="00A5640C"/>
    <w:rsid w:val="00A56B69"/>
    <w:rsid w:val="00A57E20"/>
    <w:rsid w:val="00A60247"/>
    <w:rsid w:val="00A60B57"/>
    <w:rsid w:val="00A61BFF"/>
    <w:rsid w:val="00A621F7"/>
    <w:rsid w:val="00A62397"/>
    <w:rsid w:val="00A63D9D"/>
    <w:rsid w:val="00A649E6"/>
    <w:rsid w:val="00A65762"/>
    <w:rsid w:val="00A66716"/>
    <w:rsid w:val="00A66940"/>
    <w:rsid w:val="00A6725B"/>
    <w:rsid w:val="00A676CD"/>
    <w:rsid w:val="00A67996"/>
    <w:rsid w:val="00A67E70"/>
    <w:rsid w:val="00A70585"/>
    <w:rsid w:val="00A7086C"/>
    <w:rsid w:val="00A70BFD"/>
    <w:rsid w:val="00A7209C"/>
    <w:rsid w:val="00A72CE6"/>
    <w:rsid w:val="00A73A2C"/>
    <w:rsid w:val="00A745C8"/>
    <w:rsid w:val="00A7482B"/>
    <w:rsid w:val="00A74F17"/>
    <w:rsid w:val="00A7554F"/>
    <w:rsid w:val="00A76660"/>
    <w:rsid w:val="00A76B24"/>
    <w:rsid w:val="00A76E3D"/>
    <w:rsid w:val="00A77E3A"/>
    <w:rsid w:val="00A80DDE"/>
    <w:rsid w:val="00A80F8B"/>
    <w:rsid w:val="00A81E95"/>
    <w:rsid w:val="00A829E1"/>
    <w:rsid w:val="00A829FE"/>
    <w:rsid w:val="00A83AFE"/>
    <w:rsid w:val="00A83BB9"/>
    <w:rsid w:val="00A840F4"/>
    <w:rsid w:val="00A8468C"/>
    <w:rsid w:val="00A872A7"/>
    <w:rsid w:val="00A87566"/>
    <w:rsid w:val="00A87FF0"/>
    <w:rsid w:val="00A90274"/>
    <w:rsid w:val="00A910DF"/>
    <w:rsid w:val="00A920B9"/>
    <w:rsid w:val="00A93683"/>
    <w:rsid w:val="00A93BAE"/>
    <w:rsid w:val="00A93DEE"/>
    <w:rsid w:val="00A9491A"/>
    <w:rsid w:val="00A9556D"/>
    <w:rsid w:val="00A955ED"/>
    <w:rsid w:val="00A95660"/>
    <w:rsid w:val="00A95DA0"/>
    <w:rsid w:val="00A96014"/>
    <w:rsid w:val="00A961CB"/>
    <w:rsid w:val="00A964D4"/>
    <w:rsid w:val="00A965FF"/>
    <w:rsid w:val="00AA160C"/>
    <w:rsid w:val="00AA1BA6"/>
    <w:rsid w:val="00AA2413"/>
    <w:rsid w:val="00AA2724"/>
    <w:rsid w:val="00AA2AA2"/>
    <w:rsid w:val="00AA2B3C"/>
    <w:rsid w:val="00AA2C9E"/>
    <w:rsid w:val="00AA4D7E"/>
    <w:rsid w:val="00AA513A"/>
    <w:rsid w:val="00AA5EED"/>
    <w:rsid w:val="00AA6132"/>
    <w:rsid w:val="00AA63AD"/>
    <w:rsid w:val="00AA660E"/>
    <w:rsid w:val="00AA6C9C"/>
    <w:rsid w:val="00AA738A"/>
    <w:rsid w:val="00AA7932"/>
    <w:rsid w:val="00AB0104"/>
    <w:rsid w:val="00AB0945"/>
    <w:rsid w:val="00AB0C84"/>
    <w:rsid w:val="00AB14B8"/>
    <w:rsid w:val="00AB1564"/>
    <w:rsid w:val="00AB16F1"/>
    <w:rsid w:val="00AB1C5C"/>
    <w:rsid w:val="00AB3307"/>
    <w:rsid w:val="00AB33DF"/>
    <w:rsid w:val="00AB3610"/>
    <w:rsid w:val="00AB5186"/>
    <w:rsid w:val="00AB6DF1"/>
    <w:rsid w:val="00AB7E98"/>
    <w:rsid w:val="00AC068A"/>
    <w:rsid w:val="00AC2403"/>
    <w:rsid w:val="00AC298F"/>
    <w:rsid w:val="00AC31BB"/>
    <w:rsid w:val="00AC3AA3"/>
    <w:rsid w:val="00AC42D0"/>
    <w:rsid w:val="00AC474C"/>
    <w:rsid w:val="00AC497C"/>
    <w:rsid w:val="00AC4DD5"/>
    <w:rsid w:val="00AC4F0A"/>
    <w:rsid w:val="00AC5A2B"/>
    <w:rsid w:val="00AC681F"/>
    <w:rsid w:val="00AC68A0"/>
    <w:rsid w:val="00AC6A5B"/>
    <w:rsid w:val="00AC6CC7"/>
    <w:rsid w:val="00AC6E9D"/>
    <w:rsid w:val="00AC75F4"/>
    <w:rsid w:val="00AC774E"/>
    <w:rsid w:val="00AC77EB"/>
    <w:rsid w:val="00AC7EB1"/>
    <w:rsid w:val="00AD0501"/>
    <w:rsid w:val="00AD0D86"/>
    <w:rsid w:val="00AD1966"/>
    <w:rsid w:val="00AD2D19"/>
    <w:rsid w:val="00AD356A"/>
    <w:rsid w:val="00AD3DFB"/>
    <w:rsid w:val="00AD3F72"/>
    <w:rsid w:val="00AD42DE"/>
    <w:rsid w:val="00AD4841"/>
    <w:rsid w:val="00AD5FAC"/>
    <w:rsid w:val="00AD6352"/>
    <w:rsid w:val="00AD75F6"/>
    <w:rsid w:val="00AD7A38"/>
    <w:rsid w:val="00AE02AB"/>
    <w:rsid w:val="00AE0AB9"/>
    <w:rsid w:val="00AE2F1A"/>
    <w:rsid w:val="00AE3049"/>
    <w:rsid w:val="00AE436B"/>
    <w:rsid w:val="00AE512F"/>
    <w:rsid w:val="00AE5235"/>
    <w:rsid w:val="00AE5CF4"/>
    <w:rsid w:val="00AE6A8B"/>
    <w:rsid w:val="00AE6B2C"/>
    <w:rsid w:val="00AE7222"/>
    <w:rsid w:val="00AE7301"/>
    <w:rsid w:val="00AF0C8D"/>
    <w:rsid w:val="00AF0F62"/>
    <w:rsid w:val="00AF2436"/>
    <w:rsid w:val="00AF2548"/>
    <w:rsid w:val="00AF2ADC"/>
    <w:rsid w:val="00AF2B63"/>
    <w:rsid w:val="00AF46C7"/>
    <w:rsid w:val="00AF4CC7"/>
    <w:rsid w:val="00AF4EAB"/>
    <w:rsid w:val="00AF5089"/>
    <w:rsid w:val="00AF55B2"/>
    <w:rsid w:val="00AF5B62"/>
    <w:rsid w:val="00AF5D34"/>
    <w:rsid w:val="00AF5E3C"/>
    <w:rsid w:val="00AF6557"/>
    <w:rsid w:val="00AF6618"/>
    <w:rsid w:val="00AF7F6A"/>
    <w:rsid w:val="00AF7F9D"/>
    <w:rsid w:val="00B008DF"/>
    <w:rsid w:val="00B0095E"/>
    <w:rsid w:val="00B01327"/>
    <w:rsid w:val="00B016FC"/>
    <w:rsid w:val="00B01D2C"/>
    <w:rsid w:val="00B02C29"/>
    <w:rsid w:val="00B03AC0"/>
    <w:rsid w:val="00B03F07"/>
    <w:rsid w:val="00B04C43"/>
    <w:rsid w:val="00B04F83"/>
    <w:rsid w:val="00B0571A"/>
    <w:rsid w:val="00B05933"/>
    <w:rsid w:val="00B05CF3"/>
    <w:rsid w:val="00B060A4"/>
    <w:rsid w:val="00B06F7B"/>
    <w:rsid w:val="00B06F90"/>
    <w:rsid w:val="00B07460"/>
    <w:rsid w:val="00B10063"/>
    <w:rsid w:val="00B10903"/>
    <w:rsid w:val="00B10C67"/>
    <w:rsid w:val="00B11329"/>
    <w:rsid w:val="00B119C8"/>
    <w:rsid w:val="00B11DCA"/>
    <w:rsid w:val="00B11EE8"/>
    <w:rsid w:val="00B12A62"/>
    <w:rsid w:val="00B130C5"/>
    <w:rsid w:val="00B13B6D"/>
    <w:rsid w:val="00B13BA4"/>
    <w:rsid w:val="00B155E2"/>
    <w:rsid w:val="00B15E65"/>
    <w:rsid w:val="00B16701"/>
    <w:rsid w:val="00B16CBB"/>
    <w:rsid w:val="00B16D6E"/>
    <w:rsid w:val="00B202F7"/>
    <w:rsid w:val="00B20DAA"/>
    <w:rsid w:val="00B228D1"/>
    <w:rsid w:val="00B22A9A"/>
    <w:rsid w:val="00B22B40"/>
    <w:rsid w:val="00B23B29"/>
    <w:rsid w:val="00B23BF0"/>
    <w:rsid w:val="00B23D0C"/>
    <w:rsid w:val="00B2453D"/>
    <w:rsid w:val="00B25803"/>
    <w:rsid w:val="00B261D8"/>
    <w:rsid w:val="00B2679B"/>
    <w:rsid w:val="00B26947"/>
    <w:rsid w:val="00B26CAA"/>
    <w:rsid w:val="00B27015"/>
    <w:rsid w:val="00B2729E"/>
    <w:rsid w:val="00B27DD7"/>
    <w:rsid w:val="00B3146A"/>
    <w:rsid w:val="00B31968"/>
    <w:rsid w:val="00B3280B"/>
    <w:rsid w:val="00B32DAF"/>
    <w:rsid w:val="00B33573"/>
    <w:rsid w:val="00B337BD"/>
    <w:rsid w:val="00B33DC8"/>
    <w:rsid w:val="00B34176"/>
    <w:rsid w:val="00B34265"/>
    <w:rsid w:val="00B3558D"/>
    <w:rsid w:val="00B35626"/>
    <w:rsid w:val="00B36C74"/>
    <w:rsid w:val="00B36D97"/>
    <w:rsid w:val="00B37160"/>
    <w:rsid w:val="00B40876"/>
    <w:rsid w:val="00B40D5C"/>
    <w:rsid w:val="00B4113A"/>
    <w:rsid w:val="00B41DF6"/>
    <w:rsid w:val="00B42735"/>
    <w:rsid w:val="00B429A9"/>
    <w:rsid w:val="00B429E6"/>
    <w:rsid w:val="00B441C1"/>
    <w:rsid w:val="00B4552C"/>
    <w:rsid w:val="00B45CE0"/>
    <w:rsid w:val="00B466A8"/>
    <w:rsid w:val="00B46EC1"/>
    <w:rsid w:val="00B4701F"/>
    <w:rsid w:val="00B47B42"/>
    <w:rsid w:val="00B50A9D"/>
    <w:rsid w:val="00B51FED"/>
    <w:rsid w:val="00B532EC"/>
    <w:rsid w:val="00B539DA"/>
    <w:rsid w:val="00B5409C"/>
    <w:rsid w:val="00B5500E"/>
    <w:rsid w:val="00B55D97"/>
    <w:rsid w:val="00B560CC"/>
    <w:rsid w:val="00B5615B"/>
    <w:rsid w:val="00B56810"/>
    <w:rsid w:val="00B569A6"/>
    <w:rsid w:val="00B56A66"/>
    <w:rsid w:val="00B56CA6"/>
    <w:rsid w:val="00B572F7"/>
    <w:rsid w:val="00B57C00"/>
    <w:rsid w:val="00B62BE6"/>
    <w:rsid w:val="00B63483"/>
    <w:rsid w:val="00B6374C"/>
    <w:rsid w:val="00B6390C"/>
    <w:rsid w:val="00B63A31"/>
    <w:rsid w:val="00B65248"/>
    <w:rsid w:val="00B659E7"/>
    <w:rsid w:val="00B66023"/>
    <w:rsid w:val="00B66339"/>
    <w:rsid w:val="00B66657"/>
    <w:rsid w:val="00B677FD"/>
    <w:rsid w:val="00B707E5"/>
    <w:rsid w:val="00B708D5"/>
    <w:rsid w:val="00B7151D"/>
    <w:rsid w:val="00B7169B"/>
    <w:rsid w:val="00B7177D"/>
    <w:rsid w:val="00B72BD0"/>
    <w:rsid w:val="00B7319C"/>
    <w:rsid w:val="00B73518"/>
    <w:rsid w:val="00B7384F"/>
    <w:rsid w:val="00B73EE5"/>
    <w:rsid w:val="00B74634"/>
    <w:rsid w:val="00B74DC7"/>
    <w:rsid w:val="00B75977"/>
    <w:rsid w:val="00B75ACB"/>
    <w:rsid w:val="00B76D49"/>
    <w:rsid w:val="00B77571"/>
    <w:rsid w:val="00B77CAC"/>
    <w:rsid w:val="00B80036"/>
    <w:rsid w:val="00B802A2"/>
    <w:rsid w:val="00B806CC"/>
    <w:rsid w:val="00B820A9"/>
    <w:rsid w:val="00B8217A"/>
    <w:rsid w:val="00B8221E"/>
    <w:rsid w:val="00B827AC"/>
    <w:rsid w:val="00B827E6"/>
    <w:rsid w:val="00B833CE"/>
    <w:rsid w:val="00B83526"/>
    <w:rsid w:val="00B83E69"/>
    <w:rsid w:val="00B83F52"/>
    <w:rsid w:val="00B841A8"/>
    <w:rsid w:val="00B843A4"/>
    <w:rsid w:val="00B8485D"/>
    <w:rsid w:val="00B852A2"/>
    <w:rsid w:val="00B8545F"/>
    <w:rsid w:val="00B8631B"/>
    <w:rsid w:val="00B86AF1"/>
    <w:rsid w:val="00B86B7D"/>
    <w:rsid w:val="00B87076"/>
    <w:rsid w:val="00B872F6"/>
    <w:rsid w:val="00B9010E"/>
    <w:rsid w:val="00B90F3B"/>
    <w:rsid w:val="00B91642"/>
    <w:rsid w:val="00B9270C"/>
    <w:rsid w:val="00B92DD0"/>
    <w:rsid w:val="00B9302F"/>
    <w:rsid w:val="00B9339A"/>
    <w:rsid w:val="00B9340F"/>
    <w:rsid w:val="00B9374A"/>
    <w:rsid w:val="00B96332"/>
    <w:rsid w:val="00B97311"/>
    <w:rsid w:val="00B97F50"/>
    <w:rsid w:val="00BA03CE"/>
    <w:rsid w:val="00BA05C7"/>
    <w:rsid w:val="00BA06DB"/>
    <w:rsid w:val="00BA11A2"/>
    <w:rsid w:val="00BA2192"/>
    <w:rsid w:val="00BA2409"/>
    <w:rsid w:val="00BA2AB7"/>
    <w:rsid w:val="00BA316C"/>
    <w:rsid w:val="00BA3248"/>
    <w:rsid w:val="00BA3BFC"/>
    <w:rsid w:val="00BA4222"/>
    <w:rsid w:val="00BA42DD"/>
    <w:rsid w:val="00BA43B0"/>
    <w:rsid w:val="00BA5B35"/>
    <w:rsid w:val="00BA70B2"/>
    <w:rsid w:val="00BA735A"/>
    <w:rsid w:val="00BA7875"/>
    <w:rsid w:val="00BB05D8"/>
    <w:rsid w:val="00BB0EB6"/>
    <w:rsid w:val="00BB1FA6"/>
    <w:rsid w:val="00BB213A"/>
    <w:rsid w:val="00BB2884"/>
    <w:rsid w:val="00BB2B52"/>
    <w:rsid w:val="00BB2F0F"/>
    <w:rsid w:val="00BB4080"/>
    <w:rsid w:val="00BB4918"/>
    <w:rsid w:val="00BB50BC"/>
    <w:rsid w:val="00BB5479"/>
    <w:rsid w:val="00BB5531"/>
    <w:rsid w:val="00BB577D"/>
    <w:rsid w:val="00BB590F"/>
    <w:rsid w:val="00BB5EB0"/>
    <w:rsid w:val="00BB63ED"/>
    <w:rsid w:val="00BB7703"/>
    <w:rsid w:val="00BC01D4"/>
    <w:rsid w:val="00BC0624"/>
    <w:rsid w:val="00BC079E"/>
    <w:rsid w:val="00BC19A2"/>
    <w:rsid w:val="00BC1CEA"/>
    <w:rsid w:val="00BC2340"/>
    <w:rsid w:val="00BC3787"/>
    <w:rsid w:val="00BC3F39"/>
    <w:rsid w:val="00BC530D"/>
    <w:rsid w:val="00BD072F"/>
    <w:rsid w:val="00BD0E93"/>
    <w:rsid w:val="00BD2989"/>
    <w:rsid w:val="00BD2C02"/>
    <w:rsid w:val="00BD2C3B"/>
    <w:rsid w:val="00BD3199"/>
    <w:rsid w:val="00BD35B3"/>
    <w:rsid w:val="00BD36EB"/>
    <w:rsid w:val="00BD4335"/>
    <w:rsid w:val="00BD45D5"/>
    <w:rsid w:val="00BD5B19"/>
    <w:rsid w:val="00BD5BA6"/>
    <w:rsid w:val="00BD5F34"/>
    <w:rsid w:val="00BD644C"/>
    <w:rsid w:val="00BD6FF7"/>
    <w:rsid w:val="00BD7288"/>
    <w:rsid w:val="00BD739A"/>
    <w:rsid w:val="00BD7A68"/>
    <w:rsid w:val="00BE1540"/>
    <w:rsid w:val="00BE1DAD"/>
    <w:rsid w:val="00BE219C"/>
    <w:rsid w:val="00BE25E8"/>
    <w:rsid w:val="00BE2753"/>
    <w:rsid w:val="00BE2B05"/>
    <w:rsid w:val="00BE2DA7"/>
    <w:rsid w:val="00BE2FE9"/>
    <w:rsid w:val="00BE3741"/>
    <w:rsid w:val="00BE37C0"/>
    <w:rsid w:val="00BE3EB8"/>
    <w:rsid w:val="00BE5244"/>
    <w:rsid w:val="00BE53B4"/>
    <w:rsid w:val="00BE572D"/>
    <w:rsid w:val="00BE5BD2"/>
    <w:rsid w:val="00BE6B0F"/>
    <w:rsid w:val="00BE7280"/>
    <w:rsid w:val="00BE7463"/>
    <w:rsid w:val="00BE7F84"/>
    <w:rsid w:val="00BF14EE"/>
    <w:rsid w:val="00BF14FC"/>
    <w:rsid w:val="00BF2B15"/>
    <w:rsid w:val="00BF2B9D"/>
    <w:rsid w:val="00BF484C"/>
    <w:rsid w:val="00BF6C3E"/>
    <w:rsid w:val="00BF6D87"/>
    <w:rsid w:val="00BF7847"/>
    <w:rsid w:val="00C00B27"/>
    <w:rsid w:val="00C00D51"/>
    <w:rsid w:val="00C01774"/>
    <w:rsid w:val="00C045D0"/>
    <w:rsid w:val="00C046F1"/>
    <w:rsid w:val="00C0503D"/>
    <w:rsid w:val="00C05912"/>
    <w:rsid w:val="00C05E93"/>
    <w:rsid w:val="00C06439"/>
    <w:rsid w:val="00C06612"/>
    <w:rsid w:val="00C06B54"/>
    <w:rsid w:val="00C0758C"/>
    <w:rsid w:val="00C0785D"/>
    <w:rsid w:val="00C0788D"/>
    <w:rsid w:val="00C07BB5"/>
    <w:rsid w:val="00C10B42"/>
    <w:rsid w:val="00C118EC"/>
    <w:rsid w:val="00C119A4"/>
    <w:rsid w:val="00C12386"/>
    <w:rsid w:val="00C13B1C"/>
    <w:rsid w:val="00C143D4"/>
    <w:rsid w:val="00C14AED"/>
    <w:rsid w:val="00C15AEE"/>
    <w:rsid w:val="00C16356"/>
    <w:rsid w:val="00C16691"/>
    <w:rsid w:val="00C16C60"/>
    <w:rsid w:val="00C16DD2"/>
    <w:rsid w:val="00C16FC8"/>
    <w:rsid w:val="00C203EC"/>
    <w:rsid w:val="00C23051"/>
    <w:rsid w:val="00C2367C"/>
    <w:rsid w:val="00C251BD"/>
    <w:rsid w:val="00C27E92"/>
    <w:rsid w:val="00C3007F"/>
    <w:rsid w:val="00C326FF"/>
    <w:rsid w:val="00C327C9"/>
    <w:rsid w:val="00C32B42"/>
    <w:rsid w:val="00C334AE"/>
    <w:rsid w:val="00C334B3"/>
    <w:rsid w:val="00C3385E"/>
    <w:rsid w:val="00C33D00"/>
    <w:rsid w:val="00C3595A"/>
    <w:rsid w:val="00C36A4C"/>
    <w:rsid w:val="00C370EF"/>
    <w:rsid w:val="00C3773A"/>
    <w:rsid w:val="00C37A33"/>
    <w:rsid w:val="00C37B14"/>
    <w:rsid w:val="00C37EB6"/>
    <w:rsid w:val="00C40C0B"/>
    <w:rsid w:val="00C4150F"/>
    <w:rsid w:val="00C416E7"/>
    <w:rsid w:val="00C42BAD"/>
    <w:rsid w:val="00C42BFD"/>
    <w:rsid w:val="00C42CB9"/>
    <w:rsid w:val="00C438B1"/>
    <w:rsid w:val="00C43A66"/>
    <w:rsid w:val="00C43D78"/>
    <w:rsid w:val="00C44445"/>
    <w:rsid w:val="00C45B92"/>
    <w:rsid w:val="00C46686"/>
    <w:rsid w:val="00C46E0B"/>
    <w:rsid w:val="00C47B55"/>
    <w:rsid w:val="00C47C5C"/>
    <w:rsid w:val="00C47E03"/>
    <w:rsid w:val="00C50CBD"/>
    <w:rsid w:val="00C511EE"/>
    <w:rsid w:val="00C5154E"/>
    <w:rsid w:val="00C518BA"/>
    <w:rsid w:val="00C523BD"/>
    <w:rsid w:val="00C529A5"/>
    <w:rsid w:val="00C52F1E"/>
    <w:rsid w:val="00C530D7"/>
    <w:rsid w:val="00C53751"/>
    <w:rsid w:val="00C53931"/>
    <w:rsid w:val="00C53A6E"/>
    <w:rsid w:val="00C53AE8"/>
    <w:rsid w:val="00C542A7"/>
    <w:rsid w:val="00C54500"/>
    <w:rsid w:val="00C54FD1"/>
    <w:rsid w:val="00C551B4"/>
    <w:rsid w:val="00C55699"/>
    <w:rsid w:val="00C5606A"/>
    <w:rsid w:val="00C5615A"/>
    <w:rsid w:val="00C56671"/>
    <w:rsid w:val="00C5725A"/>
    <w:rsid w:val="00C57833"/>
    <w:rsid w:val="00C57A79"/>
    <w:rsid w:val="00C6127C"/>
    <w:rsid w:val="00C61776"/>
    <w:rsid w:val="00C61869"/>
    <w:rsid w:val="00C618F4"/>
    <w:rsid w:val="00C62E2D"/>
    <w:rsid w:val="00C63889"/>
    <w:rsid w:val="00C63F15"/>
    <w:rsid w:val="00C6401A"/>
    <w:rsid w:val="00C66B5F"/>
    <w:rsid w:val="00C678C2"/>
    <w:rsid w:val="00C70E9D"/>
    <w:rsid w:val="00C71C2B"/>
    <w:rsid w:val="00C72962"/>
    <w:rsid w:val="00C72A02"/>
    <w:rsid w:val="00C72C77"/>
    <w:rsid w:val="00C7350B"/>
    <w:rsid w:val="00C746D6"/>
    <w:rsid w:val="00C746ED"/>
    <w:rsid w:val="00C752A8"/>
    <w:rsid w:val="00C75972"/>
    <w:rsid w:val="00C75A8B"/>
    <w:rsid w:val="00C76415"/>
    <w:rsid w:val="00C76929"/>
    <w:rsid w:val="00C76BD1"/>
    <w:rsid w:val="00C77121"/>
    <w:rsid w:val="00C77C8B"/>
    <w:rsid w:val="00C77E9B"/>
    <w:rsid w:val="00C80066"/>
    <w:rsid w:val="00C804DF"/>
    <w:rsid w:val="00C80A54"/>
    <w:rsid w:val="00C820DD"/>
    <w:rsid w:val="00C821A7"/>
    <w:rsid w:val="00C82972"/>
    <w:rsid w:val="00C82F8A"/>
    <w:rsid w:val="00C8401E"/>
    <w:rsid w:val="00C8567C"/>
    <w:rsid w:val="00C85BD9"/>
    <w:rsid w:val="00C85CD8"/>
    <w:rsid w:val="00C85EEE"/>
    <w:rsid w:val="00C864C9"/>
    <w:rsid w:val="00C8761A"/>
    <w:rsid w:val="00C9165D"/>
    <w:rsid w:val="00C917EC"/>
    <w:rsid w:val="00C91CEC"/>
    <w:rsid w:val="00C91E4C"/>
    <w:rsid w:val="00C9253F"/>
    <w:rsid w:val="00C933FE"/>
    <w:rsid w:val="00C9349C"/>
    <w:rsid w:val="00C947CA"/>
    <w:rsid w:val="00C94AA9"/>
    <w:rsid w:val="00C94C5C"/>
    <w:rsid w:val="00C95075"/>
    <w:rsid w:val="00C95A62"/>
    <w:rsid w:val="00C9626B"/>
    <w:rsid w:val="00C9669D"/>
    <w:rsid w:val="00C96C3E"/>
    <w:rsid w:val="00C976EB"/>
    <w:rsid w:val="00C97ED0"/>
    <w:rsid w:val="00CA0BAA"/>
    <w:rsid w:val="00CA1A25"/>
    <w:rsid w:val="00CA2861"/>
    <w:rsid w:val="00CA2DB5"/>
    <w:rsid w:val="00CA2F7F"/>
    <w:rsid w:val="00CA3600"/>
    <w:rsid w:val="00CA376B"/>
    <w:rsid w:val="00CA456A"/>
    <w:rsid w:val="00CA527B"/>
    <w:rsid w:val="00CA52B8"/>
    <w:rsid w:val="00CA7D19"/>
    <w:rsid w:val="00CB02A3"/>
    <w:rsid w:val="00CB0B1C"/>
    <w:rsid w:val="00CB1A2B"/>
    <w:rsid w:val="00CB1AA4"/>
    <w:rsid w:val="00CB1D8C"/>
    <w:rsid w:val="00CB20FC"/>
    <w:rsid w:val="00CB3BFF"/>
    <w:rsid w:val="00CB3D0A"/>
    <w:rsid w:val="00CB5618"/>
    <w:rsid w:val="00CB583C"/>
    <w:rsid w:val="00CB6CD0"/>
    <w:rsid w:val="00CC07AB"/>
    <w:rsid w:val="00CC1833"/>
    <w:rsid w:val="00CC18AA"/>
    <w:rsid w:val="00CC1F15"/>
    <w:rsid w:val="00CC2017"/>
    <w:rsid w:val="00CC31BC"/>
    <w:rsid w:val="00CC3288"/>
    <w:rsid w:val="00CC482A"/>
    <w:rsid w:val="00CC5E80"/>
    <w:rsid w:val="00CC6AB1"/>
    <w:rsid w:val="00CC6C81"/>
    <w:rsid w:val="00CD14D4"/>
    <w:rsid w:val="00CD15E3"/>
    <w:rsid w:val="00CD1853"/>
    <w:rsid w:val="00CD1ED1"/>
    <w:rsid w:val="00CD284D"/>
    <w:rsid w:val="00CD2C9E"/>
    <w:rsid w:val="00CD500F"/>
    <w:rsid w:val="00CD5E11"/>
    <w:rsid w:val="00CD627C"/>
    <w:rsid w:val="00CD6AD4"/>
    <w:rsid w:val="00CD75E3"/>
    <w:rsid w:val="00CD7FF6"/>
    <w:rsid w:val="00CE0307"/>
    <w:rsid w:val="00CE09C1"/>
    <w:rsid w:val="00CE1807"/>
    <w:rsid w:val="00CE1B5A"/>
    <w:rsid w:val="00CE22E9"/>
    <w:rsid w:val="00CE2731"/>
    <w:rsid w:val="00CE2FC1"/>
    <w:rsid w:val="00CE32CB"/>
    <w:rsid w:val="00CE4167"/>
    <w:rsid w:val="00CE43A1"/>
    <w:rsid w:val="00CE5075"/>
    <w:rsid w:val="00CE5662"/>
    <w:rsid w:val="00CE5949"/>
    <w:rsid w:val="00CE6EDA"/>
    <w:rsid w:val="00CE7190"/>
    <w:rsid w:val="00CF0DD7"/>
    <w:rsid w:val="00CF16C6"/>
    <w:rsid w:val="00CF1B79"/>
    <w:rsid w:val="00CF32C9"/>
    <w:rsid w:val="00CF38D8"/>
    <w:rsid w:val="00CF3AFA"/>
    <w:rsid w:val="00CF3C2D"/>
    <w:rsid w:val="00CF43B6"/>
    <w:rsid w:val="00CF6604"/>
    <w:rsid w:val="00CF6983"/>
    <w:rsid w:val="00CF6A48"/>
    <w:rsid w:val="00CF75E7"/>
    <w:rsid w:val="00CF7837"/>
    <w:rsid w:val="00D0051D"/>
    <w:rsid w:val="00D0091E"/>
    <w:rsid w:val="00D01479"/>
    <w:rsid w:val="00D02D09"/>
    <w:rsid w:val="00D039CE"/>
    <w:rsid w:val="00D03F54"/>
    <w:rsid w:val="00D043A9"/>
    <w:rsid w:val="00D052FF"/>
    <w:rsid w:val="00D05707"/>
    <w:rsid w:val="00D063C5"/>
    <w:rsid w:val="00D06C0C"/>
    <w:rsid w:val="00D07D2E"/>
    <w:rsid w:val="00D105EA"/>
    <w:rsid w:val="00D113B0"/>
    <w:rsid w:val="00D130C4"/>
    <w:rsid w:val="00D13467"/>
    <w:rsid w:val="00D139E9"/>
    <w:rsid w:val="00D1406C"/>
    <w:rsid w:val="00D147F9"/>
    <w:rsid w:val="00D14C38"/>
    <w:rsid w:val="00D15197"/>
    <w:rsid w:val="00D153C2"/>
    <w:rsid w:val="00D16AEC"/>
    <w:rsid w:val="00D20904"/>
    <w:rsid w:val="00D2260C"/>
    <w:rsid w:val="00D2336C"/>
    <w:rsid w:val="00D2382C"/>
    <w:rsid w:val="00D23A1B"/>
    <w:rsid w:val="00D24E62"/>
    <w:rsid w:val="00D2741A"/>
    <w:rsid w:val="00D27984"/>
    <w:rsid w:val="00D27C86"/>
    <w:rsid w:val="00D3027A"/>
    <w:rsid w:val="00D30DA6"/>
    <w:rsid w:val="00D31E7F"/>
    <w:rsid w:val="00D325E0"/>
    <w:rsid w:val="00D327E4"/>
    <w:rsid w:val="00D32917"/>
    <w:rsid w:val="00D33168"/>
    <w:rsid w:val="00D33475"/>
    <w:rsid w:val="00D33A5C"/>
    <w:rsid w:val="00D33E26"/>
    <w:rsid w:val="00D36709"/>
    <w:rsid w:val="00D36B46"/>
    <w:rsid w:val="00D36E41"/>
    <w:rsid w:val="00D377B8"/>
    <w:rsid w:val="00D37E7A"/>
    <w:rsid w:val="00D40F74"/>
    <w:rsid w:val="00D4112E"/>
    <w:rsid w:val="00D414F9"/>
    <w:rsid w:val="00D417D0"/>
    <w:rsid w:val="00D419DA"/>
    <w:rsid w:val="00D41CE3"/>
    <w:rsid w:val="00D424A9"/>
    <w:rsid w:val="00D43131"/>
    <w:rsid w:val="00D437FC"/>
    <w:rsid w:val="00D440F0"/>
    <w:rsid w:val="00D44A22"/>
    <w:rsid w:val="00D45736"/>
    <w:rsid w:val="00D46D3C"/>
    <w:rsid w:val="00D473AF"/>
    <w:rsid w:val="00D478D2"/>
    <w:rsid w:val="00D47E23"/>
    <w:rsid w:val="00D506A2"/>
    <w:rsid w:val="00D534D0"/>
    <w:rsid w:val="00D53F56"/>
    <w:rsid w:val="00D545E2"/>
    <w:rsid w:val="00D54D08"/>
    <w:rsid w:val="00D5620C"/>
    <w:rsid w:val="00D56679"/>
    <w:rsid w:val="00D56809"/>
    <w:rsid w:val="00D56CDF"/>
    <w:rsid w:val="00D604E9"/>
    <w:rsid w:val="00D614D5"/>
    <w:rsid w:val="00D61645"/>
    <w:rsid w:val="00D618A3"/>
    <w:rsid w:val="00D62709"/>
    <w:rsid w:val="00D62781"/>
    <w:rsid w:val="00D6311B"/>
    <w:rsid w:val="00D631AA"/>
    <w:rsid w:val="00D63E96"/>
    <w:rsid w:val="00D63FE5"/>
    <w:rsid w:val="00D64304"/>
    <w:rsid w:val="00D64392"/>
    <w:rsid w:val="00D643A5"/>
    <w:rsid w:val="00D65AA6"/>
    <w:rsid w:val="00D65B9D"/>
    <w:rsid w:val="00D6604C"/>
    <w:rsid w:val="00D66325"/>
    <w:rsid w:val="00D668A4"/>
    <w:rsid w:val="00D66B0A"/>
    <w:rsid w:val="00D702F4"/>
    <w:rsid w:val="00D705DC"/>
    <w:rsid w:val="00D710A9"/>
    <w:rsid w:val="00D71679"/>
    <w:rsid w:val="00D72821"/>
    <w:rsid w:val="00D73F6B"/>
    <w:rsid w:val="00D743BA"/>
    <w:rsid w:val="00D74E3E"/>
    <w:rsid w:val="00D76908"/>
    <w:rsid w:val="00D769B4"/>
    <w:rsid w:val="00D76B48"/>
    <w:rsid w:val="00D77AC7"/>
    <w:rsid w:val="00D77C6C"/>
    <w:rsid w:val="00D8069B"/>
    <w:rsid w:val="00D80C60"/>
    <w:rsid w:val="00D80E90"/>
    <w:rsid w:val="00D81408"/>
    <w:rsid w:val="00D82098"/>
    <w:rsid w:val="00D82C10"/>
    <w:rsid w:val="00D82CFC"/>
    <w:rsid w:val="00D82FE5"/>
    <w:rsid w:val="00D83A18"/>
    <w:rsid w:val="00D84142"/>
    <w:rsid w:val="00D84239"/>
    <w:rsid w:val="00D85A31"/>
    <w:rsid w:val="00D85A50"/>
    <w:rsid w:val="00D85A89"/>
    <w:rsid w:val="00D8603B"/>
    <w:rsid w:val="00D86110"/>
    <w:rsid w:val="00D864D0"/>
    <w:rsid w:val="00D865FB"/>
    <w:rsid w:val="00D86B60"/>
    <w:rsid w:val="00D91799"/>
    <w:rsid w:val="00D91D00"/>
    <w:rsid w:val="00D92768"/>
    <w:rsid w:val="00D92885"/>
    <w:rsid w:val="00D93396"/>
    <w:rsid w:val="00D93461"/>
    <w:rsid w:val="00D96605"/>
    <w:rsid w:val="00D96F38"/>
    <w:rsid w:val="00D975F2"/>
    <w:rsid w:val="00DA04FA"/>
    <w:rsid w:val="00DA100A"/>
    <w:rsid w:val="00DA1015"/>
    <w:rsid w:val="00DA1DA1"/>
    <w:rsid w:val="00DA2FC6"/>
    <w:rsid w:val="00DA433A"/>
    <w:rsid w:val="00DA4523"/>
    <w:rsid w:val="00DA52E5"/>
    <w:rsid w:val="00DA5BBA"/>
    <w:rsid w:val="00DA5D50"/>
    <w:rsid w:val="00DA6ADC"/>
    <w:rsid w:val="00DA73C6"/>
    <w:rsid w:val="00DA73FA"/>
    <w:rsid w:val="00DA7A4C"/>
    <w:rsid w:val="00DB228A"/>
    <w:rsid w:val="00DB23EF"/>
    <w:rsid w:val="00DB3869"/>
    <w:rsid w:val="00DB550C"/>
    <w:rsid w:val="00DB58FB"/>
    <w:rsid w:val="00DB5C74"/>
    <w:rsid w:val="00DB5DA4"/>
    <w:rsid w:val="00DB5E26"/>
    <w:rsid w:val="00DB736A"/>
    <w:rsid w:val="00DB74ED"/>
    <w:rsid w:val="00DB7647"/>
    <w:rsid w:val="00DB7667"/>
    <w:rsid w:val="00DB7A12"/>
    <w:rsid w:val="00DC0019"/>
    <w:rsid w:val="00DC102D"/>
    <w:rsid w:val="00DC118A"/>
    <w:rsid w:val="00DC1888"/>
    <w:rsid w:val="00DC2477"/>
    <w:rsid w:val="00DC2CA3"/>
    <w:rsid w:val="00DC42DE"/>
    <w:rsid w:val="00DC4EB6"/>
    <w:rsid w:val="00DC5116"/>
    <w:rsid w:val="00DC5F92"/>
    <w:rsid w:val="00DC6516"/>
    <w:rsid w:val="00DD17CE"/>
    <w:rsid w:val="00DD1CDC"/>
    <w:rsid w:val="00DD20BC"/>
    <w:rsid w:val="00DD21EC"/>
    <w:rsid w:val="00DD2634"/>
    <w:rsid w:val="00DD2AD0"/>
    <w:rsid w:val="00DD374B"/>
    <w:rsid w:val="00DD3871"/>
    <w:rsid w:val="00DD3A5F"/>
    <w:rsid w:val="00DD3B94"/>
    <w:rsid w:val="00DD4797"/>
    <w:rsid w:val="00DD5A01"/>
    <w:rsid w:val="00DD5B49"/>
    <w:rsid w:val="00DD61A3"/>
    <w:rsid w:val="00DD6373"/>
    <w:rsid w:val="00DD6498"/>
    <w:rsid w:val="00DD64CC"/>
    <w:rsid w:val="00DD6A39"/>
    <w:rsid w:val="00DD7DEE"/>
    <w:rsid w:val="00DE01C8"/>
    <w:rsid w:val="00DE02DA"/>
    <w:rsid w:val="00DE101C"/>
    <w:rsid w:val="00DE122C"/>
    <w:rsid w:val="00DE1357"/>
    <w:rsid w:val="00DE15C4"/>
    <w:rsid w:val="00DE18CB"/>
    <w:rsid w:val="00DE218E"/>
    <w:rsid w:val="00DE2215"/>
    <w:rsid w:val="00DE35E4"/>
    <w:rsid w:val="00DE3CF9"/>
    <w:rsid w:val="00DE4165"/>
    <w:rsid w:val="00DE43F0"/>
    <w:rsid w:val="00DE45C5"/>
    <w:rsid w:val="00DE6B60"/>
    <w:rsid w:val="00DE6E7C"/>
    <w:rsid w:val="00DE7915"/>
    <w:rsid w:val="00DE7D92"/>
    <w:rsid w:val="00DE7E83"/>
    <w:rsid w:val="00DF05F4"/>
    <w:rsid w:val="00DF06A9"/>
    <w:rsid w:val="00DF1B35"/>
    <w:rsid w:val="00DF2114"/>
    <w:rsid w:val="00DF253B"/>
    <w:rsid w:val="00DF26A6"/>
    <w:rsid w:val="00DF2795"/>
    <w:rsid w:val="00DF2C9E"/>
    <w:rsid w:val="00DF2CBE"/>
    <w:rsid w:val="00DF3C77"/>
    <w:rsid w:val="00DF51B2"/>
    <w:rsid w:val="00DF62E8"/>
    <w:rsid w:val="00DF6469"/>
    <w:rsid w:val="00DF762D"/>
    <w:rsid w:val="00DF7D1B"/>
    <w:rsid w:val="00DF7FEA"/>
    <w:rsid w:val="00E00496"/>
    <w:rsid w:val="00E0097C"/>
    <w:rsid w:val="00E01B29"/>
    <w:rsid w:val="00E027C0"/>
    <w:rsid w:val="00E02807"/>
    <w:rsid w:val="00E02D1A"/>
    <w:rsid w:val="00E03C06"/>
    <w:rsid w:val="00E03ECD"/>
    <w:rsid w:val="00E04F15"/>
    <w:rsid w:val="00E05544"/>
    <w:rsid w:val="00E066AC"/>
    <w:rsid w:val="00E075BD"/>
    <w:rsid w:val="00E10A61"/>
    <w:rsid w:val="00E1154B"/>
    <w:rsid w:val="00E11D37"/>
    <w:rsid w:val="00E14041"/>
    <w:rsid w:val="00E14A24"/>
    <w:rsid w:val="00E152C3"/>
    <w:rsid w:val="00E15397"/>
    <w:rsid w:val="00E158EB"/>
    <w:rsid w:val="00E1597B"/>
    <w:rsid w:val="00E15E57"/>
    <w:rsid w:val="00E16395"/>
    <w:rsid w:val="00E16AED"/>
    <w:rsid w:val="00E17B25"/>
    <w:rsid w:val="00E17BE0"/>
    <w:rsid w:val="00E20650"/>
    <w:rsid w:val="00E21096"/>
    <w:rsid w:val="00E21471"/>
    <w:rsid w:val="00E214CC"/>
    <w:rsid w:val="00E2260E"/>
    <w:rsid w:val="00E22FD0"/>
    <w:rsid w:val="00E230DD"/>
    <w:rsid w:val="00E23675"/>
    <w:rsid w:val="00E24CB1"/>
    <w:rsid w:val="00E24CDC"/>
    <w:rsid w:val="00E26074"/>
    <w:rsid w:val="00E27FEA"/>
    <w:rsid w:val="00E3058C"/>
    <w:rsid w:val="00E30BB1"/>
    <w:rsid w:val="00E31E18"/>
    <w:rsid w:val="00E32044"/>
    <w:rsid w:val="00E32E35"/>
    <w:rsid w:val="00E33216"/>
    <w:rsid w:val="00E3337A"/>
    <w:rsid w:val="00E341A1"/>
    <w:rsid w:val="00E34C6B"/>
    <w:rsid w:val="00E353D7"/>
    <w:rsid w:val="00E35E30"/>
    <w:rsid w:val="00E35E33"/>
    <w:rsid w:val="00E36117"/>
    <w:rsid w:val="00E36462"/>
    <w:rsid w:val="00E364D5"/>
    <w:rsid w:val="00E3671C"/>
    <w:rsid w:val="00E37316"/>
    <w:rsid w:val="00E37ED9"/>
    <w:rsid w:val="00E40399"/>
    <w:rsid w:val="00E40B3E"/>
    <w:rsid w:val="00E40ED5"/>
    <w:rsid w:val="00E4144B"/>
    <w:rsid w:val="00E415C6"/>
    <w:rsid w:val="00E43101"/>
    <w:rsid w:val="00E4344B"/>
    <w:rsid w:val="00E43864"/>
    <w:rsid w:val="00E43C9E"/>
    <w:rsid w:val="00E440A2"/>
    <w:rsid w:val="00E44D19"/>
    <w:rsid w:val="00E44D96"/>
    <w:rsid w:val="00E46C86"/>
    <w:rsid w:val="00E5018A"/>
    <w:rsid w:val="00E50808"/>
    <w:rsid w:val="00E50CCD"/>
    <w:rsid w:val="00E5175E"/>
    <w:rsid w:val="00E52D66"/>
    <w:rsid w:val="00E533C6"/>
    <w:rsid w:val="00E533F4"/>
    <w:rsid w:val="00E538FA"/>
    <w:rsid w:val="00E53FD1"/>
    <w:rsid w:val="00E5501C"/>
    <w:rsid w:val="00E5510E"/>
    <w:rsid w:val="00E55291"/>
    <w:rsid w:val="00E55F8F"/>
    <w:rsid w:val="00E56111"/>
    <w:rsid w:val="00E56DFD"/>
    <w:rsid w:val="00E570B1"/>
    <w:rsid w:val="00E602EE"/>
    <w:rsid w:val="00E60A71"/>
    <w:rsid w:val="00E610F0"/>
    <w:rsid w:val="00E624FB"/>
    <w:rsid w:val="00E62C34"/>
    <w:rsid w:val="00E63383"/>
    <w:rsid w:val="00E6421A"/>
    <w:rsid w:val="00E64F98"/>
    <w:rsid w:val="00E66B50"/>
    <w:rsid w:val="00E6742B"/>
    <w:rsid w:val="00E67D29"/>
    <w:rsid w:val="00E700F0"/>
    <w:rsid w:val="00E701A8"/>
    <w:rsid w:val="00E70BA8"/>
    <w:rsid w:val="00E71AC0"/>
    <w:rsid w:val="00E73C2F"/>
    <w:rsid w:val="00E73D67"/>
    <w:rsid w:val="00E74656"/>
    <w:rsid w:val="00E747E2"/>
    <w:rsid w:val="00E76288"/>
    <w:rsid w:val="00E76861"/>
    <w:rsid w:val="00E76C92"/>
    <w:rsid w:val="00E77773"/>
    <w:rsid w:val="00E77C9C"/>
    <w:rsid w:val="00E81056"/>
    <w:rsid w:val="00E825A4"/>
    <w:rsid w:val="00E82925"/>
    <w:rsid w:val="00E82A11"/>
    <w:rsid w:val="00E83F92"/>
    <w:rsid w:val="00E83FF4"/>
    <w:rsid w:val="00E84163"/>
    <w:rsid w:val="00E841D3"/>
    <w:rsid w:val="00E8432B"/>
    <w:rsid w:val="00E851D9"/>
    <w:rsid w:val="00E86036"/>
    <w:rsid w:val="00E860C4"/>
    <w:rsid w:val="00E864B5"/>
    <w:rsid w:val="00E867EC"/>
    <w:rsid w:val="00E86CCF"/>
    <w:rsid w:val="00E86CED"/>
    <w:rsid w:val="00E86D47"/>
    <w:rsid w:val="00E86F31"/>
    <w:rsid w:val="00E86FB9"/>
    <w:rsid w:val="00E90085"/>
    <w:rsid w:val="00E9114D"/>
    <w:rsid w:val="00E915DF"/>
    <w:rsid w:val="00E918E6"/>
    <w:rsid w:val="00E91B57"/>
    <w:rsid w:val="00E92E64"/>
    <w:rsid w:val="00E93281"/>
    <w:rsid w:val="00E93610"/>
    <w:rsid w:val="00E95A57"/>
    <w:rsid w:val="00E95F83"/>
    <w:rsid w:val="00E96B11"/>
    <w:rsid w:val="00E96C0C"/>
    <w:rsid w:val="00E96D80"/>
    <w:rsid w:val="00E9774B"/>
    <w:rsid w:val="00E978D1"/>
    <w:rsid w:val="00E97CAD"/>
    <w:rsid w:val="00EA0C87"/>
    <w:rsid w:val="00EA185C"/>
    <w:rsid w:val="00EA1ACC"/>
    <w:rsid w:val="00EA1C45"/>
    <w:rsid w:val="00EA2740"/>
    <w:rsid w:val="00EA2BE6"/>
    <w:rsid w:val="00EA369C"/>
    <w:rsid w:val="00EA38B5"/>
    <w:rsid w:val="00EA3E9A"/>
    <w:rsid w:val="00EA3FEC"/>
    <w:rsid w:val="00EA411B"/>
    <w:rsid w:val="00EA4EF0"/>
    <w:rsid w:val="00EA5D82"/>
    <w:rsid w:val="00EA64D0"/>
    <w:rsid w:val="00EA6929"/>
    <w:rsid w:val="00EB030C"/>
    <w:rsid w:val="00EB0B8E"/>
    <w:rsid w:val="00EB0E03"/>
    <w:rsid w:val="00EB240A"/>
    <w:rsid w:val="00EB42F6"/>
    <w:rsid w:val="00EB5C5C"/>
    <w:rsid w:val="00EB5F01"/>
    <w:rsid w:val="00EB6606"/>
    <w:rsid w:val="00EB6D6F"/>
    <w:rsid w:val="00EB716E"/>
    <w:rsid w:val="00EB719C"/>
    <w:rsid w:val="00EC0B93"/>
    <w:rsid w:val="00EC13EB"/>
    <w:rsid w:val="00EC1591"/>
    <w:rsid w:val="00EC2847"/>
    <w:rsid w:val="00EC33F0"/>
    <w:rsid w:val="00EC36A1"/>
    <w:rsid w:val="00EC376E"/>
    <w:rsid w:val="00EC3926"/>
    <w:rsid w:val="00EC4092"/>
    <w:rsid w:val="00EC4258"/>
    <w:rsid w:val="00EC4425"/>
    <w:rsid w:val="00EC5069"/>
    <w:rsid w:val="00EC55E1"/>
    <w:rsid w:val="00EC5679"/>
    <w:rsid w:val="00EC5851"/>
    <w:rsid w:val="00EC6C60"/>
    <w:rsid w:val="00ED027A"/>
    <w:rsid w:val="00ED152A"/>
    <w:rsid w:val="00ED167A"/>
    <w:rsid w:val="00ED26E0"/>
    <w:rsid w:val="00ED271C"/>
    <w:rsid w:val="00ED2F08"/>
    <w:rsid w:val="00ED3EF3"/>
    <w:rsid w:val="00ED42B8"/>
    <w:rsid w:val="00ED43F8"/>
    <w:rsid w:val="00ED4B6C"/>
    <w:rsid w:val="00ED590E"/>
    <w:rsid w:val="00ED6664"/>
    <w:rsid w:val="00ED6670"/>
    <w:rsid w:val="00ED79D0"/>
    <w:rsid w:val="00ED7BE3"/>
    <w:rsid w:val="00EE012A"/>
    <w:rsid w:val="00EE03D0"/>
    <w:rsid w:val="00EE0875"/>
    <w:rsid w:val="00EE0A3D"/>
    <w:rsid w:val="00EE1800"/>
    <w:rsid w:val="00EE1932"/>
    <w:rsid w:val="00EE1FEC"/>
    <w:rsid w:val="00EE24EA"/>
    <w:rsid w:val="00EE3869"/>
    <w:rsid w:val="00EE5AB3"/>
    <w:rsid w:val="00EE5C4C"/>
    <w:rsid w:val="00EE5D08"/>
    <w:rsid w:val="00EE607D"/>
    <w:rsid w:val="00EE64C7"/>
    <w:rsid w:val="00EE7A2C"/>
    <w:rsid w:val="00EF0095"/>
    <w:rsid w:val="00EF0308"/>
    <w:rsid w:val="00EF0898"/>
    <w:rsid w:val="00EF1978"/>
    <w:rsid w:val="00EF1E33"/>
    <w:rsid w:val="00EF2B32"/>
    <w:rsid w:val="00EF2BCB"/>
    <w:rsid w:val="00EF3AB5"/>
    <w:rsid w:val="00EF47BA"/>
    <w:rsid w:val="00EF54DA"/>
    <w:rsid w:val="00EF5834"/>
    <w:rsid w:val="00EF73F6"/>
    <w:rsid w:val="00EF783C"/>
    <w:rsid w:val="00F00500"/>
    <w:rsid w:val="00F006A8"/>
    <w:rsid w:val="00F00ABF"/>
    <w:rsid w:val="00F017C9"/>
    <w:rsid w:val="00F0200B"/>
    <w:rsid w:val="00F025E9"/>
    <w:rsid w:val="00F02B49"/>
    <w:rsid w:val="00F0351A"/>
    <w:rsid w:val="00F05408"/>
    <w:rsid w:val="00F054AF"/>
    <w:rsid w:val="00F07859"/>
    <w:rsid w:val="00F07F9A"/>
    <w:rsid w:val="00F10D6B"/>
    <w:rsid w:val="00F1186E"/>
    <w:rsid w:val="00F119E8"/>
    <w:rsid w:val="00F11D55"/>
    <w:rsid w:val="00F11EE2"/>
    <w:rsid w:val="00F12F78"/>
    <w:rsid w:val="00F132D6"/>
    <w:rsid w:val="00F15E6B"/>
    <w:rsid w:val="00F162AB"/>
    <w:rsid w:val="00F1660A"/>
    <w:rsid w:val="00F1726E"/>
    <w:rsid w:val="00F17282"/>
    <w:rsid w:val="00F17C3C"/>
    <w:rsid w:val="00F2000D"/>
    <w:rsid w:val="00F20E81"/>
    <w:rsid w:val="00F20F13"/>
    <w:rsid w:val="00F2169E"/>
    <w:rsid w:val="00F21CFD"/>
    <w:rsid w:val="00F21EAD"/>
    <w:rsid w:val="00F238D9"/>
    <w:rsid w:val="00F23C42"/>
    <w:rsid w:val="00F241E1"/>
    <w:rsid w:val="00F251A4"/>
    <w:rsid w:val="00F25760"/>
    <w:rsid w:val="00F257E0"/>
    <w:rsid w:val="00F263DB"/>
    <w:rsid w:val="00F266E6"/>
    <w:rsid w:val="00F270B4"/>
    <w:rsid w:val="00F27E76"/>
    <w:rsid w:val="00F30835"/>
    <w:rsid w:val="00F30B94"/>
    <w:rsid w:val="00F318C8"/>
    <w:rsid w:val="00F3219A"/>
    <w:rsid w:val="00F32E6F"/>
    <w:rsid w:val="00F34931"/>
    <w:rsid w:val="00F36288"/>
    <w:rsid w:val="00F364EB"/>
    <w:rsid w:val="00F36625"/>
    <w:rsid w:val="00F368F7"/>
    <w:rsid w:val="00F37631"/>
    <w:rsid w:val="00F37914"/>
    <w:rsid w:val="00F37B33"/>
    <w:rsid w:val="00F40B9D"/>
    <w:rsid w:val="00F41934"/>
    <w:rsid w:val="00F421F0"/>
    <w:rsid w:val="00F43A1E"/>
    <w:rsid w:val="00F45C6B"/>
    <w:rsid w:val="00F478B8"/>
    <w:rsid w:val="00F47BA8"/>
    <w:rsid w:val="00F50327"/>
    <w:rsid w:val="00F50A9A"/>
    <w:rsid w:val="00F51361"/>
    <w:rsid w:val="00F51B5B"/>
    <w:rsid w:val="00F51D25"/>
    <w:rsid w:val="00F525A3"/>
    <w:rsid w:val="00F52C37"/>
    <w:rsid w:val="00F542CF"/>
    <w:rsid w:val="00F56627"/>
    <w:rsid w:val="00F569B0"/>
    <w:rsid w:val="00F56BCE"/>
    <w:rsid w:val="00F57737"/>
    <w:rsid w:val="00F579C8"/>
    <w:rsid w:val="00F57C3B"/>
    <w:rsid w:val="00F6001B"/>
    <w:rsid w:val="00F6035C"/>
    <w:rsid w:val="00F606CE"/>
    <w:rsid w:val="00F60826"/>
    <w:rsid w:val="00F60ECC"/>
    <w:rsid w:val="00F615F6"/>
    <w:rsid w:val="00F65CEB"/>
    <w:rsid w:val="00F660FA"/>
    <w:rsid w:val="00F666D6"/>
    <w:rsid w:val="00F66DE7"/>
    <w:rsid w:val="00F67299"/>
    <w:rsid w:val="00F71420"/>
    <w:rsid w:val="00F71432"/>
    <w:rsid w:val="00F72601"/>
    <w:rsid w:val="00F74189"/>
    <w:rsid w:val="00F74A1E"/>
    <w:rsid w:val="00F74AFA"/>
    <w:rsid w:val="00F75A8C"/>
    <w:rsid w:val="00F75EB9"/>
    <w:rsid w:val="00F764C0"/>
    <w:rsid w:val="00F76B28"/>
    <w:rsid w:val="00F775CF"/>
    <w:rsid w:val="00F778DF"/>
    <w:rsid w:val="00F801B7"/>
    <w:rsid w:val="00F80ACD"/>
    <w:rsid w:val="00F80B9E"/>
    <w:rsid w:val="00F80DB0"/>
    <w:rsid w:val="00F80DC3"/>
    <w:rsid w:val="00F81ADE"/>
    <w:rsid w:val="00F81BB5"/>
    <w:rsid w:val="00F83787"/>
    <w:rsid w:val="00F838BE"/>
    <w:rsid w:val="00F83934"/>
    <w:rsid w:val="00F83B3D"/>
    <w:rsid w:val="00F84610"/>
    <w:rsid w:val="00F84FE1"/>
    <w:rsid w:val="00F850D4"/>
    <w:rsid w:val="00F85942"/>
    <w:rsid w:val="00F85B62"/>
    <w:rsid w:val="00F8644F"/>
    <w:rsid w:val="00F8678A"/>
    <w:rsid w:val="00F86F3D"/>
    <w:rsid w:val="00F86FD2"/>
    <w:rsid w:val="00F90085"/>
    <w:rsid w:val="00F90DA1"/>
    <w:rsid w:val="00F90E5D"/>
    <w:rsid w:val="00F92348"/>
    <w:rsid w:val="00F92F24"/>
    <w:rsid w:val="00F93A9C"/>
    <w:rsid w:val="00F948F0"/>
    <w:rsid w:val="00F95983"/>
    <w:rsid w:val="00F970E0"/>
    <w:rsid w:val="00F974DD"/>
    <w:rsid w:val="00F9772F"/>
    <w:rsid w:val="00F97D63"/>
    <w:rsid w:val="00FA0066"/>
    <w:rsid w:val="00FA0B31"/>
    <w:rsid w:val="00FA11DD"/>
    <w:rsid w:val="00FA161D"/>
    <w:rsid w:val="00FA163F"/>
    <w:rsid w:val="00FA1C38"/>
    <w:rsid w:val="00FA1E66"/>
    <w:rsid w:val="00FA2729"/>
    <w:rsid w:val="00FA3C51"/>
    <w:rsid w:val="00FA46E7"/>
    <w:rsid w:val="00FA7545"/>
    <w:rsid w:val="00FB088C"/>
    <w:rsid w:val="00FB0F9E"/>
    <w:rsid w:val="00FB13C2"/>
    <w:rsid w:val="00FB1763"/>
    <w:rsid w:val="00FB1D15"/>
    <w:rsid w:val="00FB23E3"/>
    <w:rsid w:val="00FB265B"/>
    <w:rsid w:val="00FB2F2E"/>
    <w:rsid w:val="00FB301D"/>
    <w:rsid w:val="00FB381D"/>
    <w:rsid w:val="00FB5295"/>
    <w:rsid w:val="00FB5707"/>
    <w:rsid w:val="00FB642C"/>
    <w:rsid w:val="00FB761C"/>
    <w:rsid w:val="00FC08D4"/>
    <w:rsid w:val="00FC12F9"/>
    <w:rsid w:val="00FC14E3"/>
    <w:rsid w:val="00FC1745"/>
    <w:rsid w:val="00FC1851"/>
    <w:rsid w:val="00FC1BE9"/>
    <w:rsid w:val="00FC2465"/>
    <w:rsid w:val="00FC2531"/>
    <w:rsid w:val="00FC29B1"/>
    <w:rsid w:val="00FC3368"/>
    <w:rsid w:val="00FC3A2A"/>
    <w:rsid w:val="00FC5C28"/>
    <w:rsid w:val="00FC74D3"/>
    <w:rsid w:val="00FD0C82"/>
    <w:rsid w:val="00FD1FDB"/>
    <w:rsid w:val="00FD233B"/>
    <w:rsid w:val="00FD23B5"/>
    <w:rsid w:val="00FD2AA8"/>
    <w:rsid w:val="00FD4589"/>
    <w:rsid w:val="00FD5B5C"/>
    <w:rsid w:val="00FD63D4"/>
    <w:rsid w:val="00FD66F6"/>
    <w:rsid w:val="00FD72A0"/>
    <w:rsid w:val="00FE1425"/>
    <w:rsid w:val="00FE1D11"/>
    <w:rsid w:val="00FE20F5"/>
    <w:rsid w:val="00FE2988"/>
    <w:rsid w:val="00FE2E30"/>
    <w:rsid w:val="00FE3224"/>
    <w:rsid w:val="00FE3B09"/>
    <w:rsid w:val="00FE5147"/>
    <w:rsid w:val="00FE587D"/>
    <w:rsid w:val="00FE6788"/>
    <w:rsid w:val="00FE6A25"/>
    <w:rsid w:val="00FE6EB5"/>
    <w:rsid w:val="00FE74C5"/>
    <w:rsid w:val="00FF079B"/>
    <w:rsid w:val="00FF07D5"/>
    <w:rsid w:val="00FF0E06"/>
    <w:rsid w:val="00FF1433"/>
    <w:rsid w:val="00FF1DC5"/>
    <w:rsid w:val="00FF1E40"/>
    <w:rsid w:val="00FF27CC"/>
    <w:rsid w:val="00FF29D6"/>
    <w:rsid w:val="00FF2B29"/>
    <w:rsid w:val="00FF359A"/>
    <w:rsid w:val="00FF4641"/>
    <w:rsid w:val="00FF4976"/>
    <w:rsid w:val="00FF5919"/>
    <w:rsid w:val="00FF6078"/>
    <w:rsid w:val="00FF6261"/>
    <w:rsid w:val="00FF6D01"/>
    <w:rsid w:val="00FF6EE3"/>
    <w:rsid w:val="00FF78F7"/>
    <w:rsid w:val="00FF79C6"/>
    <w:rsid w:val="00FF7C2C"/>
    <w:rsid w:val="00FF7C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8b0845,#5d5f5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2" w:semiHidden="0"/>
    <w:lsdException w:name="index 3" w:semiHidden="0"/>
    <w:lsdException w:name="index 4" w:semiHidden="0"/>
    <w:lsdException w:name="index 5" w:semiHidden="0"/>
    <w:lsdException w:name="index 6" w:semiHidden="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semiHidden="0"/>
    <w:lsdException w:name="List Number 5" w:semiHidden="0"/>
    <w:lsdException w:name="Title" w:semiHidden="0" w:uiPriority="10" w:unhideWhenUsed="0" w:qFormat="1"/>
    <w:lsdException w:name="Subtitle" w:semiHidden="0" w:uiPriority="11" w:unhideWhenUsed="0" w:qFormat="1"/>
    <w:lsdException w:name="Body Text Indent 3" w:semiHidden="0"/>
    <w:lsdException w:name="Block Text" w:semiHidden="0"/>
    <w:lsdException w:name="Hyperlink" w:semiHidden="0" w:uiPriority="99"/>
    <w:lsdException w:name="FollowedHyperlink" w:semiHidden="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104301"/>
    <w:pPr>
      <w:spacing w:after="200" w:line="276" w:lineRule="auto"/>
    </w:pPr>
    <w:rPr>
      <w:sz w:val="22"/>
      <w:szCs w:val="22"/>
      <w:lang w:bidi="en-US"/>
    </w:rPr>
  </w:style>
  <w:style w:type="paragraph" w:styleId="Heading1">
    <w:name w:val="heading 1"/>
    <w:basedOn w:val="Normal"/>
    <w:next w:val="Normal"/>
    <w:link w:val="Heading1Char"/>
    <w:uiPriority w:val="9"/>
    <w:qFormat/>
    <w:rsid w:val="00104301"/>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104301"/>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104301"/>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104301"/>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104301"/>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104301"/>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104301"/>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104301"/>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104301"/>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04301"/>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104301"/>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104301"/>
    <w:rPr>
      <w:rFonts w:ascii="Cambria" w:eastAsiaTheme="majorEastAsia" w:hAnsi="Cambria" w:cstheme="majorBidi"/>
      <w:b/>
      <w:bCs/>
      <w:color w:val="4F81BD"/>
    </w:rPr>
  </w:style>
  <w:style w:type="character" w:customStyle="1" w:styleId="Heading4Char">
    <w:name w:val="Heading 4 Char"/>
    <w:link w:val="Heading4"/>
    <w:uiPriority w:val="9"/>
    <w:locked/>
    <w:rsid w:val="00104301"/>
    <w:rPr>
      <w:rFonts w:ascii="Cambria" w:eastAsiaTheme="majorEastAsia" w:hAnsi="Cambria" w:cstheme="majorBidi"/>
      <w:b/>
      <w:bCs/>
      <w:i/>
      <w:iCs/>
      <w:color w:val="4F81BD"/>
    </w:rPr>
  </w:style>
  <w:style w:type="character" w:customStyle="1" w:styleId="Heading5Char">
    <w:name w:val="Heading 5 Char"/>
    <w:link w:val="Heading5"/>
    <w:uiPriority w:val="9"/>
    <w:locked/>
    <w:rsid w:val="00104301"/>
    <w:rPr>
      <w:rFonts w:ascii="Cambria" w:eastAsiaTheme="majorEastAsia" w:hAnsi="Cambria" w:cstheme="majorBidi"/>
      <w:color w:val="243F60"/>
    </w:rPr>
  </w:style>
  <w:style w:type="character" w:customStyle="1" w:styleId="Heading6Char">
    <w:name w:val="Heading 6 Char"/>
    <w:link w:val="Heading6"/>
    <w:uiPriority w:val="9"/>
    <w:locked/>
    <w:rsid w:val="00104301"/>
    <w:rPr>
      <w:rFonts w:ascii="Cambria" w:eastAsiaTheme="majorEastAsia" w:hAnsi="Cambria" w:cstheme="majorBidi"/>
      <w:i/>
      <w:iCs/>
      <w:color w:val="243F60"/>
    </w:rPr>
  </w:style>
  <w:style w:type="character" w:customStyle="1" w:styleId="Heading7Char">
    <w:name w:val="Heading 7 Char"/>
    <w:link w:val="Heading7"/>
    <w:uiPriority w:val="9"/>
    <w:locked/>
    <w:rsid w:val="00104301"/>
    <w:rPr>
      <w:rFonts w:ascii="Cambria" w:eastAsiaTheme="majorEastAsia" w:hAnsi="Cambria" w:cstheme="majorBidi"/>
      <w:i/>
      <w:iCs/>
      <w:color w:val="404040"/>
    </w:rPr>
  </w:style>
  <w:style w:type="character" w:customStyle="1" w:styleId="Heading8Char">
    <w:name w:val="Heading 8 Char"/>
    <w:link w:val="Heading8"/>
    <w:uiPriority w:val="9"/>
    <w:locked/>
    <w:rsid w:val="00104301"/>
    <w:rPr>
      <w:rFonts w:ascii="Cambria" w:eastAsiaTheme="majorEastAsia" w:hAnsi="Cambria" w:cstheme="majorBidi"/>
      <w:color w:val="4F81BD"/>
    </w:rPr>
  </w:style>
  <w:style w:type="character" w:customStyle="1" w:styleId="Heading9Char">
    <w:name w:val="Heading 9 Char"/>
    <w:link w:val="Heading9"/>
    <w:uiPriority w:val="9"/>
    <w:locked/>
    <w:rsid w:val="00104301"/>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104301"/>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104301"/>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104301"/>
    <w:pPr>
      <w:spacing w:line="240" w:lineRule="auto"/>
    </w:pPr>
    <w:rPr>
      <w:b/>
      <w:bCs/>
      <w:color w:val="4F81BD"/>
      <w:sz w:val="18"/>
      <w:szCs w:val="18"/>
    </w:rPr>
  </w:style>
  <w:style w:type="paragraph" w:styleId="Subtitle">
    <w:name w:val="Subtitle"/>
    <w:basedOn w:val="Normal"/>
    <w:next w:val="Normal"/>
    <w:link w:val="SubtitleChar"/>
    <w:uiPriority w:val="11"/>
    <w:qFormat/>
    <w:rsid w:val="00104301"/>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104301"/>
    <w:rPr>
      <w:rFonts w:ascii="Cambria" w:eastAsiaTheme="majorEastAsia" w:hAnsi="Cambria" w:cstheme="majorBidi"/>
      <w:i/>
      <w:iCs/>
      <w:color w:val="4F81BD"/>
      <w:spacing w:val="15"/>
      <w:sz w:val="24"/>
      <w:szCs w:val="24"/>
    </w:rPr>
  </w:style>
  <w:style w:type="character" w:styleId="Strong">
    <w:name w:val="Strong"/>
    <w:uiPriority w:val="22"/>
    <w:qFormat/>
    <w:rsid w:val="00104301"/>
    <w:rPr>
      <w:b/>
      <w:bCs/>
    </w:rPr>
  </w:style>
  <w:style w:type="character" w:styleId="Emphasis">
    <w:name w:val="Emphasis"/>
    <w:uiPriority w:val="20"/>
    <w:qFormat/>
    <w:rsid w:val="00104301"/>
    <w:rPr>
      <w:i/>
      <w:iCs/>
    </w:rPr>
  </w:style>
  <w:style w:type="paragraph" w:styleId="NoSpacing">
    <w:name w:val="No Spacing"/>
    <w:uiPriority w:val="1"/>
    <w:qFormat/>
    <w:rsid w:val="00104301"/>
    <w:rPr>
      <w:sz w:val="22"/>
      <w:szCs w:val="22"/>
      <w:lang w:bidi="en-US"/>
    </w:rPr>
  </w:style>
  <w:style w:type="paragraph" w:styleId="ListParagraph">
    <w:name w:val="List Paragraph"/>
    <w:basedOn w:val="Normal"/>
    <w:link w:val="ListParagraphChar"/>
    <w:uiPriority w:val="34"/>
    <w:qFormat/>
    <w:rsid w:val="00104301"/>
    <w:pPr>
      <w:ind w:left="720"/>
      <w:contextualSpacing/>
    </w:pPr>
  </w:style>
  <w:style w:type="paragraph" w:styleId="Quote">
    <w:name w:val="Quote"/>
    <w:basedOn w:val="Normal"/>
    <w:next w:val="Normal"/>
    <w:link w:val="QuoteChar"/>
    <w:uiPriority w:val="29"/>
    <w:qFormat/>
    <w:rsid w:val="00104301"/>
    <w:rPr>
      <w:i/>
      <w:iCs/>
      <w:color w:val="000000"/>
      <w:sz w:val="20"/>
      <w:szCs w:val="20"/>
      <w:lang w:bidi="ar-SA"/>
    </w:rPr>
  </w:style>
  <w:style w:type="character" w:customStyle="1" w:styleId="QuoteChar">
    <w:name w:val="Quote Char"/>
    <w:link w:val="Quote"/>
    <w:uiPriority w:val="29"/>
    <w:locked/>
    <w:rsid w:val="00104301"/>
    <w:rPr>
      <w:i/>
      <w:iCs/>
      <w:color w:val="000000"/>
    </w:rPr>
  </w:style>
  <w:style w:type="paragraph" w:styleId="IntenseQuote">
    <w:name w:val="Intense Quote"/>
    <w:basedOn w:val="Normal"/>
    <w:next w:val="Normal"/>
    <w:link w:val="IntenseQuoteChar"/>
    <w:uiPriority w:val="30"/>
    <w:qFormat/>
    <w:rsid w:val="00104301"/>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104301"/>
    <w:rPr>
      <w:rFonts w:eastAsiaTheme="majorEastAsia" w:cstheme="majorBidi"/>
      <w:b/>
      <w:bCs/>
      <w:i/>
      <w:iCs/>
      <w:color w:val="4F81BD"/>
    </w:rPr>
  </w:style>
  <w:style w:type="character" w:styleId="SubtleEmphasis">
    <w:name w:val="Subtle Emphasis"/>
    <w:uiPriority w:val="19"/>
    <w:qFormat/>
    <w:rsid w:val="00104301"/>
    <w:rPr>
      <w:i/>
      <w:iCs/>
      <w:color w:val="808080"/>
    </w:rPr>
  </w:style>
  <w:style w:type="character" w:styleId="IntenseEmphasis">
    <w:name w:val="Intense Emphasis"/>
    <w:uiPriority w:val="21"/>
    <w:qFormat/>
    <w:rsid w:val="00104301"/>
    <w:rPr>
      <w:b/>
      <w:bCs/>
      <w:i/>
      <w:iCs/>
      <w:color w:val="4F81BD"/>
    </w:rPr>
  </w:style>
  <w:style w:type="character" w:styleId="SubtleReference">
    <w:name w:val="Subtle Reference"/>
    <w:uiPriority w:val="31"/>
    <w:qFormat/>
    <w:rsid w:val="00104301"/>
    <w:rPr>
      <w:smallCaps/>
      <w:color w:val="C0504D"/>
      <w:u w:val="single"/>
    </w:rPr>
  </w:style>
  <w:style w:type="character" w:styleId="IntenseReference">
    <w:name w:val="Intense Reference"/>
    <w:uiPriority w:val="32"/>
    <w:qFormat/>
    <w:rsid w:val="00104301"/>
    <w:rPr>
      <w:b/>
      <w:bCs/>
      <w:smallCaps/>
      <w:color w:val="C0504D"/>
      <w:spacing w:val="5"/>
      <w:u w:val="single"/>
    </w:rPr>
  </w:style>
  <w:style w:type="character" w:styleId="BookTitle">
    <w:name w:val="Book Title"/>
    <w:uiPriority w:val="33"/>
    <w:qFormat/>
    <w:rsid w:val="00104301"/>
    <w:rPr>
      <w:b/>
      <w:bCs/>
      <w:smallCaps/>
      <w:spacing w:val="5"/>
    </w:rPr>
  </w:style>
  <w:style w:type="paragraph" w:styleId="TOCHeading">
    <w:name w:val="TOC Heading"/>
    <w:basedOn w:val="Heading1"/>
    <w:next w:val="Normal"/>
    <w:uiPriority w:val="39"/>
    <w:qFormat/>
    <w:rsid w:val="00104301"/>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104301"/>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104301"/>
    <w:pPr>
      <w:numPr>
        <w:numId w:val="119"/>
      </w:numPr>
    </w:pPr>
    <w:rPr>
      <w:lang w:eastAsia="zh-TW"/>
    </w:r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104301"/>
    <w:rPr>
      <w:sz w:val="22"/>
      <w:szCs w:val="22"/>
      <w:lang w:eastAsia="zh-TW"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104301"/>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104301"/>
    <w:pPr>
      <w:ind w:left="2880" w:hanging="360"/>
    </w:pPr>
    <w:rPr>
      <w:lang w:eastAsia="zh-TW"/>
    </w:rPr>
  </w:style>
  <w:style w:type="character" w:customStyle="1" w:styleId="BulletedChar">
    <w:name w:val="Bulleted Char"/>
    <w:link w:val="Bulleted"/>
    <w:rsid w:val="00104301"/>
    <w:rPr>
      <w:sz w:val="22"/>
      <w:szCs w:val="22"/>
      <w:lang w:eastAsia="zh-TW" w:bidi="en-US"/>
    </w:rPr>
  </w:style>
  <w:style w:type="table" w:customStyle="1" w:styleId="Style1">
    <w:name w:val="Style1"/>
    <w:basedOn w:val="TableNormal"/>
    <w:uiPriority w:val="99"/>
    <w:rsid w:val="00C06439"/>
    <w:tblPr/>
  </w:style>
  <w:style w:type="table" w:customStyle="1" w:styleId="CTM1">
    <w:name w:val="CTM1"/>
    <w:basedOn w:val="TableNormal"/>
    <w:uiPriority w:val="99"/>
    <w:rsid w:val="00C06439"/>
    <w:tblPr/>
  </w:style>
  <w:style w:type="character" w:styleId="CommentReference">
    <w:name w:val="annotation reference"/>
    <w:basedOn w:val="DefaultParagraphFont"/>
    <w:semiHidden/>
    <w:unhideWhenUsed/>
    <w:rsid w:val="00B560CC"/>
    <w:rPr>
      <w:sz w:val="16"/>
      <w:szCs w:val="16"/>
    </w:rPr>
  </w:style>
  <w:style w:type="paragraph" w:styleId="CommentText">
    <w:name w:val="annotation text"/>
    <w:basedOn w:val="Normal"/>
    <w:link w:val="CommentTextChar"/>
    <w:semiHidden/>
    <w:unhideWhenUsed/>
    <w:rsid w:val="00B560CC"/>
    <w:pPr>
      <w:spacing w:line="240" w:lineRule="auto"/>
    </w:pPr>
    <w:rPr>
      <w:sz w:val="20"/>
      <w:szCs w:val="20"/>
    </w:rPr>
  </w:style>
  <w:style w:type="character" w:customStyle="1" w:styleId="CommentTextChar">
    <w:name w:val="Comment Text Char"/>
    <w:basedOn w:val="DefaultParagraphFont"/>
    <w:link w:val="CommentText"/>
    <w:semiHidden/>
    <w:rsid w:val="00B560CC"/>
    <w:rPr>
      <w:sz w:val="20"/>
      <w:szCs w:val="20"/>
      <w:lang w:bidi="en-US"/>
    </w:rPr>
  </w:style>
  <w:style w:type="paragraph" w:styleId="CommentSubject">
    <w:name w:val="annotation subject"/>
    <w:basedOn w:val="CommentText"/>
    <w:next w:val="CommentText"/>
    <w:link w:val="CommentSubjectChar"/>
    <w:semiHidden/>
    <w:unhideWhenUsed/>
    <w:rsid w:val="00B560CC"/>
    <w:rPr>
      <w:b/>
      <w:bCs/>
    </w:rPr>
  </w:style>
  <w:style w:type="character" w:customStyle="1" w:styleId="CommentSubjectChar">
    <w:name w:val="Comment Subject Char"/>
    <w:basedOn w:val="CommentTextChar"/>
    <w:link w:val="CommentSubject"/>
    <w:semiHidden/>
    <w:rsid w:val="00B560CC"/>
    <w:rPr>
      <w:b/>
      <w:bCs/>
      <w:sz w:val="20"/>
      <w:szCs w:val="20"/>
      <w:lang w:bidi="en-US"/>
    </w:rPr>
  </w:style>
  <w:style w:type="paragraph" w:styleId="Revision">
    <w:name w:val="Revision"/>
    <w:hidden/>
    <w:semiHidden/>
    <w:rsid w:val="00B560CC"/>
    <w:rPr>
      <w:sz w:val="22"/>
      <w:szCs w:val="22"/>
      <w:lang w:bidi="en-US"/>
    </w:rPr>
  </w:style>
  <w:style w:type="character" w:customStyle="1" w:styleId="ListParagraphChar">
    <w:name w:val="List Paragraph Char"/>
    <w:basedOn w:val="DefaultParagraphFont"/>
    <w:link w:val="ListParagraph"/>
    <w:uiPriority w:val="34"/>
    <w:rsid w:val="00104301"/>
    <w:rPr>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2" w:semiHidden="0"/>
    <w:lsdException w:name="index 3" w:semiHidden="0"/>
    <w:lsdException w:name="index 4" w:semiHidden="0"/>
    <w:lsdException w:name="index 5" w:semiHidden="0"/>
    <w:lsdException w:name="index 6" w:semiHidden="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semiHidden="0"/>
    <w:lsdException w:name="List Number 5" w:semiHidden="0"/>
    <w:lsdException w:name="Title" w:semiHidden="0" w:uiPriority="10" w:unhideWhenUsed="0" w:qFormat="1"/>
    <w:lsdException w:name="Subtitle" w:semiHidden="0" w:uiPriority="11" w:unhideWhenUsed="0" w:qFormat="1"/>
    <w:lsdException w:name="Body Text Indent 3" w:semiHidden="0"/>
    <w:lsdException w:name="Block Text" w:semiHidden="0"/>
    <w:lsdException w:name="Hyperlink" w:semiHidden="0" w:uiPriority="99"/>
    <w:lsdException w:name="FollowedHyperlink" w:semiHidden="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104301"/>
    <w:pPr>
      <w:spacing w:after="200" w:line="276" w:lineRule="auto"/>
    </w:pPr>
    <w:rPr>
      <w:sz w:val="22"/>
      <w:szCs w:val="22"/>
      <w:lang w:bidi="en-US"/>
    </w:rPr>
  </w:style>
  <w:style w:type="paragraph" w:styleId="Heading1">
    <w:name w:val="heading 1"/>
    <w:basedOn w:val="Normal"/>
    <w:next w:val="Normal"/>
    <w:link w:val="Heading1Char"/>
    <w:uiPriority w:val="9"/>
    <w:qFormat/>
    <w:rsid w:val="00104301"/>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104301"/>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104301"/>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104301"/>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104301"/>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104301"/>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104301"/>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104301"/>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104301"/>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04301"/>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104301"/>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104301"/>
    <w:rPr>
      <w:rFonts w:ascii="Cambria" w:eastAsiaTheme="majorEastAsia" w:hAnsi="Cambria" w:cstheme="majorBidi"/>
      <w:b/>
      <w:bCs/>
      <w:color w:val="4F81BD"/>
    </w:rPr>
  </w:style>
  <w:style w:type="character" w:customStyle="1" w:styleId="Heading4Char">
    <w:name w:val="Heading 4 Char"/>
    <w:link w:val="Heading4"/>
    <w:uiPriority w:val="9"/>
    <w:locked/>
    <w:rsid w:val="00104301"/>
    <w:rPr>
      <w:rFonts w:ascii="Cambria" w:eastAsiaTheme="majorEastAsia" w:hAnsi="Cambria" w:cstheme="majorBidi"/>
      <w:b/>
      <w:bCs/>
      <w:i/>
      <w:iCs/>
      <w:color w:val="4F81BD"/>
    </w:rPr>
  </w:style>
  <w:style w:type="character" w:customStyle="1" w:styleId="Heading5Char">
    <w:name w:val="Heading 5 Char"/>
    <w:link w:val="Heading5"/>
    <w:uiPriority w:val="9"/>
    <w:locked/>
    <w:rsid w:val="00104301"/>
    <w:rPr>
      <w:rFonts w:ascii="Cambria" w:eastAsiaTheme="majorEastAsia" w:hAnsi="Cambria" w:cstheme="majorBidi"/>
      <w:color w:val="243F60"/>
    </w:rPr>
  </w:style>
  <w:style w:type="character" w:customStyle="1" w:styleId="Heading6Char">
    <w:name w:val="Heading 6 Char"/>
    <w:link w:val="Heading6"/>
    <w:uiPriority w:val="9"/>
    <w:locked/>
    <w:rsid w:val="00104301"/>
    <w:rPr>
      <w:rFonts w:ascii="Cambria" w:eastAsiaTheme="majorEastAsia" w:hAnsi="Cambria" w:cstheme="majorBidi"/>
      <w:i/>
      <w:iCs/>
      <w:color w:val="243F60"/>
    </w:rPr>
  </w:style>
  <w:style w:type="character" w:customStyle="1" w:styleId="Heading7Char">
    <w:name w:val="Heading 7 Char"/>
    <w:link w:val="Heading7"/>
    <w:uiPriority w:val="9"/>
    <w:locked/>
    <w:rsid w:val="00104301"/>
    <w:rPr>
      <w:rFonts w:ascii="Cambria" w:eastAsiaTheme="majorEastAsia" w:hAnsi="Cambria" w:cstheme="majorBidi"/>
      <w:i/>
      <w:iCs/>
      <w:color w:val="404040"/>
    </w:rPr>
  </w:style>
  <w:style w:type="character" w:customStyle="1" w:styleId="Heading8Char">
    <w:name w:val="Heading 8 Char"/>
    <w:link w:val="Heading8"/>
    <w:uiPriority w:val="9"/>
    <w:locked/>
    <w:rsid w:val="00104301"/>
    <w:rPr>
      <w:rFonts w:ascii="Cambria" w:eastAsiaTheme="majorEastAsia" w:hAnsi="Cambria" w:cstheme="majorBidi"/>
      <w:color w:val="4F81BD"/>
    </w:rPr>
  </w:style>
  <w:style w:type="character" w:customStyle="1" w:styleId="Heading9Char">
    <w:name w:val="Heading 9 Char"/>
    <w:link w:val="Heading9"/>
    <w:uiPriority w:val="9"/>
    <w:locked/>
    <w:rsid w:val="00104301"/>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104301"/>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104301"/>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104301"/>
    <w:pPr>
      <w:spacing w:line="240" w:lineRule="auto"/>
    </w:pPr>
    <w:rPr>
      <w:b/>
      <w:bCs/>
      <w:color w:val="4F81BD"/>
      <w:sz w:val="18"/>
      <w:szCs w:val="18"/>
    </w:rPr>
  </w:style>
  <w:style w:type="paragraph" w:styleId="Subtitle">
    <w:name w:val="Subtitle"/>
    <w:basedOn w:val="Normal"/>
    <w:next w:val="Normal"/>
    <w:link w:val="SubtitleChar"/>
    <w:uiPriority w:val="11"/>
    <w:qFormat/>
    <w:rsid w:val="00104301"/>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104301"/>
    <w:rPr>
      <w:rFonts w:ascii="Cambria" w:eastAsiaTheme="majorEastAsia" w:hAnsi="Cambria" w:cstheme="majorBidi"/>
      <w:i/>
      <w:iCs/>
      <w:color w:val="4F81BD"/>
      <w:spacing w:val="15"/>
      <w:sz w:val="24"/>
      <w:szCs w:val="24"/>
    </w:rPr>
  </w:style>
  <w:style w:type="character" w:styleId="Strong">
    <w:name w:val="Strong"/>
    <w:uiPriority w:val="22"/>
    <w:qFormat/>
    <w:rsid w:val="00104301"/>
    <w:rPr>
      <w:b/>
      <w:bCs/>
    </w:rPr>
  </w:style>
  <w:style w:type="character" w:styleId="Emphasis">
    <w:name w:val="Emphasis"/>
    <w:uiPriority w:val="20"/>
    <w:qFormat/>
    <w:rsid w:val="00104301"/>
    <w:rPr>
      <w:i/>
      <w:iCs/>
    </w:rPr>
  </w:style>
  <w:style w:type="paragraph" w:styleId="NoSpacing">
    <w:name w:val="No Spacing"/>
    <w:uiPriority w:val="1"/>
    <w:qFormat/>
    <w:rsid w:val="00104301"/>
    <w:rPr>
      <w:sz w:val="22"/>
      <w:szCs w:val="22"/>
      <w:lang w:bidi="en-US"/>
    </w:rPr>
  </w:style>
  <w:style w:type="paragraph" w:styleId="ListParagraph">
    <w:name w:val="List Paragraph"/>
    <w:basedOn w:val="Normal"/>
    <w:link w:val="ListParagraphChar"/>
    <w:uiPriority w:val="34"/>
    <w:qFormat/>
    <w:rsid w:val="00104301"/>
    <w:pPr>
      <w:ind w:left="720"/>
      <w:contextualSpacing/>
    </w:pPr>
  </w:style>
  <w:style w:type="paragraph" w:styleId="Quote">
    <w:name w:val="Quote"/>
    <w:basedOn w:val="Normal"/>
    <w:next w:val="Normal"/>
    <w:link w:val="QuoteChar"/>
    <w:uiPriority w:val="29"/>
    <w:qFormat/>
    <w:rsid w:val="00104301"/>
    <w:rPr>
      <w:i/>
      <w:iCs/>
      <w:color w:val="000000"/>
      <w:sz w:val="20"/>
      <w:szCs w:val="20"/>
      <w:lang w:bidi="ar-SA"/>
    </w:rPr>
  </w:style>
  <w:style w:type="character" w:customStyle="1" w:styleId="QuoteChar">
    <w:name w:val="Quote Char"/>
    <w:link w:val="Quote"/>
    <w:uiPriority w:val="29"/>
    <w:locked/>
    <w:rsid w:val="00104301"/>
    <w:rPr>
      <w:i/>
      <w:iCs/>
      <w:color w:val="000000"/>
    </w:rPr>
  </w:style>
  <w:style w:type="paragraph" w:styleId="IntenseQuote">
    <w:name w:val="Intense Quote"/>
    <w:basedOn w:val="Normal"/>
    <w:next w:val="Normal"/>
    <w:link w:val="IntenseQuoteChar"/>
    <w:uiPriority w:val="30"/>
    <w:qFormat/>
    <w:rsid w:val="00104301"/>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104301"/>
    <w:rPr>
      <w:rFonts w:eastAsiaTheme="majorEastAsia" w:cstheme="majorBidi"/>
      <w:b/>
      <w:bCs/>
      <w:i/>
      <w:iCs/>
      <w:color w:val="4F81BD"/>
    </w:rPr>
  </w:style>
  <w:style w:type="character" w:styleId="SubtleEmphasis">
    <w:name w:val="Subtle Emphasis"/>
    <w:uiPriority w:val="19"/>
    <w:qFormat/>
    <w:rsid w:val="00104301"/>
    <w:rPr>
      <w:i/>
      <w:iCs/>
      <w:color w:val="808080"/>
    </w:rPr>
  </w:style>
  <w:style w:type="character" w:styleId="IntenseEmphasis">
    <w:name w:val="Intense Emphasis"/>
    <w:uiPriority w:val="21"/>
    <w:qFormat/>
    <w:rsid w:val="00104301"/>
    <w:rPr>
      <w:b/>
      <w:bCs/>
      <w:i/>
      <w:iCs/>
      <w:color w:val="4F81BD"/>
    </w:rPr>
  </w:style>
  <w:style w:type="character" w:styleId="SubtleReference">
    <w:name w:val="Subtle Reference"/>
    <w:uiPriority w:val="31"/>
    <w:qFormat/>
    <w:rsid w:val="00104301"/>
    <w:rPr>
      <w:smallCaps/>
      <w:color w:val="C0504D"/>
      <w:u w:val="single"/>
    </w:rPr>
  </w:style>
  <w:style w:type="character" w:styleId="IntenseReference">
    <w:name w:val="Intense Reference"/>
    <w:uiPriority w:val="32"/>
    <w:qFormat/>
    <w:rsid w:val="00104301"/>
    <w:rPr>
      <w:b/>
      <w:bCs/>
      <w:smallCaps/>
      <w:color w:val="C0504D"/>
      <w:spacing w:val="5"/>
      <w:u w:val="single"/>
    </w:rPr>
  </w:style>
  <w:style w:type="character" w:styleId="BookTitle">
    <w:name w:val="Book Title"/>
    <w:uiPriority w:val="33"/>
    <w:qFormat/>
    <w:rsid w:val="00104301"/>
    <w:rPr>
      <w:b/>
      <w:bCs/>
      <w:smallCaps/>
      <w:spacing w:val="5"/>
    </w:rPr>
  </w:style>
  <w:style w:type="paragraph" w:styleId="TOCHeading">
    <w:name w:val="TOC Heading"/>
    <w:basedOn w:val="Heading1"/>
    <w:next w:val="Normal"/>
    <w:uiPriority w:val="39"/>
    <w:qFormat/>
    <w:rsid w:val="00104301"/>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104301"/>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104301"/>
    <w:pPr>
      <w:numPr>
        <w:numId w:val="119"/>
      </w:numPr>
    </w:pPr>
    <w:rPr>
      <w:lang w:eastAsia="zh-TW"/>
    </w:r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104301"/>
    <w:rPr>
      <w:sz w:val="22"/>
      <w:szCs w:val="22"/>
      <w:lang w:eastAsia="zh-TW"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104301"/>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104301"/>
    <w:pPr>
      <w:ind w:left="2880" w:hanging="360"/>
    </w:pPr>
    <w:rPr>
      <w:lang w:eastAsia="zh-TW"/>
    </w:rPr>
  </w:style>
  <w:style w:type="character" w:customStyle="1" w:styleId="BulletedChar">
    <w:name w:val="Bulleted Char"/>
    <w:link w:val="Bulleted"/>
    <w:rsid w:val="00104301"/>
    <w:rPr>
      <w:sz w:val="22"/>
      <w:szCs w:val="22"/>
      <w:lang w:eastAsia="zh-TW" w:bidi="en-US"/>
    </w:rPr>
  </w:style>
  <w:style w:type="table" w:customStyle="1" w:styleId="Style1">
    <w:name w:val="Style1"/>
    <w:basedOn w:val="TableNormal"/>
    <w:uiPriority w:val="99"/>
    <w:rsid w:val="00C06439"/>
    <w:tblPr/>
  </w:style>
  <w:style w:type="table" w:customStyle="1" w:styleId="CTM1">
    <w:name w:val="CTM1"/>
    <w:basedOn w:val="TableNormal"/>
    <w:uiPriority w:val="99"/>
    <w:rsid w:val="00C06439"/>
    <w:tblPr/>
  </w:style>
  <w:style w:type="character" w:styleId="CommentReference">
    <w:name w:val="annotation reference"/>
    <w:basedOn w:val="DefaultParagraphFont"/>
    <w:semiHidden/>
    <w:unhideWhenUsed/>
    <w:rsid w:val="00B560CC"/>
    <w:rPr>
      <w:sz w:val="16"/>
      <w:szCs w:val="16"/>
    </w:rPr>
  </w:style>
  <w:style w:type="paragraph" w:styleId="CommentText">
    <w:name w:val="annotation text"/>
    <w:basedOn w:val="Normal"/>
    <w:link w:val="CommentTextChar"/>
    <w:semiHidden/>
    <w:unhideWhenUsed/>
    <w:rsid w:val="00B560CC"/>
    <w:pPr>
      <w:spacing w:line="240" w:lineRule="auto"/>
    </w:pPr>
    <w:rPr>
      <w:sz w:val="20"/>
      <w:szCs w:val="20"/>
    </w:rPr>
  </w:style>
  <w:style w:type="character" w:customStyle="1" w:styleId="CommentTextChar">
    <w:name w:val="Comment Text Char"/>
    <w:basedOn w:val="DefaultParagraphFont"/>
    <w:link w:val="CommentText"/>
    <w:semiHidden/>
    <w:rsid w:val="00B560CC"/>
    <w:rPr>
      <w:sz w:val="20"/>
      <w:szCs w:val="20"/>
      <w:lang w:bidi="en-US"/>
    </w:rPr>
  </w:style>
  <w:style w:type="paragraph" w:styleId="CommentSubject">
    <w:name w:val="annotation subject"/>
    <w:basedOn w:val="CommentText"/>
    <w:next w:val="CommentText"/>
    <w:link w:val="CommentSubjectChar"/>
    <w:semiHidden/>
    <w:unhideWhenUsed/>
    <w:rsid w:val="00B560CC"/>
    <w:rPr>
      <w:b/>
      <w:bCs/>
    </w:rPr>
  </w:style>
  <w:style w:type="character" w:customStyle="1" w:styleId="CommentSubjectChar">
    <w:name w:val="Comment Subject Char"/>
    <w:basedOn w:val="CommentTextChar"/>
    <w:link w:val="CommentSubject"/>
    <w:semiHidden/>
    <w:rsid w:val="00B560CC"/>
    <w:rPr>
      <w:b/>
      <w:bCs/>
      <w:sz w:val="20"/>
      <w:szCs w:val="20"/>
      <w:lang w:bidi="en-US"/>
    </w:rPr>
  </w:style>
  <w:style w:type="paragraph" w:styleId="Revision">
    <w:name w:val="Revision"/>
    <w:hidden/>
    <w:semiHidden/>
    <w:rsid w:val="00B560CC"/>
    <w:rPr>
      <w:sz w:val="22"/>
      <w:szCs w:val="22"/>
      <w:lang w:bidi="en-US"/>
    </w:rPr>
  </w:style>
  <w:style w:type="character" w:customStyle="1" w:styleId="ListParagraphChar">
    <w:name w:val="List Paragraph Char"/>
    <w:basedOn w:val="DefaultParagraphFont"/>
    <w:link w:val="ListParagraph"/>
    <w:uiPriority w:val="34"/>
    <w:rsid w:val="00104301"/>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94990">
      <w:bodyDiv w:val="1"/>
      <w:marLeft w:val="0"/>
      <w:marRight w:val="0"/>
      <w:marTop w:val="0"/>
      <w:marBottom w:val="0"/>
      <w:divBdr>
        <w:top w:val="none" w:sz="0" w:space="0" w:color="auto"/>
        <w:left w:val="none" w:sz="0" w:space="0" w:color="auto"/>
        <w:bottom w:val="none" w:sz="0" w:space="0" w:color="auto"/>
        <w:right w:val="none" w:sz="0" w:space="0" w:color="auto"/>
      </w:divBdr>
    </w:div>
    <w:div w:id="237057186">
      <w:bodyDiv w:val="1"/>
      <w:marLeft w:val="0"/>
      <w:marRight w:val="0"/>
      <w:marTop w:val="0"/>
      <w:marBottom w:val="0"/>
      <w:divBdr>
        <w:top w:val="none" w:sz="0" w:space="0" w:color="auto"/>
        <w:left w:val="none" w:sz="0" w:space="0" w:color="auto"/>
        <w:bottom w:val="none" w:sz="0" w:space="0" w:color="auto"/>
        <w:right w:val="none" w:sz="0" w:space="0" w:color="auto"/>
      </w:divBdr>
    </w:div>
    <w:div w:id="533155963">
      <w:bodyDiv w:val="1"/>
      <w:marLeft w:val="0"/>
      <w:marRight w:val="0"/>
      <w:marTop w:val="0"/>
      <w:marBottom w:val="0"/>
      <w:divBdr>
        <w:top w:val="none" w:sz="0" w:space="0" w:color="auto"/>
        <w:left w:val="none" w:sz="0" w:space="0" w:color="auto"/>
        <w:bottom w:val="none" w:sz="0" w:space="0" w:color="auto"/>
        <w:right w:val="none" w:sz="0" w:space="0" w:color="auto"/>
      </w:divBdr>
    </w:div>
    <w:div w:id="707071351">
      <w:bodyDiv w:val="1"/>
      <w:marLeft w:val="0"/>
      <w:marRight w:val="0"/>
      <w:marTop w:val="0"/>
      <w:marBottom w:val="0"/>
      <w:divBdr>
        <w:top w:val="none" w:sz="0" w:space="0" w:color="auto"/>
        <w:left w:val="none" w:sz="0" w:space="0" w:color="auto"/>
        <w:bottom w:val="none" w:sz="0" w:space="0" w:color="auto"/>
        <w:right w:val="none" w:sz="0" w:space="0" w:color="auto"/>
      </w:divBdr>
    </w:div>
    <w:div w:id="847208736">
      <w:bodyDiv w:val="1"/>
      <w:marLeft w:val="0"/>
      <w:marRight w:val="0"/>
      <w:marTop w:val="0"/>
      <w:marBottom w:val="0"/>
      <w:divBdr>
        <w:top w:val="none" w:sz="0" w:space="0" w:color="auto"/>
        <w:left w:val="none" w:sz="0" w:space="0" w:color="auto"/>
        <w:bottom w:val="none" w:sz="0" w:space="0" w:color="auto"/>
        <w:right w:val="none" w:sz="0" w:space="0" w:color="auto"/>
      </w:divBdr>
    </w:div>
    <w:div w:id="925649658">
      <w:bodyDiv w:val="1"/>
      <w:marLeft w:val="0"/>
      <w:marRight w:val="0"/>
      <w:marTop w:val="0"/>
      <w:marBottom w:val="0"/>
      <w:divBdr>
        <w:top w:val="none" w:sz="0" w:space="0" w:color="auto"/>
        <w:left w:val="none" w:sz="0" w:space="0" w:color="auto"/>
        <w:bottom w:val="none" w:sz="0" w:space="0" w:color="auto"/>
        <w:right w:val="none" w:sz="0" w:space="0" w:color="auto"/>
      </w:divBdr>
    </w:div>
    <w:div w:id="1031221699">
      <w:bodyDiv w:val="1"/>
      <w:marLeft w:val="0"/>
      <w:marRight w:val="0"/>
      <w:marTop w:val="0"/>
      <w:marBottom w:val="0"/>
      <w:divBdr>
        <w:top w:val="none" w:sz="0" w:space="0" w:color="auto"/>
        <w:left w:val="none" w:sz="0" w:space="0" w:color="auto"/>
        <w:bottom w:val="none" w:sz="0" w:space="0" w:color="auto"/>
        <w:right w:val="none" w:sz="0" w:space="0" w:color="auto"/>
      </w:divBdr>
    </w:div>
    <w:div w:id="1076586111">
      <w:bodyDiv w:val="1"/>
      <w:marLeft w:val="0"/>
      <w:marRight w:val="0"/>
      <w:marTop w:val="0"/>
      <w:marBottom w:val="0"/>
      <w:divBdr>
        <w:top w:val="none" w:sz="0" w:space="0" w:color="auto"/>
        <w:left w:val="none" w:sz="0" w:space="0" w:color="auto"/>
        <w:bottom w:val="none" w:sz="0" w:space="0" w:color="auto"/>
        <w:right w:val="none" w:sz="0" w:space="0" w:color="auto"/>
      </w:divBdr>
    </w:div>
    <w:div w:id="1250843582">
      <w:bodyDiv w:val="1"/>
      <w:marLeft w:val="0"/>
      <w:marRight w:val="0"/>
      <w:marTop w:val="0"/>
      <w:marBottom w:val="0"/>
      <w:divBdr>
        <w:top w:val="none" w:sz="0" w:space="0" w:color="auto"/>
        <w:left w:val="none" w:sz="0" w:space="0" w:color="auto"/>
        <w:bottom w:val="none" w:sz="0" w:space="0" w:color="auto"/>
        <w:right w:val="none" w:sz="0" w:space="0" w:color="auto"/>
      </w:divBdr>
    </w:div>
    <w:div w:id="1391802810">
      <w:bodyDiv w:val="1"/>
      <w:marLeft w:val="0"/>
      <w:marRight w:val="0"/>
      <w:marTop w:val="0"/>
      <w:marBottom w:val="0"/>
      <w:divBdr>
        <w:top w:val="none" w:sz="0" w:space="0" w:color="auto"/>
        <w:left w:val="none" w:sz="0" w:space="0" w:color="auto"/>
        <w:bottom w:val="none" w:sz="0" w:space="0" w:color="auto"/>
        <w:right w:val="none" w:sz="0" w:space="0" w:color="auto"/>
      </w:divBdr>
    </w:div>
    <w:div w:id="1714769288">
      <w:bodyDiv w:val="1"/>
      <w:marLeft w:val="0"/>
      <w:marRight w:val="0"/>
      <w:marTop w:val="0"/>
      <w:marBottom w:val="0"/>
      <w:divBdr>
        <w:top w:val="none" w:sz="0" w:space="0" w:color="auto"/>
        <w:left w:val="none" w:sz="0" w:space="0" w:color="auto"/>
        <w:bottom w:val="none" w:sz="0" w:space="0" w:color="auto"/>
        <w:right w:val="none" w:sz="0" w:space="0" w:color="auto"/>
      </w:divBdr>
      <w:divsChild>
        <w:div w:id="124087206">
          <w:marLeft w:val="0"/>
          <w:marRight w:val="0"/>
          <w:marTop w:val="0"/>
          <w:marBottom w:val="0"/>
          <w:divBdr>
            <w:top w:val="none" w:sz="0" w:space="0" w:color="auto"/>
            <w:left w:val="none" w:sz="0" w:space="0" w:color="auto"/>
            <w:bottom w:val="none" w:sz="0" w:space="0" w:color="auto"/>
            <w:right w:val="none" w:sz="0" w:space="0" w:color="auto"/>
          </w:divBdr>
        </w:div>
      </w:divsChild>
    </w:div>
    <w:div w:id="1743984621">
      <w:marLeft w:val="0"/>
      <w:marRight w:val="0"/>
      <w:marTop w:val="0"/>
      <w:marBottom w:val="0"/>
      <w:divBdr>
        <w:top w:val="none" w:sz="0" w:space="0" w:color="auto"/>
        <w:left w:val="none" w:sz="0" w:space="0" w:color="auto"/>
        <w:bottom w:val="none" w:sz="0" w:space="0" w:color="auto"/>
        <w:right w:val="none" w:sz="0" w:space="0" w:color="auto"/>
      </w:divBdr>
      <w:divsChild>
        <w:div w:id="1743984630">
          <w:marLeft w:val="720"/>
          <w:marRight w:val="720"/>
          <w:marTop w:val="100"/>
          <w:marBottom w:val="100"/>
          <w:divBdr>
            <w:top w:val="none" w:sz="0" w:space="0" w:color="auto"/>
            <w:left w:val="none" w:sz="0" w:space="0" w:color="auto"/>
            <w:bottom w:val="none" w:sz="0" w:space="0" w:color="auto"/>
            <w:right w:val="none" w:sz="0" w:space="0" w:color="auto"/>
          </w:divBdr>
          <w:divsChild>
            <w:div w:id="17439846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43984623">
      <w:marLeft w:val="0"/>
      <w:marRight w:val="0"/>
      <w:marTop w:val="0"/>
      <w:marBottom w:val="0"/>
      <w:divBdr>
        <w:top w:val="none" w:sz="0" w:space="0" w:color="auto"/>
        <w:left w:val="none" w:sz="0" w:space="0" w:color="auto"/>
        <w:bottom w:val="none" w:sz="0" w:space="0" w:color="auto"/>
        <w:right w:val="none" w:sz="0" w:space="0" w:color="auto"/>
      </w:divBdr>
    </w:div>
    <w:div w:id="1743984625">
      <w:marLeft w:val="0"/>
      <w:marRight w:val="0"/>
      <w:marTop w:val="0"/>
      <w:marBottom w:val="0"/>
      <w:divBdr>
        <w:top w:val="none" w:sz="0" w:space="0" w:color="auto"/>
        <w:left w:val="none" w:sz="0" w:space="0" w:color="auto"/>
        <w:bottom w:val="none" w:sz="0" w:space="0" w:color="auto"/>
        <w:right w:val="none" w:sz="0" w:space="0" w:color="auto"/>
      </w:divBdr>
      <w:divsChild>
        <w:div w:id="1743984626">
          <w:marLeft w:val="0"/>
          <w:marRight w:val="0"/>
          <w:marTop w:val="0"/>
          <w:marBottom w:val="0"/>
          <w:divBdr>
            <w:top w:val="none" w:sz="0" w:space="0" w:color="auto"/>
            <w:left w:val="none" w:sz="0" w:space="0" w:color="auto"/>
            <w:bottom w:val="none" w:sz="0" w:space="0" w:color="auto"/>
            <w:right w:val="none" w:sz="0" w:space="0" w:color="auto"/>
          </w:divBdr>
          <w:divsChild>
            <w:div w:id="1743984624">
              <w:marLeft w:val="0"/>
              <w:marRight w:val="0"/>
              <w:marTop w:val="0"/>
              <w:marBottom w:val="0"/>
              <w:divBdr>
                <w:top w:val="none" w:sz="0" w:space="0" w:color="auto"/>
                <w:left w:val="none" w:sz="0" w:space="0" w:color="auto"/>
                <w:bottom w:val="none" w:sz="0" w:space="0" w:color="auto"/>
                <w:right w:val="none" w:sz="0" w:space="0" w:color="auto"/>
              </w:divBdr>
              <w:divsChild>
                <w:div w:id="1743984628">
                  <w:marLeft w:val="225"/>
                  <w:marRight w:val="0"/>
                  <w:marTop w:val="0"/>
                  <w:marBottom w:val="225"/>
                  <w:divBdr>
                    <w:top w:val="none" w:sz="0" w:space="0" w:color="auto"/>
                    <w:left w:val="none" w:sz="0" w:space="0" w:color="auto"/>
                    <w:bottom w:val="none" w:sz="0" w:space="0" w:color="auto"/>
                    <w:right w:val="none" w:sz="0" w:space="0" w:color="auto"/>
                  </w:divBdr>
                  <w:divsChild>
                    <w:div w:id="1743984622">
                      <w:marLeft w:val="0"/>
                      <w:marRight w:val="0"/>
                      <w:marTop w:val="0"/>
                      <w:marBottom w:val="0"/>
                      <w:divBdr>
                        <w:top w:val="none" w:sz="0" w:space="0" w:color="auto"/>
                        <w:left w:val="none" w:sz="0" w:space="0" w:color="auto"/>
                        <w:bottom w:val="none" w:sz="0" w:space="0" w:color="auto"/>
                        <w:right w:val="none" w:sz="0" w:space="0" w:color="auto"/>
                      </w:divBdr>
                      <w:divsChild>
                        <w:div w:id="17439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11.png"/><Relationship Id="rId34" Type="http://schemas.openxmlformats.org/officeDocument/2006/relationships/image" Target="media/image19.WMF"/><Relationship Id="rId42" Type="http://schemas.openxmlformats.org/officeDocument/2006/relationships/hyperlink" Target="http://www.pdclipart.org/displayimage.php?album=29&amp;pos=47" TargetMode="External"/><Relationship Id="rId47" Type="http://schemas.openxmlformats.org/officeDocument/2006/relationships/hyperlink" Target="http://www.pdclipart.org/displayimage.php?album=141&amp;pos=264" TargetMode="External"/><Relationship Id="rId50" Type="http://schemas.openxmlformats.org/officeDocument/2006/relationships/hyperlink" Target="http://www.pdclipart.org/displayimage.php?album=32&amp;pos=47" TargetMode="External"/><Relationship Id="rId55" Type="http://schemas.openxmlformats.org/officeDocument/2006/relationships/image" Target="media/image34.png"/><Relationship Id="rId63" Type="http://schemas.openxmlformats.org/officeDocument/2006/relationships/image" Target="media/image40.png"/><Relationship Id="rId68" Type="http://schemas.openxmlformats.org/officeDocument/2006/relationships/image" Target="media/image43.png"/><Relationship Id="rId76" Type="http://schemas.openxmlformats.org/officeDocument/2006/relationships/image" Target="media/image49.WMF"/><Relationship Id="rId84" Type="http://schemas.openxmlformats.org/officeDocument/2006/relationships/image" Target="media/image56.jpeg"/><Relationship Id="rId89" Type="http://schemas.openxmlformats.org/officeDocument/2006/relationships/image" Target="media/image61.WMF"/><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46.png"/><Relationship Id="rId92"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7.wmf"/><Relationship Id="rId29" Type="http://schemas.openxmlformats.org/officeDocument/2006/relationships/hyperlink" Target="http://www.pdclipart.org/displayimage.php?album=search&amp;cat=0&amp;pos=0" TargetMode="External"/><Relationship Id="rId11" Type="http://schemas.openxmlformats.org/officeDocument/2006/relationships/image" Target="media/image2.wmf"/><Relationship Id="rId24" Type="http://schemas.openxmlformats.org/officeDocument/2006/relationships/hyperlink" Target="http://www.pdclipart.org/displayimage.php?album=29&amp;pos=192" TargetMode="External"/><Relationship Id="rId32" Type="http://schemas.openxmlformats.org/officeDocument/2006/relationships/hyperlink" Target="http://www.pdclipart.org/displayimage.php?album=29&amp;pos=166" TargetMode="External"/><Relationship Id="rId37" Type="http://schemas.openxmlformats.org/officeDocument/2006/relationships/hyperlink" Target="http://www.pdclipart.org/displayimage.php?album=32&amp;pos=43" TargetMode="External"/><Relationship Id="rId40" Type="http://schemas.openxmlformats.org/officeDocument/2006/relationships/image" Target="media/image23.png"/><Relationship Id="rId45" Type="http://schemas.openxmlformats.org/officeDocument/2006/relationships/hyperlink" Target="http://www.pdclipart.org/displayimage.php?album=search&amp;cat=0&amp;pos=4" TargetMode="External"/><Relationship Id="rId53" Type="http://schemas.openxmlformats.org/officeDocument/2006/relationships/image" Target="media/image32.wmf"/><Relationship Id="rId58" Type="http://schemas.openxmlformats.org/officeDocument/2006/relationships/image" Target="media/image37.png"/><Relationship Id="rId66" Type="http://schemas.openxmlformats.org/officeDocument/2006/relationships/image" Target="media/image42.png"/><Relationship Id="rId74" Type="http://schemas.openxmlformats.org/officeDocument/2006/relationships/hyperlink" Target="http://www.pdclipart.org/displayimage.php?album=98&amp;pos=94" TargetMode="External"/><Relationship Id="rId79" Type="http://schemas.openxmlformats.org/officeDocument/2006/relationships/image" Target="media/image52.jpeg"/><Relationship Id="rId87" Type="http://schemas.openxmlformats.org/officeDocument/2006/relationships/image" Target="media/image59.jpeg"/><Relationship Id="rId5" Type="http://schemas.openxmlformats.org/officeDocument/2006/relationships/settings" Target="settings.xml"/><Relationship Id="rId61" Type="http://schemas.openxmlformats.org/officeDocument/2006/relationships/hyperlink" Target="http://www.pdclipart.org/displayimage.php?album=107&amp;pos=108" TargetMode="External"/><Relationship Id="rId82" Type="http://schemas.openxmlformats.org/officeDocument/2006/relationships/image" Target="media/image54.png"/><Relationship Id="rId90" Type="http://schemas.openxmlformats.org/officeDocument/2006/relationships/image" Target="media/image62.jpeg"/><Relationship Id="rId95" Type="http://schemas.openxmlformats.org/officeDocument/2006/relationships/image" Target="media/image67.jpeg"/><Relationship Id="rId19" Type="http://schemas.openxmlformats.org/officeDocument/2006/relationships/image" Target="media/image10.png"/><Relationship Id="rId14" Type="http://schemas.openxmlformats.org/officeDocument/2006/relationships/image" Target="media/image5.wmf"/><Relationship Id="rId22" Type="http://schemas.openxmlformats.org/officeDocument/2006/relationships/hyperlink" Target="http://www.pdclipart.org/displayimage.php?album=29&amp;pos=158" TargetMode="External"/><Relationship Id="rId27" Type="http://schemas.openxmlformats.org/officeDocument/2006/relationships/hyperlink" Target="javascript:;" TargetMode="External"/><Relationship Id="rId30" Type="http://schemas.openxmlformats.org/officeDocument/2006/relationships/image" Target="media/image16.png"/><Relationship Id="rId35" Type="http://schemas.openxmlformats.org/officeDocument/2006/relationships/image" Target="media/image20.jpeg"/><Relationship Id="rId43" Type="http://schemas.openxmlformats.org/officeDocument/2006/relationships/image" Target="media/image25.png"/><Relationship Id="rId48" Type="http://schemas.openxmlformats.org/officeDocument/2006/relationships/image" Target="media/image28.png"/><Relationship Id="rId56" Type="http://schemas.openxmlformats.org/officeDocument/2006/relationships/image" Target="media/image35.png"/><Relationship Id="rId64" Type="http://schemas.openxmlformats.org/officeDocument/2006/relationships/hyperlink" Target="http://www.pdclipart.org/displayimage.php?album=29&amp;pos=211" TargetMode="External"/><Relationship Id="rId69" Type="http://schemas.openxmlformats.org/officeDocument/2006/relationships/image" Target="media/image44.WMF"/><Relationship Id="rId77" Type="http://schemas.openxmlformats.org/officeDocument/2006/relationships/image" Target="media/image50.wmf"/><Relationship Id="rId8" Type="http://schemas.openxmlformats.org/officeDocument/2006/relationships/endnotes" Target="endnotes.xml"/><Relationship Id="rId51" Type="http://schemas.openxmlformats.org/officeDocument/2006/relationships/image" Target="media/image30.png"/><Relationship Id="rId72" Type="http://schemas.openxmlformats.org/officeDocument/2006/relationships/hyperlink" Target="http://www.pdclipart.org/displayimage.php?album=search&amp;cat=0&amp;pos=10" TargetMode="External"/><Relationship Id="rId80" Type="http://schemas.openxmlformats.org/officeDocument/2006/relationships/image" Target="media/image53.WMF"/><Relationship Id="rId85" Type="http://schemas.openxmlformats.org/officeDocument/2006/relationships/image" Target="media/image57.WMF"/><Relationship Id="rId93" Type="http://schemas.openxmlformats.org/officeDocument/2006/relationships/image" Target="media/image65.jpe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3.pn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image" Target="media/image27.png"/><Relationship Id="rId59" Type="http://schemas.openxmlformats.org/officeDocument/2006/relationships/hyperlink" Target="http://www.pdclipart.org/displayimage.php?album=search&amp;cat=0&amp;pos=8" TargetMode="External"/><Relationship Id="rId67" Type="http://schemas.openxmlformats.org/officeDocument/2006/relationships/hyperlink" Target="http://www.pdclipart.org/displayimage.php?album=search&amp;cat=0&amp;pos=25" TargetMode="External"/><Relationship Id="rId20" Type="http://schemas.openxmlformats.org/officeDocument/2006/relationships/hyperlink" Target="http://www.pdclipart.org/displayimage.php?album=29&amp;pos=12" TargetMode="External"/><Relationship Id="rId41" Type="http://schemas.openxmlformats.org/officeDocument/2006/relationships/image" Target="media/image24.png"/><Relationship Id="rId54" Type="http://schemas.openxmlformats.org/officeDocument/2006/relationships/image" Target="media/image33.png"/><Relationship Id="rId62" Type="http://schemas.openxmlformats.org/officeDocument/2006/relationships/image" Target="media/image39.png"/><Relationship Id="rId70" Type="http://schemas.openxmlformats.org/officeDocument/2006/relationships/image" Target="media/image45.jpeg"/><Relationship Id="rId75" Type="http://schemas.openxmlformats.org/officeDocument/2006/relationships/image" Target="media/image48.png"/><Relationship Id="rId83" Type="http://schemas.openxmlformats.org/officeDocument/2006/relationships/image" Target="media/image55.jpeg"/><Relationship Id="rId88" Type="http://schemas.openxmlformats.org/officeDocument/2006/relationships/image" Target="media/image60.WMF"/><Relationship Id="rId91" Type="http://schemas.openxmlformats.org/officeDocument/2006/relationships/image" Target="media/image63.jpeg"/><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image" Target="media/image21.wmf"/><Relationship Id="rId49" Type="http://schemas.openxmlformats.org/officeDocument/2006/relationships/image" Target="media/image29.wmf"/><Relationship Id="rId57" Type="http://schemas.openxmlformats.org/officeDocument/2006/relationships/image" Target="media/image36.png"/><Relationship Id="rId10" Type="http://schemas.openxmlformats.org/officeDocument/2006/relationships/image" Target="media/image14.png"/><Relationship Id="rId31" Type="http://schemas.openxmlformats.org/officeDocument/2006/relationships/image" Target="media/image17.jpeg"/><Relationship Id="rId44" Type="http://schemas.openxmlformats.org/officeDocument/2006/relationships/image" Target="media/image26.png"/><Relationship Id="rId52" Type="http://schemas.openxmlformats.org/officeDocument/2006/relationships/image" Target="media/image31.png"/><Relationship Id="rId60" Type="http://schemas.openxmlformats.org/officeDocument/2006/relationships/image" Target="media/image38.png"/><Relationship Id="rId65" Type="http://schemas.openxmlformats.org/officeDocument/2006/relationships/image" Target="media/image41.png"/><Relationship Id="rId73" Type="http://schemas.openxmlformats.org/officeDocument/2006/relationships/image" Target="media/image47.png"/><Relationship Id="rId78" Type="http://schemas.openxmlformats.org/officeDocument/2006/relationships/image" Target="media/image51.jpeg"/><Relationship Id="rId81" Type="http://schemas.openxmlformats.org/officeDocument/2006/relationships/hyperlink" Target="http://www.pdclipart.org/displayimage.php?album=search&amp;cat=0&amp;pos=12" TargetMode="External"/><Relationship Id="rId86" Type="http://schemas.openxmlformats.org/officeDocument/2006/relationships/image" Target="media/image58.WMF"/><Relationship Id="rId94" Type="http://schemas.openxmlformats.org/officeDocument/2006/relationships/image" Target="media/image66.jpe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www.pdclipart.org/displayimage.php?album=search&amp;cat=0&amp;pos=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i\Desktop\Lori\Guru\Z_Templates\Instructor_Manu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011CE06-CB71-48CB-AF96-C2F0CCAA1451}">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2844E-637F-459D-93A7-D53CF2BFA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Instructor_Manual.dotx</Template>
  <TotalTime>577</TotalTime>
  <Pages>1</Pages>
  <Words>19097</Words>
  <Characters>108853</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Global Courseware</Company>
  <LinksUpToDate>false</LinksUpToDate>
  <CharactersWithSpaces>127695</CharactersWithSpaces>
  <SharedDoc>false</SharedDoc>
  <HLinks>
    <vt:vector size="516" baseType="variant">
      <vt:variant>
        <vt:i4>3145853</vt:i4>
      </vt:variant>
      <vt:variant>
        <vt:i4>513</vt:i4>
      </vt:variant>
      <vt:variant>
        <vt:i4>0</vt:i4>
      </vt:variant>
      <vt:variant>
        <vt:i4>5</vt:i4>
      </vt:variant>
      <vt:variant>
        <vt:lpwstr>http://www.youtube.com/watch?v=N1zxDa3t0fg</vt:lpwstr>
      </vt:variant>
      <vt:variant>
        <vt:lpwstr/>
      </vt:variant>
      <vt:variant>
        <vt:i4>1441803</vt:i4>
      </vt:variant>
      <vt:variant>
        <vt:i4>506</vt:i4>
      </vt:variant>
      <vt:variant>
        <vt:i4>0</vt:i4>
      </vt:variant>
      <vt:variant>
        <vt:i4>5</vt:i4>
      </vt:variant>
      <vt:variant>
        <vt:lpwstr/>
      </vt:variant>
      <vt:variant>
        <vt:lpwstr>_Toc353203853</vt:lpwstr>
      </vt:variant>
      <vt:variant>
        <vt:i4>1441802</vt:i4>
      </vt:variant>
      <vt:variant>
        <vt:i4>500</vt:i4>
      </vt:variant>
      <vt:variant>
        <vt:i4>0</vt:i4>
      </vt:variant>
      <vt:variant>
        <vt:i4>5</vt:i4>
      </vt:variant>
      <vt:variant>
        <vt:lpwstr/>
      </vt:variant>
      <vt:variant>
        <vt:lpwstr>_Toc353203852</vt:lpwstr>
      </vt:variant>
      <vt:variant>
        <vt:i4>1441801</vt:i4>
      </vt:variant>
      <vt:variant>
        <vt:i4>494</vt:i4>
      </vt:variant>
      <vt:variant>
        <vt:i4>0</vt:i4>
      </vt:variant>
      <vt:variant>
        <vt:i4>5</vt:i4>
      </vt:variant>
      <vt:variant>
        <vt:lpwstr/>
      </vt:variant>
      <vt:variant>
        <vt:lpwstr>_Toc353203851</vt:lpwstr>
      </vt:variant>
      <vt:variant>
        <vt:i4>1441800</vt:i4>
      </vt:variant>
      <vt:variant>
        <vt:i4>488</vt:i4>
      </vt:variant>
      <vt:variant>
        <vt:i4>0</vt:i4>
      </vt:variant>
      <vt:variant>
        <vt:i4>5</vt:i4>
      </vt:variant>
      <vt:variant>
        <vt:lpwstr/>
      </vt:variant>
      <vt:variant>
        <vt:lpwstr>_Toc353203850</vt:lpwstr>
      </vt:variant>
      <vt:variant>
        <vt:i4>1507329</vt:i4>
      </vt:variant>
      <vt:variant>
        <vt:i4>482</vt:i4>
      </vt:variant>
      <vt:variant>
        <vt:i4>0</vt:i4>
      </vt:variant>
      <vt:variant>
        <vt:i4>5</vt:i4>
      </vt:variant>
      <vt:variant>
        <vt:lpwstr/>
      </vt:variant>
      <vt:variant>
        <vt:lpwstr>_Toc353203849</vt:lpwstr>
      </vt:variant>
      <vt:variant>
        <vt:i4>1507328</vt:i4>
      </vt:variant>
      <vt:variant>
        <vt:i4>476</vt:i4>
      </vt:variant>
      <vt:variant>
        <vt:i4>0</vt:i4>
      </vt:variant>
      <vt:variant>
        <vt:i4>5</vt:i4>
      </vt:variant>
      <vt:variant>
        <vt:lpwstr/>
      </vt:variant>
      <vt:variant>
        <vt:lpwstr>_Toc353203848</vt:lpwstr>
      </vt:variant>
      <vt:variant>
        <vt:i4>1507343</vt:i4>
      </vt:variant>
      <vt:variant>
        <vt:i4>470</vt:i4>
      </vt:variant>
      <vt:variant>
        <vt:i4>0</vt:i4>
      </vt:variant>
      <vt:variant>
        <vt:i4>5</vt:i4>
      </vt:variant>
      <vt:variant>
        <vt:lpwstr/>
      </vt:variant>
      <vt:variant>
        <vt:lpwstr>_Toc353203847</vt:lpwstr>
      </vt:variant>
      <vt:variant>
        <vt:i4>1507342</vt:i4>
      </vt:variant>
      <vt:variant>
        <vt:i4>464</vt:i4>
      </vt:variant>
      <vt:variant>
        <vt:i4>0</vt:i4>
      </vt:variant>
      <vt:variant>
        <vt:i4>5</vt:i4>
      </vt:variant>
      <vt:variant>
        <vt:lpwstr/>
      </vt:variant>
      <vt:variant>
        <vt:lpwstr>_Toc353203846</vt:lpwstr>
      </vt:variant>
      <vt:variant>
        <vt:i4>1507341</vt:i4>
      </vt:variant>
      <vt:variant>
        <vt:i4>458</vt:i4>
      </vt:variant>
      <vt:variant>
        <vt:i4>0</vt:i4>
      </vt:variant>
      <vt:variant>
        <vt:i4>5</vt:i4>
      </vt:variant>
      <vt:variant>
        <vt:lpwstr/>
      </vt:variant>
      <vt:variant>
        <vt:lpwstr>_Toc353203845</vt:lpwstr>
      </vt:variant>
      <vt:variant>
        <vt:i4>1507340</vt:i4>
      </vt:variant>
      <vt:variant>
        <vt:i4>452</vt:i4>
      </vt:variant>
      <vt:variant>
        <vt:i4>0</vt:i4>
      </vt:variant>
      <vt:variant>
        <vt:i4>5</vt:i4>
      </vt:variant>
      <vt:variant>
        <vt:lpwstr/>
      </vt:variant>
      <vt:variant>
        <vt:lpwstr>_Toc353203844</vt:lpwstr>
      </vt:variant>
      <vt:variant>
        <vt:i4>1507339</vt:i4>
      </vt:variant>
      <vt:variant>
        <vt:i4>446</vt:i4>
      </vt:variant>
      <vt:variant>
        <vt:i4>0</vt:i4>
      </vt:variant>
      <vt:variant>
        <vt:i4>5</vt:i4>
      </vt:variant>
      <vt:variant>
        <vt:lpwstr/>
      </vt:variant>
      <vt:variant>
        <vt:lpwstr>_Toc353203843</vt:lpwstr>
      </vt:variant>
      <vt:variant>
        <vt:i4>1507338</vt:i4>
      </vt:variant>
      <vt:variant>
        <vt:i4>440</vt:i4>
      </vt:variant>
      <vt:variant>
        <vt:i4>0</vt:i4>
      </vt:variant>
      <vt:variant>
        <vt:i4>5</vt:i4>
      </vt:variant>
      <vt:variant>
        <vt:lpwstr/>
      </vt:variant>
      <vt:variant>
        <vt:lpwstr>_Toc353203842</vt:lpwstr>
      </vt:variant>
      <vt:variant>
        <vt:i4>1507337</vt:i4>
      </vt:variant>
      <vt:variant>
        <vt:i4>434</vt:i4>
      </vt:variant>
      <vt:variant>
        <vt:i4>0</vt:i4>
      </vt:variant>
      <vt:variant>
        <vt:i4>5</vt:i4>
      </vt:variant>
      <vt:variant>
        <vt:lpwstr/>
      </vt:variant>
      <vt:variant>
        <vt:lpwstr>_Toc353203841</vt:lpwstr>
      </vt:variant>
      <vt:variant>
        <vt:i4>1507336</vt:i4>
      </vt:variant>
      <vt:variant>
        <vt:i4>428</vt:i4>
      </vt:variant>
      <vt:variant>
        <vt:i4>0</vt:i4>
      </vt:variant>
      <vt:variant>
        <vt:i4>5</vt:i4>
      </vt:variant>
      <vt:variant>
        <vt:lpwstr/>
      </vt:variant>
      <vt:variant>
        <vt:lpwstr>_Toc353203840</vt:lpwstr>
      </vt:variant>
      <vt:variant>
        <vt:i4>1048577</vt:i4>
      </vt:variant>
      <vt:variant>
        <vt:i4>422</vt:i4>
      </vt:variant>
      <vt:variant>
        <vt:i4>0</vt:i4>
      </vt:variant>
      <vt:variant>
        <vt:i4>5</vt:i4>
      </vt:variant>
      <vt:variant>
        <vt:lpwstr/>
      </vt:variant>
      <vt:variant>
        <vt:lpwstr>_Toc353203839</vt:lpwstr>
      </vt:variant>
      <vt:variant>
        <vt:i4>1048576</vt:i4>
      </vt:variant>
      <vt:variant>
        <vt:i4>416</vt:i4>
      </vt:variant>
      <vt:variant>
        <vt:i4>0</vt:i4>
      </vt:variant>
      <vt:variant>
        <vt:i4>5</vt:i4>
      </vt:variant>
      <vt:variant>
        <vt:lpwstr/>
      </vt:variant>
      <vt:variant>
        <vt:lpwstr>_Toc353203838</vt:lpwstr>
      </vt:variant>
      <vt:variant>
        <vt:i4>1048591</vt:i4>
      </vt:variant>
      <vt:variant>
        <vt:i4>410</vt:i4>
      </vt:variant>
      <vt:variant>
        <vt:i4>0</vt:i4>
      </vt:variant>
      <vt:variant>
        <vt:i4>5</vt:i4>
      </vt:variant>
      <vt:variant>
        <vt:lpwstr/>
      </vt:variant>
      <vt:variant>
        <vt:lpwstr>_Toc353203837</vt:lpwstr>
      </vt:variant>
      <vt:variant>
        <vt:i4>1048590</vt:i4>
      </vt:variant>
      <vt:variant>
        <vt:i4>404</vt:i4>
      </vt:variant>
      <vt:variant>
        <vt:i4>0</vt:i4>
      </vt:variant>
      <vt:variant>
        <vt:i4>5</vt:i4>
      </vt:variant>
      <vt:variant>
        <vt:lpwstr/>
      </vt:variant>
      <vt:variant>
        <vt:lpwstr>_Toc353203836</vt:lpwstr>
      </vt:variant>
      <vt:variant>
        <vt:i4>1048589</vt:i4>
      </vt:variant>
      <vt:variant>
        <vt:i4>398</vt:i4>
      </vt:variant>
      <vt:variant>
        <vt:i4>0</vt:i4>
      </vt:variant>
      <vt:variant>
        <vt:i4>5</vt:i4>
      </vt:variant>
      <vt:variant>
        <vt:lpwstr/>
      </vt:variant>
      <vt:variant>
        <vt:lpwstr>_Toc353203835</vt:lpwstr>
      </vt:variant>
      <vt:variant>
        <vt:i4>1048588</vt:i4>
      </vt:variant>
      <vt:variant>
        <vt:i4>392</vt:i4>
      </vt:variant>
      <vt:variant>
        <vt:i4>0</vt:i4>
      </vt:variant>
      <vt:variant>
        <vt:i4>5</vt:i4>
      </vt:variant>
      <vt:variant>
        <vt:lpwstr/>
      </vt:variant>
      <vt:variant>
        <vt:lpwstr>_Toc353203834</vt:lpwstr>
      </vt:variant>
      <vt:variant>
        <vt:i4>1048587</vt:i4>
      </vt:variant>
      <vt:variant>
        <vt:i4>386</vt:i4>
      </vt:variant>
      <vt:variant>
        <vt:i4>0</vt:i4>
      </vt:variant>
      <vt:variant>
        <vt:i4>5</vt:i4>
      </vt:variant>
      <vt:variant>
        <vt:lpwstr/>
      </vt:variant>
      <vt:variant>
        <vt:lpwstr>_Toc353203833</vt:lpwstr>
      </vt:variant>
      <vt:variant>
        <vt:i4>1048586</vt:i4>
      </vt:variant>
      <vt:variant>
        <vt:i4>380</vt:i4>
      </vt:variant>
      <vt:variant>
        <vt:i4>0</vt:i4>
      </vt:variant>
      <vt:variant>
        <vt:i4>5</vt:i4>
      </vt:variant>
      <vt:variant>
        <vt:lpwstr/>
      </vt:variant>
      <vt:variant>
        <vt:lpwstr>_Toc353203832</vt:lpwstr>
      </vt:variant>
      <vt:variant>
        <vt:i4>1048585</vt:i4>
      </vt:variant>
      <vt:variant>
        <vt:i4>374</vt:i4>
      </vt:variant>
      <vt:variant>
        <vt:i4>0</vt:i4>
      </vt:variant>
      <vt:variant>
        <vt:i4>5</vt:i4>
      </vt:variant>
      <vt:variant>
        <vt:lpwstr/>
      </vt:variant>
      <vt:variant>
        <vt:lpwstr>_Toc353203831</vt:lpwstr>
      </vt:variant>
      <vt:variant>
        <vt:i4>1048584</vt:i4>
      </vt:variant>
      <vt:variant>
        <vt:i4>368</vt:i4>
      </vt:variant>
      <vt:variant>
        <vt:i4>0</vt:i4>
      </vt:variant>
      <vt:variant>
        <vt:i4>5</vt:i4>
      </vt:variant>
      <vt:variant>
        <vt:lpwstr/>
      </vt:variant>
      <vt:variant>
        <vt:lpwstr>_Toc353203830</vt:lpwstr>
      </vt:variant>
      <vt:variant>
        <vt:i4>1114113</vt:i4>
      </vt:variant>
      <vt:variant>
        <vt:i4>362</vt:i4>
      </vt:variant>
      <vt:variant>
        <vt:i4>0</vt:i4>
      </vt:variant>
      <vt:variant>
        <vt:i4>5</vt:i4>
      </vt:variant>
      <vt:variant>
        <vt:lpwstr/>
      </vt:variant>
      <vt:variant>
        <vt:lpwstr>_Toc353203829</vt:lpwstr>
      </vt:variant>
      <vt:variant>
        <vt:i4>1114112</vt:i4>
      </vt:variant>
      <vt:variant>
        <vt:i4>356</vt:i4>
      </vt:variant>
      <vt:variant>
        <vt:i4>0</vt:i4>
      </vt:variant>
      <vt:variant>
        <vt:i4>5</vt:i4>
      </vt:variant>
      <vt:variant>
        <vt:lpwstr/>
      </vt:variant>
      <vt:variant>
        <vt:lpwstr>_Toc353203828</vt:lpwstr>
      </vt:variant>
      <vt:variant>
        <vt:i4>1114127</vt:i4>
      </vt:variant>
      <vt:variant>
        <vt:i4>350</vt:i4>
      </vt:variant>
      <vt:variant>
        <vt:i4>0</vt:i4>
      </vt:variant>
      <vt:variant>
        <vt:i4>5</vt:i4>
      </vt:variant>
      <vt:variant>
        <vt:lpwstr/>
      </vt:variant>
      <vt:variant>
        <vt:lpwstr>_Toc353203827</vt:lpwstr>
      </vt:variant>
      <vt:variant>
        <vt:i4>1114126</vt:i4>
      </vt:variant>
      <vt:variant>
        <vt:i4>344</vt:i4>
      </vt:variant>
      <vt:variant>
        <vt:i4>0</vt:i4>
      </vt:variant>
      <vt:variant>
        <vt:i4>5</vt:i4>
      </vt:variant>
      <vt:variant>
        <vt:lpwstr/>
      </vt:variant>
      <vt:variant>
        <vt:lpwstr>_Toc353203826</vt:lpwstr>
      </vt:variant>
      <vt:variant>
        <vt:i4>1114125</vt:i4>
      </vt:variant>
      <vt:variant>
        <vt:i4>338</vt:i4>
      </vt:variant>
      <vt:variant>
        <vt:i4>0</vt:i4>
      </vt:variant>
      <vt:variant>
        <vt:i4>5</vt:i4>
      </vt:variant>
      <vt:variant>
        <vt:lpwstr/>
      </vt:variant>
      <vt:variant>
        <vt:lpwstr>_Toc353203825</vt:lpwstr>
      </vt:variant>
      <vt:variant>
        <vt:i4>1114124</vt:i4>
      </vt:variant>
      <vt:variant>
        <vt:i4>332</vt:i4>
      </vt:variant>
      <vt:variant>
        <vt:i4>0</vt:i4>
      </vt:variant>
      <vt:variant>
        <vt:i4>5</vt:i4>
      </vt:variant>
      <vt:variant>
        <vt:lpwstr/>
      </vt:variant>
      <vt:variant>
        <vt:lpwstr>_Toc353203824</vt:lpwstr>
      </vt:variant>
      <vt:variant>
        <vt:i4>1114123</vt:i4>
      </vt:variant>
      <vt:variant>
        <vt:i4>326</vt:i4>
      </vt:variant>
      <vt:variant>
        <vt:i4>0</vt:i4>
      </vt:variant>
      <vt:variant>
        <vt:i4>5</vt:i4>
      </vt:variant>
      <vt:variant>
        <vt:lpwstr/>
      </vt:variant>
      <vt:variant>
        <vt:lpwstr>_Toc353203823</vt:lpwstr>
      </vt:variant>
      <vt:variant>
        <vt:i4>1114122</vt:i4>
      </vt:variant>
      <vt:variant>
        <vt:i4>320</vt:i4>
      </vt:variant>
      <vt:variant>
        <vt:i4>0</vt:i4>
      </vt:variant>
      <vt:variant>
        <vt:i4>5</vt:i4>
      </vt:variant>
      <vt:variant>
        <vt:lpwstr/>
      </vt:variant>
      <vt:variant>
        <vt:lpwstr>_Toc353203822</vt:lpwstr>
      </vt:variant>
      <vt:variant>
        <vt:i4>1114121</vt:i4>
      </vt:variant>
      <vt:variant>
        <vt:i4>314</vt:i4>
      </vt:variant>
      <vt:variant>
        <vt:i4>0</vt:i4>
      </vt:variant>
      <vt:variant>
        <vt:i4>5</vt:i4>
      </vt:variant>
      <vt:variant>
        <vt:lpwstr/>
      </vt:variant>
      <vt:variant>
        <vt:lpwstr>_Toc353203821</vt:lpwstr>
      </vt:variant>
      <vt:variant>
        <vt:i4>1114120</vt:i4>
      </vt:variant>
      <vt:variant>
        <vt:i4>308</vt:i4>
      </vt:variant>
      <vt:variant>
        <vt:i4>0</vt:i4>
      </vt:variant>
      <vt:variant>
        <vt:i4>5</vt:i4>
      </vt:variant>
      <vt:variant>
        <vt:lpwstr/>
      </vt:variant>
      <vt:variant>
        <vt:lpwstr>_Toc353203820</vt:lpwstr>
      </vt:variant>
      <vt:variant>
        <vt:i4>1179649</vt:i4>
      </vt:variant>
      <vt:variant>
        <vt:i4>302</vt:i4>
      </vt:variant>
      <vt:variant>
        <vt:i4>0</vt:i4>
      </vt:variant>
      <vt:variant>
        <vt:i4>5</vt:i4>
      </vt:variant>
      <vt:variant>
        <vt:lpwstr/>
      </vt:variant>
      <vt:variant>
        <vt:lpwstr>_Toc353203819</vt:lpwstr>
      </vt:variant>
      <vt:variant>
        <vt:i4>1179648</vt:i4>
      </vt:variant>
      <vt:variant>
        <vt:i4>296</vt:i4>
      </vt:variant>
      <vt:variant>
        <vt:i4>0</vt:i4>
      </vt:variant>
      <vt:variant>
        <vt:i4>5</vt:i4>
      </vt:variant>
      <vt:variant>
        <vt:lpwstr/>
      </vt:variant>
      <vt:variant>
        <vt:lpwstr>_Toc353203818</vt:lpwstr>
      </vt:variant>
      <vt:variant>
        <vt:i4>1179663</vt:i4>
      </vt:variant>
      <vt:variant>
        <vt:i4>290</vt:i4>
      </vt:variant>
      <vt:variant>
        <vt:i4>0</vt:i4>
      </vt:variant>
      <vt:variant>
        <vt:i4>5</vt:i4>
      </vt:variant>
      <vt:variant>
        <vt:lpwstr/>
      </vt:variant>
      <vt:variant>
        <vt:lpwstr>_Toc353203817</vt:lpwstr>
      </vt:variant>
      <vt:variant>
        <vt:i4>1179662</vt:i4>
      </vt:variant>
      <vt:variant>
        <vt:i4>284</vt:i4>
      </vt:variant>
      <vt:variant>
        <vt:i4>0</vt:i4>
      </vt:variant>
      <vt:variant>
        <vt:i4>5</vt:i4>
      </vt:variant>
      <vt:variant>
        <vt:lpwstr/>
      </vt:variant>
      <vt:variant>
        <vt:lpwstr>_Toc353203816</vt:lpwstr>
      </vt:variant>
      <vt:variant>
        <vt:i4>1179661</vt:i4>
      </vt:variant>
      <vt:variant>
        <vt:i4>278</vt:i4>
      </vt:variant>
      <vt:variant>
        <vt:i4>0</vt:i4>
      </vt:variant>
      <vt:variant>
        <vt:i4>5</vt:i4>
      </vt:variant>
      <vt:variant>
        <vt:lpwstr/>
      </vt:variant>
      <vt:variant>
        <vt:lpwstr>_Toc353203815</vt:lpwstr>
      </vt:variant>
      <vt:variant>
        <vt:i4>1179660</vt:i4>
      </vt:variant>
      <vt:variant>
        <vt:i4>272</vt:i4>
      </vt:variant>
      <vt:variant>
        <vt:i4>0</vt:i4>
      </vt:variant>
      <vt:variant>
        <vt:i4>5</vt:i4>
      </vt:variant>
      <vt:variant>
        <vt:lpwstr/>
      </vt:variant>
      <vt:variant>
        <vt:lpwstr>_Toc353203814</vt:lpwstr>
      </vt:variant>
      <vt:variant>
        <vt:i4>1179659</vt:i4>
      </vt:variant>
      <vt:variant>
        <vt:i4>266</vt:i4>
      </vt:variant>
      <vt:variant>
        <vt:i4>0</vt:i4>
      </vt:variant>
      <vt:variant>
        <vt:i4>5</vt:i4>
      </vt:variant>
      <vt:variant>
        <vt:lpwstr/>
      </vt:variant>
      <vt:variant>
        <vt:lpwstr>_Toc353203813</vt:lpwstr>
      </vt:variant>
      <vt:variant>
        <vt:i4>1179658</vt:i4>
      </vt:variant>
      <vt:variant>
        <vt:i4>260</vt:i4>
      </vt:variant>
      <vt:variant>
        <vt:i4>0</vt:i4>
      </vt:variant>
      <vt:variant>
        <vt:i4>5</vt:i4>
      </vt:variant>
      <vt:variant>
        <vt:lpwstr/>
      </vt:variant>
      <vt:variant>
        <vt:lpwstr>_Toc353203812</vt:lpwstr>
      </vt:variant>
      <vt:variant>
        <vt:i4>1179657</vt:i4>
      </vt:variant>
      <vt:variant>
        <vt:i4>254</vt:i4>
      </vt:variant>
      <vt:variant>
        <vt:i4>0</vt:i4>
      </vt:variant>
      <vt:variant>
        <vt:i4>5</vt:i4>
      </vt:variant>
      <vt:variant>
        <vt:lpwstr/>
      </vt:variant>
      <vt:variant>
        <vt:lpwstr>_Toc353203811</vt:lpwstr>
      </vt:variant>
      <vt:variant>
        <vt:i4>1179656</vt:i4>
      </vt:variant>
      <vt:variant>
        <vt:i4>248</vt:i4>
      </vt:variant>
      <vt:variant>
        <vt:i4>0</vt:i4>
      </vt:variant>
      <vt:variant>
        <vt:i4>5</vt:i4>
      </vt:variant>
      <vt:variant>
        <vt:lpwstr/>
      </vt:variant>
      <vt:variant>
        <vt:lpwstr>_Toc353203810</vt:lpwstr>
      </vt:variant>
      <vt:variant>
        <vt:i4>1245185</vt:i4>
      </vt:variant>
      <vt:variant>
        <vt:i4>242</vt:i4>
      </vt:variant>
      <vt:variant>
        <vt:i4>0</vt:i4>
      </vt:variant>
      <vt:variant>
        <vt:i4>5</vt:i4>
      </vt:variant>
      <vt:variant>
        <vt:lpwstr/>
      </vt:variant>
      <vt:variant>
        <vt:lpwstr>_Toc353203809</vt:lpwstr>
      </vt:variant>
      <vt:variant>
        <vt:i4>1245184</vt:i4>
      </vt:variant>
      <vt:variant>
        <vt:i4>236</vt:i4>
      </vt:variant>
      <vt:variant>
        <vt:i4>0</vt:i4>
      </vt:variant>
      <vt:variant>
        <vt:i4>5</vt:i4>
      </vt:variant>
      <vt:variant>
        <vt:lpwstr/>
      </vt:variant>
      <vt:variant>
        <vt:lpwstr>_Toc353203808</vt:lpwstr>
      </vt:variant>
      <vt:variant>
        <vt:i4>1245199</vt:i4>
      </vt:variant>
      <vt:variant>
        <vt:i4>230</vt:i4>
      </vt:variant>
      <vt:variant>
        <vt:i4>0</vt:i4>
      </vt:variant>
      <vt:variant>
        <vt:i4>5</vt:i4>
      </vt:variant>
      <vt:variant>
        <vt:lpwstr/>
      </vt:variant>
      <vt:variant>
        <vt:lpwstr>_Toc353203807</vt:lpwstr>
      </vt:variant>
      <vt:variant>
        <vt:i4>1245198</vt:i4>
      </vt:variant>
      <vt:variant>
        <vt:i4>224</vt:i4>
      </vt:variant>
      <vt:variant>
        <vt:i4>0</vt:i4>
      </vt:variant>
      <vt:variant>
        <vt:i4>5</vt:i4>
      </vt:variant>
      <vt:variant>
        <vt:lpwstr/>
      </vt:variant>
      <vt:variant>
        <vt:lpwstr>_Toc353203806</vt:lpwstr>
      </vt:variant>
      <vt:variant>
        <vt:i4>1245197</vt:i4>
      </vt:variant>
      <vt:variant>
        <vt:i4>218</vt:i4>
      </vt:variant>
      <vt:variant>
        <vt:i4>0</vt:i4>
      </vt:variant>
      <vt:variant>
        <vt:i4>5</vt:i4>
      </vt:variant>
      <vt:variant>
        <vt:lpwstr/>
      </vt:variant>
      <vt:variant>
        <vt:lpwstr>_Toc353203805</vt:lpwstr>
      </vt:variant>
      <vt:variant>
        <vt:i4>1245196</vt:i4>
      </vt:variant>
      <vt:variant>
        <vt:i4>212</vt:i4>
      </vt:variant>
      <vt:variant>
        <vt:i4>0</vt:i4>
      </vt:variant>
      <vt:variant>
        <vt:i4>5</vt:i4>
      </vt:variant>
      <vt:variant>
        <vt:lpwstr/>
      </vt:variant>
      <vt:variant>
        <vt:lpwstr>_Toc353203804</vt:lpwstr>
      </vt:variant>
      <vt:variant>
        <vt:i4>1245195</vt:i4>
      </vt:variant>
      <vt:variant>
        <vt:i4>206</vt:i4>
      </vt:variant>
      <vt:variant>
        <vt:i4>0</vt:i4>
      </vt:variant>
      <vt:variant>
        <vt:i4>5</vt:i4>
      </vt:variant>
      <vt:variant>
        <vt:lpwstr/>
      </vt:variant>
      <vt:variant>
        <vt:lpwstr>_Toc353203803</vt:lpwstr>
      </vt:variant>
      <vt:variant>
        <vt:i4>1245194</vt:i4>
      </vt:variant>
      <vt:variant>
        <vt:i4>200</vt:i4>
      </vt:variant>
      <vt:variant>
        <vt:i4>0</vt:i4>
      </vt:variant>
      <vt:variant>
        <vt:i4>5</vt:i4>
      </vt:variant>
      <vt:variant>
        <vt:lpwstr/>
      </vt:variant>
      <vt:variant>
        <vt:lpwstr>_Toc353203802</vt:lpwstr>
      </vt:variant>
      <vt:variant>
        <vt:i4>1245193</vt:i4>
      </vt:variant>
      <vt:variant>
        <vt:i4>194</vt:i4>
      </vt:variant>
      <vt:variant>
        <vt:i4>0</vt:i4>
      </vt:variant>
      <vt:variant>
        <vt:i4>5</vt:i4>
      </vt:variant>
      <vt:variant>
        <vt:lpwstr/>
      </vt:variant>
      <vt:variant>
        <vt:lpwstr>_Toc353203801</vt:lpwstr>
      </vt:variant>
      <vt:variant>
        <vt:i4>1245192</vt:i4>
      </vt:variant>
      <vt:variant>
        <vt:i4>188</vt:i4>
      </vt:variant>
      <vt:variant>
        <vt:i4>0</vt:i4>
      </vt:variant>
      <vt:variant>
        <vt:i4>5</vt:i4>
      </vt:variant>
      <vt:variant>
        <vt:lpwstr/>
      </vt:variant>
      <vt:variant>
        <vt:lpwstr>_Toc353203800</vt:lpwstr>
      </vt:variant>
      <vt:variant>
        <vt:i4>1703950</vt:i4>
      </vt:variant>
      <vt:variant>
        <vt:i4>182</vt:i4>
      </vt:variant>
      <vt:variant>
        <vt:i4>0</vt:i4>
      </vt:variant>
      <vt:variant>
        <vt:i4>5</vt:i4>
      </vt:variant>
      <vt:variant>
        <vt:lpwstr/>
      </vt:variant>
      <vt:variant>
        <vt:lpwstr>_Toc353203799</vt:lpwstr>
      </vt:variant>
      <vt:variant>
        <vt:i4>1703951</vt:i4>
      </vt:variant>
      <vt:variant>
        <vt:i4>176</vt:i4>
      </vt:variant>
      <vt:variant>
        <vt:i4>0</vt:i4>
      </vt:variant>
      <vt:variant>
        <vt:i4>5</vt:i4>
      </vt:variant>
      <vt:variant>
        <vt:lpwstr/>
      </vt:variant>
      <vt:variant>
        <vt:lpwstr>_Toc353203798</vt:lpwstr>
      </vt:variant>
      <vt:variant>
        <vt:i4>1703936</vt:i4>
      </vt:variant>
      <vt:variant>
        <vt:i4>170</vt:i4>
      </vt:variant>
      <vt:variant>
        <vt:i4>0</vt:i4>
      </vt:variant>
      <vt:variant>
        <vt:i4>5</vt:i4>
      </vt:variant>
      <vt:variant>
        <vt:lpwstr/>
      </vt:variant>
      <vt:variant>
        <vt:lpwstr>_Toc353203797</vt:lpwstr>
      </vt:variant>
      <vt:variant>
        <vt:i4>1703937</vt:i4>
      </vt:variant>
      <vt:variant>
        <vt:i4>164</vt:i4>
      </vt:variant>
      <vt:variant>
        <vt:i4>0</vt:i4>
      </vt:variant>
      <vt:variant>
        <vt:i4>5</vt:i4>
      </vt:variant>
      <vt:variant>
        <vt:lpwstr/>
      </vt:variant>
      <vt:variant>
        <vt:lpwstr>_Toc353203796</vt:lpwstr>
      </vt:variant>
      <vt:variant>
        <vt:i4>1703938</vt:i4>
      </vt:variant>
      <vt:variant>
        <vt:i4>158</vt:i4>
      </vt:variant>
      <vt:variant>
        <vt:i4>0</vt:i4>
      </vt:variant>
      <vt:variant>
        <vt:i4>5</vt:i4>
      </vt:variant>
      <vt:variant>
        <vt:lpwstr/>
      </vt:variant>
      <vt:variant>
        <vt:lpwstr>_Toc353203795</vt:lpwstr>
      </vt:variant>
      <vt:variant>
        <vt:i4>1703939</vt:i4>
      </vt:variant>
      <vt:variant>
        <vt:i4>152</vt:i4>
      </vt:variant>
      <vt:variant>
        <vt:i4>0</vt:i4>
      </vt:variant>
      <vt:variant>
        <vt:i4>5</vt:i4>
      </vt:variant>
      <vt:variant>
        <vt:lpwstr/>
      </vt:variant>
      <vt:variant>
        <vt:lpwstr>_Toc353203794</vt:lpwstr>
      </vt:variant>
      <vt:variant>
        <vt:i4>1703940</vt:i4>
      </vt:variant>
      <vt:variant>
        <vt:i4>146</vt:i4>
      </vt:variant>
      <vt:variant>
        <vt:i4>0</vt:i4>
      </vt:variant>
      <vt:variant>
        <vt:i4>5</vt:i4>
      </vt:variant>
      <vt:variant>
        <vt:lpwstr/>
      </vt:variant>
      <vt:variant>
        <vt:lpwstr>_Toc353203793</vt:lpwstr>
      </vt:variant>
      <vt:variant>
        <vt:i4>1703941</vt:i4>
      </vt:variant>
      <vt:variant>
        <vt:i4>140</vt:i4>
      </vt:variant>
      <vt:variant>
        <vt:i4>0</vt:i4>
      </vt:variant>
      <vt:variant>
        <vt:i4>5</vt:i4>
      </vt:variant>
      <vt:variant>
        <vt:lpwstr/>
      </vt:variant>
      <vt:variant>
        <vt:lpwstr>_Toc353203792</vt:lpwstr>
      </vt:variant>
      <vt:variant>
        <vt:i4>1703942</vt:i4>
      </vt:variant>
      <vt:variant>
        <vt:i4>134</vt:i4>
      </vt:variant>
      <vt:variant>
        <vt:i4>0</vt:i4>
      </vt:variant>
      <vt:variant>
        <vt:i4>5</vt:i4>
      </vt:variant>
      <vt:variant>
        <vt:lpwstr/>
      </vt:variant>
      <vt:variant>
        <vt:lpwstr>_Toc353203791</vt:lpwstr>
      </vt:variant>
      <vt:variant>
        <vt:i4>1703943</vt:i4>
      </vt:variant>
      <vt:variant>
        <vt:i4>128</vt:i4>
      </vt:variant>
      <vt:variant>
        <vt:i4>0</vt:i4>
      </vt:variant>
      <vt:variant>
        <vt:i4>5</vt:i4>
      </vt:variant>
      <vt:variant>
        <vt:lpwstr/>
      </vt:variant>
      <vt:variant>
        <vt:lpwstr>_Toc353203790</vt:lpwstr>
      </vt:variant>
      <vt:variant>
        <vt:i4>1769486</vt:i4>
      </vt:variant>
      <vt:variant>
        <vt:i4>122</vt:i4>
      </vt:variant>
      <vt:variant>
        <vt:i4>0</vt:i4>
      </vt:variant>
      <vt:variant>
        <vt:i4>5</vt:i4>
      </vt:variant>
      <vt:variant>
        <vt:lpwstr/>
      </vt:variant>
      <vt:variant>
        <vt:lpwstr>_Toc353203789</vt:lpwstr>
      </vt:variant>
      <vt:variant>
        <vt:i4>1769487</vt:i4>
      </vt:variant>
      <vt:variant>
        <vt:i4>116</vt:i4>
      </vt:variant>
      <vt:variant>
        <vt:i4>0</vt:i4>
      </vt:variant>
      <vt:variant>
        <vt:i4>5</vt:i4>
      </vt:variant>
      <vt:variant>
        <vt:lpwstr/>
      </vt:variant>
      <vt:variant>
        <vt:lpwstr>_Toc353203788</vt:lpwstr>
      </vt:variant>
      <vt:variant>
        <vt:i4>1769472</vt:i4>
      </vt:variant>
      <vt:variant>
        <vt:i4>110</vt:i4>
      </vt:variant>
      <vt:variant>
        <vt:i4>0</vt:i4>
      </vt:variant>
      <vt:variant>
        <vt:i4>5</vt:i4>
      </vt:variant>
      <vt:variant>
        <vt:lpwstr/>
      </vt:variant>
      <vt:variant>
        <vt:lpwstr>_Toc353203787</vt:lpwstr>
      </vt:variant>
      <vt:variant>
        <vt:i4>1769473</vt:i4>
      </vt:variant>
      <vt:variant>
        <vt:i4>104</vt:i4>
      </vt:variant>
      <vt:variant>
        <vt:i4>0</vt:i4>
      </vt:variant>
      <vt:variant>
        <vt:i4>5</vt:i4>
      </vt:variant>
      <vt:variant>
        <vt:lpwstr/>
      </vt:variant>
      <vt:variant>
        <vt:lpwstr>_Toc353203786</vt:lpwstr>
      </vt:variant>
      <vt:variant>
        <vt:i4>1769474</vt:i4>
      </vt:variant>
      <vt:variant>
        <vt:i4>98</vt:i4>
      </vt:variant>
      <vt:variant>
        <vt:i4>0</vt:i4>
      </vt:variant>
      <vt:variant>
        <vt:i4>5</vt:i4>
      </vt:variant>
      <vt:variant>
        <vt:lpwstr/>
      </vt:variant>
      <vt:variant>
        <vt:lpwstr>_Toc353203785</vt:lpwstr>
      </vt:variant>
      <vt:variant>
        <vt:i4>1769475</vt:i4>
      </vt:variant>
      <vt:variant>
        <vt:i4>92</vt:i4>
      </vt:variant>
      <vt:variant>
        <vt:i4>0</vt:i4>
      </vt:variant>
      <vt:variant>
        <vt:i4>5</vt:i4>
      </vt:variant>
      <vt:variant>
        <vt:lpwstr/>
      </vt:variant>
      <vt:variant>
        <vt:lpwstr>_Toc353203784</vt:lpwstr>
      </vt:variant>
      <vt:variant>
        <vt:i4>1769476</vt:i4>
      </vt:variant>
      <vt:variant>
        <vt:i4>86</vt:i4>
      </vt:variant>
      <vt:variant>
        <vt:i4>0</vt:i4>
      </vt:variant>
      <vt:variant>
        <vt:i4>5</vt:i4>
      </vt:variant>
      <vt:variant>
        <vt:lpwstr/>
      </vt:variant>
      <vt:variant>
        <vt:lpwstr>_Toc353203783</vt:lpwstr>
      </vt:variant>
      <vt:variant>
        <vt:i4>1769477</vt:i4>
      </vt:variant>
      <vt:variant>
        <vt:i4>80</vt:i4>
      </vt:variant>
      <vt:variant>
        <vt:i4>0</vt:i4>
      </vt:variant>
      <vt:variant>
        <vt:i4>5</vt:i4>
      </vt:variant>
      <vt:variant>
        <vt:lpwstr/>
      </vt:variant>
      <vt:variant>
        <vt:lpwstr>_Toc353203782</vt:lpwstr>
      </vt:variant>
      <vt:variant>
        <vt:i4>1769478</vt:i4>
      </vt:variant>
      <vt:variant>
        <vt:i4>74</vt:i4>
      </vt:variant>
      <vt:variant>
        <vt:i4>0</vt:i4>
      </vt:variant>
      <vt:variant>
        <vt:i4>5</vt:i4>
      </vt:variant>
      <vt:variant>
        <vt:lpwstr/>
      </vt:variant>
      <vt:variant>
        <vt:lpwstr>_Toc353203781</vt:lpwstr>
      </vt:variant>
      <vt:variant>
        <vt:i4>1769479</vt:i4>
      </vt:variant>
      <vt:variant>
        <vt:i4>68</vt:i4>
      </vt:variant>
      <vt:variant>
        <vt:i4>0</vt:i4>
      </vt:variant>
      <vt:variant>
        <vt:i4>5</vt:i4>
      </vt:variant>
      <vt:variant>
        <vt:lpwstr/>
      </vt:variant>
      <vt:variant>
        <vt:lpwstr>_Toc353203780</vt:lpwstr>
      </vt:variant>
      <vt:variant>
        <vt:i4>1310734</vt:i4>
      </vt:variant>
      <vt:variant>
        <vt:i4>62</vt:i4>
      </vt:variant>
      <vt:variant>
        <vt:i4>0</vt:i4>
      </vt:variant>
      <vt:variant>
        <vt:i4>5</vt:i4>
      </vt:variant>
      <vt:variant>
        <vt:lpwstr/>
      </vt:variant>
      <vt:variant>
        <vt:lpwstr>_Toc353203779</vt:lpwstr>
      </vt:variant>
      <vt:variant>
        <vt:i4>1310735</vt:i4>
      </vt:variant>
      <vt:variant>
        <vt:i4>56</vt:i4>
      </vt:variant>
      <vt:variant>
        <vt:i4>0</vt:i4>
      </vt:variant>
      <vt:variant>
        <vt:i4>5</vt:i4>
      </vt:variant>
      <vt:variant>
        <vt:lpwstr/>
      </vt:variant>
      <vt:variant>
        <vt:lpwstr>_Toc353203778</vt:lpwstr>
      </vt:variant>
      <vt:variant>
        <vt:i4>1310720</vt:i4>
      </vt:variant>
      <vt:variant>
        <vt:i4>50</vt:i4>
      </vt:variant>
      <vt:variant>
        <vt:i4>0</vt:i4>
      </vt:variant>
      <vt:variant>
        <vt:i4>5</vt:i4>
      </vt:variant>
      <vt:variant>
        <vt:lpwstr/>
      </vt:variant>
      <vt:variant>
        <vt:lpwstr>_Toc353203777</vt:lpwstr>
      </vt:variant>
      <vt:variant>
        <vt:i4>1310721</vt:i4>
      </vt:variant>
      <vt:variant>
        <vt:i4>44</vt:i4>
      </vt:variant>
      <vt:variant>
        <vt:i4>0</vt:i4>
      </vt:variant>
      <vt:variant>
        <vt:i4>5</vt:i4>
      </vt:variant>
      <vt:variant>
        <vt:lpwstr/>
      </vt:variant>
      <vt:variant>
        <vt:lpwstr>_Toc353203776</vt:lpwstr>
      </vt:variant>
      <vt:variant>
        <vt:i4>1310722</vt:i4>
      </vt:variant>
      <vt:variant>
        <vt:i4>38</vt:i4>
      </vt:variant>
      <vt:variant>
        <vt:i4>0</vt:i4>
      </vt:variant>
      <vt:variant>
        <vt:i4>5</vt:i4>
      </vt:variant>
      <vt:variant>
        <vt:lpwstr/>
      </vt:variant>
      <vt:variant>
        <vt:lpwstr>_Toc353203775</vt:lpwstr>
      </vt:variant>
      <vt:variant>
        <vt:i4>1310723</vt:i4>
      </vt:variant>
      <vt:variant>
        <vt:i4>32</vt:i4>
      </vt:variant>
      <vt:variant>
        <vt:i4>0</vt:i4>
      </vt:variant>
      <vt:variant>
        <vt:i4>5</vt:i4>
      </vt:variant>
      <vt:variant>
        <vt:lpwstr/>
      </vt:variant>
      <vt:variant>
        <vt:lpwstr>_Toc353203774</vt:lpwstr>
      </vt:variant>
      <vt:variant>
        <vt:i4>1310724</vt:i4>
      </vt:variant>
      <vt:variant>
        <vt:i4>26</vt:i4>
      </vt:variant>
      <vt:variant>
        <vt:i4>0</vt:i4>
      </vt:variant>
      <vt:variant>
        <vt:i4>5</vt:i4>
      </vt:variant>
      <vt:variant>
        <vt:lpwstr/>
      </vt:variant>
      <vt:variant>
        <vt:lpwstr>_Toc353203773</vt:lpwstr>
      </vt:variant>
      <vt:variant>
        <vt:i4>1310725</vt:i4>
      </vt:variant>
      <vt:variant>
        <vt:i4>20</vt:i4>
      </vt:variant>
      <vt:variant>
        <vt:i4>0</vt:i4>
      </vt:variant>
      <vt:variant>
        <vt:i4>5</vt:i4>
      </vt:variant>
      <vt:variant>
        <vt:lpwstr/>
      </vt:variant>
      <vt:variant>
        <vt:lpwstr>_Toc353203772</vt:lpwstr>
      </vt:variant>
      <vt:variant>
        <vt:i4>1310726</vt:i4>
      </vt:variant>
      <vt:variant>
        <vt:i4>14</vt:i4>
      </vt:variant>
      <vt:variant>
        <vt:i4>0</vt:i4>
      </vt:variant>
      <vt:variant>
        <vt:i4>5</vt:i4>
      </vt:variant>
      <vt:variant>
        <vt:lpwstr/>
      </vt:variant>
      <vt:variant>
        <vt:lpwstr>_Toc353203771</vt:lpwstr>
      </vt:variant>
      <vt:variant>
        <vt:i4>1310727</vt:i4>
      </vt:variant>
      <vt:variant>
        <vt:i4>8</vt:i4>
      </vt:variant>
      <vt:variant>
        <vt:i4>0</vt:i4>
      </vt:variant>
      <vt:variant>
        <vt:i4>5</vt:i4>
      </vt:variant>
      <vt:variant>
        <vt:lpwstr/>
      </vt:variant>
      <vt:variant>
        <vt:lpwstr>_Toc353203770</vt:lpwstr>
      </vt:variant>
      <vt:variant>
        <vt:i4>1376270</vt:i4>
      </vt:variant>
      <vt:variant>
        <vt:i4>2</vt:i4>
      </vt:variant>
      <vt:variant>
        <vt:i4>0</vt:i4>
      </vt:variant>
      <vt:variant>
        <vt:i4>5</vt:i4>
      </vt:variant>
      <vt:variant>
        <vt:lpwstr/>
      </vt:variant>
      <vt:variant>
        <vt:lpwstr>_Toc353203769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Lori Gillin</dc:creator>
  <cp:lastModifiedBy>Darren</cp:lastModifiedBy>
  <cp:revision>16</cp:revision>
  <cp:lastPrinted>2009-04-26T18:26:00Z</cp:lastPrinted>
  <dcterms:created xsi:type="dcterms:W3CDTF">2015-02-01T21:17:00Z</dcterms:created>
  <dcterms:modified xsi:type="dcterms:W3CDTF">2016-09-07T15:02:00Z</dcterms:modified>
</cp:coreProperties>
</file>