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4504C5" w:rsidRDefault="008749DA">
      <w:r w:rsidRPr="004504C5">
        <w:rPr>
          <w:noProof/>
          <w:lang w:bidi="ar-SA"/>
        </w:rPr>
        <mc:AlternateContent>
          <mc:Choice Requires="wps">
            <w:drawing>
              <wp:anchor distT="0" distB="0" distL="114300" distR="114300" simplePos="0" relativeHeight="251654144" behindDoc="0" locked="0" layoutInCell="1" allowOverlap="1" wp14:anchorId="2D0E409F" wp14:editId="16D1EF54">
                <wp:simplePos x="0" y="0"/>
                <wp:positionH relativeFrom="column">
                  <wp:posOffset>-1076325</wp:posOffset>
                </wp:positionH>
                <wp:positionV relativeFrom="paragraph">
                  <wp:posOffset>-377825</wp:posOffset>
                </wp:positionV>
                <wp:extent cx="8050530" cy="3609975"/>
                <wp:effectExtent l="0" t="0" r="26670" b="47625"/>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6099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706C37" w:rsidRDefault="00706C37" w:rsidP="008E157D">
                            <w:pPr>
                              <w:spacing w:line="240" w:lineRule="auto"/>
                              <w:ind w:right="1008"/>
                              <w:contextualSpacing/>
                              <w:jc w:val="right"/>
                              <w:rPr>
                                <w:b/>
                                <w:color w:val="000000" w:themeColor="text1"/>
                                <w:sz w:val="86"/>
                                <w:szCs w:val="86"/>
                              </w:rPr>
                            </w:pPr>
                            <w:r w:rsidRPr="006570EA">
                              <w:rPr>
                                <w:b/>
                                <w:color w:val="000000" w:themeColor="text1"/>
                                <w:sz w:val="86"/>
                                <w:szCs w:val="86"/>
                              </w:rPr>
                              <w:t>Risk Assessment and Management</w:t>
                            </w:r>
                          </w:p>
                          <w:p w:rsidR="00706C37" w:rsidRPr="006570EA" w:rsidRDefault="00706C37" w:rsidP="008E157D">
                            <w:pPr>
                              <w:spacing w:line="240" w:lineRule="auto"/>
                              <w:ind w:right="1008"/>
                              <w:contextualSpacing/>
                              <w:jc w:val="right"/>
                              <w:rPr>
                                <w:b/>
                                <w:color w:val="000000" w:themeColor="text1"/>
                                <w:sz w:val="86"/>
                                <w:szCs w:val="86"/>
                              </w:rPr>
                            </w:pPr>
                          </w:p>
                          <w:p w:rsidR="00706C37" w:rsidRPr="006570EA" w:rsidRDefault="00706C37" w:rsidP="002022FA">
                            <w:pPr>
                              <w:spacing w:line="360" w:lineRule="auto"/>
                              <w:ind w:right="1008"/>
                              <w:contextualSpacing/>
                              <w:jc w:val="right"/>
                              <w:rPr>
                                <w:b/>
                                <w:color w:val="000000" w:themeColor="text1"/>
                              </w:rPr>
                            </w:pPr>
                            <w:r w:rsidRPr="006570EA">
                              <w:rPr>
                                <w:b/>
                                <w:color w:val="000000" w:themeColor="text1"/>
                              </w:rPr>
                              <w:t xml:space="preserve">Instructor Guide </w:t>
                            </w:r>
                          </w:p>
                          <w:p w:rsidR="00706C37" w:rsidRPr="006570EA" w:rsidRDefault="00706C37" w:rsidP="002022FA">
                            <w:pPr>
                              <w:spacing w:line="360" w:lineRule="auto"/>
                              <w:ind w:right="1008"/>
                              <w:contextualSpacing/>
                              <w:jc w:val="right"/>
                              <w:rPr>
                                <w:b/>
                                <w:color w:val="000000" w:themeColor="text1"/>
                              </w:rPr>
                            </w:pPr>
                          </w:p>
                          <w:p w:rsidR="00706C37" w:rsidRPr="006570EA" w:rsidRDefault="00706C37" w:rsidP="002022FA">
                            <w:pPr>
                              <w:spacing w:line="360" w:lineRule="auto"/>
                              <w:ind w:right="1008"/>
                              <w:contextualSpacing/>
                              <w:jc w:val="right"/>
                              <w:rPr>
                                <w:b/>
                                <w:color w:val="000000" w:themeColor="text1"/>
                              </w:rPr>
                            </w:pPr>
                            <w:r w:rsidRPr="006570EA">
                              <w:rPr>
                                <w:b/>
                                <w:color w:val="000000" w:themeColor="text1"/>
                              </w:rPr>
                              <w:t>Corporate Training Materials</w:t>
                            </w:r>
                          </w:p>
                          <w:p w:rsidR="00706C37" w:rsidRDefault="00706C37"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75pt;width:633.9pt;height:28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" stroked="f">
                <v:fill color2="#7f7f7f [1612]" focus="100%" type="gradient"/>
                <v:shadow on="t" color="#205867" opacity=".5" offset="1pt"/>
                <v:textbox>
                  <w:txbxContent>
                    <w:p w:rsidR="00706C37" w:rsidRDefault="00706C37" w:rsidP="008E157D">
                      <w:pPr>
                        <w:spacing w:line="240" w:lineRule="auto"/>
                        <w:ind w:right="1008"/>
                        <w:contextualSpacing/>
                        <w:jc w:val="right"/>
                        <w:rPr>
                          <w:b/>
                          <w:color w:val="000000" w:themeColor="text1"/>
                          <w:sz w:val="86"/>
                          <w:szCs w:val="86"/>
                        </w:rPr>
                      </w:pPr>
                      <w:r w:rsidRPr="006570EA">
                        <w:rPr>
                          <w:b/>
                          <w:color w:val="000000" w:themeColor="text1"/>
                          <w:sz w:val="86"/>
                          <w:szCs w:val="86"/>
                        </w:rPr>
                        <w:t>Risk Assessment and Management</w:t>
                      </w:r>
                    </w:p>
                    <w:p w:rsidR="00706C37" w:rsidRPr="006570EA" w:rsidRDefault="00706C37" w:rsidP="008E157D">
                      <w:pPr>
                        <w:spacing w:line="240" w:lineRule="auto"/>
                        <w:ind w:right="1008"/>
                        <w:contextualSpacing/>
                        <w:jc w:val="right"/>
                        <w:rPr>
                          <w:b/>
                          <w:color w:val="000000" w:themeColor="text1"/>
                          <w:sz w:val="86"/>
                          <w:szCs w:val="86"/>
                        </w:rPr>
                      </w:pPr>
                    </w:p>
                    <w:p w:rsidR="00706C37" w:rsidRPr="006570EA" w:rsidRDefault="00706C37" w:rsidP="002022FA">
                      <w:pPr>
                        <w:spacing w:line="360" w:lineRule="auto"/>
                        <w:ind w:right="1008"/>
                        <w:contextualSpacing/>
                        <w:jc w:val="right"/>
                        <w:rPr>
                          <w:b/>
                          <w:color w:val="000000" w:themeColor="text1"/>
                        </w:rPr>
                      </w:pPr>
                      <w:r w:rsidRPr="006570EA">
                        <w:rPr>
                          <w:b/>
                          <w:color w:val="000000" w:themeColor="text1"/>
                        </w:rPr>
                        <w:t xml:space="preserve">Instructor Guide </w:t>
                      </w:r>
                    </w:p>
                    <w:p w:rsidR="00706C37" w:rsidRPr="006570EA" w:rsidRDefault="00706C37" w:rsidP="002022FA">
                      <w:pPr>
                        <w:spacing w:line="360" w:lineRule="auto"/>
                        <w:ind w:right="1008"/>
                        <w:contextualSpacing/>
                        <w:jc w:val="right"/>
                        <w:rPr>
                          <w:b/>
                          <w:color w:val="000000" w:themeColor="text1"/>
                        </w:rPr>
                      </w:pPr>
                    </w:p>
                    <w:p w:rsidR="00706C37" w:rsidRPr="006570EA" w:rsidRDefault="00706C37" w:rsidP="002022FA">
                      <w:pPr>
                        <w:spacing w:line="360" w:lineRule="auto"/>
                        <w:ind w:right="1008"/>
                        <w:contextualSpacing/>
                        <w:jc w:val="right"/>
                        <w:rPr>
                          <w:b/>
                          <w:color w:val="000000" w:themeColor="text1"/>
                        </w:rPr>
                      </w:pPr>
                      <w:r w:rsidRPr="006570EA">
                        <w:rPr>
                          <w:b/>
                          <w:color w:val="000000" w:themeColor="text1"/>
                        </w:rPr>
                        <w:t>Corporate Training Materials</w:t>
                      </w:r>
                    </w:p>
                    <w:p w:rsidR="00706C37" w:rsidRDefault="00706C37" w:rsidP="009E205C">
                      <w:pPr>
                        <w:ind w:right="1040"/>
                      </w:pPr>
                    </w:p>
                  </w:txbxContent>
                </v:textbox>
              </v:shape>
            </w:pict>
          </mc:Fallback>
        </mc:AlternateContent>
      </w:r>
    </w:p>
    <w:p w:rsidR="00381A27" w:rsidRPr="004504C5" w:rsidRDefault="00381A27"/>
    <w:p w:rsidR="00381A27" w:rsidRPr="004504C5" w:rsidRDefault="00381A27"/>
    <w:p w:rsidR="00381A27" w:rsidRPr="004504C5" w:rsidRDefault="00381A27"/>
    <w:p w:rsidR="00381A27" w:rsidRPr="004504C5" w:rsidRDefault="00381A27"/>
    <w:p w:rsidR="00381A27" w:rsidRPr="004504C5" w:rsidRDefault="006570EA">
      <w:r w:rsidRPr="004504C5">
        <w:rPr>
          <w:noProof/>
          <w:lang w:bidi="ar-SA"/>
        </w:rPr>
        <mc:AlternateContent>
          <mc:Choice Requires="wps">
            <w:drawing>
              <wp:anchor distT="0" distB="0" distL="114300" distR="114300" simplePos="0" relativeHeight="251655168" behindDoc="0" locked="0" layoutInCell="1" allowOverlap="1" wp14:anchorId="0ED71BA5" wp14:editId="6D4C5045">
                <wp:simplePos x="0" y="0"/>
                <wp:positionH relativeFrom="column">
                  <wp:posOffset>-323850</wp:posOffset>
                </wp:positionH>
                <wp:positionV relativeFrom="paragraph">
                  <wp:posOffset>60960</wp:posOffset>
                </wp:positionV>
                <wp:extent cx="4086225" cy="2381250"/>
                <wp:effectExtent l="0" t="0" r="0" b="0"/>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706C37" w:rsidRDefault="00706C37">
                            <w:r>
                              <w:rPr>
                                <w:noProof/>
                                <w:lang w:bidi="ar-SA"/>
                              </w:rPr>
                              <w:drawing>
                                <wp:inline distT="0" distB="0" distL="0" distR="0" wp14:anchorId="7991E167" wp14:editId="6C812221">
                                  <wp:extent cx="3619500" cy="1809750"/>
                                  <wp:effectExtent l="0" t="0" r="0" b="0"/>
                                  <wp:docPr id="13" name="Picture 13" descr="C:\Users\Darren\Desktop\New Photos\s07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7074.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1111" t="16674" b="19806"/>
                                          <a:stretch/>
                                        </pic:blipFill>
                                        <pic:spPr bwMode="auto">
                                          <a:xfrm>
                                            <a:off x="0" y="0"/>
                                            <a:ext cx="3626088" cy="181304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25.5pt;margin-top:4.8pt;width:321.7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hSvgIAAMM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" filled="f" stroked="f" strokecolor="#548dd4">
                <v:textbox>
                  <w:txbxContent>
                    <w:p w:rsidR="00706C37" w:rsidRDefault="00706C37">
                      <w:r>
                        <w:rPr>
                          <w:noProof/>
                          <w:lang w:bidi="ar-SA"/>
                        </w:rPr>
                        <w:drawing>
                          <wp:inline distT="0" distB="0" distL="0" distR="0" wp14:anchorId="7991E167" wp14:editId="6C812221">
                            <wp:extent cx="3619500" cy="1809750"/>
                            <wp:effectExtent l="0" t="0" r="0" b="0"/>
                            <wp:docPr id="13" name="Picture 13" descr="C:\Users\Darren\Desktop\New Photos\s07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Desktop\New Photos\s07074.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1111" t="16674" b="19806"/>
                                    <a:stretch/>
                                  </pic:blipFill>
                                  <pic:spPr bwMode="auto">
                                    <a:xfrm>
                                      <a:off x="0" y="0"/>
                                      <a:ext cx="3626088" cy="181304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81A27" w:rsidRPr="004504C5" w:rsidRDefault="00381A27"/>
    <w:p w:rsidR="00381A27" w:rsidRPr="004504C5" w:rsidRDefault="00381A27"/>
    <w:p w:rsidR="00381A27" w:rsidRPr="004504C5" w:rsidRDefault="00381A27"/>
    <w:p w:rsidR="00381A27" w:rsidRPr="004504C5" w:rsidRDefault="00381A27">
      <w:pPr>
        <w:sectPr w:rsidR="00381A27" w:rsidRPr="004504C5">
          <w:type w:val="continuous"/>
          <w:pgSz w:w="12240" w:h="15840" w:code="1"/>
          <w:pgMar w:top="1440" w:right="1440" w:bottom="1440" w:left="1440" w:header="720" w:footer="720" w:gutter="0"/>
          <w:pgNumType w:start="1"/>
          <w:cols w:space="720"/>
          <w:formProt w:val="0"/>
          <w:vAlign w:val="center"/>
          <w:docGrid w:linePitch="360"/>
        </w:sectPr>
      </w:pPr>
    </w:p>
    <w:p w:rsidR="00381A27" w:rsidRPr="004504C5" w:rsidRDefault="00381A27">
      <w:pPr>
        <w:pStyle w:val="Title"/>
        <w:rPr>
          <w:rStyle w:val="BookTitle"/>
          <w:rFonts w:ascii="Calibri" w:hAnsi="Calibri" w:cs="Times New Roman"/>
          <w:color w:val="auto"/>
          <w:kern w:val="0"/>
          <w:sz w:val="22"/>
          <w:szCs w:val="22"/>
          <w:lang w:bidi="en-US"/>
        </w:rPr>
      </w:pPr>
      <w:r w:rsidRPr="004504C5">
        <w:rPr>
          <w:rStyle w:val="BookTitle"/>
        </w:rPr>
        <w:lastRenderedPageBreak/>
        <w:t>Table of Contents</w:t>
      </w:r>
    </w:p>
    <w:p w:rsidR="00381A27" w:rsidRPr="004504C5" w:rsidRDefault="00381A27"/>
    <w:p w:rsidR="00706C37" w:rsidRDefault="00ED2F08">
      <w:pPr>
        <w:pStyle w:val="TOC1"/>
        <w:tabs>
          <w:tab w:val="right" w:leader="dot" w:pos="9350"/>
        </w:tabs>
        <w:rPr>
          <w:rFonts w:asciiTheme="minorHAnsi" w:eastAsiaTheme="minorEastAsia" w:hAnsiTheme="minorHAnsi" w:cstheme="minorBidi"/>
          <w:b w:val="0"/>
          <w:bCs w:val="0"/>
          <w:noProof/>
          <w:szCs w:val="22"/>
          <w:lang w:bidi="ar-SA"/>
        </w:rPr>
      </w:pPr>
      <w:r w:rsidRPr="004504C5">
        <w:fldChar w:fldCharType="begin"/>
      </w:r>
      <w:r w:rsidR="00381A27" w:rsidRPr="004504C5">
        <w:instrText xml:space="preserve"> TOC \o "1-3" \h \z \u </w:instrText>
      </w:r>
      <w:r w:rsidRPr="004504C5">
        <w:fldChar w:fldCharType="separate"/>
      </w:r>
      <w:hyperlink w:anchor="_Toc366072582" w:history="1">
        <w:r w:rsidR="00706C37" w:rsidRPr="008D5FD9">
          <w:rPr>
            <w:rStyle w:val="Hyperlink"/>
            <w:noProof/>
          </w:rPr>
          <w:t>Preface</w:t>
        </w:r>
        <w:r w:rsidR="00706C37">
          <w:rPr>
            <w:noProof/>
            <w:webHidden/>
          </w:rPr>
          <w:tab/>
        </w:r>
        <w:r w:rsidR="00706C37">
          <w:rPr>
            <w:noProof/>
            <w:webHidden/>
          </w:rPr>
          <w:fldChar w:fldCharType="begin"/>
        </w:r>
        <w:r w:rsidR="00706C37">
          <w:rPr>
            <w:noProof/>
            <w:webHidden/>
          </w:rPr>
          <w:instrText xml:space="preserve"> PAGEREF _Toc366072582 \h </w:instrText>
        </w:r>
        <w:r w:rsidR="00706C37">
          <w:rPr>
            <w:noProof/>
            <w:webHidden/>
          </w:rPr>
        </w:r>
        <w:r w:rsidR="00706C37">
          <w:rPr>
            <w:noProof/>
            <w:webHidden/>
          </w:rPr>
          <w:fldChar w:fldCharType="separate"/>
        </w:r>
        <w:r w:rsidR="00706C37">
          <w:rPr>
            <w:noProof/>
            <w:webHidden/>
          </w:rPr>
          <w:t>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3" w:history="1">
        <w:r w:rsidR="00706C37" w:rsidRPr="008D5FD9">
          <w:rPr>
            <w:rStyle w:val="Hyperlink"/>
            <w:noProof/>
            <w:lang w:eastAsia="zh-TW"/>
          </w:rPr>
          <w:t>What is Courseware?</w:t>
        </w:r>
        <w:r w:rsidR="00706C37">
          <w:rPr>
            <w:noProof/>
            <w:webHidden/>
          </w:rPr>
          <w:tab/>
        </w:r>
        <w:r w:rsidR="00706C37">
          <w:rPr>
            <w:noProof/>
            <w:webHidden/>
          </w:rPr>
          <w:fldChar w:fldCharType="begin"/>
        </w:r>
        <w:r w:rsidR="00706C37">
          <w:rPr>
            <w:noProof/>
            <w:webHidden/>
          </w:rPr>
          <w:instrText xml:space="preserve"> PAGEREF _Toc366072583 \h </w:instrText>
        </w:r>
        <w:r w:rsidR="00706C37">
          <w:rPr>
            <w:noProof/>
            <w:webHidden/>
          </w:rPr>
        </w:r>
        <w:r w:rsidR="00706C37">
          <w:rPr>
            <w:noProof/>
            <w:webHidden/>
          </w:rPr>
          <w:fldChar w:fldCharType="separate"/>
        </w:r>
        <w:r w:rsidR="00706C37">
          <w:rPr>
            <w:noProof/>
            <w:webHidden/>
          </w:rPr>
          <w:t>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4" w:history="1">
        <w:r w:rsidR="00706C37" w:rsidRPr="008D5FD9">
          <w:rPr>
            <w:rStyle w:val="Hyperlink"/>
            <w:noProof/>
            <w:lang w:eastAsia="zh-TW"/>
          </w:rPr>
          <w:t>How Do I Customize My Course?</w:t>
        </w:r>
        <w:r w:rsidR="00706C37">
          <w:rPr>
            <w:noProof/>
            <w:webHidden/>
          </w:rPr>
          <w:tab/>
        </w:r>
        <w:r w:rsidR="00706C37">
          <w:rPr>
            <w:noProof/>
            <w:webHidden/>
          </w:rPr>
          <w:fldChar w:fldCharType="begin"/>
        </w:r>
        <w:r w:rsidR="00706C37">
          <w:rPr>
            <w:noProof/>
            <w:webHidden/>
          </w:rPr>
          <w:instrText xml:space="preserve"> PAGEREF _Toc366072584 \h </w:instrText>
        </w:r>
        <w:r w:rsidR="00706C37">
          <w:rPr>
            <w:noProof/>
            <w:webHidden/>
          </w:rPr>
        </w:r>
        <w:r w:rsidR="00706C37">
          <w:rPr>
            <w:noProof/>
            <w:webHidden/>
          </w:rPr>
          <w:fldChar w:fldCharType="separate"/>
        </w:r>
        <w:r w:rsidR="00706C37">
          <w:rPr>
            <w:noProof/>
            <w:webHidden/>
          </w:rPr>
          <w:t>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5" w:history="1">
        <w:r w:rsidR="00706C37" w:rsidRPr="008D5FD9">
          <w:rPr>
            <w:rStyle w:val="Hyperlink"/>
            <w:noProof/>
            <w:lang w:eastAsia="zh-TW"/>
          </w:rPr>
          <w:t>Materials Required</w:t>
        </w:r>
        <w:r w:rsidR="00706C37">
          <w:rPr>
            <w:noProof/>
            <w:webHidden/>
          </w:rPr>
          <w:tab/>
        </w:r>
        <w:r w:rsidR="00706C37">
          <w:rPr>
            <w:noProof/>
            <w:webHidden/>
          </w:rPr>
          <w:fldChar w:fldCharType="begin"/>
        </w:r>
        <w:r w:rsidR="00706C37">
          <w:rPr>
            <w:noProof/>
            <w:webHidden/>
          </w:rPr>
          <w:instrText xml:space="preserve"> PAGEREF _Toc366072585 \h </w:instrText>
        </w:r>
        <w:r w:rsidR="00706C37">
          <w:rPr>
            <w:noProof/>
            <w:webHidden/>
          </w:rPr>
        </w:r>
        <w:r w:rsidR="00706C37">
          <w:rPr>
            <w:noProof/>
            <w:webHidden/>
          </w:rPr>
          <w:fldChar w:fldCharType="separate"/>
        </w:r>
        <w:r w:rsidR="00706C37">
          <w:rPr>
            <w:noProof/>
            <w:webHidden/>
          </w:rPr>
          <w:t>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6" w:history="1">
        <w:r w:rsidR="00706C37" w:rsidRPr="008D5FD9">
          <w:rPr>
            <w:rStyle w:val="Hyperlink"/>
            <w:noProof/>
            <w:lang w:eastAsia="zh-TW"/>
          </w:rPr>
          <w:t>Maximizing Your Training Power</w:t>
        </w:r>
        <w:r w:rsidR="00706C37">
          <w:rPr>
            <w:noProof/>
            <w:webHidden/>
          </w:rPr>
          <w:tab/>
        </w:r>
        <w:r w:rsidR="00706C37">
          <w:rPr>
            <w:noProof/>
            <w:webHidden/>
          </w:rPr>
          <w:fldChar w:fldCharType="begin"/>
        </w:r>
        <w:r w:rsidR="00706C37">
          <w:rPr>
            <w:noProof/>
            <w:webHidden/>
          </w:rPr>
          <w:instrText xml:space="preserve"> PAGEREF _Toc366072586 \h </w:instrText>
        </w:r>
        <w:r w:rsidR="00706C37">
          <w:rPr>
            <w:noProof/>
            <w:webHidden/>
          </w:rPr>
        </w:r>
        <w:r w:rsidR="00706C37">
          <w:rPr>
            <w:noProof/>
            <w:webHidden/>
          </w:rPr>
          <w:fldChar w:fldCharType="separate"/>
        </w:r>
        <w:r w:rsidR="00706C37">
          <w:rPr>
            <w:noProof/>
            <w:webHidden/>
          </w:rPr>
          <w:t>9</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587" w:history="1">
        <w:r w:rsidR="00706C37" w:rsidRPr="008D5FD9">
          <w:rPr>
            <w:rStyle w:val="Hyperlink"/>
            <w:noProof/>
            <w:lang w:eastAsia="zh-TW"/>
          </w:rPr>
          <w:t>Module One: Getting Started</w:t>
        </w:r>
        <w:r w:rsidR="00706C37">
          <w:rPr>
            <w:noProof/>
            <w:webHidden/>
          </w:rPr>
          <w:tab/>
        </w:r>
        <w:r w:rsidR="00706C37">
          <w:rPr>
            <w:noProof/>
            <w:webHidden/>
          </w:rPr>
          <w:fldChar w:fldCharType="begin"/>
        </w:r>
        <w:r w:rsidR="00706C37">
          <w:rPr>
            <w:noProof/>
            <w:webHidden/>
          </w:rPr>
          <w:instrText xml:space="preserve"> PAGEREF _Toc366072587 \h </w:instrText>
        </w:r>
        <w:r w:rsidR="00706C37">
          <w:rPr>
            <w:noProof/>
            <w:webHidden/>
          </w:rPr>
        </w:r>
        <w:r w:rsidR="00706C37">
          <w:rPr>
            <w:noProof/>
            <w:webHidden/>
          </w:rPr>
          <w:fldChar w:fldCharType="separate"/>
        </w:r>
        <w:r w:rsidR="00706C37">
          <w:rPr>
            <w:noProof/>
            <w:webHidden/>
          </w:rPr>
          <w:t>11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8" w:history="1">
        <w:r w:rsidR="00706C37" w:rsidRPr="008D5FD9">
          <w:rPr>
            <w:rStyle w:val="Hyperlink"/>
            <w:noProof/>
          </w:rPr>
          <w:t>Housekeeping Items</w:t>
        </w:r>
        <w:r w:rsidR="00706C37">
          <w:rPr>
            <w:noProof/>
            <w:webHidden/>
          </w:rPr>
          <w:tab/>
        </w:r>
        <w:r w:rsidR="00706C37">
          <w:rPr>
            <w:noProof/>
            <w:webHidden/>
          </w:rPr>
          <w:fldChar w:fldCharType="begin"/>
        </w:r>
        <w:r w:rsidR="00706C37">
          <w:rPr>
            <w:noProof/>
            <w:webHidden/>
          </w:rPr>
          <w:instrText xml:space="preserve"> PAGEREF _Toc366072588 \h </w:instrText>
        </w:r>
        <w:r w:rsidR="00706C37">
          <w:rPr>
            <w:noProof/>
            <w:webHidden/>
          </w:rPr>
        </w:r>
        <w:r w:rsidR="00706C37">
          <w:rPr>
            <w:noProof/>
            <w:webHidden/>
          </w:rPr>
          <w:fldChar w:fldCharType="separate"/>
        </w:r>
        <w:r w:rsidR="00706C37">
          <w:rPr>
            <w:noProof/>
            <w:webHidden/>
          </w:rPr>
          <w:t>11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89" w:history="1">
        <w:r w:rsidR="00706C37" w:rsidRPr="008D5FD9">
          <w:rPr>
            <w:rStyle w:val="Hyperlink"/>
            <w:noProof/>
          </w:rPr>
          <w:t>The Parking Lot</w:t>
        </w:r>
        <w:r w:rsidR="00706C37">
          <w:rPr>
            <w:noProof/>
            <w:webHidden/>
          </w:rPr>
          <w:tab/>
        </w:r>
        <w:r w:rsidR="00706C37">
          <w:rPr>
            <w:noProof/>
            <w:webHidden/>
          </w:rPr>
          <w:fldChar w:fldCharType="begin"/>
        </w:r>
        <w:r w:rsidR="00706C37">
          <w:rPr>
            <w:noProof/>
            <w:webHidden/>
          </w:rPr>
          <w:instrText xml:space="preserve"> PAGEREF _Toc366072589 \h </w:instrText>
        </w:r>
        <w:r w:rsidR="00706C37">
          <w:rPr>
            <w:noProof/>
            <w:webHidden/>
          </w:rPr>
        </w:r>
        <w:r w:rsidR="00706C37">
          <w:rPr>
            <w:noProof/>
            <w:webHidden/>
          </w:rPr>
          <w:fldChar w:fldCharType="separate"/>
        </w:r>
        <w:r w:rsidR="00706C37">
          <w:rPr>
            <w:noProof/>
            <w:webHidden/>
          </w:rPr>
          <w:t>12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0" w:history="1">
        <w:r w:rsidR="00706C37" w:rsidRPr="008D5FD9">
          <w:rPr>
            <w:rStyle w:val="Hyperlink"/>
            <w:noProof/>
          </w:rPr>
          <w:t>Workshop Objectives</w:t>
        </w:r>
        <w:r w:rsidR="00706C37">
          <w:rPr>
            <w:noProof/>
            <w:webHidden/>
          </w:rPr>
          <w:tab/>
        </w:r>
        <w:r w:rsidR="00706C37">
          <w:rPr>
            <w:noProof/>
            <w:webHidden/>
          </w:rPr>
          <w:fldChar w:fldCharType="begin"/>
        </w:r>
        <w:r w:rsidR="00706C37">
          <w:rPr>
            <w:noProof/>
            <w:webHidden/>
          </w:rPr>
          <w:instrText xml:space="preserve"> PAGEREF _Toc366072590 \h </w:instrText>
        </w:r>
        <w:r w:rsidR="00706C37">
          <w:rPr>
            <w:noProof/>
            <w:webHidden/>
          </w:rPr>
        </w:r>
        <w:r w:rsidR="00706C37">
          <w:rPr>
            <w:noProof/>
            <w:webHidden/>
          </w:rPr>
          <w:fldChar w:fldCharType="separate"/>
        </w:r>
        <w:r w:rsidR="00706C37">
          <w:rPr>
            <w:noProof/>
            <w:webHidden/>
          </w:rPr>
          <w:t>12</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591" w:history="1">
        <w:r w:rsidR="00706C37" w:rsidRPr="008D5FD9">
          <w:rPr>
            <w:rStyle w:val="Hyperlink"/>
            <w:noProof/>
            <w:lang w:eastAsia="zh-TW"/>
          </w:rPr>
          <w:t>Module Two: Identifying Hazards and Risks</w:t>
        </w:r>
        <w:r w:rsidR="00706C37">
          <w:rPr>
            <w:noProof/>
            <w:webHidden/>
          </w:rPr>
          <w:tab/>
        </w:r>
        <w:r w:rsidR="00706C37">
          <w:rPr>
            <w:noProof/>
            <w:webHidden/>
          </w:rPr>
          <w:fldChar w:fldCharType="begin"/>
        </w:r>
        <w:r w:rsidR="00706C37">
          <w:rPr>
            <w:noProof/>
            <w:webHidden/>
          </w:rPr>
          <w:instrText xml:space="preserve"> PAGEREF _Toc366072591 \h </w:instrText>
        </w:r>
        <w:r w:rsidR="00706C37">
          <w:rPr>
            <w:noProof/>
            <w:webHidden/>
          </w:rPr>
        </w:r>
        <w:r w:rsidR="00706C37">
          <w:rPr>
            <w:noProof/>
            <w:webHidden/>
          </w:rPr>
          <w:fldChar w:fldCharType="separate"/>
        </w:r>
        <w:r w:rsidR="00706C37">
          <w:rPr>
            <w:noProof/>
            <w:webHidden/>
          </w:rPr>
          <w:t>13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2" w:history="1">
        <w:r w:rsidR="00706C37" w:rsidRPr="008D5FD9">
          <w:rPr>
            <w:rStyle w:val="Hyperlink"/>
            <w:noProof/>
          </w:rPr>
          <w:t>What Is a Hazard?</w:t>
        </w:r>
        <w:r w:rsidR="00706C37">
          <w:rPr>
            <w:noProof/>
            <w:webHidden/>
          </w:rPr>
          <w:tab/>
        </w:r>
        <w:r w:rsidR="00706C37">
          <w:rPr>
            <w:noProof/>
            <w:webHidden/>
          </w:rPr>
          <w:fldChar w:fldCharType="begin"/>
        </w:r>
        <w:r w:rsidR="00706C37">
          <w:rPr>
            <w:noProof/>
            <w:webHidden/>
          </w:rPr>
          <w:instrText xml:space="preserve"> PAGEREF _Toc366072592 \h </w:instrText>
        </w:r>
        <w:r w:rsidR="00706C37">
          <w:rPr>
            <w:noProof/>
            <w:webHidden/>
          </w:rPr>
        </w:r>
        <w:r w:rsidR="00706C37">
          <w:rPr>
            <w:noProof/>
            <w:webHidden/>
          </w:rPr>
          <w:fldChar w:fldCharType="separate"/>
        </w:r>
        <w:r w:rsidR="00706C37">
          <w:rPr>
            <w:noProof/>
            <w:webHidden/>
          </w:rPr>
          <w:t>13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3" w:history="1">
        <w:r w:rsidR="00706C37" w:rsidRPr="008D5FD9">
          <w:rPr>
            <w:rStyle w:val="Hyperlink"/>
            <w:noProof/>
          </w:rPr>
          <w:t>What Is a Risk?</w:t>
        </w:r>
        <w:r w:rsidR="00706C37">
          <w:rPr>
            <w:noProof/>
            <w:webHidden/>
          </w:rPr>
          <w:tab/>
        </w:r>
        <w:r w:rsidR="00706C37">
          <w:rPr>
            <w:noProof/>
            <w:webHidden/>
          </w:rPr>
          <w:fldChar w:fldCharType="begin"/>
        </w:r>
        <w:r w:rsidR="00706C37">
          <w:rPr>
            <w:noProof/>
            <w:webHidden/>
          </w:rPr>
          <w:instrText xml:space="preserve"> PAGEREF _Toc366072593 \h </w:instrText>
        </w:r>
        <w:r w:rsidR="00706C37">
          <w:rPr>
            <w:noProof/>
            <w:webHidden/>
          </w:rPr>
        </w:r>
        <w:r w:rsidR="00706C37">
          <w:rPr>
            <w:noProof/>
            <w:webHidden/>
          </w:rPr>
          <w:fldChar w:fldCharType="separate"/>
        </w:r>
        <w:r w:rsidR="00706C37">
          <w:rPr>
            <w:noProof/>
            <w:webHidden/>
          </w:rPr>
          <w:t>14</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4" w:history="1">
        <w:r w:rsidR="00706C37" w:rsidRPr="008D5FD9">
          <w:rPr>
            <w:rStyle w:val="Hyperlink"/>
            <w:noProof/>
          </w:rPr>
          <w:t>Consult with Employees</w:t>
        </w:r>
        <w:r w:rsidR="00706C37">
          <w:rPr>
            <w:noProof/>
            <w:webHidden/>
          </w:rPr>
          <w:tab/>
        </w:r>
        <w:r w:rsidR="00706C37">
          <w:rPr>
            <w:noProof/>
            <w:webHidden/>
          </w:rPr>
          <w:fldChar w:fldCharType="begin"/>
        </w:r>
        <w:r w:rsidR="00706C37">
          <w:rPr>
            <w:noProof/>
            <w:webHidden/>
          </w:rPr>
          <w:instrText xml:space="preserve"> PAGEREF _Toc366072594 \h </w:instrText>
        </w:r>
        <w:r w:rsidR="00706C37">
          <w:rPr>
            <w:noProof/>
            <w:webHidden/>
          </w:rPr>
        </w:r>
        <w:r w:rsidR="00706C37">
          <w:rPr>
            <w:noProof/>
            <w:webHidden/>
          </w:rPr>
          <w:fldChar w:fldCharType="separate"/>
        </w:r>
        <w:r w:rsidR="00706C37">
          <w:rPr>
            <w:noProof/>
            <w:webHidden/>
          </w:rPr>
          <w:t>15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5" w:history="1">
        <w:r w:rsidR="00706C37" w:rsidRPr="008D5FD9">
          <w:rPr>
            <w:rStyle w:val="Hyperlink"/>
            <w:noProof/>
          </w:rPr>
          <w:t>Likelihood Scale</w:t>
        </w:r>
        <w:r w:rsidR="00706C37">
          <w:rPr>
            <w:noProof/>
            <w:webHidden/>
          </w:rPr>
          <w:tab/>
        </w:r>
        <w:r w:rsidR="00706C37">
          <w:rPr>
            <w:noProof/>
            <w:webHidden/>
          </w:rPr>
          <w:fldChar w:fldCharType="begin"/>
        </w:r>
        <w:r w:rsidR="00706C37">
          <w:rPr>
            <w:noProof/>
            <w:webHidden/>
          </w:rPr>
          <w:instrText xml:space="preserve"> PAGEREF _Toc366072595 \h </w:instrText>
        </w:r>
        <w:r w:rsidR="00706C37">
          <w:rPr>
            <w:noProof/>
            <w:webHidden/>
          </w:rPr>
        </w:r>
        <w:r w:rsidR="00706C37">
          <w:rPr>
            <w:noProof/>
            <w:webHidden/>
          </w:rPr>
          <w:fldChar w:fldCharType="separate"/>
        </w:r>
        <w:r w:rsidR="00706C37">
          <w:rPr>
            <w:noProof/>
            <w:webHidden/>
          </w:rPr>
          <w:t>16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6"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_Toc366072596 \h </w:instrText>
        </w:r>
        <w:r w:rsidR="00706C37">
          <w:rPr>
            <w:noProof/>
            <w:webHidden/>
          </w:rPr>
        </w:r>
        <w:r w:rsidR="00706C37">
          <w:rPr>
            <w:noProof/>
            <w:webHidden/>
          </w:rPr>
          <w:fldChar w:fldCharType="separate"/>
        </w:r>
        <w:r w:rsidR="00706C37">
          <w:rPr>
            <w:noProof/>
            <w:webHidden/>
          </w:rPr>
          <w:t>17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7" w:history="1">
        <w:r w:rsidR="00706C37" w:rsidRPr="008D5FD9">
          <w:rPr>
            <w:rStyle w:val="Hyperlink"/>
            <w:noProof/>
          </w:rPr>
          <w:t>Module Two: Review Questions</w:t>
        </w:r>
        <w:r w:rsidR="00706C37">
          <w:rPr>
            <w:noProof/>
            <w:webHidden/>
          </w:rPr>
          <w:tab/>
        </w:r>
        <w:r w:rsidR="00706C37">
          <w:rPr>
            <w:noProof/>
            <w:webHidden/>
          </w:rPr>
          <w:fldChar w:fldCharType="begin"/>
        </w:r>
        <w:r w:rsidR="00706C37">
          <w:rPr>
            <w:noProof/>
            <w:webHidden/>
          </w:rPr>
          <w:instrText xml:space="preserve"> PAGEREF _Toc366072597 \h </w:instrText>
        </w:r>
        <w:r w:rsidR="00706C37">
          <w:rPr>
            <w:noProof/>
            <w:webHidden/>
          </w:rPr>
        </w:r>
        <w:r w:rsidR="00706C37">
          <w:rPr>
            <w:noProof/>
            <w:webHidden/>
          </w:rPr>
          <w:fldChar w:fldCharType="separate"/>
        </w:r>
        <w:r w:rsidR="00706C37">
          <w:rPr>
            <w:noProof/>
            <w:webHidden/>
          </w:rPr>
          <w:t>19</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598" w:history="1">
        <w:r w:rsidR="00706C37" w:rsidRPr="008D5FD9">
          <w:rPr>
            <w:rStyle w:val="Hyperlink"/>
            <w:noProof/>
            <w:lang w:eastAsia="zh-TW"/>
          </w:rPr>
          <w:t>Module Three: Seeking Out Problems Before They Happen (I)</w:t>
        </w:r>
        <w:r w:rsidR="00706C37">
          <w:rPr>
            <w:noProof/>
            <w:webHidden/>
          </w:rPr>
          <w:tab/>
        </w:r>
        <w:r w:rsidR="00706C37">
          <w:rPr>
            <w:noProof/>
            <w:webHidden/>
          </w:rPr>
          <w:fldChar w:fldCharType="begin"/>
        </w:r>
        <w:r w:rsidR="00706C37">
          <w:rPr>
            <w:noProof/>
            <w:webHidden/>
          </w:rPr>
          <w:instrText xml:space="preserve"> PAGEREF _Toc366072598 \h </w:instrText>
        </w:r>
        <w:r w:rsidR="00706C37">
          <w:rPr>
            <w:noProof/>
            <w:webHidden/>
          </w:rPr>
        </w:r>
        <w:r w:rsidR="00706C37">
          <w:rPr>
            <w:noProof/>
            <w:webHidden/>
          </w:rPr>
          <w:fldChar w:fldCharType="separate"/>
        </w:r>
        <w:r w:rsidR="00706C37">
          <w:rPr>
            <w:noProof/>
            <w:webHidden/>
          </w:rPr>
          <w:t>22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599" w:history="1">
        <w:r w:rsidR="00706C37" w:rsidRPr="008D5FD9">
          <w:rPr>
            <w:rStyle w:val="Hyperlink"/>
            <w:noProof/>
          </w:rPr>
          <w:t>Unique to Your Business</w:t>
        </w:r>
        <w:r w:rsidR="00706C37">
          <w:rPr>
            <w:noProof/>
            <w:webHidden/>
          </w:rPr>
          <w:tab/>
        </w:r>
        <w:r w:rsidR="00706C37">
          <w:rPr>
            <w:noProof/>
            <w:webHidden/>
          </w:rPr>
          <w:fldChar w:fldCharType="begin"/>
        </w:r>
        <w:r w:rsidR="00706C37">
          <w:rPr>
            <w:noProof/>
            <w:webHidden/>
          </w:rPr>
          <w:instrText xml:space="preserve"> PAGEREF _Toc366072599 \h </w:instrText>
        </w:r>
        <w:r w:rsidR="00706C37">
          <w:rPr>
            <w:noProof/>
            <w:webHidden/>
          </w:rPr>
        </w:r>
        <w:r w:rsidR="00706C37">
          <w:rPr>
            <w:noProof/>
            <w:webHidden/>
          </w:rPr>
          <w:fldChar w:fldCharType="separate"/>
        </w:r>
        <w:r w:rsidR="00706C37">
          <w:rPr>
            <w:noProof/>
            <w:webHidden/>
          </w:rPr>
          <w:t>22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0" w:history="1">
        <w:r w:rsidR="00706C37" w:rsidRPr="008D5FD9">
          <w:rPr>
            <w:rStyle w:val="Hyperlink"/>
            <w:noProof/>
          </w:rPr>
          <w:t>Walk Around</w:t>
        </w:r>
        <w:r w:rsidR="00706C37">
          <w:rPr>
            <w:noProof/>
            <w:webHidden/>
          </w:rPr>
          <w:tab/>
        </w:r>
        <w:r w:rsidR="00706C37">
          <w:rPr>
            <w:noProof/>
            <w:webHidden/>
          </w:rPr>
          <w:fldChar w:fldCharType="begin"/>
        </w:r>
        <w:r w:rsidR="00706C37">
          <w:rPr>
            <w:noProof/>
            <w:webHidden/>
          </w:rPr>
          <w:instrText xml:space="preserve"> PAGEREF _Toc366072600 \h </w:instrText>
        </w:r>
        <w:r w:rsidR="00706C37">
          <w:rPr>
            <w:noProof/>
            <w:webHidden/>
          </w:rPr>
        </w:r>
        <w:r w:rsidR="00706C37">
          <w:rPr>
            <w:noProof/>
            <w:webHidden/>
          </w:rPr>
          <w:fldChar w:fldCharType="separate"/>
        </w:r>
        <w:r w:rsidR="00706C37">
          <w:rPr>
            <w:noProof/>
            <w:webHidden/>
          </w:rPr>
          <w:t>23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1" w:history="1">
        <w:r w:rsidR="00706C37" w:rsidRPr="008D5FD9">
          <w:rPr>
            <w:rStyle w:val="Hyperlink"/>
            <w:noProof/>
          </w:rPr>
          <w:t>Long Term and Short Term</w:t>
        </w:r>
        <w:r w:rsidR="00706C37">
          <w:rPr>
            <w:noProof/>
            <w:webHidden/>
          </w:rPr>
          <w:tab/>
        </w:r>
        <w:r w:rsidR="00706C37">
          <w:rPr>
            <w:noProof/>
            <w:webHidden/>
          </w:rPr>
          <w:fldChar w:fldCharType="begin"/>
        </w:r>
        <w:r w:rsidR="00706C37">
          <w:rPr>
            <w:noProof/>
            <w:webHidden/>
          </w:rPr>
          <w:instrText xml:space="preserve"> PAGEREF _Toc366072601 \h </w:instrText>
        </w:r>
        <w:r w:rsidR="00706C37">
          <w:rPr>
            <w:noProof/>
            <w:webHidden/>
          </w:rPr>
        </w:r>
        <w:r w:rsidR="00706C37">
          <w:rPr>
            <w:noProof/>
            <w:webHidden/>
          </w:rPr>
          <w:fldChar w:fldCharType="separate"/>
        </w:r>
        <w:r w:rsidR="00706C37">
          <w:rPr>
            <w:noProof/>
            <w:webHidden/>
          </w:rPr>
          <w:t>24</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2" w:history="1">
        <w:r w:rsidR="00706C37" w:rsidRPr="008D5FD9">
          <w:rPr>
            <w:rStyle w:val="Hyperlink"/>
            <w:noProof/>
          </w:rPr>
          <w:t>Common Issues</w:t>
        </w:r>
        <w:r w:rsidR="00706C37">
          <w:rPr>
            <w:noProof/>
            <w:webHidden/>
          </w:rPr>
          <w:tab/>
        </w:r>
        <w:r w:rsidR="00706C37">
          <w:rPr>
            <w:noProof/>
            <w:webHidden/>
          </w:rPr>
          <w:fldChar w:fldCharType="begin"/>
        </w:r>
        <w:r w:rsidR="00706C37">
          <w:rPr>
            <w:noProof/>
            <w:webHidden/>
          </w:rPr>
          <w:instrText xml:space="preserve"> PAGEREF _Toc366072602 \h </w:instrText>
        </w:r>
        <w:r w:rsidR="00706C37">
          <w:rPr>
            <w:noProof/>
            <w:webHidden/>
          </w:rPr>
        </w:r>
        <w:r w:rsidR="00706C37">
          <w:rPr>
            <w:noProof/>
            <w:webHidden/>
          </w:rPr>
          <w:fldChar w:fldCharType="separate"/>
        </w:r>
        <w:r w:rsidR="00706C37">
          <w:rPr>
            <w:noProof/>
            <w:webHidden/>
          </w:rPr>
          <w:t>25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3"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_Toc366072603 \h </w:instrText>
        </w:r>
        <w:r w:rsidR="00706C37">
          <w:rPr>
            <w:noProof/>
            <w:webHidden/>
          </w:rPr>
        </w:r>
        <w:r w:rsidR="00706C37">
          <w:rPr>
            <w:noProof/>
            <w:webHidden/>
          </w:rPr>
          <w:fldChar w:fldCharType="separate"/>
        </w:r>
        <w:r w:rsidR="00706C37">
          <w:rPr>
            <w:noProof/>
            <w:webHidden/>
          </w:rPr>
          <w:t>26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4" w:history="1">
        <w:r w:rsidR="00706C37" w:rsidRPr="008D5FD9">
          <w:rPr>
            <w:rStyle w:val="Hyperlink"/>
            <w:noProof/>
          </w:rPr>
          <w:t>Module Three: Review Questions</w:t>
        </w:r>
        <w:r w:rsidR="00706C37">
          <w:rPr>
            <w:noProof/>
            <w:webHidden/>
          </w:rPr>
          <w:tab/>
        </w:r>
        <w:r w:rsidR="00706C37">
          <w:rPr>
            <w:noProof/>
            <w:webHidden/>
          </w:rPr>
          <w:fldChar w:fldCharType="begin"/>
        </w:r>
        <w:r w:rsidR="00706C37">
          <w:rPr>
            <w:noProof/>
            <w:webHidden/>
          </w:rPr>
          <w:instrText xml:space="preserve"> PAGEREF _Toc366072604 \h </w:instrText>
        </w:r>
        <w:r w:rsidR="00706C37">
          <w:rPr>
            <w:noProof/>
            <w:webHidden/>
          </w:rPr>
        </w:r>
        <w:r w:rsidR="00706C37">
          <w:rPr>
            <w:noProof/>
            <w:webHidden/>
          </w:rPr>
          <w:fldChar w:fldCharType="separate"/>
        </w:r>
        <w:r w:rsidR="00706C37">
          <w:rPr>
            <w:noProof/>
            <w:webHidden/>
          </w:rPr>
          <w:t>27</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05" w:history="1">
        <w:r w:rsidR="00706C37" w:rsidRPr="008D5FD9">
          <w:rPr>
            <w:rStyle w:val="Hyperlink"/>
            <w:noProof/>
            <w:lang w:eastAsia="zh-TW"/>
          </w:rPr>
          <w:t>Module Four: Seeking Out Problems Before They Happen (II)</w:t>
        </w:r>
        <w:r w:rsidR="00706C37">
          <w:rPr>
            <w:noProof/>
            <w:webHidden/>
          </w:rPr>
          <w:tab/>
        </w:r>
        <w:r w:rsidR="00706C37">
          <w:rPr>
            <w:noProof/>
            <w:webHidden/>
          </w:rPr>
          <w:fldChar w:fldCharType="begin"/>
        </w:r>
        <w:r w:rsidR="00706C37">
          <w:rPr>
            <w:noProof/>
            <w:webHidden/>
          </w:rPr>
          <w:instrText xml:space="preserve"> PAGEREF _Toc366072605 \h </w:instrText>
        </w:r>
        <w:r w:rsidR="00706C37">
          <w:rPr>
            <w:noProof/>
            <w:webHidden/>
          </w:rPr>
        </w:r>
        <w:r w:rsidR="00706C37">
          <w:rPr>
            <w:noProof/>
            <w:webHidden/>
          </w:rPr>
          <w:fldChar w:fldCharType="separate"/>
        </w:r>
        <w:r w:rsidR="00706C37">
          <w:rPr>
            <w:noProof/>
            <w:webHidden/>
          </w:rPr>
          <w:t>30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6" w:history="1">
        <w:r w:rsidR="00706C37" w:rsidRPr="008D5FD9">
          <w:rPr>
            <w:rStyle w:val="Hyperlink"/>
            <w:noProof/>
          </w:rPr>
          <w:t>Ask “What would happen if … ?”</w:t>
        </w:r>
        <w:r w:rsidR="00706C37">
          <w:rPr>
            <w:noProof/>
            <w:webHidden/>
          </w:rPr>
          <w:tab/>
        </w:r>
        <w:r w:rsidR="00706C37">
          <w:rPr>
            <w:noProof/>
            <w:webHidden/>
          </w:rPr>
          <w:fldChar w:fldCharType="begin"/>
        </w:r>
        <w:r w:rsidR="00706C37">
          <w:rPr>
            <w:noProof/>
            <w:webHidden/>
          </w:rPr>
          <w:instrText xml:space="preserve"> PAGEREF _Toc366072606 \h </w:instrText>
        </w:r>
        <w:r w:rsidR="00706C37">
          <w:rPr>
            <w:noProof/>
            <w:webHidden/>
          </w:rPr>
        </w:r>
        <w:r w:rsidR="00706C37">
          <w:rPr>
            <w:noProof/>
            <w:webHidden/>
          </w:rPr>
          <w:fldChar w:fldCharType="separate"/>
        </w:r>
        <w:r w:rsidR="00706C37">
          <w:rPr>
            <w:noProof/>
            <w:webHidden/>
          </w:rPr>
          <w:t>30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7" w:history="1">
        <w:r w:rsidR="00706C37" w:rsidRPr="008D5FD9">
          <w:rPr>
            <w:rStyle w:val="Hyperlink"/>
            <w:noProof/>
          </w:rPr>
          <w:t>External Events</w:t>
        </w:r>
        <w:r w:rsidR="00706C37">
          <w:rPr>
            <w:noProof/>
            <w:webHidden/>
          </w:rPr>
          <w:tab/>
        </w:r>
        <w:r w:rsidR="00706C37">
          <w:rPr>
            <w:noProof/>
            <w:webHidden/>
          </w:rPr>
          <w:fldChar w:fldCharType="begin"/>
        </w:r>
        <w:r w:rsidR="00706C37">
          <w:rPr>
            <w:noProof/>
            <w:webHidden/>
          </w:rPr>
          <w:instrText xml:space="preserve"> PAGEREF _Toc366072607 \h </w:instrText>
        </w:r>
        <w:r w:rsidR="00706C37">
          <w:rPr>
            <w:noProof/>
            <w:webHidden/>
          </w:rPr>
        </w:r>
        <w:r w:rsidR="00706C37">
          <w:rPr>
            <w:noProof/>
            <w:webHidden/>
          </w:rPr>
          <w:fldChar w:fldCharType="separate"/>
        </w:r>
        <w:r w:rsidR="00706C37">
          <w:rPr>
            <w:noProof/>
            <w:webHidden/>
          </w:rPr>
          <w:t>31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8" w:history="1">
        <w:r w:rsidR="00706C37" w:rsidRPr="008D5FD9">
          <w:rPr>
            <w:rStyle w:val="Hyperlink"/>
            <w:noProof/>
          </w:rPr>
          <w:t>Worst Case Scenarios</w:t>
        </w:r>
        <w:r w:rsidR="00706C37">
          <w:rPr>
            <w:noProof/>
            <w:webHidden/>
          </w:rPr>
          <w:tab/>
        </w:r>
        <w:r w:rsidR="00706C37">
          <w:rPr>
            <w:noProof/>
            <w:webHidden/>
          </w:rPr>
          <w:fldChar w:fldCharType="begin"/>
        </w:r>
        <w:r w:rsidR="00706C37">
          <w:rPr>
            <w:noProof/>
            <w:webHidden/>
          </w:rPr>
          <w:instrText xml:space="preserve"> PAGEREF _Toc366072608 \h </w:instrText>
        </w:r>
        <w:r w:rsidR="00706C37">
          <w:rPr>
            <w:noProof/>
            <w:webHidden/>
          </w:rPr>
        </w:r>
        <w:r w:rsidR="00706C37">
          <w:rPr>
            <w:noProof/>
            <w:webHidden/>
          </w:rPr>
          <w:fldChar w:fldCharType="separate"/>
        </w:r>
        <w:r w:rsidR="00706C37">
          <w:rPr>
            <w:noProof/>
            <w:webHidden/>
          </w:rPr>
          <w:t>32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09" w:history="1">
        <w:r w:rsidR="00706C37" w:rsidRPr="008D5FD9">
          <w:rPr>
            <w:rStyle w:val="Hyperlink"/>
            <w:noProof/>
          </w:rPr>
          <w:t>Consequence Scale</w:t>
        </w:r>
        <w:r w:rsidR="00706C37">
          <w:rPr>
            <w:noProof/>
            <w:webHidden/>
          </w:rPr>
          <w:tab/>
        </w:r>
        <w:r w:rsidR="00706C37">
          <w:rPr>
            <w:noProof/>
            <w:webHidden/>
          </w:rPr>
          <w:fldChar w:fldCharType="begin"/>
        </w:r>
        <w:r w:rsidR="00706C37">
          <w:rPr>
            <w:noProof/>
            <w:webHidden/>
          </w:rPr>
          <w:instrText xml:space="preserve"> PAGEREF _Toc366072609 \h </w:instrText>
        </w:r>
        <w:r w:rsidR="00706C37">
          <w:rPr>
            <w:noProof/>
            <w:webHidden/>
          </w:rPr>
        </w:r>
        <w:r w:rsidR="00706C37">
          <w:rPr>
            <w:noProof/>
            <w:webHidden/>
          </w:rPr>
          <w:fldChar w:fldCharType="separate"/>
        </w:r>
        <w:r w:rsidR="00706C37">
          <w:rPr>
            <w:noProof/>
            <w:webHidden/>
          </w:rPr>
          <w:t>33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0"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_Toc366072610 \h </w:instrText>
        </w:r>
        <w:r w:rsidR="00706C37">
          <w:rPr>
            <w:noProof/>
            <w:webHidden/>
          </w:rPr>
        </w:r>
        <w:r w:rsidR="00706C37">
          <w:rPr>
            <w:noProof/>
            <w:webHidden/>
          </w:rPr>
          <w:fldChar w:fldCharType="separate"/>
        </w:r>
        <w:r w:rsidR="00706C37">
          <w:rPr>
            <w:noProof/>
            <w:webHidden/>
          </w:rPr>
          <w:t>34</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1" w:history="1">
        <w:r w:rsidR="00706C37" w:rsidRPr="008D5FD9">
          <w:rPr>
            <w:rStyle w:val="Hyperlink"/>
            <w:noProof/>
          </w:rPr>
          <w:t>Module Four: Review Questions</w:t>
        </w:r>
        <w:r w:rsidR="00706C37">
          <w:rPr>
            <w:noProof/>
            <w:webHidden/>
          </w:rPr>
          <w:tab/>
        </w:r>
        <w:r w:rsidR="00706C37">
          <w:rPr>
            <w:noProof/>
            <w:webHidden/>
          </w:rPr>
          <w:fldChar w:fldCharType="begin"/>
        </w:r>
        <w:r w:rsidR="00706C37">
          <w:rPr>
            <w:noProof/>
            <w:webHidden/>
          </w:rPr>
          <w:instrText xml:space="preserve"> PAGEREF _Toc366072611 \h </w:instrText>
        </w:r>
        <w:r w:rsidR="00706C37">
          <w:rPr>
            <w:noProof/>
            <w:webHidden/>
          </w:rPr>
        </w:r>
        <w:r w:rsidR="00706C37">
          <w:rPr>
            <w:noProof/>
            <w:webHidden/>
          </w:rPr>
          <w:fldChar w:fldCharType="separate"/>
        </w:r>
        <w:r w:rsidR="00706C37">
          <w:rPr>
            <w:noProof/>
            <w:webHidden/>
          </w:rPr>
          <w:t>35</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12" w:history="1">
        <w:r w:rsidR="00706C37" w:rsidRPr="008D5FD9">
          <w:rPr>
            <w:rStyle w:val="Hyperlink"/>
            <w:noProof/>
            <w:lang w:eastAsia="zh-TW"/>
          </w:rPr>
          <w:t>Module Five: Everyone’s Responsibility</w:t>
        </w:r>
        <w:r w:rsidR="00706C37">
          <w:rPr>
            <w:noProof/>
            <w:webHidden/>
          </w:rPr>
          <w:tab/>
        </w:r>
        <w:r w:rsidR="00706C37">
          <w:rPr>
            <w:noProof/>
            <w:webHidden/>
          </w:rPr>
          <w:fldChar w:fldCharType="begin"/>
        </w:r>
        <w:r w:rsidR="00706C37">
          <w:rPr>
            <w:noProof/>
            <w:webHidden/>
          </w:rPr>
          <w:instrText xml:space="preserve"> PAGEREF _Toc366072612 \h </w:instrText>
        </w:r>
        <w:r w:rsidR="00706C37">
          <w:rPr>
            <w:noProof/>
            <w:webHidden/>
          </w:rPr>
        </w:r>
        <w:r w:rsidR="00706C37">
          <w:rPr>
            <w:noProof/>
            <w:webHidden/>
          </w:rPr>
          <w:fldChar w:fldCharType="separate"/>
        </w:r>
        <w:r w:rsidR="00706C37">
          <w:rPr>
            <w:noProof/>
            <w:webHidden/>
          </w:rPr>
          <w:t>38</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3" w:history="1">
        <w:r w:rsidR="00706C37" w:rsidRPr="008D5FD9">
          <w:rPr>
            <w:rStyle w:val="Hyperlink"/>
            <w:noProof/>
          </w:rPr>
          <w:t>See It, Report It!</w:t>
        </w:r>
        <w:r w:rsidR="00706C37">
          <w:rPr>
            <w:noProof/>
            <w:webHidden/>
          </w:rPr>
          <w:tab/>
        </w:r>
        <w:r w:rsidR="00706C37">
          <w:rPr>
            <w:noProof/>
            <w:webHidden/>
          </w:rPr>
          <w:fldChar w:fldCharType="begin"/>
        </w:r>
        <w:r w:rsidR="00706C37">
          <w:rPr>
            <w:noProof/>
            <w:webHidden/>
          </w:rPr>
          <w:instrText xml:space="preserve"> PAGEREF _Toc366072613 \h </w:instrText>
        </w:r>
        <w:r w:rsidR="00706C37">
          <w:rPr>
            <w:noProof/>
            <w:webHidden/>
          </w:rPr>
        </w:r>
        <w:r w:rsidR="00706C37">
          <w:rPr>
            <w:noProof/>
            <w:webHidden/>
          </w:rPr>
          <w:fldChar w:fldCharType="separate"/>
        </w:r>
        <w:r w:rsidR="00706C37">
          <w:rPr>
            <w:noProof/>
            <w:webHidden/>
          </w:rPr>
          <w:t>38</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4" w:history="1">
        <w:r w:rsidR="00706C37" w:rsidRPr="008D5FD9">
          <w:rPr>
            <w:rStyle w:val="Hyperlink"/>
            <w:noProof/>
          </w:rPr>
          <w:t>If It’s Not Safe, Don’t Do It</w:t>
        </w:r>
        <w:r w:rsidR="00706C37">
          <w:rPr>
            <w:noProof/>
            <w:webHidden/>
          </w:rPr>
          <w:tab/>
        </w:r>
        <w:r w:rsidR="00706C37">
          <w:rPr>
            <w:noProof/>
            <w:webHidden/>
          </w:rPr>
          <w:fldChar w:fldCharType="begin"/>
        </w:r>
        <w:r w:rsidR="00706C37">
          <w:rPr>
            <w:noProof/>
            <w:webHidden/>
          </w:rPr>
          <w:instrText xml:space="preserve"> PAGEREF _Toc366072614 \h </w:instrText>
        </w:r>
        <w:r w:rsidR="00706C37">
          <w:rPr>
            <w:noProof/>
            <w:webHidden/>
          </w:rPr>
        </w:r>
        <w:r w:rsidR="00706C37">
          <w:rPr>
            <w:noProof/>
            <w:webHidden/>
          </w:rPr>
          <w:fldChar w:fldCharType="separate"/>
        </w:r>
        <w:r w:rsidR="00706C37">
          <w:rPr>
            <w:noProof/>
            <w:webHidden/>
          </w:rPr>
          <w:t>39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5" w:history="1">
        <w:r w:rsidR="00706C37" w:rsidRPr="008D5FD9">
          <w:rPr>
            <w:rStyle w:val="Hyperlink"/>
            <w:noProof/>
          </w:rPr>
          <w:t>Take Appropriate Precautions</w:t>
        </w:r>
        <w:r w:rsidR="00706C37">
          <w:rPr>
            <w:noProof/>
            <w:webHidden/>
          </w:rPr>
          <w:tab/>
        </w:r>
        <w:r w:rsidR="00706C37">
          <w:rPr>
            <w:noProof/>
            <w:webHidden/>
          </w:rPr>
          <w:fldChar w:fldCharType="begin"/>
        </w:r>
        <w:r w:rsidR="00706C37">
          <w:rPr>
            <w:noProof/>
            <w:webHidden/>
          </w:rPr>
          <w:instrText xml:space="preserve"> PAGEREF _Toc366072615 \h </w:instrText>
        </w:r>
        <w:r w:rsidR="00706C37">
          <w:rPr>
            <w:noProof/>
            <w:webHidden/>
          </w:rPr>
        </w:r>
        <w:r w:rsidR="00706C37">
          <w:rPr>
            <w:noProof/>
            <w:webHidden/>
          </w:rPr>
          <w:fldChar w:fldCharType="separate"/>
        </w:r>
        <w:r w:rsidR="00706C37">
          <w:rPr>
            <w:noProof/>
            <w:webHidden/>
          </w:rPr>
          <w:t>40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6" w:history="1">
        <w:r w:rsidR="00706C37" w:rsidRPr="008D5FD9">
          <w:rPr>
            <w:rStyle w:val="Hyperlink"/>
            <w:noProof/>
          </w:rPr>
          <w:t>Communicating to the Organization</w:t>
        </w:r>
        <w:r w:rsidR="00706C37">
          <w:rPr>
            <w:noProof/>
            <w:webHidden/>
          </w:rPr>
          <w:tab/>
        </w:r>
        <w:r w:rsidR="00706C37">
          <w:rPr>
            <w:noProof/>
            <w:webHidden/>
          </w:rPr>
          <w:fldChar w:fldCharType="begin"/>
        </w:r>
        <w:r w:rsidR="00706C37">
          <w:rPr>
            <w:noProof/>
            <w:webHidden/>
          </w:rPr>
          <w:instrText xml:space="preserve"> PAGEREF _Toc366072616 \h </w:instrText>
        </w:r>
        <w:r w:rsidR="00706C37">
          <w:rPr>
            <w:noProof/>
            <w:webHidden/>
          </w:rPr>
        </w:r>
        <w:r w:rsidR="00706C37">
          <w:rPr>
            <w:noProof/>
            <w:webHidden/>
          </w:rPr>
          <w:fldChar w:fldCharType="separate"/>
        </w:r>
        <w:r w:rsidR="00706C37">
          <w:rPr>
            <w:noProof/>
            <w:webHidden/>
          </w:rPr>
          <w:t>41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7"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_Toc366072617 \h </w:instrText>
        </w:r>
        <w:r w:rsidR="00706C37">
          <w:rPr>
            <w:noProof/>
            <w:webHidden/>
          </w:rPr>
        </w:r>
        <w:r w:rsidR="00706C37">
          <w:rPr>
            <w:noProof/>
            <w:webHidden/>
          </w:rPr>
          <w:fldChar w:fldCharType="separate"/>
        </w:r>
        <w:r w:rsidR="00706C37">
          <w:rPr>
            <w:noProof/>
            <w:webHidden/>
          </w:rPr>
          <w:t>42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18" w:history="1">
        <w:r w:rsidR="00706C37" w:rsidRPr="008D5FD9">
          <w:rPr>
            <w:rStyle w:val="Hyperlink"/>
            <w:noProof/>
          </w:rPr>
          <w:t>Module Five: Review Questions</w:t>
        </w:r>
        <w:r w:rsidR="00706C37">
          <w:rPr>
            <w:noProof/>
            <w:webHidden/>
          </w:rPr>
          <w:tab/>
        </w:r>
        <w:r w:rsidR="00706C37">
          <w:rPr>
            <w:noProof/>
            <w:webHidden/>
          </w:rPr>
          <w:fldChar w:fldCharType="begin"/>
        </w:r>
        <w:r w:rsidR="00706C37">
          <w:rPr>
            <w:noProof/>
            <w:webHidden/>
          </w:rPr>
          <w:instrText xml:space="preserve"> PAGEREF _Toc366072618 \h </w:instrText>
        </w:r>
        <w:r w:rsidR="00706C37">
          <w:rPr>
            <w:noProof/>
            <w:webHidden/>
          </w:rPr>
        </w:r>
        <w:r w:rsidR="00706C37">
          <w:rPr>
            <w:noProof/>
            <w:webHidden/>
          </w:rPr>
          <w:fldChar w:fldCharType="separate"/>
        </w:r>
        <w:r w:rsidR="00706C37">
          <w:rPr>
            <w:noProof/>
            <w:webHidden/>
          </w:rPr>
          <w:t>43</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19" w:history="1">
        <w:r w:rsidR="00706C37" w:rsidRPr="008D5FD9">
          <w:rPr>
            <w:rStyle w:val="Hyperlink"/>
            <w:noProof/>
            <w:lang w:eastAsia="zh-TW"/>
          </w:rPr>
          <w:t>Module Six: Tracking and Updating Control Measures</w:t>
        </w:r>
        <w:r w:rsidR="00706C37">
          <w:rPr>
            <w:noProof/>
            <w:webHidden/>
          </w:rPr>
          <w:tab/>
        </w:r>
        <w:r w:rsidR="00706C37">
          <w:rPr>
            <w:noProof/>
            <w:webHidden/>
          </w:rPr>
          <w:fldChar w:fldCharType="begin"/>
        </w:r>
        <w:r w:rsidR="00706C37">
          <w:rPr>
            <w:noProof/>
            <w:webHidden/>
          </w:rPr>
          <w:instrText xml:space="preserve"> PAGEREF _Toc366072619 \h </w:instrText>
        </w:r>
        <w:r w:rsidR="00706C37">
          <w:rPr>
            <w:noProof/>
            <w:webHidden/>
          </w:rPr>
        </w:r>
        <w:r w:rsidR="00706C37">
          <w:rPr>
            <w:noProof/>
            <w:webHidden/>
          </w:rPr>
          <w:fldChar w:fldCharType="separate"/>
        </w:r>
        <w:r w:rsidR="00706C37">
          <w:rPr>
            <w:noProof/>
            <w:webHidden/>
          </w:rPr>
          <w:t>46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0" w:history="1">
        <w:r w:rsidR="00706C37" w:rsidRPr="008D5FD9">
          <w:rPr>
            <w:rStyle w:val="Hyperlink"/>
            <w:noProof/>
          </w:rPr>
          <w:t>What Is a Control Measure?</w:t>
        </w:r>
        <w:r w:rsidR="00706C37">
          <w:rPr>
            <w:noProof/>
            <w:webHidden/>
          </w:rPr>
          <w:tab/>
        </w:r>
        <w:r w:rsidR="00706C37">
          <w:rPr>
            <w:noProof/>
            <w:webHidden/>
          </w:rPr>
          <w:fldChar w:fldCharType="begin"/>
        </w:r>
        <w:r w:rsidR="00706C37">
          <w:rPr>
            <w:noProof/>
            <w:webHidden/>
          </w:rPr>
          <w:instrText xml:space="preserve"> PAGEREF _Toc366072620 \h </w:instrText>
        </w:r>
        <w:r w:rsidR="00706C37">
          <w:rPr>
            <w:noProof/>
            <w:webHidden/>
          </w:rPr>
        </w:r>
        <w:r w:rsidR="00706C37">
          <w:rPr>
            <w:noProof/>
            <w:webHidden/>
          </w:rPr>
          <w:fldChar w:fldCharType="separate"/>
        </w:r>
        <w:r w:rsidR="00706C37">
          <w:rPr>
            <w:noProof/>
            <w:webHidden/>
          </w:rPr>
          <w:t>46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1" w:history="1">
        <w:r w:rsidR="00706C37" w:rsidRPr="008D5FD9">
          <w:rPr>
            <w:rStyle w:val="Hyperlink"/>
            <w:noProof/>
          </w:rPr>
          <w:t>Your Business Procedures</w:t>
        </w:r>
        <w:r w:rsidR="00706C37">
          <w:rPr>
            <w:noProof/>
            <w:webHidden/>
          </w:rPr>
          <w:tab/>
        </w:r>
        <w:r w:rsidR="00706C37">
          <w:rPr>
            <w:noProof/>
            <w:webHidden/>
          </w:rPr>
          <w:fldChar w:fldCharType="begin"/>
        </w:r>
        <w:r w:rsidR="00706C37">
          <w:rPr>
            <w:noProof/>
            <w:webHidden/>
          </w:rPr>
          <w:instrText xml:space="preserve"> PAGEREF _Toc366072621 \h </w:instrText>
        </w:r>
        <w:r w:rsidR="00706C37">
          <w:rPr>
            <w:noProof/>
            <w:webHidden/>
          </w:rPr>
        </w:r>
        <w:r w:rsidR="00706C37">
          <w:rPr>
            <w:noProof/>
            <w:webHidden/>
          </w:rPr>
          <w:fldChar w:fldCharType="separate"/>
        </w:r>
        <w:r w:rsidR="00706C37">
          <w:rPr>
            <w:noProof/>
            <w:webHidden/>
          </w:rPr>
          <w:t>47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2" w:history="1">
        <w:r w:rsidR="00706C37" w:rsidRPr="008D5FD9">
          <w:rPr>
            <w:rStyle w:val="Hyperlink"/>
            <w:noProof/>
          </w:rPr>
          <w:t>Are They Adequate?</w:t>
        </w:r>
        <w:r w:rsidR="00706C37">
          <w:rPr>
            <w:noProof/>
            <w:webHidden/>
          </w:rPr>
          <w:tab/>
        </w:r>
        <w:r w:rsidR="00706C37">
          <w:rPr>
            <w:noProof/>
            <w:webHidden/>
          </w:rPr>
          <w:fldChar w:fldCharType="begin"/>
        </w:r>
        <w:r w:rsidR="00706C37">
          <w:rPr>
            <w:noProof/>
            <w:webHidden/>
          </w:rPr>
          <w:instrText xml:space="preserve"> PAGEREF _Toc366072622 \h </w:instrText>
        </w:r>
        <w:r w:rsidR="00706C37">
          <w:rPr>
            <w:noProof/>
            <w:webHidden/>
          </w:rPr>
        </w:r>
        <w:r w:rsidR="00706C37">
          <w:rPr>
            <w:noProof/>
            <w:webHidden/>
          </w:rPr>
          <w:fldChar w:fldCharType="separate"/>
        </w:r>
        <w:r w:rsidR="00706C37">
          <w:rPr>
            <w:noProof/>
            <w:webHidden/>
          </w:rPr>
          <w:t>48</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3" w:history="1">
        <w:r w:rsidR="00706C37" w:rsidRPr="008D5FD9">
          <w:rPr>
            <w:rStyle w:val="Hyperlink"/>
            <w:noProof/>
          </w:rPr>
          <w:t>Updating and Maintaining</w:t>
        </w:r>
        <w:r w:rsidR="00706C37">
          <w:rPr>
            <w:noProof/>
            <w:webHidden/>
          </w:rPr>
          <w:tab/>
        </w:r>
        <w:r w:rsidR="00706C37">
          <w:rPr>
            <w:noProof/>
            <w:webHidden/>
          </w:rPr>
          <w:fldChar w:fldCharType="begin"/>
        </w:r>
        <w:r w:rsidR="00706C37">
          <w:rPr>
            <w:noProof/>
            <w:webHidden/>
          </w:rPr>
          <w:instrText xml:space="preserve"> PAGEREF _Toc366072623 \h </w:instrText>
        </w:r>
        <w:r w:rsidR="00706C37">
          <w:rPr>
            <w:noProof/>
            <w:webHidden/>
          </w:rPr>
        </w:r>
        <w:r w:rsidR="00706C37">
          <w:rPr>
            <w:noProof/>
            <w:webHidden/>
          </w:rPr>
          <w:fldChar w:fldCharType="separate"/>
        </w:r>
        <w:r w:rsidR="00706C37">
          <w:rPr>
            <w:noProof/>
            <w:webHidden/>
          </w:rPr>
          <w:t>49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4"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_Toc366072624 \h </w:instrText>
        </w:r>
        <w:r w:rsidR="00706C37">
          <w:rPr>
            <w:noProof/>
            <w:webHidden/>
          </w:rPr>
        </w:r>
        <w:r w:rsidR="00706C37">
          <w:rPr>
            <w:noProof/>
            <w:webHidden/>
          </w:rPr>
          <w:fldChar w:fldCharType="separate"/>
        </w:r>
        <w:r w:rsidR="00706C37">
          <w:rPr>
            <w:noProof/>
            <w:webHidden/>
          </w:rPr>
          <w:t>50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5" w:history="1">
        <w:r w:rsidR="00706C37" w:rsidRPr="008D5FD9">
          <w:rPr>
            <w:rStyle w:val="Hyperlink"/>
            <w:noProof/>
          </w:rPr>
          <w:t>Module Six: Review Questions</w:t>
        </w:r>
        <w:r w:rsidR="00706C37">
          <w:rPr>
            <w:noProof/>
            <w:webHidden/>
          </w:rPr>
          <w:tab/>
        </w:r>
        <w:r w:rsidR="00706C37">
          <w:rPr>
            <w:noProof/>
            <w:webHidden/>
          </w:rPr>
          <w:fldChar w:fldCharType="begin"/>
        </w:r>
        <w:r w:rsidR="00706C37">
          <w:rPr>
            <w:noProof/>
            <w:webHidden/>
          </w:rPr>
          <w:instrText xml:space="preserve"> PAGEREF _Toc366072625 \h </w:instrText>
        </w:r>
        <w:r w:rsidR="00706C37">
          <w:rPr>
            <w:noProof/>
            <w:webHidden/>
          </w:rPr>
        </w:r>
        <w:r w:rsidR="00706C37">
          <w:rPr>
            <w:noProof/>
            <w:webHidden/>
          </w:rPr>
          <w:fldChar w:fldCharType="separate"/>
        </w:r>
        <w:r w:rsidR="00706C37">
          <w:rPr>
            <w:noProof/>
            <w:webHidden/>
          </w:rPr>
          <w:t>52</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26" w:history="1">
        <w:r w:rsidR="00706C37" w:rsidRPr="008D5FD9">
          <w:rPr>
            <w:rStyle w:val="Hyperlink"/>
            <w:noProof/>
            <w:lang w:eastAsia="zh-TW"/>
          </w:rPr>
          <w:t>Module Seven: Risk Management Techniques</w:t>
        </w:r>
        <w:r w:rsidR="00706C37">
          <w:rPr>
            <w:noProof/>
            <w:webHidden/>
          </w:rPr>
          <w:tab/>
        </w:r>
        <w:r w:rsidR="00706C37">
          <w:rPr>
            <w:noProof/>
            <w:webHidden/>
          </w:rPr>
          <w:fldChar w:fldCharType="begin"/>
        </w:r>
        <w:r w:rsidR="00706C37">
          <w:rPr>
            <w:noProof/>
            <w:webHidden/>
          </w:rPr>
          <w:instrText xml:space="preserve"> PAGEREF _Toc366072626 \h </w:instrText>
        </w:r>
        <w:r w:rsidR="00706C37">
          <w:rPr>
            <w:noProof/>
            <w:webHidden/>
          </w:rPr>
        </w:r>
        <w:r w:rsidR="00706C37">
          <w:rPr>
            <w:noProof/>
            <w:webHidden/>
          </w:rPr>
          <w:fldChar w:fldCharType="separate"/>
        </w:r>
        <w:r w:rsidR="00706C37">
          <w:rPr>
            <w:noProof/>
            <w:webHidden/>
          </w:rPr>
          <w:t>55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7" w:history="1">
        <w:r w:rsidR="00706C37" w:rsidRPr="008D5FD9">
          <w:rPr>
            <w:rStyle w:val="Hyperlink"/>
            <w:noProof/>
          </w:rPr>
          <w:t>Reduce the Risk</w:t>
        </w:r>
        <w:r w:rsidR="00706C37">
          <w:rPr>
            <w:noProof/>
            <w:webHidden/>
          </w:rPr>
          <w:tab/>
        </w:r>
        <w:r w:rsidR="00706C37">
          <w:rPr>
            <w:noProof/>
            <w:webHidden/>
          </w:rPr>
          <w:fldChar w:fldCharType="begin"/>
        </w:r>
        <w:r w:rsidR="00706C37">
          <w:rPr>
            <w:noProof/>
            <w:webHidden/>
          </w:rPr>
          <w:instrText xml:space="preserve"> PAGEREF _Toc366072627 \h </w:instrText>
        </w:r>
        <w:r w:rsidR="00706C37">
          <w:rPr>
            <w:noProof/>
            <w:webHidden/>
          </w:rPr>
        </w:r>
        <w:r w:rsidR="00706C37">
          <w:rPr>
            <w:noProof/>
            <w:webHidden/>
          </w:rPr>
          <w:fldChar w:fldCharType="separate"/>
        </w:r>
        <w:r w:rsidR="00706C37">
          <w:rPr>
            <w:noProof/>
            <w:webHidden/>
          </w:rPr>
          <w:t>55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8" w:history="1">
        <w:r w:rsidR="00706C37" w:rsidRPr="008D5FD9">
          <w:rPr>
            <w:rStyle w:val="Hyperlink"/>
            <w:noProof/>
          </w:rPr>
          <w:t>Transfer the Risk</w:t>
        </w:r>
        <w:r w:rsidR="00706C37">
          <w:rPr>
            <w:noProof/>
            <w:webHidden/>
          </w:rPr>
          <w:tab/>
        </w:r>
        <w:r w:rsidR="00706C37">
          <w:rPr>
            <w:noProof/>
            <w:webHidden/>
          </w:rPr>
          <w:fldChar w:fldCharType="begin"/>
        </w:r>
        <w:r w:rsidR="00706C37">
          <w:rPr>
            <w:noProof/>
            <w:webHidden/>
          </w:rPr>
          <w:instrText xml:space="preserve"> PAGEREF _Toc366072628 \h </w:instrText>
        </w:r>
        <w:r w:rsidR="00706C37">
          <w:rPr>
            <w:noProof/>
            <w:webHidden/>
          </w:rPr>
        </w:r>
        <w:r w:rsidR="00706C37">
          <w:rPr>
            <w:noProof/>
            <w:webHidden/>
          </w:rPr>
          <w:fldChar w:fldCharType="separate"/>
        </w:r>
        <w:r w:rsidR="00706C37">
          <w:rPr>
            <w:noProof/>
            <w:webHidden/>
          </w:rPr>
          <w:t>56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29" w:history="1">
        <w:r w:rsidR="00706C37" w:rsidRPr="008D5FD9">
          <w:rPr>
            <w:rStyle w:val="Hyperlink"/>
            <w:noProof/>
          </w:rPr>
          <w:t>Avoid the Risk</w:t>
        </w:r>
        <w:r w:rsidR="00706C37">
          <w:rPr>
            <w:noProof/>
            <w:webHidden/>
          </w:rPr>
          <w:tab/>
        </w:r>
        <w:r w:rsidR="00706C37">
          <w:rPr>
            <w:noProof/>
            <w:webHidden/>
          </w:rPr>
          <w:fldChar w:fldCharType="begin"/>
        </w:r>
        <w:r w:rsidR="00706C37">
          <w:rPr>
            <w:noProof/>
            <w:webHidden/>
          </w:rPr>
          <w:instrText xml:space="preserve"> PAGEREF _Toc366072629 \h </w:instrText>
        </w:r>
        <w:r w:rsidR="00706C37">
          <w:rPr>
            <w:noProof/>
            <w:webHidden/>
          </w:rPr>
        </w:r>
        <w:r w:rsidR="00706C37">
          <w:rPr>
            <w:noProof/>
            <w:webHidden/>
          </w:rPr>
          <w:fldChar w:fldCharType="separate"/>
        </w:r>
        <w:r w:rsidR="00706C37">
          <w:rPr>
            <w:noProof/>
            <w:webHidden/>
          </w:rPr>
          <w:t>57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0" w:history="1">
        <w:r w:rsidR="00706C37" w:rsidRPr="008D5FD9">
          <w:rPr>
            <w:rStyle w:val="Hyperlink"/>
            <w:noProof/>
          </w:rPr>
          <w:t>Accept the Risk</w:t>
        </w:r>
        <w:r w:rsidR="00706C37">
          <w:rPr>
            <w:noProof/>
            <w:webHidden/>
          </w:rPr>
          <w:tab/>
        </w:r>
        <w:r w:rsidR="00706C37">
          <w:rPr>
            <w:noProof/>
            <w:webHidden/>
          </w:rPr>
          <w:fldChar w:fldCharType="begin"/>
        </w:r>
        <w:r w:rsidR="00706C37">
          <w:rPr>
            <w:noProof/>
            <w:webHidden/>
          </w:rPr>
          <w:instrText xml:space="preserve"> PAGEREF _Toc366072630 \h </w:instrText>
        </w:r>
        <w:r w:rsidR="00706C37">
          <w:rPr>
            <w:noProof/>
            <w:webHidden/>
          </w:rPr>
        </w:r>
        <w:r w:rsidR="00706C37">
          <w:rPr>
            <w:noProof/>
            <w:webHidden/>
          </w:rPr>
          <w:fldChar w:fldCharType="separate"/>
        </w:r>
        <w:r w:rsidR="00706C37">
          <w:rPr>
            <w:noProof/>
            <w:webHidden/>
          </w:rPr>
          <w:t>58</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1"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_Toc366072631 \h </w:instrText>
        </w:r>
        <w:r w:rsidR="00706C37">
          <w:rPr>
            <w:noProof/>
            <w:webHidden/>
          </w:rPr>
        </w:r>
        <w:r w:rsidR="00706C37">
          <w:rPr>
            <w:noProof/>
            <w:webHidden/>
          </w:rPr>
          <w:fldChar w:fldCharType="separate"/>
        </w:r>
        <w:r w:rsidR="00706C37">
          <w:rPr>
            <w:noProof/>
            <w:webHidden/>
          </w:rPr>
          <w:t>59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2" w:history="1">
        <w:r w:rsidR="00706C37" w:rsidRPr="008D5FD9">
          <w:rPr>
            <w:rStyle w:val="Hyperlink"/>
            <w:noProof/>
          </w:rPr>
          <w:t>Module Seven: Review Questions</w:t>
        </w:r>
        <w:r w:rsidR="00706C37">
          <w:rPr>
            <w:noProof/>
            <w:webHidden/>
          </w:rPr>
          <w:tab/>
        </w:r>
        <w:r w:rsidR="00706C37">
          <w:rPr>
            <w:noProof/>
            <w:webHidden/>
          </w:rPr>
          <w:fldChar w:fldCharType="begin"/>
        </w:r>
        <w:r w:rsidR="00706C37">
          <w:rPr>
            <w:noProof/>
            <w:webHidden/>
          </w:rPr>
          <w:instrText xml:space="preserve"> PAGEREF _Toc366072632 \h </w:instrText>
        </w:r>
        <w:r w:rsidR="00706C37">
          <w:rPr>
            <w:noProof/>
            <w:webHidden/>
          </w:rPr>
        </w:r>
        <w:r w:rsidR="00706C37">
          <w:rPr>
            <w:noProof/>
            <w:webHidden/>
          </w:rPr>
          <w:fldChar w:fldCharType="separate"/>
        </w:r>
        <w:r w:rsidR="00706C37">
          <w:rPr>
            <w:noProof/>
            <w:webHidden/>
          </w:rPr>
          <w:t>60</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33" w:history="1">
        <w:r w:rsidR="00706C37" w:rsidRPr="008D5FD9">
          <w:rPr>
            <w:rStyle w:val="Hyperlink"/>
            <w:noProof/>
            <w:lang w:eastAsia="zh-TW"/>
          </w:rPr>
          <w:t>Module Eight: General Office Safety and Reporting</w:t>
        </w:r>
        <w:r w:rsidR="00706C37">
          <w:rPr>
            <w:noProof/>
            <w:webHidden/>
          </w:rPr>
          <w:tab/>
        </w:r>
        <w:r w:rsidR="00706C37">
          <w:rPr>
            <w:noProof/>
            <w:webHidden/>
          </w:rPr>
          <w:fldChar w:fldCharType="begin"/>
        </w:r>
        <w:r w:rsidR="00706C37">
          <w:rPr>
            <w:noProof/>
            <w:webHidden/>
          </w:rPr>
          <w:instrText xml:space="preserve"> PAGEREF _Toc366072633 \h </w:instrText>
        </w:r>
        <w:r w:rsidR="00706C37">
          <w:rPr>
            <w:noProof/>
            <w:webHidden/>
          </w:rPr>
        </w:r>
        <w:r w:rsidR="00706C37">
          <w:rPr>
            <w:noProof/>
            <w:webHidden/>
          </w:rPr>
          <w:fldChar w:fldCharType="separate"/>
        </w:r>
        <w:r w:rsidR="00706C37">
          <w:rPr>
            <w:noProof/>
            <w:webHidden/>
          </w:rPr>
          <w:t>63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4" w:history="1">
        <w:r w:rsidR="00706C37" w:rsidRPr="008D5FD9">
          <w:rPr>
            <w:rStyle w:val="Hyperlink"/>
            <w:noProof/>
          </w:rPr>
          <w:t>Accident Reports</w:t>
        </w:r>
        <w:r w:rsidR="00706C37">
          <w:rPr>
            <w:noProof/>
            <w:webHidden/>
          </w:rPr>
          <w:tab/>
        </w:r>
        <w:r w:rsidR="00706C37">
          <w:rPr>
            <w:noProof/>
            <w:webHidden/>
          </w:rPr>
          <w:fldChar w:fldCharType="begin"/>
        </w:r>
        <w:r w:rsidR="00706C37">
          <w:rPr>
            <w:noProof/>
            <w:webHidden/>
          </w:rPr>
          <w:instrText xml:space="preserve"> PAGEREF _Toc366072634 \h </w:instrText>
        </w:r>
        <w:r w:rsidR="00706C37">
          <w:rPr>
            <w:noProof/>
            <w:webHidden/>
          </w:rPr>
        </w:r>
        <w:r w:rsidR="00706C37">
          <w:rPr>
            <w:noProof/>
            <w:webHidden/>
          </w:rPr>
          <w:fldChar w:fldCharType="separate"/>
        </w:r>
        <w:r w:rsidR="00706C37">
          <w:rPr>
            <w:noProof/>
            <w:webHidden/>
          </w:rPr>
          <w:t>63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5" w:history="1">
        <w:r w:rsidR="00706C37" w:rsidRPr="008D5FD9">
          <w:rPr>
            <w:rStyle w:val="Hyperlink"/>
            <w:noProof/>
          </w:rPr>
          <w:t>Accident Response Plans</w:t>
        </w:r>
        <w:r w:rsidR="00706C37">
          <w:rPr>
            <w:noProof/>
            <w:webHidden/>
          </w:rPr>
          <w:tab/>
        </w:r>
        <w:r w:rsidR="00706C37">
          <w:rPr>
            <w:noProof/>
            <w:webHidden/>
          </w:rPr>
          <w:fldChar w:fldCharType="begin"/>
        </w:r>
        <w:r w:rsidR="00706C37">
          <w:rPr>
            <w:noProof/>
            <w:webHidden/>
          </w:rPr>
          <w:instrText xml:space="preserve"> PAGEREF _Toc366072635 \h </w:instrText>
        </w:r>
        <w:r w:rsidR="00706C37">
          <w:rPr>
            <w:noProof/>
            <w:webHidden/>
          </w:rPr>
        </w:r>
        <w:r w:rsidR="00706C37">
          <w:rPr>
            <w:noProof/>
            <w:webHidden/>
          </w:rPr>
          <w:fldChar w:fldCharType="separate"/>
        </w:r>
        <w:r w:rsidR="00706C37">
          <w:rPr>
            <w:noProof/>
            <w:webHidden/>
          </w:rPr>
          <w:t>64</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6" w:history="1">
        <w:r w:rsidR="00706C37" w:rsidRPr="008D5FD9">
          <w:rPr>
            <w:rStyle w:val="Hyperlink"/>
            <w:noProof/>
          </w:rPr>
          <w:t>Emergency Action Plan</w:t>
        </w:r>
        <w:r w:rsidR="00706C37">
          <w:rPr>
            <w:noProof/>
            <w:webHidden/>
          </w:rPr>
          <w:tab/>
        </w:r>
        <w:r w:rsidR="00706C37">
          <w:rPr>
            <w:noProof/>
            <w:webHidden/>
          </w:rPr>
          <w:fldChar w:fldCharType="begin"/>
        </w:r>
        <w:r w:rsidR="00706C37">
          <w:rPr>
            <w:noProof/>
            <w:webHidden/>
          </w:rPr>
          <w:instrText xml:space="preserve"> PAGEREF _Toc366072636 \h </w:instrText>
        </w:r>
        <w:r w:rsidR="00706C37">
          <w:rPr>
            <w:noProof/>
            <w:webHidden/>
          </w:rPr>
        </w:r>
        <w:r w:rsidR="00706C37">
          <w:rPr>
            <w:noProof/>
            <w:webHidden/>
          </w:rPr>
          <w:fldChar w:fldCharType="separate"/>
        </w:r>
        <w:r w:rsidR="00706C37">
          <w:rPr>
            <w:noProof/>
            <w:webHidden/>
          </w:rPr>
          <w:t>65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7" w:history="1">
        <w:r w:rsidR="00706C37" w:rsidRPr="008D5FD9">
          <w:rPr>
            <w:rStyle w:val="Hyperlink"/>
            <w:noProof/>
          </w:rPr>
          <w:t>Training and Education</w:t>
        </w:r>
        <w:r w:rsidR="00706C37">
          <w:rPr>
            <w:noProof/>
            <w:webHidden/>
          </w:rPr>
          <w:tab/>
        </w:r>
        <w:r w:rsidR="00706C37">
          <w:rPr>
            <w:noProof/>
            <w:webHidden/>
          </w:rPr>
          <w:fldChar w:fldCharType="begin"/>
        </w:r>
        <w:r w:rsidR="00706C37">
          <w:rPr>
            <w:noProof/>
            <w:webHidden/>
          </w:rPr>
          <w:instrText xml:space="preserve"> PAGEREF _Toc366072637 \h </w:instrText>
        </w:r>
        <w:r w:rsidR="00706C37">
          <w:rPr>
            <w:noProof/>
            <w:webHidden/>
          </w:rPr>
        </w:r>
        <w:r w:rsidR="00706C37">
          <w:rPr>
            <w:noProof/>
            <w:webHidden/>
          </w:rPr>
          <w:fldChar w:fldCharType="separate"/>
        </w:r>
        <w:r w:rsidR="00706C37">
          <w:rPr>
            <w:noProof/>
            <w:webHidden/>
          </w:rPr>
          <w:t>66</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8"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_Toc366072638 \h </w:instrText>
        </w:r>
        <w:r w:rsidR="00706C37">
          <w:rPr>
            <w:noProof/>
            <w:webHidden/>
          </w:rPr>
        </w:r>
        <w:r w:rsidR="00706C37">
          <w:rPr>
            <w:noProof/>
            <w:webHidden/>
          </w:rPr>
          <w:fldChar w:fldCharType="separate"/>
        </w:r>
        <w:r w:rsidR="00706C37">
          <w:rPr>
            <w:noProof/>
            <w:webHidden/>
          </w:rPr>
          <w:t>67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39" w:history="1">
        <w:r w:rsidR="00706C37" w:rsidRPr="008D5FD9">
          <w:rPr>
            <w:rStyle w:val="Hyperlink"/>
            <w:noProof/>
          </w:rPr>
          <w:t>Module Eight: Review Questions</w:t>
        </w:r>
        <w:r w:rsidR="00706C37">
          <w:rPr>
            <w:noProof/>
            <w:webHidden/>
          </w:rPr>
          <w:tab/>
        </w:r>
        <w:r w:rsidR="00706C37">
          <w:rPr>
            <w:noProof/>
            <w:webHidden/>
          </w:rPr>
          <w:fldChar w:fldCharType="begin"/>
        </w:r>
        <w:r w:rsidR="00706C37">
          <w:rPr>
            <w:noProof/>
            <w:webHidden/>
          </w:rPr>
          <w:instrText xml:space="preserve"> PAGEREF _Toc366072639 \h </w:instrText>
        </w:r>
        <w:r w:rsidR="00706C37">
          <w:rPr>
            <w:noProof/>
            <w:webHidden/>
          </w:rPr>
        </w:r>
        <w:r w:rsidR="00706C37">
          <w:rPr>
            <w:noProof/>
            <w:webHidden/>
          </w:rPr>
          <w:fldChar w:fldCharType="separate"/>
        </w:r>
        <w:r w:rsidR="00706C37">
          <w:rPr>
            <w:noProof/>
            <w:webHidden/>
          </w:rPr>
          <w:t>68</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40" w:history="1">
        <w:r w:rsidR="00706C37" w:rsidRPr="008D5FD9">
          <w:rPr>
            <w:rStyle w:val="Hyperlink"/>
            <w:noProof/>
            <w:lang w:eastAsia="zh-TW"/>
          </w:rPr>
          <w:t>Module Nine: Business Impact Analysis</w:t>
        </w:r>
        <w:r w:rsidR="00706C37">
          <w:rPr>
            <w:noProof/>
            <w:webHidden/>
          </w:rPr>
          <w:tab/>
        </w:r>
        <w:r w:rsidR="00706C37">
          <w:rPr>
            <w:noProof/>
            <w:webHidden/>
          </w:rPr>
          <w:fldChar w:fldCharType="begin"/>
        </w:r>
        <w:r w:rsidR="00706C37">
          <w:rPr>
            <w:noProof/>
            <w:webHidden/>
          </w:rPr>
          <w:instrText xml:space="preserve"> PAGEREF _Toc366072640 \h </w:instrText>
        </w:r>
        <w:r w:rsidR="00706C37">
          <w:rPr>
            <w:noProof/>
            <w:webHidden/>
          </w:rPr>
        </w:r>
        <w:r w:rsidR="00706C37">
          <w:rPr>
            <w:noProof/>
            <w:webHidden/>
          </w:rPr>
          <w:fldChar w:fldCharType="separate"/>
        </w:r>
        <w:r w:rsidR="00706C37">
          <w:rPr>
            <w:noProof/>
            <w:webHidden/>
          </w:rPr>
          <w:t>71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1" w:history="1">
        <w:r w:rsidR="00706C37" w:rsidRPr="008D5FD9">
          <w:rPr>
            <w:rStyle w:val="Hyperlink"/>
            <w:noProof/>
          </w:rPr>
          <w:t>Gather Information</w:t>
        </w:r>
        <w:r w:rsidR="00706C37">
          <w:rPr>
            <w:noProof/>
            <w:webHidden/>
          </w:rPr>
          <w:tab/>
        </w:r>
        <w:r w:rsidR="00706C37">
          <w:rPr>
            <w:noProof/>
            <w:webHidden/>
          </w:rPr>
          <w:fldChar w:fldCharType="begin"/>
        </w:r>
        <w:r w:rsidR="00706C37">
          <w:rPr>
            <w:noProof/>
            <w:webHidden/>
          </w:rPr>
          <w:instrText xml:space="preserve"> PAGEREF _Toc366072641 \h </w:instrText>
        </w:r>
        <w:r w:rsidR="00706C37">
          <w:rPr>
            <w:noProof/>
            <w:webHidden/>
          </w:rPr>
        </w:r>
        <w:r w:rsidR="00706C37">
          <w:rPr>
            <w:noProof/>
            <w:webHidden/>
          </w:rPr>
          <w:fldChar w:fldCharType="separate"/>
        </w:r>
        <w:r w:rsidR="00706C37">
          <w:rPr>
            <w:noProof/>
            <w:webHidden/>
          </w:rPr>
          <w:t>71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2" w:history="1">
        <w:r w:rsidR="00706C37" w:rsidRPr="008D5FD9">
          <w:rPr>
            <w:rStyle w:val="Hyperlink"/>
            <w:noProof/>
          </w:rPr>
          <w:t>Identify Vulnerabilities</w:t>
        </w:r>
        <w:r w:rsidR="00706C37">
          <w:rPr>
            <w:noProof/>
            <w:webHidden/>
          </w:rPr>
          <w:tab/>
        </w:r>
        <w:r w:rsidR="00706C37">
          <w:rPr>
            <w:noProof/>
            <w:webHidden/>
          </w:rPr>
          <w:fldChar w:fldCharType="begin"/>
        </w:r>
        <w:r w:rsidR="00706C37">
          <w:rPr>
            <w:noProof/>
            <w:webHidden/>
          </w:rPr>
          <w:instrText xml:space="preserve"> PAGEREF _Toc366072642 \h </w:instrText>
        </w:r>
        <w:r w:rsidR="00706C37">
          <w:rPr>
            <w:noProof/>
            <w:webHidden/>
          </w:rPr>
        </w:r>
        <w:r w:rsidR="00706C37">
          <w:rPr>
            <w:noProof/>
            <w:webHidden/>
          </w:rPr>
          <w:fldChar w:fldCharType="separate"/>
        </w:r>
        <w:r w:rsidR="00706C37">
          <w:rPr>
            <w:noProof/>
            <w:webHidden/>
          </w:rPr>
          <w:t>72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3" w:history="1">
        <w:r w:rsidR="00706C37" w:rsidRPr="008D5FD9">
          <w:rPr>
            <w:rStyle w:val="Hyperlink"/>
            <w:noProof/>
          </w:rPr>
          <w:t>Analyze Information</w:t>
        </w:r>
        <w:r w:rsidR="00706C37">
          <w:rPr>
            <w:noProof/>
            <w:webHidden/>
          </w:rPr>
          <w:tab/>
        </w:r>
        <w:r w:rsidR="00706C37">
          <w:rPr>
            <w:noProof/>
            <w:webHidden/>
          </w:rPr>
          <w:fldChar w:fldCharType="begin"/>
        </w:r>
        <w:r w:rsidR="00706C37">
          <w:rPr>
            <w:noProof/>
            <w:webHidden/>
          </w:rPr>
          <w:instrText xml:space="preserve"> PAGEREF _Toc366072643 \h </w:instrText>
        </w:r>
        <w:r w:rsidR="00706C37">
          <w:rPr>
            <w:noProof/>
            <w:webHidden/>
          </w:rPr>
        </w:r>
        <w:r w:rsidR="00706C37">
          <w:rPr>
            <w:noProof/>
            <w:webHidden/>
          </w:rPr>
          <w:fldChar w:fldCharType="separate"/>
        </w:r>
        <w:r w:rsidR="00706C37">
          <w:rPr>
            <w:noProof/>
            <w:webHidden/>
          </w:rPr>
          <w:t>73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4" w:history="1">
        <w:r w:rsidR="00706C37" w:rsidRPr="008D5FD9">
          <w:rPr>
            <w:rStyle w:val="Hyperlink"/>
            <w:noProof/>
          </w:rPr>
          <w:t>Implement Recommendations</w:t>
        </w:r>
        <w:r w:rsidR="00706C37">
          <w:rPr>
            <w:noProof/>
            <w:webHidden/>
          </w:rPr>
          <w:tab/>
        </w:r>
        <w:r w:rsidR="00706C37">
          <w:rPr>
            <w:noProof/>
            <w:webHidden/>
          </w:rPr>
          <w:fldChar w:fldCharType="begin"/>
        </w:r>
        <w:r w:rsidR="00706C37">
          <w:rPr>
            <w:noProof/>
            <w:webHidden/>
          </w:rPr>
          <w:instrText xml:space="preserve"> PAGEREF _Toc366072644 \h </w:instrText>
        </w:r>
        <w:r w:rsidR="00706C37">
          <w:rPr>
            <w:noProof/>
            <w:webHidden/>
          </w:rPr>
        </w:r>
        <w:r w:rsidR="00706C37">
          <w:rPr>
            <w:noProof/>
            <w:webHidden/>
          </w:rPr>
          <w:fldChar w:fldCharType="separate"/>
        </w:r>
        <w:r w:rsidR="00706C37">
          <w:rPr>
            <w:noProof/>
            <w:webHidden/>
          </w:rPr>
          <w:t>74</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5"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_Toc366072645 \h </w:instrText>
        </w:r>
        <w:r w:rsidR="00706C37">
          <w:rPr>
            <w:noProof/>
            <w:webHidden/>
          </w:rPr>
        </w:r>
        <w:r w:rsidR="00706C37">
          <w:rPr>
            <w:noProof/>
            <w:webHidden/>
          </w:rPr>
          <w:fldChar w:fldCharType="separate"/>
        </w:r>
        <w:r w:rsidR="00706C37">
          <w:rPr>
            <w:noProof/>
            <w:webHidden/>
          </w:rPr>
          <w:t>75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6" w:history="1">
        <w:r w:rsidR="00706C37" w:rsidRPr="008D5FD9">
          <w:rPr>
            <w:rStyle w:val="Hyperlink"/>
            <w:noProof/>
          </w:rPr>
          <w:t>Module Nine: Review Questions</w:t>
        </w:r>
        <w:r w:rsidR="00706C37">
          <w:rPr>
            <w:noProof/>
            <w:webHidden/>
          </w:rPr>
          <w:tab/>
        </w:r>
        <w:r w:rsidR="00706C37">
          <w:rPr>
            <w:noProof/>
            <w:webHidden/>
          </w:rPr>
          <w:fldChar w:fldCharType="begin"/>
        </w:r>
        <w:r w:rsidR="00706C37">
          <w:rPr>
            <w:noProof/>
            <w:webHidden/>
          </w:rPr>
          <w:instrText xml:space="preserve"> PAGEREF _Toc366072646 \h </w:instrText>
        </w:r>
        <w:r w:rsidR="00706C37">
          <w:rPr>
            <w:noProof/>
            <w:webHidden/>
          </w:rPr>
        </w:r>
        <w:r w:rsidR="00706C37">
          <w:rPr>
            <w:noProof/>
            <w:webHidden/>
          </w:rPr>
          <w:fldChar w:fldCharType="separate"/>
        </w:r>
        <w:r w:rsidR="00706C37">
          <w:rPr>
            <w:noProof/>
            <w:webHidden/>
          </w:rPr>
          <w:t>76</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47" w:history="1">
        <w:r w:rsidR="00706C37" w:rsidRPr="008D5FD9">
          <w:rPr>
            <w:rStyle w:val="Hyperlink"/>
            <w:noProof/>
            <w:lang w:eastAsia="zh-TW"/>
          </w:rPr>
          <w:t>Module Ten: Disaster Recovery Plan</w:t>
        </w:r>
        <w:r w:rsidR="00706C37">
          <w:rPr>
            <w:noProof/>
            <w:webHidden/>
          </w:rPr>
          <w:tab/>
        </w:r>
        <w:r w:rsidR="00706C37">
          <w:rPr>
            <w:noProof/>
            <w:webHidden/>
          </w:rPr>
          <w:fldChar w:fldCharType="begin"/>
        </w:r>
        <w:r w:rsidR="00706C37">
          <w:rPr>
            <w:noProof/>
            <w:webHidden/>
          </w:rPr>
          <w:instrText xml:space="preserve"> PAGEREF _Toc366072647 \h </w:instrText>
        </w:r>
        <w:r w:rsidR="00706C37">
          <w:rPr>
            <w:noProof/>
            <w:webHidden/>
          </w:rPr>
        </w:r>
        <w:r w:rsidR="00706C37">
          <w:rPr>
            <w:noProof/>
            <w:webHidden/>
          </w:rPr>
          <w:fldChar w:fldCharType="separate"/>
        </w:r>
        <w:r w:rsidR="00706C37">
          <w:rPr>
            <w:noProof/>
            <w:webHidden/>
          </w:rPr>
          <w:t>79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8" w:history="1">
        <w:r w:rsidR="00706C37" w:rsidRPr="008D5FD9">
          <w:rPr>
            <w:rStyle w:val="Hyperlink"/>
            <w:noProof/>
          </w:rPr>
          <w:t>Make It Before You Need It</w:t>
        </w:r>
        <w:r w:rsidR="00706C37">
          <w:rPr>
            <w:noProof/>
            <w:webHidden/>
          </w:rPr>
          <w:tab/>
        </w:r>
        <w:r w:rsidR="00706C37">
          <w:rPr>
            <w:noProof/>
            <w:webHidden/>
          </w:rPr>
          <w:fldChar w:fldCharType="begin"/>
        </w:r>
        <w:r w:rsidR="00706C37">
          <w:rPr>
            <w:noProof/>
            <w:webHidden/>
          </w:rPr>
          <w:instrText xml:space="preserve"> PAGEREF _Toc366072648 \h </w:instrText>
        </w:r>
        <w:r w:rsidR="00706C37">
          <w:rPr>
            <w:noProof/>
            <w:webHidden/>
          </w:rPr>
        </w:r>
        <w:r w:rsidR="00706C37">
          <w:rPr>
            <w:noProof/>
            <w:webHidden/>
          </w:rPr>
          <w:fldChar w:fldCharType="separate"/>
        </w:r>
        <w:r w:rsidR="00706C37">
          <w:rPr>
            <w:noProof/>
            <w:webHidden/>
          </w:rPr>
          <w:t>79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49" w:history="1">
        <w:r w:rsidR="00706C37" w:rsidRPr="008D5FD9">
          <w:rPr>
            <w:rStyle w:val="Hyperlink"/>
            <w:noProof/>
          </w:rPr>
          <w:t>Test, Update, and Repeat</w:t>
        </w:r>
        <w:r w:rsidR="00706C37">
          <w:rPr>
            <w:noProof/>
            <w:webHidden/>
          </w:rPr>
          <w:tab/>
        </w:r>
        <w:r w:rsidR="00706C37">
          <w:rPr>
            <w:noProof/>
            <w:webHidden/>
          </w:rPr>
          <w:fldChar w:fldCharType="begin"/>
        </w:r>
        <w:r w:rsidR="00706C37">
          <w:rPr>
            <w:noProof/>
            <w:webHidden/>
          </w:rPr>
          <w:instrText xml:space="preserve"> PAGEREF _Toc366072649 \h </w:instrText>
        </w:r>
        <w:r w:rsidR="00706C37">
          <w:rPr>
            <w:noProof/>
            <w:webHidden/>
          </w:rPr>
        </w:r>
        <w:r w:rsidR="00706C37">
          <w:rPr>
            <w:noProof/>
            <w:webHidden/>
          </w:rPr>
          <w:fldChar w:fldCharType="separate"/>
        </w:r>
        <w:r w:rsidR="00706C37">
          <w:rPr>
            <w:noProof/>
            <w:webHidden/>
          </w:rPr>
          <w:t>80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0" w:history="1">
        <w:r w:rsidR="00706C37" w:rsidRPr="008D5FD9">
          <w:rPr>
            <w:rStyle w:val="Hyperlink"/>
            <w:noProof/>
          </w:rPr>
          <w:t>Hot, Warm, and Cold Sites</w:t>
        </w:r>
        <w:r w:rsidR="00706C37">
          <w:rPr>
            <w:noProof/>
            <w:webHidden/>
          </w:rPr>
          <w:tab/>
        </w:r>
        <w:r w:rsidR="00706C37">
          <w:rPr>
            <w:noProof/>
            <w:webHidden/>
          </w:rPr>
          <w:fldChar w:fldCharType="begin"/>
        </w:r>
        <w:r w:rsidR="00706C37">
          <w:rPr>
            <w:noProof/>
            <w:webHidden/>
          </w:rPr>
          <w:instrText xml:space="preserve"> PAGEREF _Toc366072650 \h </w:instrText>
        </w:r>
        <w:r w:rsidR="00706C37">
          <w:rPr>
            <w:noProof/>
            <w:webHidden/>
          </w:rPr>
        </w:r>
        <w:r w:rsidR="00706C37">
          <w:rPr>
            <w:noProof/>
            <w:webHidden/>
          </w:rPr>
          <w:fldChar w:fldCharType="separate"/>
        </w:r>
        <w:r w:rsidR="00706C37">
          <w:rPr>
            <w:noProof/>
            <w:webHidden/>
          </w:rPr>
          <w:t>81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1" w:history="1">
        <w:r w:rsidR="00706C37" w:rsidRPr="008D5FD9">
          <w:rPr>
            <w:rStyle w:val="Hyperlink"/>
            <w:noProof/>
          </w:rPr>
          <w:t>Keep Documentation Simple and Clear</w:t>
        </w:r>
        <w:r w:rsidR="00706C37">
          <w:rPr>
            <w:noProof/>
            <w:webHidden/>
          </w:rPr>
          <w:tab/>
        </w:r>
        <w:r w:rsidR="00706C37">
          <w:rPr>
            <w:noProof/>
            <w:webHidden/>
          </w:rPr>
          <w:fldChar w:fldCharType="begin"/>
        </w:r>
        <w:r w:rsidR="00706C37">
          <w:rPr>
            <w:noProof/>
            <w:webHidden/>
          </w:rPr>
          <w:instrText xml:space="preserve"> PAGEREF _Toc366072651 \h </w:instrText>
        </w:r>
        <w:r w:rsidR="00706C37">
          <w:rPr>
            <w:noProof/>
            <w:webHidden/>
          </w:rPr>
        </w:r>
        <w:r w:rsidR="00706C37">
          <w:rPr>
            <w:noProof/>
            <w:webHidden/>
          </w:rPr>
          <w:fldChar w:fldCharType="separate"/>
        </w:r>
        <w:r w:rsidR="00706C37">
          <w:rPr>
            <w:noProof/>
            <w:webHidden/>
          </w:rPr>
          <w:t>82</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2"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_Toc366072652 \h </w:instrText>
        </w:r>
        <w:r w:rsidR="00706C37">
          <w:rPr>
            <w:noProof/>
            <w:webHidden/>
          </w:rPr>
        </w:r>
        <w:r w:rsidR="00706C37">
          <w:rPr>
            <w:noProof/>
            <w:webHidden/>
          </w:rPr>
          <w:fldChar w:fldCharType="separate"/>
        </w:r>
        <w:r w:rsidR="00706C37">
          <w:rPr>
            <w:noProof/>
            <w:webHidden/>
          </w:rPr>
          <w:t>83</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3" w:history="1">
        <w:r w:rsidR="00706C37" w:rsidRPr="008D5FD9">
          <w:rPr>
            <w:rStyle w:val="Hyperlink"/>
            <w:noProof/>
          </w:rPr>
          <w:t>Module Ten: Review Questions</w:t>
        </w:r>
        <w:r w:rsidR="00706C37">
          <w:rPr>
            <w:noProof/>
            <w:webHidden/>
          </w:rPr>
          <w:tab/>
        </w:r>
        <w:r w:rsidR="00706C37">
          <w:rPr>
            <w:noProof/>
            <w:webHidden/>
          </w:rPr>
          <w:fldChar w:fldCharType="begin"/>
        </w:r>
        <w:r w:rsidR="00706C37">
          <w:rPr>
            <w:noProof/>
            <w:webHidden/>
          </w:rPr>
          <w:instrText xml:space="preserve"> PAGEREF _Toc366072653 \h </w:instrText>
        </w:r>
        <w:r w:rsidR="00706C37">
          <w:rPr>
            <w:noProof/>
            <w:webHidden/>
          </w:rPr>
        </w:r>
        <w:r w:rsidR="00706C37">
          <w:rPr>
            <w:noProof/>
            <w:webHidden/>
          </w:rPr>
          <w:fldChar w:fldCharType="separate"/>
        </w:r>
        <w:r w:rsidR="00706C37">
          <w:rPr>
            <w:noProof/>
            <w:webHidden/>
          </w:rPr>
          <w:t>84</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54" w:history="1">
        <w:r w:rsidR="00706C37" w:rsidRPr="008D5FD9">
          <w:rPr>
            <w:rStyle w:val="Hyperlink"/>
            <w:noProof/>
            <w:lang w:eastAsia="zh-TW"/>
          </w:rPr>
          <w:t>Module Eleven: Summary of Risk Assessment</w:t>
        </w:r>
        <w:r w:rsidR="00706C37">
          <w:rPr>
            <w:noProof/>
            <w:webHidden/>
          </w:rPr>
          <w:tab/>
        </w:r>
        <w:r w:rsidR="00706C37">
          <w:rPr>
            <w:noProof/>
            <w:webHidden/>
          </w:rPr>
          <w:fldChar w:fldCharType="begin"/>
        </w:r>
        <w:r w:rsidR="00706C37">
          <w:rPr>
            <w:noProof/>
            <w:webHidden/>
          </w:rPr>
          <w:instrText xml:space="preserve"> PAGEREF _Toc366072654 \h </w:instrText>
        </w:r>
        <w:r w:rsidR="00706C37">
          <w:rPr>
            <w:noProof/>
            <w:webHidden/>
          </w:rPr>
        </w:r>
        <w:r w:rsidR="00706C37">
          <w:rPr>
            <w:noProof/>
            <w:webHidden/>
          </w:rPr>
          <w:fldChar w:fldCharType="separate"/>
        </w:r>
        <w:r w:rsidR="00706C37">
          <w:rPr>
            <w:noProof/>
            <w:webHidden/>
          </w:rPr>
          <w:t>87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5" w:history="1">
        <w:r w:rsidR="00706C37" w:rsidRPr="008D5FD9">
          <w:rPr>
            <w:rStyle w:val="Hyperlink"/>
            <w:noProof/>
          </w:rPr>
          <w:t>What are the Hazards?</w:t>
        </w:r>
        <w:r w:rsidR="00706C37">
          <w:rPr>
            <w:noProof/>
            <w:webHidden/>
          </w:rPr>
          <w:tab/>
        </w:r>
        <w:r w:rsidR="00706C37">
          <w:rPr>
            <w:noProof/>
            <w:webHidden/>
          </w:rPr>
          <w:fldChar w:fldCharType="begin"/>
        </w:r>
        <w:r w:rsidR="00706C37">
          <w:rPr>
            <w:noProof/>
            <w:webHidden/>
          </w:rPr>
          <w:instrText xml:space="preserve"> PAGEREF _Toc366072655 \h </w:instrText>
        </w:r>
        <w:r w:rsidR="00706C37">
          <w:rPr>
            <w:noProof/>
            <w:webHidden/>
          </w:rPr>
        </w:r>
        <w:r w:rsidR="00706C37">
          <w:rPr>
            <w:noProof/>
            <w:webHidden/>
          </w:rPr>
          <w:fldChar w:fldCharType="separate"/>
        </w:r>
        <w:r w:rsidR="00706C37">
          <w:rPr>
            <w:noProof/>
            <w:webHidden/>
          </w:rPr>
          <w:t>87</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6" w:history="1">
        <w:r w:rsidR="00706C37" w:rsidRPr="008D5FD9">
          <w:rPr>
            <w:rStyle w:val="Hyperlink"/>
            <w:noProof/>
          </w:rPr>
          <w:t>Who Might Be Harmed?</w:t>
        </w:r>
        <w:r w:rsidR="00706C37">
          <w:rPr>
            <w:noProof/>
            <w:webHidden/>
          </w:rPr>
          <w:tab/>
        </w:r>
        <w:r w:rsidR="00706C37">
          <w:rPr>
            <w:noProof/>
            <w:webHidden/>
          </w:rPr>
          <w:fldChar w:fldCharType="begin"/>
        </w:r>
        <w:r w:rsidR="00706C37">
          <w:rPr>
            <w:noProof/>
            <w:webHidden/>
          </w:rPr>
          <w:instrText xml:space="preserve"> PAGEREF _Toc366072656 \h </w:instrText>
        </w:r>
        <w:r w:rsidR="00706C37">
          <w:rPr>
            <w:noProof/>
            <w:webHidden/>
          </w:rPr>
        </w:r>
        <w:r w:rsidR="00706C37">
          <w:rPr>
            <w:noProof/>
            <w:webHidden/>
          </w:rPr>
          <w:fldChar w:fldCharType="separate"/>
        </w:r>
        <w:r w:rsidR="00706C37">
          <w:rPr>
            <w:noProof/>
            <w:webHidden/>
          </w:rPr>
          <w:t>88</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7" w:history="1">
        <w:r w:rsidR="00706C37" w:rsidRPr="008D5FD9">
          <w:rPr>
            <w:rStyle w:val="Hyperlink"/>
            <w:noProof/>
          </w:rPr>
          <w:t>Are Current Control Measures Sufficient?</w:t>
        </w:r>
        <w:r w:rsidR="00706C37">
          <w:rPr>
            <w:noProof/>
            <w:webHidden/>
          </w:rPr>
          <w:tab/>
        </w:r>
        <w:r w:rsidR="00706C37">
          <w:rPr>
            <w:noProof/>
            <w:webHidden/>
          </w:rPr>
          <w:fldChar w:fldCharType="begin"/>
        </w:r>
        <w:r w:rsidR="00706C37">
          <w:rPr>
            <w:noProof/>
            <w:webHidden/>
          </w:rPr>
          <w:instrText xml:space="preserve"> PAGEREF _Toc366072657 \h </w:instrText>
        </w:r>
        <w:r w:rsidR="00706C37">
          <w:rPr>
            <w:noProof/>
            <w:webHidden/>
          </w:rPr>
        </w:r>
        <w:r w:rsidR="00706C37">
          <w:rPr>
            <w:noProof/>
            <w:webHidden/>
          </w:rPr>
          <w:fldChar w:fldCharType="separate"/>
        </w:r>
        <w:r w:rsidR="00706C37">
          <w:rPr>
            <w:noProof/>
            <w:webHidden/>
          </w:rPr>
          <w:t>89</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8" w:history="1">
        <w:r w:rsidR="00706C37" w:rsidRPr="008D5FD9">
          <w:rPr>
            <w:rStyle w:val="Hyperlink"/>
            <w:noProof/>
          </w:rPr>
          <w:t>If Not, Change Control Measures</w:t>
        </w:r>
        <w:r w:rsidR="00706C37">
          <w:rPr>
            <w:noProof/>
            <w:webHidden/>
          </w:rPr>
          <w:tab/>
        </w:r>
        <w:r w:rsidR="00706C37">
          <w:rPr>
            <w:noProof/>
            <w:webHidden/>
          </w:rPr>
          <w:fldChar w:fldCharType="begin"/>
        </w:r>
        <w:r w:rsidR="00706C37">
          <w:rPr>
            <w:noProof/>
            <w:webHidden/>
          </w:rPr>
          <w:instrText xml:space="preserve"> PAGEREF _Toc366072658 \h </w:instrText>
        </w:r>
        <w:r w:rsidR="00706C37">
          <w:rPr>
            <w:noProof/>
            <w:webHidden/>
          </w:rPr>
        </w:r>
        <w:r w:rsidR="00706C37">
          <w:rPr>
            <w:noProof/>
            <w:webHidden/>
          </w:rPr>
          <w:fldChar w:fldCharType="separate"/>
        </w:r>
        <w:r w:rsidR="00706C37">
          <w:rPr>
            <w:noProof/>
            <w:webHidden/>
          </w:rPr>
          <w:t>90</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59" w:history="1">
        <w:r w:rsidR="00706C37" w:rsidRPr="008D5FD9">
          <w:rPr>
            <w:rStyle w:val="Hyperlink"/>
            <w:noProof/>
          </w:rPr>
          <w:t>Case Study</w:t>
        </w:r>
        <w:r w:rsidR="00706C37">
          <w:rPr>
            <w:noProof/>
            <w:webHidden/>
          </w:rPr>
          <w:tab/>
        </w:r>
        <w:r w:rsidR="00706C37">
          <w:rPr>
            <w:noProof/>
            <w:webHidden/>
          </w:rPr>
          <w:fldChar w:fldCharType="begin"/>
        </w:r>
        <w:r w:rsidR="00706C37">
          <w:rPr>
            <w:noProof/>
            <w:webHidden/>
          </w:rPr>
          <w:instrText xml:space="preserve"> PAGEREF _Toc366072659 \h </w:instrText>
        </w:r>
        <w:r w:rsidR="00706C37">
          <w:rPr>
            <w:noProof/>
            <w:webHidden/>
          </w:rPr>
        </w:r>
        <w:r w:rsidR="00706C37">
          <w:rPr>
            <w:noProof/>
            <w:webHidden/>
          </w:rPr>
          <w:fldChar w:fldCharType="separate"/>
        </w:r>
        <w:r w:rsidR="00706C37">
          <w:rPr>
            <w:noProof/>
            <w:webHidden/>
          </w:rPr>
          <w:t>91</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60" w:history="1">
        <w:r w:rsidR="00706C37" w:rsidRPr="008D5FD9">
          <w:rPr>
            <w:rStyle w:val="Hyperlink"/>
            <w:noProof/>
          </w:rPr>
          <w:t>Module Eleven: Review Questions</w:t>
        </w:r>
        <w:r w:rsidR="00706C37">
          <w:rPr>
            <w:noProof/>
            <w:webHidden/>
          </w:rPr>
          <w:tab/>
        </w:r>
        <w:r w:rsidR="00706C37">
          <w:rPr>
            <w:noProof/>
            <w:webHidden/>
          </w:rPr>
          <w:fldChar w:fldCharType="begin"/>
        </w:r>
        <w:r w:rsidR="00706C37">
          <w:rPr>
            <w:noProof/>
            <w:webHidden/>
          </w:rPr>
          <w:instrText xml:space="preserve"> PAGEREF _Toc366072660 \h </w:instrText>
        </w:r>
        <w:r w:rsidR="00706C37">
          <w:rPr>
            <w:noProof/>
            <w:webHidden/>
          </w:rPr>
        </w:r>
        <w:r w:rsidR="00706C37">
          <w:rPr>
            <w:noProof/>
            <w:webHidden/>
          </w:rPr>
          <w:fldChar w:fldCharType="separate"/>
        </w:r>
        <w:r w:rsidR="00706C37">
          <w:rPr>
            <w:noProof/>
            <w:webHidden/>
          </w:rPr>
          <w:t>92</w:t>
        </w:r>
        <w:r w:rsidR="00706C37">
          <w:rPr>
            <w:noProof/>
            <w:webHidden/>
          </w:rPr>
          <w:fldChar w:fldCharType="end"/>
        </w:r>
      </w:hyperlink>
    </w:p>
    <w:p w:rsidR="00706C37" w:rsidRDefault="00AB2EFC">
      <w:pPr>
        <w:pStyle w:val="TOC1"/>
        <w:tabs>
          <w:tab w:val="right" w:leader="dot" w:pos="9350"/>
        </w:tabs>
        <w:rPr>
          <w:rFonts w:asciiTheme="minorHAnsi" w:eastAsiaTheme="minorEastAsia" w:hAnsiTheme="minorHAnsi" w:cstheme="minorBidi"/>
          <w:b w:val="0"/>
          <w:bCs w:val="0"/>
          <w:noProof/>
          <w:szCs w:val="22"/>
          <w:lang w:bidi="ar-SA"/>
        </w:rPr>
      </w:pPr>
      <w:hyperlink w:anchor="_Toc366072661" w:history="1">
        <w:r w:rsidR="00706C37" w:rsidRPr="008D5FD9">
          <w:rPr>
            <w:rStyle w:val="Hyperlink"/>
            <w:noProof/>
          </w:rPr>
          <w:t>Module Twelve: Wrapping Up</w:t>
        </w:r>
        <w:r w:rsidR="00706C37">
          <w:rPr>
            <w:noProof/>
            <w:webHidden/>
          </w:rPr>
          <w:tab/>
        </w:r>
        <w:r w:rsidR="00706C37">
          <w:rPr>
            <w:noProof/>
            <w:webHidden/>
          </w:rPr>
          <w:fldChar w:fldCharType="begin"/>
        </w:r>
        <w:r w:rsidR="00706C37">
          <w:rPr>
            <w:noProof/>
            <w:webHidden/>
          </w:rPr>
          <w:instrText xml:space="preserve"> PAGEREF _Toc366072661 \h </w:instrText>
        </w:r>
        <w:r w:rsidR="00706C37">
          <w:rPr>
            <w:noProof/>
            <w:webHidden/>
          </w:rPr>
        </w:r>
        <w:r w:rsidR="00706C37">
          <w:rPr>
            <w:noProof/>
            <w:webHidden/>
          </w:rPr>
          <w:fldChar w:fldCharType="separate"/>
        </w:r>
        <w:r w:rsidR="00706C37">
          <w:rPr>
            <w:noProof/>
            <w:webHidden/>
          </w:rPr>
          <w:t>95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62" w:history="1">
        <w:r w:rsidR="00706C37" w:rsidRPr="008D5FD9">
          <w:rPr>
            <w:rStyle w:val="Hyperlink"/>
            <w:noProof/>
          </w:rPr>
          <w:t>Words from the Wise</w:t>
        </w:r>
        <w:r w:rsidR="00706C37">
          <w:rPr>
            <w:noProof/>
            <w:webHidden/>
          </w:rPr>
          <w:tab/>
        </w:r>
        <w:r w:rsidR="00706C37">
          <w:rPr>
            <w:noProof/>
            <w:webHidden/>
          </w:rPr>
          <w:fldChar w:fldCharType="begin"/>
        </w:r>
        <w:r w:rsidR="00706C37">
          <w:rPr>
            <w:noProof/>
            <w:webHidden/>
          </w:rPr>
          <w:instrText xml:space="preserve"> PAGEREF _Toc366072662 \h </w:instrText>
        </w:r>
        <w:r w:rsidR="00706C37">
          <w:rPr>
            <w:noProof/>
            <w:webHidden/>
          </w:rPr>
        </w:r>
        <w:r w:rsidR="00706C37">
          <w:rPr>
            <w:noProof/>
            <w:webHidden/>
          </w:rPr>
          <w:fldChar w:fldCharType="separate"/>
        </w:r>
        <w:r w:rsidR="00706C37">
          <w:rPr>
            <w:noProof/>
            <w:webHidden/>
          </w:rPr>
          <w:t>95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63" w:history="1">
        <w:r w:rsidR="00706C37" w:rsidRPr="008D5FD9">
          <w:rPr>
            <w:rStyle w:val="Hyperlink"/>
            <w:noProof/>
          </w:rPr>
          <w:t>Review of Parking Lot</w:t>
        </w:r>
        <w:r w:rsidR="00706C37">
          <w:rPr>
            <w:noProof/>
            <w:webHidden/>
          </w:rPr>
          <w:tab/>
        </w:r>
        <w:r w:rsidR="00706C37">
          <w:rPr>
            <w:noProof/>
            <w:webHidden/>
          </w:rPr>
          <w:fldChar w:fldCharType="begin"/>
        </w:r>
        <w:r w:rsidR="00706C37">
          <w:rPr>
            <w:noProof/>
            <w:webHidden/>
          </w:rPr>
          <w:instrText xml:space="preserve"> PAGEREF _Toc366072663 \h </w:instrText>
        </w:r>
        <w:r w:rsidR="00706C37">
          <w:rPr>
            <w:noProof/>
            <w:webHidden/>
          </w:rPr>
        </w:r>
        <w:r w:rsidR="00706C37">
          <w:rPr>
            <w:noProof/>
            <w:webHidden/>
          </w:rPr>
          <w:fldChar w:fldCharType="separate"/>
        </w:r>
        <w:r w:rsidR="00706C37">
          <w:rPr>
            <w:noProof/>
            <w:webHidden/>
          </w:rPr>
          <w:t>95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64" w:history="1">
        <w:r w:rsidR="00706C37" w:rsidRPr="008D5FD9">
          <w:rPr>
            <w:rStyle w:val="Hyperlink"/>
            <w:noProof/>
          </w:rPr>
          <w:t>Lessons Learned</w:t>
        </w:r>
        <w:r w:rsidR="00706C37">
          <w:rPr>
            <w:noProof/>
            <w:webHidden/>
          </w:rPr>
          <w:tab/>
        </w:r>
        <w:r w:rsidR="00706C37">
          <w:rPr>
            <w:noProof/>
            <w:webHidden/>
          </w:rPr>
          <w:fldChar w:fldCharType="begin"/>
        </w:r>
        <w:r w:rsidR="00706C37">
          <w:rPr>
            <w:noProof/>
            <w:webHidden/>
          </w:rPr>
          <w:instrText xml:space="preserve"> PAGEREF _Toc366072664 \h </w:instrText>
        </w:r>
        <w:r w:rsidR="00706C37">
          <w:rPr>
            <w:noProof/>
            <w:webHidden/>
          </w:rPr>
        </w:r>
        <w:r w:rsidR="00706C37">
          <w:rPr>
            <w:noProof/>
            <w:webHidden/>
          </w:rPr>
          <w:fldChar w:fldCharType="separate"/>
        </w:r>
        <w:r w:rsidR="00706C37">
          <w:rPr>
            <w:noProof/>
            <w:webHidden/>
          </w:rPr>
          <w:t>95</w:t>
        </w:r>
        <w:r w:rsidR="00706C37">
          <w:rPr>
            <w:noProof/>
            <w:webHidden/>
          </w:rPr>
          <w:fldChar w:fldCharType="end"/>
        </w:r>
      </w:hyperlink>
    </w:p>
    <w:p w:rsidR="00706C37" w:rsidRDefault="00AB2EFC">
      <w:pPr>
        <w:pStyle w:val="TOC2"/>
        <w:tabs>
          <w:tab w:val="right" w:leader="dot" w:pos="9350"/>
        </w:tabs>
        <w:rPr>
          <w:rFonts w:asciiTheme="minorHAnsi" w:eastAsiaTheme="minorEastAsia" w:hAnsiTheme="minorHAnsi" w:cstheme="minorBidi"/>
          <w:i w:val="0"/>
          <w:iCs w:val="0"/>
          <w:noProof/>
          <w:szCs w:val="22"/>
          <w:lang w:bidi="ar-SA"/>
        </w:rPr>
      </w:pPr>
      <w:hyperlink w:anchor="_Toc366072665" w:history="1">
        <w:r w:rsidR="00706C37" w:rsidRPr="008D5FD9">
          <w:rPr>
            <w:rStyle w:val="Hyperlink"/>
            <w:noProof/>
          </w:rPr>
          <w:t>Completion of Action Plans and Evaluations</w:t>
        </w:r>
        <w:r w:rsidR="00706C37">
          <w:rPr>
            <w:noProof/>
            <w:webHidden/>
          </w:rPr>
          <w:tab/>
        </w:r>
        <w:r w:rsidR="00706C37">
          <w:rPr>
            <w:noProof/>
            <w:webHidden/>
          </w:rPr>
          <w:fldChar w:fldCharType="begin"/>
        </w:r>
        <w:r w:rsidR="00706C37">
          <w:rPr>
            <w:noProof/>
            <w:webHidden/>
          </w:rPr>
          <w:instrText xml:space="preserve"> PAGEREF _Toc366072665 \h </w:instrText>
        </w:r>
        <w:r w:rsidR="00706C37">
          <w:rPr>
            <w:noProof/>
            <w:webHidden/>
          </w:rPr>
        </w:r>
        <w:r w:rsidR="00706C37">
          <w:rPr>
            <w:noProof/>
            <w:webHidden/>
          </w:rPr>
          <w:fldChar w:fldCharType="separate"/>
        </w:r>
        <w:r w:rsidR="00706C37">
          <w:rPr>
            <w:noProof/>
            <w:webHidden/>
          </w:rPr>
          <w:t>96</w:t>
        </w:r>
        <w:r w:rsidR="00706C37">
          <w:rPr>
            <w:noProof/>
            <w:webHidden/>
          </w:rPr>
          <w:fldChar w:fldCharType="end"/>
        </w:r>
      </w:hyperlink>
    </w:p>
    <w:p w:rsidR="00381A27" w:rsidRPr="004504C5" w:rsidRDefault="00ED2F08" w:rsidP="00C523BD">
      <w:pPr>
        <w:pStyle w:val="TOC2"/>
        <w:tabs>
          <w:tab w:val="right" w:leader="dot" w:pos="9350"/>
        </w:tabs>
      </w:pPr>
      <w:r w:rsidRPr="004504C5">
        <w:fldChar w:fldCharType="end"/>
      </w:r>
    </w:p>
    <w:p w:rsidR="00381A27" w:rsidRPr="004504C5" w:rsidRDefault="00381A27">
      <w:pPr>
        <w:sectPr w:rsidR="00381A27" w:rsidRPr="004504C5">
          <w:pgSz w:w="12240" w:h="15840"/>
          <w:pgMar w:top="1440" w:right="1440" w:bottom="1440" w:left="1440" w:header="720" w:footer="720" w:gutter="0"/>
          <w:pgNumType w:start="1"/>
          <w:cols w:space="720"/>
          <w:formProt w:val="0"/>
          <w:docGrid w:linePitch="360"/>
        </w:sectPr>
      </w:pPr>
    </w:p>
    <w:bookmarkStart w:id="0" w:name="_Toc366072582"/>
    <w:p w:rsidR="00381A27" w:rsidRPr="004504C5" w:rsidRDefault="008749DA" w:rsidP="00831C2A">
      <w:pPr>
        <w:pStyle w:val="Heading1"/>
      </w:pPr>
      <w:r w:rsidRPr="004504C5">
        <w:rPr>
          <w:noProof/>
          <w:lang w:bidi="ar-SA"/>
        </w:rPr>
        <w:lastRenderedPageBreak/>
        <mc:AlternateContent>
          <mc:Choice Requires="wps">
            <w:drawing>
              <wp:anchor distT="91440" distB="91440" distL="114300" distR="114300" simplePos="0" relativeHeight="251658240" behindDoc="0" locked="0" layoutInCell="0" allowOverlap="1" wp14:anchorId="23B06446" wp14:editId="410398FD">
                <wp:simplePos x="0" y="0"/>
                <wp:positionH relativeFrom="page">
                  <wp:posOffset>-47625</wp:posOffset>
                </wp:positionH>
                <wp:positionV relativeFrom="page">
                  <wp:posOffset>-7620</wp:posOffset>
                </wp:positionV>
                <wp:extent cx="7891145" cy="1589405"/>
                <wp:effectExtent l="0" t="0" r="0" b="0"/>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58940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Risk varies inversely with knowledge.</w:t>
                            </w:r>
                          </w:p>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Anonymous</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706C37" w:rsidRPr="00BC530D" w:rsidRDefault="00706C37"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75pt;margin-top:-.6pt;width:621.35pt;height:125.15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Risk varies inversely with knowledge.</w:t>
                      </w:r>
                    </w:p>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Anonymous</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706C37" w:rsidRPr="00BC530D" w:rsidRDefault="00706C37"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4504C5">
        <w:t>Preface</w:t>
      </w:r>
      <w:bookmarkEnd w:id="0"/>
      <w:bookmarkEnd w:id="1"/>
    </w:p>
    <w:p w:rsidR="00381A27" w:rsidRPr="004504C5" w:rsidRDefault="00381A27" w:rsidP="00831C2A">
      <w:pPr>
        <w:pStyle w:val="Heading2"/>
        <w:rPr>
          <w:lang w:eastAsia="zh-TW"/>
        </w:rPr>
      </w:pPr>
      <w:bookmarkStart w:id="2" w:name="_Toc283024575"/>
      <w:bookmarkStart w:id="3" w:name="_Toc366072583"/>
      <w:r w:rsidRPr="004504C5">
        <w:rPr>
          <w:lang w:eastAsia="zh-TW"/>
        </w:rPr>
        <w:t>What is Courseware?</w:t>
      </w:r>
      <w:bookmarkEnd w:id="2"/>
      <w:bookmarkEnd w:id="3"/>
    </w:p>
    <w:p w:rsidR="00381A27" w:rsidRPr="004504C5" w:rsidRDefault="00744B01" w:rsidP="00831C2A">
      <w:pPr>
        <w:rPr>
          <w:lang w:eastAsia="zh-TW"/>
        </w:rPr>
      </w:pPr>
      <w:r w:rsidRPr="004504C5">
        <w:rPr>
          <w:noProof/>
          <w:lang w:bidi="ar-SA"/>
        </w:rPr>
        <w:drawing>
          <wp:anchor distT="0" distB="0" distL="114300" distR="114300" simplePos="0" relativeHeight="251649024" behindDoc="0" locked="0" layoutInCell="1" allowOverlap="1" wp14:anchorId="4210E74B" wp14:editId="1D8609BB">
            <wp:simplePos x="0" y="0"/>
            <wp:positionH relativeFrom="margin">
              <wp:posOffset>-36830</wp:posOffset>
            </wp:positionH>
            <wp:positionV relativeFrom="margin">
              <wp:posOffset>1696085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4504C5">
        <w:rPr>
          <w:lang w:eastAsia="zh-TW"/>
        </w:rPr>
        <w:t>Welcome to Corporate Training Materials, a completely new training experience!</w:t>
      </w:r>
    </w:p>
    <w:p w:rsidR="00381A27" w:rsidRPr="004504C5" w:rsidRDefault="00381A27" w:rsidP="00831C2A">
      <w:pPr>
        <w:rPr>
          <w:lang w:eastAsia="zh-TW"/>
        </w:rPr>
      </w:pPr>
      <w:r w:rsidRPr="004504C5">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4504C5" w:rsidRDefault="00381A27" w:rsidP="00831C2A">
      <w:pPr>
        <w:rPr>
          <w:lang w:eastAsia="zh-TW"/>
        </w:rPr>
      </w:pPr>
      <w:r w:rsidRPr="004504C5">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4504C5" w:rsidRDefault="00381A27" w:rsidP="00831C2A">
      <w:pPr>
        <w:rPr>
          <w:lang w:eastAsia="zh-TW"/>
        </w:rPr>
      </w:pPr>
    </w:p>
    <w:p w:rsidR="00381A27" w:rsidRPr="004504C5" w:rsidRDefault="00381A27" w:rsidP="00831C2A">
      <w:pPr>
        <w:pStyle w:val="Heading2"/>
        <w:rPr>
          <w:lang w:eastAsia="zh-TW"/>
        </w:rPr>
      </w:pPr>
      <w:bookmarkStart w:id="4" w:name="_Toc283024576"/>
      <w:bookmarkStart w:id="5" w:name="_Toc366072584"/>
      <w:r w:rsidRPr="004504C5">
        <w:rPr>
          <w:lang w:eastAsia="zh-TW"/>
        </w:rPr>
        <w:t>How Do I Customize My Course?</w:t>
      </w:r>
      <w:bookmarkEnd w:id="4"/>
      <w:bookmarkEnd w:id="5"/>
    </w:p>
    <w:p w:rsidR="00381A27" w:rsidRPr="004504C5" w:rsidRDefault="00381A27" w:rsidP="00831C2A">
      <w:pPr>
        <w:rPr>
          <w:lang w:eastAsia="zh-TW"/>
        </w:rPr>
      </w:pPr>
      <w:r w:rsidRPr="004504C5">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4504C5" w:rsidRDefault="00381A27" w:rsidP="00831C2A">
      <w:pPr>
        <w:rPr>
          <w:lang w:eastAsia="zh-TW"/>
        </w:rPr>
      </w:pPr>
      <w:r w:rsidRPr="004504C5">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4504C5" w:rsidRDefault="00744B01" w:rsidP="00831C2A">
      <w:pPr>
        <w:jc w:val="center"/>
        <w:rPr>
          <w:lang w:eastAsia="zh-TW"/>
        </w:rPr>
      </w:pPr>
      <w:r w:rsidRPr="004504C5">
        <w:rPr>
          <w:noProof/>
          <w:lang w:bidi="ar-SA"/>
        </w:rPr>
        <w:drawing>
          <wp:inline distT="0" distB="0" distL="0" distR="0" wp14:anchorId="3A300A79" wp14:editId="600E9EFE">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4504C5" w:rsidRDefault="00381A27" w:rsidP="00831C2A">
      <w:pPr>
        <w:rPr>
          <w:lang w:eastAsia="zh-TW"/>
        </w:rPr>
      </w:pPr>
      <w:r w:rsidRPr="004504C5">
        <w:rPr>
          <w:lang w:eastAsia="zh-TW"/>
        </w:rPr>
        <w:t>(You will also want to perform this step if you add modules or move them around.)</w:t>
      </w:r>
    </w:p>
    <w:p w:rsidR="00381A27" w:rsidRPr="004504C5" w:rsidRDefault="00381A27" w:rsidP="00831C2A">
      <w:pPr>
        <w:rPr>
          <w:lang w:eastAsia="zh-TW"/>
        </w:rPr>
      </w:pPr>
      <w:r w:rsidRPr="004504C5">
        <w:rPr>
          <w:lang w:eastAsia="zh-TW"/>
        </w:rPr>
        <w:lastRenderedPageBreak/>
        <w:t>If you want to change the way text looks, you can format any piece of text any way you want. However, to make it easy, we have used styles so that you can update all the text at once.</w:t>
      </w:r>
    </w:p>
    <w:p w:rsidR="00381A27" w:rsidRPr="004504C5" w:rsidRDefault="00381A27" w:rsidP="00831C2A">
      <w:pPr>
        <w:rPr>
          <w:lang w:eastAsia="zh-TW"/>
        </w:rPr>
      </w:pPr>
      <w:r w:rsidRPr="004504C5">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4504C5" w:rsidRDefault="00381A27" w:rsidP="00831C2A">
      <w:pPr>
        <w:rPr>
          <w:lang w:eastAsia="zh-TW"/>
        </w:rPr>
      </w:pPr>
      <w:r w:rsidRPr="004504C5">
        <w:rPr>
          <w:lang w:eastAsia="zh-TW"/>
        </w:rPr>
        <w:t>For example, if we wanted to change our Heading 1 style, used for Module Titles, this is what we would do:</w:t>
      </w:r>
    </w:p>
    <w:p w:rsidR="00381A27" w:rsidRPr="004504C5" w:rsidRDefault="00744B01" w:rsidP="00831C2A">
      <w:pPr>
        <w:jc w:val="center"/>
        <w:rPr>
          <w:lang w:eastAsia="zh-TW"/>
        </w:rPr>
      </w:pPr>
      <w:r w:rsidRPr="004504C5">
        <w:rPr>
          <w:noProof/>
          <w:lang w:bidi="ar-SA"/>
        </w:rPr>
        <w:drawing>
          <wp:inline distT="0" distB="0" distL="0" distR="0" wp14:anchorId="2BF66AB7" wp14:editId="2768AC4C">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4504C5" w:rsidRDefault="00381A27" w:rsidP="00831C2A">
      <w:pPr>
        <w:rPr>
          <w:lang w:eastAsia="zh-TW"/>
        </w:rPr>
      </w:pPr>
      <w:r w:rsidRPr="004504C5">
        <w:rPr>
          <w:lang w:eastAsia="zh-TW"/>
        </w:rPr>
        <w:t>Now, we can change our formatting and it will apply to all the headings in the document.</w:t>
      </w:r>
    </w:p>
    <w:p w:rsidR="00381A27" w:rsidRPr="004504C5" w:rsidRDefault="00381A27" w:rsidP="00831C2A">
      <w:pPr>
        <w:rPr>
          <w:lang w:eastAsia="zh-TW"/>
        </w:rPr>
      </w:pPr>
      <w:r w:rsidRPr="004504C5">
        <w:rPr>
          <w:lang w:eastAsia="zh-TW"/>
        </w:rPr>
        <w:t xml:space="preserve">For more information on making Word work for you, please refer to </w:t>
      </w:r>
      <w:r w:rsidRPr="004504C5">
        <w:rPr>
          <w:rStyle w:val="BookReferences"/>
        </w:rPr>
        <w:t>Word 2007 or 2010 Essentials</w:t>
      </w:r>
      <w:r w:rsidRPr="004504C5">
        <w:rPr>
          <w:lang w:eastAsia="zh-TW"/>
        </w:rPr>
        <w:t xml:space="preserve"> by Corporate Training Materials.</w:t>
      </w:r>
    </w:p>
    <w:p w:rsidR="00381A27" w:rsidRPr="004504C5" w:rsidRDefault="00381A27" w:rsidP="00831C2A">
      <w:pPr>
        <w:rPr>
          <w:lang w:eastAsia="zh-TW"/>
        </w:rPr>
      </w:pPr>
    </w:p>
    <w:p w:rsidR="00381A27" w:rsidRPr="004504C5" w:rsidRDefault="00381A27" w:rsidP="00831C2A">
      <w:pPr>
        <w:pStyle w:val="Heading2"/>
        <w:rPr>
          <w:lang w:eastAsia="zh-TW"/>
        </w:rPr>
      </w:pPr>
      <w:bookmarkStart w:id="6" w:name="_Toc283024577"/>
      <w:bookmarkStart w:id="7" w:name="_Toc366072585"/>
      <w:r w:rsidRPr="004504C5">
        <w:rPr>
          <w:lang w:eastAsia="zh-TW"/>
        </w:rPr>
        <w:lastRenderedPageBreak/>
        <w:t>Materials Required</w:t>
      </w:r>
      <w:bookmarkEnd w:id="6"/>
      <w:bookmarkEnd w:id="7"/>
    </w:p>
    <w:p w:rsidR="00381A27" w:rsidRPr="004504C5" w:rsidRDefault="00381A27" w:rsidP="00831C2A">
      <w:pPr>
        <w:rPr>
          <w:lang w:eastAsia="zh-TW"/>
        </w:rPr>
      </w:pPr>
      <w:r w:rsidRPr="004504C5">
        <w:rPr>
          <w:lang w:eastAsia="zh-TW"/>
        </w:rPr>
        <w:t xml:space="preserve">All of our courses use flip chart paper and markers extensively. (If you prefer, you can use a whiteboard or chalkboard instead.) </w:t>
      </w:r>
    </w:p>
    <w:p w:rsidR="00381A27" w:rsidRPr="004504C5" w:rsidRDefault="00381A27" w:rsidP="00831C2A">
      <w:pPr>
        <w:rPr>
          <w:lang w:eastAsia="zh-TW"/>
        </w:rPr>
      </w:pPr>
      <w:r w:rsidRPr="004504C5">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4504C5" w:rsidRDefault="00381A27" w:rsidP="00831C2A">
      <w:pPr>
        <w:rPr>
          <w:lang w:eastAsia="zh-TW"/>
        </w:rPr>
      </w:pPr>
      <w:r w:rsidRPr="004504C5">
        <w:rPr>
          <w:lang w:eastAsia="zh-TW"/>
        </w:rPr>
        <w:t>We recommend these additional materials for all workshops:</w:t>
      </w:r>
    </w:p>
    <w:p w:rsidR="00381A27" w:rsidRPr="004504C5" w:rsidRDefault="00381A27" w:rsidP="00F1186E">
      <w:pPr>
        <w:pStyle w:val="BulletedPoints"/>
        <w:numPr>
          <w:ilvl w:val="0"/>
          <w:numId w:val="4"/>
        </w:numPr>
        <w:rPr>
          <w:lang w:eastAsia="zh-TW"/>
        </w:rPr>
      </w:pPr>
      <w:r w:rsidRPr="004504C5">
        <w:rPr>
          <w:lang w:eastAsia="zh-TW"/>
        </w:rPr>
        <w:t>Laptop with projector, for PowerPoint slides</w:t>
      </w:r>
    </w:p>
    <w:p w:rsidR="00381A27" w:rsidRPr="004504C5" w:rsidRDefault="00381A27" w:rsidP="00F1186E">
      <w:pPr>
        <w:pStyle w:val="BulletedPoints"/>
        <w:numPr>
          <w:ilvl w:val="0"/>
          <w:numId w:val="4"/>
        </w:numPr>
        <w:rPr>
          <w:lang w:eastAsia="zh-TW"/>
        </w:rPr>
      </w:pPr>
      <w:r w:rsidRPr="004504C5">
        <w:rPr>
          <w:lang w:eastAsia="zh-TW"/>
        </w:rPr>
        <w:t>Quick Reference Sheets for students to take home</w:t>
      </w:r>
    </w:p>
    <w:p w:rsidR="00381A27" w:rsidRPr="004504C5" w:rsidRDefault="00381A27" w:rsidP="00F1186E">
      <w:pPr>
        <w:pStyle w:val="BulletedPoints"/>
        <w:numPr>
          <w:ilvl w:val="0"/>
          <w:numId w:val="4"/>
        </w:numPr>
        <w:rPr>
          <w:lang w:eastAsia="zh-TW"/>
        </w:rPr>
      </w:pPr>
      <w:r w:rsidRPr="004504C5">
        <w:rPr>
          <w:lang w:eastAsia="zh-TW"/>
        </w:rPr>
        <w:t>Timer or watch (separate from your laptop)</w:t>
      </w:r>
    </w:p>
    <w:p w:rsidR="00381A27" w:rsidRPr="004504C5" w:rsidRDefault="00381A27" w:rsidP="00F1186E">
      <w:pPr>
        <w:pStyle w:val="BulletedPoints"/>
        <w:numPr>
          <w:ilvl w:val="0"/>
          <w:numId w:val="4"/>
        </w:numPr>
        <w:rPr>
          <w:lang w:eastAsia="zh-TW"/>
        </w:rPr>
      </w:pPr>
      <w:r w:rsidRPr="004504C5">
        <w:rPr>
          <w:lang w:eastAsia="zh-TW"/>
        </w:rPr>
        <w:t>Masking tape</w:t>
      </w:r>
    </w:p>
    <w:p w:rsidR="00381A27" w:rsidRPr="004504C5" w:rsidRDefault="00381A27" w:rsidP="00F1186E">
      <w:pPr>
        <w:pStyle w:val="BulletedPoints"/>
        <w:numPr>
          <w:ilvl w:val="0"/>
          <w:numId w:val="4"/>
        </w:numPr>
        <w:rPr>
          <w:lang w:eastAsia="zh-TW"/>
        </w:rPr>
      </w:pPr>
      <w:r w:rsidRPr="004504C5">
        <w:rPr>
          <w:lang w:eastAsia="zh-TW"/>
        </w:rPr>
        <w:t>Blank paper</w:t>
      </w:r>
    </w:p>
    <w:p w:rsidR="00381A27" w:rsidRPr="004504C5" w:rsidRDefault="00381A27" w:rsidP="004F1B63">
      <w:pPr>
        <w:rPr>
          <w:lang w:eastAsia="zh-TW"/>
        </w:rPr>
      </w:pPr>
    </w:p>
    <w:p w:rsidR="00381A27" w:rsidRPr="004504C5" w:rsidRDefault="00381A27" w:rsidP="00831C2A">
      <w:pPr>
        <w:pStyle w:val="Heading2"/>
        <w:rPr>
          <w:lang w:eastAsia="zh-TW"/>
        </w:rPr>
      </w:pPr>
      <w:bookmarkStart w:id="8" w:name="_Toc283024578"/>
      <w:bookmarkStart w:id="9" w:name="_Toc366072586"/>
      <w:r w:rsidRPr="004504C5">
        <w:rPr>
          <w:lang w:eastAsia="zh-TW"/>
        </w:rPr>
        <w:t>Maximizing Your Training Power</w:t>
      </w:r>
      <w:bookmarkEnd w:id="8"/>
      <w:bookmarkEnd w:id="9"/>
    </w:p>
    <w:p w:rsidR="00381A27" w:rsidRPr="004504C5" w:rsidRDefault="00381A27" w:rsidP="00831C2A">
      <w:pPr>
        <w:rPr>
          <w:lang w:eastAsia="zh-TW"/>
        </w:rPr>
      </w:pPr>
      <w:r w:rsidRPr="004504C5">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4504C5" w:rsidRDefault="00381A27" w:rsidP="00F1186E">
      <w:pPr>
        <w:pStyle w:val="BulletedPoints"/>
        <w:numPr>
          <w:ilvl w:val="0"/>
          <w:numId w:val="4"/>
        </w:numPr>
      </w:pPr>
      <w:r w:rsidRPr="004504C5">
        <w:rPr>
          <w:b/>
          <w:lang w:eastAsia="zh-TW"/>
        </w:rPr>
        <w:t>Make it customized.</w:t>
      </w:r>
      <w:r w:rsidRPr="004504C5">
        <w:t xml:space="preserve"> By tailoring each course to your participants, you will find that your results will increase a thousand-fold. </w:t>
      </w:r>
    </w:p>
    <w:p w:rsidR="00381A27" w:rsidRPr="004504C5" w:rsidRDefault="00381A27" w:rsidP="00324944">
      <w:pPr>
        <w:pStyle w:val="BulletedPoints"/>
        <w:numPr>
          <w:ilvl w:val="1"/>
          <w:numId w:val="1"/>
        </w:numPr>
      </w:pPr>
      <w:r w:rsidRPr="004504C5">
        <w:t xml:space="preserve">Use examples, case studies, and stories that are relevant to the group. </w:t>
      </w:r>
    </w:p>
    <w:p w:rsidR="00381A27" w:rsidRPr="004504C5" w:rsidRDefault="00381A27" w:rsidP="00324944">
      <w:pPr>
        <w:pStyle w:val="BulletedPoints"/>
        <w:numPr>
          <w:ilvl w:val="1"/>
          <w:numId w:val="1"/>
        </w:numPr>
      </w:pPr>
      <w:r w:rsidRPr="004504C5">
        <w:t xml:space="preserve">Identify whether your participants are strangers or whether they work together. Tailor your approach appropriately. </w:t>
      </w:r>
    </w:p>
    <w:p w:rsidR="00381A27" w:rsidRPr="004504C5" w:rsidRDefault="00381A27" w:rsidP="00324944">
      <w:pPr>
        <w:pStyle w:val="BulletedPoints"/>
        <w:numPr>
          <w:ilvl w:val="1"/>
          <w:numId w:val="1"/>
        </w:numPr>
      </w:pPr>
      <w:r w:rsidRPr="004504C5">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4504C5">
        <w:rPr>
          <w:rStyle w:val="BookReferences"/>
          <w:u w:val="none"/>
        </w:rPr>
        <w:t>Experiential Learning</w:t>
      </w:r>
      <w:r w:rsidRPr="004504C5">
        <w:t xml:space="preserve"> by David Kolb.)</w:t>
      </w:r>
      <w:r w:rsidR="006C3F09" w:rsidRPr="004504C5">
        <w:t xml:space="preserve"> </w:t>
      </w:r>
    </w:p>
    <w:p w:rsidR="006D5370" w:rsidRPr="004504C5" w:rsidRDefault="006D5370" w:rsidP="004F1B63"/>
    <w:p w:rsidR="006D5370" w:rsidRPr="004504C5" w:rsidRDefault="006D5370" w:rsidP="004F1B63"/>
    <w:p w:rsidR="00381A27" w:rsidRPr="004504C5" w:rsidRDefault="00381A27" w:rsidP="004F1B63">
      <w:pPr>
        <w:pStyle w:val="BulletedPoints"/>
        <w:rPr>
          <w:lang w:eastAsia="zh-TW"/>
        </w:rPr>
      </w:pPr>
      <w:r w:rsidRPr="004504C5">
        <w:rPr>
          <w:b/>
          <w:lang w:eastAsia="zh-TW"/>
        </w:rPr>
        <w:lastRenderedPageBreak/>
        <w:t>Make it fun and interactive</w:t>
      </w:r>
      <w:r w:rsidRPr="004504C5">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4504C5" w:rsidRDefault="00381A27" w:rsidP="004F1B63">
      <w:pPr>
        <w:pStyle w:val="BulletedPoints"/>
        <w:rPr>
          <w:lang w:eastAsia="zh-TW"/>
        </w:rPr>
      </w:pPr>
      <w:r w:rsidRPr="004504C5">
        <w:rPr>
          <w:b/>
          <w:lang w:eastAsia="zh-TW"/>
        </w:rPr>
        <w:t>Make it relevant.</w:t>
      </w:r>
      <w:r w:rsidRPr="004504C5">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4504C5" w:rsidRDefault="00381A27" w:rsidP="004F1B63">
      <w:pPr>
        <w:pStyle w:val="BulletedPoints"/>
        <w:rPr>
          <w:lang w:eastAsia="zh-TW"/>
        </w:rPr>
      </w:pPr>
      <w:r w:rsidRPr="004504C5">
        <w:rPr>
          <w:b/>
          <w:lang w:eastAsia="zh-TW"/>
        </w:rPr>
        <w:t>Keep an open mind</w:t>
      </w:r>
      <w:r w:rsidRPr="004504C5">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4504C5" w:rsidRDefault="00381A27" w:rsidP="00831C2A">
      <w:pPr>
        <w:rPr>
          <w:lang w:eastAsia="zh-TW"/>
        </w:rPr>
      </w:pPr>
      <w:r w:rsidRPr="004504C5">
        <w:rPr>
          <w:lang w:eastAsia="zh-TW"/>
        </w:rPr>
        <w:t>And now, time for the training!</w:t>
      </w:r>
    </w:p>
    <w:p w:rsidR="00381A27" w:rsidRPr="004504C5" w:rsidRDefault="00381A27" w:rsidP="00831C2A"/>
    <w:p w:rsidR="00381A27" w:rsidRPr="004504C5" w:rsidRDefault="00381A27" w:rsidP="004360E7">
      <w:pPr>
        <w:pStyle w:val="Heading1"/>
      </w:pPr>
      <w:r w:rsidRPr="004504C5">
        <w:rPr>
          <w:lang w:eastAsia="zh-TW"/>
        </w:rPr>
        <w:br w:type="page"/>
      </w:r>
      <w:bookmarkStart w:id="10" w:name="_Toc366072587"/>
      <w:r w:rsidRPr="004504C5">
        <w:rPr>
          <w:lang w:eastAsia="zh-TW"/>
        </w:rPr>
        <w:lastRenderedPageBreak/>
        <w:t>Module One: Getting Started</w:t>
      </w:r>
      <w:bookmarkEnd w:id="10"/>
    </w:p>
    <w:p w:rsidR="00CE2FC1" w:rsidRDefault="00FE61E1" w:rsidP="000D3FB9">
      <w:r w:rsidRPr="00B045F5">
        <w:rPr>
          <w:noProof/>
          <w:lang w:bidi="ar-SA"/>
        </w:rPr>
        <w:drawing>
          <wp:anchor distT="0" distB="0" distL="114300" distR="114300" simplePos="0" relativeHeight="251668480" behindDoc="0" locked="0" layoutInCell="1" allowOverlap="1" wp14:anchorId="02A70EDA" wp14:editId="5DF17425">
            <wp:simplePos x="0" y="0"/>
            <wp:positionH relativeFrom="margin">
              <wp:posOffset>1905</wp:posOffset>
            </wp:positionH>
            <wp:positionV relativeFrom="margin">
              <wp:posOffset>1744345</wp:posOffset>
            </wp:positionV>
            <wp:extent cx="2083435" cy="1649095"/>
            <wp:effectExtent l="0" t="0" r="0" b="825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4" cstate="print"/>
                    <a:srcRect/>
                    <a:stretch>
                      <a:fillRect/>
                    </a:stretch>
                  </pic:blipFill>
                  <pic:spPr bwMode="auto">
                    <a:xfrm>
                      <a:off x="0" y="0"/>
                      <a:ext cx="2083435" cy="1649095"/>
                    </a:xfrm>
                    <a:prstGeom prst="rect">
                      <a:avLst/>
                    </a:prstGeom>
                    <a:noFill/>
                    <a:ln w="9525">
                      <a:noFill/>
                      <a:miter lim="800000"/>
                      <a:headEnd/>
                      <a:tailEnd/>
                    </a:ln>
                  </pic:spPr>
                </pic:pic>
              </a:graphicData>
            </a:graphic>
          </wp:anchor>
        </w:drawing>
      </w:r>
      <w:r w:rsidR="004F1B63" w:rsidRPr="004504C5">
        <w:rPr>
          <w:noProof/>
          <w:lang w:bidi="ar-SA"/>
        </w:rPr>
        <mc:AlternateContent>
          <mc:Choice Requires="wps">
            <w:drawing>
              <wp:anchor distT="91440" distB="91440" distL="114300" distR="114300" simplePos="0" relativeHeight="251652096" behindDoc="0" locked="0" layoutInCell="1" allowOverlap="1" wp14:anchorId="75A6B3D3" wp14:editId="174DAC27">
                <wp:simplePos x="0" y="0"/>
                <wp:positionH relativeFrom="page">
                  <wp:posOffset>-66675</wp:posOffset>
                </wp:positionH>
                <wp:positionV relativeFrom="page">
                  <wp:posOffset>-28575</wp:posOffset>
                </wp:positionV>
                <wp:extent cx="7962900" cy="1971675"/>
                <wp:effectExtent l="0" t="0" r="0" b="9525"/>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97167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good rule of thumb is to assume that ‘everything matters’.</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Richard </w:t>
                            </w:r>
                            <w:proofErr w:type="spellStart"/>
                            <w:r>
                              <w:rPr>
                                <w:rFonts w:asciiTheme="majorHAnsi" w:hAnsiTheme="majorHAnsi"/>
                                <w:b/>
                                <w:i/>
                                <w:iCs/>
                                <w:sz w:val="28"/>
                                <w:szCs w:val="28"/>
                              </w:rPr>
                              <w:t>Thaler</w:t>
                            </w:r>
                            <w:proofErr w:type="spellEnd"/>
                          </w:p>
                          <w:p w:rsidR="00706C37" w:rsidRPr="00CE2FC1" w:rsidRDefault="00706C37"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5.25pt;margin-top:-2.25pt;width:627pt;height:155.25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"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good rule of thumb is to assume that ‘everything matters’.</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Richard Thaler</w:t>
                      </w:r>
                    </w:p>
                    <w:p w:rsidR="00706C37" w:rsidRPr="00CE2FC1" w:rsidRDefault="00706C37"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100A08" w:rsidRPr="004504C5">
        <w:t>Risk assessment and management is essential for the success of any business</w:t>
      </w:r>
      <w:r w:rsidR="00151F1A" w:rsidRPr="004504C5">
        <w:t>.</w:t>
      </w:r>
      <w:r w:rsidR="00100A08" w:rsidRPr="004504C5">
        <w:t xml:space="preserve"> However, many companies do not </w:t>
      </w:r>
      <w:r w:rsidR="00AF5E3C" w:rsidRPr="004504C5">
        <w:t xml:space="preserve">always </w:t>
      </w:r>
      <w:r w:rsidR="00100A08" w:rsidRPr="004504C5">
        <w:t xml:space="preserve">take the necessary precautions, which leads to disaster. Successfully managing risks will </w:t>
      </w:r>
      <w:r w:rsidR="00AF5E3C" w:rsidRPr="004504C5">
        <w:t xml:space="preserve">prevent mistakes, which leads to a safer work environment, happier </w:t>
      </w:r>
      <w:r w:rsidR="004504C5" w:rsidRPr="004504C5">
        <w:t>employees,</w:t>
      </w:r>
      <w:r w:rsidR="00AF5E3C" w:rsidRPr="004504C5">
        <w:t xml:space="preserve"> and increased productivity. </w:t>
      </w:r>
      <w:r w:rsidR="00B9302F" w:rsidRPr="004504C5">
        <w:t xml:space="preserve">Following a few basic steps will place your organization on the path to success. </w:t>
      </w:r>
    </w:p>
    <w:p w:rsidR="00FE61E1" w:rsidRPr="004504C5" w:rsidRDefault="00FE61E1" w:rsidP="000D3FB9"/>
    <w:p w:rsidR="004F1B63" w:rsidRPr="004504C5" w:rsidRDefault="004F1B63" w:rsidP="000D3FB9"/>
    <w:p w:rsidR="00381A27" w:rsidRPr="004504C5" w:rsidRDefault="00381A27" w:rsidP="000744E1">
      <w:pPr>
        <w:pStyle w:val="Heading2"/>
      </w:pPr>
      <w:bookmarkStart w:id="11" w:name="_Toc287448862"/>
      <w:bookmarkStart w:id="12" w:name="_Toc366072588"/>
      <w:r w:rsidRPr="004504C5">
        <w:t>Housekeeping Items</w:t>
      </w:r>
      <w:bookmarkEnd w:id="11"/>
      <w:bookmarkEnd w:id="12"/>
    </w:p>
    <w:p w:rsidR="00381A27" w:rsidRPr="004504C5" w:rsidRDefault="00381A27" w:rsidP="000744E1">
      <w:r w:rsidRPr="004504C5">
        <w:t>Take a few moments to cover basic housekeeping items.</w:t>
      </w:r>
    </w:p>
    <w:p w:rsidR="00381A27" w:rsidRPr="004504C5" w:rsidRDefault="00381A27" w:rsidP="000744E1">
      <w:pPr>
        <w:pStyle w:val="BulletedPoints"/>
      </w:pPr>
      <w:r w:rsidRPr="004504C5">
        <w:t>If you need an opening or a way to introduce the participants to each other, utilize the Icebreakers folder to begin or between breaks during the day.</w:t>
      </w:r>
    </w:p>
    <w:p w:rsidR="00381A27" w:rsidRPr="004504C5" w:rsidRDefault="00381A27" w:rsidP="000744E1">
      <w:pPr>
        <w:pStyle w:val="BulletedPoints"/>
      </w:pPr>
      <w:r w:rsidRPr="004504C5">
        <w:t>Let participants know where they can find washrooms, break facilities, and fire exits.</w:t>
      </w:r>
    </w:p>
    <w:p w:rsidR="00381A27" w:rsidRPr="004504C5" w:rsidRDefault="00381A27" w:rsidP="000744E1">
      <w:pPr>
        <w:pStyle w:val="BulletedPoints"/>
      </w:pPr>
      <w:r w:rsidRPr="004504C5">
        <w:t>Ask participants to turn off their cell phones or at least turn them to vibrate. If they must take a call, request that they do it outside.</w:t>
      </w:r>
    </w:p>
    <w:p w:rsidR="00381A27" w:rsidRPr="004504C5" w:rsidRDefault="00381A27" w:rsidP="000744E1">
      <w:pPr>
        <w:pStyle w:val="BulletedPoints"/>
      </w:pPr>
      <w:r w:rsidRPr="004504C5">
        <w:t>Take this time to encourage the group to ask questions and make this an interactive workshop.</w:t>
      </w:r>
    </w:p>
    <w:p w:rsidR="00381A27" w:rsidRPr="004504C5" w:rsidRDefault="00381A27" w:rsidP="000744E1">
      <w:pPr>
        <w:pStyle w:val="BulletedPoints"/>
      </w:pPr>
      <w:r w:rsidRPr="004504C5">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4504C5" w:rsidRDefault="00381A27" w:rsidP="006D5370">
      <w:pPr>
        <w:pStyle w:val="Heading2"/>
      </w:pPr>
      <w:r w:rsidRPr="004504C5">
        <w:br w:type="page"/>
      </w:r>
      <w:bookmarkStart w:id="13" w:name="_Toc366072589"/>
      <w:r w:rsidR="006D5370" w:rsidRPr="004504C5">
        <w:lastRenderedPageBreak/>
        <w:t>The Parking Lot</w:t>
      </w:r>
      <w:bookmarkEnd w:id="13"/>
    </w:p>
    <w:p w:rsidR="00381A27" w:rsidRPr="004504C5" w:rsidRDefault="00744B01" w:rsidP="000744E1">
      <w:pPr>
        <w:rPr>
          <w:rFonts w:ascii="Verdana" w:hAnsi="Verdana"/>
          <w:color w:val="000000"/>
          <w:sz w:val="18"/>
          <w:szCs w:val="18"/>
        </w:rPr>
      </w:pPr>
      <w:r w:rsidRPr="004504C5">
        <w:rPr>
          <w:noProof/>
          <w:lang w:bidi="ar-SA"/>
        </w:rPr>
        <w:drawing>
          <wp:anchor distT="0" distB="0" distL="114300" distR="114300" simplePos="0" relativeHeight="251650048" behindDoc="0" locked="0" layoutInCell="1" allowOverlap="1" wp14:anchorId="19D20972" wp14:editId="29C11383">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4504C5">
        <w:rPr>
          <w:rFonts w:ascii="Verdana" w:hAnsi="Verdana"/>
          <w:color w:val="000000"/>
          <w:sz w:val="18"/>
          <w:szCs w:val="18"/>
        </w:rPr>
        <w:t>Explain the concept of The Parking Lot to participants.</w:t>
      </w:r>
    </w:p>
    <w:p w:rsidR="00381A27" w:rsidRPr="004504C5" w:rsidRDefault="00381A27" w:rsidP="000744E1">
      <w:pPr>
        <w:numPr>
          <w:ilvl w:val="0"/>
          <w:numId w:val="2"/>
        </w:numPr>
      </w:pPr>
      <w:r w:rsidRPr="004504C5">
        <w:t>The Parking Lot is a visible place where you will “park” ideas that arise which are not on the agenda, may be off topic, or are better addressed outside of the program.</w:t>
      </w:r>
    </w:p>
    <w:p w:rsidR="00381A27" w:rsidRPr="004504C5" w:rsidRDefault="00381A27" w:rsidP="000744E1">
      <w:pPr>
        <w:numPr>
          <w:ilvl w:val="0"/>
          <w:numId w:val="2"/>
        </w:numPr>
      </w:pPr>
      <w:r w:rsidRPr="004504C5">
        <w:t>At the end of the session, we will review parked ideas and follow up, or make suggestions for your own investigation when you are back at work.</w:t>
      </w:r>
    </w:p>
    <w:p w:rsidR="00381A27" w:rsidRPr="004504C5" w:rsidRDefault="00381A27" w:rsidP="000744E1">
      <w:r w:rsidRPr="004504C5">
        <w:t>Suggestions for the trainer:</w:t>
      </w:r>
    </w:p>
    <w:p w:rsidR="00381A27" w:rsidRPr="004504C5" w:rsidRDefault="00381A27" w:rsidP="000744E1">
      <w:pPr>
        <w:numPr>
          <w:ilvl w:val="0"/>
          <w:numId w:val="3"/>
        </w:numPr>
      </w:pPr>
      <w:r w:rsidRPr="004504C5">
        <w:t>If you are working with a large group of participants, you may wish to nominate a recorder to park items as you are facilitating.</w:t>
      </w:r>
    </w:p>
    <w:p w:rsidR="00381A27" w:rsidRPr="004504C5" w:rsidRDefault="00381A27" w:rsidP="000744E1">
      <w:pPr>
        <w:numPr>
          <w:ilvl w:val="0"/>
          <w:numId w:val="3"/>
        </w:numPr>
      </w:pPr>
      <w:r w:rsidRPr="004504C5">
        <w:t>It’s a good idea to note the name of the contributor along with the parked item.</w:t>
      </w:r>
    </w:p>
    <w:p w:rsidR="00381A27" w:rsidRPr="004504C5" w:rsidRDefault="00381A27" w:rsidP="000744E1">
      <w:pPr>
        <w:numPr>
          <w:ilvl w:val="0"/>
          <w:numId w:val="3"/>
        </w:numPr>
      </w:pPr>
      <w:r w:rsidRPr="004504C5">
        <w:t>Items noted on the parking lot can be useful to you later as you plan future training sessions.</w:t>
      </w:r>
    </w:p>
    <w:p w:rsidR="00381A27" w:rsidRPr="004504C5" w:rsidRDefault="00381A27" w:rsidP="000744E1"/>
    <w:p w:rsidR="00381A27" w:rsidRPr="004504C5" w:rsidRDefault="00381A27" w:rsidP="000744E1">
      <w:pPr>
        <w:pStyle w:val="Heading2"/>
      </w:pPr>
      <w:bookmarkStart w:id="14" w:name="_Toc366072590"/>
      <w:r w:rsidRPr="004504C5">
        <w:t>Workshop Objectives</w:t>
      </w:r>
      <w:bookmarkEnd w:id="14"/>
    </w:p>
    <w:p w:rsidR="00381A27" w:rsidRPr="004504C5" w:rsidRDefault="00744B01" w:rsidP="000744E1">
      <w:r w:rsidRPr="004504C5">
        <w:rPr>
          <w:noProof/>
          <w:lang w:bidi="ar-SA"/>
        </w:rPr>
        <w:drawing>
          <wp:anchor distT="0" distB="0" distL="114300" distR="114300" simplePos="0" relativeHeight="251651072" behindDoc="0" locked="0" layoutInCell="1" allowOverlap="1" wp14:anchorId="6F164BCC" wp14:editId="4566CEB0">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4504C5">
        <w:t xml:space="preserve">Research has consistently demonstrated that when clear goals are associated with learning, it occurs more easily and rapidly. With that in mind, let’s review our goals for today. </w:t>
      </w:r>
    </w:p>
    <w:p w:rsidR="00381A27" w:rsidRPr="004504C5" w:rsidRDefault="00381A27" w:rsidP="000744E1">
      <w:r w:rsidRPr="004504C5">
        <w:t>At the end of this workshop, participants should be able to:</w:t>
      </w:r>
    </w:p>
    <w:p w:rsidR="008F2C5F" w:rsidRPr="004504C5" w:rsidRDefault="00462B6E" w:rsidP="004F1B63">
      <w:pPr>
        <w:pStyle w:val="BulletedPoints"/>
      </w:pPr>
      <w:r w:rsidRPr="004504C5">
        <w:t>Identify hazards and risks</w:t>
      </w:r>
    </w:p>
    <w:p w:rsidR="008F2C5F" w:rsidRPr="004504C5" w:rsidRDefault="00462B6E" w:rsidP="004F1B63">
      <w:pPr>
        <w:pStyle w:val="BulletedPoints"/>
      </w:pPr>
      <w:r w:rsidRPr="004504C5">
        <w:t>Update control measures</w:t>
      </w:r>
    </w:p>
    <w:p w:rsidR="008F2C5F" w:rsidRPr="004504C5" w:rsidRDefault="00462E6E" w:rsidP="004F1B63">
      <w:pPr>
        <w:pStyle w:val="BulletedPoints"/>
      </w:pPr>
      <w:r w:rsidRPr="004504C5">
        <w:t>Grasp</w:t>
      </w:r>
      <w:r w:rsidR="00462B6E" w:rsidRPr="004504C5">
        <w:t xml:space="preserve"> the fundamentals of accident reports </w:t>
      </w:r>
    </w:p>
    <w:p w:rsidR="008F2C5F" w:rsidRPr="004504C5" w:rsidRDefault="008F2C5F" w:rsidP="004F1B63">
      <w:pPr>
        <w:pStyle w:val="BulletedPoints"/>
      </w:pPr>
      <w:r w:rsidRPr="004504C5">
        <w:t xml:space="preserve"> </w:t>
      </w:r>
      <w:r w:rsidR="00462B6E" w:rsidRPr="004504C5">
        <w:t>Identify risk management techniques</w:t>
      </w:r>
    </w:p>
    <w:p w:rsidR="008F2C5F" w:rsidRPr="004504C5" w:rsidRDefault="00462B6E" w:rsidP="004F1B63">
      <w:pPr>
        <w:pStyle w:val="BulletedPoints"/>
      </w:pPr>
      <w:r w:rsidRPr="004504C5">
        <w:t>Outline a disaster recovery plan</w:t>
      </w:r>
    </w:p>
    <w:p w:rsidR="00381A27" w:rsidRPr="004504C5" w:rsidRDefault="00462B6E" w:rsidP="004F1B63">
      <w:pPr>
        <w:pStyle w:val="BulletedPoints"/>
      </w:pPr>
      <w:r w:rsidRPr="004504C5">
        <w:t>Communicate to the organization</w:t>
      </w:r>
    </w:p>
    <w:p w:rsidR="006D5370" w:rsidRPr="004504C5" w:rsidRDefault="006D5370">
      <w:pPr>
        <w:spacing w:after="0" w:line="240" w:lineRule="auto"/>
        <w:rPr>
          <w:rFonts w:ascii="Cambria" w:hAnsi="Cambria"/>
          <w:b/>
          <w:bCs/>
          <w:color w:val="000000" w:themeColor="text1"/>
          <w:sz w:val="26"/>
          <w:szCs w:val="26"/>
        </w:rPr>
      </w:pPr>
    </w:p>
    <w:p w:rsidR="00381A27" w:rsidRPr="004504C5" w:rsidRDefault="00381A27" w:rsidP="003B6C98">
      <w:pPr>
        <w:pStyle w:val="Heading1"/>
      </w:pPr>
      <w:r w:rsidRPr="004504C5">
        <w:br w:type="page"/>
      </w:r>
      <w:bookmarkStart w:id="15" w:name="_Toc366072591"/>
      <w:r w:rsidRPr="004504C5">
        <w:rPr>
          <w:lang w:eastAsia="zh-TW"/>
        </w:rPr>
        <w:lastRenderedPageBreak/>
        <w:t xml:space="preserve">Module Two: </w:t>
      </w:r>
      <w:r w:rsidR="004504C5" w:rsidRPr="004504C5">
        <w:rPr>
          <w:lang w:eastAsia="zh-TW"/>
        </w:rPr>
        <w:t>Identifying</w:t>
      </w:r>
      <w:r w:rsidR="00A34379" w:rsidRPr="004504C5">
        <w:rPr>
          <w:lang w:eastAsia="zh-TW"/>
        </w:rPr>
        <w:t xml:space="preserve"> </w:t>
      </w:r>
      <w:r w:rsidR="004504C5" w:rsidRPr="004504C5">
        <w:rPr>
          <w:lang w:eastAsia="zh-TW"/>
        </w:rPr>
        <w:t>Hazards</w:t>
      </w:r>
      <w:r w:rsidR="00A34379" w:rsidRPr="004504C5">
        <w:rPr>
          <w:lang w:eastAsia="zh-TW"/>
        </w:rPr>
        <w:t xml:space="preserve"> and Risks</w:t>
      </w:r>
      <w:bookmarkEnd w:id="15"/>
    </w:p>
    <w:p w:rsidR="00CC07AB" w:rsidRPr="004504C5" w:rsidRDefault="008E157D" w:rsidP="00AD7A38">
      <w:pPr>
        <w:rPr>
          <w:lang w:bidi="ar-SA"/>
        </w:rPr>
      </w:pPr>
      <w:r>
        <w:rPr>
          <w:noProof/>
          <w:lang w:bidi="ar-SA"/>
        </w:rPr>
        <w:drawing>
          <wp:anchor distT="0" distB="0" distL="114300" distR="114300" simplePos="0" relativeHeight="251673600" behindDoc="0" locked="0" layoutInCell="1" allowOverlap="1">
            <wp:simplePos x="0" y="0"/>
            <wp:positionH relativeFrom="margin">
              <wp:posOffset>19050</wp:posOffset>
            </wp:positionH>
            <wp:positionV relativeFrom="margin">
              <wp:posOffset>1657350</wp:posOffset>
            </wp:positionV>
            <wp:extent cx="1920240" cy="1920240"/>
            <wp:effectExtent l="0" t="0" r="3810" b="3810"/>
            <wp:wrapSquare wrapText="bothSides"/>
            <wp:docPr id="11" name="Picture 11" descr="C:\Users\Darren\AppData\Local\Microsoft\Windows\Temporary Internet Files\Content.IE5\EUNLYIRK\MC9004414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EUNLYIRK\MC900441438[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r w:rsidR="008749DA" w:rsidRPr="004504C5">
        <w:rPr>
          <w:noProof/>
          <w:lang w:bidi="ar-SA"/>
        </w:rPr>
        <mc:AlternateContent>
          <mc:Choice Requires="wps">
            <w:drawing>
              <wp:anchor distT="91440" distB="91440" distL="114300" distR="114300" simplePos="0" relativeHeight="251653120" behindDoc="0" locked="0" layoutInCell="0" allowOverlap="1" wp14:anchorId="4292816E" wp14:editId="097C2E88">
                <wp:simplePos x="0" y="0"/>
                <wp:positionH relativeFrom="page">
                  <wp:posOffset>-95250</wp:posOffset>
                </wp:positionH>
                <wp:positionV relativeFrom="page">
                  <wp:posOffset>-19050</wp:posOffset>
                </wp:positionV>
                <wp:extent cx="7957185" cy="1743075"/>
                <wp:effectExtent l="0" t="0" r="5715" b="9525"/>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74307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To win, you have to risk loss.</w:t>
                            </w:r>
                          </w:p>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Jean-Claude </w:t>
                            </w:r>
                            <w:proofErr w:type="spellStart"/>
                            <w:r>
                              <w:rPr>
                                <w:rFonts w:asciiTheme="majorHAnsi" w:hAnsiTheme="majorHAnsi"/>
                                <w:b/>
                                <w:i/>
                                <w:iCs/>
                                <w:sz w:val="28"/>
                                <w:szCs w:val="28"/>
                              </w:rPr>
                              <w:t>Killy</w:t>
                            </w:r>
                            <w:proofErr w:type="spellEnd"/>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7.5pt;margin-top:-1.5pt;width:626.55pt;height:137.25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To win, you have to risk loss.</w:t>
                      </w:r>
                    </w:p>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Jean-Claude Killy</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B5F5B" w:rsidRPr="004504C5">
        <w:rPr>
          <w:lang w:bidi="ar-SA"/>
        </w:rPr>
        <w:t>Every organization has both hazards and risks</w:t>
      </w:r>
      <w:r w:rsidR="00AC6E9D" w:rsidRPr="004504C5">
        <w:rPr>
          <w:lang w:bidi="ar-SA"/>
        </w:rPr>
        <w:t xml:space="preserve">. Identifying hazards and risks is necessary for risk management. </w:t>
      </w:r>
      <w:r w:rsidR="00A05C7F" w:rsidRPr="004504C5">
        <w:rPr>
          <w:lang w:bidi="ar-SA"/>
        </w:rPr>
        <w:t xml:space="preserve">Hazards and risks are often </w:t>
      </w:r>
      <w:r w:rsidR="009F4124" w:rsidRPr="004504C5">
        <w:rPr>
          <w:lang w:bidi="ar-SA"/>
        </w:rPr>
        <w:t xml:space="preserve">confused with each other. </w:t>
      </w:r>
      <w:r w:rsidR="00A05C7F" w:rsidRPr="004504C5">
        <w:rPr>
          <w:lang w:bidi="ar-SA"/>
        </w:rPr>
        <w:t xml:space="preserve">Determining the difference between a hazard </w:t>
      </w:r>
      <w:r w:rsidR="004504C5" w:rsidRPr="004504C5">
        <w:rPr>
          <w:lang w:bidi="ar-SA"/>
        </w:rPr>
        <w:t>and a</w:t>
      </w:r>
      <w:r w:rsidR="00A05C7F" w:rsidRPr="004504C5">
        <w:rPr>
          <w:lang w:bidi="ar-SA"/>
        </w:rPr>
        <w:t xml:space="preserve"> risk will increase the effectiveness of the risk management program. </w:t>
      </w:r>
    </w:p>
    <w:p w:rsidR="004F1B63" w:rsidRDefault="004F1B63" w:rsidP="00AD7A38"/>
    <w:p w:rsidR="008E157D" w:rsidRDefault="008E157D" w:rsidP="00AD7A38"/>
    <w:p w:rsidR="008E157D" w:rsidRDefault="008E157D" w:rsidP="00AD7A38"/>
    <w:p w:rsidR="008E157D" w:rsidRPr="004504C5" w:rsidRDefault="008E157D" w:rsidP="00AD7A38"/>
    <w:p w:rsidR="00381A27" w:rsidRPr="004504C5" w:rsidRDefault="00A34379" w:rsidP="00C821A7">
      <w:pPr>
        <w:pStyle w:val="Heading2"/>
      </w:pPr>
      <w:bookmarkStart w:id="16" w:name="_Toc366072592"/>
      <w:r w:rsidRPr="004504C5">
        <w:t>What Is a Hazard?</w:t>
      </w:r>
      <w:bookmarkEnd w:id="16"/>
    </w:p>
    <w:p w:rsidR="008E157D" w:rsidRDefault="008E157D" w:rsidP="00B130C5">
      <w:r>
        <w:rPr>
          <w:noProof/>
          <w:lang w:bidi="ar-SA"/>
        </w:rPr>
        <w:drawing>
          <wp:anchor distT="0" distB="0" distL="114300" distR="114300" simplePos="0" relativeHeight="251672576" behindDoc="0" locked="0" layoutInCell="1" allowOverlap="1" wp14:anchorId="00388CEE" wp14:editId="14833226">
            <wp:simplePos x="0" y="0"/>
            <wp:positionH relativeFrom="margin">
              <wp:posOffset>19050</wp:posOffset>
            </wp:positionH>
            <wp:positionV relativeFrom="margin">
              <wp:posOffset>4362450</wp:posOffset>
            </wp:positionV>
            <wp:extent cx="1005840" cy="1005840"/>
            <wp:effectExtent l="0" t="0" r="0" b="3810"/>
            <wp:wrapSquare wrapText="bothSides"/>
            <wp:docPr id="6" name="Picture 6" descr="C:\Users\Darren\AppData\Local\Microsoft\Windows\Temporary Internet Files\Content.IE5\8GNIE8M1\MC9004347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8GNIE8M1\MC900434729[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5C7F" w:rsidRPr="004504C5">
        <w:t xml:space="preserve">A hazard is </w:t>
      </w:r>
      <w:r w:rsidR="009F4124" w:rsidRPr="004504C5">
        <w:t xml:space="preserve">any source of harm. This includes adverse health effects or </w:t>
      </w:r>
      <w:r w:rsidR="00077F7E" w:rsidRPr="004504C5">
        <w:t>loss to the organization or employee. Hazards are varied. They inclu</w:t>
      </w:r>
      <w:r w:rsidR="004504C5">
        <w:t>de materials, substances</w:t>
      </w:r>
      <w:r w:rsidR="00077F7E" w:rsidRPr="004504C5">
        <w:t xml:space="preserve">, </w:t>
      </w:r>
      <w:proofErr w:type="gramStart"/>
      <w:r w:rsidR="00077F7E" w:rsidRPr="004504C5">
        <w:t>sources</w:t>
      </w:r>
      <w:proofErr w:type="gramEnd"/>
      <w:r w:rsidR="00077F7E" w:rsidRPr="004504C5">
        <w:t xml:space="preserve"> of energy, processes, practices, and conditions. </w:t>
      </w:r>
    </w:p>
    <w:p w:rsidR="008E157D" w:rsidRDefault="008E157D" w:rsidP="00B130C5"/>
    <w:p w:rsidR="008E157D" w:rsidRDefault="008E157D" w:rsidP="008E157D">
      <w:pPr>
        <w:spacing w:line="240" w:lineRule="auto"/>
      </w:pPr>
    </w:p>
    <w:p w:rsidR="00EF0308" w:rsidRPr="004504C5" w:rsidRDefault="00077F7E" w:rsidP="00B130C5">
      <w:pPr>
        <w:rPr>
          <w:b/>
        </w:rPr>
      </w:pPr>
      <w:r w:rsidRPr="004504C5">
        <w:rPr>
          <w:b/>
        </w:rPr>
        <w:t>Examples of hazards</w:t>
      </w:r>
      <w:r w:rsidR="00EF0308" w:rsidRPr="004504C5">
        <w:rPr>
          <w:b/>
        </w:rPr>
        <w:t>:</w:t>
      </w:r>
    </w:p>
    <w:p w:rsidR="00077F7E" w:rsidRPr="004504C5" w:rsidRDefault="00077F7E" w:rsidP="00462E6E">
      <w:pPr>
        <w:pStyle w:val="ListParagraph"/>
        <w:numPr>
          <w:ilvl w:val="0"/>
          <w:numId w:val="120"/>
        </w:numPr>
      </w:pPr>
      <w:r w:rsidRPr="004504C5">
        <w:t>Sharp objects</w:t>
      </w:r>
    </w:p>
    <w:p w:rsidR="00077F7E" w:rsidRPr="004504C5" w:rsidRDefault="00077F7E" w:rsidP="00462E6E">
      <w:pPr>
        <w:pStyle w:val="ListParagraph"/>
        <w:numPr>
          <w:ilvl w:val="0"/>
          <w:numId w:val="120"/>
        </w:numPr>
      </w:pPr>
      <w:r w:rsidRPr="004504C5">
        <w:t>High temperatures</w:t>
      </w:r>
    </w:p>
    <w:p w:rsidR="00077F7E" w:rsidRPr="004504C5" w:rsidRDefault="00077F7E" w:rsidP="00462E6E">
      <w:pPr>
        <w:pStyle w:val="ListParagraph"/>
        <w:numPr>
          <w:ilvl w:val="0"/>
          <w:numId w:val="120"/>
        </w:numPr>
      </w:pPr>
      <w:r w:rsidRPr="004504C5">
        <w:t>Electricity</w:t>
      </w:r>
    </w:p>
    <w:p w:rsidR="00077F7E" w:rsidRPr="004504C5" w:rsidRDefault="00077F7E" w:rsidP="00462E6E">
      <w:pPr>
        <w:pStyle w:val="ListParagraph"/>
        <w:numPr>
          <w:ilvl w:val="0"/>
          <w:numId w:val="120"/>
        </w:numPr>
      </w:pPr>
      <w:r w:rsidRPr="004504C5">
        <w:t>Slippery surfaces</w:t>
      </w:r>
    </w:p>
    <w:p w:rsidR="00077F7E" w:rsidRPr="004504C5" w:rsidRDefault="00077F7E" w:rsidP="00462E6E">
      <w:pPr>
        <w:pStyle w:val="ListParagraph"/>
        <w:numPr>
          <w:ilvl w:val="0"/>
          <w:numId w:val="120"/>
        </w:numPr>
      </w:pPr>
      <w:r w:rsidRPr="004504C5">
        <w:t>Asbestos</w:t>
      </w:r>
    </w:p>
    <w:p w:rsidR="006F369A" w:rsidRPr="004504C5" w:rsidRDefault="006F369A" w:rsidP="00462E6E">
      <w:pPr>
        <w:pStyle w:val="ListParagraph"/>
        <w:numPr>
          <w:ilvl w:val="0"/>
          <w:numId w:val="120"/>
        </w:numPr>
      </w:pPr>
      <w:r w:rsidRPr="004504C5">
        <w:t>Chemicals</w:t>
      </w:r>
    </w:p>
    <w:p w:rsidR="00BC530D" w:rsidRDefault="006F369A" w:rsidP="006F369A">
      <w:r w:rsidRPr="004504C5">
        <w:t xml:space="preserve">Once hazards are identified, you can take the opportunity to identify the risks associated with each hazard in your facility. </w:t>
      </w:r>
    </w:p>
    <w:p w:rsidR="008E157D" w:rsidRPr="004504C5" w:rsidRDefault="008E157D" w:rsidP="006F369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lastRenderedPageBreak/>
              <w:t xml:space="preserve">Estimated Time </w:t>
            </w:r>
          </w:p>
        </w:tc>
        <w:tc>
          <w:tcPr>
            <w:tcW w:w="7128" w:type="dxa"/>
            <w:tcBorders>
              <w:bottom w:val="single" w:sz="4" w:space="0" w:color="1F497D"/>
            </w:tcBorders>
            <w:vAlign w:val="center"/>
          </w:tcPr>
          <w:p w:rsidR="00381A27" w:rsidRPr="004504C5" w:rsidRDefault="006F369A" w:rsidP="00CE43A1">
            <w:pPr>
              <w:rPr>
                <w:b/>
                <w:bCs/>
                <w:color w:val="000000" w:themeColor="text1"/>
              </w:rPr>
            </w:pPr>
            <w:r w:rsidRPr="004504C5">
              <w:rPr>
                <w:b/>
                <w:bCs/>
                <w:color w:val="000000" w:themeColor="text1"/>
              </w:rPr>
              <w:t>10</w:t>
            </w:r>
            <w:r w:rsidR="00CB0B1C" w:rsidRPr="004504C5">
              <w:rPr>
                <w:b/>
                <w:bCs/>
                <w:color w:val="000000" w:themeColor="text1"/>
              </w:rPr>
              <w:t xml:space="preserve"> minutes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381A27" w:rsidRPr="004504C5" w:rsidRDefault="00DE3CF9" w:rsidP="00E36462">
            <w:pPr>
              <w:rPr>
                <w:color w:val="000000" w:themeColor="text1"/>
              </w:rPr>
            </w:pPr>
            <w:r w:rsidRPr="004504C5">
              <w:rPr>
                <w:color w:val="000000" w:themeColor="text1"/>
              </w:rPr>
              <w:t xml:space="preserve">Introduce </w:t>
            </w:r>
            <w:r w:rsidR="00E36462" w:rsidRPr="004504C5">
              <w:rPr>
                <w:color w:val="000000" w:themeColor="text1"/>
              </w:rPr>
              <w:t>hazards</w:t>
            </w:r>
            <w:r w:rsidRPr="004504C5">
              <w:rPr>
                <w:color w:val="000000" w:themeColor="text1"/>
              </w:rPr>
              <w:t>.</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996AEA" w:rsidRPr="004504C5" w:rsidRDefault="006F369A" w:rsidP="00CE43A1">
            <w:pPr>
              <w:rPr>
                <w:b/>
                <w:color w:val="000000" w:themeColor="text1"/>
              </w:rPr>
            </w:pPr>
            <w:r w:rsidRPr="004504C5">
              <w:rPr>
                <w:b/>
                <w:color w:val="000000" w:themeColor="text1"/>
              </w:rPr>
              <w:t>What Is a Hazard?</w:t>
            </w:r>
          </w:p>
          <w:p w:rsidR="00381A27" w:rsidRPr="004504C5" w:rsidRDefault="00996AEA" w:rsidP="00E36462">
            <w:pPr>
              <w:rPr>
                <w:color w:val="000000" w:themeColor="text1"/>
              </w:rPr>
            </w:pPr>
            <w:r w:rsidRPr="004504C5">
              <w:rPr>
                <w:color w:val="000000" w:themeColor="text1"/>
              </w:rPr>
              <w:t xml:space="preserve">Practice </w:t>
            </w:r>
            <w:r w:rsidR="00E36462" w:rsidRPr="004504C5">
              <w:rPr>
                <w:color w:val="000000" w:themeColor="text1"/>
              </w:rPr>
              <w:t>identifying hazards</w:t>
            </w:r>
            <w:r w:rsidRPr="004504C5">
              <w:rPr>
                <w:color w:val="000000" w:themeColor="text1"/>
              </w:rPr>
              <w:t>.</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381A27" w:rsidRPr="004504C5" w:rsidRDefault="00FE61E1" w:rsidP="00E36462">
            <w:pPr>
              <w:rPr>
                <w:b/>
                <w:bCs/>
                <w:color w:val="000000" w:themeColor="text1"/>
              </w:rPr>
            </w:pPr>
            <w:r>
              <w:rPr>
                <w:b/>
                <w:bCs/>
                <w:color w:val="000000" w:themeColor="text1"/>
              </w:rPr>
              <w:t>01-</w:t>
            </w:r>
            <w:r w:rsidR="00E36462" w:rsidRPr="004504C5">
              <w:rPr>
                <w:b/>
                <w:bCs/>
                <w:color w:val="000000" w:themeColor="text1"/>
              </w:rPr>
              <w:t>Hazards</w:t>
            </w:r>
            <w:r w:rsidR="00DE3CF9" w:rsidRPr="004504C5">
              <w:rPr>
                <w:b/>
                <w:bCs/>
                <w:color w:val="000000" w:themeColor="text1"/>
              </w:rPr>
              <w:t xml:space="preserve"> </w:t>
            </w:r>
          </w:p>
        </w:tc>
      </w:tr>
      <w:tr w:rsidR="00381A27" w:rsidRPr="004504C5">
        <w:trPr>
          <w:trHeight w:val="440"/>
        </w:trPr>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381A27" w:rsidRPr="004504C5" w:rsidRDefault="00DE3CF9" w:rsidP="00CE43A1">
            <w:pPr>
              <w:rPr>
                <w:color w:val="000000" w:themeColor="text1"/>
              </w:rPr>
            </w:pPr>
            <w:r w:rsidRPr="004504C5">
              <w:rPr>
                <w:color w:val="000000" w:themeColor="text1"/>
              </w:rPr>
              <w:t>None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381A27" w:rsidRPr="004504C5" w:rsidRDefault="00E36462" w:rsidP="00CE43A1">
            <w:pPr>
              <w:rPr>
                <w:color w:val="000000" w:themeColor="text1"/>
              </w:rPr>
            </w:pPr>
            <w:r w:rsidRPr="004504C5">
              <w:rPr>
                <w:color w:val="000000" w:themeColor="text1"/>
              </w:rPr>
              <w:t>Complete the worksheet individually. Share your answers with the rest of the class.</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381A27" w:rsidRPr="004504C5" w:rsidRDefault="00DE3CF9" w:rsidP="00CE43A1">
            <w:pPr>
              <w:rPr>
                <w:color w:val="000000" w:themeColor="text1"/>
              </w:rPr>
            </w:pPr>
            <w:r w:rsidRPr="004504C5">
              <w:rPr>
                <w:color w:val="000000" w:themeColor="text1"/>
              </w:rPr>
              <w:t>Share any personal or relevant stories.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381A27" w:rsidRPr="004504C5" w:rsidRDefault="00DE3CF9" w:rsidP="00FA46E7">
            <w:pPr>
              <w:rPr>
                <w:color w:val="000000" w:themeColor="text1"/>
              </w:rPr>
            </w:pPr>
            <w:r w:rsidRPr="004504C5">
              <w:rPr>
                <w:color w:val="000000" w:themeColor="text1"/>
              </w:rPr>
              <w:t xml:space="preserve">Encourage everyone to participate. </w:t>
            </w:r>
          </w:p>
        </w:tc>
      </w:tr>
      <w:tr w:rsidR="00381A27" w:rsidRPr="004504C5">
        <w:tc>
          <w:tcPr>
            <w:tcW w:w="2448" w:type="dxa"/>
            <w:vAlign w:val="center"/>
          </w:tcPr>
          <w:p w:rsidR="00381A27" w:rsidRPr="004504C5" w:rsidRDefault="00381A27" w:rsidP="00CE43A1">
            <w:pPr>
              <w:rPr>
                <w:b/>
                <w:bCs/>
                <w:color w:val="000000" w:themeColor="text1"/>
              </w:rPr>
            </w:pPr>
            <w:r w:rsidRPr="004504C5">
              <w:rPr>
                <w:b/>
                <w:bCs/>
                <w:color w:val="000000" w:themeColor="text1"/>
              </w:rPr>
              <w:t>Review Questions</w:t>
            </w:r>
          </w:p>
        </w:tc>
        <w:tc>
          <w:tcPr>
            <w:tcW w:w="7128" w:type="dxa"/>
            <w:vAlign w:val="center"/>
          </w:tcPr>
          <w:p w:rsidR="00381A27" w:rsidRPr="004504C5" w:rsidRDefault="00040852" w:rsidP="00E36462">
            <w:pPr>
              <w:rPr>
                <w:color w:val="000000" w:themeColor="text1"/>
              </w:rPr>
            </w:pPr>
            <w:r w:rsidRPr="004504C5">
              <w:rPr>
                <w:color w:val="000000" w:themeColor="text1"/>
              </w:rPr>
              <w:t xml:space="preserve">What </w:t>
            </w:r>
            <w:r w:rsidR="00E36462" w:rsidRPr="004504C5">
              <w:rPr>
                <w:color w:val="000000" w:themeColor="text1"/>
              </w:rPr>
              <w:t>is a hazard</w:t>
            </w:r>
            <w:r w:rsidR="006F6F0B" w:rsidRPr="004504C5">
              <w:rPr>
                <w:color w:val="000000" w:themeColor="text1"/>
              </w:rPr>
              <w:t>?</w:t>
            </w:r>
          </w:p>
        </w:tc>
      </w:tr>
    </w:tbl>
    <w:p w:rsidR="00442833" w:rsidRPr="004504C5" w:rsidRDefault="00442833" w:rsidP="004F1B63"/>
    <w:p w:rsidR="00A34379" w:rsidRPr="004504C5" w:rsidRDefault="00A34379" w:rsidP="008E157D">
      <w:pPr>
        <w:pStyle w:val="Heading2"/>
      </w:pPr>
      <w:bookmarkStart w:id="17" w:name="_Toc366072593"/>
      <w:r w:rsidRPr="004504C5">
        <w:t>What Is a Risk?</w:t>
      </w:r>
      <w:bookmarkEnd w:id="17"/>
    </w:p>
    <w:p w:rsidR="00CE2FC1" w:rsidRPr="004504C5" w:rsidRDefault="008E157D" w:rsidP="00C523BD">
      <w:r>
        <w:rPr>
          <w:noProof/>
          <w:lang w:bidi="ar-SA"/>
        </w:rPr>
        <w:drawing>
          <wp:anchor distT="0" distB="0" distL="114300" distR="114300" simplePos="0" relativeHeight="251674624" behindDoc="0" locked="0" layoutInCell="1" allowOverlap="1" wp14:anchorId="5B541AEE" wp14:editId="4499FF84">
            <wp:simplePos x="0" y="0"/>
            <wp:positionH relativeFrom="margin">
              <wp:posOffset>28575</wp:posOffset>
            </wp:positionH>
            <wp:positionV relativeFrom="margin">
              <wp:posOffset>4149090</wp:posOffset>
            </wp:positionV>
            <wp:extent cx="1005840" cy="979170"/>
            <wp:effectExtent l="0" t="0" r="3810" b="0"/>
            <wp:wrapSquare wrapText="bothSides"/>
            <wp:docPr id="12" name="Picture 12" descr="C:\Users\Darren\AppData\Local\Microsoft\Windows\Temporary Internet Files\Content.IE5\X3YWEB9O\MC9003702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3YWEB9O\MC900370236[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979170"/>
                    </a:xfrm>
                    <a:prstGeom prst="rect">
                      <a:avLst/>
                    </a:prstGeom>
                    <a:noFill/>
                    <a:ln>
                      <a:noFill/>
                    </a:ln>
                  </pic:spPr>
                </pic:pic>
              </a:graphicData>
            </a:graphic>
          </wp:anchor>
        </w:drawing>
      </w:r>
      <w:r w:rsidR="009172E1" w:rsidRPr="004504C5">
        <w:t xml:space="preserve">A risk </w:t>
      </w:r>
      <w:r w:rsidR="00841E0C" w:rsidRPr="004504C5">
        <w:t xml:space="preserve">is not a hazard. It is the chance of harm coming from a hazard. This applies to the health, </w:t>
      </w:r>
      <w:r w:rsidR="0073429D" w:rsidRPr="004504C5">
        <w:t xml:space="preserve">bodily safety, </w:t>
      </w:r>
      <w:r w:rsidR="00841E0C" w:rsidRPr="004504C5">
        <w:t>equipment, and pro</w:t>
      </w:r>
      <w:r w:rsidR="005A5773" w:rsidRPr="004504C5">
        <w:t xml:space="preserve">perty. For example, prolonged </w:t>
      </w:r>
      <w:r w:rsidR="002B4806" w:rsidRPr="004504C5">
        <w:t>exposure to chemicals in the work environment increases the risk of health problems</w:t>
      </w:r>
      <w:r w:rsidR="005A5773" w:rsidRPr="004504C5">
        <w:t xml:space="preserve">. </w:t>
      </w:r>
      <w:r w:rsidR="002B4806" w:rsidRPr="004504C5">
        <w:t xml:space="preserve">Noise exposure can place an employee’s hearing at risk. </w:t>
      </w:r>
      <w:r w:rsidR="005A5773" w:rsidRPr="004504C5">
        <w:t xml:space="preserve">Identifying the hazards in an environment is the first step in risk assessment. The second step is to </w:t>
      </w:r>
      <w:r w:rsidR="0073429D" w:rsidRPr="004504C5">
        <w:t>determine who is at risk</w:t>
      </w:r>
      <w:r w:rsidR="00031720" w:rsidRPr="004504C5">
        <w:t xml:space="preserve"> from these hazards</w:t>
      </w:r>
      <w:r w:rsidR="0073429D" w:rsidRPr="004504C5">
        <w:t xml:space="preserve">. The third step is to </w:t>
      </w:r>
      <w:r w:rsidR="002B4806" w:rsidRPr="004504C5">
        <w:t xml:space="preserve">evaluate the risk, and the final step is to determine the best way to control the risks and provide a safe working environment. </w:t>
      </w:r>
    </w:p>
    <w:p w:rsidR="004F1B63" w:rsidRPr="004504C5" w:rsidRDefault="004F1B63" w:rsidP="00C523B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381A27" w:rsidRPr="004504C5" w:rsidRDefault="00322950" w:rsidP="00CE43A1">
            <w:pPr>
              <w:rPr>
                <w:b/>
                <w:bCs/>
                <w:color w:val="000000" w:themeColor="text1"/>
              </w:rPr>
            </w:pPr>
            <w:r w:rsidRPr="004504C5">
              <w:rPr>
                <w:b/>
                <w:bCs/>
                <w:color w:val="000000" w:themeColor="text1"/>
              </w:rPr>
              <w:t>10 minutes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381A27" w:rsidRPr="004504C5" w:rsidRDefault="00996AEA" w:rsidP="002B4806">
            <w:pPr>
              <w:rPr>
                <w:color w:val="000000" w:themeColor="text1"/>
              </w:rPr>
            </w:pPr>
            <w:r w:rsidRPr="004504C5">
              <w:rPr>
                <w:color w:val="000000" w:themeColor="text1"/>
              </w:rPr>
              <w:t xml:space="preserve">Introduce </w:t>
            </w:r>
            <w:r w:rsidR="002B4806" w:rsidRPr="004504C5">
              <w:rPr>
                <w:color w:val="000000" w:themeColor="text1"/>
              </w:rPr>
              <w:t xml:space="preserve">risks. </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996AEA" w:rsidRPr="004504C5" w:rsidRDefault="002B4806" w:rsidP="00CE43A1">
            <w:pPr>
              <w:rPr>
                <w:b/>
                <w:color w:val="000000" w:themeColor="text1"/>
              </w:rPr>
            </w:pPr>
            <w:r w:rsidRPr="004504C5">
              <w:rPr>
                <w:b/>
                <w:color w:val="000000" w:themeColor="text1"/>
              </w:rPr>
              <w:t>What is a Risk?</w:t>
            </w:r>
          </w:p>
          <w:p w:rsidR="00381A27" w:rsidRPr="004504C5" w:rsidRDefault="00996AEA" w:rsidP="002B4806">
            <w:pPr>
              <w:rPr>
                <w:color w:val="000000" w:themeColor="text1"/>
              </w:rPr>
            </w:pPr>
            <w:r w:rsidRPr="004504C5">
              <w:rPr>
                <w:color w:val="000000" w:themeColor="text1"/>
              </w:rPr>
              <w:t xml:space="preserve">Discuss </w:t>
            </w:r>
            <w:r w:rsidR="002B4806" w:rsidRPr="004504C5">
              <w:rPr>
                <w:color w:val="000000" w:themeColor="text1"/>
              </w:rPr>
              <w:t xml:space="preserve">different risks. </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381A27" w:rsidRPr="004504C5" w:rsidRDefault="005F07AC" w:rsidP="00CE43A1">
            <w:pPr>
              <w:rPr>
                <w:bCs/>
                <w:color w:val="000000" w:themeColor="text1"/>
              </w:rPr>
            </w:pPr>
            <w:r w:rsidRPr="004504C5">
              <w:rPr>
                <w:bCs/>
                <w:color w:val="000000" w:themeColor="text1"/>
              </w:rPr>
              <w:t>Flipchart/board, marker</w:t>
            </w:r>
          </w:p>
        </w:tc>
      </w:tr>
      <w:tr w:rsidR="00381A27" w:rsidRPr="004504C5">
        <w:trPr>
          <w:trHeight w:val="440"/>
        </w:trPr>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381A27" w:rsidRPr="004504C5" w:rsidRDefault="005F07AC" w:rsidP="000743E4">
            <w:pPr>
              <w:rPr>
                <w:color w:val="000000" w:themeColor="text1"/>
              </w:rPr>
            </w:pPr>
            <w:r w:rsidRPr="004504C5">
              <w:rPr>
                <w:color w:val="000000" w:themeColor="text1"/>
              </w:rPr>
              <w:t>None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lastRenderedPageBreak/>
              <w:t>Recommended Activity</w:t>
            </w:r>
          </w:p>
        </w:tc>
        <w:tc>
          <w:tcPr>
            <w:tcW w:w="7128" w:type="dxa"/>
            <w:shd w:val="clear" w:color="auto" w:fill="D9D9D9" w:themeFill="background1" w:themeFillShade="D9"/>
            <w:vAlign w:val="center"/>
          </w:tcPr>
          <w:p w:rsidR="00381A27" w:rsidRPr="004504C5" w:rsidRDefault="002B4806" w:rsidP="000743E4">
            <w:pPr>
              <w:rPr>
                <w:color w:val="000000" w:themeColor="text1"/>
              </w:rPr>
            </w:pPr>
            <w:r w:rsidRPr="004504C5">
              <w:rPr>
                <w:color w:val="000000" w:themeColor="text1"/>
              </w:rPr>
              <w:t>Ask the participants to share some of the hazards they identified, and list them on the flipchart</w:t>
            </w:r>
            <w:r w:rsidR="001B2487" w:rsidRPr="004504C5">
              <w:rPr>
                <w:color w:val="000000" w:themeColor="text1"/>
              </w:rPr>
              <w:t xml:space="preserve">. </w:t>
            </w:r>
            <w:r w:rsidR="0073429D" w:rsidRPr="004504C5">
              <w:rPr>
                <w:color w:val="000000" w:themeColor="text1"/>
              </w:rPr>
              <w:t>List different risks associated with the hazards.</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381A27" w:rsidRPr="004504C5" w:rsidRDefault="005F07AC" w:rsidP="000743E4">
            <w:pPr>
              <w:rPr>
                <w:color w:val="000000" w:themeColor="text1"/>
              </w:rPr>
            </w:pPr>
            <w:r w:rsidRPr="004504C5">
              <w:rPr>
                <w:color w:val="000000" w:themeColor="text1"/>
              </w:rPr>
              <w:t xml:space="preserve">Share any personal relevant stories. </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381A27" w:rsidRPr="004504C5" w:rsidRDefault="008669BC" w:rsidP="000743E4">
            <w:pPr>
              <w:rPr>
                <w:color w:val="000000" w:themeColor="text1"/>
              </w:rPr>
            </w:pPr>
            <w:r w:rsidRPr="004504C5">
              <w:rPr>
                <w:color w:val="000000" w:themeColor="text1"/>
              </w:rPr>
              <w:t>Encourage everyone to participate.</w:t>
            </w:r>
          </w:p>
        </w:tc>
      </w:tr>
      <w:tr w:rsidR="00381A27" w:rsidRPr="004504C5">
        <w:tc>
          <w:tcPr>
            <w:tcW w:w="2448" w:type="dxa"/>
            <w:vAlign w:val="center"/>
          </w:tcPr>
          <w:p w:rsidR="00381A27" w:rsidRPr="004504C5" w:rsidRDefault="00381A27" w:rsidP="00CE43A1">
            <w:pPr>
              <w:rPr>
                <w:b/>
                <w:bCs/>
                <w:color w:val="000000" w:themeColor="text1"/>
              </w:rPr>
            </w:pPr>
            <w:r w:rsidRPr="004504C5">
              <w:rPr>
                <w:b/>
                <w:bCs/>
                <w:color w:val="000000" w:themeColor="text1"/>
              </w:rPr>
              <w:t>Review Questions</w:t>
            </w:r>
          </w:p>
        </w:tc>
        <w:tc>
          <w:tcPr>
            <w:tcW w:w="7128" w:type="dxa"/>
            <w:vAlign w:val="center"/>
          </w:tcPr>
          <w:p w:rsidR="00381A27" w:rsidRPr="004504C5" w:rsidRDefault="005749D3" w:rsidP="0073429D">
            <w:pPr>
              <w:rPr>
                <w:color w:val="000000" w:themeColor="text1"/>
              </w:rPr>
            </w:pPr>
            <w:r w:rsidRPr="004504C5">
              <w:rPr>
                <w:color w:val="000000" w:themeColor="text1"/>
              </w:rPr>
              <w:t xml:space="preserve">What </w:t>
            </w:r>
            <w:r w:rsidR="0073429D" w:rsidRPr="004504C5">
              <w:rPr>
                <w:color w:val="000000" w:themeColor="text1"/>
              </w:rPr>
              <w:t>is a risk</w:t>
            </w:r>
            <w:r w:rsidRPr="004504C5">
              <w:rPr>
                <w:color w:val="000000" w:themeColor="text1"/>
              </w:rPr>
              <w:t>?</w:t>
            </w:r>
          </w:p>
        </w:tc>
      </w:tr>
    </w:tbl>
    <w:p w:rsidR="00381A27" w:rsidRPr="004504C5" w:rsidRDefault="00381A27" w:rsidP="004F1B63"/>
    <w:p w:rsidR="00381A27" w:rsidRPr="004504C5" w:rsidRDefault="00A34379" w:rsidP="00C821A7">
      <w:pPr>
        <w:pStyle w:val="Heading2"/>
      </w:pPr>
      <w:bookmarkStart w:id="18" w:name="_Toc366072594"/>
      <w:r w:rsidRPr="004504C5">
        <w:t>Consult with Employees</w:t>
      </w:r>
      <w:bookmarkEnd w:id="18"/>
    </w:p>
    <w:p w:rsidR="0047316D" w:rsidRPr="004504C5" w:rsidRDefault="008E157D" w:rsidP="00CC07AB">
      <w:r>
        <w:rPr>
          <w:noProof/>
          <w:lang w:bidi="ar-SA"/>
        </w:rPr>
        <w:drawing>
          <wp:anchor distT="0" distB="0" distL="114300" distR="114300" simplePos="0" relativeHeight="251675648" behindDoc="0" locked="0" layoutInCell="1" allowOverlap="1">
            <wp:simplePos x="0" y="0"/>
            <wp:positionH relativeFrom="margin">
              <wp:posOffset>0</wp:posOffset>
            </wp:positionH>
            <wp:positionV relativeFrom="margin">
              <wp:posOffset>2181225</wp:posOffset>
            </wp:positionV>
            <wp:extent cx="1005840" cy="1024255"/>
            <wp:effectExtent l="0" t="0" r="3810" b="4445"/>
            <wp:wrapSquare wrapText="bothSides"/>
            <wp:docPr id="20" name="Picture 20"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Microsoft Office\MEDIA\CAGCAT10\j0233018.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5840" cy="1024255"/>
                    </a:xfrm>
                    <a:prstGeom prst="rect">
                      <a:avLst/>
                    </a:prstGeom>
                    <a:noFill/>
                    <a:ln>
                      <a:noFill/>
                    </a:ln>
                  </pic:spPr>
                </pic:pic>
              </a:graphicData>
            </a:graphic>
          </wp:anchor>
        </w:drawing>
      </w:r>
      <w:r w:rsidR="0035526E" w:rsidRPr="004504C5">
        <w:t>Risk management is necessary to protect the company an</w:t>
      </w:r>
      <w:r w:rsidR="00C15AEE" w:rsidRPr="004504C5">
        <w:t>d the employees. Employees are the most</w:t>
      </w:r>
      <w:r w:rsidR="0035526E" w:rsidRPr="004504C5">
        <w:t xml:space="preserve"> valuable resource because </w:t>
      </w:r>
      <w:r w:rsidR="0058687F" w:rsidRPr="004504C5">
        <w:t>risk management directly affects them,</w:t>
      </w:r>
      <w:r w:rsidR="0035526E" w:rsidRPr="004504C5">
        <w:t xml:space="preserve"> and </w:t>
      </w:r>
      <w:r w:rsidR="0058687F" w:rsidRPr="004504C5">
        <w:t xml:space="preserve">they </w:t>
      </w:r>
      <w:r w:rsidR="0035526E" w:rsidRPr="004504C5">
        <w:t xml:space="preserve">have a unique understanding of day-to-day operations. </w:t>
      </w:r>
      <w:r w:rsidR="0058687F" w:rsidRPr="004504C5">
        <w:t>It is important to cons</w:t>
      </w:r>
      <w:r w:rsidR="00462B6E" w:rsidRPr="004504C5">
        <w:t>ult employees with any change in</w:t>
      </w:r>
      <w:r w:rsidR="0058687F" w:rsidRPr="004504C5">
        <w:t xml:space="preserve"> the way work is done. </w:t>
      </w:r>
      <w:r w:rsidR="0035526E" w:rsidRPr="004504C5">
        <w:t>When consulting with employees, it is imperative that you commun</w:t>
      </w:r>
      <w:r w:rsidR="0047316D" w:rsidRPr="004504C5">
        <w:t xml:space="preserve">icate clearly and honestly. Provide ample time for the conversation to take place. Finally, it is imperative that you pay attention to everything employees have to say; do not simply pay attention to feedback that supports you current ideas. </w:t>
      </w:r>
    </w:p>
    <w:p w:rsidR="0047316D" w:rsidRPr="004504C5" w:rsidRDefault="0047316D" w:rsidP="00CC07AB">
      <w:pPr>
        <w:rPr>
          <w:b/>
        </w:rPr>
      </w:pPr>
      <w:r w:rsidRPr="004504C5">
        <w:rPr>
          <w:b/>
        </w:rPr>
        <w:t>Examples of When to Consult Employees:</w:t>
      </w:r>
    </w:p>
    <w:p w:rsidR="0047316D" w:rsidRPr="004504C5" w:rsidRDefault="0047316D" w:rsidP="00462E6E">
      <w:pPr>
        <w:pStyle w:val="ListParagraph"/>
        <w:numPr>
          <w:ilvl w:val="0"/>
          <w:numId w:val="122"/>
        </w:numPr>
      </w:pPr>
      <w:r w:rsidRPr="004504C5">
        <w:t>Safety inspections</w:t>
      </w:r>
    </w:p>
    <w:p w:rsidR="0047316D" w:rsidRPr="004504C5" w:rsidRDefault="0047316D" w:rsidP="00462E6E">
      <w:pPr>
        <w:pStyle w:val="ListParagraph"/>
        <w:numPr>
          <w:ilvl w:val="0"/>
          <w:numId w:val="122"/>
        </w:numPr>
      </w:pPr>
      <w:r w:rsidRPr="004504C5">
        <w:t>Purchasing or repairing equipment</w:t>
      </w:r>
    </w:p>
    <w:p w:rsidR="0047316D" w:rsidRPr="004504C5" w:rsidRDefault="0047316D" w:rsidP="00462E6E">
      <w:pPr>
        <w:pStyle w:val="ListParagraph"/>
        <w:numPr>
          <w:ilvl w:val="0"/>
          <w:numId w:val="122"/>
        </w:numPr>
      </w:pPr>
      <w:r w:rsidRPr="004504C5">
        <w:t>Workflow charts</w:t>
      </w:r>
    </w:p>
    <w:p w:rsidR="0047316D" w:rsidRPr="004504C5" w:rsidRDefault="0047316D" w:rsidP="00462E6E">
      <w:pPr>
        <w:pStyle w:val="ListParagraph"/>
        <w:numPr>
          <w:ilvl w:val="0"/>
          <w:numId w:val="122"/>
        </w:numPr>
      </w:pPr>
      <w:r w:rsidRPr="004504C5">
        <w:t>Internal layout</w:t>
      </w:r>
    </w:p>
    <w:p w:rsidR="0047316D" w:rsidRPr="004504C5" w:rsidRDefault="0047316D" w:rsidP="00462E6E">
      <w:pPr>
        <w:pStyle w:val="ListParagraph"/>
        <w:numPr>
          <w:ilvl w:val="0"/>
          <w:numId w:val="122"/>
        </w:numPr>
      </w:pPr>
      <w:r w:rsidRPr="004504C5">
        <w:t>Cleaning chemicals</w:t>
      </w:r>
    </w:p>
    <w:p w:rsidR="00CE2FC1" w:rsidRPr="004504C5" w:rsidRDefault="00CE2FC1" w:rsidP="00DA1015">
      <w:pPr>
        <w:rPr>
          <w:b/>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381A27" w:rsidRPr="004504C5" w:rsidRDefault="00DF3583" w:rsidP="00CE43A1">
            <w:pPr>
              <w:rPr>
                <w:b/>
                <w:bCs/>
                <w:color w:val="000000" w:themeColor="text1"/>
              </w:rPr>
            </w:pPr>
            <w:r>
              <w:rPr>
                <w:b/>
                <w:bCs/>
                <w:color w:val="000000" w:themeColor="text1"/>
              </w:rPr>
              <w:t>10</w:t>
            </w:r>
            <w:r w:rsidR="00E10A61" w:rsidRPr="004504C5">
              <w:rPr>
                <w:b/>
                <w:bCs/>
                <w:color w:val="000000" w:themeColor="text1"/>
              </w:rPr>
              <w:t xml:space="preserve"> minutes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381A27" w:rsidRPr="004504C5" w:rsidRDefault="00996AEA" w:rsidP="009E1C50">
            <w:pPr>
              <w:rPr>
                <w:color w:val="000000" w:themeColor="text1"/>
              </w:rPr>
            </w:pPr>
            <w:r w:rsidRPr="004504C5">
              <w:rPr>
                <w:color w:val="000000" w:themeColor="text1"/>
              </w:rPr>
              <w:t>Introduce</w:t>
            </w:r>
            <w:r w:rsidR="00E10A61" w:rsidRPr="004504C5">
              <w:rPr>
                <w:color w:val="000000" w:themeColor="text1"/>
              </w:rPr>
              <w:t xml:space="preserve"> </w:t>
            </w:r>
            <w:r w:rsidR="009E1C50" w:rsidRPr="004504C5">
              <w:rPr>
                <w:color w:val="000000" w:themeColor="text1"/>
              </w:rPr>
              <w:t>consulting employees</w:t>
            </w:r>
            <w:r w:rsidR="00E10A61" w:rsidRPr="004504C5">
              <w:rPr>
                <w:color w:val="000000" w:themeColor="text1"/>
              </w:rPr>
              <w:t xml:space="preserve">. </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996AEA" w:rsidRPr="004504C5" w:rsidRDefault="0047316D" w:rsidP="00CE43A1">
            <w:pPr>
              <w:rPr>
                <w:b/>
                <w:color w:val="000000" w:themeColor="text1"/>
              </w:rPr>
            </w:pPr>
            <w:r w:rsidRPr="004504C5">
              <w:rPr>
                <w:b/>
                <w:color w:val="000000" w:themeColor="text1"/>
              </w:rPr>
              <w:t>Consult With Employees</w:t>
            </w:r>
          </w:p>
          <w:p w:rsidR="00381A27" w:rsidRPr="004504C5" w:rsidRDefault="00996AEA" w:rsidP="009E1C50">
            <w:pPr>
              <w:rPr>
                <w:b/>
                <w:color w:val="000000" w:themeColor="text1"/>
              </w:rPr>
            </w:pPr>
            <w:r w:rsidRPr="004504C5">
              <w:rPr>
                <w:color w:val="000000" w:themeColor="text1"/>
              </w:rPr>
              <w:t xml:space="preserve">Practice </w:t>
            </w:r>
            <w:r w:rsidR="009E1C50" w:rsidRPr="004504C5">
              <w:rPr>
                <w:color w:val="000000" w:themeColor="text1"/>
              </w:rPr>
              <w:t>determining when employees should be consulted</w:t>
            </w:r>
            <w:r w:rsidRPr="004504C5">
              <w:rPr>
                <w:color w:val="000000" w:themeColor="text1"/>
              </w:rPr>
              <w:t>.</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381A27" w:rsidRPr="004504C5" w:rsidRDefault="00FE61E1" w:rsidP="009E1C50">
            <w:pPr>
              <w:rPr>
                <w:b/>
                <w:bCs/>
                <w:color w:val="000000" w:themeColor="text1"/>
              </w:rPr>
            </w:pPr>
            <w:r>
              <w:rPr>
                <w:b/>
                <w:bCs/>
                <w:color w:val="000000" w:themeColor="text1"/>
              </w:rPr>
              <w:t>02-</w:t>
            </w:r>
            <w:r w:rsidR="009E1C50" w:rsidRPr="004504C5">
              <w:rPr>
                <w:b/>
                <w:bCs/>
                <w:color w:val="000000" w:themeColor="text1"/>
              </w:rPr>
              <w:t>Consult Employees</w:t>
            </w:r>
          </w:p>
        </w:tc>
      </w:tr>
      <w:tr w:rsidR="00381A27" w:rsidRPr="004504C5">
        <w:trPr>
          <w:trHeight w:val="440"/>
        </w:trPr>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381A27" w:rsidRPr="004504C5" w:rsidRDefault="00E10A61" w:rsidP="000743E4">
            <w:pPr>
              <w:rPr>
                <w:color w:val="000000" w:themeColor="text1"/>
              </w:rPr>
            </w:pPr>
            <w:r w:rsidRPr="004504C5">
              <w:rPr>
                <w:color w:val="000000" w:themeColor="text1"/>
              </w:rPr>
              <w:t>None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381A27" w:rsidRPr="004504C5" w:rsidRDefault="009E1C50" w:rsidP="00D64392">
            <w:pPr>
              <w:rPr>
                <w:color w:val="000000" w:themeColor="text1"/>
              </w:rPr>
            </w:pPr>
            <w:r w:rsidRPr="004504C5">
              <w:rPr>
                <w:color w:val="000000" w:themeColor="text1"/>
              </w:rPr>
              <w:t>Complete the worksheet individually. Share your answers with the rest of the class.</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lastRenderedPageBreak/>
              <w:t>Stories to Share</w:t>
            </w:r>
          </w:p>
        </w:tc>
        <w:tc>
          <w:tcPr>
            <w:tcW w:w="7128" w:type="dxa"/>
            <w:tcBorders>
              <w:bottom w:val="single" w:sz="4" w:space="0" w:color="1F497D"/>
            </w:tcBorders>
            <w:vAlign w:val="center"/>
          </w:tcPr>
          <w:p w:rsidR="00381A27" w:rsidRPr="004504C5" w:rsidRDefault="00E10A61" w:rsidP="000743E4">
            <w:pPr>
              <w:rPr>
                <w:color w:val="000000" w:themeColor="text1"/>
              </w:rPr>
            </w:pPr>
            <w:r w:rsidRPr="004504C5">
              <w:rPr>
                <w:color w:val="000000" w:themeColor="text1"/>
              </w:rPr>
              <w:t xml:space="preserve">Share any personal, relevant stories. </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381A27" w:rsidRPr="004504C5" w:rsidRDefault="00E10A61" w:rsidP="000743E4">
            <w:pPr>
              <w:rPr>
                <w:color w:val="000000" w:themeColor="text1"/>
              </w:rPr>
            </w:pPr>
            <w:r w:rsidRPr="004504C5">
              <w:rPr>
                <w:color w:val="000000" w:themeColor="text1"/>
              </w:rPr>
              <w:t>Encourage everyone to participate.</w:t>
            </w:r>
          </w:p>
        </w:tc>
      </w:tr>
      <w:tr w:rsidR="00381A27" w:rsidRPr="004504C5">
        <w:tc>
          <w:tcPr>
            <w:tcW w:w="2448" w:type="dxa"/>
            <w:vAlign w:val="center"/>
          </w:tcPr>
          <w:p w:rsidR="00381A27" w:rsidRPr="004504C5" w:rsidRDefault="00381A27" w:rsidP="00CE43A1">
            <w:pPr>
              <w:rPr>
                <w:b/>
                <w:bCs/>
                <w:color w:val="000000" w:themeColor="text1"/>
              </w:rPr>
            </w:pPr>
            <w:r w:rsidRPr="004504C5">
              <w:rPr>
                <w:b/>
                <w:bCs/>
                <w:color w:val="000000" w:themeColor="text1"/>
              </w:rPr>
              <w:t>Review Questions</w:t>
            </w:r>
          </w:p>
        </w:tc>
        <w:tc>
          <w:tcPr>
            <w:tcW w:w="7128" w:type="dxa"/>
            <w:vAlign w:val="center"/>
          </w:tcPr>
          <w:p w:rsidR="00381A27" w:rsidRPr="004504C5" w:rsidRDefault="009E1C50" w:rsidP="000743E4">
            <w:pPr>
              <w:rPr>
                <w:color w:val="000000" w:themeColor="text1"/>
              </w:rPr>
            </w:pPr>
            <w:r w:rsidRPr="004504C5">
              <w:rPr>
                <w:color w:val="000000" w:themeColor="text1"/>
              </w:rPr>
              <w:t>How should you communicate to employees when consulting them</w:t>
            </w:r>
            <w:r w:rsidR="00E10A61" w:rsidRPr="004504C5">
              <w:rPr>
                <w:color w:val="000000" w:themeColor="text1"/>
              </w:rPr>
              <w:t>?</w:t>
            </w:r>
          </w:p>
        </w:tc>
      </w:tr>
    </w:tbl>
    <w:p w:rsidR="00381A27" w:rsidRPr="004504C5" w:rsidRDefault="00381A27" w:rsidP="00C523BD"/>
    <w:p w:rsidR="00374E9C" w:rsidRPr="004504C5" w:rsidRDefault="00A34379" w:rsidP="00C821A7">
      <w:pPr>
        <w:pStyle w:val="Heading2"/>
      </w:pPr>
      <w:bookmarkStart w:id="19" w:name="_Toc366072595"/>
      <w:r w:rsidRPr="004504C5">
        <w:t>Likelihood Scale</w:t>
      </w:r>
      <w:bookmarkEnd w:id="19"/>
    </w:p>
    <w:p w:rsidR="00F83934" w:rsidRDefault="00980E03" w:rsidP="00374E9C">
      <w:r>
        <w:rPr>
          <w:noProof/>
          <w:lang w:bidi="ar-SA"/>
        </w:rPr>
        <w:drawing>
          <wp:anchor distT="0" distB="0" distL="114300" distR="114300" simplePos="0" relativeHeight="251676672" behindDoc="0" locked="0" layoutInCell="1" allowOverlap="1">
            <wp:simplePos x="0" y="0"/>
            <wp:positionH relativeFrom="margin">
              <wp:posOffset>19050</wp:posOffset>
            </wp:positionH>
            <wp:positionV relativeFrom="margin">
              <wp:posOffset>1665605</wp:posOffset>
            </wp:positionV>
            <wp:extent cx="1009650" cy="936625"/>
            <wp:effectExtent l="0" t="0" r="0" b="0"/>
            <wp:wrapSquare wrapText="bothSides"/>
            <wp:docPr id="22" name="Picture 22" descr="C:\Users\Darren\AppData\Local\Microsoft\Windows\Temporary Internet Files\Content.IE5\KIG6R9Q4\MC9004315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KIG6R9Q4\MC900431538[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9650" cy="936625"/>
                    </a:xfrm>
                    <a:prstGeom prst="rect">
                      <a:avLst/>
                    </a:prstGeom>
                    <a:noFill/>
                    <a:ln>
                      <a:noFill/>
                    </a:ln>
                  </pic:spPr>
                </pic:pic>
              </a:graphicData>
            </a:graphic>
          </wp:anchor>
        </w:drawing>
      </w:r>
      <w:r w:rsidR="007C0CBC" w:rsidRPr="004504C5">
        <w:t>The likelihood scale is used t</w:t>
      </w:r>
      <w:r w:rsidR="00F83934" w:rsidRPr="004504C5">
        <w:t>o determine the likelihood that an event will occur. For example, you would use it to determine the risk of an equipment malfunction. Each risk needs to be scored on the likelihood scale from 0 to 3.</w:t>
      </w:r>
    </w:p>
    <w:p w:rsidR="00980E03" w:rsidRPr="004504C5" w:rsidRDefault="00980E03" w:rsidP="00374E9C"/>
    <w:p w:rsidR="00F83934" w:rsidRPr="004504C5" w:rsidRDefault="00F83934" w:rsidP="00462E6E">
      <w:pPr>
        <w:pStyle w:val="ListParagraph"/>
        <w:numPr>
          <w:ilvl w:val="0"/>
          <w:numId w:val="123"/>
        </w:numPr>
      </w:pPr>
      <w:r w:rsidRPr="00A501FE">
        <w:rPr>
          <w:b/>
        </w:rPr>
        <w:t>0 – Impossible</w:t>
      </w:r>
      <w:r w:rsidRPr="004504C5">
        <w:t xml:space="preserve">: There is no possible way that an event can take place. </w:t>
      </w:r>
      <w:r w:rsidR="00C16691" w:rsidRPr="004504C5">
        <w:t xml:space="preserve">This is rarely used. </w:t>
      </w:r>
    </w:p>
    <w:p w:rsidR="00F83934" w:rsidRPr="004504C5" w:rsidRDefault="00F83934" w:rsidP="00462E6E">
      <w:pPr>
        <w:pStyle w:val="ListParagraph"/>
        <w:numPr>
          <w:ilvl w:val="0"/>
          <w:numId w:val="123"/>
        </w:numPr>
      </w:pPr>
      <w:r w:rsidRPr="00A501FE">
        <w:rPr>
          <w:b/>
        </w:rPr>
        <w:t>1 – Low possibility/Remote possibility</w:t>
      </w:r>
      <w:r w:rsidRPr="004504C5">
        <w:t xml:space="preserve">: There is a slight risk, 2% or less, of something happening. </w:t>
      </w:r>
    </w:p>
    <w:p w:rsidR="00F83934" w:rsidRPr="004504C5" w:rsidRDefault="00F83934" w:rsidP="00462E6E">
      <w:pPr>
        <w:pStyle w:val="ListParagraph"/>
        <w:numPr>
          <w:ilvl w:val="0"/>
          <w:numId w:val="123"/>
        </w:numPr>
      </w:pPr>
      <w:r w:rsidRPr="00A501FE">
        <w:rPr>
          <w:b/>
        </w:rPr>
        <w:t>2 – Medium possibility/Possible</w:t>
      </w:r>
      <w:r w:rsidRPr="004504C5">
        <w:t xml:space="preserve">: The </w:t>
      </w:r>
      <w:r w:rsidR="00553D00" w:rsidRPr="004504C5">
        <w:t>event</w:t>
      </w:r>
      <w:r w:rsidRPr="004504C5">
        <w:t xml:space="preserve"> is possible. It has between a 2 and 25% chance of occurring.</w:t>
      </w:r>
    </w:p>
    <w:p w:rsidR="00A7482B" w:rsidRPr="004504C5" w:rsidRDefault="00F83934" w:rsidP="00462E6E">
      <w:pPr>
        <w:pStyle w:val="ListParagraph"/>
        <w:numPr>
          <w:ilvl w:val="0"/>
          <w:numId w:val="123"/>
        </w:numPr>
      </w:pPr>
      <w:r w:rsidRPr="00A501FE">
        <w:rPr>
          <w:b/>
        </w:rPr>
        <w:t xml:space="preserve">3 – </w:t>
      </w:r>
      <w:r w:rsidR="00563074" w:rsidRPr="00A501FE">
        <w:rPr>
          <w:b/>
        </w:rPr>
        <w:t>High possibility</w:t>
      </w:r>
      <w:r w:rsidRPr="00A501FE">
        <w:rPr>
          <w:b/>
        </w:rPr>
        <w:t>/ Probable</w:t>
      </w:r>
      <w:r w:rsidRPr="004504C5">
        <w:t xml:space="preserve">: </w:t>
      </w:r>
      <w:r w:rsidR="00202225" w:rsidRPr="004504C5">
        <w:t xml:space="preserve">There is a greater than 25% chance that something is going to happen. The event is likely going to occur soon. </w:t>
      </w:r>
    </w:p>
    <w:p w:rsidR="00202225" w:rsidRPr="004504C5" w:rsidRDefault="00A7482B" w:rsidP="00A7482B">
      <w:r w:rsidRPr="004504C5">
        <w:t xml:space="preserve">Scores should be based on the current data that you have. The reasons for your score should also be recorded. </w:t>
      </w:r>
    </w:p>
    <w:p w:rsidR="00202225" w:rsidRPr="004504C5" w:rsidRDefault="00202225" w:rsidP="00202225">
      <w:pPr>
        <w:rPr>
          <w:b/>
        </w:rPr>
      </w:pPr>
      <w:r w:rsidRPr="004504C5">
        <w:rPr>
          <w:b/>
        </w:rPr>
        <w:t>Example:</w:t>
      </w:r>
    </w:p>
    <w:p w:rsidR="00202225" w:rsidRPr="00980E03" w:rsidRDefault="00202225" w:rsidP="00202225">
      <w:pPr>
        <w:rPr>
          <w:b/>
        </w:rPr>
      </w:pPr>
    </w:p>
    <w:tbl>
      <w:tblPr>
        <w:tblW w:w="7688" w:type="dxa"/>
        <w:tblInd w:w="10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362"/>
        <w:gridCol w:w="1854"/>
        <w:gridCol w:w="3472"/>
      </w:tblGrid>
      <w:tr w:rsidR="00C52FA3" w:rsidRPr="004504C5" w:rsidTr="00C52FA3">
        <w:trPr>
          <w:trHeight w:val="562"/>
        </w:trPr>
        <w:tc>
          <w:tcPr>
            <w:tcW w:w="2362" w:type="dxa"/>
            <w:tcBorders>
              <w:bottom w:val="single" w:sz="4" w:space="0" w:color="1F497D"/>
            </w:tcBorders>
            <w:vAlign w:val="center"/>
          </w:tcPr>
          <w:p w:rsidR="00C52FA3" w:rsidRPr="00C5763B" w:rsidRDefault="00C52FA3" w:rsidP="00D71822">
            <w:pPr>
              <w:rPr>
                <w:b/>
                <w:bCs/>
                <w:color w:val="000000" w:themeColor="text1"/>
              </w:rPr>
            </w:pPr>
            <w:r w:rsidRPr="00C5763B">
              <w:rPr>
                <w:b/>
                <w:bCs/>
                <w:color w:val="000000" w:themeColor="text1"/>
              </w:rPr>
              <w:t>Risk</w:t>
            </w:r>
          </w:p>
        </w:tc>
        <w:tc>
          <w:tcPr>
            <w:tcW w:w="1854" w:type="dxa"/>
            <w:shd w:val="clear" w:color="auto" w:fill="auto"/>
            <w:vAlign w:val="center"/>
          </w:tcPr>
          <w:p w:rsidR="00C52FA3" w:rsidRPr="004504C5" w:rsidRDefault="00C52FA3" w:rsidP="00D71822">
            <w:pPr>
              <w:rPr>
                <w:b/>
                <w:bCs/>
                <w:color w:val="000000" w:themeColor="text1"/>
              </w:rPr>
            </w:pPr>
            <w:r>
              <w:rPr>
                <w:b/>
                <w:bCs/>
                <w:color w:val="000000" w:themeColor="text1"/>
              </w:rPr>
              <w:t>Score</w:t>
            </w:r>
          </w:p>
        </w:tc>
        <w:tc>
          <w:tcPr>
            <w:tcW w:w="3472" w:type="dxa"/>
            <w:shd w:val="clear" w:color="auto" w:fill="auto"/>
            <w:vAlign w:val="center"/>
          </w:tcPr>
          <w:p w:rsidR="00C52FA3" w:rsidRPr="004504C5" w:rsidRDefault="00C52FA3" w:rsidP="00D71822">
            <w:pPr>
              <w:rPr>
                <w:bCs/>
                <w:color w:val="000000" w:themeColor="text1"/>
              </w:rPr>
            </w:pPr>
            <w:r w:rsidRPr="00980E03">
              <w:rPr>
                <w:b/>
              </w:rPr>
              <w:t>Reasoning</w:t>
            </w:r>
          </w:p>
        </w:tc>
      </w:tr>
      <w:tr w:rsidR="00C52FA3" w:rsidRPr="004504C5" w:rsidTr="00C52FA3">
        <w:trPr>
          <w:trHeight w:val="562"/>
        </w:trPr>
        <w:tc>
          <w:tcPr>
            <w:tcW w:w="2362" w:type="dxa"/>
            <w:tcBorders>
              <w:bottom w:val="single" w:sz="4" w:space="0" w:color="1F497D"/>
            </w:tcBorders>
            <w:vAlign w:val="center"/>
          </w:tcPr>
          <w:p w:rsidR="00C52FA3" w:rsidRPr="004504C5" w:rsidRDefault="00C52FA3" w:rsidP="00D71822">
            <w:pPr>
              <w:rPr>
                <w:bCs/>
                <w:color w:val="000000" w:themeColor="text1"/>
              </w:rPr>
            </w:pPr>
            <w:r w:rsidRPr="004504C5">
              <w:rPr>
                <w:bCs/>
                <w:color w:val="000000" w:themeColor="text1"/>
              </w:rPr>
              <w:t>Hearing damage</w:t>
            </w:r>
          </w:p>
        </w:tc>
        <w:tc>
          <w:tcPr>
            <w:tcW w:w="1854" w:type="dxa"/>
            <w:shd w:val="clear" w:color="auto" w:fill="auto"/>
            <w:vAlign w:val="center"/>
          </w:tcPr>
          <w:p w:rsidR="00C52FA3" w:rsidRPr="004504C5" w:rsidRDefault="00C52FA3" w:rsidP="00D71822">
            <w:pPr>
              <w:rPr>
                <w:b/>
                <w:bCs/>
                <w:color w:val="000000" w:themeColor="text1"/>
              </w:rPr>
            </w:pPr>
            <w:r w:rsidRPr="004504C5">
              <w:rPr>
                <w:b/>
                <w:bCs/>
                <w:color w:val="000000" w:themeColor="text1"/>
              </w:rPr>
              <w:t>1</w:t>
            </w:r>
          </w:p>
        </w:tc>
        <w:tc>
          <w:tcPr>
            <w:tcW w:w="3472" w:type="dxa"/>
            <w:shd w:val="clear" w:color="auto" w:fill="auto"/>
            <w:vAlign w:val="center"/>
          </w:tcPr>
          <w:p w:rsidR="00C52FA3" w:rsidRPr="004504C5" w:rsidRDefault="00C52FA3" w:rsidP="00D71822">
            <w:pPr>
              <w:rPr>
                <w:bCs/>
                <w:color w:val="000000" w:themeColor="text1"/>
              </w:rPr>
            </w:pPr>
            <w:r w:rsidRPr="004504C5">
              <w:rPr>
                <w:bCs/>
                <w:color w:val="000000" w:themeColor="text1"/>
              </w:rPr>
              <w:t>Noise pollution is within safe parameters. The office does not have loud consistent noises.</w:t>
            </w:r>
          </w:p>
        </w:tc>
      </w:tr>
      <w:tr w:rsidR="00C52FA3" w:rsidRPr="004504C5" w:rsidTr="00C52FA3">
        <w:trPr>
          <w:trHeight w:val="562"/>
        </w:trPr>
        <w:tc>
          <w:tcPr>
            <w:tcW w:w="2362" w:type="dxa"/>
            <w:shd w:val="clear" w:color="auto" w:fill="FFFFFF" w:themeFill="background1"/>
            <w:vAlign w:val="center"/>
          </w:tcPr>
          <w:p w:rsidR="00C52FA3" w:rsidRPr="004504C5" w:rsidRDefault="00C52FA3" w:rsidP="00D71822">
            <w:pPr>
              <w:rPr>
                <w:bCs/>
                <w:color w:val="000000" w:themeColor="text1"/>
              </w:rPr>
            </w:pPr>
            <w:r w:rsidRPr="004504C5">
              <w:rPr>
                <w:bCs/>
                <w:color w:val="000000" w:themeColor="text1"/>
              </w:rPr>
              <w:t>Lab accident</w:t>
            </w:r>
          </w:p>
        </w:tc>
        <w:tc>
          <w:tcPr>
            <w:tcW w:w="1854" w:type="dxa"/>
            <w:shd w:val="clear" w:color="auto" w:fill="auto"/>
            <w:vAlign w:val="center"/>
          </w:tcPr>
          <w:p w:rsidR="00C52FA3" w:rsidRPr="004504C5" w:rsidRDefault="00C52FA3" w:rsidP="00D71822">
            <w:pPr>
              <w:rPr>
                <w:b/>
                <w:color w:val="000000" w:themeColor="text1"/>
              </w:rPr>
            </w:pPr>
            <w:r w:rsidRPr="004504C5">
              <w:rPr>
                <w:b/>
                <w:color w:val="000000" w:themeColor="text1"/>
              </w:rPr>
              <w:t>3</w:t>
            </w:r>
          </w:p>
        </w:tc>
        <w:tc>
          <w:tcPr>
            <w:tcW w:w="3472" w:type="dxa"/>
            <w:shd w:val="clear" w:color="auto" w:fill="auto"/>
            <w:vAlign w:val="center"/>
          </w:tcPr>
          <w:p w:rsidR="00C52FA3" w:rsidRPr="004504C5" w:rsidRDefault="00C52FA3" w:rsidP="00D71822">
            <w:pPr>
              <w:rPr>
                <w:color w:val="000000" w:themeColor="text1"/>
              </w:rPr>
            </w:pPr>
            <w:r w:rsidRPr="004504C5">
              <w:rPr>
                <w:color w:val="000000" w:themeColor="text1"/>
              </w:rPr>
              <w:t xml:space="preserve">Caustic chemicals are used daily, along with dangerous equipment. There is the risk of human error. </w:t>
            </w:r>
          </w:p>
        </w:tc>
      </w:tr>
    </w:tbl>
    <w:p w:rsidR="00A7482B" w:rsidRPr="004504C5" w:rsidRDefault="00A7482B" w:rsidP="00202225"/>
    <w:p w:rsidR="00381A27" w:rsidRDefault="00A7482B" w:rsidP="00202225">
      <w:r w:rsidRPr="004504C5">
        <w:t xml:space="preserve">Each company will have different risks and scores. Risks with higher scores need to be addressed quickly. </w:t>
      </w:r>
    </w:p>
    <w:p w:rsidR="00980E03" w:rsidRPr="004504C5" w:rsidRDefault="00980E03" w:rsidP="0020222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lastRenderedPageBreak/>
              <w:t xml:space="preserve">Estimated Time </w:t>
            </w:r>
          </w:p>
        </w:tc>
        <w:tc>
          <w:tcPr>
            <w:tcW w:w="7128" w:type="dxa"/>
            <w:tcBorders>
              <w:bottom w:val="single" w:sz="4" w:space="0" w:color="1F497D"/>
            </w:tcBorders>
            <w:vAlign w:val="center"/>
          </w:tcPr>
          <w:p w:rsidR="00381A27" w:rsidRPr="004504C5" w:rsidRDefault="00DF3583" w:rsidP="00995E09">
            <w:pPr>
              <w:rPr>
                <w:b/>
                <w:bCs/>
                <w:color w:val="000000" w:themeColor="text1"/>
              </w:rPr>
            </w:pPr>
            <w:r>
              <w:rPr>
                <w:b/>
                <w:bCs/>
                <w:color w:val="000000" w:themeColor="text1"/>
              </w:rPr>
              <w:t>10</w:t>
            </w:r>
            <w:r w:rsidR="008E485D" w:rsidRPr="004504C5">
              <w:rPr>
                <w:b/>
                <w:bCs/>
                <w:color w:val="000000" w:themeColor="text1"/>
              </w:rPr>
              <w:t xml:space="preserve"> minutes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381A27" w:rsidRPr="004504C5" w:rsidRDefault="00A7482B" w:rsidP="00995E09">
            <w:pPr>
              <w:rPr>
                <w:color w:val="000000" w:themeColor="text1"/>
              </w:rPr>
            </w:pPr>
            <w:r w:rsidRPr="004504C5">
              <w:rPr>
                <w:color w:val="000000" w:themeColor="text1"/>
              </w:rPr>
              <w:t>Introduce the likelihood scale</w:t>
            </w:r>
            <w:r w:rsidR="005A5DD9" w:rsidRPr="004504C5">
              <w:rPr>
                <w:color w:val="000000" w:themeColor="text1"/>
              </w:rPr>
              <w:t xml:space="preserve">. </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D2382C" w:rsidRPr="004504C5" w:rsidRDefault="00A7482B" w:rsidP="00995E09">
            <w:pPr>
              <w:rPr>
                <w:b/>
                <w:color w:val="000000" w:themeColor="text1"/>
              </w:rPr>
            </w:pPr>
            <w:r w:rsidRPr="004504C5">
              <w:rPr>
                <w:b/>
                <w:color w:val="000000" w:themeColor="text1"/>
              </w:rPr>
              <w:t>Likelihood Scale</w:t>
            </w:r>
          </w:p>
          <w:p w:rsidR="00381A27" w:rsidRPr="004504C5" w:rsidRDefault="00A7482B" w:rsidP="00995E09">
            <w:pPr>
              <w:rPr>
                <w:color w:val="000000" w:themeColor="text1"/>
              </w:rPr>
            </w:pPr>
            <w:r w:rsidRPr="004504C5">
              <w:rPr>
                <w:color w:val="000000" w:themeColor="text1"/>
              </w:rPr>
              <w:t>Practice using the likelihood scale.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381A27" w:rsidRPr="004504C5" w:rsidRDefault="00FE61E1" w:rsidP="00A7482B">
            <w:pPr>
              <w:rPr>
                <w:b/>
                <w:color w:val="000000" w:themeColor="text1"/>
              </w:rPr>
            </w:pPr>
            <w:r>
              <w:rPr>
                <w:b/>
                <w:color w:val="000000" w:themeColor="text1"/>
              </w:rPr>
              <w:t>03-</w:t>
            </w:r>
            <w:r w:rsidR="00A7482B" w:rsidRPr="004504C5">
              <w:rPr>
                <w:b/>
                <w:color w:val="000000" w:themeColor="text1"/>
              </w:rPr>
              <w:t>Likelihood</w:t>
            </w:r>
          </w:p>
        </w:tc>
      </w:tr>
      <w:tr w:rsidR="00381A27" w:rsidRPr="004504C5">
        <w:trPr>
          <w:trHeight w:val="440"/>
        </w:trPr>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381A27" w:rsidRPr="004504C5" w:rsidRDefault="00A6725B" w:rsidP="00995E09">
            <w:pPr>
              <w:rPr>
                <w:color w:val="000000" w:themeColor="text1"/>
              </w:rPr>
            </w:pPr>
            <w:r w:rsidRPr="004504C5">
              <w:rPr>
                <w:color w:val="000000" w:themeColor="text1"/>
              </w:rPr>
              <w:t>None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381A27" w:rsidRPr="004504C5" w:rsidRDefault="00A6725B" w:rsidP="00995E09">
            <w:pPr>
              <w:rPr>
                <w:color w:val="000000" w:themeColor="text1"/>
              </w:rPr>
            </w:pPr>
            <w:r w:rsidRPr="004504C5">
              <w:rPr>
                <w:color w:val="000000" w:themeColor="text1"/>
              </w:rPr>
              <w:t xml:space="preserve">Complete the worksheet individually. Share your answers with the rest of the class. </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381A27" w:rsidRPr="004504C5" w:rsidRDefault="00A6725B" w:rsidP="00995E09">
            <w:pPr>
              <w:rPr>
                <w:color w:val="000000" w:themeColor="text1"/>
              </w:rPr>
            </w:pPr>
            <w:r w:rsidRPr="004504C5">
              <w:rPr>
                <w:color w:val="000000" w:themeColor="text1"/>
              </w:rPr>
              <w:t>Share any personal, relevant stories.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381A27" w:rsidRPr="004504C5" w:rsidRDefault="00A6725B" w:rsidP="00995E09">
            <w:pPr>
              <w:rPr>
                <w:color w:val="000000" w:themeColor="text1"/>
              </w:rPr>
            </w:pPr>
            <w:r w:rsidRPr="004504C5">
              <w:rPr>
                <w:color w:val="000000" w:themeColor="text1"/>
              </w:rPr>
              <w:t xml:space="preserve">Encourage everyone to participate. </w:t>
            </w:r>
          </w:p>
        </w:tc>
      </w:tr>
      <w:tr w:rsidR="00381A27" w:rsidRPr="004504C5">
        <w:tc>
          <w:tcPr>
            <w:tcW w:w="2448" w:type="dxa"/>
            <w:vAlign w:val="center"/>
          </w:tcPr>
          <w:p w:rsidR="00381A27" w:rsidRPr="004504C5" w:rsidRDefault="00381A27" w:rsidP="00CE43A1">
            <w:pPr>
              <w:rPr>
                <w:b/>
                <w:bCs/>
                <w:color w:val="000000" w:themeColor="text1"/>
              </w:rPr>
            </w:pPr>
            <w:r w:rsidRPr="004504C5">
              <w:rPr>
                <w:b/>
                <w:bCs/>
                <w:color w:val="000000" w:themeColor="text1"/>
              </w:rPr>
              <w:t>Review Questions</w:t>
            </w:r>
          </w:p>
        </w:tc>
        <w:tc>
          <w:tcPr>
            <w:tcW w:w="7128" w:type="dxa"/>
            <w:vAlign w:val="center"/>
          </w:tcPr>
          <w:p w:rsidR="00381A27" w:rsidRPr="004504C5" w:rsidRDefault="00B843A4" w:rsidP="00A7482B">
            <w:pPr>
              <w:rPr>
                <w:color w:val="000000" w:themeColor="text1"/>
              </w:rPr>
            </w:pPr>
            <w:r w:rsidRPr="004504C5">
              <w:rPr>
                <w:color w:val="000000" w:themeColor="text1"/>
              </w:rPr>
              <w:t>What d</w:t>
            </w:r>
            <w:r w:rsidR="00A7482B" w:rsidRPr="004504C5">
              <w:rPr>
                <w:color w:val="000000" w:themeColor="text1"/>
              </w:rPr>
              <w:t>oes the likelihood scale determine</w:t>
            </w:r>
            <w:r w:rsidRPr="004504C5">
              <w:rPr>
                <w:color w:val="000000" w:themeColor="text1"/>
              </w:rPr>
              <w:t>?</w:t>
            </w:r>
          </w:p>
        </w:tc>
      </w:tr>
    </w:tbl>
    <w:p w:rsidR="00381A27" w:rsidRPr="004504C5" w:rsidRDefault="00381A27" w:rsidP="00C523BD"/>
    <w:p w:rsidR="00381A27" w:rsidRPr="004504C5" w:rsidRDefault="00381A27" w:rsidP="00813D57">
      <w:pPr>
        <w:pStyle w:val="Heading2"/>
      </w:pPr>
      <w:bookmarkStart w:id="20" w:name="_Toc366072596"/>
      <w:r w:rsidRPr="004504C5">
        <w:t>Case Study</w:t>
      </w:r>
      <w:bookmarkEnd w:id="20"/>
    </w:p>
    <w:p w:rsidR="006C3F09" w:rsidRPr="004504C5" w:rsidRDefault="00980E03" w:rsidP="00980E03">
      <w:r>
        <w:rPr>
          <w:noProof/>
          <w:lang w:bidi="ar-SA"/>
        </w:rPr>
        <w:drawing>
          <wp:anchor distT="0" distB="0" distL="114300" distR="114300" simplePos="0" relativeHeight="251677696" behindDoc="0" locked="0" layoutInCell="1" allowOverlap="1">
            <wp:simplePos x="0" y="0"/>
            <wp:positionH relativeFrom="margin">
              <wp:posOffset>0</wp:posOffset>
            </wp:positionH>
            <wp:positionV relativeFrom="margin">
              <wp:posOffset>3837940</wp:posOffset>
            </wp:positionV>
            <wp:extent cx="1005840" cy="1048385"/>
            <wp:effectExtent l="0" t="0" r="3810" b="0"/>
            <wp:wrapSquare wrapText="bothSides"/>
            <wp:docPr id="24" name="Picture 24" descr="C:\Users\Darren\AppData\Local\Microsoft\Windows\Temporary Internet Files\Content.IE5\EFCXHP7P\MC9003895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EFCXHP7P\MC900389552[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5840" cy="1048385"/>
                    </a:xfrm>
                    <a:prstGeom prst="rect">
                      <a:avLst/>
                    </a:prstGeom>
                    <a:noFill/>
                    <a:ln>
                      <a:noFill/>
                    </a:ln>
                  </pic:spPr>
                </pic:pic>
              </a:graphicData>
            </a:graphic>
          </wp:anchor>
        </w:drawing>
      </w:r>
      <w:r w:rsidR="00E86FB9" w:rsidRPr="004504C5">
        <w:t>Sean is an outside hire to his new management position. He understands that risk management is important, and he takes the time to go over the incident reports and inspect the facility. An employee tells him that one of the machines needs to be replaced. He says that several employees have come close to being injured while using</w:t>
      </w:r>
      <w:r>
        <w:t xml:space="preserve"> it. He states the machine </w:t>
      </w:r>
      <w:r w:rsidR="00E86FB9" w:rsidRPr="004504C5">
        <w:t xml:space="preserve">does not shut off properly. Sean </w:t>
      </w:r>
      <w:r w:rsidR="005403F6" w:rsidRPr="004504C5">
        <w:t xml:space="preserve">believes that asking for new equipment this soon is not wise. He points out to the employee that there are no incident reports for the specific piece of equipment. The employee responds that the employees know to be extra careful on the machine, but it is just a matter of time before someone is injured. Sean ignored the request, and the complaints from three other employees. He did nothing about the equipment. Two months later, an employee thought the machine was turned off and got her hand caught in it. </w:t>
      </w:r>
    </w:p>
    <w:p w:rsidR="004F1B63" w:rsidRPr="004504C5" w:rsidRDefault="004F1B63" w:rsidP="004F1B6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381A27" w:rsidRPr="004504C5" w:rsidRDefault="00DF3583" w:rsidP="00F606CE">
            <w:pPr>
              <w:rPr>
                <w:b/>
                <w:bCs/>
                <w:color w:val="000000" w:themeColor="text1"/>
              </w:rPr>
            </w:pPr>
            <w:r>
              <w:rPr>
                <w:b/>
                <w:bCs/>
                <w:color w:val="000000" w:themeColor="text1"/>
              </w:rPr>
              <w:t>5</w:t>
            </w:r>
            <w:r w:rsidR="00D2382C" w:rsidRPr="004504C5">
              <w:rPr>
                <w:b/>
                <w:bCs/>
                <w:color w:val="000000" w:themeColor="text1"/>
              </w:rPr>
              <w:t xml:space="preserve"> minutes</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381A27" w:rsidRPr="004504C5" w:rsidRDefault="00D2382C" w:rsidP="005403F6">
            <w:pPr>
              <w:rPr>
                <w:color w:val="000000" w:themeColor="text1"/>
              </w:rPr>
            </w:pPr>
            <w:r w:rsidRPr="004504C5">
              <w:rPr>
                <w:color w:val="000000" w:themeColor="text1"/>
              </w:rPr>
              <w:t xml:space="preserve">Outline the </w:t>
            </w:r>
            <w:r w:rsidR="005403F6" w:rsidRPr="004504C5">
              <w:rPr>
                <w:color w:val="000000" w:themeColor="text1"/>
              </w:rPr>
              <w:t>Identifying Hazards and Risks</w:t>
            </w:r>
            <w:r w:rsidRPr="004504C5">
              <w:rPr>
                <w:color w:val="000000" w:themeColor="text1"/>
              </w:rPr>
              <w:t xml:space="preserve"> case study.</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D2382C" w:rsidRPr="004504C5" w:rsidRDefault="00D2382C" w:rsidP="009C195A">
            <w:pPr>
              <w:rPr>
                <w:b/>
                <w:color w:val="000000" w:themeColor="text1"/>
              </w:rPr>
            </w:pPr>
            <w:r w:rsidRPr="004504C5">
              <w:rPr>
                <w:b/>
                <w:color w:val="000000" w:themeColor="text1"/>
              </w:rPr>
              <w:t>Case study</w:t>
            </w:r>
          </w:p>
          <w:p w:rsidR="00381A27" w:rsidRPr="004504C5" w:rsidRDefault="00F84FE1" w:rsidP="005403F6">
            <w:pPr>
              <w:rPr>
                <w:color w:val="000000" w:themeColor="text1"/>
              </w:rPr>
            </w:pPr>
            <w:r w:rsidRPr="004504C5">
              <w:rPr>
                <w:color w:val="000000" w:themeColor="text1"/>
              </w:rPr>
              <w:t xml:space="preserve">Discuss the importance of </w:t>
            </w:r>
            <w:r w:rsidR="005403F6" w:rsidRPr="004504C5">
              <w:rPr>
                <w:color w:val="000000" w:themeColor="text1"/>
              </w:rPr>
              <w:t>communicating with employees</w:t>
            </w:r>
            <w:r w:rsidR="00D2382C" w:rsidRPr="004504C5">
              <w:rPr>
                <w:color w:val="000000" w:themeColor="text1"/>
              </w:rPr>
              <w:t>.</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381A27" w:rsidRPr="004504C5" w:rsidRDefault="00D2382C" w:rsidP="00F606CE">
            <w:pPr>
              <w:rPr>
                <w:color w:val="000000" w:themeColor="text1"/>
              </w:rPr>
            </w:pPr>
            <w:r w:rsidRPr="004504C5">
              <w:rPr>
                <w:color w:val="000000" w:themeColor="text1"/>
              </w:rPr>
              <w:t>None</w:t>
            </w:r>
          </w:p>
        </w:tc>
      </w:tr>
      <w:tr w:rsidR="00381A27" w:rsidRPr="004504C5">
        <w:trPr>
          <w:trHeight w:val="440"/>
        </w:trPr>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lastRenderedPageBreak/>
              <w:t>Planning Checklist</w:t>
            </w:r>
          </w:p>
        </w:tc>
        <w:tc>
          <w:tcPr>
            <w:tcW w:w="7128" w:type="dxa"/>
            <w:tcBorders>
              <w:bottom w:val="single" w:sz="4" w:space="0" w:color="1F497D"/>
            </w:tcBorders>
            <w:vAlign w:val="center"/>
          </w:tcPr>
          <w:p w:rsidR="00381A27" w:rsidRPr="004504C5" w:rsidRDefault="00D2382C" w:rsidP="00F606CE">
            <w:pPr>
              <w:rPr>
                <w:color w:val="000000" w:themeColor="text1"/>
              </w:rPr>
            </w:pPr>
            <w:r w:rsidRPr="004504C5">
              <w:rPr>
                <w:color w:val="000000" w:themeColor="text1"/>
              </w:rPr>
              <w:t>None</w:t>
            </w:r>
          </w:p>
        </w:tc>
      </w:tr>
      <w:tr w:rsidR="00381A27" w:rsidRPr="004504C5">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381A27" w:rsidRPr="004504C5" w:rsidRDefault="00D2382C" w:rsidP="005403F6">
            <w:pPr>
              <w:rPr>
                <w:color w:val="000000" w:themeColor="text1"/>
              </w:rPr>
            </w:pPr>
            <w:r w:rsidRPr="004504C5">
              <w:rPr>
                <w:color w:val="000000" w:themeColor="text1"/>
              </w:rPr>
              <w:t>Discuss the outcome of the case study.</w:t>
            </w:r>
            <w:r w:rsidR="00996AEA" w:rsidRPr="004504C5">
              <w:rPr>
                <w:color w:val="000000" w:themeColor="text1"/>
              </w:rPr>
              <w:t xml:space="preserve"> What </w:t>
            </w:r>
            <w:r w:rsidR="005403F6" w:rsidRPr="004504C5">
              <w:rPr>
                <w:color w:val="000000" w:themeColor="text1"/>
              </w:rPr>
              <w:t>options did Sean have</w:t>
            </w:r>
            <w:r w:rsidR="00996AEA" w:rsidRPr="004504C5">
              <w:rPr>
                <w:color w:val="000000" w:themeColor="text1"/>
              </w:rPr>
              <w:t>?</w:t>
            </w:r>
          </w:p>
        </w:tc>
      </w:tr>
      <w:tr w:rsidR="00381A27" w:rsidRPr="004504C5">
        <w:tc>
          <w:tcPr>
            <w:tcW w:w="2448" w:type="dxa"/>
            <w:tcBorders>
              <w:bottom w:val="single" w:sz="4" w:space="0" w:color="1F497D"/>
            </w:tcBorders>
            <w:vAlign w:val="center"/>
          </w:tcPr>
          <w:p w:rsidR="00381A27" w:rsidRPr="004504C5" w:rsidRDefault="00381A27" w:rsidP="00CE43A1">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381A27" w:rsidRPr="004504C5" w:rsidRDefault="00F84FE1" w:rsidP="00F606CE">
            <w:pPr>
              <w:rPr>
                <w:color w:val="000000" w:themeColor="text1"/>
              </w:rPr>
            </w:pPr>
            <w:r w:rsidRPr="004504C5">
              <w:rPr>
                <w:color w:val="000000" w:themeColor="text1"/>
              </w:rPr>
              <w:t>Share any personal, relevant stories.</w:t>
            </w:r>
          </w:p>
        </w:tc>
      </w:tr>
      <w:tr w:rsidR="00381A27" w:rsidRPr="004504C5">
        <w:trPr>
          <w:trHeight w:val="60"/>
        </w:trPr>
        <w:tc>
          <w:tcPr>
            <w:tcW w:w="2448" w:type="dxa"/>
            <w:shd w:val="clear" w:color="auto" w:fill="D9D9D9" w:themeFill="background1" w:themeFillShade="D9"/>
            <w:vAlign w:val="center"/>
          </w:tcPr>
          <w:p w:rsidR="00381A27" w:rsidRPr="004504C5" w:rsidRDefault="00381A27" w:rsidP="00CE43A1">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381A27" w:rsidRPr="004504C5" w:rsidRDefault="00F84FE1" w:rsidP="00F606CE">
            <w:pPr>
              <w:rPr>
                <w:color w:val="000000" w:themeColor="text1"/>
              </w:rPr>
            </w:pPr>
            <w:r w:rsidRPr="004504C5">
              <w:rPr>
                <w:color w:val="000000" w:themeColor="text1"/>
              </w:rPr>
              <w:t>Encourage everyone to participate.</w:t>
            </w:r>
          </w:p>
        </w:tc>
      </w:tr>
      <w:tr w:rsidR="00381A27" w:rsidRPr="004504C5">
        <w:tc>
          <w:tcPr>
            <w:tcW w:w="2448" w:type="dxa"/>
            <w:vAlign w:val="center"/>
          </w:tcPr>
          <w:p w:rsidR="00381A27" w:rsidRPr="004504C5" w:rsidRDefault="00381A27" w:rsidP="00CE43A1">
            <w:pPr>
              <w:rPr>
                <w:b/>
                <w:bCs/>
                <w:color w:val="000000" w:themeColor="text1"/>
              </w:rPr>
            </w:pPr>
            <w:r w:rsidRPr="004504C5">
              <w:rPr>
                <w:b/>
                <w:bCs/>
                <w:color w:val="000000" w:themeColor="text1"/>
              </w:rPr>
              <w:t>Review Questions</w:t>
            </w:r>
          </w:p>
        </w:tc>
        <w:tc>
          <w:tcPr>
            <w:tcW w:w="7128" w:type="dxa"/>
            <w:vAlign w:val="center"/>
          </w:tcPr>
          <w:p w:rsidR="00381A27" w:rsidRPr="004504C5" w:rsidRDefault="005403F6" w:rsidP="00F606CE">
            <w:pPr>
              <w:rPr>
                <w:color w:val="000000" w:themeColor="text1"/>
              </w:rPr>
            </w:pPr>
            <w:r w:rsidRPr="004504C5">
              <w:rPr>
                <w:color w:val="000000" w:themeColor="text1"/>
              </w:rPr>
              <w:t>Why was Sean unfamiliar with the machinery</w:t>
            </w:r>
            <w:r w:rsidR="00996AEA" w:rsidRPr="004504C5">
              <w:rPr>
                <w:color w:val="000000" w:themeColor="text1"/>
              </w:rPr>
              <w:t>?</w:t>
            </w:r>
          </w:p>
        </w:tc>
      </w:tr>
    </w:tbl>
    <w:p w:rsidR="00381A27" w:rsidRPr="004504C5" w:rsidRDefault="00381A27" w:rsidP="00F50A9A"/>
    <w:p w:rsidR="006570EA" w:rsidRPr="004504C5" w:rsidRDefault="006570EA">
      <w:pPr>
        <w:spacing w:after="0" w:line="240" w:lineRule="auto"/>
        <w:rPr>
          <w:rFonts w:ascii="Cambria" w:eastAsiaTheme="majorEastAsia" w:hAnsi="Cambria" w:cstheme="majorBidi"/>
          <w:b/>
          <w:bCs/>
          <w:color w:val="000000" w:themeColor="text1"/>
          <w:sz w:val="26"/>
          <w:szCs w:val="26"/>
        </w:rPr>
      </w:pPr>
      <w:r w:rsidRPr="004504C5">
        <w:br w:type="page"/>
      </w:r>
    </w:p>
    <w:p w:rsidR="00381A27" w:rsidRPr="004504C5" w:rsidRDefault="00381A27" w:rsidP="00C821A7">
      <w:pPr>
        <w:pStyle w:val="Heading2"/>
      </w:pPr>
      <w:bookmarkStart w:id="21" w:name="_Toc366072597"/>
      <w:r w:rsidRPr="004504C5">
        <w:lastRenderedPageBreak/>
        <w:t>Module Two: Review Questions</w:t>
      </w:r>
      <w:bookmarkEnd w:id="21"/>
    </w:p>
    <w:p w:rsidR="00CC07AB" w:rsidRPr="004504C5" w:rsidRDefault="00040852" w:rsidP="00CC07AB">
      <w:pPr>
        <w:numPr>
          <w:ilvl w:val="0"/>
          <w:numId w:val="5"/>
        </w:numPr>
      </w:pPr>
      <w:r w:rsidRPr="004504C5">
        <w:t xml:space="preserve">What </w:t>
      </w:r>
      <w:r w:rsidR="00E36462" w:rsidRPr="004504C5">
        <w:t xml:space="preserve">is </w:t>
      </w:r>
      <w:proofErr w:type="gramStart"/>
      <w:r w:rsidR="00E36462" w:rsidRPr="004504C5">
        <w:t>Not</w:t>
      </w:r>
      <w:proofErr w:type="gramEnd"/>
      <w:r w:rsidR="00E36462" w:rsidRPr="004504C5">
        <w:t xml:space="preserve"> a </w:t>
      </w:r>
      <w:r w:rsidR="00C0758C" w:rsidRPr="004504C5">
        <w:t xml:space="preserve">potential </w:t>
      </w:r>
      <w:r w:rsidR="00E36462" w:rsidRPr="004504C5">
        <w:t>hazard</w:t>
      </w:r>
      <w:r w:rsidRPr="004504C5">
        <w:t>?</w:t>
      </w:r>
    </w:p>
    <w:p w:rsidR="00CC07AB" w:rsidRPr="004504C5" w:rsidRDefault="00C0758C" w:rsidP="004B0822">
      <w:pPr>
        <w:pStyle w:val="ListParagraph"/>
        <w:numPr>
          <w:ilvl w:val="0"/>
          <w:numId w:val="6"/>
        </w:numPr>
        <w:ind w:left="1080"/>
      </w:pPr>
      <w:r w:rsidRPr="004504C5">
        <w:t>Energy sources</w:t>
      </w:r>
    </w:p>
    <w:p w:rsidR="00CC07AB" w:rsidRPr="004504C5" w:rsidRDefault="00C0758C" w:rsidP="004B0822">
      <w:pPr>
        <w:pStyle w:val="ListParagraph"/>
        <w:numPr>
          <w:ilvl w:val="0"/>
          <w:numId w:val="6"/>
        </w:numPr>
        <w:ind w:left="1080"/>
      </w:pPr>
      <w:r w:rsidRPr="004504C5">
        <w:t>Substances</w:t>
      </w:r>
    </w:p>
    <w:p w:rsidR="00CC07AB" w:rsidRPr="004504C5" w:rsidRDefault="00C0758C" w:rsidP="004B0822">
      <w:pPr>
        <w:pStyle w:val="ListParagraph"/>
        <w:numPr>
          <w:ilvl w:val="0"/>
          <w:numId w:val="6"/>
        </w:numPr>
        <w:ind w:left="1080"/>
      </w:pPr>
      <w:r w:rsidRPr="004504C5">
        <w:t>Practices</w:t>
      </w:r>
    </w:p>
    <w:p w:rsidR="00C0758C" w:rsidRPr="004504C5" w:rsidRDefault="00C0758C" w:rsidP="00C0758C">
      <w:pPr>
        <w:pStyle w:val="ListParagraph"/>
        <w:numPr>
          <w:ilvl w:val="0"/>
          <w:numId w:val="6"/>
        </w:numPr>
        <w:ind w:left="1080"/>
        <w:rPr>
          <w:color w:val="FF0000"/>
        </w:rPr>
      </w:pPr>
      <w:r w:rsidRPr="004504C5">
        <w:rPr>
          <w:color w:val="FF0000"/>
        </w:rPr>
        <w:t>They are all hazards</w:t>
      </w:r>
    </w:p>
    <w:p w:rsidR="00CC07AB" w:rsidRPr="004504C5" w:rsidRDefault="00C0758C" w:rsidP="00C0758C">
      <w:pPr>
        <w:ind w:left="720"/>
        <w:rPr>
          <w:color w:val="FF0000"/>
        </w:rPr>
      </w:pPr>
      <w:r w:rsidRPr="004504C5">
        <w:rPr>
          <w:color w:val="FF0000"/>
        </w:rPr>
        <w:t>Hazards are any potential harm. They inclu</w:t>
      </w:r>
      <w:r w:rsidR="004504C5">
        <w:rPr>
          <w:color w:val="FF0000"/>
        </w:rPr>
        <w:t>de materials, substances</w:t>
      </w:r>
      <w:r w:rsidRPr="004504C5">
        <w:rPr>
          <w:color w:val="FF0000"/>
        </w:rPr>
        <w:t xml:space="preserve">, </w:t>
      </w:r>
      <w:proofErr w:type="gramStart"/>
      <w:r w:rsidRPr="004504C5">
        <w:rPr>
          <w:color w:val="FF0000"/>
        </w:rPr>
        <w:t>sources</w:t>
      </w:r>
      <w:proofErr w:type="gramEnd"/>
      <w:r w:rsidRPr="004504C5">
        <w:rPr>
          <w:color w:val="FF0000"/>
        </w:rPr>
        <w:t xml:space="preserve"> of energy, processes, practices, and conditions. </w:t>
      </w:r>
      <w:r w:rsidR="00040852" w:rsidRPr="004504C5">
        <w:rPr>
          <w:color w:val="FF0000"/>
        </w:rPr>
        <w:t xml:space="preserve"> </w:t>
      </w:r>
    </w:p>
    <w:p w:rsidR="00040852" w:rsidRPr="004504C5" w:rsidRDefault="00C0758C" w:rsidP="00040852">
      <w:pPr>
        <w:numPr>
          <w:ilvl w:val="0"/>
          <w:numId w:val="5"/>
        </w:numPr>
      </w:pPr>
      <w:r w:rsidRPr="004504C5">
        <w:t>A loss to an employee’s property is part of which of the follows?</w:t>
      </w:r>
    </w:p>
    <w:p w:rsidR="00040852" w:rsidRPr="004504C5" w:rsidRDefault="00C0758C" w:rsidP="00462E6E">
      <w:pPr>
        <w:pStyle w:val="ListParagraph"/>
        <w:numPr>
          <w:ilvl w:val="0"/>
          <w:numId w:val="7"/>
        </w:numPr>
        <w:ind w:left="1080"/>
      </w:pPr>
      <w:r w:rsidRPr="004504C5">
        <w:t>Risk</w:t>
      </w:r>
    </w:p>
    <w:p w:rsidR="00040852" w:rsidRPr="004504C5" w:rsidRDefault="00C0758C" w:rsidP="00462E6E">
      <w:pPr>
        <w:pStyle w:val="ListParagraph"/>
        <w:numPr>
          <w:ilvl w:val="0"/>
          <w:numId w:val="7"/>
        </w:numPr>
        <w:ind w:left="1080"/>
      </w:pPr>
      <w:r w:rsidRPr="004504C5">
        <w:t>Assessment</w:t>
      </w:r>
    </w:p>
    <w:p w:rsidR="00040852" w:rsidRPr="004504C5" w:rsidRDefault="00C0758C" w:rsidP="00462E6E">
      <w:pPr>
        <w:pStyle w:val="ListParagraph"/>
        <w:numPr>
          <w:ilvl w:val="0"/>
          <w:numId w:val="7"/>
        </w:numPr>
        <w:ind w:left="1080"/>
        <w:rPr>
          <w:color w:val="FF0000"/>
        </w:rPr>
      </w:pPr>
      <w:r w:rsidRPr="004504C5">
        <w:rPr>
          <w:color w:val="FF0000"/>
        </w:rPr>
        <w:t>Hazard</w:t>
      </w:r>
    </w:p>
    <w:p w:rsidR="00040852" w:rsidRPr="004504C5" w:rsidRDefault="00C0758C" w:rsidP="00462E6E">
      <w:pPr>
        <w:pStyle w:val="ListParagraph"/>
        <w:numPr>
          <w:ilvl w:val="0"/>
          <w:numId w:val="7"/>
        </w:numPr>
        <w:ind w:left="1080"/>
      </w:pPr>
      <w:r w:rsidRPr="004504C5">
        <w:t>Management</w:t>
      </w:r>
    </w:p>
    <w:p w:rsidR="00040852" w:rsidRPr="004504C5" w:rsidRDefault="009172E1" w:rsidP="00040852">
      <w:pPr>
        <w:ind w:left="720"/>
        <w:rPr>
          <w:color w:val="FF0000"/>
        </w:rPr>
      </w:pPr>
      <w:r w:rsidRPr="004504C5">
        <w:rPr>
          <w:color w:val="FF0000"/>
        </w:rPr>
        <w:t xml:space="preserve">Hazards can cause any harm. This includes harm to the employee’s property. </w:t>
      </w:r>
    </w:p>
    <w:p w:rsidR="005749D3" w:rsidRPr="004504C5" w:rsidRDefault="005749D3" w:rsidP="005749D3">
      <w:pPr>
        <w:numPr>
          <w:ilvl w:val="0"/>
          <w:numId w:val="5"/>
        </w:numPr>
      </w:pPr>
      <w:r w:rsidRPr="004504C5">
        <w:t xml:space="preserve">What </w:t>
      </w:r>
      <w:r w:rsidR="0043717C" w:rsidRPr="004504C5">
        <w:t>places an employee’s hearing at risk</w:t>
      </w:r>
      <w:r w:rsidRPr="004504C5">
        <w:t>?</w:t>
      </w:r>
    </w:p>
    <w:p w:rsidR="005749D3" w:rsidRPr="004504C5" w:rsidRDefault="0043717C" w:rsidP="00462E6E">
      <w:pPr>
        <w:pStyle w:val="ListParagraph"/>
        <w:numPr>
          <w:ilvl w:val="0"/>
          <w:numId w:val="8"/>
        </w:numPr>
        <w:ind w:left="1080"/>
        <w:rPr>
          <w:color w:val="FF0000"/>
        </w:rPr>
      </w:pPr>
      <w:r w:rsidRPr="004504C5">
        <w:rPr>
          <w:color w:val="FF0000"/>
        </w:rPr>
        <w:t>Noise exposure</w:t>
      </w:r>
    </w:p>
    <w:p w:rsidR="005749D3" w:rsidRPr="004504C5" w:rsidRDefault="0043717C" w:rsidP="00462E6E">
      <w:pPr>
        <w:pStyle w:val="ListParagraph"/>
        <w:numPr>
          <w:ilvl w:val="0"/>
          <w:numId w:val="8"/>
        </w:numPr>
        <w:ind w:left="1080"/>
      </w:pPr>
      <w:r w:rsidRPr="004504C5">
        <w:t xml:space="preserve">Chemical exposure </w:t>
      </w:r>
    </w:p>
    <w:p w:rsidR="005749D3" w:rsidRPr="004504C5" w:rsidRDefault="0043717C" w:rsidP="00462E6E">
      <w:pPr>
        <w:pStyle w:val="ListParagraph"/>
        <w:numPr>
          <w:ilvl w:val="0"/>
          <w:numId w:val="8"/>
        </w:numPr>
        <w:ind w:left="1080"/>
      </w:pPr>
      <w:r w:rsidRPr="004504C5">
        <w:t>Elevated temperature</w:t>
      </w:r>
    </w:p>
    <w:p w:rsidR="005749D3" w:rsidRPr="004504C5" w:rsidRDefault="0043717C" w:rsidP="00462E6E">
      <w:pPr>
        <w:pStyle w:val="ListParagraph"/>
        <w:numPr>
          <w:ilvl w:val="0"/>
          <w:numId w:val="8"/>
        </w:numPr>
        <w:ind w:left="1080"/>
      </w:pPr>
      <w:r w:rsidRPr="004504C5">
        <w:t>Electrical exposure</w:t>
      </w:r>
    </w:p>
    <w:p w:rsidR="005749D3" w:rsidRPr="004504C5" w:rsidRDefault="0043717C" w:rsidP="005749D3">
      <w:pPr>
        <w:ind w:left="720"/>
        <w:rPr>
          <w:color w:val="FF0000"/>
        </w:rPr>
      </w:pPr>
      <w:r w:rsidRPr="004504C5">
        <w:rPr>
          <w:color w:val="FF0000"/>
        </w:rPr>
        <w:t>All of the answers are examples of risks. Noise exposure is a risk that affects hearing.</w:t>
      </w:r>
    </w:p>
    <w:p w:rsidR="00D604E9" w:rsidRPr="004504C5" w:rsidRDefault="00D604E9" w:rsidP="00D604E9">
      <w:pPr>
        <w:numPr>
          <w:ilvl w:val="0"/>
          <w:numId w:val="5"/>
        </w:numPr>
      </w:pPr>
      <w:r w:rsidRPr="004504C5">
        <w:t xml:space="preserve">What </w:t>
      </w:r>
      <w:r w:rsidR="00031720" w:rsidRPr="004504C5">
        <w:t>is necessary to identify first in risk management</w:t>
      </w:r>
      <w:r w:rsidRPr="004504C5">
        <w:t>?</w:t>
      </w:r>
    </w:p>
    <w:p w:rsidR="00D604E9" w:rsidRPr="004504C5" w:rsidRDefault="00031720" w:rsidP="00462E6E">
      <w:pPr>
        <w:pStyle w:val="ListParagraph"/>
        <w:numPr>
          <w:ilvl w:val="0"/>
          <w:numId w:val="9"/>
        </w:numPr>
        <w:ind w:left="1080"/>
      </w:pPr>
      <w:r w:rsidRPr="004504C5">
        <w:t>Risks</w:t>
      </w:r>
    </w:p>
    <w:p w:rsidR="00D604E9" w:rsidRPr="004504C5" w:rsidRDefault="00031720" w:rsidP="00462E6E">
      <w:pPr>
        <w:pStyle w:val="ListParagraph"/>
        <w:numPr>
          <w:ilvl w:val="0"/>
          <w:numId w:val="9"/>
        </w:numPr>
        <w:ind w:left="1080"/>
        <w:rPr>
          <w:color w:val="FF0000"/>
        </w:rPr>
      </w:pPr>
      <w:r w:rsidRPr="004504C5">
        <w:rPr>
          <w:color w:val="FF0000"/>
        </w:rPr>
        <w:t>Hazards</w:t>
      </w:r>
    </w:p>
    <w:p w:rsidR="00D604E9" w:rsidRPr="004504C5" w:rsidRDefault="00031720" w:rsidP="00462E6E">
      <w:pPr>
        <w:pStyle w:val="ListParagraph"/>
        <w:numPr>
          <w:ilvl w:val="0"/>
          <w:numId w:val="9"/>
        </w:numPr>
        <w:ind w:left="1080"/>
      </w:pPr>
      <w:r w:rsidRPr="004504C5">
        <w:t>Communities at risk</w:t>
      </w:r>
    </w:p>
    <w:p w:rsidR="00D604E9" w:rsidRPr="004504C5" w:rsidRDefault="00031720" w:rsidP="00462E6E">
      <w:pPr>
        <w:pStyle w:val="ListParagraph"/>
        <w:numPr>
          <w:ilvl w:val="0"/>
          <w:numId w:val="9"/>
        </w:numPr>
        <w:ind w:left="1080"/>
      </w:pPr>
      <w:r w:rsidRPr="004504C5">
        <w:t>Control measures</w:t>
      </w:r>
    </w:p>
    <w:p w:rsidR="006F6F0B" w:rsidRPr="004504C5" w:rsidRDefault="00031720" w:rsidP="00D604E9">
      <w:pPr>
        <w:ind w:left="720"/>
        <w:rPr>
          <w:color w:val="FF0000"/>
        </w:rPr>
      </w:pPr>
      <w:r w:rsidRPr="004504C5">
        <w:rPr>
          <w:color w:val="FF0000"/>
        </w:rPr>
        <w:t>Hazards need to be identified before risks are identified. The first step to the risk management process is identifying the hazards.</w:t>
      </w:r>
    </w:p>
    <w:p w:rsidR="006570EA" w:rsidRPr="004504C5" w:rsidRDefault="006570EA">
      <w:pPr>
        <w:spacing w:after="0" w:line="240" w:lineRule="auto"/>
      </w:pPr>
      <w:r w:rsidRPr="004504C5">
        <w:br w:type="page"/>
      </w:r>
    </w:p>
    <w:p w:rsidR="00B843A4" w:rsidRPr="004504C5" w:rsidRDefault="0058687F" w:rsidP="00B843A4">
      <w:pPr>
        <w:numPr>
          <w:ilvl w:val="0"/>
          <w:numId w:val="5"/>
        </w:numPr>
      </w:pPr>
      <w:r w:rsidRPr="004504C5">
        <w:lastRenderedPageBreak/>
        <w:t>When should you consult employees</w:t>
      </w:r>
      <w:r w:rsidR="00B843A4" w:rsidRPr="004504C5">
        <w:t>?</w:t>
      </w:r>
    </w:p>
    <w:p w:rsidR="00B843A4" w:rsidRPr="004504C5" w:rsidRDefault="0058687F" w:rsidP="00462E6E">
      <w:pPr>
        <w:pStyle w:val="ListParagraph"/>
        <w:numPr>
          <w:ilvl w:val="0"/>
          <w:numId w:val="10"/>
        </w:numPr>
        <w:rPr>
          <w:color w:val="FF0000"/>
        </w:rPr>
      </w:pPr>
      <w:r w:rsidRPr="004504C5">
        <w:rPr>
          <w:color w:val="FF0000"/>
        </w:rPr>
        <w:t>About every change to the way a job is done</w:t>
      </w:r>
    </w:p>
    <w:p w:rsidR="00B843A4" w:rsidRPr="004504C5" w:rsidRDefault="0058687F" w:rsidP="00462E6E">
      <w:pPr>
        <w:pStyle w:val="ListParagraph"/>
        <w:numPr>
          <w:ilvl w:val="0"/>
          <w:numId w:val="10"/>
        </w:numPr>
      </w:pPr>
      <w:r w:rsidRPr="004504C5">
        <w:t>After implementing change</w:t>
      </w:r>
    </w:p>
    <w:p w:rsidR="00B843A4" w:rsidRPr="004504C5" w:rsidRDefault="0058687F" w:rsidP="00462E6E">
      <w:pPr>
        <w:pStyle w:val="ListParagraph"/>
        <w:numPr>
          <w:ilvl w:val="0"/>
          <w:numId w:val="10"/>
        </w:numPr>
      </w:pPr>
      <w:r w:rsidRPr="004504C5">
        <w:t>At meetings</w:t>
      </w:r>
    </w:p>
    <w:p w:rsidR="00B843A4" w:rsidRPr="004504C5" w:rsidRDefault="00B843A4" w:rsidP="00462E6E">
      <w:pPr>
        <w:pStyle w:val="ListParagraph"/>
        <w:numPr>
          <w:ilvl w:val="0"/>
          <w:numId w:val="10"/>
        </w:numPr>
      </w:pPr>
      <w:r w:rsidRPr="004504C5">
        <w:rPr>
          <w:color w:val="FF0000"/>
        </w:rPr>
        <w:t xml:space="preserve"> </w:t>
      </w:r>
      <w:r w:rsidR="0058687F" w:rsidRPr="004504C5">
        <w:t>Whenever you are legally obligated to consult employees</w:t>
      </w:r>
    </w:p>
    <w:p w:rsidR="00B843A4" w:rsidRPr="004504C5" w:rsidRDefault="0058687F" w:rsidP="00B843A4">
      <w:pPr>
        <w:ind w:left="720"/>
        <w:rPr>
          <w:color w:val="FF0000"/>
        </w:rPr>
      </w:pPr>
      <w:r w:rsidRPr="004504C5">
        <w:rPr>
          <w:color w:val="FF0000"/>
        </w:rPr>
        <w:t>It is important to consult employees about every change. They are a valuable resource that should be utilized.</w:t>
      </w:r>
    </w:p>
    <w:p w:rsidR="00F51D25" w:rsidRPr="004504C5" w:rsidRDefault="00F51D25" w:rsidP="00F51D25">
      <w:pPr>
        <w:numPr>
          <w:ilvl w:val="0"/>
          <w:numId w:val="5"/>
        </w:numPr>
      </w:pPr>
      <w:r w:rsidRPr="004504C5">
        <w:t xml:space="preserve">What </w:t>
      </w:r>
      <w:r w:rsidR="00BE219C" w:rsidRPr="004504C5">
        <w:t>feedback should you pay attention to from employees</w:t>
      </w:r>
      <w:r w:rsidRPr="004504C5">
        <w:t>?</w:t>
      </w:r>
    </w:p>
    <w:p w:rsidR="00F51D25" w:rsidRPr="004504C5" w:rsidRDefault="006B2DE7" w:rsidP="00462E6E">
      <w:pPr>
        <w:pStyle w:val="ListParagraph"/>
        <w:numPr>
          <w:ilvl w:val="0"/>
          <w:numId w:val="11"/>
        </w:numPr>
      </w:pPr>
      <w:r w:rsidRPr="004504C5">
        <w:t>Supportive feedback</w:t>
      </w:r>
    </w:p>
    <w:p w:rsidR="00F51D25" w:rsidRPr="004504C5" w:rsidRDefault="006B2DE7" w:rsidP="00462E6E">
      <w:pPr>
        <w:pStyle w:val="ListParagraph"/>
        <w:numPr>
          <w:ilvl w:val="0"/>
          <w:numId w:val="11"/>
        </w:numPr>
      </w:pPr>
      <w:r w:rsidRPr="004504C5">
        <w:t>Critical feedback</w:t>
      </w:r>
    </w:p>
    <w:p w:rsidR="00F51D25" w:rsidRPr="004504C5" w:rsidRDefault="006B2DE7" w:rsidP="00462E6E">
      <w:pPr>
        <w:pStyle w:val="ListParagraph"/>
        <w:numPr>
          <w:ilvl w:val="0"/>
          <w:numId w:val="11"/>
        </w:numPr>
      </w:pPr>
      <w:r w:rsidRPr="004504C5">
        <w:t>Feedback from middle management</w:t>
      </w:r>
    </w:p>
    <w:p w:rsidR="00F51D25" w:rsidRPr="004504C5" w:rsidRDefault="00F51D25" w:rsidP="00462E6E">
      <w:pPr>
        <w:pStyle w:val="ListParagraph"/>
        <w:numPr>
          <w:ilvl w:val="0"/>
          <w:numId w:val="11"/>
        </w:numPr>
        <w:rPr>
          <w:color w:val="FF0000"/>
        </w:rPr>
      </w:pPr>
      <w:r w:rsidRPr="004504C5">
        <w:rPr>
          <w:color w:val="FF0000"/>
        </w:rPr>
        <w:t xml:space="preserve"> </w:t>
      </w:r>
      <w:r w:rsidR="00BE219C" w:rsidRPr="004504C5">
        <w:rPr>
          <w:color w:val="FF0000"/>
        </w:rPr>
        <w:t>All of it</w:t>
      </w:r>
    </w:p>
    <w:p w:rsidR="00F51D25" w:rsidRPr="004504C5" w:rsidRDefault="00BE219C" w:rsidP="00F51D25">
      <w:pPr>
        <w:ind w:left="720"/>
        <w:rPr>
          <w:color w:val="FF0000"/>
        </w:rPr>
      </w:pPr>
      <w:r w:rsidRPr="004504C5">
        <w:rPr>
          <w:color w:val="FF0000"/>
        </w:rPr>
        <w:t xml:space="preserve">It is tempting to only acknowledge feedback that </w:t>
      </w:r>
      <w:r w:rsidR="006B2DE7" w:rsidRPr="004504C5">
        <w:rPr>
          <w:color w:val="FF0000"/>
        </w:rPr>
        <w:t>is agreeable. It is important, however, to pay attention to all feedback.</w:t>
      </w:r>
    </w:p>
    <w:p w:rsidR="00F51D25" w:rsidRPr="004504C5" w:rsidRDefault="00C16691" w:rsidP="00F51D25">
      <w:pPr>
        <w:numPr>
          <w:ilvl w:val="0"/>
          <w:numId w:val="5"/>
        </w:numPr>
      </w:pPr>
      <w:r w:rsidRPr="004504C5">
        <w:t>Which score would you give to an impossible event</w:t>
      </w:r>
      <w:r w:rsidR="00F51D25" w:rsidRPr="004504C5">
        <w:t>?</w:t>
      </w:r>
    </w:p>
    <w:p w:rsidR="00F51D25" w:rsidRPr="004504C5" w:rsidRDefault="00C16691" w:rsidP="00462E6E">
      <w:pPr>
        <w:pStyle w:val="ListParagraph"/>
        <w:numPr>
          <w:ilvl w:val="0"/>
          <w:numId w:val="12"/>
        </w:numPr>
      </w:pPr>
      <w:r w:rsidRPr="004504C5">
        <w:t>1</w:t>
      </w:r>
    </w:p>
    <w:p w:rsidR="00F51D25" w:rsidRPr="004504C5" w:rsidRDefault="00C16691" w:rsidP="00462E6E">
      <w:pPr>
        <w:pStyle w:val="ListParagraph"/>
        <w:numPr>
          <w:ilvl w:val="0"/>
          <w:numId w:val="12"/>
        </w:numPr>
        <w:rPr>
          <w:color w:val="FF0000"/>
        </w:rPr>
      </w:pPr>
      <w:r w:rsidRPr="004504C5">
        <w:rPr>
          <w:color w:val="FF0000"/>
        </w:rPr>
        <w:t>0</w:t>
      </w:r>
    </w:p>
    <w:p w:rsidR="00F51D25" w:rsidRPr="004504C5" w:rsidRDefault="00C16691" w:rsidP="00462E6E">
      <w:pPr>
        <w:pStyle w:val="ListParagraph"/>
        <w:numPr>
          <w:ilvl w:val="0"/>
          <w:numId w:val="12"/>
        </w:numPr>
      </w:pPr>
      <w:r w:rsidRPr="004504C5">
        <w:t>3</w:t>
      </w:r>
    </w:p>
    <w:p w:rsidR="00F51D25" w:rsidRPr="004504C5" w:rsidRDefault="00C16691" w:rsidP="00462E6E">
      <w:pPr>
        <w:pStyle w:val="ListParagraph"/>
        <w:numPr>
          <w:ilvl w:val="0"/>
          <w:numId w:val="12"/>
        </w:numPr>
      </w:pPr>
      <w:r w:rsidRPr="004504C5">
        <w:t>2</w:t>
      </w:r>
    </w:p>
    <w:p w:rsidR="00F51D25" w:rsidRPr="004504C5" w:rsidRDefault="00C16691" w:rsidP="00C16691">
      <w:pPr>
        <w:ind w:firstLine="720"/>
        <w:rPr>
          <w:color w:val="FF0000"/>
        </w:rPr>
      </w:pPr>
      <w:r w:rsidRPr="004504C5">
        <w:rPr>
          <w:color w:val="FF0000"/>
        </w:rPr>
        <w:t>All of the answers are scores on the likelihood scale. An impossible risk is 0. It is rarely used.</w:t>
      </w:r>
    </w:p>
    <w:p w:rsidR="008E2827" w:rsidRPr="004504C5" w:rsidRDefault="00C16691" w:rsidP="008E2827">
      <w:pPr>
        <w:numPr>
          <w:ilvl w:val="0"/>
          <w:numId w:val="5"/>
        </w:numPr>
      </w:pPr>
      <w:r w:rsidRPr="004504C5">
        <w:t>Which score would you give to a risk that has a greater than 25% chance of happening</w:t>
      </w:r>
      <w:r w:rsidR="008E2827" w:rsidRPr="004504C5">
        <w:t>?</w:t>
      </w:r>
    </w:p>
    <w:p w:rsidR="008E2827" w:rsidRPr="004504C5" w:rsidRDefault="00C16691" w:rsidP="00462E6E">
      <w:pPr>
        <w:pStyle w:val="ListParagraph"/>
        <w:numPr>
          <w:ilvl w:val="0"/>
          <w:numId w:val="13"/>
        </w:numPr>
      </w:pPr>
      <w:r w:rsidRPr="004504C5">
        <w:t>1</w:t>
      </w:r>
    </w:p>
    <w:p w:rsidR="008E2827" w:rsidRPr="004504C5" w:rsidRDefault="00C16691" w:rsidP="00462E6E">
      <w:pPr>
        <w:pStyle w:val="ListParagraph"/>
        <w:numPr>
          <w:ilvl w:val="0"/>
          <w:numId w:val="13"/>
        </w:numPr>
      </w:pPr>
      <w:r w:rsidRPr="004504C5">
        <w:t>0</w:t>
      </w:r>
    </w:p>
    <w:p w:rsidR="008E2827" w:rsidRPr="004504C5" w:rsidRDefault="00C16691" w:rsidP="00462E6E">
      <w:pPr>
        <w:pStyle w:val="ListParagraph"/>
        <w:numPr>
          <w:ilvl w:val="0"/>
          <w:numId w:val="13"/>
        </w:numPr>
        <w:rPr>
          <w:color w:val="FF0000"/>
        </w:rPr>
      </w:pPr>
      <w:r w:rsidRPr="004504C5">
        <w:rPr>
          <w:color w:val="FF0000"/>
        </w:rPr>
        <w:t>3</w:t>
      </w:r>
    </w:p>
    <w:p w:rsidR="008E2827" w:rsidRPr="004504C5" w:rsidRDefault="00C16691" w:rsidP="00462E6E">
      <w:pPr>
        <w:pStyle w:val="ListParagraph"/>
        <w:numPr>
          <w:ilvl w:val="0"/>
          <w:numId w:val="13"/>
        </w:numPr>
      </w:pPr>
      <w:r w:rsidRPr="004504C5">
        <w:t>4</w:t>
      </w:r>
    </w:p>
    <w:p w:rsidR="008E2827" w:rsidRPr="004504C5" w:rsidRDefault="00C97ED0" w:rsidP="008E2827">
      <w:pPr>
        <w:ind w:left="720"/>
        <w:rPr>
          <w:color w:val="FF0000"/>
        </w:rPr>
      </w:pPr>
      <w:r w:rsidRPr="004504C5">
        <w:rPr>
          <w:color w:val="FF0000"/>
        </w:rPr>
        <w:t xml:space="preserve">All of the answers are scores on the likelihood scale. </w:t>
      </w:r>
      <w:r w:rsidR="00924CB1" w:rsidRPr="004504C5">
        <w:rPr>
          <w:color w:val="FF0000"/>
        </w:rPr>
        <w:t xml:space="preserve">An event that has over a 25% </w:t>
      </w:r>
      <w:r w:rsidR="00553D00" w:rsidRPr="004504C5">
        <w:rPr>
          <w:color w:val="FF0000"/>
        </w:rPr>
        <w:t>chance of</w:t>
      </w:r>
      <w:r w:rsidR="00924CB1" w:rsidRPr="004504C5">
        <w:rPr>
          <w:color w:val="FF0000"/>
        </w:rPr>
        <w:t xml:space="preserve"> happening is probable</w:t>
      </w:r>
      <w:r w:rsidRPr="004504C5">
        <w:rPr>
          <w:color w:val="FF0000"/>
        </w:rPr>
        <w:t>. It is a 3 on the likelihood scale.</w:t>
      </w:r>
    </w:p>
    <w:p w:rsidR="006570EA" w:rsidRPr="004504C5" w:rsidRDefault="006570EA">
      <w:pPr>
        <w:spacing w:after="0" w:line="240" w:lineRule="auto"/>
      </w:pPr>
      <w:r w:rsidRPr="004504C5">
        <w:br w:type="page"/>
      </w:r>
    </w:p>
    <w:p w:rsidR="00C10B42" w:rsidRPr="004504C5" w:rsidRDefault="00996AEA" w:rsidP="00C10B42">
      <w:pPr>
        <w:numPr>
          <w:ilvl w:val="0"/>
          <w:numId w:val="5"/>
        </w:numPr>
      </w:pPr>
      <w:r w:rsidRPr="004504C5">
        <w:lastRenderedPageBreak/>
        <w:t xml:space="preserve">What </w:t>
      </w:r>
      <w:r w:rsidR="009F6ECE" w:rsidRPr="004504C5">
        <w:t>is the complaint about the machine</w:t>
      </w:r>
      <w:r w:rsidRPr="004504C5">
        <w:t>?</w:t>
      </w:r>
    </w:p>
    <w:p w:rsidR="00C10B42" w:rsidRPr="004504C5" w:rsidRDefault="009F6ECE" w:rsidP="00462E6E">
      <w:pPr>
        <w:pStyle w:val="ListParagraph"/>
        <w:numPr>
          <w:ilvl w:val="0"/>
          <w:numId w:val="14"/>
        </w:numPr>
      </w:pPr>
      <w:r w:rsidRPr="004504C5">
        <w:t>Takes too long to warm up</w:t>
      </w:r>
    </w:p>
    <w:p w:rsidR="00C10B42" w:rsidRPr="004504C5" w:rsidRDefault="009F6ECE" w:rsidP="00462E6E">
      <w:pPr>
        <w:pStyle w:val="ListParagraph"/>
        <w:numPr>
          <w:ilvl w:val="0"/>
          <w:numId w:val="14"/>
        </w:numPr>
        <w:rPr>
          <w:color w:val="FF0000"/>
        </w:rPr>
      </w:pPr>
      <w:r w:rsidRPr="004504C5">
        <w:rPr>
          <w:color w:val="FF0000"/>
        </w:rPr>
        <w:t>Does not shut off properly</w:t>
      </w:r>
    </w:p>
    <w:p w:rsidR="00C10B42" w:rsidRPr="004504C5" w:rsidRDefault="009F6ECE" w:rsidP="00462E6E">
      <w:pPr>
        <w:pStyle w:val="ListParagraph"/>
        <w:numPr>
          <w:ilvl w:val="0"/>
          <w:numId w:val="14"/>
        </w:numPr>
      </w:pPr>
      <w:r w:rsidRPr="004504C5">
        <w:t>It is old.</w:t>
      </w:r>
    </w:p>
    <w:p w:rsidR="00C10B42" w:rsidRPr="004504C5" w:rsidRDefault="008574F2" w:rsidP="00462E6E">
      <w:pPr>
        <w:pStyle w:val="ListParagraph"/>
        <w:numPr>
          <w:ilvl w:val="0"/>
          <w:numId w:val="14"/>
        </w:numPr>
      </w:pPr>
      <w:r>
        <w:t>It is dirty</w:t>
      </w:r>
    </w:p>
    <w:p w:rsidR="00C10B42" w:rsidRPr="004504C5" w:rsidRDefault="009F6ECE" w:rsidP="00C10B42">
      <w:pPr>
        <w:ind w:left="720"/>
        <w:rPr>
          <w:color w:val="FF0000"/>
        </w:rPr>
      </w:pPr>
      <w:r w:rsidRPr="004504C5">
        <w:rPr>
          <w:color w:val="FF0000"/>
        </w:rPr>
        <w:t>The employee tells Sean that the machine does not shut off properly. This increases the risk for an injury.</w:t>
      </w:r>
    </w:p>
    <w:p w:rsidR="00996AEA" w:rsidRPr="004504C5" w:rsidRDefault="00996AEA" w:rsidP="00996AEA">
      <w:pPr>
        <w:numPr>
          <w:ilvl w:val="0"/>
          <w:numId w:val="5"/>
        </w:numPr>
      </w:pPr>
      <w:r w:rsidRPr="004504C5">
        <w:t xml:space="preserve">Why </w:t>
      </w:r>
      <w:r w:rsidR="0010730C" w:rsidRPr="004504C5">
        <w:t>does Sean ignore the complaint about the equipment</w:t>
      </w:r>
      <w:r w:rsidRPr="004504C5">
        <w:t>?</w:t>
      </w:r>
    </w:p>
    <w:p w:rsidR="00996AEA" w:rsidRPr="004504C5" w:rsidRDefault="008574F2" w:rsidP="00462E6E">
      <w:pPr>
        <w:pStyle w:val="ListParagraph"/>
        <w:numPr>
          <w:ilvl w:val="0"/>
          <w:numId w:val="15"/>
        </w:numPr>
        <w:rPr>
          <w:color w:val="FF0000"/>
        </w:rPr>
      </w:pPr>
      <w:r>
        <w:rPr>
          <w:color w:val="FF0000"/>
        </w:rPr>
        <w:t>There are no incident reports</w:t>
      </w:r>
    </w:p>
    <w:p w:rsidR="00996AEA" w:rsidRPr="004504C5" w:rsidRDefault="008574F2" w:rsidP="00462E6E">
      <w:pPr>
        <w:pStyle w:val="ListParagraph"/>
        <w:numPr>
          <w:ilvl w:val="0"/>
          <w:numId w:val="15"/>
        </w:numPr>
      </w:pPr>
      <w:r>
        <w:t>He does not trust the employee</w:t>
      </w:r>
    </w:p>
    <w:p w:rsidR="00996AEA" w:rsidRPr="004504C5" w:rsidRDefault="0010730C" w:rsidP="00462E6E">
      <w:pPr>
        <w:pStyle w:val="ListParagraph"/>
        <w:numPr>
          <w:ilvl w:val="0"/>
          <w:numId w:val="15"/>
        </w:numPr>
      </w:pPr>
      <w:r w:rsidRPr="004504C5">
        <w:t>He has</w:t>
      </w:r>
      <w:r w:rsidR="008574F2">
        <w:t xml:space="preserve"> already inspected the machine</w:t>
      </w:r>
    </w:p>
    <w:p w:rsidR="00996AEA" w:rsidRPr="004504C5" w:rsidRDefault="008574F2" w:rsidP="00462E6E">
      <w:pPr>
        <w:pStyle w:val="ListParagraph"/>
        <w:numPr>
          <w:ilvl w:val="0"/>
          <w:numId w:val="15"/>
        </w:numPr>
      </w:pPr>
      <w:r>
        <w:t>He used the machine himself</w:t>
      </w:r>
    </w:p>
    <w:p w:rsidR="00996AEA" w:rsidRPr="004504C5" w:rsidRDefault="0010730C" w:rsidP="00996AEA">
      <w:pPr>
        <w:ind w:left="720"/>
        <w:rPr>
          <w:color w:val="FF0000"/>
        </w:rPr>
      </w:pPr>
      <w:r w:rsidRPr="004504C5">
        <w:rPr>
          <w:color w:val="FF0000"/>
        </w:rPr>
        <w:t>Sean ignores the complaint</w:t>
      </w:r>
      <w:r w:rsidR="00996AEA" w:rsidRPr="004504C5">
        <w:rPr>
          <w:color w:val="FF0000"/>
        </w:rPr>
        <w:t>.</w:t>
      </w:r>
      <w:r w:rsidRPr="004504C5">
        <w:rPr>
          <w:color w:val="FF0000"/>
        </w:rPr>
        <w:t xml:space="preserve"> He points out that the piece of equipment had no recent incident reports. </w:t>
      </w:r>
      <w:r w:rsidR="00996AEA" w:rsidRPr="004504C5">
        <w:rPr>
          <w:color w:val="FF0000"/>
        </w:rPr>
        <w:t xml:space="preserve"> </w:t>
      </w:r>
    </w:p>
    <w:p w:rsidR="006F6F0B" w:rsidRPr="004504C5" w:rsidRDefault="006F6F0B" w:rsidP="00D604E9">
      <w:pPr>
        <w:ind w:left="720"/>
        <w:rPr>
          <w:color w:val="FF0000"/>
        </w:rPr>
      </w:pPr>
    </w:p>
    <w:p w:rsidR="00D604E9" w:rsidRPr="004504C5" w:rsidRDefault="00D604E9" w:rsidP="00D604E9">
      <w:pPr>
        <w:ind w:left="720"/>
        <w:rPr>
          <w:color w:val="FF0000"/>
        </w:rPr>
      </w:pPr>
    </w:p>
    <w:p w:rsidR="00F60ECC" w:rsidRPr="004504C5" w:rsidRDefault="00381A27" w:rsidP="00C821A7">
      <w:pPr>
        <w:pStyle w:val="Heading1"/>
        <w:rPr>
          <w:lang w:eastAsia="zh-TW"/>
        </w:rPr>
      </w:pPr>
      <w:r w:rsidRPr="004504C5">
        <w:br w:type="page"/>
      </w:r>
      <w:bookmarkStart w:id="22" w:name="_Toc366072598"/>
      <w:r w:rsidRPr="004504C5">
        <w:rPr>
          <w:lang w:eastAsia="zh-TW"/>
        </w:rPr>
        <w:lastRenderedPageBreak/>
        <w:t>Module Three:</w:t>
      </w:r>
      <w:r w:rsidR="00E83F92" w:rsidRPr="004504C5">
        <w:rPr>
          <w:lang w:eastAsia="zh-TW"/>
        </w:rPr>
        <w:t xml:space="preserve"> </w:t>
      </w:r>
      <w:r w:rsidR="00A34379" w:rsidRPr="004504C5">
        <w:rPr>
          <w:lang w:eastAsia="zh-TW"/>
        </w:rPr>
        <w:t>Seeking Out Problems Before They Happen (I)</w:t>
      </w:r>
      <w:bookmarkEnd w:id="22"/>
    </w:p>
    <w:p w:rsidR="00F60ECC" w:rsidRDefault="004B110F" w:rsidP="001B7486">
      <w:r>
        <w:rPr>
          <w:noProof/>
          <w:lang w:bidi="ar-SA"/>
        </w:rPr>
        <w:drawing>
          <wp:anchor distT="0" distB="0" distL="114300" distR="114300" simplePos="0" relativeHeight="251678720" behindDoc="0" locked="0" layoutInCell="1" allowOverlap="1" wp14:anchorId="58A162BE" wp14:editId="425600A5">
            <wp:simplePos x="0" y="0"/>
            <wp:positionH relativeFrom="margin">
              <wp:posOffset>38100</wp:posOffset>
            </wp:positionH>
            <wp:positionV relativeFrom="margin">
              <wp:posOffset>1676400</wp:posOffset>
            </wp:positionV>
            <wp:extent cx="2011680" cy="1884680"/>
            <wp:effectExtent l="0" t="0" r="7620" b="1270"/>
            <wp:wrapSquare wrapText="bothSides"/>
            <wp:docPr id="30" name="Picture 30" descr="C:\Users\Darren\AppData\Local\Microsoft\Windows\Temporary Internet Files\Content.IE5\9TQXFRQ6\MC900383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9TQXFRQ6\MC900383538[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1680" cy="188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B63" w:rsidRPr="004504C5">
        <w:rPr>
          <w:noProof/>
          <w:lang w:bidi="ar-SA"/>
        </w:rPr>
        <mc:AlternateContent>
          <mc:Choice Requires="wps">
            <w:drawing>
              <wp:anchor distT="91440" distB="91440" distL="114300" distR="114300" simplePos="0" relativeHeight="251659264" behindDoc="0" locked="0" layoutInCell="0" allowOverlap="1" wp14:anchorId="4512B8FD" wp14:editId="7A4F8B56">
                <wp:simplePos x="0" y="0"/>
                <wp:positionH relativeFrom="page">
                  <wp:posOffset>-133350</wp:posOffset>
                </wp:positionH>
                <wp:positionV relativeFrom="page">
                  <wp:posOffset>-9525</wp:posOffset>
                </wp:positionV>
                <wp:extent cx="8052435" cy="1895475"/>
                <wp:effectExtent l="0" t="0" r="5715" b="9525"/>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89547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Take calculated risks. This is quite different from being rash.</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General George Patton</w:t>
                            </w:r>
                          </w:p>
                          <w:p w:rsidR="00706C37" w:rsidRPr="003B6C98" w:rsidRDefault="00706C37" w:rsidP="003B6C98">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10.5pt;margin-top:-.75pt;width:634.05pt;height:149.2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Take calculated risks. This is quite different from being rash.</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General George Patton</w:t>
                      </w:r>
                    </w:p>
                    <w:p w:rsidR="00706C37" w:rsidRPr="003B6C98" w:rsidRDefault="00706C37" w:rsidP="003B6C98">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8"/>
                          <w:szCs w:val="28"/>
                        </w:rPr>
                      </w:pPr>
                    </w:p>
                  </w:txbxContent>
                </v:textbox>
                <w10:wrap type="square" anchorx="page" anchory="page"/>
              </v:rect>
            </w:pict>
          </mc:Fallback>
        </mc:AlternateContent>
      </w:r>
      <w:r w:rsidR="0010730C" w:rsidRPr="004504C5">
        <w:t>The purpose of a risk assessment is to seek out problems before they happen. This allows you to prevent accidents and emergencies, or you c</w:t>
      </w:r>
      <w:r w:rsidR="00563074" w:rsidRPr="004504C5">
        <w:t>an at least be</w:t>
      </w:r>
      <w:r w:rsidR="00E51D40">
        <w:t xml:space="preserve"> better</w:t>
      </w:r>
      <w:r w:rsidR="00563074" w:rsidRPr="004504C5">
        <w:t xml:space="preserve"> prepared when emergency situations do occur. This requires and understanding of the business and vigilance. By paying attention to potential problems, you will improve the overall health and success of your business. </w:t>
      </w:r>
    </w:p>
    <w:p w:rsidR="004B110F" w:rsidRDefault="004B110F" w:rsidP="001B7486"/>
    <w:p w:rsidR="004B110F" w:rsidRPr="004504C5" w:rsidRDefault="004B110F" w:rsidP="001B7486"/>
    <w:p w:rsidR="004F1B63" w:rsidRPr="004504C5" w:rsidRDefault="004F1B63" w:rsidP="001B7486"/>
    <w:p w:rsidR="00CC07AB" w:rsidRPr="004504C5" w:rsidRDefault="00A34379" w:rsidP="00CC07AB">
      <w:pPr>
        <w:pStyle w:val="Heading2"/>
      </w:pPr>
      <w:bookmarkStart w:id="23" w:name="_Toc366072599"/>
      <w:r w:rsidRPr="004504C5">
        <w:rPr>
          <w:lang w:bidi="ar-SA"/>
        </w:rPr>
        <w:t>Unique to Your Business</w:t>
      </w:r>
      <w:bookmarkEnd w:id="23"/>
    </w:p>
    <w:p w:rsidR="001965CE" w:rsidRPr="004504C5" w:rsidRDefault="004B110F" w:rsidP="00563074">
      <w:r>
        <w:rPr>
          <w:noProof/>
          <w:lang w:bidi="ar-SA"/>
        </w:rPr>
        <w:drawing>
          <wp:anchor distT="0" distB="0" distL="114300" distR="114300" simplePos="0" relativeHeight="251679744" behindDoc="0" locked="0" layoutInCell="1" allowOverlap="1">
            <wp:simplePos x="0" y="0"/>
            <wp:positionH relativeFrom="margin">
              <wp:posOffset>-19050</wp:posOffset>
            </wp:positionH>
            <wp:positionV relativeFrom="margin">
              <wp:posOffset>4463415</wp:posOffset>
            </wp:positionV>
            <wp:extent cx="1097280" cy="1073785"/>
            <wp:effectExtent l="0" t="0" r="7620" b="0"/>
            <wp:wrapSquare wrapText="bothSides"/>
            <wp:docPr id="31" name="Picture 31" descr="C:\Users\Darren\AppData\Local\Microsoft\Windows\Temporary Internet Files\Content.IE5\3FP1VG3N\MC9003832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FP1VG3N\MC900383282[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7280" cy="1073785"/>
                    </a:xfrm>
                    <a:prstGeom prst="rect">
                      <a:avLst/>
                    </a:prstGeom>
                    <a:noFill/>
                    <a:ln>
                      <a:noFill/>
                    </a:ln>
                  </pic:spPr>
                </pic:pic>
              </a:graphicData>
            </a:graphic>
          </wp:anchor>
        </w:drawing>
      </w:r>
      <w:r w:rsidR="00DD2AD0" w:rsidRPr="004504C5">
        <w:t xml:space="preserve">Each business will have its unique set of problems. For example, the risk of a retail business will be quite different from the risks that a manufacturing company would face. </w:t>
      </w:r>
      <w:r w:rsidR="001965CE" w:rsidRPr="004504C5">
        <w:t xml:space="preserve">Pharmaceutical companies would </w:t>
      </w:r>
      <w:r w:rsidR="0056317F" w:rsidRPr="004504C5">
        <w:t>face different risks</w:t>
      </w:r>
      <w:r w:rsidR="001965CE" w:rsidRPr="004504C5">
        <w:t xml:space="preserve"> </w:t>
      </w:r>
      <w:r w:rsidR="00855B44" w:rsidRPr="004504C5">
        <w:t>than financial institutions</w:t>
      </w:r>
      <w:r w:rsidR="001965CE" w:rsidRPr="004504C5">
        <w:t xml:space="preserve">. </w:t>
      </w:r>
      <w:r w:rsidR="00DD2AD0" w:rsidRPr="004504C5">
        <w:t xml:space="preserve">Larger organizations </w:t>
      </w:r>
      <w:r w:rsidR="001965CE" w:rsidRPr="004504C5">
        <w:t xml:space="preserve">that cover multiple areas </w:t>
      </w:r>
      <w:r w:rsidR="00DD2AD0" w:rsidRPr="004504C5">
        <w:t>may find it helpful to breakdown th</w:t>
      </w:r>
      <w:r w:rsidR="001965CE" w:rsidRPr="004504C5">
        <w:t xml:space="preserve">e </w:t>
      </w:r>
      <w:r w:rsidR="00240F51" w:rsidRPr="004504C5">
        <w:t xml:space="preserve">potential problems </w:t>
      </w:r>
      <w:r w:rsidR="001965CE" w:rsidRPr="004504C5">
        <w:t xml:space="preserve">for each department. There are some basic risk categories to consider when discovering what </w:t>
      </w:r>
      <w:proofErr w:type="gramStart"/>
      <w:r w:rsidR="001965CE" w:rsidRPr="004504C5">
        <w:t>is</w:t>
      </w:r>
      <w:proofErr w:type="gramEnd"/>
      <w:r w:rsidR="001965CE" w:rsidRPr="004504C5">
        <w:t xml:space="preserve"> unique to your business:</w:t>
      </w:r>
    </w:p>
    <w:p w:rsidR="001965CE" w:rsidRPr="004504C5" w:rsidRDefault="001965CE" w:rsidP="00563074">
      <w:pPr>
        <w:rPr>
          <w:b/>
        </w:rPr>
      </w:pPr>
      <w:r w:rsidRPr="004504C5">
        <w:rPr>
          <w:b/>
        </w:rPr>
        <w:t>Basic Risks:</w:t>
      </w:r>
    </w:p>
    <w:p w:rsidR="001965CE" w:rsidRPr="004504C5" w:rsidRDefault="001965CE" w:rsidP="00462E6E">
      <w:pPr>
        <w:pStyle w:val="ListParagraph"/>
        <w:numPr>
          <w:ilvl w:val="0"/>
          <w:numId w:val="124"/>
        </w:numPr>
      </w:pPr>
      <w:r w:rsidRPr="004B110F">
        <w:rPr>
          <w:b/>
        </w:rPr>
        <w:t>Physical Risks</w:t>
      </w:r>
      <w:r w:rsidRPr="004504C5">
        <w:t xml:space="preserve">: the building, equipment, chemicals, etc. </w:t>
      </w:r>
    </w:p>
    <w:p w:rsidR="001965CE" w:rsidRPr="004504C5" w:rsidRDefault="001965CE" w:rsidP="00462E6E">
      <w:pPr>
        <w:pStyle w:val="ListParagraph"/>
        <w:numPr>
          <w:ilvl w:val="0"/>
          <w:numId w:val="124"/>
        </w:numPr>
      </w:pPr>
      <w:r w:rsidRPr="004B110F">
        <w:rPr>
          <w:b/>
        </w:rPr>
        <w:t>Location Risks</w:t>
      </w:r>
      <w:r w:rsidRPr="004504C5">
        <w:t>: Crime, natural disasters, etc.</w:t>
      </w:r>
    </w:p>
    <w:p w:rsidR="001965CE" w:rsidRPr="004504C5" w:rsidRDefault="001965CE" w:rsidP="00462E6E">
      <w:pPr>
        <w:pStyle w:val="ListParagraph"/>
        <w:numPr>
          <w:ilvl w:val="0"/>
          <w:numId w:val="124"/>
        </w:numPr>
      </w:pPr>
      <w:r w:rsidRPr="004B110F">
        <w:rPr>
          <w:b/>
        </w:rPr>
        <w:t>Human Risks</w:t>
      </w:r>
      <w:r w:rsidRPr="004504C5">
        <w:t>: Intoxication, theft, fraud, human error, etc.</w:t>
      </w:r>
    </w:p>
    <w:p w:rsidR="001965CE" w:rsidRPr="004504C5" w:rsidRDefault="001965CE" w:rsidP="00462E6E">
      <w:pPr>
        <w:pStyle w:val="ListParagraph"/>
        <w:numPr>
          <w:ilvl w:val="0"/>
          <w:numId w:val="124"/>
        </w:numPr>
      </w:pPr>
      <w:r w:rsidRPr="004B110F">
        <w:rPr>
          <w:b/>
        </w:rPr>
        <w:t>Technology Risks</w:t>
      </w:r>
      <w:r w:rsidRPr="004504C5">
        <w:t>: Power, hacking, telecommunications, etc.</w:t>
      </w:r>
    </w:p>
    <w:p w:rsidR="00CC07AB" w:rsidRPr="004504C5" w:rsidRDefault="001965CE" w:rsidP="001965CE">
      <w:r w:rsidRPr="004504C5">
        <w:t>Careful consideration will help ident</w:t>
      </w:r>
      <w:r w:rsidR="008B5A5A" w:rsidRPr="004504C5">
        <w:t xml:space="preserve">ify unique problems so that you can address them before they happen. </w:t>
      </w:r>
    </w:p>
    <w:p w:rsidR="004F1B63" w:rsidRPr="004504C5" w:rsidRDefault="004F1B63" w:rsidP="001965C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D2AD0" w:rsidP="00CC07AB">
            <w:pPr>
              <w:rPr>
                <w:b/>
                <w:bCs/>
                <w:color w:val="000000" w:themeColor="text1"/>
              </w:rPr>
            </w:pPr>
            <w:r w:rsidRPr="004504C5">
              <w:rPr>
                <w:b/>
                <w:bCs/>
                <w:color w:val="000000" w:themeColor="text1"/>
              </w:rPr>
              <w:t>10</w:t>
            </w:r>
            <w:r w:rsidR="001B7486"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5F6A84" w:rsidP="008B5A5A">
            <w:pPr>
              <w:rPr>
                <w:color w:val="000000" w:themeColor="text1"/>
              </w:rPr>
            </w:pPr>
            <w:r w:rsidRPr="004504C5">
              <w:rPr>
                <w:color w:val="000000" w:themeColor="text1"/>
              </w:rPr>
              <w:t xml:space="preserve">Introduce </w:t>
            </w:r>
            <w:r w:rsidR="008B5A5A" w:rsidRPr="004504C5">
              <w:rPr>
                <w:color w:val="000000" w:themeColor="text1"/>
              </w:rPr>
              <w:t>finding unique problems</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5F6A84" w:rsidRPr="004504C5" w:rsidRDefault="001965CE" w:rsidP="00CC07AB">
            <w:pPr>
              <w:rPr>
                <w:b/>
                <w:color w:val="000000" w:themeColor="text1"/>
              </w:rPr>
            </w:pPr>
            <w:r w:rsidRPr="004504C5">
              <w:rPr>
                <w:b/>
                <w:color w:val="000000" w:themeColor="text1"/>
              </w:rPr>
              <w:t xml:space="preserve">Unique to Your Business </w:t>
            </w:r>
          </w:p>
          <w:p w:rsidR="00CC07AB" w:rsidRPr="004504C5" w:rsidRDefault="005F6A84" w:rsidP="008B5A5A">
            <w:pPr>
              <w:rPr>
                <w:color w:val="000000" w:themeColor="text1"/>
              </w:rPr>
            </w:pPr>
            <w:r w:rsidRPr="004504C5">
              <w:rPr>
                <w:color w:val="000000" w:themeColor="text1"/>
              </w:rPr>
              <w:t xml:space="preserve">Practice </w:t>
            </w:r>
            <w:r w:rsidR="008B5A5A" w:rsidRPr="004504C5">
              <w:rPr>
                <w:color w:val="000000" w:themeColor="text1"/>
              </w:rPr>
              <w:t>identifying unique problems.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8B5A5A">
            <w:pPr>
              <w:rPr>
                <w:b/>
                <w:bCs/>
                <w:color w:val="000000" w:themeColor="text1"/>
              </w:rPr>
            </w:pPr>
            <w:r>
              <w:rPr>
                <w:b/>
                <w:bCs/>
                <w:color w:val="000000" w:themeColor="text1"/>
              </w:rPr>
              <w:t>04-</w:t>
            </w:r>
            <w:r w:rsidR="008B5A5A" w:rsidRPr="004504C5">
              <w:rPr>
                <w:b/>
                <w:bCs/>
                <w:color w:val="000000" w:themeColor="text1"/>
              </w:rPr>
              <w:t>Unique Problems</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5F6A84"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5F6A84"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5F6A84"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5F6A84"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5F6A84" w:rsidP="008B5A5A">
            <w:pPr>
              <w:rPr>
                <w:color w:val="000000" w:themeColor="text1"/>
              </w:rPr>
            </w:pPr>
            <w:r w:rsidRPr="004504C5">
              <w:rPr>
                <w:color w:val="000000" w:themeColor="text1"/>
              </w:rPr>
              <w:t xml:space="preserve">What </w:t>
            </w:r>
            <w:r w:rsidR="008B5A5A" w:rsidRPr="004504C5">
              <w:rPr>
                <w:color w:val="000000" w:themeColor="text1"/>
              </w:rPr>
              <w:t>makes problems unique</w:t>
            </w:r>
            <w:r w:rsidRPr="004504C5">
              <w:rPr>
                <w:color w:val="000000" w:themeColor="text1"/>
              </w:rPr>
              <w:t>?</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A34379" w:rsidP="00CC07AB">
      <w:pPr>
        <w:pStyle w:val="Heading2"/>
      </w:pPr>
      <w:bookmarkStart w:id="24" w:name="_Toc366072600"/>
      <w:r w:rsidRPr="004504C5">
        <w:t>Walk Around</w:t>
      </w:r>
      <w:bookmarkEnd w:id="24"/>
    </w:p>
    <w:p w:rsidR="004D167A" w:rsidRPr="004504C5" w:rsidRDefault="004B110F" w:rsidP="00CC07AB">
      <w:r>
        <w:rPr>
          <w:noProof/>
          <w:lang w:bidi="ar-SA"/>
        </w:rPr>
        <w:drawing>
          <wp:anchor distT="0" distB="0" distL="114300" distR="114300" simplePos="0" relativeHeight="251680768" behindDoc="0" locked="0" layoutInCell="1" allowOverlap="1">
            <wp:simplePos x="0" y="0"/>
            <wp:positionH relativeFrom="margin">
              <wp:posOffset>27305</wp:posOffset>
            </wp:positionH>
            <wp:positionV relativeFrom="margin">
              <wp:posOffset>3838575</wp:posOffset>
            </wp:positionV>
            <wp:extent cx="1031875" cy="962025"/>
            <wp:effectExtent l="0" t="0" r="0" b="9525"/>
            <wp:wrapSquare wrapText="bothSides"/>
            <wp:docPr id="321" name="Picture 321" descr="C:\Users\Darren\AppData\Local\Microsoft\Windows\Temporary Internet Files\Content.IE5\ZOU2G9EF\MC9003907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ZOU2G9EF\MC900390788[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31875" cy="962025"/>
                    </a:xfrm>
                    <a:prstGeom prst="rect">
                      <a:avLst/>
                    </a:prstGeom>
                    <a:noFill/>
                    <a:ln>
                      <a:noFill/>
                    </a:ln>
                  </pic:spPr>
                </pic:pic>
              </a:graphicData>
            </a:graphic>
          </wp:anchor>
        </w:drawing>
      </w:r>
      <w:r w:rsidR="00E70BA8" w:rsidRPr="004504C5">
        <w:t xml:space="preserve">Identifying potential problems requires close inspection of the work area. In order to do this, you need to </w:t>
      </w:r>
      <w:r w:rsidR="00E9114D" w:rsidRPr="004504C5">
        <w:t>look</w:t>
      </w:r>
      <w:r w:rsidR="00E70BA8" w:rsidRPr="004504C5">
        <w:t xml:space="preserve"> </w:t>
      </w:r>
      <w:r w:rsidR="00275A66" w:rsidRPr="004504C5">
        <w:t>at the environment carefully</w:t>
      </w:r>
      <w:r w:rsidR="00E70BA8" w:rsidRPr="004504C5">
        <w:t>. Inspect each area of the fac</w:t>
      </w:r>
      <w:r w:rsidR="00E9114D" w:rsidRPr="004504C5">
        <w:t>ility for hidden risks and hazards</w:t>
      </w:r>
      <w:r w:rsidR="00275A66" w:rsidRPr="004504C5">
        <w:t xml:space="preserve"> that can cause problems</w:t>
      </w:r>
      <w:r w:rsidR="00E9114D" w:rsidRPr="004504C5">
        <w:t xml:space="preserve">. This requires walking around the entire facility and making note of </w:t>
      </w:r>
      <w:r w:rsidR="00275A66" w:rsidRPr="004504C5">
        <w:t>everything</w:t>
      </w:r>
      <w:r w:rsidR="00E9114D" w:rsidRPr="004504C5">
        <w:t xml:space="preserve">. </w:t>
      </w:r>
      <w:r w:rsidR="00521224" w:rsidRPr="004504C5">
        <w:t xml:space="preserve">It is essential to </w:t>
      </w:r>
      <w:r w:rsidR="00275A66" w:rsidRPr="004504C5">
        <w:t>consider</w:t>
      </w:r>
      <w:r w:rsidR="00521224" w:rsidRPr="004504C5">
        <w:t xml:space="preserve"> every possible use of an area</w:t>
      </w:r>
      <w:r w:rsidR="00841CA2" w:rsidRPr="004504C5">
        <w:t xml:space="preserve">, </w:t>
      </w:r>
      <w:r w:rsidR="00275A66" w:rsidRPr="004504C5">
        <w:t>all</w:t>
      </w:r>
      <w:r w:rsidR="00841CA2" w:rsidRPr="004504C5">
        <w:t xml:space="preserve"> material</w:t>
      </w:r>
      <w:r w:rsidR="00275A66" w:rsidRPr="004504C5">
        <w:t>s used</w:t>
      </w:r>
      <w:r w:rsidR="00841CA2" w:rsidRPr="004504C5">
        <w:t>,</w:t>
      </w:r>
      <w:r w:rsidR="00521224" w:rsidRPr="004504C5">
        <w:t xml:space="preserve"> and e</w:t>
      </w:r>
      <w:r w:rsidR="00275A66" w:rsidRPr="004504C5">
        <w:t xml:space="preserve">ach </w:t>
      </w:r>
      <w:r w:rsidR="00521224" w:rsidRPr="004504C5">
        <w:t xml:space="preserve">tool. </w:t>
      </w:r>
    </w:p>
    <w:p w:rsidR="00E9114D" w:rsidRPr="004504C5" w:rsidRDefault="00E9114D" w:rsidP="003D010E">
      <w:pPr>
        <w:rPr>
          <w:b/>
        </w:rPr>
      </w:pPr>
      <w:r w:rsidRPr="004504C5">
        <w:rPr>
          <w:b/>
        </w:rPr>
        <w:t>Things to Consider</w:t>
      </w:r>
      <w:r w:rsidR="00275A66" w:rsidRPr="004504C5">
        <w:rPr>
          <w:b/>
        </w:rPr>
        <w:t xml:space="preserve"> When Walking</w:t>
      </w:r>
      <w:r w:rsidRPr="004504C5">
        <w:rPr>
          <w:b/>
        </w:rPr>
        <w:t>:</w:t>
      </w:r>
    </w:p>
    <w:p w:rsidR="00E9114D" w:rsidRPr="004504C5" w:rsidRDefault="00E9114D" w:rsidP="00462E6E">
      <w:pPr>
        <w:pStyle w:val="ListParagraph"/>
        <w:numPr>
          <w:ilvl w:val="0"/>
          <w:numId w:val="125"/>
        </w:numPr>
      </w:pPr>
      <w:r w:rsidRPr="004504C5">
        <w:t>How tools are used</w:t>
      </w:r>
    </w:p>
    <w:p w:rsidR="00521224" w:rsidRPr="004504C5" w:rsidRDefault="00841CA2" w:rsidP="00462E6E">
      <w:pPr>
        <w:pStyle w:val="ListParagraph"/>
        <w:numPr>
          <w:ilvl w:val="0"/>
          <w:numId w:val="125"/>
        </w:numPr>
      </w:pPr>
      <w:r w:rsidRPr="004504C5">
        <w:t>Different m</w:t>
      </w:r>
      <w:r w:rsidR="00521224" w:rsidRPr="004504C5">
        <w:t>ethods used to complete tasks</w:t>
      </w:r>
    </w:p>
    <w:p w:rsidR="00521224" w:rsidRPr="004504C5" w:rsidRDefault="00521224" w:rsidP="00462E6E">
      <w:pPr>
        <w:pStyle w:val="ListParagraph"/>
        <w:numPr>
          <w:ilvl w:val="0"/>
          <w:numId w:val="125"/>
        </w:numPr>
      </w:pPr>
      <w:r w:rsidRPr="004504C5">
        <w:t xml:space="preserve">Purpose of </w:t>
      </w:r>
      <w:r w:rsidR="00841CA2" w:rsidRPr="004504C5">
        <w:t>each tool</w:t>
      </w:r>
    </w:p>
    <w:p w:rsidR="004D167A" w:rsidRPr="004504C5" w:rsidRDefault="00521224" w:rsidP="00462E6E">
      <w:pPr>
        <w:pStyle w:val="ListParagraph"/>
        <w:numPr>
          <w:ilvl w:val="0"/>
          <w:numId w:val="125"/>
        </w:numPr>
      </w:pPr>
      <w:r w:rsidRPr="004504C5">
        <w:t>Materials used</w:t>
      </w:r>
    </w:p>
    <w:p w:rsidR="00CC07AB" w:rsidRPr="004504C5" w:rsidRDefault="00275A66" w:rsidP="00275A66">
      <w:r w:rsidRPr="004504C5">
        <w:t>Make a list of all problems as you notice them. Use this list to guide the risk assessment.</w:t>
      </w:r>
    </w:p>
    <w:p w:rsidR="004F1B63" w:rsidRPr="004504C5" w:rsidRDefault="004F1B63" w:rsidP="00275A6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4D167A"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3D010E" w:rsidP="00841CA2">
            <w:pPr>
              <w:rPr>
                <w:color w:val="000000" w:themeColor="text1"/>
              </w:rPr>
            </w:pPr>
            <w:r w:rsidRPr="004504C5">
              <w:rPr>
                <w:color w:val="000000" w:themeColor="text1"/>
              </w:rPr>
              <w:t xml:space="preserve">Introduce the </w:t>
            </w:r>
            <w:r w:rsidR="00841CA2" w:rsidRPr="004504C5">
              <w:rPr>
                <w:color w:val="000000" w:themeColor="text1"/>
              </w:rPr>
              <w:t>walk around</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4D167A" w:rsidRPr="004504C5" w:rsidRDefault="00841CA2" w:rsidP="00CC07AB">
            <w:pPr>
              <w:rPr>
                <w:b/>
                <w:color w:val="000000" w:themeColor="text1"/>
              </w:rPr>
            </w:pPr>
            <w:r w:rsidRPr="004504C5">
              <w:rPr>
                <w:b/>
                <w:color w:val="000000" w:themeColor="text1"/>
              </w:rPr>
              <w:t>Walk Around</w:t>
            </w:r>
          </w:p>
          <w:p w:rsidR="00CC07AB" w:rsidRPr="004504C5" w:rsidRDefault="004D167A" w:rsidP="00841CA2">
            <w:pPr>
              <w:rPr>
                <w:color w:val="000000" w:themeColor="text1"/>
              </w:rPr>
            </w:pPr>
            <w:r w:rsidRPr="004504C5">
              <w:rPr>
                <w:color w:val="000000" w:themeColor="text1"/>
              </w:rPr>
              <w:t xml:space="preserve">Discuss </w:t>
            </w:r>
            <w:r w:rsidR="00841CA2" w:rsidRPr="004504C5">
              <w:rPr>
                <w:color w:val="000000" w:themeColor="text1"/>
              </w:rPr>
              <w:t>the walk around</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3D010E" w:rsidP="00CC07AB">
            <w:pPr>
              <w:rPr>
                <w:bCs/>
                <w:color w:val="000000" w:themeColor="text1"/>
              </w:rPr>
            </w:pPr>
            <w:r w:rsidRPr="004504C5">
              <w:rPr>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3D010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841CA2" w:rsidP="00CC07AB">
            <w:pPr>
              <w:rPr>
                <w:color w:val="000000" w:themeColor="text1"/>
              </w:rPr>
            </w:pPr>
            <w:r w:rsidRPr="004504C5">
              <w:rPr>
                <w:color w:val="000000" w:themeColor="text1"/>
              </w:rPr>
              <w:t>Come up with a work area, office, manufacturing, etc. based on the majority of th</w:t>
            </w:r>
            <w:r w:rsidR="00275A66" w:rsidRPr="004504C5">
              <w:rPr>
                <w:color w:val="000000" w:themeColor="text1"/>
              </w:rPr>
              <w:t>e participants’ experience. Make a list of different tools, workstations, and materials on the flipchart. Ask the students to brainstorm potential problems for each. List these on the flipchart.</w:t>
            </w:r>
            <w:r w:rsidR="003D010E"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3D010E"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3D010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BD7A68" w:rsidP="00275A66">
            <w:pPr>
              <w:rPr>
                <w:color w:val="000000" w:themeColor="text1"/>
              </w:rPr>
            </w:pPr>
            <w:r w:rsidRPr="004504C5">
              <w:rPr>
                <w:color w:val="000000" w:themeColor="text1"/>
              </w:rPr>
              <w:t xml:space="preserve">What is </w:t>
            </w:r>
            <w:r w:rsidR="00275A66" w:rsidRPr="004504C5">
              <w:rPr>
                <w:color w:val="000000" w:themeColor="text1"/>
              </w:rPr>
              <w:t>necessary to identify potential problems</w:t>
            </w:r>
            <w:r w:rsidRPr="004504C5">
              <w:rPr>
                <w:color w:val="000000" w:themeColor="text1"/>
              </w:rPr>
              <w:t>?</w:t>
            </w:r>
          </w:p>
        </w:tc>
      </w:tr>
    </w:tbl>
    <w:p w:rsidR="00CC07AB" w:rsidRPr="004504C5" w:rsidRDefault="00CC07AB" w:rsidP="00CC07AB"/>
    <w:p w:rsidR="00CC07AB" w:rsidRPr="004504C5" w:rsidRDefault="00A34379" w:rsidP="00CC07AB">
      <w:pPr>
        <w:pStyle w:val="Heading2"/>
      </w:pPr>
      <w:bookmarkStart w:id="25" w:name="_Toc366072601"/>
      <w:r w:rsidRPr="004504C5">
        <w:t>Long Term and Short Term</w:t>
      </w:r>
      <w:bookmarkEnd w:id="25"/>
    </w:p>
    <w:p w:rsidR="00CC07AB" w:rsidRPr="004504C5" w:rsidRDefault="004B110F" w:rsidP="00CC07AB">
      <w:r>
        <w:rPr>
          <w:noProof/>
          <w:lang w:bidi="ar-SA"/>
        </w:rPr>
        <w:drawing>
          <wp:anchor distT="0" distB="0" distL="114300" distR="114300" simplePos="0" relativeHeight="251681792" behindDoc="0" locked="0" layoutInCell="1" allowOverlap="1">
            <wp:simplePos x="0" y="0"/>
            <wp:positionH relativeFrom="margin">
              <wp:posOffset>19050</wp:posOffset>
            </wp:positionH>
            <wp:positionV relativeFrom="margin">
              <wp:posOffset>3248025</wp:posOffset>
            </wp:positionV>
            <wp:extent cx="914400" cy="1078865"/>
            <wp:effectExtent l="0" t="0" r="0" b="6985"/>
            <wp:wrapSquare wrapText="bothSides"/>
            <wp:docPr id="322" name="Picture 322" descr="C:\Users\Darren\AppData\Local\Microsoft\Windows\Temporary Internet Files\Content.IE5\9TQXFRQ6\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9TQXFRQ6\MC910217191[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1078865"/>
                    </a:xfrm>
                    <a:prstGeom prst="rect">
                      <a:avLst/>
                    </a:prstGeom>
                    <a:noFill/>
                    <a:ln>
                      <a:noFill/>
                    </a:ln>
                  </pic:spPr>
                </pic:pic>
              </a:graphicData>
            </a:graphic>
          </wp:anchor>
        </w:drawing>
      </w:r>
      <w:r w:rsidR="00A501FE" w:rsidRPr="004504C5">
        <w:t>When</w:t>
      </w:r>
      <w:r w:rsidR="00A501FE">
        <w:t xml:space="preserve"> you are</w:t>
      </w:r>
      <w:r w:rsidR="00A501FE" w:rsidRPr="004504C5">
        <w:t xml:space="preserve"> identifying potential problems</w:t>
      </w:r>
      <w:r w:rsidR="00A501FE">
        <w:t xml:space="preserve"> and issues</w:t>
      </w:r>
      <w:r w:rsidR="00A501FE" w:rsidRPr="004504C5">
        <w:t>,</w:t>
      </w:r>
      <w:r w:rsidR="00A501FE">
        <w:t xml:space="preserve"> always keep in mind the long and short term implications</w:t>
      </w:r>
      <w:r w:rsidR="00E66B50" w:rsidRPr="004504C5">
        <w:t xml:space="preserve">. It is easy to focus on the short term </w:t>
      </w:r>
      <w:r w:rsidR="00730FB0" w:rsidRPr="004504C5">
        <w:t>problems that require immediate attention. For example, missing safety equipment is a short term problem t</w:t>
      </w:r>
      <w:r w:rsidR="0062677A" w:rsidRPr="004504C5">
        <w:t xml:space="preserve">hat has immediate consequences that needs to be addressed quickly. Focusing on short term problems, however, can overshadow long term problems. </w:t>
      </w:r>
      <w:r w:rsidR="00730FB0" w:rsidRPr="004504C5">
        <w:t xml:space="preserve">Long term problems are problems that </w:t>
      </w:r>
      <w:r w:rsidR="0062677A" w:rsidRPr="004504C5">
        <w:t>will</w:t>
      </w:r>
      <w:r w:rsidR="00730FB0" w:rsidRPr="004504C5">
        <w:t xml:space="preserve"> develop over time</w:t>
      </w:r>
      <w:r w:rsidR="0062677A" w:rsidRPr="004504C5">
        <w:t>, and because they are not immediate issues, they are easy to ignore</w:t>
      </w:r>
      <w:r w:rsidR="00730FB0" w:rsidRPr="004504C5">
        <w:t>. For example, exposure to noise pollution is a long term problem that can lead to</w:t>
      </w:r>
      <w:r w:rsidR="0062677A" w:rsidRPr="004504C5">
        <w:t xml:space="preserve"> hearing loss if it is not addressed in a timely manner. Do not allow the short term risks and problems to </w:t>
      </w:r>
      <w:r w:rsidR="0056317F" w:rsidRPr="004504C5">
        <w:t>prevent you from addressing the long term.</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4D167A"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1402A2" w:rsidP="0056317F">
            <w:pPr>
              <w:rPr>
                <w:color w:val="000000" w:themeColor="text1"/>
              </w:rPr>
            </w:pPr>
            <w:r w:rsidRPr="004504C5">
              <w:rPr>
                <w:color w:val="000000" w:themeColor="text1"/>
              </w:rPr>
              <w:t xml:space="preserve">Introduce </w:t>
            </w:r>
            <w:r w:rsidR="0056317F" w:rsidRPr="004504C5">
              <w:rPr>
                <w:color w:val="000000" w:themeColor="text1"/>
              </w:rPr>
              <w:t>long term and short term problems</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1402A2" w:rsidRPr="004504C5" w:rsidRDefault="0062677A" w:rsidP="00CC07AB">
            <w:pPr>
              <w:rPr>
                <w:b/>
                <w:color w:val="000000" w:themeColor="text1"/>
              </w:rPr>
            </w:pPr>
            <w:r w:rsidRPr="004504C5">
              <w:rPr>
                <w:b/>
                <w:color w:val="000000" w:themeColor="text1"/>
              </w:rPr>
              <w:t xml:space="preserve">Long Term and Short Term </w:t>
            </w:r>
          </w:p>
          <w:p w:rsidR="00CC07AB" w:rsidRPr="004504C5" w:rsidRDefault="001402A2" w:rsidP="0056317F">
            <w:pPr>
              <w:rPr>
                <w:color w:val="000000" w:themeColor="text1"/>
              </w:rPr>
            </w:pPr>
            <w:r w:rsidRPr="004504C5">
              <w:rPr>
                <w:color w:val="000000" w:themeColor="text1"/>
              </w:rPr>
              <w:t xml:space="preserve">Discuss </w:t>
            </w:r>
            <w:r w:rsidR="0056317F" w:rsidRPr="004504C5">
              <w:rPr>
                <w:color w:val="000000" w:themeColor="text1"/>
              </w:rPr>
              <w:t>the difference between long term and short term problems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1402A2"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402A2"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56317F" w:rsidP="00CC07AB">
            <w:pPr>
              <w:rPr>
                <w:color w:val="000000" w:themeColor="text1"/>
              </w:rPr>
            </w:pPr>
            <w:r w:rsidRPr="004504C5">
              <w:rPr>
                <w:color w:val="000000" w:themeColor="text1"/>
              </w:rPr>
              <w:t xml:space="preserve">Ask the class to brainstorm a list of potential problems, and list these on the flip chart. Identify each one as long term or short term.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Stories to Share</w:t>
            </w:r>
          </w:p>
        </w:tc>
        <w:tc>
          <w:tcPr>
            <w:tcW w:w="7128" w:type="dxa"/>
            <w:tcBorders>
              <w:bottom w:val="single" w:sz="4" w:space="0" w:color="1F497D"/>
            </w:tcBorders>
            <w:vAlign w:val="center"/>
          </w:tcPr>
          <w:p w:rsidR="00CC07AB" w:rsidRPr="004504C5" w:rsidRDefault="001402A2"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402A2"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56317F" w:rsidP="0056317F">
            <w:pPr>
              <w:rPr>
                <w:color w:val="000000" w:themeColor="text1"/>
              </w:rPr>
            </w:pPr>
            <w:r w:rsidRPr="004504C5">
              <w:rPr>
                <w:color w:val="000000" w:themeColor="text1"/>
              </w:rPr>
              <w:t>Why is it easy to ignore long term risks and problems</w:t>
            </w:r>
            <w:r w:rsidR="001402A2" w:rsidRPr="004504C5">
              <w:rPr>
                <w:color w:val="000000" w:themeColor="text1"/>
              </w:rPr>
              <w:t>?</w:t>
            </w:r>
          </w:p>
        </w:tc>
      </w:tr>
    </w:tbl>
    <w:p w:rsidR="00CC07AB" w:rsidRPr="004504C5" w:rsidRDefault="00CC07AB" w:rsidP="00CC07AB"/>
    <w:p w:rsidR="00152779" w:rsidRPr="004504C5" w:rsidRDefault="00A34379" w:rsidP="00CC07AB">
      <w:pPr>
        <w:pStyle w:val="Heading2"/>
      </w:pPr>
      <w:bookmarkStart w:id="26" w:name="_Toc366072602"/>
      <w:r w:rsidRPr="004504C5">
        <w:t>Common Issues</w:t>
      </w:r>
      <w:bookmarkEnd w:id="26"/>
    </w:p>
    <w:p w:rsidR="00662209" w:rsidRPr="004504C5" w:rsidRDefault="004B110F" w:rsidP="00152779">
      <w:r>
        <w:rPr>
          <w:noProof/>
          <w:lang w:bidi="ar-SA"/>
        </w:rPr>
        <w:drawing>
          <wp:anchor distT="0" distB="0" distL="114300" distR="114300" simplePos="0" relativeHeight="251682816" behindDoc="0" locked="0" layoutInCell="1" allowOverlap="1" wp14:anchorId="7D4F4E62" wp14:editId="667EFFE2">
            <wp:simplePos x="0" y="0"/>
            <wp:positionH relativeFrom="margin">
              <wp:posOffset>26670</wp:posOffset>
            </wp:positionH>
            <wp:positionV relativeFrom="margin">
              <wp:posOffset>1625600</wp:posOffset>
            </wp:positionV>
            <wp:extent cx="1280160" cy="920115"/>
            <wp:effectExtent l="0" t="0" r="0" b="0"/>
            <wp:wrapSquare wrapText="bothSides"/>
            <wp:docPr id="323" name="Picture 323" descr="C:\Users\Darren\AppData\Local\Microsoft\Windows\Temporary Internet Files\Content.IE5\9TQXFRQ6\MC9000302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TQXFRQ6\MC900030218[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920115"/>
                    </a:xfrm>
                    <a:prstGeom prst="rect">
                      <a:avLst/>
                    </a:prstGeom>
                    <a:noFill/>
                    <a:ln>
                      <a:noFill/>
                    </a:ln>
                  </pic:spPr>
                </pic:pic>
              </a:graphicData>
            </a:graphic>
          </wp:anchor>
        </w:drawing>
      </w:r>
      <w:r w:rsidR="00F21CFD" w:rsidRPr="004504C5">
        <w:t xml:space="preserve">When looking for potential problems, it is important to pay attention to common hazards and risks. </w:t>
      </w:r>
      <w:r w:rsidR="002F6CBF" w:rsidRPr="004504C5">
        <w:t xml:space="preserve">Most organizations face these potential problems, regardless of the type of business they are. </w:t>
      </w:r>
      <w:r w:rsidR="00F21CFD" w:rsidRPr="004504C5">
        <w:t xml:space="preserve">While each company will have its own </w:t>
      </w:r>
      <w:r w:rsidR="00AD4841" w:rsidRPr="004504C5">
        <w:t xml:space="preserve">risks and problems, beginning with the common issues will help </w:t>
      </w:r>
      <w:r w:rsidR="002F6CBF" w:rsidRPr="004504C5">
        <w:t xml:space="preserve">you </w:t>
      </w:r>
      <w:r w:rsidR="00AD4841" w:rsidRPr="004504C5">
        <w:t xml:space="preserve">identify basic problems. </w:t>
      </w:r>
      <w:r w:rsidR="00276CB6" w:rsidRPr="004504C5">
        <w:t xml:space="preserve">Many common issues can be resolved by keeping the work area clean and </w:t>
      </w:r>
      <w:r w:rsidR="002F6CBF" w:rsidRPr="004504C5">
        <w:t>tidy.</w:t>
      </w:r>
    </w:p>
    <w:p w:rsidR="00662209" w:rsidRPr="004504C5" w:rsidRDefault="00AD4841" w:rsidP="00152779">
      <w:pPr>
        <w:rPr>
          <w:b/>
        </w:rPr>
      </w:pPr>
      <w:r w:rsidRPr="004504C5">
        <w:rPr>
          <w:b/>
        </w:rPr>
        <w:t>Examples of Common Issues</w:t>
      </w:r>
      <w:r w:rsidR="00662209" w:rsidRPr="004504C5">
        <w:rPr>
          <w:b/>
        </w:rPr>
        <w:t>:</w:t>
      </w:r>
    </w:p>
    <w:p w:rsidR="00276CB6" w:rsidRPr="004504C5" w:rsidRDefault="00276CB6" w:rsidP="00462E6E">
      <w:pPr>
        <w:pStyle w:val="ListParagraph"/>
        <w:numPr>
          <w:ilvl w:val="0"/>
          <w:numId w:val="21"/>
        </w:numPr>
      </w:pPr>
      <w:r w:rsidRPr="004504C5">
        <w:t>Slip and fall areas</w:t>
      </w:r>
    </w:p>
    <w:p w:rsidR="00276CB6" w:rsidRPr="004504C5" w:rsidRDefault="00276CB6" w:rsidP="00462E6E">
      <w:pPr>
        <w:pStyle w:val="ListParagraph"/>
        <w:numPr>
          <w:ilvl w:val="0"/>
          <w:numId w:val="21"/>
        </w:numPr>
      </w:pPr>
      <w:r w:rsidRPr="004504C5">
        <w:t>Clutter</w:t>
      </w:r>
    </w:p>
    <w:p w:rsidR="00276CB6" w:rsidRPr="004504C5" w:rsidRDefault="00276CB6" w:rsidP="00462E6E">
      <w:pPr>
        <w:pStyle w:val="ListParagraph"/>
        <w:numPr>
          <w:ilvl w:val="0"/>
          <w:numId w:val="21"/>
        </w:numPr>
      </w:pPr>
      <w:r w:rsidRPr="004504C5">
        <w:t>Extension cords</w:t>
      </w:r>
    </w:p>
    <w:p w:rsidR="00276CB6" w:rsidRPr="004504C5" w:rsidRDefault="00276CB6" w:rsidP="00462E6E">
      <w:pPr>
        <w:pStyle w:val="ListParagraph"/>
        <w:numPr>
          <w:ilvl w:val="0"/>
          <w:numId w:val="21"/>
        </w:numPr>
      </w:pPr>
      <w:r w:rsidRPr="004504C5">
        <w:t>Falling objects</w:t>
      </w:r>
    </w:p>
    <w:p w:rsidR="00CC07AB" w:rsidRPr="004504C5" w:rsidRDefault="002F6CBF" w:rsidP="00462E6E">
      <w:pPr>
        <w:pStyle w:val="ListParagraph"/>
        <w:numPr>
          <w:ilvl w:val="0"/>
          <w:numId w:val="21"/>
        </w:numPr>
      </w:pPr>
      <w:r w:rsidRPr="004504C5">
        <w:t>Indoor pollutants</w:t>
      </w:r>
    </w:p>
    <w:p w:rsidR="004F1B63" w:rsidRPr="004504C5" w:rsidRDefault="004F1B63" w:rsidP="004F1B6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276CB6" w:rsidP="00CC07AB">
            <w:pPr>
              <w:rPr>
                <w:b/>
                <w:bCs/>
                <w:color w:val="000000" w:themeColor="text1"/>
              </w:rPr>
            </w:pPr>
            <w:r w:rsidRPr="004504C5">
              <w:rPr>
                <w:b/>
                <w:bCs/>
                <w:color w:val="000000" w:themeColor="text1"/>
              </w:rPr>
              <w:t>10</w:t>
            </w:r>
            <w:r w:rsidR="00662209"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662209" w:rsidP="002F6CBF">
            <w:pPr>
              <w:rPr>
                <w:color w:val="000000" w:themeColor="text1"/>
              </w:rPr>
            </w:pPr>
            <w:r w:rsidRPr="004504C5">
              <w:rPr>
                <w:color w:val="000000" w:themeColor="text1"/>
              </w:rPr>
              <w:t xml:space="preserve">Introduce </w:t>
            </w:r>
            <w:r w:rsidR="002F6CBF" w:rsidRPr="004504C5">
              <w:rPr>
                <w:color w:val="000000" w:themeColor="text1"/>
              </w:rPr>
              <w:t>common issues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662209" w:rsidRPr="004504C5" w:rsidRDefault="002F6CBF" w:rsidP="00CC07AB">
            <w:pPr>
              <w:rPr>
                <w:b/>
                <w:color w:val="000000" w:themeColor="text1"/>
              </w:rPr>
            </w:pPr>
            <w:r w:rsidRPr="004504C5">
              <w:rPr>
                <w:b/>
                <w:color w:val="000000" w:themeColor="text1"/>
              </w:rPr>
              <w:t>Common Issues</w:t>
            </w:r>
          </w:p>
          <w:p w:rsidR="00CC07AB" w:rsidRPr="004504C5" w:rsidRDefault="002F6CBF" w:rsidP="00CC07AB">
            <w:pPr>
              <w:rPr>
                <w:color w:val="000000" w:themeColor="text1"/>
              </w:rPr>
            </w:pPr>
            <w:r w:rsidRPr="004504C5">
              <w:rPr>
                <w:color w:val="000000" w:themeColor="text1"/>
              </w:rPr>
              <w:t xml:space="preserve">Identify common issues. </w:t>
            </w:r>
            <w:r w:rsidR="00662209" w:rsidRPr="004504C5">
              <w:rPr>
                <w:color w:val="000000" w:themeColor="text1"/>
              </w:rPr>
              <w:t xml:space="preserve">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276CB6">
            <w:pPr>
              <w:rPr>
                <w:b/>
                <w:color w:val="000000" w:themeColor="text1"/>
              </w:rPr>
            </w:pPr>
            <w:r>
              <w:rPr>
                <w:b/>
                <w:color w:val="000000" w:themeColor="text1"/>
              </w:rPr>
              <w:t>05-</w:t>
            </w:r>
            <w:r w:rsidR="00276CB6" w:rsidRPr="004504C5">
              <w:rPr>
                <w:b/>
                <w:color w:val="000000" w:themeColor="text1"/>
              </w:rPr>
              <w:t>Common Issues</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B9010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2F6CBF"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B9010E"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B9010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B9010E" w:rsidP="002F6CBF">
            <w:pPr>
              <w:rPr>
                <w:color w:val="000000" w:themeColor="text1"/>
              </w:rPr>
            </w:pPr>
            <w:r w:rsidRPr="004504C5">
              <w:rPr>
                <w:color w:val="000000" w:themeColor="text1"/>
              </w:rPr>
              <w:t xml:space="preserve">What is </w:t>
            </w:r>
            <w:r w:rsidR="002F6CBF" w:rsidRPr="004504C5">
              <w:rPr>
                <w:color w:val="000000" w:themeColor="text1"/>
              </w:rPr>
              <w:t xml:space="preserve">a common </w:t>
            </w:r>
            <w:proofErr w:type="gramStart"/>
            <w:r w:rsidR="002F6CBF" w:rsidRPr="004504C5">
              <w:rPr>
                <w:color w:val="000000" w:themeColor="text1"/>
              </w:rPr>
              <w:t>issues</w:t>
            </w:r>
            <w:proofErr w:type="gramEnd"/>
            <w:r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27" w:name="_Toc366072603"/>
      <w:r w:rsidRPr="004504C5">
        <w:t>Case Study</w:t>
      </w:r>
      <w:bookmarkEnd w:id="27"/>
    </w:p>
    <w:p w:rsidR="00CC07AB" w:rsidRPr="004504C5" w:rsidRDefault="004F02C6" w:rsidP="00CC07AB">
      <w:r>
        <w:rPr>
          <w:noProof/>
          <w:lang w:bidi="ar-SA"/>
        </w:rPr>
        <w:drawing>
          <wp:anchor distT="0" distB="0" distL="114300" distR="114300" simplePos="0" relativeHeight="251683840" behindDoc="0" locked="0" layoutInCell="1" allowOverlap="1">
            <wp:simplePos x="0" y="0"/>
            <wp:positionH relativeFrom="margin">
              <wp:posOffset>72390</wp:posOffset>
            </wp:positionH>
            <wp:positionV relativeFrom="margin">
              <wp:posOffset>685800</wp:posOffset>
            </wp:positionV>
            <wp:extent cx="1188720" cy="911019"/>
            <wp:effectExtent l="0" t="0" r="0" b="3810"/>
            <wp:wrapSquare wrapText="bothSides"/>
            <wp:docPr id="324" name="Picture 324" descr="C:\Users\Darren\AppData\Local\Microsoft\Windows\Temporary Internet Files\Content.IE5\ZOU2G9EF\MC9003703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OU2G9EF\MC900370350[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8720" cy="911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4C5">
        <w:t xml:space="preserve"> </w:t>
      </w:r>
      <w:r w:rsidR="00FC1BE9" w:rsidRPr="004504C5">
        <w:t xml:space="preserve">The QRT manufacturing company was growing. Profits were high, and orders were up, but the company was still in the original space. The owner considered moving to a larger location, but he was not sure if it would be worth the cost. Workstations </w:t>
      </w:r>
      <w:r w:rsidR="00F0200B" w:rsidRPr="004504C5">
        <w:t>were placed closer together. C</w:t>
      </w:r>
      <w:r w:rsidR="00FC1BE9" w:rsidRPr="004504C5">
        <w:t>lutter soon develop</w:t>
      </w:r>
      <w:r w:rsidR="00F0200B" w:rsidRPr="004504C5">
        <w:t xml:space="preserve">ed and parts had to be stacked higher and higher on shelves. One day, an employee tripped over some debris on the floor and fell into the shelving, knocking it on top of him. The </w:t>
      </w:r>
      <w:r w:rsidR="003A0EF9" w:rsidRPr="004504C5">
        <w:t>employee was injured and damaged two pieces of equipment.</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077A0C"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41489E" w:rsidP="00F0200B">
            <w:pPr>
              <w:rPr>
                <w:color w:val="000000" w:themeColor="text1"/>
              </w:rPr>
            </w:pPr>
            <w:r w:rsidRPr="004504C5">
              <w:rPr>
                <w:color w:val="000000" w:themeColor="text1"/>
              </w:rPr>
              <w:t xml:space="preserve">Outline the </w:t>
            </w:r>
            <w:r w:rsidR="00F0200B" w:rsidRPr="004504C5">
              <w:rPr>
                <w:color w:val="000000" w:themeColor="text1"/>
              </w:rPr>
              <w:t xml:space="preserve">Seeking Out Problems Before They Happen (I) </w:t>
            </w:r>
            <w:r w:rsidRPr="004504C5">
              <w:rPr>
                <w:color w:val="000000" w:themeColor="text1"/>
              </w:rPr>
              <w:t>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41489E" w:rsidRPr="004504C5" w:rsidRDefault="0041489E" w:rsidP="00CC07AB">
            <w:pPr>
              <w:rPr>
                <w:b/>
                <w:color w:val="000000" w:themeColor="text1"/>
              </w:rPr>
            </w:pPr>
            <w:r w:rsidRPr="004504C5">
              <w:rPr>
                <w:b/>
                <w:color w:val="000000" w:themeColor="text1"/>
              </w:rPr>
              <w:t>Case Study</w:t>
            </w:r>
          </w:p>
          <w:p w:rsidR="00CC07AB" w:rsidRPr="004504C5" w:rsidRDefault="0041489E" w:rsidP="00F0200B">
            <w:pPr>
              <w:rPr>
                <w:color w:val="000000" w:themeColor="text1"/>
              </w:rPr>
            </w:pPr>
            <w:r w:rsidRPr="004504C5">
              <w:rPr>
                <w:color w:val="000000" w:themeColor="text1"/>
              </w:rPr>
              <w:t xml:space="preserve">Discuss the importance of </w:t>
            </w:r>
            <w:r w:rsidR="00F0200B" w:rsidRPr="004504C5">
              <w:rPr>
                <w:color w:val="000000" w:themeColor="text1"/>
              </w:rPr>
              <w:t>identifying problems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41489E"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41489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41489E" w:rsidP="00CC07AB">
            <w:pPr>
              <w:rPr>
                <w:color w:val="000000" w:themeColor="text1"/>
              </w:rPr>
            </w:pPr>
            <w:r w:rsidRPr="004504C5">
              <w:rPr>
                <w:color w:val="000000" w:themeColor="text1"/>
              </w:rPr>
              <w:t xml:space="preserve">Discuss the outcome of the case study. </w:t>
            </w:r>
            <w:r w:rsidR="003A0EF9" w:rsidRPr="004504C5">
              <w:rPr>
                <w:color w:val="000000" w:themeColor="text1"/>
              </w:rPr>
              <w:t>What different options did the owner have to prevent the problem?</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41489E" w:rsidP="00CC07AB">
            <w:pPr>
              <w:rPr>
                <w:color w:val="000000" w:themeColor="text1"/>
              </w:rPr>
            </w:pPr>
            <w:r w:rsidRPr="004504C5">
              <w:rPr>
                <w:color w:val="000000" w:themeColor="text1"/>
              </w:rPr>
              <w:t xml:space="preserve">Share any personal relevant stories. </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41489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3A0EF9" w:rsidP="003A0EF9">
            <w:pPr>
              <w:rPr>
                <w:color w:val="000000" w:themeColor="text1"/>
              </w:rPr>
            </w:pPr>
            <w:r w:rsidRPr="004504C5">
              <w:rPr>
                <w:color w:val="000000" w:themeColor="text1"/>
              </w:rPr>
              <w:t>What was positive for the company</w:t>
            </w:r>
            <w:r w:rsidR="0041489E" w:rsidRPr="004504C5">
              <w:rPr>
                <w:color w:val="000000" w:themeColor="text1"/>
              </w:rPr>
              <w:t>?</w:t>
            </w:r>
          </w:p>
        </w:tc>
      </w:tr>
    </w:tbl>
    <w:p w:rsidR="00381A27" w:rsidRPr="004504C5" w:rsidRDefault="00381A27" w:rsidP="00CC07AB"/>
    <w:p w:rsidR="006D5370" w:rsidRPr="004504C5" w:rsidRDefault="006D5370">
      <w:pPr>
        <w:spacing w:after="0" w:line="240" w:lineRule="auto"/>
        <w:rPr>
          <w:rFonts w:ascii="Cambria" w:hAnsi="Cambria"/>
          <w:b/>
          <w:bCs/>
          <w:color w:val="4F81BD"/>
          <w:sz w:val="26"/>
          <w:szCs w:val="26"/>
        </w:rPr>
      </w:pPr>
      <w:r w:rsidRPr="004504C5">
        <w:rPr>
          <w:rFonts w:ascii="Cambria" w:hAnsi="Cambria"/>
          <w:b/>
          <w:bCs/>
          <w:color w:val="4F81BD"/>
          <w:sz w:val="26"/>
          <w:szCs w:val="26"/>
        </w:rPr>
        <w:br w:type="page"/>
      </w:r>
    </w:p>
    <w:p w:rsidR="00381A27" w:rsidRPr="004504C5" w:rsidRDefault="00381A27" w:rsidP="006D5370">
      <w:pPr>
        <w:pStyle w:val="Heading2"/>
      </w:pPr>
      <w:bookmarkStart w:id="28" w:name="_Toc366072604"/>
      <w:r w:rsidRPr="004504C5">
        <w:lastRenderedPageBreak/>
        <w:t>Module Three: Review Questions</w:t>
      </w:r>
      <w:bookmarkEnd w:id="28"/>
    </w:p>
    <w:p w:rsidR="00CC07AB" w:rsidRPr="004504C5" w:rsidRDefault="00240F51" w:rsidP="00462E6E">
      <w:pPr>
        <w:numPr>
          <w:ilvl w:val="0"/>
          <w:numId w:val="17"/>
        </w:numPr>
      </w:pPr>
      <w:r w:rsidRPr="004504C5">
        <w:t>A business built on a fault line faces which type of risk</w:t>
      </w:r>
      <w:r w:rsidR="007F45EF" w:rsidRPr="004504C5">
        <w:t>?</w:t>
      </w:r>
    </w:p>
    <w:p w:rsidR="00CC07AB" w:rsidRPr="004504C5" w:rsidRDefault="00240F51" w:rsidP="00462E6E">
      <w:pPr>
        <w:pStyle w:val="ListParagraph"/>
        <w:numPr>
          <w:ilvl w:val="0"/>
          <w:numId w:val="16"/>
        </w:numPr>
        <w:rPr>
          <w:color w:val="FF0000"/>
        </w:rPr>
      </w:pPr>
      <w:r w:rsidRPr="004504C5">
        <w:rPr>
          <w:color w:val="FF0000"/>
        </w:rPr>
        <w:t>Location</w:t>
      </w:r>
    </w:p>
    <w:p w:rsidR="00CC07AB" w:rsidRPr="004504C5" w:rsidRDefault="00240F51" w:rsidP="00462E6E">
      <w:pPr>
        <w:pStyle w:val="ListParagraph"/>
        <w:numPr>
          <w:ilvl w:val="0"/>
          <w:numId w:val="16"/>
        </w:numPr>
      </w:pPr>
      <w:r w:rsidRPr="004504C5">
        <w:t>Physical</w:t>
      </w:r>
    </w:p>
    <w:p w:rsidR="00CC07AB" w:rsidRPr="004504C5" w:rsidRDefault="00240F51" w:rsidP="00462E6E">
      <w:pPr>
        <w:pStyle w:val="ListParagraph"/>
        <w:numPr>
          <w:ilvl w:val="0"/>
          <w:numId w:val="16"/>
        </w:numPr>
      </w:pPr>
      <w:r w:rsidRPr="004504C5">
        <w:t>Human</w:t>
      </w:r>
    </w:p>
    <w:p w:rsidR="00CC07AB" w:rsidRPr="004504C5" w:rsidRDefault="00240F51" w:rsidP="00462E6E">
      <w:pPr>
        <w:pStyle w:val="ListParagraph"/>
        <w:numPr>
          <w:ilvl w:val="0"/>
          <w:numId w:val="16"/>
        </w:numPr>
      </w:pPr>
      <w:r w:rsidRPr="004504C5">
        <w:t>Technology</w:t>
      </w:r>
    </w:p>
    <w:p w:rsidR="00381A27" w:rsidRPr="004504C5" w:rsidRDefault="00240F51" w:rsidP="00681346">
      <w:pPr>
        <w:ind w:left="720"/>
        <w:rPr>
          <w:color w:val="FF0000"/>
        </w:rPr>
      </w:pPr>
      <w:r w:rsidRPr="004504C5">
        <w:rPr>
          <w:color w:val="FF0000"/>
        </w:rPr>
        <w:t>The lo</w:t>
      </w:r>
      <w:r w:rsidR="00601433" w:rsidRPr="004504C5">
        <w:rPr>
          <w:color w:val="FF0000"/>
        </w:rPr>
        <w:t xml:space="preserve">cation of a company plays a role in natural disasters. The </w:t>
      </w:r>
      <w:r w:rsidR="003F74D4" w:rsidRPr="004504C5">
        <w:rPr>
          <w:color w:val="FF0000"/>
        </w:rPr>
        <w:t xml:space="preserve">placement over the fault line is a problem that needs to be addressed. </w:t>
      </w:r>
    </w:p>
    <w:p w:rsidR="00B63483" w:rsidRPr="004504C5" w:rsidRDefault="003F74D4" w:rsidP="00462E6E">
      <w:pPr>
        <w:numPr>
          <w:ilvl w:val="0"/>
          <w:numId w:val="17"/>
        </w:numPr>
      </w:pPr>
      <w:r w:rsidRPr="004504C5">
        <w:t>Which of the following is an example of a physical risk</w:t>
      </w:r>
      <w:r w:rsidR="00B63483" w:rsidRPr="004504C5">
        <w:t>?</w:t>
      </w:r>
    </w:p>
    <w:p w:rsidR="00B63483" w:rsidRPr="004504C5" w:rsidRDefault="003F74D4" w:rsidP="00462E6E">
      <w:pPr>
        <w:pStyle w:val="ListParagraph"/>
        <w:numPr>
          <w:ilvl w:val="0"/>
          <w:numId w:val="18"/>
        </w:numPr>
      </w:pPr>
      <w:r w:rsidRPr="004504C5">
        <w:t>Crime</w:t>
      </w:r>
    </w:p>
    <w:p w:rsidR="00B63483" w:rsidRPr="004504C5" w:rsidRDefault="003F74D4" w:rsidP="00462E6E">
      <w:pPr>
        <w:pStyle w:val="ListParagraph"/>
        <w:numPr>
          <w:ilvl w:val="0"/>
          <w:numId w:val="18"/>
        </w:numPr>
        <w:rPr>
          <w:color w:val="FF0000"/>
        </w:rPr>
      </w:pPr>
      <w:r w:rsidRPr="004504C5">
        <w:rPr>
          <w:color w:val="FF0000"/>
        </w:rPr>
        <w:t>Chemical leak</w:t>
      </w:r>
    </w:p>
    <w:p w:rsidR="00B63483" w:rsidRPr="004504C5" w:rsidRDefault="003F74D4" w:rsidP="00462E6E">
      <w:pPr>
        <w:pStyle w:val="ListParagraph"/>
        <w:numPr>
          <w:ilvl w:val="0"/>
          <w:numId w:val="18"/>
        </w:numPr>
      </w:pPr>
      <w:r w:rsidRPr="004504C5">
        <w:t>Intoxication</w:t>
      </w:r>
    </w:p>
    <w:p w:rsidR="00B63483" w:rsidRPr="004504C5" w:rsidRDefault="003F74D4" w:rsidP="00462E6E">
      <w:pPr>
        <w:pStyle w:val="ListParagraph"/>
        <w:numPr>
          <w:ilvl w:val="0"/>
          <w:numId w:val="18"/>
        </w:numPr>
      </w:pPr>
      <w:r w:rsidRPr="004504C5">
        <w:t>Hacking</w:t>
      </w:r>
    </w:p>
    <w:p w:rsidR="00B63483" w:rsidRPr="004504C5" w:rsidRDefault="003F74D4" w:rsidP="00B63483">
      <w:pPr>
        <w:ind w:left="720"/>
        <w:rPr>
          <w:color w:val="FF0000"/>
        </w:rPr>
      </w:pPr>
      <w:r w:rsidRPr="004504C5">
        <w:rPr>
          <w:color w:val="FF0000"/>
        </w:rPr>
        <w:t xml:space="preserve">Chemicals are part of the work environment. They are included under physical risks. </w:t>
      </w:r>
    </w:p>
    <w:p w:rsidR="0031673C" w:rsidRPr="004504C5" w:rsidRDefault="00275A66" w:rsidP="00462E6E">
      <w:pPr>
        <w:numPr>
          <w:ilvl w:val="0"/>
          <w:numId w:val="17"/>
        </w:numPr>
      </w:pPr>
      <w:r w:rsidRPr="004504C5">
        <w:t xml:space="preserve">Which area of the </w:t>
      </w:r>
      <w:r w:rsidR="00537EC6" w:rsidRPr="004504C5">
        <w:t>organization should be walked around</w:t>
      </w:r>
      <w:r w:rsidR="0031673C" w:rsidRPr="004504C5">
        <w:t>?</w:t>
      </w:r>
    </w:p>
    <w:p w:rsidR="00537EC6" w:rsidRPr="004504C5" w:rsidRDefault="00537EC6" w:rsidP="00462E6E">
      <w:pPr>
        <w:pStyle w:val="ListParagraph"/>
        <w:numPr>
          <w:ilvl w:val="0"/>
          <w:numId w:val="19"/>
        </w:numPr>
      </w:pPr>
      <w:r w:rsidRPr="004504C5">
        <w:t>Manufacturing areas</w:t>
      </w:r>
    </w:p>
    <w:p w:rsidR="0031673C" w:rsidRPr="004504C5" w:rsidRDefault="00537EC6" w:rsidP="00462E6E">
      <w:pPr>
        <w:pStyle w:val="ListParagraph"/>
        <w:numPr>
          <w:ilvl w:val="0"/>
          <w:numId w:val="19"/>
        </w:numPr>
      </w:pPr>
      <w:r w:rsidRPr="004504C5">
        <w:t>Sales area</w:t>
      </w:r>
    </w:p>
    <w:p w:rsidR="0031673C" w:rsidRPr="004504C5" w:rsidRDefault="00537EC6" w:rsidP="00462E6E">
      <w:pPr>
        <w:pStyle w:val="ListParagraph"/>
        <w:numPr>
          <w:ilvl w:val="0"/>
          <w:numId w:val="19"/>
        </w:numPr>
        <w:rPr>
          <w:color w:val="FF0000"/>
        </w:rPr>
      </w:pPr>
      <w:r w:rsidRPr="004504C5">
        <w:rPr>
          <w:color w:val="FF0000"/>
        </w:rPr>
        <w:t>All of it</w:t>
      </w:r>
    </w:p>
    <w:p w:rsidR="0031673C" w:rsidRPr="004504C5" w:rsidRDefault="00537EC6" w:rsidP="00462E6E">
      <w:pPr>
        <w:pStyle w:val="ListParagraph"/>
        <w:numPr>
          <w:ilvl w:val="0"/>
          <w:numId w:val="19"/>
        </w:numPr>
      </w:pPr>
      <w:r w:rsidRPr="004504C5">
        <w:t>Problem areas</w:t>
      </w:r>
    </w:p>
    <w:p w:rsidR="0031673C" w:rsidRPr="004504C5" w:rsidRDefault="00537EC6" w:rsidP="0031673C">
      <w:pPr>
        <w:ind w:left="720"/>
        <w:rPr>
          <w:color w:val="FF0000"/>
        </w:rPr>
      </w:pPr>
      <w:r w:rsidRPr="004504C5">
        <w:rPr>
          <w:color w:val="FF0000"/>
        </w:rPr>
        <w:t>Walking around the organization is necessary to identify problems. It is important to walk around every part of the organization.</w:t>
      </w:r>
    </w:p>
    <w:p w:rsidR="0031673C" w:rsidRPr="004504C5" w:rsidRDefault="00537EC6" w:rsidP="00462E6E">
      <w:pPr>
        <w:numPr>
          <w:ilvl w:val="0"/>
          <w:numId w:val="17"/>
        </w:numPr>
      </w:pPr>
      <w:r w:rsidRPr="004504C5">
        <w:t>When should you make a list of potential problems</w:t>
      </w:r>
      <w:r w:rsidR="0031673C" w:rsidRPr="004504C5">
        <w:t>?</w:t>
      </w:r>
    </w:p>
    <w:p w:rsidR="0031673C" w:rsidRPr="004504C5" w:rsidRDefault="00537EC6" w:rsidP="00462E6E">
      <w:pPr>
        <w:pStyle w:val="ListParagraph"/>
        <w:numPr>
          <w:ilvl w:val="0"/>
          <w:numId w:val="20"/>
        </w:numPr>
      </w:pPr>
      <w:r w:rsidRPr="004504C5">
        <w:t>After the walk around</w:t>
      </w:r>
    </w:p>
    <w:p w:rsidR="0031673C" w:rsidRPr="004504C5" w:rsidRDefault="00537EC6" w:rsidP="00462E6E">
      <w:pPr>
        <w:pStyle w:val="ListParagraph"/>
        <w:numPr>
          <w:ilvl w:val="0"/>
          <w:numId w:val="20"/>
        </w:numPr>
      </w:pPr>
      <w:r w:rsidRPr="004504C5">
        <w:t>Before the walk around</w:t>
      </w:r>
    </w:p>
    <w:p w:rsidR="0031673C" w:rsidRPr="004504C5" w:rsidRDefault="00537EC6" w:rsidP="00462E6E">
      <w:pPr>
        <w:pStyle w:val="ListParagraph"/>
        <w:numPr>
          <w:ilvl w:val="0"/>
          <w:numId w:val="20"/>
        </w:numPr>
      </w:pPr>
      <w:r w:rsidRPr="004504C5">
        <w:t>At the end of the day</w:t>
      </w:r>
    </w:p>
    <w:p w:rsidR="0031673C" w:rsidRPr="004504C5" w:rsidRDefault="00537EC6" w:rsidP="00462E6E">
      <w:pPr>
        <w:pStyle w:val="ListParagraph"/>
        <w:numPr>
          <w:ilvl w:val="0"/>
          <w:numId w:val="20"/>
        </w:numPr>
        <w:rPr>
          <w:color w:val="FF0000"/>
        </w:rPr>
      </w:pPr>
      <w:r w:rsidRPr="004504C5">
        <w:rPr>
          <w:color w:val="FF0000"/>
        </w:rPr>
        <w:t>During the walk around</w:t>
      </w:r>
    </w:p>
    <w:p w:rsidR="0031673C" w:rsidRPr="004504C5" w:rsidRDefault="00537EC6" w:rsidP="0031673C">
      <w:pPr>
        <w:ind w:left="720"/>
        <w:rPr>
          <w:color w:val="FF0000"/>
        </w:rPr>
      </w:pPr>
      <w:r w:rsidRPr="004504C5">
        <w:rPr>
          <w:color w:val="FF0000"/>
        </w:rPr>
        <w:t xml:space="preserve">Walking around is necessary for potential problems. Lists should be made during the walk around. </w:t>
      </w:r>
    </w:p>
    <w:p w:rsidR="006570EA" w:rsidRPr="004504C5" w:rsidRDefault="006570EA">
      <w:pPr>
        <w:spacing w:after="0" w:line="240" w:lineRule="auto"/>
      </w:pPr>
      <w:r w:rsidRPr="004504C5">
        <w:br w:type="page"/>
      </w:r>
    </w:p>
    <w:p w:rsidR="00A2664E" w:rsidRPr="004504C5" w:rsidRDefault="00EB716E" w:rsidP="00462E6E">
      <w:pPr>
        <w:numPr>
          <w:ilvl w:val="0"/>
          <w:numId w:val="17"/>
        </w:numPr>
      </w:pPr>
      <w:r w:rsidRPr="004504C5">
        <w:lastRenderedPageBreak/>
        <w:t xml:space="preserve">What is </w:t>
      </w:r>
      <w:r w:rsidR="0056317F" w:rsidRPr="004504C5">
        <w:t>an example of a long term problem</w:t>
      </w:r>
      <w:r w:rsidR="00A2664E" w:rsidRPr="004504C5">
        <w:t>?</w:t>
      </w:r>
    </w:p>
    <w:p w:rsidR="00A2664E" w:rsidRPr="004504C5" w:rsidRDefault="00F21CFD" w:rsidP="00462E6E">
      <w:pPr>
        <w:pStyle w:val="ListParagraph"/>
        <w:numPr>
          <w:ilvl w:val="0"/>
          <w:numId w:val="22"/>
        </w:numPr>
      </w:pPr>
      <w:r w:rsidRPr="004504C5">
        <w:t>Loose wiring</w:t>
      </w:r>
    </w:p>
    <w:p w:rsidR="00A2664E" w:rsidRPr="004504C5" w:rsidRDefault="0056317F" w:rsidP="00462E6E">
      <w:pPr>
        <w:pStyle w:val="ListParagraph"/>
        <w:numPr>
          <w:ilvl w:val="0"/>
          <w:numId w:val="22"/>
        </w:numPr>
        <w:rPr>
          <w:color w:val="FF0000"/>
        </w:rPr>
      </w:pPr>
      <w:r w:rsidRPr="004504C5">
        <w:rPr>
          <w:color w:val="FF0000"/>
        </w:rPr>
        <w:t>Hearing loss to noise</w:t>
      </w:r>
    </w:p>
    <w:p w:rsidR="00A2664E" w:rsidRPr="004504C5" w:rsidRDefault="00F21CFD" w:rsidP="00462E6E">
      <w:pPr>
        <w:pStyle w:val="ListParagraph"/>
        <w:numPr>
          <w:ilvl w:val="0"/>
          <w:numId w:val="22"/>
        </w:numPr>
      </w:pPr>
      <w:r w:rsidRPr="004504C5">
        <w:t>Chemical leak</w:t>
      </w:r>
    </w:p>
    <w:p w:rsidR="00A2664E" w:rsidRPr="004504C5" w:rsidRDefault="00445E7D" w:rsidP="00462E6E">
      <w:pPr>
        <w:pStyle w:val="ListParagraph"/>
        <w:numPr>
          <w:ilvl w:val="0"/>
          <w:numId w:val="22"/>
        </w:numPr>
      </w:pPr>
      <w:r w:rsidRPr="004504C5">
        <w:t>Broken equipment</w:t>
      </w:r>
    </w:p>
    <w:p w:rsidR="00A2664E" w:rsidRPr="004504C5" w:rsidRDefault="00445E7D" w:rsidP="00A2664E">
      <w:pPr>
        <w:ind w:left="720"/>
        <w:rPr>
          <w:color w:val="FF0000"/>
        </w:rPr>
      </w:pPr>
      <w:r w:rsidRPr="004504C5">
        <w:rPr>
          <w:color w:val="FF0000"/>
        </w:rPr>
        <w:t xml:space="preserve">Hearing loss because of noise occurs over time. It is an example of a long term problem. </w:t>
      </w:r>
    </w:p>
    <w:p w:rsidR="00EB716E" w:rsidRPr="004504C5" w:rsidRDefault="00445E7D" w:rsidP="00462E6E">
      <w:pPr>
        <w:numPr>
          <w:ilvl w:val="0"/>
          <w:numId w:val="17"/>
        </w:numPr>
      </w:pPr>
      <w:r w:rsidRPr="004504C5">
        <w:t>What is an example of a short term problem?</w:t>
      </w:r>
    </w:p>
    <w:p w:rsidR="00EB716E" w:rsidRPr="004504C5" w:rsidRDefault="00F21CFD" w:rsidP="00462E6E">
      <w:pPr>
        <w:pStyle w:val="ListParagraph"/>
        <w:numPr>
          <w:ilvl w:val="0"/>
          <w:numId w:val="23"/>
        </w:numPr>
      </w:pPr>
      <w:r w:rsidRPr="004504C5">
        <w:t>Emphysema from asbestos exposure</w:t>
      </w:r>
    </w:p>
    <w:p w:rsidR="00EB716E" w:rsidRPr="004504C5" w:rsidRDefault="00445E7D" w:rsidP="00462E6E">
      <w:pPr>
        <w:pStyle w:val="ListParagraph"/>
        <w:numPr>
          <w:ilvl w:val="0"/>
          <w:numId w:val="23"/>
        </w:numPr>
      </w:pPr>
      <w:r w:rsidRPr="004504C5">
        <w:t>Hearing loss to noise</w:t>
      </w:r>
    </w:p>
    <w:p w:rsidR="00EB716E" w:rsidRPr="004504C5" w:rsidRDefault="00F21CFD" w:rsidP="00462E6E">
      <w:pPr>
        <w:pStyle w:val="ListParagraph"/>
        <w:numPr>
          <w:ilvl w:val="0"/>
          <w:numId w:val="23"/>
        </w:numPr>
      </w:pPr>
      <w:r w:rsidRPr="004504C5">
        <w:t>Repetitive motion injury</w:t>
      </w:r>
    </w:p>
    <w:p w:rsidR="00EB716E" w:rsidRPr="004504C5" w:rsidRDefault="00445E7D" w:rsidP="00462E6E">
      <w:pPr>
        <w:pStyle w:val="ListParagraph"/>
        <w:numPr>
          <w:ilvl w:val="0"/>
          <w:numId w:val="23"/>
        </w:numPr>
        <w:rPr>
          <w:color w:val="FF0000"/>
        </w:rPr>
      </w:pPr>
      <w:r w:rsidRPr="004504C5">
        <w:rPr>
          <w:color w:val="FF0000"/>
        </w:rPr>
        <w:t>Broken equipment</w:t>
      </w:r>
    </w:p>
    <w:p w:rsidR="00EB716E" w:rsidRPr="004504C5" w:rsidRDefault="00F21CFD" w:rsidP="00EB716E">
      <w:pPr>
        <w:ind w:left="720"/>
        <w:rPr>
          <w:color w:val="FF0000"/>
        </w:rPr>
      </w:pPr>
      <w:r w:rsidRPr="004504C5">
        <w:rPr>
          <w:color w:val="FF0000"/>
        </w:rPr>
        <w:t xml:space="preserve">Broken equipment is a short term problem. The other answers are examples of long term problems. </w:t>
      </w:r>
    </w:p>
    <w:p w:rsidR="00681346" w:rsidRPr="004504C5" w:rsidRDefault="002F6CBF" w:rsidP="00462E6E">
      <w:pPr>
        <w:numPr>
          <w:ilvl w:val="0"/>
          <w:numId w:val="17"/>
        </w:numPr>
      </w:pPr>
      <w:r w:rsidRPr="004504C5">
        <w:t>What will help prevent common problems</w:t>
      </w:r>
      <w:r w:rsidR="00681346" w:rsidRPr="004504C5">
        <w:t>?</w:t>
      </w:r>
    </w:p>
    <w:p w:rsidR="00681346" w:rsidRPr="004504C5" w:rsidRDefault="002F6CBF" w:rsidP="00462E6E">
      <w:pPr>
        <w:pStyle w:val="ListParagraph"/>
        <w:numPr>
          <w:ilvl w:val="0"/>
          <w:numId w:val="24"/>
        </w:numPr>
        <w:rPr>
          <w:color w:val="FF0000"/>
        </w:rPr>
      </w:pPr>
      <w:r w:rsidRPr="004504C5">
        <w:rPr>
          <w:color w:val="FF0000"/>
        </w:rPr>
        <w:t>A clean and neat environment</w:t>
      </w:r>
    </w:p>
    <w:p w:rsidR="00681346" w:rsidRPr="004504C5" w:rsidRDefault="002F6CBF" w:rsidP="00462E6E">
      <w:pPr>
        <w:pStyle w:val="ListParagraph"/>
        <w:numPr>
          <w:ilvl w:val="0"/>
          <w:numId w:val="24"/>
        </w:numPr>
      </w:pPr>
      <w:r w:rsidRPr="004504C5">
        <w:t>Inspections</w:t>
      </w:r>
    </w:p>
    <w:p w:rsidR="00681346" w:rsidRPr="004504C5" w:rsidRDefault="00CB3D0A" w:rsidP="00462E6E">
      <w:pPr>
        <w:pStyle w:val="ListParagraph"/>
        <w:numPr>
          <w:ilvl w:val="0"/>
          <w:numId w:val="24"/>
        </w:numPr>
      </w:pPr>
      <w:r w:rsidRPr="004504C5">
        <w:t>A trained workforce</w:t>
      </w:r>
    </w:p>
    <w:p w:rsidR="00681346" w:rsidRPr="004504C5" w:rsidRDefault="002F6CBF" w:rsidP="00462E6E">
      <w:pPr>
        <w:pStyle w:val="ListParagraph"/>
        <w:numPr>
          <w:ilvl w:val="0"/>
          <w:numId w:val="24"/>
        </w:numPr>
      </w:pPr>
      <w:r w:rsidRPr="004504C5">
        <w:t>Nothing</w:t>
      </w:r>
    </w:p>
    <w:p w:rsidR="00681346" w:rsidRPr="004504C5" w:rsidRDefault="002F6CBF" w:rsidP="00681346">
      <w:pPr>
        <w:ind w:left="720"/>
        <w:rPr>
          <w:color w:val="FF0000"/>
        </w:rPr>
      </w:pPr>
      <w:r w:rsidRPr="004504C5">
        <w:rPr>
          <w:color w:val="FF0000"/>
        </w:rPr>
        <w:t xml:space="preserve">Common issues involve falls and injuries. Keeping the environment clean and neat will prevent many common issues. </w:t>
      </w:r>
    </w:p>
    <w:p w:rsidR="00681346" w:rsidRPr="004504C5" w:rsidRDefault="00CB3D0A" w:rsidP="00462E6E">
      <w:pPr>
        <w:numPr>
          <w:ilvl w:val="0"/>
          <w:numId w:val="17"/>
        </w:numPr>
      </w:pPr>
      <w:r w:rsidRPr="004504C5">
        <w:t>A slip and fall area is an example of which of the following</w:t>
      </w:r>
      <w:r w:rsidR="00681346" w:rsidRPr="004504C5">
        <w:t>?</w:t>
      </w:r>
    </w:p>
    <w:p w:rsidR="00681346" w:rsidRPr="004504C5" w:rsidRDefault="00FC1BE9" w:rsidP="00462E6E">
      <w:pPr>
        <w:pStyle w:val="ListParagraph"/>
        <w:numPr>
          <w:ilvl w:val="0"/>
          <w:numId w:val="25"/>
        </w:numPr>
      </w:pPr>
      <w:r w:rsidRPr="004504C5">
        <w:t>Unique issue</w:t>
      </w:r>
    </w:p>
    <w:p w:rsidR="00681346" w:rsidRPr="004504C5" w:rsidRDefault="00FC1BE9" w:rsidP="00462E6E">
      <w:pPr>
        <w:pStyle w:val="ListParagraph"/>
        <w:numPr>
          <w:ilvl w:val="0"/>
          <w:numId w:val="25"/>
        </w:numPr>
      </w:pPr>
      <w:r w:rsidRPr="004504C5">
        <w:t>Hazard</w:t>
      </w:r>
    </w:p>
    <w:p w:rsidR="00681346" w:rsidRPr="004504C5" w:rsidRDefault="00CB3D0A" w:rsidP="00462E6E">
      <w:pPr>
        <w:pStyle w:val="ListParagraph"/>
        <w:numPr>
          <w:ilvl w:val="0"/>
          <w:numId w:val="25"/>
        </w:numPr>
        <w:rPr>
          <w:color w:val="FF0000"/>
        </w:rPr>
      </w:pPr>
      <w:r w:rsidRPr="004504C5">
        <w:rPr>
          <w:color w:val="FF0000"/>
        </w:rPr>
        <w:t>Common issue</w:t>
      </w:r>
    </w:p>
    <w:p w:rsidR="00681346" w:rsidRPr="004504C5" w:rsidRDefault="00FC1BE9" w:rsidP="00462E6E">
      <w:pPr>
        <w:pStyle w:val="ListParagraph"/>
        <w:numPr>
          <w:ilvl w:val="0"/>
          <w:numId w:val="25"/>
        </w:numPr>
      </w:pPr>
      <w:r w:rsidRPr="004504C5">
        <w:t>Technology risk</w:t>
      </w:r>
    </w:p>
    <w:p w:rsidR="00681346" w:rsidRPr="004504C5" w:rsidRDefault="00CB3D0A" w:rsidP="00681346">
      <w:pPr>
        <w:ind w:left="720"/>
        <w:rPr>
          <w:color w:val="FF0000"/>
        </w:rPr>
      </w:pPr>
      <w:r w:rsidRPr="004504C5">
        <w:rPr>
          <w:color w:val="FF0000"/>
        </w:rPr>
        <w:t>Common issues appear in every organization. Slip and fall areas are common iss</w:t>
      </w:r>
      <w:r w:rsidR="00FC1BE9" w:rsidRPr="004504C5">
        <w:rPr>
          <w:color w:val="FF0000"/>
        </w:rPr>
        <w:t>ues.</w:t>
      </w:r>
    </w:p>
    <w:p w:rsidR="006570EA" w:rsidRPr="004504C5" w:rsidRDefault="006570EA">
      <w:pPr>
        <w:spacing w:after="0" w:line="240" w:lineRule="auto"/>
      </w:pPr>
      <w:r w:rsidRPr="004504C5">
        <w:br w:type="page"/>
      </w:r>
    </w:p>
    <w:p w:rsidR="002F69E9" w:rsidRPr="004504C5" w:rsidRDefault="002F69E9" w:rsidP="00462E6E">
      <w:pPr>
        <w:numPr>
          <w:ilvl w:val="0"/>
          <w:numId w:val="17"/>
        </w:numPr>
      </w:pPr>
      <w:r w:rsidRPr="004504C5">
        <w:lastRenderedPageBreak/>
        <w:t xml:space="preserve">What </w:t>
      </w:r>
      <w:r w:rsidR="003A0EF9" w:rsidRPr="004504C5">
        <w:t>developed after the company began to grow</w:t>
      </w:r>
      <w:r w:rsidRPr="004504C5">
        <w:t>?</w:t>
      </w:r>
    </w:p>
    <w:p w:rsidR="002F69E9" w:rsidRPr="004504C5" w:rsidRDefault="003A0EF9" w:rsidP="00462E6E">
      <w:pPr>
        <w:pStyle w:val="ListParagraph"/>
        <w:numPr>
          <w:ilvl w:val="0"/>
          <w:numId w:val="26"/>
        </w:numPr>
        <w:rPr>
          <w:color w:val="FF0000"/>
        </w:rPr>
      </w:pPr>
      <w:r w:rsidRPr="004504C5">
        <w:rPr>
          <w:color w:val="FF0000"/>
        </w:rPr>
        <w:t>Clutter developed</w:t>
      </w:r>
    </w:p>
    <w:p w:rsidR="002F69E9" w:rsidRPr="004504C5" w:rsidRDefault="003A0EF9" w:rsidP="00462E6E">
      <w:pPr>
        <w:pStyle w:val="ListParagraph"/>
        <w:numPr>
          <w:ilvl w:val="0"/>
          <w:numId w:val="26"/>
        </w:numPr>
      </w:pPr>
      <w:r w:rsidRPr="004504C5">
        <w:t>The workspace expanded</w:t>
      </w:r>
    </w:p>
    <w:p w:rsidR="002F69E9" w:rsidRPr="004504C5" w:rsidRDefault="003A0EF9" w:rsidP="00462E6E">
      <w:pPr>
        <w:pStyle w:val="ListParagraph"/>
        <w:numPr>
          <w:ilvl w:val="0"/>
          <w:numId w:val="26"/>
        </w:numPr>
      </w:pPr>
      <w:r w:rsidRPr="004504C5">
        <w:t>The electricity went out</w:t>
      </w:r>
    </w:p>
    <w:p w:rsidR="002F69E9" w:rsidRPr="004504C5" w:rsidRDefault="0041489E" w:rsidP="00462E6E">
      <w:pPr>
        <w:pStyle w:val="ListParagraph"/>
        <w:numPr>
          <w:ilvl w:val="0"/>
          <w:numId w:val="26"/>
        </w:numPr>
      </w:pPr>
      <w:r w:rsidRPr="004504C5">
        <w:t>Nothing</w:t>
      </w:r>
    </w:p>
    <w:p w:rsidR="009D344F" w:rsidRPr="004504C5" w:rsidRDefault="003A0EF9" w:rsidP="002F69E9">
      <w:pPr>
        <w:ind w:left="720"/>
        <w:rPr>
          <w:color w:val="FF0000"/>
        </w:rPr>
      </w:pPr>
      <w:r w:rsidRPr="004504C5">
        <w:rPr>
          <w:color w:val="FF0000"/>
        </w:rPr>
        <w:t>The location became too small for the growing business. Clutter began to develop in the workspace.</w:t>
      </w:r>
    </w:p>
    <w:p w:rsidR="009D344F" w:rsidRPr="004504C5" w:rsidRDefault="003A0EF9" w:rsidP="00462E6E">
      <w:pPr>
        <w:numPr>
          <w:ilvl w:val="0"/>
          <w:numId w:val="17"/>
        </w:numPr>
      </w:pPr>
      <w:r w:rsidRPr="004504C5">
        <w:t>How did the employee become injured</w:t>
      </w:r>
      <w:r w:rsidR="009D344F" w:rsidRPr="004504C5">
        <w:t>?</w:t>
      </w:r>
    </w:p>
    <w:p w:rsidR="009D344F" w:rsidRPr="004504C5" w:rsidRDefault="00E158EB" w:rsidP="00462E6E">
      <w:pPr>
        <w:pStyle w:val="ListParagraph"/>
        <w:numPr>
          <w:ilvl w:val="0"/>
          <w:numId w:val="27"/>
        </w:numPr>
      </w:pPr>
      <w:r w:rsidRPr="004504C5">
        <w:t>Chemical spill</w:t>
      </w:r>
    </w:p>
    <w:p w:rsidR="009D344F" w:rsidRPr="004504C5" w:rsidRDefault="00E158EB" w:rsidP="00462E6E">
      <w:pPr>
        <w:pStyle w:val="ListParagraph"/>
        <w:numPr>
          <w:ilvl w:val="0"/>
          <w:numId w:val="27"/>
        </w:numPr>
      </w:pPr>
      <w:r w:rsidRPr="004504C5">
        <w:t>Electric shock</w:t>
      </w:r>
    </w:p>
    <w:p w:rsidR="009D344F" w:rsidRPr="004504C5" w:rsidRDefault="00E158EB" w:rsidP="00462E6E">
      <w:pPr>
        <w:pStyle w:val="ListParagraph"/>
        <w:numPr>
          <w:ilvl w:val="0"/>
          <w:numId w:val="27"/>
        </w:numPr>
        <w:rPr>
          <w:color w:val="FF0000"/>
        </w:rPr>
      </w:pPr>
      <w:r w:rsidRPr="004504C5">
        <w:rPr>
          <w:color w:val="FF0000"/>
        </w:rPr>
        <w:t>Tripped</w:t>
      </w:r>
    </w:p>
    <w:p w:rsidR="009D344F" w:rsidRPr="004504C5" w:rsidRDefault="00E158EB" w:rsidP="00462E6E">
      <w:pPr>
        <w:pStyle w:val="ListParagraph"/>
        <w:numPr>
          <w:ilvl w:val="0"/>
          <w:numId w:val="27"/>
        </w:numPr>
      </w:pPr>
      <w:r w:rsidRPr="004504C5">
        <w:t>Wet floor</w:t>
      </w:r>
    </w:p>
    <w:p w:rsidR="009D344F" w:rsidRPr="004504C5" w:rsidRDefault="00E158EB" w:rsidP="009D344F">
      <w:pPr>
        <w:ind w:left="720"/>
        <w:rPr>
          <w:color w:val="FF0000"/>
        </w:rPr>
      </w:pPr>
      <w:r w:rsidRPr="004504C5">
        <w:rPr>
          <w:color w:val="FF0000"/>
        </w:rPr>
        <w:t>The employee tripped on debris. This caused him to fall into the shelves and knock them over on him.</w:t>
      </w:r>
    </w:p>
    <w:p w:rsidR="002F69E9" w:rsidRPr="004504C5" w:rsidRDefault="002F69E9" w:rsidP="002F69E9">
      <w:pPr>
        <w:ind w:left="720"/>
        <w:rPr>
          <w:color w:val="FF0000"/>
        </w:rPr>
      </w:pPr>
    </w:p>
    <w:p w:rsidR="00DF51B2" w:rsidRPr="004504C5" w:rsidRDefault="00381A27" w:rsidP="00DF51B2">
      <w:pPr>
        <w:pStyle w:val="Heading1"/>
        <w:rPr>
          <w:lang w:eastAsia="zh-TW"/>
        </w:rPr>
      </w:pPr>
      <w:r w:rsidRPr="004504C5">
        <w:br w:type="page"/>
      </w:r>
      <w:bookmarkStart w:id="29" w:name="_Toc366072605"/>
      <w:r w:rsidRPr="004504C5">
        <w:rPr>
          <w:lang w:eastAsia="zh-TW"/>
        </w:rPr>
        <w:lastRenderedPageBreak/>
        <w:t>Module Four:</w:t>
      </w:r>
      <w:r w:rsidR="00171CDC" w:rsidRPr="004504C5">
        <w:rPr>
          <w:lang w:eastAsia="zh-TW"/>
        </w:rPr>
        <w:t xml:space="preserve"> </w:t>
      </w:r>
      <w:r w:rsidR="00A34379" w:rsidRPr="004504C5">
        <w:rPr>
          <w:lang w:eastAsia="zh-TW"/>
        </w:rPr>
        <w:t>Seeking Out Problems Before They Happen (II)</w:t>
      </w:r>
      <w:bookmarkEnd w:id="29"/>
    </w:p>
    <w:p w:rsidR="00DF51B2" w:rsidRPr="004504C5" w:rsidRDefault="004F02C6" w:rsidP="00DF51B2">
      <w:pPr>
        <w:rPr>
          <w:lang w:eastAsia="zh-TW"/>
        </w:rPr>
      </w:pPr>
      <w:r>
        <w:rPr>
          <w:noProof/>
          <w:lang w:bidi="ar-SA"/>
        </w:rPr>
        <w:drawing>
          <wp:anchor distT="0" distB="0" distL="114300" distR="114300" simplePos="0" relativeHeight="251684864" behindDoc="0" locked="0" layoutInCell="1" allowOverlap="1" wp14:anchorId="2770C79D" wp14:editId="2CA6A249">
            <wp:simplePos x="0" y="0"/>
            <wp:positionH relativeFrom="margin">
              <wp:posOffset>9525</wp:posOffset>
            </wp:positionH>
            <wp:positionV relativeFrom="margin">
              <wp:posOffset>1724025</wp:posOffset>
            </wp:positionV>
            <wp:extent cx="1920240" cy="1830070"/>
            <wp:effectExtent l="0" t="0" r="3810" b="0"/>
            <wp:wrapSquare wrapText="bothSides"/>
            <wp:docPr id="325" name="Picture 325" descr="C:\Users\Darren\AppData\Local\Microsoft\Windows\Temporary Internet Files\Content.IE5\9SUN02KZ\MC9003908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SUN02KZ\MC900390810[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0240" cy="1830070"/>
                    </a:xfrm>
                    <a:prstGeom prst="rect">
                      <a:avLst/>
                    </a:prstGeom>
                    <a:noFill/>
                    <a:ln>
                      <a:noFill/>
                    </a:ln>
                  </pic:spPr>
                </pic:pic>
              </a:graphicData>
            </a:graphic>
          </wp:anchor>
        </w:drawing>
      </w:r>
      <w:r w:rsidR="00E158EB" w:rsidRPr="004504C5">
        <w:rPr>
          <w:lang w:eastAsia="zh-TW"/>
        </w:rPr>
        <w:t>Problems can occur at any time. This is why you must always b</w:t>
      </w:r>
      <w:r w:rsidR="00092A24" w:rsidRPr="004504C5">
        <w:rPr>
          <w:lang w:eastAsia="zh-TW"/>
        </w:rPr>
        <w:t>e prepared to address them. Seeking out problems before they occur requires you to ask questions. You must pay attention to the risks of external events and preparing for the worst case scenario. The consequence scale may identify the potential problems.</w:t>
      </w:r>
    </w:p>
    <w:p w:rsidR="004F1B63" w:rsidRDefault="004F1B63" w:rsidP="00DF51B2">
      <w:pPr>
        <w:rPr>
          <w:lang w:eastAsia="zh-TW"/>
        </w:rPr>
      </w:pPr>
    </w:p>
    <w:p w:rsidR="004F02C6" w:rsidRDefault="004F02C6" w:rsidP="00DF51B2">
      <w:pPr>
        <w:rPr>
          <w:lang w:eastAsia="zh-TW"/>
        </w:rPr>
      </w:pPr>
    </w:p>
    <w:p w:rsidR="004F02C6" w:rsidRDefault="004F02C6" w:rsidP="00DF51B2">
      <w:pPr>
        <w:rPr>
          <w:lang w:eastAsia="zh-TW"/>
        </w:rPr>
      </w:pPr>
    </w:p>
    <w:p w:rsidR="004F02C6" w:rsidRPr="004504C5" w:rsidRDefault="004F02C6" w:rsidP="00DF51B2">
      <w:pPr>
        <w:rPr>
          <w:lang w:eastAsia="zh-TW"/>
        </w:rPr>
      </w:pPr>
    </w:p>
    <w:bookmarkStart w:id="30" w:name="_Toc366072606"/>
    <w:p w:rsidR="00CC07AB" w:rsidRPr="004504C5" w:rsidRDefault="008749DA" w:rsidP="00CC07AB">
      <w:pPr>
        <w:pStyle w:val="Heading2"/>
      </w:pPr>
      <w:r w:rsidRPr="004504C5">
        <w:rPr>
          <w:noProof/>
          <w:lang w:bidi="ar-SA"/>
        </w:rPr>
        <mc:AlternateContent>
          <mc:Choice Requires="wps">
            <w:drawing>
              <wp:anchor distT="91440" distB="91440" distL="114300" distR="114300" simplePos="0" relativeHeight="251660288" behindDoc="0" locked="0" layoutInCell="0" allowOverlap="1" wp14:anchorId="3DDF2BD5" wp14:editId="35A16245">
                <wp:simplePos x="0" y="0"/>
                <wp:positionH relativeFrom="page">
                  <wp:posOffset>-174625</wp:posOffset>
                </wp:positionH>
                <wp:positionV relativeFrom="page">
                  <wp:posOffset>0</wp:posOffset>
                </wp:positionV>
                <wp:extent cx="8100060" cy="1899920"/>
                <wp:effectExtent l="0" t="0" r="0" b="508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899920"/>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do not actively attack risks, they will actively attack you.</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Tom </w:t>
                            </w:r>
                            <w:proofErr w:type="spellStart"/>
                            <w:r>
                              <w:rPr>
                                <w:rFonts w:asciiTheme="majorHAnsi" w:hAnsiTheme="majorHAnsi"/>
                                <w:b/>
                                <w:i/>
                                <w:iCs/>
                                <w:sz w:val="28"/>
                                <w:szCs w:val="28"/>
                              </w:rPr>
                              <w:t>Gib</w:t>
                            </w:r>
                            <w:proofErr w:type="spellEnd"/>
                          </w:p>
                          <w:p w:rsidR="00706C37" w:rsidRPr="003B6C98" w:rsidRDefault="00706C37"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75pt;margin-top:0;width:637.8pt;height:149.6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do not actively attack risks, they will actively attack you.</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Tom Gib</w:t>
                      </w:r>
                    </w:p>
                    <w:p w:rsidR="00706C37" w:rsidRPr="003B6C98" w:rsidRDefault="00706C37"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A34379" w:rsidRPr="004504C5">
        <w:rPr>
          <w:lang w:bidi="ar-SA"/>
        </w:rPr>
        <w:t xml:space="preserve">Ask “What would happen if </w:t>
      </w:r>
      <w:proofErr w:type="gramStart"/>
      <w:r w:rsidR="00A34379" w:rsidRPr="004504C5">
        <w:rPr>
          <w:lang w:bidi="ar-SA"/>
        </w:rPr>
        <w:t>… ?”</w:t>
      </w:r>
      <w:bookmarkEnd w:id="30"/>
      <w:proofErr w:type="gramEnd"/>
    </w:p>
    <w:p w:rsidR="00052CCE" w:rsidRPr="004504C5" w:rsidRDefault="004F02C6" w:rsidP="00CC07AB">
      <w:r>
        <w:rPr>
          <w:noProof/>
          <w:lang w:bidi="ar-SA"/>
        </w:rPr>
        <w:drawing>
          <wp:anchor distT="0" distB="0" distL="114300" distR="114300" simplePos="0" relativeHeight="251685888" behindDoc="0" locked="0" layoutInCell="1" allowOverlap="1">
            <wp:simplePos x="0" y="0"/>
            <wp:positionH relativeFrom="margin">
              <wp:posOffset>9525</wp:posOffset>
            </wp:positionH>
            <wp:positionV relativeFrom="margin">
              <wp:posOffset>4429125</wp:posOffset>
            </wp:positionV>
            <wp:extent cx="981075" cy="1082675"/>
            <wp:effectExtent l="0" t="0" r="9525" b="3175"/>
            <wp:wrapSquare wrapText="bothSides"/>
            <wp:docPr id="326" name="Picture 326" descr="C:\Users\Darren\AppData\Local\Microsoft\Windows\Temporary Internet Files\Content.IE5\3FP1VG3N\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FP1VG3N\MC900383528[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1075" cy="1082675"/>
                    </a:xfrm>
                    <a:prstGeom prst="rect">
                      <a:avLst/>
                    </a:prstGeom>
                    <a:noFill/>
                    <a:ln>
                      <a:noFill/>
                    </a:ln>
                  </pic:spPr>
                </pic:pic>
              </a:graphicData>
            </a:graphic>
          </wp:anchor>
        </w:drawing>
      </w:r>
      <w:r w:rsidR="00092A24" w:rsidRPr="004504C5">
        <w:t>In seekin</w:t>
      </w:r>
      <w:r w:rsidR="00891274" w:rsidRPr="004504C5">
        <w:t xml:space="preserve">g out problems, you need to consider every aspect of risks. The key is to look at a situation and ask, “What would happen if…” For example, you may ask, “What would happen if the electricity went out in the middle of the workday?” Once you ask what would happen, you will be able to determine what type of impact it would have on the organization. Each possible problem can be assigned a different level of impact. Only </w:t>
      </w:r>
      <w:r w:rsidR="00E230DD" w:rsidRPr="004504C5">
        <w:t>assign a possible impact if you have all the information. Assign these as</w:t>
      </w:r>
      <w:r w:rsidR="00F90DA1" w:rsidRPr="004504C5">
        <w:t>:</w:t>
      </w:r>
      <w:r w:rsidR="00E230DD" w:rsidRPr="004504C5">
        <w:t xml:space="preserve"> need more information or needs to be determined.</w:t>
      </w:r>
    </w:p>
    <w:p w:rsidR="00052CCE" w:rsidRPr="004504C5" w:rsidRDefault="00E230DD" w:rsidP="00CC07AB">
      <w:pPr>
        <w:rPr>
          <w:b/>
        </w:rPr>
      </w:pPr>
      <w:r w:rsidRPr="004504C5">
        <w:rPr>
          <w:b/>
        </w:rPr>
        <w:t>Levels of Impact</w:t>
      </w:r>
      <w:r w:rsidR="00052CCE" w:rsidRPr="004504C5">
        <w:rPr>
          <w:b/>
        </w:rPr>
        <w:t>:</w:t>
      </w:r>
    </w:p>
    <w:p w:rsidR="00E230DD" w:rsidRPr="004504C5" w:rsidRDefault="00E230DD" w:rsidP="00462E6E">
      <w:pPr>
        <w:pStyle w:val="ListParagraph"/>
        <w:numPr>
          <w:ilvl w:val="0"/>
          <w:numId w:val="28"/>
        </w:numPr>
      </w:pPr>
      <w:r w:rsidRPr="004F02C6">
        <w:rPr>
          <w:b/>
        </w:rPr>
        <w:t>Low Impact</w:t>
      </w:r>
      <w:r w:rsidRPr="004504C5">
        <w:t xml:space="preserve">: If a problem occurs, it will have little impact on the business and can be easily remedied. </w:t>
      </w:r>
    </w:p>
    <w:p w:rsidR="00E230DD" w:rsidRPr="004504C5" w:rsidRDefault="00E230DD" w:rsidP="00462E6E">
      <w:pPr>
        <w:pStyle w:val="ListParagraph"/>
        <w:numPr>
          <w:ilvl w:val="0"/>
          <w:numId w:val="28"/>
        </w:numPr>
      </w:pPr>
      <w:r w:rsidRPr="004F02C6">
        <w:rPr>
          <w:b/>
        </w:rPr>
        <w:t>Medium Impact</w:t>
      </w:r>
      <w:r w:rsidRPr="004504C5">
        <w:t>: The problem is not critical, but it will have an impact on the organization.</w:t>
      </w:r>
    </w:p>
    <w:p w:rsidR="00052CCE" w:rsidRPr="004504C5" w:rsidRDefault="00E230DD" w:rsidP="00462E6E">
      <w:pPr>
        <w:pStyle w:val="ListParagraph"/>
        <w:numPr>
          <w:ilvl w:val="0"/>
          <w:numId w:val="28"/>
        </w:numPr>
      </w:pPr>
      <w:r w:rsidRPr="004F02C6">
        <w:rPr>
          <w:b/>
        </w:rPr>
        <w:t>High Impact</w:t>
      </w:r>
      <w:r w:rsidRPr="004504C5">
        <w:t xml:space="preserve">: </w:t>
      </w:r>
      <w:r w:rsidR="003F3A0B" w:rsidRPr="004504C5">
        <w:t xml:space="preserve">This is a critical problem will disrupt the business. </w:t>
      </w:r>
    </w:p>
    <w:p w:rsidR="00CC07AB" w:rsidRPr="004504C5" w:rsidRDefault="003F3A0B" w:rsidP="003F3A0B">
      <w:r w:rsidRPr="004504C5">
        <w:t xml:space="preserve">Determining the level of impact will establish which problems need to be addressed first. </w:t>
      </w:r>
    </w:p>
    <w:p w:rsidR="004F1B63" w:rsidRPr="004504C5" w:rsidRDefault="004F1B63" w:rsidP="003F3A0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D743BA"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FD1FDB" w:rsidP="003F3A0B">
            <w:pPr>
              <w:rPr>
                <w:color w:val="000000" w:themeColor="text1"/>
              </w:rPr>
            </w:pPr>
            <w:r w:rsidRPr="004504C5">
              <w:rPr>
                <w:color w:val="000000" w:themeColor="text1"/>
              </w:rPr>
              <w:t xml:space="preserve">Introduce </w:t>
            </w:r>
            <w:r w:rsidR="003F3A0B" w:rsidRPr="004504C5">
              <w:rPr>
                <w:color w:val="000000" w:themeColor="text1"/>
              </w:rPr>
              <w:t>asking what would happen</w:t>
            </w:r>
            <w:r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FD1FDB" w:rsidRPr="004504C5" w:rsidRDefault="003F3A0B" w:rsidP="00CC07AB">
            <w:pPr>
              <w:rPr>
                <w:b/>
                <w:color w:val="000000" w:themeColor="text1"/>
              </w:rPr>
            </w:pPr>
            <w:r w:rsidRPr="004504C5">
              <w:rPr>
                <w:b/>
                <w:color w:val="000000" w:themeColor="text1"/>
              </w:rPr>
              <w:t>Ask “What would happen if…”</w:t>
            </w:r>
          </w:p>
          <w:p w:rsidR="00CC07AB" w:rsidRPr="004504C5" w:rsidRDefault="003F3A0B" w:rsidP="003F3A0B">
            <w:pPr>
              <w:rPr>
                <w:color w:val="000000" w:themeColor="text1"/>
              </w:rPr>
            </w:pPr>
            <w:r w:rsidRPr="004504C5">
              <w:rPr>
                <w:color w:val="000000" w:themeColor="text1"/>
              </w:rPr>
              <w:t xml:space="preserve">Discuss </w:t>
            </w:r>
            <w:r w:rsidR="00F90DA1" w:rsidRPr="004504C5">
              <w:rPr>
                <w:color w:val="000000" w:themeColor="text1"/>
              </w:rPr>
              <w:t>asking what would happen</w:t>
            </w:r>
            <w:r w:rsidR="00FD1FDB"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F90DA1">
            <w:pPr>
              <w:rPr>
                <w:b/>
                <w:bCs/>
                <w:color w:val="000000" w:themeColor="text1"/>
              </w:rPr>
            </w:pPr>
            <w:r>
              <w:rPr>
                <w:b/>
                <w:bCs/>
                <w:color w:val="000000" w:themeColor="text1"/>
              </w:rPr>
              <w:t>06-</w:t>
            </w:r>
            <w:r w:rsidR="00F90DA1" w:rsidRPr="004504C5">
              <w:rPr>
                <w:b/>
                <w:bCs/>
                <w:color w:val="000000" w:themeColor="text1"/>
              </w:rPr>
              <w:t>Levels of Impact</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FD1FDB"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FD1FDB"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FD1FDB"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FD1FDB"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FD1FDB" w:rsidP="00F90DA1">
            <w:pPr>
              <w:rPr>
                <w:color w:val="000000" w:themeColor="text1"/>
              </w:rPr>
            </w:pPr>
            <w:r w:rsidRPr="004504C5">
              <w:rPr>
                <w:color w:val="000000" w:themeColor="text1"/>
              </w:rPr>
              <w:t xml:space="preserve">What should you </w:t>
            </w:r>
            <w:r w:rsidR="00F90DA1" w:rsidRPr="004504C5">
              <w:rPr>
                <w:color w:val="000000" w:themeColor="text1"/>
              </w:rPr>
              <w:t>ask when assessing possible problems</w:t>
            </w:r>
            <w:r w:rsidRPr="004504C5">
              <w:rPr>
                <w:color w:val="000000" w:themeColor="text1"/>
              </w:rPr>
              <w:t>?</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A34379" w:rsidP="00CC07AB">
      <w:pPr>
        <w:pStyle w:val="Heading2"/>
      </w:pPr>
      <w:bookmarkStart w:id="31" w:name="_Toc366072607"/>
      <w:r w:rsidRPr="004504C5">
        <w:t>External Events</w:t>
      </w:r>
      <w:bookmarkEnd w:id="31"/>
    </w:p>
    <w:p w:rsidR="00B56CA6" w:rsidRPr="004504C5" w:rsidRDefault="00763FFA" w:rsidP="00283E07">
      <w:r>
        <w:rPr>
          <w:noProof/>
          <w:lang w:bidi="ar-SA"/>
        </w:rPr>
        <w:drawing>
          <wp:anchor distT="0" distB="0" distL="114300" distR="114300" simplePos="0" relativeHeight="251686912" behindDoc="0" locked="0" layoutInCell="1" allowOverlap="1">
            <wp:simplePos x="0" y="0"/>
            <wp:positionH relativeFrom="margin">
              <wp:posOffset>0</wp:posOffset>
            </wp:positionH>
            <wp:positionV relativeFrom="margin">
              <wp:posOffset>3829050</wp:posOffset>
            </wp:positionV>
            <wp:extent cx="981075" cy="990600"/>
            <wp:effectExtent l="0" t="0" r="9525" b="0"/>
            <wp:wrapSquare wrapText="bothSides"/>
            <wp:docPr id="327" name="Picture 327" descr="C:\Users\Darren\AppData\Local\Microsoft\Windows\Temporary Internet Files\Content.IE5\9TQXFRQ6\MC9004459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9TQXFRQ6\MC900445930[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1075" cy="990600"/>
                    </a:xfrm>
                    <a:prstGeom prst="rect">
                      <a:avLst/>
                    </a:prstGeom>
                    <a:noFill/>
                    <a:ln>
                      <a:noFill/>
                    </a:ln>
                  </pic:spPr>
                </pic:pic>
              </a:graphicData>
            </a:graphic>
          </wp:anchor>
        </w:drawing>
      </w:r>
      <w:r w:rsidR="00F17282" w:rsidRPr="004504C5">
        <w:t>No matter how</w:t>
      </w:r>
      <w:r w:rsidR="00283E07" w:rsidRPr="004504C5">
        <w:t xml:space="preserve"> prepared </w:t>
      </w:r>
      <w:r w:rsidR="00553D00" w:rsidRPr="004504C5">
        <w:t>you</w:t>
      </w:r>
      <w:r w:rsidR="00283E07" w:rsidRPr="004504C5">
        <w:t xml:space="preserve"> are</w:t>
      </w:r>
      <w:proofErr w:type="gramStart"/>
      <w:r w:rsidR="00283E07" w:rsidRPr="004504C5">
        <w:t>,</w:t>
      </w:r>
      <w:proofErr w:type="gramEnd"/>
      <w:r w:rsidR="00283E07" w:rsidRPr="004504C5">
        <w:t xml:space="preserve"> problems are not always easy to predict. This is especially true of external events. </w:t>
      </w:r>
      <w:r w:rsidR="00B56CA6" w:rsidRPr="004504C5">
        <w:t xml:space="preserve">You have more control over internal events, but external events are more unpredictable. With external events, you need to be prepared for every possible problem. </w:t>
      </w:r>
      <w:r w:rsidR="00430AA2" w:rsidRPr="004504C5">
        <w:t xml:space="preserve">These events are, basically, anything around the office that is not internal.  </w:t>
      </w:r>
    </w:p>
    <w:p w:rsidR="00B56CA6" w:rsidRPr="004504C5" w:rsidRDefault="007566B8" w:rsidP="00283E07">
      <w:pPr>
        <w:rPr>
          <w:b/>
        </w:rPr>
      </w:pPr>
      <w:r w:rsidRPr="004504C5">
        <w:rPr>
          <w:b/>
        </w:rPr>
        <w:t>Types</w:t>
      </w:r>
      <w:r w:rsidR="00B56CA6" w:rsidRPr="004504C5">
        <w:rPr>
          <w:b/>
        </w:rPr>
        <w:t xml:space="preserve"> of External Events:</w:t>
      </w:r>
    </w:p>
    <w:p w:rsidR="00E86036" w:rsidRPr="004504C5" w:rsidRDefault="00E86036" w:rsidP="00462E6E">
      <w:pPr>
        <w:pStyle w:val="ListParagraph"/>
        <w:numPr>
          <w:ilvl w:val="0"/>
          <w:numId w:val="126"/>
        </w:numPr>
      </w:pPr>
      <w:r w:rsidRPr="004F02C6">
        <w:rPr>
          <w:b/>
        </w:rPr>
        <w:t>Suppliers</w:t>
      </w:r>
      <w:r w:rsidR="00430AA2" w:rsidRPr="004504C5">
        <w:t>: Suppliers bring external events with their own risks</w:t>
      </w:r>
    </w:p>
    <w:p w:rsidR="00E86036" w:rsidRPr="004504C5" w:rsidRDefault="00E86036" w:rsidP="00462E6E">
      <w:pPr>
        <w:pStyle w:val="ListParagraph"/>
        <w:numPr>
          <w:ilvl w:val="0"/>
          <w:numId w:val="126"/>
        </w:numPr>
      </w:pPr>
      <w:r w:rsidRPr="004F02C6">
        <w:rPr>
          <w:b/>
        </w:rPr>
        <w:t>Customers</w:t>
      </w:r>
      <w:r w:rsidR="00430AA2" w:rsidRPr="004504C5">
        <w:t>: Customers bring external events with their own risks</w:t>
      </w:r>
    </w:p>
    <w:p w:rsidR="00E86036" w:rsidRPr="004504C5" w:rsidRDefault="00E86036" w:rsidP="00462E6E">
      <w:pPr>
        <w:pStyle w:val="ListParagraph"/>
        <w:numPr>
          <w:ilvl w:val="0"/>
          <w:numId w:val="126"/>
        </w:numPr>
      </w:pPr>
      <w:r w:rsidRPr="004F02C6">
        <w:rPr>
          <w:b/>
        </w:rPr>
        <w:t>Visitors</w:t>
      </w:r>
      <w:r w:rsidR="00430AA2" w:rsidRPr="004504C5">
        <w:t>: Visitors bring external events with their own risks</w:t>
      </w:r>
    </w:p>
    <w:p w:rsidR="00430AA2" w:rsidRPr="004504C5" w:rsidRDefault="00430AA2" w:rsidP="00462E6E">
      <w:pPr>
        <w:pStyle w:val="ListParagraph"/>
        <w:numPr>
          <w:ilvl w:val="0"/>
          <w:numId w:val="126"/>
        </w:numPr>
      </w:pPr>
      <w:r w:rsidRPr="004F02C6">
        <w:rPr>
          <w:b/>
        </w:rPr>
        <w:t>Traffic</w:t>
      </w:r>
      <w:r w:rsidRPr="004504C5">
        <w:t>: Traffic affects schedules and the ability to make deadlines</w:t>
      </w:r>
    </w:p>
    <w:p w:rsidR="00430AA2" w:rsidRPr="004504C5" w:rsidRDefault="007566B8" w:rsidP="00462E6E">
      <w:pPr>
        <w:pStyle w:val="ListParagraph"/>
        <w:numPr>
          <w:ilvl w:val="0"/>
          <w:numId w:val="126"/>
        </w:numPr>
      </w:pPr>
      <w:r w:rsidRPr="004F02C6">
        <w:rPr>
          <w:b/>
        </w:rPr>
        <w:t>Parking</w:t>
      </w:r>
      <w:r w:rsidRPr="004504C5">
        <w:t>: Drivers and car maintenance affect parking</w:t>
      </w:r>
    </w:p>
    <w:p w:rsidR="00CC07AB" w:rsidRPr="004504C5" w:rsidRDefault="00430AA2" w:rsidP="00462E6E">
      <w:pPr>
        <w:pStyle w:val="ListParagraph"/>
        <w:numPr>
          <w:ilvl w:val="0"/>
          <w:numId w:val="126"/>
        </w:numPr>
      </w:pPr>
      <w:r w:rsidRPr="004F02C6">
        <w:rPr>
          <w:b/>
        </w:rPr>
        <w:t>Environment</w:t>
      </w:r>
      <w:r w:rsidRPr="004504C5">
        <w:t>: Weather and other environmental factors are external events</w:t>
      </w:r>
    </w:p>
    <w:p w:rsidR="004F1B63" w:rsidRPr="004504C5" w:rsidRDefault="004F1B63" w:rsidP="004F1B6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2C4F06"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2135FC" w:rsidP="007566B8">
            <w:pPr>
              <w:rPr>
                <w:color w:val="000000" w:themeColor="text1"/>
              </w:rPr>
            </w:pPr>
            <w:r w:rsidRPr="004504C5">
              <w:rPr>
                <w:color w:val="000000" w:themeColor="text1"/>
              </w:rPr>
              <w:t xml:space="preserve">Introduce </w:t>
            </w:r>
            <w:r w:rsidR="007566B8" w:rsidRPr="004504C5">
              <w:rPr>
                <w:color w:val="000000" w:themeColor="text1"/>
              </w:rPr>
              <w:t>external events.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386D6B" w:rsidRPr="004504C5" w:rsidRDefault="007566B8" w:rsidP="00CC07AB">
            <w:pPr>
              <w:rPr>
                <w:b/>
                <w:color w:val="000000" w:themeColor="text1"/>
              </w:rPr>
            </w:pPr>
            <w:r w:rsidRPr="004504C5">
              <w:rPr>
                <w:b/>
                <w:color w:val="000000" w:themeColor="text1"/>
              </w:rPr>
              <w:t>External Events</w:t>
            </w:r>
          </w:p>
          <w:p w:rsidR="00CC07AB" w:rsidRPr="004504C5" w:rsidRDefault="00386D6B" w:rsidP="007566B8">
            <w:pPr>
              <w:rPr>
                <w:color w:val="000000" w:themeColor="text1"/>
              </w:rPr>
            </w:pPr>
            <w:r w:rsidRPr="004504C5">
              <w:rPr>
                <w:color w:val="000000" w:themeColor="text1"/>
              </w:rPr>
              <w:t xml:space="preserve">Discuss </w:t>
            </w:r>
            <w:r w:rsidR="007566B8" w:rsidRPr="004504C5">
              <w:rPr>
                <w:color w:val="000000" w:themeColor="text1"/>
              </w:rPr>
              <w:t xml:space="preserve">specific external events and list them on the flipchart. Discuss the </w:t>
            </w:r>
            <w:r w:rsidR="007566B8" w:rsidRPr="004504C5">
              <w:rPr>
                <w:color w:val="000000" w:themeColor="text1"/>
              </w:rPr>
              <w:lastRenderedPageBreak/>
              <w:t xml:space="preserve">risk that these events pose.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386D6B" w:rsidP="00CC07AB">
            <w:pPr>
              <w:rPr>
                <w:bCs/>
                <w:color w:val="000000" w:themeColor="text1"/>
              </w:rPr>
            </w:pPr>
            <w:r w:rsidRPr="004504C5">
              <w:rPr>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386D6B"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386D6B" w:rsidP="007566B8">
            <w:pPr>
              <w:rPr>
                <w:color w:val="000000" w:themeColor="text1"/>
              </w:rPr>
            </w:pPr>
            <w:r w:rsidRPr="004504C5">
              <w:rPr>
                <w:color w:val="000000" w:themeColor="text1"/>
              </w:rPr>
              <w:t xml:space="preserve">Discuss </w:t>
            </w:r>
            <w:r w:rsidR="007566B8" w:rsidRPr="004504C5">
              <w:rPr>
                <w:color w:val="000000" w:themeColor="text1"/>
              </w:rPr>
              <w:t>different external events.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386D6B"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386D6B"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386D6B" w:rsidP="007566B8">
            <w:pPr>
              <w:rPr>
                <w:color w:val="000000" w:themeColor="text1"/>
              </w:rPr>
            </w:pPr>
            <w:r w:rsidRPr="004504C5">
              <w:rPr>
                <w:color w:val="000000" w:themeColor="text1"/>
              </w:rPr>
              <w:t xml:space="preserve">What </w:t>
            </w:r>
            <w:r w:rsidR="007566B8" w:rsidRPr="004504C5">
              <w:rPr>
                <w:color w:val="000000" w:themeColor="text1"/>
              </w:rPr>
              <w:t>is an external event</w:t>
            </w:r>
            <w:r w:rsidRPr="004504C5">
              <w:rPr>
                <w:color w:val="000000" w:themeColor="text1"/>
              </w:rPr>
              <w:t>?</w:t>
            </w:r>
          </w:p>
        </w:tc>
      </w:tr>
    </w:tbl>
    <w:p w:rsidR="004F1B63" w:rsidRPr="004504C5" w:rsidRDefault="004F1B63" w:rsidP="004F1B63"/>
    <w:p w:rsidR="00CC07AB" w:rsidRPr="004504C5" w:rsidRDefault="00A34379" w:rsidP="00CC07AB">
      <w:pPr>
        <w:pStyle w:val="Heading2"/>
      </w:pPr>
      <w:bookmarkStart w:id="32" w:name="_Toc366072608"/>
      <w:r w:rsidRPr="004504C5">
        <w:t>Worst Case Scenario</w:t>
      </w:r>
      <w:r w:rsidR="008E4037" w:rsidRPr="004504C5">
        <w:t>s</w:t>
      </w:r>
      <w:bookmarkEnd w:id="32"/>
    </w:p>
    <w:p w:rsidR="00CC07AB" w:rsidRPr="004504C5" w:rsidRDefault="00763FFA" w:rsidP="00CC07AB">
      <w:r>
        <w:rPr>
          <w:noProof/>
          <w:lang w:bidi="ar-SA"/>
        </w:rPr>
        <w:drawing>
          <wp:anchor distT="0" distB="0" distL="114300" distR="114300" simplePos="0" relativeHeight="251687936" behindDoc="0" locked="0" layoutInCell="1" allowOverlap="1">
            <wp:simplePos x="0" y="0"/>
            <wp:positionH relativeFrom="margin">
              <wp:posOffset>19050</wp:posOffset>
            </wp:positionH>
            <wp:positionV relativeFrom="margin">
              <wp:posOffset>2971800</wp:posOffset>
            </wp:positionV>
            <wp:extent cx="1085850" cy="1324610"/>
            <wp:effectExtent l="0" t="0" r="0" b="8890"/>
            <wp:wrapSquare wrapText="bothSides"/>
            <wp:docPr id="328" name="Picture 328" descr="C:\Users\Darren\AppData\Local\Microsoft\Windows\Temporary Internet Files\Content.IE5\9SUN02KZ\MC9102158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9SUN02KZ\MC910215883[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5273"/>
                    <a:stretch/>
                  </pic:blipFill>
                  <pic:spPr bwMode="auto">
                    <a:xfrm>
                      <a:off x="0" y="0"/>
                      <a:ext cx="1085850" cy="1324610"/>
                    </a:xfrm>
                    <a:prstGeom prst="rect">
                      <a:avLst/>
                    </a:prstGeom>
                    <a:noFill/>
                    <a:ln>
                      <a:noFill/>
                    </a:ln>
                    <a:extLst>
                      <a:ext uri="{53640926-AAD7-44D8-BBD7-CCE9431645EC}">
                        <a14:shadowObscured xmlns:a14="http://schemas.microsoft.com/office/drawing/2010/main"/>
                      </a:ext>
                    </a:extLst>
                  </pic:spPr>
                </pic:pic>
              </a:graphicData>
            </a:graphic>
          </wp:anchor>
        </w:drawing>
      </w:r>
      <w:r w:rsidR="00C05912" w:rsidRPr="004504C5">
        <w:t xml:space="preserve">Part of risk management is preparing for the worst case scenario in every situation. </w:t>
      </w:r>
      <w:r w:rsidR="00CE0307" w:rsidRPr="004504C5">
        <w:t xml:space="preserve">Discovering the worst case scenario goes beyond asking “what if.” You need to ask, “What is the worst that could happen?” For example, you should ask, “What is the worst that could happen if </w:t>
      </w:r>
      <w:r w:rsidR="00C80066" w:rsidRPr="004504C5">
        <w:t>the computers were hacked?” The worst case scenario is essentially what happens if everything were to go wrong. The worst case scena</w:t>
      </w:r>
      <w:r w:rsidR="00C63F15" w:rsidRPr="004504C5">
        <w:t xml:space="preserve">rio will vary according to the unique risks of each organization. A company that manufactures fertilizer, for example, will have a different worst case scenario than a call center. Once the worst case scenarios are defined, you will be able to anticipate them and develop the appropriate back up plans. </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C80A54"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C63F15" w:rsidP="00CC07AB">
            <w:pPr>
              <w:rPr>
                <w:color w:val="000000" w:themeColor="text1"/>
              </w:rPr>
            </w:pPr>
            <w:r w:rsidRPr="004504C5">
              <w:rPr>
                <w:color w:val="000000" w:themeColor="text1"/>
              </w:rPr>
              <w:t>Introduce the worst case scenarios.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656D8A" w:rsidRPr="004504C5" w:rsidRDefault="00C05912" w:rsidP="00CC07AB">
            <w:pPr>
              <w:rPr>
                <w:b/>
                <w:color w:val="000000" w:themeColor="text1"/>
              </w:rPr>
            </w:pPr>
            <w:r w:rsidRPr="004504C5">
              <w:rPr>
                <w:b/>
                <w:color w:val="000000" w:themeColor="text1"/>
              </w:rPr>
              <w:t>Worst Case Scenario</w:t>
            </w:r>
          </w:p>
          <w:p w:rsidR="00CC07AB" w:rsidRPr="004504C5" w:rsidRDefault="00656D8A" w:rsidP="00C63F15">
            <w:pPr>
              <w:rPr>
                <w:color w:val="000000" w:themeColor="text1"/>
              </w:rPr>
            </w:pPr>
            <w:r w:rsidRPr="004504C5">
              <w:rPr>
                <w:color w:val="000000" w:themeColor="text1"/>
              </w:rPr>
              <w:t xml:space="preserve">Discuss </w:t>
            </w:r>
            <w:r w:rsidR="00C63F15" w:rsidRPr="004504C5">
              <w:rPr>
                <w:color w:val="000000" w:themeColor="text1"/>
              </w:rPr>
              <w:t>worst case scenarios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656D8A"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656D8A"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656D8A" w:rsidP="00C63F15">
            <w:pPr>
              <w:rPr>
                <w:color w:val="000000" w:themeColor="text1"/>
              </w:rPr>
            </w:pPr>
            <w:r w:rsidRPr="004504C5">
              <w:rPr>
                <w:color w:val="000000" w:themeColor="text1"/>
              </w:rPr>
              <w:t xml:space="preserve">As a group, discuss </w:t>
            </w:r>
            <w:r w:rsidR="00C63F15" w:rsidRPr="004504C5">
              <w:rPr>
                <w:color w:val="000000" w:themeColor="text1"/>
              </w:rPr>
              <w:t xml:space="preserve">different worst case scenarios that most businesses face. </w:t>
            </w:r>
            <w:r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656D8A"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656D8A"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lastRenderedPageBreak/>
              <w:t>Review Questions</w:t>
            </w:r>
          </w:p>
        </w:tc>
        <w:tc>
          <w:tcPr>
            <w:tcW w:w="7128" w:type="dxa"/>
            <w:vAlign w:val="center"/>
          </w:tcPr>
          <w:p w:rsidR="00CC07AB" w:rsidRPr="004504C5" w:rsidRDefault="00C63F15" w:rsidP="00C63F15">
            <w:pPr>
              <w:rPr>
                <w:color w:val="000000" w:themeColor="text1"/>
              </w:rPr>
            </w:pPr>
            <w:r w:rsidRPr="004504C5">
              <w:rPr>
                <w:color w:val="000000" w:themeColor="text1"/>
              </w:rPr>
              <w:t>What do you ask to determine the worst case scenario</w:t>
            </w:r>
            <w:r w:rsidR="00656D8A" w:rsidRPr="004504C5">
              <w:rPr>
                <w:color w:val="000000" w:themeColor="text1"/>
              </w:rPr>
              <w:t>?</w:t>
            </w:r>
          </w:p>
        </w:tc>
      </w:tr>
    </w:tbl>
    <w:p w:rsidR="00CC07AB" w:rsidRPr="004504C5" w:rsidRDefault="00CC07AB" w:rsidP="00CC07AB"/>
    <w:p w:rsidR="004F5F5D" w:rsidRPr="004504C5" w:rsidRDefault="00662B48" w:rsidP="00CC07AB">
      <w:pPr>
        <w:pStyle w:val="Heading2"/>
      </w:pPr>
      <w:bookmarkStart w:id="33" w:name="_Toc366072609"/>
      <w:r w:rsidRPr="004504C5">
        <w:t>Consequence Scale</w:t>
      </w:r>
      <w:bookmarkEnd w:id="33"/>
    </w:p>
    <w:p w:rsidR="007124E3" w:rsidRDefault="00175083" w:rsidP="004F5F5D">
      <w:r>
        <w:rPr>
          <w:noProof/>
          <w:lang w:bidi="ar-SA"/>
        </w:rPr>
        <w:drawing>
          <wp:anchor distT="0" distB="0" distL="114300" distR="114300" simplePos="0" relativeHeight="251689984" behindDoc="0" locked="0" layoutInCell="1" allowOverlap="1">
            <wp:simplePos x="0" y="0"/>
            <wp:positionH relativeFrom="margin">
              <wp:posOffset>28575</wp:posOffset>
            </wp:positionH>
            <wp:positionV relativeFrom="margin">
              <wp:posOffset>996315</wp:posOffset>
            </wp:positionV>
            <wp:extent cx="914400" cy="1283970"/>
            <wp:effectExtent l="0" t="0" r="0" b="0"/>
            <wp:wrapSquare wrapText="bothSides"/>
            <wp:docPr id="330" name="Picture 330" descr="C:\Users\Darren\AppData\Local\Microsoft\Windows\Temporary Internet Files\Content.IE5\BUF3ILLB\MC9003890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BUF3ILLB\MC900389018[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4400" cy="1283970"/>
                    </a:xfrm>
                    <a:prstGeom prst="rect">
                      <a:avLst/>
                    </a:prstGeom>
                    <a:noFill/>
                    <a:ln>
                      <a:noFill/>
                    </a:ln>
                  </pic:spPr>
                </pic:pic>
              </a:graphicData>
            </a:graphic>
          </wp:anchor>
        </w:drawing>
      </w:r>
      <w:r w:rsidR="00AC497C" w:rsidRPr="004504C5">
        <w:t>Once you identify the risks and potential problems that the organization faces, you need to understand the severity of the consequen</w:t>
      </w:r>
      <w:r w:rsidR="008D39D7" w:rsidRPr="004504C5">
        <w:t>ces. The consequence scale can be used for every potential problem that you i</w:t>
      </w:r>
      <w:r w:rsidR="00F67299" w:rsidRPr="004504C5">
        <w:t>dentify. Using the consequence scale allows you assess severity and determine what the outcome of each risk will be.</w:t>
      </w:r>
    </w:p>
    <w:p w:rsidR="00175083" w:rsidRDefault="00175083" w:rsidP="004F5F5D"/>
    <w:p w:rsidR="00175083" w:rsidRPr="004504C5" w:rsidRDefault="00175083" w:rsidP="004F5F5D"/>
    <w:p w:rsidR="005F355A" w:rsidRPr="004504C5" w:rsidRDefault="005F355A" w:rsidP="004F5F5D">
      <w:pPr>
        <w:rPr>
          <w:b/>
        </w:rPr>
      </w:pPr>
      <w:r w:rsidRPr="004504C5">
        <w:rPr>
          <w:b/>
        </w:rPr>
        <w:t>Consequence Scale</w:t>
      </w:r>
    </w:p>
    <w:p w:rsidR="005F355A" w:rsidRPr="004504C5" w:rsidRDefault="005F355A" w:rsidP="00462E6E">
      <w:pPr>
        <w:pStyle w:val="ListParagraph"/>
        <w:numPr>
          <w:ilvl w:val="0"/>
          <w:numId w:val="127"/>
        </w:numPr>
      </w:pPr>
      <w:r w:rsidRPr="00763FFA">
        <w:rPr>
          <w:b/>
        </w:rPr>
        <w:t>Insignificant</w:t>
      </w:r>
      <w:r w:rsidRPr="004504C5">
        <w:t>: Little impact on the organization</w:t>
      </w:r>
      <w:r w:rsidR="00D82098" w:rsidRPr="004504C5">
        <w:t>; no injuries</w:t>
      </w:r>
    </w:p>
    <w:p w:rsidR="005F355A" w:rsidRPr="004504C5" w:rsidRDefault="005F355A" w:rsidP="00462E6E">
      <w:pPr>
        <w:pStyle w:val="ListParagraph"/>
        <w:numPr>
          <w:ilvl w:val="0"/>
          <w:numId w:val="127"/>
        </w:numPr>
      </w:pPr>
      <w:r w:rsidRPr="00763FFA">
        <w:rPr>
          <w:b/>
        </w:rPr>
        <w:t>Minor</w:t>
      </w:r>
      <w:r w:rsidRPr="004504C5">
        <w:t xml:space="preserve">: A small impact; first aid is </w:t>
      </w:r>
      <w:r w:rsidR="00D82098" w:rsidRPr="004504C5">
        <w:t>necessary</w:t>
      </w:r>
    </w:p>
    <w:p w:rsidR="005F355A" w:rsidRPr="004504C5" w:rsidRDefault="005F355A" w:rsidP="00462E6E">
      <w:pPr>
        <w:pStyle w:val="ListParagraph"/>
        <w:numPr>
          <w:ilvl w:val="0"/>
          <w:numId w:val="127"/>
        </w:numPr>
      </w:pPr>
      <w:r w:rsidRPr="00763FFA">
        <w:rPr>
          <w:b/>
        </w:rPr>
        <w:t>Moderate</w:t>
      </w:r>
      <w:r w:rsidRPr="004504C5">
        <w:t>: A definite impact; involves hospitalization</w:t>
      </w:r>
    </w:p>
    <w:p w:rsidR="005F355A" w:rsidRPr="004504C5" w:rsidRDefault="005F355A" w:rsidP="00462E6E">
      <w:pPr>
        <w:pStyle w:val="ListParagraph"/>
        <w:numPr>
          <w:ilvl w:val="0"/>
          <w:numId w:val="127"/>
        </w:numPr>
      </w:pPr>
      <w:r w:rsidRPr="00763FFA">
        <w:rPr>
          <w:b/>
        </w:rPr>
        <w:t>Major</w:t>
      </w:r>
      <w:r w:rsidRPr="004504C5">
        <w:t xml:space="preserve">: A large impact; </w:t>
      </w:r>
      <w:r w:rsidR="00D82098" w:rsidRPr="004504C5">
        <w:t>may involve 1 to 3 deaths</w:t>
      </w:r>
    </w:p>
    <w:p w:rsidR="005F355A" w:rsidRPr="004504C5" w:rsidRDefault="005F355A" w:rsidP="00462E6E">
      <w:pPr>
        <w:pStyle w:val="ListParagraph"/>
        <w:numPr>
          <w:ilvl w:val="0"/>
          <w:numId w:val="127"/>
        </w:numPr>
      </w:pPr>
      <w:r w:rsidRPr="00763FFA">
        <w:rPr>
          <w:b/>
        </w:rPr>
        <w:t>Catastrophic</w:t>
      </w:r>
      <w:r w:rsidR="00D82098" w:rsidRPr="004504C5">
        <w:t>: A crisis; multiple deaths reported</w:t>
      </w:r>
    </w:p>
    <w:p w:rsidR="00CC07AB" w:rsidRPr="004504C5" w:rsidRDefault="00CC07AB" w:rsidP="004F5F5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4F5F5D"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BD0E93" w:rsidP="00D82098">
            <w:pPr>
              <w:rPr>
                <w:color w:val="000000" w:themeColor="text1"/>
              </w:rPr>
            </w:pPr>
            <w:r w:rsidRPr="004504C5">
              <w:rPr>
                <w:color w:val="000000" w:themeColor="text1"/>
              </w:rPr>
              <w:t xml:space="preserve">Introduce the </w:t>
            </w:r>
            <w:r w:rsidR="00D82098" w:rsidRPr="004504C5">
              <w:rPr>
                <w:color w:val="000000" w:themeColor="text1"/>
              </w:rPr>
              <w:t>consequence scale</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BD0E93" w:rsidRPr="004504C5" w:rsidRDefault="00D82098" w:rsidP="00CC07AB">
            <w:pPr>
              <w:rPr>
                <w:b/>
                <w:color w:val="000000" w:themeColor="text1"/>
              </w:rPr>
            </w:pPr>
            <w:r w:rsidRPr="004504C5">
              <w:rPr>
                <w:b/>
                <w:color w:val="000000" w:themeColor="text1"/>
              </w:rPr>
              <w:t>Consequence Scale</w:t>
            </w:r>
          </w:p>
          <w:p w:rsidR="00CC07AB" w:rsidRPr="004504C5" w:rsidRDefault="00D82098" w:rsidP="00CC07AB">
            <w:pPr>
              <w:rPr>
                <w:color w:val="000000" w:themeColor="text1"/>
              </w:rPr>
            </w:pPr>
            <w:r w:rsidRPr="004504C5">
              <w:rPr>
                <w:color w:val="000000" w:themeColor="text1"/>
              </w:rPr>
              <w:t xml:space="preserve">Practice using the consequence scale.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D82098">
            <w:pPr>
              <w:rPr>
                <w:b/>
                <w:color w:val="000000" w:themeColor="text1"/>
              </w:rPr>
            </w:pPr>
            <w:r>
              <w:rPr>
                <w:b/>
                <w:color w:val="000000" w:themeColor="text1"/>
              </w:rPr>
              <w:t>07-</w:t>
            </w:r>
            <w:r w:rsidR="00D82098" w:rsidRPr="004504C5">
              <w:rPr>
                <w:b/>
                <w:color w:val="000000" w:themeColor="text1"/>
              </w:rPr>
              <w:t>Consequence Scale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BD0E93"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BD0E93"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BD0E93"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BD0E93"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BD0E93" w:rsidP="00D82098">
            <w:pPr>
              <w:rPr>
                <w:color w:val="000000" w:themeColor="text1"/>
              </w:rPr>
            </w:pPr>
            <w:r w:rsidRPr="004504C5">
              <w:rPr>
                <w:color w:val="000000" w:themeColor="text1"/>
              </w:rPr>
              <w:t xml:space="preserve">What </w:t>
            </w:r>
            <w:r w:rsidR="00D82098" w:rsidRPr="004504C5">
              <w:rPr>
                <w:color w:val="000000" w:themeColor="text1"/>
              </w:rPr>
              <w:t>is consequence scale</w:t>
            </w:r>
            <w:r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34" w:name="_Toc366072610"/>
      <w:r w:rsidRPr="004504C5">
        <w:lastRenderedPageBreak/>
        <w:t>Case Study</w:t>
      </w:r>
      <w:bookmarkEnd w:id="34"/>
    </w:p>
    <w:p w:rsidR="00CC07AB" w:rsidRPr="004504C5" w:rsidRDefault="00175083" w:rsidP="00CC07AB">
      <w:r>
        <w:rPr>
          <w:noProof/>
          <w:lang w:bidi="ar-SA"/>
        </w:rPr>
        <w:drawing>
          <wp:anchor distT="0" distB="0" distL="114300" distR="114300" simplePos="0" relativeHeight="251691008" behindDoc="0" locked="0" layoutInCell="1" allowOverlap="1">
            <wp:simplePos x="0" y="0"/>
            <wp:positionH relativeFrom="margin">
              <wp:posOffset>28575</wp:posOffset>
            </wp:positionH>
            <wp:positionV relativeFrom="margin">
              <wp:posOffset>342265</wp:posOffset>
            </wp:positionV>
            <wp:extent cx="1005840" cy="1010730"/>
            <wp:effectExtent l="0" t="0" r="3810" b="0"/>
            <wp:wrapSquare wrapText="bothSides"/>
            <wp:docPr id="331" name="Picture 331" descr="C:\Users\Darren\AppData\Local\Microsoft\Windows\Temporary Internet Files\Content.IE5\W6733BSS\MC9001573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W6733BSS\MC900157359[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5840" cy="101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515" w:rsidRPr="004504C5">
        <w:t xml:space="preserve">Jane </w:t>
      </w:r>
      <w:r w:rsidR="006C093D" w:rsidRPr="004504C5">
        <w:t>carefully planned her risk assessment for eve</w:t>
      </w:r>
      <w:r w:rsidR="00F20F13" w:rsidRPr="004504C5">
        <w:t xml:space="preserve">ry </w:t>
      </w:r>
      <w:r w:rsidR="00D91799" w:rsidRPr="004504C5">
        <w:t xml:space="preserve">internal </w:t>
      </w:r>
      <w:r w:rsidR="00F20F13" w:rsidRPr="004504C5">
        <w:t>aspect of the business. She was certain that nothing would catch her off gua</w:t>
      </w:r>
      <w:r w:rsidR="00D91799" w:rsidRPr="004504C5">
        <w:t>rd. One day, a supplier delivered an order and stacked it in the hallway. The boxes were not stacked securely, and they fell over. Part of the order included cleaning supplies that broke and spilled in the fall. As the cleaning supplies mixed, they created a chemical reaction that produced noxious fumes. Several employees and customers became sick from the smell, and people soon fled the building. Jane had no plan in place for the problem, and she spent the next few days handling the damage from the accident.</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5A6515"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5A6515" w:rsidP="00855B44">
            <w:pPr>
              <w:rPr>
                <w:color w:val="000000" w:themeColor="text1"/>
              </w:rPr>
            </w:pPr>
            <w:r w:rsidRPr="004504C5">
              <w:rPr>
                <w:color w:val="000000" w:themeColor="text1"/>
              </w:rPr>
              <w:t xml:space="preserve">Introduce the </w:t>
            </w:r>
            <w:r w:rsidR="00855B44" w:rsidRPr="004504C5">
              <w:rPr>
                <w:color w:val="000000" w:themeColor="text1"/>
              </w:rPr>
              <w:t>Seeking Out Problems before They Happen</w:t>
            </w:r>
            <w:r w:rsidRPr="004504C5">
              <w:rPr>
                <w:color w:val="000000" w:themeColor="text1"/>
              </w:rPr>
              <w:t xml:space="preserve"> case study.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5A6515" w:rsidRPr="004504C5" w:rsidRDefault="005A6515" w:rsidP="00CC07AB">
            <w:pPr>
              <w:rPr>
                <w:b/>
                <w:color w:val="000000" w:themeColor="text1"/>
              </w:rPr>
            </w:pPr>
            <w:r w:rsidRPr="004504C5">
              <w:rPr>
                <w:b/>
                <w:color w:val="000000" w:themeColor="text1"/>
              </w:rPr>
              <w:t>Case Study</w:t>
            </w:r>
          </w:p>
          <w:p w:rsidR="00CC07AB" w:rsidRPr="004504C5" w:rsidRDefault="005A6515" w:rsidP="00D91799">
            <w:pPr>
              <w:rPr>
                <w:color w:val="000000" w:themeColor="text1"/>
              </w:rPr>
            </w:pPr>
            <w:r w:rsidRPr="004504C5">
              <w:rPr>
                <w:color w:val="000000" w:themeColor="text1"/>
              </w:rPr>
              <w:t xml:space="preserve">Discuss the importance of </w:t>
            </w:r>
            <w:r w:rsidR="00D91799" w:rsidRPr="004504C5">
              <w:rPr>
                <w:color w:val="000000" w:themeColor="text1"/>
              </w:rPr>
              <w:t>understanding external events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5A6515"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5A6515"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5A6515" w:rsidP="00CC07AB">
            <w:pPr>
              <w:rPr>
                <w:color w:val="000000" w:themeColor="text1"/>
              </w:rPr>
            </w:pPr>
            <w:r w:rsidRPr="004504C5">
              <w:rPr>
                <w:color w:val="000000" w:themeColor="text1"/>
              </w:rPr>
              <w:t>Discuss the result of the case study</w:t>
            </w:r>
            <w:r w:rsidR="00737443" w:rsidRPr="004504C5">
              <w:rPr>
                <w:color w:val="000000" w:themeColor="text1"/>
              </w:rPr>
              <w:t>. What could Jane have done differently?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737443"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737443"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D91799" w:rsidP="00CC07AB">
            <w:pPr>
              <w:rPr>
                <w:color w:val="000000" w:themeColor="text1"/>
              </w:rPr>
            </w:pPr>
            <w:r w:rsidRPr="004504C5">
              <w:rPr>
                <w:color w:val="000000" w:themeColor="text1"/>
              </w:rPr>
              <w:t>Why did Jane think that she was prepared for anything</w:t>
            </w:r>
            <w:r w:rsidR="00737443" w:rsidRPr="004504C5">
              <w:rPr>
                <w:color w:val="000000" w:themeColor="text1"/>
              </w:rPr>
              <w:t>?</w:t>
            </w:r>
          </w:p>
        </w:tc>
      </w:tr>
    </w:tbl>
    <w:p w:rsidR="00CC07AB" w:rsidRPr="004504C5" w:rsidRDefault="00CC07AB" w:rsidP="00CC07AB"/>
    <w:p w:rsidR="00381A27" w:rsidRPr="004504C5" w:rsidRDefault="00381A27" w:rsidP="00B130C5">
      <w:pPr>
        <w:pStyle w:val="Heading2"/>
      </w:pPr>
      <w:r w:rsidRPr="004504C5">
        <w:br w:type="page"/>
      </w:r>
      <w:bookmarkStart w:id="35" w:name="_Toc366072611"/>
      <w:r w:rsidRPr="004504C5">
        <w:lastRenderedPageBreak/>
        <w:t>Module Four: Review Questions</w:t>
      </w:r>
      <w:bookmarkEnd w:id="35"/>
    </w:p>
    <w:p w:rsidR="00CC07AB" w:rsidRPr="004504C5" w:rsidRDefault="00FD1FDB" w:rsidP="00462E6E">
      <w:pPr>
        <w:numPr>
          <w:ilvl w:val="0"/>
          <w:numId w:val="29"/>
        </w:numPr>
      </w:pPr>
      <w:r w:rsidRPr="004504C5">
        <w:t xml:space="preserve">Which </w:t>
      </w:r>
      <w:r w:rsidR="00F90DA1" w:rsidRPr="004504C5">
        <w:t>level of impact would you place on something that requires more information</w:t>
      </w:r>
      <w:r w:rsidRPr="004504C5">
        <w:t>?</w:t>
      </w:r>
    </w:p>
    <w:p w:rsidR="00CC07AB" w:rsidRPr="004504C5" w:rsidRDefault="00F90DA1" w:rsidP="00462E6E">
      <w:pPr>
        <w:pStyle w:val="ListParagraph"/>
        <w:numPr>
          <w:ilvl w:val="0"/>
          <w:numId w:val="30"/>
        </w:numPr>
      </w:pPr>
      <w:r w:rsidRPr="004504C5">
        <w:t>High Impact</w:t>
      </w:r>
    </w:p>
    <w:p w:rsidR="00CC07AB" w:rsidRPr="004504C5" w:rsidRDefault="00F90DA1" w:rsidP="00462E6E">
      <w:pPr>
        <w:pStyle w:val="ListParagraph"/>
        <w:numPr>
          <w:ilvl w:val="0"/>
          <w:numId w:val="30"/>
        </w:numPr>
        <w:rPr>
          <w:color w:val="FF0000"/>
        </w:rPr>
      </w:pPr>
      <w:r w:rsidRPr="004504C5">
        <w:rPr>
          <w:color w:val="FF0000"/>
        </w:rPr>
        <w:t>Needs more information</w:t>
      </w:r>
    </w:p>
    <w:p w:rsidR="00CC07AB" w:rsidRPr="004504C5" w:rsidRDefault="00F90DA1" w:rsidP="00462E6E">
      <w:pPr>
        <w:pStyle w:val="ListParagraph"/>
        <w:numPr>
          <w:ilvl w:val="0"/>
          <w:numId w:val="30"/>
        </w:numPr>
      </w:pPr>
      <w:r w:rsidRPr="004504C5">
        <w:t>Low Impact</w:t>
      </w:r>
    </w:p>
    <w:p w:rsidR="00CC07AB" w:rsidRPr="004504C5" w:rsidRDefault="00F90DA1" w:rsidP="00462E6E">
      <w:pPr>
        <w:pStyle w:val="ListParagraph"/>
        <w:numPr>
          <w:ilvl w:val="0"/>
          <w:numId w:val="30"/>
        </w:numPr>
      </w:pPr>
      <w:r w:rsidRPr="004504C5">
        <w:t>No Impact</w:t>
      </w:r>
    </w:p>
    <w:p w:rsidR="00CC07AB" w:rsidRPr="004504C5" w:rsidRDefault="00F90DA1" w:rsidP="00CC07AB">
      <w:pPr>
        <w:ind w:left="720"/>
        <w:rPr>
          <w:color w:val="FF0000"/>
        </w:rPr>
      </w:pPr>
      <w:r w:rsidRPr="004504C5">
        <w:rPr>
          <w:color w:val="FF0000"/>
        </w:rPr>
        <w:t xml:space="preserve">Do not place levels of impact when you need more information. Designate it as needs more information. </w:t>
      </w:r>
    </w:p>
    <w:p w:rsidR="00A74F17" w:rsidRPr="004504C5" w:rsidRDefault="00F90DA1" w:rsidP="00462E6E">
      <w:pPr>
        <w:numPr>
          <w:ilvl w:val="0"/>
          <w:numId w:val="29"/>
        </w:numPr>
      </w:pPr>
      <w:r w:rsidRPr="004504C5">
        <w:t xml:space="preserve">Which level of impact would you assign to a </w:t>
      </w:r>
      <w:r w:rsidR="008A793F" w:rsidRPr="004504C5">
        <w:t>problem that can be remedied easily</w:t>
      </w:r>
      <w:r w:rsidR="00A74F17" w:rsidRPr="004504C5">
        <w:t>?</w:t>
      </w:r>
    </w:p>
    <w:p w:rsidR="00A74F17" w:rsidRPr="004504C5" w:rsidRDefault="008A793F" w:rsidP="00462E6E">
      <w:pPr>
        <w:pStyle w:val="ListParagraph"/>
        <w:numPr>
          <w:ilvl w:val="0"/>
          <w:numId w:val="31"/>
        </w:numPr>
      </w:pPr>
      <w:r w:rsidRPr="004504C5">
        <w:t>Medium Impact</w:t>
      </w:r>
    </w:p>
    <w:p w:rsidR="00A74F17" w:rsidRPr="004504C5" w:rsidRDefault="008A793F" w:rsidP="00462E6E">
      <w:pPr>
        <w:pStyle w:val="ListParagraph"/>
        <w:numPr>
          <w:ilvl w:val="0"/>
          <w:numId w:val="31"/>
        </w:numPr>
      </w:pPr>
      <w:r w:rsidRPr="004504C5">
        <w:t>No Impact</w:t>
      </w:r>
    </w:p>
    <w:p w:rsidR="00A74F17" w:rsidRPr="004504C5" w:rsidRDefault="008A793F" w:rsidP="00462E6E">
      <w:pPr>
        <w:pStyle w:val="ListParagraph"/>
        <w:numPr>
          <w:ilvl w:val="0"/>
          <w:numId w:val="31"/>
        </w:numPr>
      </w:pPr>
      <w:r w:rsidRPr="004504C5">
        <w:t>High Impact</w:t>
      </w:r>
    </w:p>
    <w:p w:rsidR="00A74F17" w:rsidRPr="004504C5" w:rsidRDefault="008A793F" w:rsidP="00462E6E">
      <w:pPr>
        <w:pStyle w:val="ListParagraph"/>
        <w:numPr>
          <w:ilvl w:val="0"/>
          <w:numId w:val="31"/>
        </w:numPr>
        <w:rPr>
          <w:color w:val="FF0000"/>
        </w:rPr>
      </w:pPr>
      <w:r w:rsidRPr="004504C5">
        <w:rPr>
          <w:color w:val="FF0000"/>
        </w:rPr>
        <w:t>Low Impact</w:t>
      </w:r>
    </w:p>
    <w:p w:rsidR="00A74F17" w:rsidRPr="004504C5" w:rsidRDefault="008A793F" w:rsidP="00A74F17">
      <w:pPr>
        <w:ind w:left="720"/>
        <w:rPr>
          <w:color w:val="FF0000"/>
        </w:rPr>
      </w:pPr>
      <w:r w:rsidRPr="004504C5">
        <w:rPr>
          <w:color w:val="FF0000"/>
        </w:rPr>
        <w:t>Low impact problems do not cause a great impact. They are also easy to remedy.</w:t>
      </w:r>
    </w:p>
    <w:p w:rsidR="00386D6B" w:rsidRPr="004504C5" w:rsidRDefault="004C0DFC" w:rsidP="00462E6E">
      <w:pPr>
        <w:numPr>
          <w:ilvl w:val="0"/>
          <w:numId w:val="29"/>
        </w:numPr>
      </w:pPr>
      <w:r w:rsidRPr="004504C5">
        <w:t>Wh</w:t>
      </w:r>
      <w:r w:rsidR="007566B8" w:rsidRPr="004504C5">
        <w:t xml:space="preserve">ich type of event is </w:t>
      </w:r>
      <w:r w:rsidR="00195A9A" w:rsidRPr="004504C5">
        <w:t>less predictable</w:t>
      </w:r>
      <w:r w:rsidR="00386D6B" w:rsidRPr="004504C5">
        <w:t>?</w:t>
      </w:r>
    </w:p>
    <w:p w:rsidR="00386D6B" w:rsidRPr="004504C5" w:rsidRDefault="00195A9A" w:rsidP="00462E6E">
      <w:pPr>
        <w:pStyle w:val="ListParagraph"/>
        <w:numPr>
          <w:ilvl w:val="0"/>
          <w:numId w:val="32"/>
        </w:numPr>
        <w:rPr>
          <w:color w:val="FF0000"/>
        </w:rPr>
      </w:pPr>
      <w:r w:rsidRPr="004504C5">
        <w:rPr>
          <w:color w:val="FF0000"/>
        </w:rPr>
        <w:t>External</w:t>
      </w:r>
    </w:p>
    <w:p w:rsidR="00386D6B" w:rsidRPr="004504C5" w:rsidRDefault="00195A9A" w:rsidP="00462E6E">
      <w:pPr>
        <w:pStyle w:val="ListParagraph"/>
        <w:numPr>
          <w:ilvl w:val="0"/>
          <w:numId w:val="32"/>
        </w:numPr>
      </w:pPr>
      <w:r w:rsidRPr="004504C5">
        <w:t xml:space="preserve">Internal </w:t>
      </w:r>
    </w:p>
    <w:p w:rsidR="00386D6B" w:rsidRPr="004504C5" w:rsidRDefault="00195A9A" w:rsidP="00462E6E">
      <w:pPr>
        <w:pStyle w:val="ListParagraph"/>
        <w:numPr>
          <w:ilvl w:val="0"/>
          <w:numId w:val="32"/>
        </w:numPr>
      </w:pPr>
      <w:r w:rsidRPr="004504C5">
        <w:t xml:space="preserve">Critical </w:t>
      </w:r>
    </w:p>
    <w:p w:rsidR="00386D6B" w:rsidRPr="004504C5" w:rsidRDefault="00195A9A" w:rsidP="00462E6E">
      <w:pPr>
        <w:pStyle w:val="ListParagraph"/>
        <w:numPr>
          <w:ilvl w:val="0"/>
          <w:numId w:val="32"/>
        </w:numPr>
      </w:pPr>
      <w:r w:rsidRPr="004504C5">
        <w:t>Noncritical</w:t>
      </w:r>
    </w:p>
    <w:p w:rsidR="00386D6B" w:rsidRPr="004504C5" w:rsidRDefault="00195A9A" w:rsidP="00386D6B">
      <w:pPr>
        <w:ind w:left="720"/>
        <w:rPr>
          <w:color w:val="FF0000"/>
        </w:rPr>
      </w:pPr>
      <w:r w:rsidRPr="004504C5">
        <w:rPr>
          <w:color w:val="FF0000"/>
        </w:rPr>
        <w:t>External events are less predictable than internal events. Internal events are easier to control.</w:t>
      </w:r>
    </w:p>
    <w:p w:rsidR="00386D6B" w:rsidRPr="004504C5" w:rsidRDefault="00E43864" w:rsidP="00462E6E">
      <w:pPr>
        <w:numPr>
          <w:ilvl w:val="0"/>
          <w:numId w:val="29"/>
        </w:numPr>
      </w:pPr>
      <w:r w:rsidRPr="004504C5">
        <w:t xml:space="preserve">What </w:t>
      </w:r>
      <w:r w:rsidR="00314D9A" w:rsidRPr="004504C5">
        <w:t xml:space="preserve">is </w:t>
      </w:r>
      <w:proofErr w:type="gramStart"/>
      <w:r w:rsidR="00314D9A" w:rsidRPr="004504C5">
        <w:t>Not</w:t>
      </w:r>
      <w:proofErr w:type="gramEnd"/>
      <w:r w:rsidR="00314D9A" w:rsidRPr="004504C5">
        <w:t xml:space="preserve"> an example of an external event</w:t>
      </w:r>
      <w:r w:rsidR="00386D6B" w:rsidRPr="004504C5">
        <w:t>?</w:t>
      </w:r>
    </w:p>
    <w:p w:rsidR="00386D6B" w:rsidRPr="004504C5" w:rsidRDefault="00314D9A" w:rsidP="00462E6E">
      <w:pPr>
        <w:pStyle w:val="ListParagraph"/>
        <w:numPr>
          <w:ilvl w:val="0"/>
          <w:numId w:val="33"/>
        </w:numPr>
      </w:pPr>
      <w:r w:rsidRPr="004504C5">
        <w:t>Customers</w:t>
      </w:r>
    </w:p>
    <w:p w:rsidR="00386D6B" w:rsidRPr="004504C5" w:rsidRDefault="00314D9A" w:rsidP="00462E6E">
      <w:pPr>
        <w:pStyle w:val="ListParagraph"/>
        <w:numPr>
          <w:ilvl w:val="0"/>
          <w:numId w:val="33"/>
        </w:numPr>
      </w:pPr>
      <w:r w:rsidRPr="004504C5">
        <w:t>Visitors</w:t>
      </w:r>
    </w:p>
    <w:p w:rsidR="00386D6B" w:rsidRPr="004504C5" w:rsidRDefault="00314D9A" w:rsidP="00462E6E">
      <w:pPr>
        <w:pStyle w:val="ListParagraph"/>
        <w:numPr>
          <w:ilvl w:val="0"/>
          <w:numId w:val="33"/>
        </w:numPr>
        <w:rPr>
          <w:color w:val="FF0000"/>
        </w:rPr>
      </w:pPr>
      <w:r w:rsidRPr="004504C5">
        <w:rPr>
          <w:color w:val="FF0000"/>
        </w:rPr>
        <w:t xml:space="preserve">Workflow </w:t>
      </w:r>
    </w:p>
    <w:p w:rsidR="00386D6B" w:rsidRPr="004504C5" w:rsidRDefault="00314D9A" w:rsidP="00462E6E">
      <w:pPr>
        <w:pStyle w:val="ListParagraph"/>
        <w:numPr>
          <w:ilvl w:val="0"/>
          <w:numId w:val="33"/>
        </w:numPr>
      </w:pPr>
      <w:r w:rsidRPr="004504C5">
        <w:t>Traffic</w:t>
      </w:r>
    </w:p>
    <w:p w:rsidR="00381A27" w:rsidRPr="004504C5" w:rsidRDefault="00314D9A" w:rsidP="00314D9A">
      <w:pPr>
        <w:ind w:left="720"/>
        <w:rPr>
          <w:color w:val="FF0000"/>
        </w:rPr>
      </w:pPr>
      <w:r w:rsidRPr="004504C5">
        <w:rPr>
          <w:color w:val="FF0000"/>
        </w:rPr>
        <w:t>A workflow is not an external event</w:t>
      </w:r>
      <w:r w:rsidR="00E76C92" w:rsidRPr="004504C5">
        <w:rPr>
          <w:color w:val="FF0000"/>
        </w:rPr>
        <w:t>.</w:t>
      </w:r>
      <w:r w:rsidRPr="004504C5">
        <w:rPr>
          <w:color w:val="FF0000"/>
        </w:rPr>
        <w:t xml:space="preserve"> The other answers are external events.</w:t>
      </w:r>
    </w:p>
    <w:p w:rsidR="006570EA" w:rsidRPr="004504C5" w:rsidRDefault="006570EA">
      <w:pPr>
        <w:spacing w:after="0" w:line="240" w:lineRule="auto"/>
      </w:pPr>
      <w:r w:rsidRPr="004504C5">
        <w:br w:type="page"/>
      </w:r>
    </w:p>
    <w:p w:rsidR="00656D8A" w:rsidRPr="004504C5" w:rsidRDefault="00945C88" w:rsidP="00462E6E">
      <w:pPr>
        <w:numPr>
          <w:ilvl w:val="0"/>
          <w:numId w:val="29"/>
        </w:numPr>
      </w:pPr>
      <w:r w:rsidRPr="004504C5">
        <w:lastRenderedPageBreak/>
        <w:t>What happens when everything goes wrong at once</w:t>
      </w:r>
      <w:r w:rsidR="00656D8A" w:rsidRPr="004504C5">
        <w:t>?</w:t>
      </w:r>
    </w:p>
    <w:p w:rsidR="00656D8A" w:rsidRPr="004504C5" w:rsidRDefault="00945C88" w:rsidP="00462E6E">
      <w:pPr>
        <w:pStyle w:val="ListParagraph"/>
        <w:numPr>
          <w:ilvl w:val="0"/>
          <w:numId w:val="34"/>
        </w:numPr>
        <w:rPr>
          <w:color w:val="FF0000"/>
        </w:rPr>
      </w:pPr>
      <w:r w:rsidRPr="004504C5">
        <w:rPr>
          <w:color w:val="FF0000"/>
        </w:rPr>
        <w:t>Worst case scenario</w:t>
      </w:r>
    </w:p>
    <w:p w:rsidR="00656D8A" w:rsidRPr="004504C5" w:rsidRDefault="00945C88" w:rsidP="00462E6E">
      <w:pPr>
        <w:pStyle w:val="ListParagraph"/>
        <w:numPr>
          <w:ilvl w:val="0"/>
          <w:numId w:val="34"/>
        </w:numPr>
      </w:pPr>
      <w:r w:rsidRPr="004504C5">
        <w:t>External event</w:t>
      </w:r>
    </w:p>
    <w:p w:rsidR="00656D8A" w:rsidRPr="004504C5" w:rsidRDefault="00945C88" w:rsidP="00462E6E">
      <w:pPr>
        <w:pStyle w:val="ListParagraph"/>
        <w:numPr>
          <w:ilvl w:val="0"/>
          <w:numId w:val="34"/>
        </w:numPr>
      </w:pPr>
      <w:r w:rsidRPr="004504C5">
        <w:t>Crisis</w:t>
      </w:r>
    </w:p>
    <w:p w:rsidR="00656D8A" w:rsidRPr="004504C5" w:rsidRDefault="00945C88" w:rsidP="00462E6E">
      <w:pPr>
        <w:pStyle w:val="ListParagraph"/>
        <w:numPr>
          <w:ilvl w:val="0"/>
          <w:numId w:val="34"/>
        </w:numPr>
      </w:pPr>
      <w:r w:rsidRPr="004504C5">
        <w:t>Internal crisis</w:t>
      </w:r>
    </w:p>
    <w:p w:rsidR="00975C4A" w:rsidRPr="004504C5" w:rsidRDefault="00945C88" w:rsidP="00656D8A">
      <w:pPr>
        <w:ind w:left="720"/>
        <w:rPr>
          <w:rFonts w:asciiTheme="minorHAnsi" w:hAnsiTheme="minorHAnsi"/>
          <w:color w:val="FF0000"/>
        </w:rPr>
      </w:pPr>
      <w:r w:rsidRPr="004504C5">
        <w:rPr>
          <w:rFonts w:asciiTheme="minorHAnsi" w:hAnsiTheme="minorHAnsi"/>
          <w:color w:val="FF0000"/>
        </w:rPr>
        <w:t xml:space="preserve">Everything going wrong at once is an example of the worst case scenario. It is a specific type of crisis. </w:t>
      </w:r>
    </w:p>
    <w:p w:rsidR="00975C4A" w:rsidRPr="004504C5" w:rsidRDefault="00975C4A" w:rsidP="00462E6E">
      <w:pPr>
        <w:numPr>
          <w:ilvl w:val="0"/>
          <w:numId w:val="29"/>
        </w:numPr>
      </w:pPr>
      <w:r w:rsidRPr="004504C5">
        <w:t xml:space="preserve">What </w:t>
      </w:r>
      <w:r w:rsidR="00945C88" w:rsidRPr="004504C5">
        <w:t xml:space="preserve">determines the </w:t>
      </w:r>
      <w:r w:rsidR="00B80036" w:rsidRPr="004504C5">
        <w:t>worst case scenario</w:t>
      </w:r>
      <w:r w:rsidRPr="004504C5">
        <w:t>?</w:t>
      </w:r>
    </w:p>
    <w:p w:rsidR="00975C4A" w:rsidRPr="004504C5" w:rsidRDefault="00B80036" w:rsidP="00462E6E">
      <w:pPr>
        <w:pStyle w:val="ListParagraph"/>
        <w:numPr>
          <w:ilvl w:val="0"/>
          <w:numId w:val="35"/>
        </w:numPr>
      </w:pPr>
      <w:r w:rsidRPr="004504C5">
        <w:t>Timing</w:t>
      </w:r>
    </w:p>
    <w:p w:rsidR="00975C4A" w:rsidRPr="004504C5" w:rsidRDefault="00B80036" w:rsidP="00462E6E">
      <w:pPr>
        <w:pStyle w:val="ListParagraph"/>
        <w:numPr>
          <w:ilvl w:val="0"/>
          <w:numId w:val="35"/>
        </w:numPr>
        <w:rPr>
          <w:color w:val="FF0000"/>
        </w:rPr>
      </w:pPr>
      <w:r w:rsidRPr="004504C5">
        <w:rPr>
          <w:color w:val="FF0000"/>
        </w:rPr>
        <w:t>Business</w:t>
      </w:r>
    </w:p>
    <w:p w:rsidR="00975C4A" w:rsidRPr="004504C5" w:rsidRDefault="00975C4A" w:rsidP="00462E6E">
      <w:pPr>
        <w:pStyle w:val="ListParagraph"/>
        <w:numPr>
          <w:ilvl w:val="0"/>
          <w:numId w:val="35"/>
        </w:numPr>
      </w:pPr>
      <w:r w:rsidRPr="004504C5">
        <w:t xml:space="preserve">Schedule </w:t>
      </w:r>
    </w:p>
    <w:p w:rsidR="00975C4A" w:rsidRPr="004504C5" w:rsidRDefault="00B80036" w:rsidP="00462E6E">
      <w:pPr>
        <w:pStyle w:val="ListParagraph"/>
        <w:numPr>
          <w:ilvl w:val="0"/>
          <w:numId w:val="35"/>
        </w:numPr>
      </w:pPr>
      <w:r w:rsidRPr="004504C5">
        <w:t>Question</w:t>
      </w:r>
    </w:p>
    <w:p w:rsidR="00BD0E93" w:rsidRPr="004504C5" w:rsidRDefault="00B80036" w:rsidP="00975C4A">
      <w:pPr>
        <w:ind w:left="720"/>
        <w:rPr>
          <w:rFonts w:asciiTheme="minorHAnsi" w:hAnsiTheme="minorHAnsi"/>
          <w:color w:val="FF0000"/>
        </w:rPr>
      </w:pPr>
      <w:r w:rsidRPr="004504C5">
        <w:rPr>
          <w:rFonts w:asciiTheme="minorHAnsi" w:hAnsiTheme="minorHAnsi"/>
          <w:color w:val="FF0000"/>
        </w:rPr>
        <w:t xml:space="preserve">The worst case scenario is different for every business. It is based on the needs of the business. </w:t>
      </w:r>
    </w:p>
    <w:p w:rsidR="00BD0E93" w:rsidRPr="004504C5" w:rsidRDefault="00BD0E93" w:rsidP="00462E6E">
      <w:pPr>
        <w:numPr>
          <w:ilvl w:val="0"/>
          <w:numId w:val="29"/>
        </w:numPr>
      </w:pPr>
      <w:r w:rsidRPr="004504C5">
        <w:t xml:space="preserve">What </w:t>
      </w:r>
      <w:r w:rsidR="007B1609" w:rsidRPr="004504C5">
        <w:t>would a</w:t>
      </w:r>
      <w:r w:rsidR="00665E35" w:rsidRPr="004504C5">
        <w:t>n event that results in hospitalization be considered</w:t>
      </w:r>
      <w:r w:rsidRPr="004504C5">
        <w:t>?</w:t>
      </w:r>
    </w:p>
    <w:p w:rsidR="00BD0E93" w:rsidRPr="004504C5" w:rsidRDefault="00665E35" w:rsidP="00462E6E">
      <w:pPr>
        <w:pStyle w:val="ListParagraph"/>
        <w:numPr>
          <w:ilvl w:val="0"/>
          <w:numId w:val="36"/>
        </w:numPr>
      </w:pPr>
      <w:r w:rsidRPr="004504C5">
        <w:t>Major</w:t>
      </w:r>
    </w:p>
    <w:p w:rsidR="00BD0E93" w:rsidRPr="004504C5" w:rsidRDefault="00665E35" w:rsidP="00462E6E">
      <w:pPr>
        <w:pStyle w:val="ListParagraph"/>
        <w:numPr>
          <w:ilvl w:val="0"/>
          <w:numId w:val="36"/>
        </w:numPr>
      </w:pPr>
      <w:r w:rsidRPr="004504C5">
        <w:t>Minor</w:t>
      </w:r>
    </w:p>
    <w:p w:rsidR="00BD0E93" w:rsidRPr="004504C5" w:rsidRDefault="00665E35" w:rsidP="00462E6E">
      <w:pPr>
        <w:pStyle w:val="ListParagraph"/>
        <w:numPr>
          <w:ilvl w:val="0"/>
          <w:numId w:val="36"/>
        </w:numPr>
        <w:rPr>
          <w:color w:val="FF0000"/>
        </w:rPr>
      </w:pPr>
      <w:r w:rsidRPr="004504C5">
        <w:rPr>
          <w:color w:val="FF0000"/>
        </w:rPr>
        <w:t>Moderate</w:t>
      </w:r>
    </w:p>
    <w:p w:rsidR="00BD0E93" w:rsidRPr="004504C5" w:rsidRDefault="00665E35" w:rsidP="00462E6E">
      <w:pPr>
        <w:pStyle w:val="ListParagraph"/>
        <w:numPr>
          <w:ilvl w:val="0"/>
          <w:numId w:val="36"/>
        </w:numPr>
      </w:pPr>
      <w:r w:rsidRPr="004504C5">
        <w:t>Catastrophic</w:t>
      </w:r>
    </w:p>
    <w:p w:rsidR="00BD0E93" w:rsidRPr="004504C5" w:rsidRDefault="00BC3F39" w:rsidP="00BD0E93">
      <w:pPr>
        <w:ind w:left="720"/>
        <w:rPr>
          <w:rFonts w:asciiTheme="minorHAnsi" w:hAnsiTheme="minorHAnsi"/>
          <w:color w:val="FF0000"/>
        </w:rPr>
      </w:pPr>
      <w:r w:rsidRPr="004504C5">
        <w:rPr>
          <w:rFonts w:asciiTheme="minorHAnsi" w:hAnsiTheme="minorHAnsi"/>
          <w:color w:val="FF0000"/>
        </w:rPr>
        <w:t>All of the answers are on the consequence scale. A moderate event on the consequence scale would result in a hospitalization.</w:t>
      </w:r>
    </w:p>
    <w:p w:rsidR="0056496C" w:rsidRPr="004504C5" w:rsidRDefault="0056496C" w:rsidP="00462E6E">
      <w:pPr>
        <w:numPr>
          <w:ilvl w:val="0"/>
          <w:numId w:val="29"/>
        </w:numPr>
      </w:pPr>
      <w:r w:rsidRPr="004504C5">
        <w:t xml:space="preserve">What </w:t>
      </w:r>
      <w:r w:rsidR="00BC3F39" w:rsidRPr="004504C5">
        <w:t>event would result in multiple deaths</w:t>
      </w:r>
      <w:r w:rsidRPr="004504C5">
        <w:t>?</w:t>
      </w:r>
    </w:p>
    <w:p w:rsidR="0056496C" w:rsidRPr="004504C5" w:rsidRDefault="00BC3F39" w:rsidP="00462E6E">
      <w:pPr>
        <w:pStyle w:val="ListParagraph"/>
        <w:numPr>
          <w:ilvl w:val="0"/>
          <w:numId w:val="37"/>
        </w:numPr>
      </w:pPr>
      <w:r w:rsidRPr="004504C5">
        <w:t>Major</w:t>
      </w:r>
    </w:p>
    <w:p w:rsidR="0056496C" w:rsidRPr="004504C5" w:rsidRDefault="00BC3F39" w:rsidP="00462E6E">
      <w:pPr>
        <w:pStyle w:val="ListParagraph"/>
        <w:numPr>
          <w:ilvl w:val="0"/>
          <w:numId w:val="37"/>
        </w:numPr>
      </w:pPr>
      <w:r w:rsidRPr="004504C5">
        <w:t>Minor</w:t>
      </w:r>
    </w:p>
    <w:p w:rsidR="0056496C" w:rsidRPr="004504C5" w:rsidRDefault="00BC3F39" w:rsidP="00462E6E">
      <w:pPr>
        <w:pStyle w:val="ListParagraph"/>
        <w:numPr>
          <w:ilvl w:val="0"/>
          <w:numId w:val="37"/>
        </w:numPr>
      </w:pPr>
      <w:r w:rsidRPr="004504C5">
        <w:t>Moderate</w:t>
      </w:r>
    </w:p>
    <w:p w:rsidR="0056496C" w:rsidRPr="004504C5" w:rsidRDefault="00BC3F39" w:rsidP="00462E6E">
      <w:pPr>
        <w:pStyle w:val="ListParagraph"/>
        <w:numPr>
          <w:ilvl w:val="0"/>
          <w:numId w:val="37"/>
        </w:numPr>
        <w:rPr>
          <w:color w:val="FF0000"/>
        </w:rPr>
      </w:pPr>
      <w:r w:rsidRPr="004504C5">
        <w:rPr>
          <w:color w:val="FF0000"/>
        </w:rPr>
        <w:t>Catastrophic</w:t>
      </w:r>
    </w:p>
    <w:p w:rsidR="0056496C" w:rsidRPr="004504C5" w:rsidRDefault="00BC3F39" w:rsidP="0056496C">
      <w:pPr>
        <w:ind w:left="720"/>
        <w:rPr>
          <w:rFonts w:asciiTheme="minorHAnsi" w:hAnsiTheme="minorHAnsi"/>
          <w:color w:val="FF0000"/>
        </w:rPr>
      </w:pPr>
      <w:r w:rsidRPr="004504C5">
        <w:rPr>
          <w:rFonts w:asciiTheme="minorHAnsi" w:hAnsiTheme="minorHAnsi"/>
          <w:color w:val="FF0000"/>
        </w:rPr>
        <w:t>All of the answers are on the consequence scale. An event with multiple deaths would be considered catastrophic.</w:t>
      </w:r>
    </w:p>
    <w:p w:rsidR="006570EA" w:rsidRPr="004504C5" w:rsidRDefault="006570EA">
      <w:pPr>
        <w:spacing w:after="0" w:line="240" w:lineRule="auto"/>
      </w:pPr>
      <w:r w:rsidRPr="004504C5">
        <w:br w:type="page"/>
      </w:r>
    </w:p>
    <w:p w:rsidR="00737443" w:rsidRPr="004504C5" w:rsidRDefault="00737443" w:rsidP="00462E6E">
      <w:pPr>
        <w:numPr>
          <w:ilvl w:val="0"/>
          <w:numId w:val="29"/>
        </w:numPr>
      </w:pPr>
      <w:r w:rsidRPr="004504C5">
        <w:lastRenderedPageBreak/>
        <w:t xml:space="preserve">How long did </w:t>
      </w:r>
      <w:r w:rsidR="00D91799" w:rsidRPr="004504C5">
        <w:t>it take Jane to address the problem</w:t>
      </w:r>
      <w:r w:rsidRPr="004504C5">
        <w:t>?</w:t>
      </w:r>
    </w:p>
    <w:p w:rsidR="00737443" w:rsidRPr="004504C5" w:rsidRDefault="00D91799" w:rsidP="00462E6E">
      <w:pPr>
        <w:pStyle w:val="ListParagraph"/>
        <w:numPr>
          <w:ilvl w:val="0"/>
          <w:numId w:val="38"/>
        </w:numPr>
        <w:rPr>
          <w:color w:val="FF0000"/>
        </w:rPr>
      </w:pPr>
      <w:r w:rsidRPr="004504C5">
        <w:rPr>
          <w:color w:val="FF0000"/>
        </w:rPr>
        <w:t>Days</w:t>
      </w:r>
    </w:p>
    <w:p w:rsidR="00737443" w:rsidRPr="004504C5" w:rsidRDefault="00D91799" w:rsidP="00462E6E">
      <w:pPr>
        <w:pStyle w:val="ListParagraph"/>
        <w:numPr>
          <w:ilvl w:val="0"/>
          <w:numId w:val="38"/>
        </w:numPr>
      </w:pPr>
      <w:r w:rsidRPr="004504C5">
        <w:t>One day</w:t>
      </w:r>
    </w:p>
    <w:p w:rsidR="00737443" w:rsidRPr="004504C5" w:rsidRDefault="00D91799" w:rsidP="00462E6E">
      <w:pPr>
        <w:pStyle w:val="ListParagraph"/>
        <w:numPr>
          <w:ilvl w:val="0"/>
          <w:numId w:val="38"/>
        </w:numPr>
      </w:pPr>
      <w:r w:rsidRPr="004504C5">
        <w:t>8 hours</w:t>
      </w:r>
    </w:p>
    <w:p w:rsidR="00737443" w:rsidRPr="004504C5" w:rsidRDefault="00737443" w:rsidP="00462E6E">
      <w:pPr>
        <w:pStyle w:val="ListParagraph"/>
        <w:numPr>
          <w:ilvl w:val="0"/>
          <w:numId w:val="38"/>
        </w:numPr>
      </w:pPr>
      <w:r w:rsidRPr="004504C5">
        <w:t xml:space="preserve">12 </w:t>
      </w:r>
      <w:r w:rsidR="00D91799" w:rsidRPr="004504C5">
        <w:t>hours</w:t>
      </w:r>
    </w:p>
    <w:p w:rsidR="00737443" w:rsidRPr="004504C5" w:rsidRDefault="00D91799" w:rsidP="006570EA">
      <w:pPr>
        <w:ind w:left="720"/>
        <w:rPr>
          <w:rFonts w:asciiTheme="minorHAnsi" w:hAnsiTheme="minorHAnsi"/>
          <w:color w:val="FF0000"/>
        </w:rPr>
      </w:pPr>
      <w:bookmarkStart w:id="36" w:name="_Toc363655958"/>
      <w:bookmarkStart w:id="37" w:name="_Toc363656339"/>
      <w:bookmarkStart w:id="38" w:name="_Toc363656496"/>
      <w:r w:rsidRPr="004504C5">
        <w:rPr>
          <w:rFonts w:asciiTheme="minorHAnsi" w:hAnsiTheme="minorHAnsi"/>
          <w:color w:val="FF0000"/>
        </w:rPr>
        <w:t>The problem occurred one day. It took days for Jane to handle because she was not prepared for what happened.</w:t>
      </w:r>
      <w:bookmarkEnd w:id="36"/>
      <w:bookmarkEnd w:id="37"/>
      <w:bookmarkEnd w:id="38"/>
      <w:r w:rsidRPr="004504C5">
        <w:rPr>
          <w:rFonts w:asciiTheme="minorHAnsi" w:hAnsiTheme="minorHAnsi"/>
          <w:color w:val="FF0000"/>
        </w:rPr>
        <w:t xml:space="preserve"> </w:t>
      </w:r>
    </w:p>
    <w:p w:rsidR="00737443" w:rsidRPr="004504C5" w:rsidRDefault="00A33CCE" w:rsidP="00462E6E">
      <w:pPr>
        <w:numPr>
          <w:ilvl w:val="0"/>
          <w:numId w:val="29"/>
        </w:numPr>
      </w:pPr>
      <w:r w:rsidRPr="004504C5">
        <w:t xml:space="preserve">What </w:t>
      </w:r>
      <w:r w:rsidR="006613D4" w:rsidRPr="004504C5">
        <w:t>did Jane overlook</w:t>
      </w:r>
      <w:r w:rsidRPr="004504C5">
        <w:t>?</w:t>
      </w:r>
    </w:p>
    <w:p w:rsidR="00737443" w:rsidRPr="004504C5" w:rsidRDefault="006613D4" w:rsidP="00462E6E">
      <w:pPr>
        <w:pStyle w:val="ListParagraph"/>
        <w:numPr>
          <w:ilvl w:val="0"/>
          <w:numId w:val="39"/>
        </w:numPr>
      </w:pPr>
      <w:r w:rsidRPr="004504C5">
        <w:t>Internal events</w:t>
      </w:r>
    </w:p>
    <w:p w:rsidR="00737443" w:rsidRPr="004504C5" w:rsidRDefault="006613D4" w:rsidP="00462E6E">
      <w:pPr>
        <w:pStyle w:val="ListParagraph"/>
        <w:numPr>
          <w:ilvl w:val="0"/>
          <w:numId w:val="39"/>
        </w:numPr>
      </w:pPr>
      <w:r w:rsidRPr="004504C5">
        <w:t>Worst case scenario</w:t>
      </w:r>
    </w:p>
    <w:p w:rsidR="00737443" w:rsidRPr="004504C5" w:rsidRDefault="006613D4" w:rsidP="00462E6E">
      <w:pPr>
        <w:pStyle w:val="ListParagraph"/>
        <w:numPr>
          <w:ilvl w:val="0"/>
          <w:numId w:val="39"/>
        </w:numPr>
      </w:pPr>
      <w:r w:rsidRPr="004504C5">
        <w:t>Consequences</w:t>
      </w:r>
    </w:p>
    <w:p w:rsidR="00737443" w:rsidRPr="004504C5" w:rsidRDefault="006613D4" w:rsidP="00462E6E">
      <w:pPr>
        <w:pStyle w:val="ListParagraph"/>
        <w:numPr>
          <w:ilvl w:val="0"/>
          <w:numId w:val="39"/>
        </w:numPr>
        <w:rPr>
          <w:color w:val="FF0000"/>
        </w:rPr>
      </w:pPr>
      <w:r w:rsidRPr="004504C5">
        <w:rPr>
          <w:color w:val="FF0000"/>
        </w:rPr>
        <w:t>External events</w:t>
      </w:r>
    </w:p>
    <w:p w:rsidR="00737443" w:rsidRPr="004504C5" w:rsidRDefault="006613D4" w:rsidP="00737443">
      <w:pPr>
        <w:ind w:left="720"/>
        <w:rPr>
          <w:color w:val="FF0000"/>
        </w:rPr>
      </w:pPr>
      <w:r w:rsidRPr="004504C5">
        <w:rPr>
          <w:color w:val="FF0000"/>
        </w:rPr>
        <w:t xml:space="preserve">The event was caused by a supplier. This is an example of an external event. </w:t>
      </w:r>
    </w:p>
    <w:p w:rsidR="00737443" w:rsidRPr="004504C5" w:rsidRDefault="00737443" w:rsidP="00737443"/>
    <w:p w:rsidR="00737443" w:rsidRPr="004504C5" w:rsidRDefault="00737443" w:rsidP="00737443">
      <w:pPr>
        <w:ind w:left="720"/>
        <w:rPr>
          <w:rFonts w:asciiTheme="minorHAnsi" w:hAnsiTheme="minorHAnsi"/>
          <w:color w:val="FF0000"/>
        </w:rPr>
      </w:pPr>
      <w:r w:rsidRPr="004504C5">
        <w:br w:type="page"/>
      </w:r>
    </w:p>
    <w:p w:rsidR="00E44D19" w:rsidRPr="004504C5" w:rsidRDefault="00381A27" w:rsidP="008A3629">
      <w:pPr>
        <w:pStyle w:val="Heading1"/>
        <w:rPr>
          <w:lang w:eastAsia="zh-TW"/>
        </w:rPr>
      </w:pPr>
      <w:bookmarkStart w:id="39" w:name="_Toc366072612"/>
      <w:r w:rsidRPr="004504C5">
        <w:rPr>
          <w:lang w:eastAsia="zh-TW"/>
        </w:rPr>
        <w:lastRenderedPageBreak/>
        <w:t>Module Five:</w:t>
      </w:r>
      <w:r w:rsidR="0056496C" w:rsidRPr="004504C5">
        <w:rPr>
          <w:lang w:eastAsia="zh-TW"/>
        </w:rPr>
        <w:t xml:space="preserve"> </w:t>
      </w:r>
      <w:r w:rsidR="00662B48" w:rsidRPr="004504C5">
        <w:rPr>
          <w:lang w:eastAsia="zh-TW"/>
        </w:rPr>
        <w:t>Everyone’s Responsibility</w:t>
      </w:r>
      <w:bookmarkEnd w:id="39"/>
    </w:p>
    <w:p w:rsidR="00381A27" w:rsidRDefault="00175083" w:rsidP="0056496C">
      <w:pPr>
        <w:rPr>
          <w:rFonts w:asciiTheme="minorHAnsi" w:hAnsiTheme="minorHAnsi"/>
          <w:lang w:eastAsia="zh-TW"/>
        </w:rPr>
      </w:pPr>
      <w:r>
        <w:rPr>
          <w:noProof/>
          <w:lang w:bidi="ar-SA"/>
        </w:rPr>
        <w:drawing>
          <wp:anchor distT="0" distB="0" distL="114300" distR="114300" simplePos="0" relativeHeight="251688960" behindDoc="0" locked="0" layoutInCell="1" allowOverlap="1" wp14:anchorId="08AE16FF" wp14:editId="19B4F108">
            <wp:simplePos x="0" y="0"/>
            <wp:positionH relativeFrom="margin">
              <wp:posOffset>28575</wp:posOffset>
            </wp:positionH>
            <wp:positionV relativeFrom="margin">
              <wp:posOffset>1781175</wp:posOffset>
            </wp:positionV>
            <wp:extent cx="1828800" cy="1828800"/>
            <wp:effectExtent l="0" t="0" r="0" b="0"/>
            <wp:wrapSquare wrapText="bothSides"/>
            <wp:docPr id="329" name="Picture 329" descr="C:\Users\Darren\AppData\Local\Microsoft\Windows\Temporary Internet Files\Content.IE5\9SUN02KZ\MC9102170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9SUN02KZ\MC910217011[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6F87" w:rsidRPr="004504C5">
        <w:rPr>
          <w:rFonts w:asciiTheme="minorHAnsi" w:hAnsiTheme="minorHAnsi"/>
          <w:lang w:eastAsia="zh-TW"/>
        </w:rPr>
        <w:t>Managing risks does not stop with the management team. Everyone is responsible for the safety of the business environment. The risks and potential problems that an organization faces must be clear to employees at all levels. If everyone works to prevent problems before they begin, everyo</w:t>
      </w:r>
      <w:r w:rsidR="00562265" w:rsidRPr="004504C5">
        <w:rPr>
          <w:rFonts w:asciiTheme="minorHAnsi" w:hAnsiTheme="minorHAnsi"/>
          <w:lang w:eastAsia="zh-TW"/>
        </w:rPr>
        <w:t xml:space="preserve">ne will enjoy a safe and smoothly run </w:t>
      </w:r>
      <w:r w:rsidR="00576F87" w:rsidRPr="004504C5">
        <w:rPr>
          <w:rFonts w:asciiTheme="minorHAnsi" w:hAnsiTheme="minorHAnsi"/>
          <w:lang w:eastAsia="zh-TW"/>
        </w:rPr>
        <w:t xml:space="preserve">work environment. </w:t>
      </w:r>
    </w:p>
    <w:p w:rsidR="00175083" w:rsidRDefault="00175083" w:rsidP="0056496C">
      <w:pPr>
        <w:rPr>
          <w:rFonts w:asciiTheme="minorHAnsi" w:hAnsiTheme="minorHAnsi"/>
          <w:lang w:eastAsia="zh-TW"/>
        </w:rPr>
      </w:pPr>
    </w:p>
    <w:p w:rsidR="00175083" w:rsidRPr="004504C5" w:rsidRDefault="00175083" w:rsidP="0056496C">
      <w:pPr>
        <w:rPr>
          <w:rFonts w:asciiTheme="minorHAnsi" w:hAnsiTheme="minorHAnsi"/>
          <w:lang w:eastAsia="zh-TW"/>
        </w:rPr>
      </w:pPr>
    </w:p>
    <w:p w:rsidR="004F1B63" w:rsidRPr="004504C5" w:rsidRDefault="004F1B63" w:rsidP="0056496C">
      <w:pPr>
        <w:rPr>
          <w:rFonts w:asciiTheme="minorHAnsi" w:hAnsiTheme="minorHAnsi"/>
          <w:lang w:eastAsia="zh-TW"/>
        </w:rPr>
      </w:pPr>
    </w:p>
    <w:bookmarkStart w:id="40" w:name="_Toc366072613"/>
    <w:p w:rsidR="00CC07AB" w:rsidRPr="004504C5" w:rsidRDefault="008749DA" w:rsidP="00CC07AB">
      <w:pPr>
        <w:pStyle w:val="Heading2"/>
      </w:pPr>
      <w:r w:rsidRPr="004504C5">
        <w:rPr>
          <w:noProof/>
          <w:lang w:bidi="ar-SA"/>
        </w:rPr>
        <mc:AlternateContent>
          <mc:Choice Requires="wps">
            <w:drawing>
              <wp:anchor distT="91440" distB="91440" distL="114300" distR="114300" simplePos="0" relativeHeight="251661312" behindDoc="0" locked="0" layoutInCell="0" allowOverlap="1" wp14:anchorId="7AD264A8" wp14:editId="746C7CCF">
                <wp:simplePos x="0" y="0"/>
                <wp:positionH relativeFrom="page">
                  <wp:posOffset>-142875</wp:posOffset>
                </wp:positionH>
                <wp:positionV relativeFrom="page">
                  <wp:posOffset>15875</wp:posOffset>
                </wp:positionV>
                <wp:extent cx="8075930" cy="1979930"/>
                <wp:effectExtent l="0" t="0" r="1270" b="127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979930"/>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cannot escape the responsibility of tomorrow by evading it today.</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Abraham Lincoln </w:t>
                            </w:r>
                          </w:p>
                          <w:p w:rsidR="00706C37" w:rsidRPr="003B6C98" w:rsidRDefault="00706C37"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55.9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cannot escape the responsibility of tomorrow by evading it today.</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Abraham Lincoln </w:t>
                      </w:r>
                    </w:p>
                    <w:p w:rsidR="00706C37" w:rsidRPr="003B6C98" w:rsidRDefault="00706C37"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662B48" w:rsidRPr="004504C5">
        <w:rPr>
          <w:lang w:bidi="ar-SA"/>
        </w:rPr>
        <w:t>See It, Report It!</w:t>
      </w:r>
      <w:bookmarkEnd w:id="40"/>
    </w:p>
    <w:p w:rsidR="00E915DF" w:rsidRPr="004504C5" w:rsidRDefault="00175083" w:rsidP="00CC07AB">
      <w:r>
        <w:rPr>
          <w:noProof/>
          <w:lang w:bidi="ar-SA"/>
        </w:rPr>
        <w:drawing>
          <wp:anchor distT="0" distB="0" distL="114300" distR="114300" simplePos="0" relativeHeight="251692032" behindDoc="0" locked="0" layoutInCell="1" allowOverlap="1">
            <wp:simplePos x="0" y="0"/>
            <wp:positionH relativeFrom="margin">
              <wp:posOffset>24765</wp:posOffset>
            </wp:positionH>
            <wp:positionV relativeFrom="margin">
              <wp:posOffset>4352925</wp:posOffset>
            </wp:positionV>
            <wp:extent cx="1188720" cy="950595"/>
            <wp:effectExtent l="0" t="0" r="0" b="1905"/>
            <wp:wrapSquare wrapText="bothSides"/>
            <wp:docPr id="332" name="Picture 332" descr="C:\Users\Darren\AppData\Local\Microsoft\Windows\Temporary Internet Files\Content.IE5\H0BR8P42\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H0BR8P42\MC900441463[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12153" t="4167" r="6250" b="30556"/>
                    <a:stretch/>
                  </pic:blipFill>
                  <pic:spPr bwMode="auto">
                    <a:xfrm>
                      <a:off x="0" y="0"/>
                      <a:ext cx="1188720" cy="950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2265" w:rsidRPr="004504C5">
        <w:t xml:space="preserve">When everyone takes responsibility for risk management, it is necessary </w:t>
      </w:r>
      <w:r w:rsidR="001777B9" w:rsidRPr="004504C5">
        <w:t>that all employees know to</w:t>
      </w:r>
      <w:r w:rsidR="001564EA" w:rsidRPr="004504C5">
        <w:t xml:space="preserve"> report potential problems. A system should be in place to make reporting problems simple, and everyone must be awa</w:t>
      </w:r>
      <w:r w:rsidR="008D4FE0" w:rsidRPr="004504C5">
        <w:t xml:space="preserve">re of how the system works. </w:t>
      </w:r>
      <w:r w:rsidR="001777B9" w:rsidRPr="004504C5">
        <w:t>Employees</w:t>
      </w:r>
      <w:r w:rsidR="008D4FE0" w:rsidRPr="004504C5">
        <w:t xml:space="preserve"> should be </w:t>
      </w:r>
      <w:r w:rsidR="00CD75E3" w:rsidRPr="004504C5">
        <w:t xml:space="preserve">actively </w:t>
      </w:r>
      <w:r w:rsidR="008D4FE0" w:rsidRPr="004504C5">
        <w:t xml:space="preserve">encouraged to report risks and potential </w:t>
      </w:r>
      <w:r w:rsidR="00CD75E3" w:rsidRPr="004504C5">
        <w:t xml:space="preserve">problems. There should be no confusion about this expectation. </w:t>
      </w:r>
      <w:r w:rsidR="001777B9" w:rsidRPr="004504C5">
        <w:t>Create a visual reminder by p</w:t>
      </w:r>
      <w:r w:rsidR="00CD75E3" w:rsidRPr="004504C5">
        <w:t>ost</w:t>
      </w:r>
      <w:r w:rsidR="001777B9" w:rsidRPr="004504C5">
        <w:t>ing</w:t>
      </w:r>
      <w:r w:rsidR="00CD75E3" w:rsidRPr="004504C5">
        <w:t xml:space="preserve"> lists of risks that employees should</w:t>
      </w:r>
      <w:r w:rsidR="001777B9" w:rsidRPr="004504C5">
        <w:t xml:space="preserve"> watch out for </w:t>
      </w:r>
      <w:r w:rsidR="008D4FE0" w:rsidRPr="004504C5">
        <w:t>along with emergency contact information</w:t>
      </w:r>
      <w:r w:rsidR="00CD75E3" w:rsidRPr="004504C5">
        <w:t xml:space="preserve"> throughout the workplace</w:t>
      </w:r>
      <w:r w:rsidR="008D4FE0" w:rsidRPr="004504C5">
        <w:t>.</w:t>
      </w:r>
      <w:r w:rsidR="001777B9" w:rsidRPr="004504C5">
        <w:t xml:space="preserve"> </w:t>
      </w:r>
    </w:p>
    <w:p w:rsidR="00E915DF" w:rsidRPr="004504C5" w:rsidRDefault="008D4FE0" w:rsidP="00CC07AB">
      <w:pPr>
        <w:rPr>
          <w:b/>
        </w:rPr>
      </w:pPr>
      <w:r w:rsidRPr="004504C5">
        <w:rPr>
          <w:b/>
        </w:rPr>
        <w:t>Common safety risks employees should report</w:t>
      </w:r>
      <w:r w:rsidR="00E915DF" w:rsidRPr="004504C5">
        <w:rPr>
          <w:b/>
        </w:rPr>
        <w:t>:</w:t>
      </w:r>
    </w:p>
    <w:p w:rsidR="008D4FE0" w:rsidRPr="004504C5" w:rsidRDefault="008D4FE0" w:rsidP="00462E6E">
      <w:pPr>
        <w:pStyle w:val="ListParagraph"/>
        <w:numPr>
          <w:ilvl w:val="0"/>
          <w:numId w:val="40"/>
        </w:numPr>
      </w:pPr>
      <w:r w:rsidRPr="004504C5">
        <w:t>Unauthorized individuals</w:t>
      </w:r>
    </w:p>
    <w:p w:rsidR="008D4FE0" w:rsidRPr="004504C5" w:rsidRDefault="008D4FE0" w:rsidP="00462E6E">
      <w:pPr>
        <w:pStyle w:val="ListParagraph"/>
        <w:numPr>
          <w:ilvl w:val="0"/>
          <w:numId w:val="40"/>
        </w:numPr>
      </w:pPr>
      <w:r w:rsidRPr="004504C5">
        <w:t>Leaks</w:t>
      </w:r>
    </w:p>
    <w:p w:rsidR="008D4FE0" w:rsidRPr="004504C5" w:rsidRDefault="008D4FE0" w:rsidP="00462E6E">
      <w:pPr>
        <w:pStyle w:val="ListParagraph"/>
        <w:numPr>
          <w:ilvl w:val="0"/>
          <w:numId w:val="40"/>
        </w:numPr>
      </w:pPr>
      <w:r w:rsidRPr="004504C5">
        <w:t>Smells</w:t>
      </w:r>
    </w:p>
    <w:p w:rsidR="008D4FE0" w:rsidRPr="004504C5" w:rsidRDefault="008D4FE0" w:rsidP="00462E6E">
      <w:pPr>
        <w:pStyle w:val="ListParagraph"/>
        <w:numPr>
          <w:ilvl w:val="0"/>
          <w:numId w:val="40"/>
        </w:numPr>
      </w:pPr>
      <w:r w:rsidRPr="004504C5">
        <w:t>Broken locks</w:t>
      </w:r>
    </w:p>
    <w:p w:rsidR="00CD75E3" w:rsidRPr="004504C5" w:rsidRDefault="00CD75E3" w:rsidP="00462E6E">
      <w:pPr>
        <w:pStyle w:val="ListParagraph"/>
        <w:numPr>
          <w:ilvl w:val="0"/>
          <w:numId w:val="40"/>
        </w:numPr>
      </w:pPr>
      <w:r w:rsidRPr="004504C5">
        <w:t>Broken equipment</w:t>
      </w:r>
    </w:p>
    <w:p w:rsidR="00CC07AB" w:rsidRPr="004504C5" w:rsidRDefault="00CD75E3" w:rsidP="00462E6E">
      <w:pPr>
        <w:pStyle w:val="ListParagraph"/>
        <w:numPr>
          <w:ilvl w:val="0"/>
          <w:numId w:val="40"/>
        </w:numPr>
      </w:pPr>
      <w:r w:rsidRPr="004504C5">
        <w:t>Slippery floors</w:t>
      </w:r>
    </w:p>
    <w:p w:rsidR="00CC07AB" w:rsidRPr="004504C5" w:rsidRDefault="00CC07AB"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CD75E3" w:rsidP="00CC07AB">
            <w:pPr>
              <w:rPr>
                <w:b/>
                <w:bCs/>
                <w:color w:val="000000" w:themeColor="text1"/>
              </w:rPr>
            </w:pPr>
            <w:r w:rsidRPr="004504C5">
              <w:rPr>
                <w:b/>
                <w:bCs/>
                <w:color w:val="000000" w:themeColor="text1"/>
              </w:rPr>
              <w:t>10</w:t>
            </w:r>
            <w:r w:rsidR="005D441D"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5D441D" w:rsidP="00CD75E3">
            <w:pPr>
              <w:rPr>
                <w:color w:val="000000" w:themeColor="text1"/>
              </w:rPr>
            </w:pPr>
            <w:r w:rsidRPr="004504C5">
              <w:rPr>
                <w:color w:val="000000" w:themeColor="text1"/>
              </w:rPr>
              <w:t xml:space="preserve">Introduce </w:t>
            </w:r>
            <w:r w:rsidR="00CD75E3" w:rsidRPr="004504C5">
              <w:rPr>
                <w:color w:val="000000" w:themeColor="text1"/>
              </w:rPr>
              <w:t>employee reporting</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7337C5" w:rsidRPr="004504C5" w:rsidRDefault="00CD75E3" w:rsidP="00CC07AB">
            <w:pPr>
              <w:rPr>
                <w:b/>
                <w:color w:val="000000" w:themeColor="text1"/>
              </w:rPr>
            </w:pPr>
            <w:r w:rsidRPr="004504C5">
              <w:rPr>
                <w:b/>
                <w:color w:val="000000" w:themeColor="text1"/>
              </w:rPr>
              <w:t>See It, Report It!</w:t>
            </w:r>
          </w:p>
          <w:p w:rsidR="00CC07AB" w:rsidRPr="004504C5" w:rsidRDefault="00CD75E3" w:rsidP="00CC07AB">
            <w:pPr>
              <w:rPr>
                <w:color w:val="000000" w:themeColor="text1"/>
              </w:rPr>
            </w:pPr>
            <w:r w:rsidRPr="004504C5">
              <w:rPr>
                <w:color w:val="000000" w:themeColor="text1"/>
              </w:rPr>
              <w:t xml:space="preserve">Discuss reporting risks.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CD75E3"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5D441D"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CD75E3" w:rsidP="00CC07AB">
            <w:pPr>
              <w:rPr>
                <w:color w:val="000000" w:themeColor="text1"/>
              </w:rPr>
            </w:pPr>
            <w:r w:rsidRPr="004504C5">
              <w:rPr>
                <w:color w:val="000000" w:themeColor="text1"/>
              </w:rPr>
              <w:t xml:space="preserve">Discuss different reporting procedures that the participants have experience using. Make a list of additional risks that employees should report on the flipchart/board.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5D441D"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5D441D" w:rsidP="00CC07AB">
            <w:pPr>
              <w:rPr>
                <w:color w:val="000000" w:themeColor="text1"/>
              </w:rPr>
            </w:pPr>
            <w:r w:rsidRPr="004504C5">
              <w:rPr>
                <w:color w:val="000000" w:themeColor="text1"/>
              </w:rPr>
              <w:t xml:space="preserve">Encourage everyone to participate. </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5D441D" w:rsidP="00CD75E3">
            <w:pPr>
              <w:rPr>
                <w:color w:val="000000" w:themeColor="text1"/>
              </w:rPr>
            </w:pPr>
            <w:r w:rsidRPr="004504C5">
              <w:rPr>
                <w:color w:val="000000" w:themeColor="text1"/>
              </w:rPr>
              <w:t xml:space="preserve">Who </w:t>
            </w:r>
            <w:r w:rsidR="00CD75E3" w:rsidRPr="004504C5">
              <w:rPr>
                <w:color w:val="000000" w:themeColor="text1"/>
              </w:rPr>
              <w:t>is responsible for reporting risks and problems</w:t>
            </w:r>
            <w:r w:rsidRPr="004504C5">
              <w:rPr>
                <w:color w:val="000000" w:themeColor="text1"/>
              </w:rPr>
              <w:t>?</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662B48" w:rsidP="00CC07AB">
      <w:pPr>
        <w:pStyle w:val="Heading2"/>
      </w:pPr>
      <w:bookmarkStart w:id="41" w:name="_Toc366072614"/>
      <w:r w:rsidRPr="004504C5">
        <w:t xml:space="preserve">If </w:t>
      </w:r>
      <w:proofErr w:type="gramStart"/>
      <w:r w:rsidRPr="004504C5">
        <w:t>It’s</w:t>
      </w:r>
      <w:proofErr w:type="gramEnd"/>
      <w:r w:rsidRPr="004504C5">
        <w:t xml:space="preserve"> Not Safe, Don’t Do It</w:t>
      </w:r>
      <w:bookmarkEnd w:id="41"/>
    </w:p>
    <w:p w:rsidR="00BA316C" w:rsidRPr="004504C5" w:rsidRDefault="00175083" w:rsidP="00BA316C">
      <w:r>
        <w:rPr>
          <w:noProof/>
          <w:lang w:bidi="ar-SA"/>
        </w:rPr>
        <w:drawing>
          <wp:anchor distT="0" distB="0" distL="114300" distR="114300" simplePos="0" relativeHeight="251693056" behindDoc="0" locked="0" layoutInCell="1" allowOverlap="1" wp14:anchorId="24E87DE2" wp14:editId="06321BB3">
            <wp:simplePos x="0" y="0"/>
            <wp:positionH relativeFrom="margin">
              <wp:posOffset>19050</wp:posOffset>
            </wp:positionH>
            <wp:positionV relativeFrom="margin">
              <wp:posOffset>4034790</wp:posOffset>
            </wp:positionV>
            <wp:extent cx="1463040" cy="941705"/>
            <wp:effectExtent l="0" t="0" r="3810" b="0"/>
            <wp:wrapSquare wrapText="bothSides"/>
            <wp:docPr id="333" name="Picture 333" descr="C:\Users\Darren\AppData\Local\Microsoft\Windows\Temporary Internet Files\Content.IE5\FNO02FZP\MC900389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FNO02FZP\MC900389020[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63040" cy="941705"/>
                    </a:xfrm>
                    <a:prstGeom prst="rect">
                      <a:avLst/>
                    </a:prstGeom>
                    <a:noFill/>
                    <a:ln>
                      <a:noFill/>
                    </a:ln>
                  </pic:spPr>
                </pic:pic>
              </a:graphicData>
            </a:graphic>
          </wp:anchor>
        </w:drawing>
      </w:r>
      <w:r w:rsidR="00BA316C" w:rsidRPr="004504C5">
        <w:t xml:space="preserve">Safety is a primary concern for organization. A common mantra is, “If it’s not safe, don’t do it.” This rule must extend to all employees. Safety standards and risk management programs are only effective if they are properly implemented, and leaders need to be an example of safety standards. Do not perform a task without the appropriate safety equipment and expect your employees to use theirs. Any leader who violates safety rules is sending the message that they are not important. </w:t>
      </w:r>
    </w:p>
    <w:p w:rsidR="00CC07AB" w:rsidRPr="004504C5" w:rsidRDefault="00BA316C" w:rsidP="00BA316C">
      <w:r w:rsidRPr="004504C5">
        <w:t>Additionally, listen to employees who believe that a work environment is not safe. Provide employees with stop work authority</w:t>
      </w:r>
      <w:r w:rsidR="00B13BA4" w:rsidRPr="004504C5">
        <w:t xml:space="preserve"> (the authority to stop working if the environment becomes dangerous)</w:t>
      </w:r>
      <w:r w:rsidRPr="004504C5">
        <w:t>. Employees should not feel pressured to work in dangerous situations just to keep their jobs. Make sure that employees are taught the safety rules and that the rules are consistently followed.</w:t>
      </w:r>
    </w:p>
    <w:p w:rsidR="004F1B63" w:rsidRPr="004504C5" w:rsidRDefault="004F1B63" w:rsidP="00BA316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 xml:space="preserve">5 </w:t>
            </w:r>
            <w:r w:rsidR="0085536E" w:rsidRPr="004504C5">
              <w:rPr>
                <w:b/>
                <w:bCs/>
                <w:color w:val="000000" w:themeColor="text1"/>
              </w:rPr>
              <w:t>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85536E" w:rsidP="00BA316C">
            <w:pPr>
              <w:rPr>
                <w:color w:val="000000" w:themeColor="text1"/>
              </w:rPr>
            </w:pPr>
            <w:r w:rsidRPr="004504C5">
              <w:rPr>
                <w:color w:val="000000" w:themeColor="text1"/>
              </w:rPr>
              <w:t xml:space="preserve">Introduce </w:t>
            </w:r>
            <w:r w:rsidR="00BA316C" w:rsidRPr="004504C5">
              <w:rPr>
                <w:color w:val="000000" w:themeColor="text1"/>
              </w:rPr>
              <w:t>the concept of safety</w:t>
            </w:r>
            <w:r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85536E" w:rsidRPr="004504C5" w:rsidRDefault="00DB7667" w:rsidP="00CC07AB">
            <w:pPr>
              <w:rPr>
                <w:b/>
                <w:color w:val="000000" w:themeColor="text1"/>
              </w:rPr>
            </w:pPr>
            <w:r w:rsidRPr="004504C5">
              <w:rPr>
                <w:b/>
                <w:color w:val="000000" w:themeColor="text1"/>
              </w:rPr>
              <w:t>If It’s Not Safe, Don’t Bother</w:t>
            </w:r>
          </w:p>
          <w:p w:rsidR="00CC07AB" w:rsidRPr="004504C5" w:rsidRDefault="0085536E" w:rsidP="00BA316C">
            <w:pPr>
              <w:rPr>
                <w:color w:val="000000" w:themeColor="text1"/>
              </w:rPr>
            </w:pPr>
            <w:r w:rsidRPr="004504C5">
              <w:rPr>
                <w:color w:val="000000" w:themeColor="text1"/>
              </w:rPr>
              <w:t xml:space="preserve">Discuss the importance of </w:t>
            </w:r>
            <w:r w:rsidR="00BA316C" w:rsidRPr="004504C5">
              <w:rPr>
                <w:color w:val="000000" w:themeColor="text1"/>
              </w:rPr>
              <w:t>following safety procedures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85536E"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CC1F15" w:rsidP="00CC07AB">
            <w:pPr>
              <w:rPr>
                <w:color w:val="000000" w:themeColor="text1"/>
              </w:rPr>
            </w:pPr>
            <w:r w:rsidRPr="004504C5">
              <w:rPr>
                <w:color w:val="000000" w:themeColor="text1"/>
              </w:rPr>
              <w:t>You might want to bring in a sample of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CC1F15" w:rsidP="00BA316C">
            <w:pPr>
              <w:rPr>
                <w:color w:val="000000" w:themeColor="text1"/>
              </w:rPr>
            </w:pPr>
            <w:r w:rsidRPr="004504C5">
              <w:rPr>
                <w:color w:val="000000" w:themeColor="text1"/>
              </w:rPr>
              <w:t xml:space="preserve">Discuss </w:t>
            </w:r>
            <w:r w:rsidR="00BA316C" w:rsidRPr="004504C5">
              <w:rPr>
                <w:color w:val="000000" w:themeColor="text1"/>
              </w:rPr>
              <w:t>ways that people bypass safety and why? For example, not putting on safet</w:t>
            </w:r>
            <w:r w:rsidR="00ED43F8" w:rsidRPr="004504C5">
              <w:rPr>
                <w:color w:val="000000" w:themeColor="text1"/>
              </w:rPr>
              <w:t>y equipment to save time. List some of these on the flipchart, along with the consequences in the worst case scenario.</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CC1F15"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CC1F15"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CC1F15" w:rsidP="00ED43F8">
            <w:pPr>
              <w:rPr>
                <w:color w:val="000000" w:themeColor="text1"/>
              </w:rPr>
            </w:pPr>
            <w:r w:rsidRPr="004504C5">
              <w:rPr>
                <w:color w:val="000000" w:themeColor="text1"/>
              </w:rPr>
              <w:t xml:space="preserve">What </w:t>
            </w:r>
            <w:r w:rsidR="00ED43F8" w:rsidRPr="004504C5">
              <w:rPr>
                <w:color w:val="000000" w:themeColor="text1"/>
              </w:rPr>
              <w:t>is a primary concern for any organization</w:t>
            </w:r>
            <w:r w:rsidRPr="004504C5">
              <w:rPr>
                <w:color w:val="000000" w:themeColor="text1"/>
              </w:rPr>
              <w:t>?</w:t>
            </w:r>
          </w:p>
        </w:tc>
      </w:tr>
    </w:tbl>
    <w:p w:rsidR="00CC07AB" w:rsidRPr="004504C5" w:rsidRDefault="00CC07AB" w:rsidP="00CC07AB"/>
    <w:p w:rsidR="00CC07AB" w:rsidRPr="004504C5" w:rsidRDefault="00662B48" w:rsidP="00CC07AB">
      <w:pPr>
        <w:pStyle w:val="Heading2"/>
      </w:pPr>
      <w:bookmarkStart w:id="42" w:name="_Toc366072615"/>
      <w:r w:rsidRPr="004504C5">
        <w:t>Take Appropriate Precautions</w:t>
      </w:r>
      <w:bookmarkEnd w:id="42"/>
    </w:p>
    <w:p w:rsidR="00EB5F01" w:rsidRPr="004504C5" w:rsidRDefault="00082D26" w:rsidP="00974875">
      <w:r>
        <w:rPr>
          <w:noProof/>
          <w:lang w:bidi="ar-SA"/>
        </w:rPr>
        <w:drawing>
          <wp:anchor distT="0" distB="0" distL="114300" distR="114300" simplePos="0" relativeHeight="251696128" behindDoc="0" locked="0" layoutInCell="1" allowOverlap="1">
            <wp:simplePos x="0" y="0"/>
            <wp:positionH relativeFrom="margin">
              <wp:posOffset>0</wp:posOffset>
            </wp:positionH>
            <wp:positionV relativeFrom="margin">
              <wp:posOffset>3000375</wp:posOffset>
            </wp:positionV>
            <wp:extent cx="1005840" cy="1005840"/>
            <wp:effectExtent l="0" t="0" r="3810" b="3810"/>
            <wp:wrapSquare wrapText="bothSides"/>
            <wp:docPr id="320" name="Picture 320" descr="C:\Users\Darren\AppData\Local\Microsoft\Windows\Temporary Internet Files\Content.IE5\QUVP2ZLH\MC900318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QUVP2ZLH\MC900318836[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974875" w:rsidRPr="004504C5">
        <w:t xml:space="preserve">When you have identified the </w:t>
      </w:r>
      <w:r w:rsidR="00EB5F01" w:rsidRPr="004504C5">
        <w:t>risk and problems, it is essential to take the appropriate precautions. The precautions that you need to take will be determined by the organization. Precautions will be based on the risks identified in each company.</w:t>
      </w:r>
      <w:r w:rsidR="00DB7667" w:rsidRPr="004504C5">
        <w:t xml:space="preserve"> There are, however, basic </w:t>
      </w:r>
      <w:proofErr w:type="gramStart"/>
      <w:r w:rsidR="00DB7667" w:rsidRPr="004504C5">
        <w:t>safety</w:t>
      </w:r>
      <w:proofErr w:type="gramEnd"/>
      <w:r w:rsidR="00DB7667" w:rsidRPr="004504C5">
        <w:t xml:space="preserve"> precautions that every organization needs to take.</w:t>
      </w:r>
    </w:p>
    <w:p w:rsidR="00EB5F01" w:rsidRPr="004504C5" w:rsidRDefault="00EB5F01" w:rsidP="00974875">
      <w:pPr>
        <w:rPr>
          <w:b/>
        </w:rPr>
      </w:pPr>
      <w:r w:rsidRPr="004504C5">
        <w:rPr>
          <w:b/>
        </w:rPr>
        <w:t>Common Precautions:</w:t>
      </w:r>
    </w:p>
    <w:p w:rsidR="00334AB2" w:rsidRPr="004504C5" w:rsidRDefault="00334AB2" w:rsidP="00462E6E">
      <w:pPr>
        <w:pStyle w:val="ListParagraph"/>
        <w:numPr>
          <w:ilvl w:val="0"/>
          <w:numId w:val="128"/>
        </w:numPr>
      </w:pPr>
      <w:r w:rsidRPr="004504C5">
        <w:t>Safety equipment</w:t>
      </w:r>
    </w:p>
    <w:p w:rsidR="00334AB2" w:rsidRPr="004504C5" w:rsidRDefault="00334AB2" w:rsidP="00462E6E">
      <w:pPr>
        <w:pStyle w:val="ListParagraph"/>
        <w:numPr>
          <w:ilvl w:val="0"/>
          <w:numId w:val="128"/>
        </w:numPr>
      </w:pPr>
      <w:r w:rsidRPr="004504C5">
        <w:t>Accessible exits</w:t>
      </w:r>
    </w:p>
    <w:p w:rsidR="00334AB2" w:rsidRPr="004504C5" w:rsidRDefault="00334AB2" w:rsidP="00462E6E">
      <w:pPr>
        <w:pStyle w:val="ListParagraph"/>
        <w:numPr>
          <w:ilvl w:val="0"/>
          <w:numId w:val="128"/>
        </w:numPr>
      </w:pPr>
      <w:r w:rsidRPr="004504C5">
        <w:t>Fire alarms</w:t>
      </w:r>
    </w:p>
    <w:p w:rsidR="00334AB2" w:rsidRPr="004504C5" w:rsidRDefault="00334AB2" w:rsidP="00462E6E">
      <w:pPr>
        <w:pStyle w:val="ListParagraph"/>
        <w:numPr>
          <w:ilvl w:val="0"/>
          <w:numId w:val="128"/>
        </w:numPr>
      </w:pPr>
      <w:r w:rsidRPr="004504C5">
        <w:t>Safety training</w:t>
      </w:r>
    </w:p>
    <w:p w:rsidR="00334AB2" w:rsidRPr="004504C5" w:rsidRDefault="00334AB2" w:rsidP="00462E6E">
      <w:pPr>
        <w:pStyle w:val="ListParagraph"/>
        <w:numPr>
          <w:ilvl w:val="0"/>
          <w:numId w:val="128"/>
        </w:numPr>
      </w:pPr>
      <w:r w:rsidRPr="004504C5">
        <w:t>Ergonomic work stations</w:t>
      </w:r>
    </w:p>
    <w:p w:rsidR="00334AB2" w:rsidRPr="004504C5" w:rsidRDefault="00334AB2" w:rsidP="00462E6E">
      <w:pPr>
        <w:pStyle w:val="ListParagraph"/>
        <w:numPr>
          <w:ilvl w:val="0"/>
          <w:numId w:val="128"/>
        </w:numPr>
      </w:pPr>
      <w:r w:rsidRPr="004504C5">
        <w:t>Security</w:t>
      </w:r>
    </w:p>
    <w:p w:rsidR="00334AB2" w:rsidRPr="004504C5" w:rsidRDefault="00334AB2" w:rsidP="00462E6E">
      <w:pPr>
        <w:pStyle w:val="ListParagraph"/>
        <w:numPr>
          <w:ilvl w:val="0"/>
          <w:numId w:val="128"/>
        </w:numPr>
      </w:pPr>
      <w:r w:rsidRPr="004504C5">
        <w:t>Ventilation</w:t>
      </w:r>
    </w:p>
    <w:p w:rsidR="00CC07AB" w:rsidRPr="004504C5" w:rsidRDefault="00CC07AB" w:rsidP="0097487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6A68E4"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6A68E4" w:rsidP="00941F01">
            <w:pPr>
              <w:rPr>
                <w:color w:val="000000" w:themeColor="text1"/>
              </w:rPr>
            </w:pPr>
            <w:r w:rsidRPr="004504C5">
              <w:rPr>
                <w:color w:val="000000" w:themeColor="text1"/>
              </w:rPr>
              <w:t xml:space="preserve">Introduce </w:t>
            </w:r>
            <w:r w:rsidR="00941F01" w:rsidRPr="004504C5">
              <w:rPr>
                <w:color w:val="000000" w:themeColor="text1"/>
              </w:rPr>
              <w:t>taking precautions.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B8485D" w:rsidRPr="004504C5" w:rsidRDefault="00941F01" w:rsidP="00CC07AB">
            <w:pPr>
              <w:rPr>
                <w:b/>
                <w:color w:val="000000" w:themeColor="text1"/>
              </w:rPr>
            </w:pPr>
            <w:r w:rsidRPr="004504C5">
              <w:rPr>
                <w:b/>
                <w:color w:val="000000" w:themeColor="text1"/>
              </w:rPr>
              <w:t>Take Appropriate Precautions</w:t>
            </w:r>
          </w:p>
          <w:p w:rsidR="00CC07AB" w:rsidRPr="004504C5" w:rsidRDefault="00B8485D" w:rsidP="00941F01">
            <w:pPr>
              <w:rPr>
                <w:color w:val="000000" w:themeColor="text1"/>
              </w:rPr>
            </w:pPr>
            <w:r w:rsidRPr="004504C5">
              <w:rPr>
                <w:color w:val="000000" w:themeColor="text1"/>
              </w:rPr>
              <w:t xml:space="preserve">Consider </w:t>
            </w:r>
            <w:r w:rsidR="00941F01" w:rsidRPr="004504C5">
              <w:rPr>
                <w:color w:val="000000" w:themeColor="text1"/>
              </w:rPr>
              <w:t>precautions necessary for your company.</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CC07AB">
            <w:pPr>
              <w:rPr>
                <w:b/>
                <w:bCs/>
                <w:color w:val="000000" w:themeColor="text1"/>
              </w:rPr>
            </w:pPr>
            <w:r>
              <w:rPr>
                <w:b/>
                <w:bCs/>
                <w:color w:val="000000" w:themeColor="text1"/>
              </w:rPr>
              <w:t>08-</w:t>
            </w:r>
            <w:r w:rsidR="00941F01" w:rsidRPr="004504C5">
              <w:rPr>
                <w:b/>
                <w:bCs/>
                <w:color w:val="000000" w:themeColor="text1"/>
              </w:rPr>
              <w:t>Precautions</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Planning Checklist</w:t>
            </w:r>
          </w:p>
        </w:tc>
        <w:tc>
          <w:tcPr>
            <w:tcW w:w="7128" w:type="dxa"/>
            <w:tcBorders>
              <w:bottom w:val="single" w:sz="4" w:space="0" w:color="1F497D"/>
            </w:tcBorders>
            <w:vAlign w:val="center"/>
          </w:tcPr>
          <w:p w:rsidR="00CC07AB" w:rsidRPr="004504C5" w:rsidRDefault="00B8485D"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941F01" w:rsidP="00CC07AB">
            <w:pPr>
              <w:rPr>
                <w:color w:val="000000" w:themeColor="text1"/>
              </w:rPr>
            </w:pPr>
            <w:r w:rsidRPr="004504C5">
              <w:rPr>
                <w:color w:val="000000" w:themeColor="text1"/>
              </w:rPr>
              <w:t>Complete the worksheet individually, and share your answer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B8485D"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B8485D"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B8485D" w:rsidP="00941F01">
            <w:pPr>
              <w:rPr>
                <w:color w:val="000000" w:themeColor="text1"/>
              </w:rPr>
            </w:pPr>
            <w:r w:rsidRPr="004504C5">
              <w:rPr>
                <w:color w:val="000000" w:themeColor="text1"/>
              </w:rPr>
              <w:t xml:space="preserve">What </w:t>
            </w:r>
            <w:r w:rsidR="00941F01" w:rsidRPr="004504C5">
              <w:rPr>
                <w:color w:val="000000" w:themeColor="text1"/>
              </w:rPr>
              <w:t>is necessary to take appropriate precautions</w:t>
            </w:r>
            <w:r w:rsidRPr="004504C5">
              <w:rPr>
                <w:color w:val="000000" w:themeColor="text1"/>
              </w:rPr>
              <w:t>?</w:t>
            </w:r>
          </w:p>
        </w:tc>
      </w:tr>
    </w:tbl>
    <w:p w:rsidR="00CC07AB" w:rsidRPr="004504C5" w:rsidRDefault="00CC07AB" w:rsidP="00CC07AB"/>
    <w:p w:rsidR="00F56BCE" w:rsidRPr="004504C5" w:rsidRDefault="00662B48" w:rsidP="00CC07AB">
      <w:pPr>
        <w:pStyle w:val="Heading2"/>
      </w:pPr>
      <w:bookmarkStart w:id="43" w:name="_Toc366072616"/>
      <w:r w:rsidRPr="004504C5">
        <w:t>Communicating to the Organization</w:t>
      </w:r>
      <w:bookmarkEnd w:id="43"/>
    </w:p>
    <w:p w:rsidR="00082D26" w:rsidRDefault="00082D26" w:rsidP="0093094B">
      <w:r>
        <w:rPr>
          <w:noProof/>
          <w:lang w:bidi="ar-SA"/>
        </w:rPr>
        <w:drawing>
          <wp:anchor distT="0" distB="0" distL="114300" distR="114300" simplePos="0" relativeHeight="251697152" behindDoc="0" locked="0" layoutInCell="1" allowOverlap="1">
            <wp:simplePos x="0" y="0"/>
            <wp:positionH relativeFrom="margin">
              <wp:posOffset>-19050</wp:posOffset>
            </wp:positionH>
            <wp:positionV relativeFrom="margin">
              <wp:posOffset>2476500</wp:posOffset>
            </wp:positionV>
            <wp:extent cx="1005840" cy="1024255"/>
            <wp:effectExtent l="0" t="0" r="3810" b="4445"/>
            <wp:wrapSquare wrapText="bothSides"/>
            <wp:docPr id="334" name="Picture 334"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33018.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5840" cy="1024255"/>
                    </a:xfrm>
                    <a:prstGeom prst="rect">
                      <a:avLst/>
                    </a:prstGeom>
                    <a:noFill/>
                    <a:ln>
                      <a:noFill/>
                    </a:ln>
                  </pic:spPr>
                </pic:pic>
              </a:graphicData>
            </a:graphic>
          </wp:anchor>
        </w:drawing>
      </w:r>
      <w:r w:rsidR="00AE5235" w:rsidRPr="004504C5">
        <w:t xml:space="preserve">Risks and safety precautions need to be communicated to the entire organization. </w:t>
      </w:r>
      <w:r w:rsidR="00157434" w:rsidRPr="004504C5">
        <w:t xml:space="preserve">Everyone needs to be informed. </w:t>
      </w:r>
      <w:r w:rsidR="00AE5235" w:rsidRPr="004504C5">
        <w:t xml:space="preserve">The </w:t>
      </w:r>
      <w:r w:rsidR="004631D3" w:rsidRPr="004504C5">
        <w:t>communication needs to inform, educate,</w:t>
      </w:r>
      <w:r w:rsidR="000E58EA" w:rsidRPr="004504C5">
        <w:t xml:space="preserve"> and </w:t>
      </w:r>
      <w:r w:rsidR="00157434" w:rsidRPr="004504C5">
        <w:t>prevent problems</w:t>
      </w:r>
      <w:r w:rsidR="000E58EA" w:rsidRPr="004504C5">
        <w:t xml:space="preserve">. When communicating, it is important to create a plan and follow it. </w:t>
      </w:r>
    </w:p>
    <w:p w:rsidR="00082D26" w:rsidRDefault="00082D26" w:rsidP="0093094B"/>
    <w:p w:rsidR="000E58EA" w:rsidRPr="004504C5" w:rsidRDefault="000E58EA" w:rsidP="0093094B">
      <w:pPr>
        <w:rPr>
          <w:b/>
        </w:rPr>
      </w:pPr>
      <w:r w:rsidRPr="004504C5">
        <w:rPr>
          <w:b/>
        </w:rPr>
        <w:t>Communication Strategy:</w:t>
      </w:r>
    </w:p>
    <w:p w:rsidR="00B7169B" w:rsidRPr="004504C5" w:rsidRDefault="000E58EA" w:rsidP="00462E6E">
      <w:pPr>
        <w:pStyle w:val="ListParagraph"/>
        <w:numPr>
          <w:ilvl w:val="0"/>
          <w:numId w:val="130"/>
        </w:numPr>
      </w:pPr>
      <w:r w:rsidRPr="00082D26">
        <w:rPr>
          <w:b/>
        </w:rPr>
        <w:t xml:space="preserve">Identify the information </w:t>
      </w:r>
      <w:r w:rsidR="00B7169B" w:rsidRPr="00082D26">
        <w:rPr>
          <w:b/>
        </w:rPr>
        <w:t>you need to communicate</w:t>
      </w:r>
      <w:r w:rsidR="00B7169B" w:rsidRPr="004504C5">
        <w:t xml:space="preserve">: Sift through the information and highlight everything that needs to be communicated. </w:t>
      </w:r>
    </w:p>
    <w:p w:rsidR="00B7169B" w:rsidRPr="004504C5" w:rsidRDefault="00B7169B" w:rsidP="00462E6E">
      <w:pPr>
        <w:pStyle w:val="ListParagraph"/>
        <w:numPr>
          <w:ilvl w:val="0"/>
          <w:numId w:val="130"/>
        </w:numPr>
      </w:pPr>
      <w:r w:rsidRPr="00082D26">
        <w:rPr>
          <w:b/>
        </w:rPr>
        <w:t>Consider the audience</w:t>
      </w:r>
      <w:r w:rsidRPr="004504C5">
        <w:t xml:space="preserve">: Identify what the audience does and does not know about the topic and communication barriers. </w:t>
      </w:r>
    </w:p>
    <w:p w:rsidR="00B7169B" w:rsidRPr="004504C5" w:rsidRDefault="00B7169B" w:rsidP="00462E6E">
      <w:pPr>
        <w:pStyle w:val="ListParagraph"/>
        <w:numPr>
          <w:ilvl w:val="0"/>
          <w:numId w:val="130"/>
        </w:numPr>
      </w:pPr>
      <w:r w:rsidRPr="00082D26">
        <w:rPr>
          <w:b/>
        </w:rPr>
        <w:t>Create the communication</w:t>
      </w:r>
      <w:r w:rsidRPr="004504C5">
        <w:t xml:space="preserve">: Tailor the communication to the needs of the audience. </w:t>
      </w:r>
    </w:p>
    <w:p w:rsidR="008B7962" w:rsidRPr="004504C5" w:rsidRDefault="00B7169B" w:rsidP="00462E6E">
      <w:pPr>
        <w:pStyle w:val="ListParagraph"/>
        <w:numPr>
          <w:ilvl w:val="0"/>
          <w:numId w:val="130"/>
        </w:numPr>
      </w:pPr>
      <w:r w:rsidRPr="00082D26">
        <w:rPr>
          <w:b/>
        </w:rPr>
        <w:t>Choose communication methods</w:t>
      </w:r>
      <w:r w:rsidRPr="004504C5">
        <w:t xml:space="preserve">: </w:t>
      </w:r>
      <w:r w:rsidR="008B7962" w:rsidRPr="004504C5">
        <w:t xml:space="preserve">Choose the communication methods for your audience. You may use more than one method of communication. </w:t>
      </w:r>
    </w:p>
    <w:p w:rsidR="00CC07AB" w:rsidRPr="004504C5" w:rsidRDefault="008B7962" w:rsidP="008B7962">
      <w:r w:rsidRPr="004504C5">
        <w:t xml:space="preserve">Communication is ongoing. Once you communicate the information, evaluate its </w:t>
      </w:r>
      <w:r w:rsidR="004F1B63" w:rsidRPr="004504C5">
        <w:t>effectiveness,</w:t>
      </w:r>
      <w:r w:rsidRPr="004504C5">
        <w:t xml:space="preserve"> and determine if any changes need to be made. </w:t>
      </w:r>
    </w:p>
    <w:p w:rsidR="004F1B63" w:rsidRPr="004504C5" w:rsidRDefault="004F1B63" w:rsidP="008B7962"/>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B8485D"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412EE0" w:rsidP="008B7962">
            <w:pPr>
              <w:rPr>
                <w:color w:val="000000" w:themeColor="text1"/>
              </w:rPr>
            </w:pPr>
            <w:r w:rsidRPr="004504C5">
              <w:rPr>
                <w:color w:val="000000" w:themeColor="text1"/>
              </w:rPr>
              <w:t xml:space="preserve">Outline </w:t>
            </w:r>
            <w:r w:rsidR="008B7962" w:rsidRPr="004504C5">
              <w:rPr>
                <w:color w:val="000000" w:themeColor="text1"/>
              </w:rPr>
              <w:t>how to communicate to the organization</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412EE0" w:rsidRPr="004504C5" w:rsidRDefault="008B7962" w:rsidP="00CC07AB">
            <w:pPr>
              <w:rPr>
                <w:b/>
                <w:color w:val="000000" w:themeColor="text1"/>
              </w:rPr>
            </w:pPr>
            <w:r w:rsidRPr="004504C5">
              <w:rPr>
                <w:b/>
                <w:color w:val="000000" w:themeColor="text1"/>
              </w:rPr>
              <w:t>Communicating to the Organization</w:t>
            </w:r>
          </w:p>
          <w:p w:rsidR="00CC07AB" w:rsidRPr="004504C5" w:rsidRDefault="008B7962" w:rsidP="00CC07AB">
            <w:pPr>
              <w:rPr>
                <w:color w:val="000000" w:themeColor="text1"/>
              </w:rPr>
            </w:pPr>
            <w:r w:rsidRPr="004504C5">
              <w:rPr>
                <w:color w:val="000000" w:themeColor="text1"/>
              </w:rPr>
              <w:t>Consider communicating to the organization</w:t>
            </w:r>
            <w:r w:rsidR="00412EE0"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CC07AB">
            <w:pPr>
              <w:rPr>
                <w:b/>
                <w:color w:val="000000" w:themeColor="text1"/>
              </w:rPr>
            </w:pPr>
            <w:r>
              <w:rPr>
                <w:b/>
                <w:color w:val="000000" w:themeColor="text1"/>
              </w:rPr>
              <w:t>09-</w:t>
            </w:r>
            <w:r w:rsidR="008B7962" w:rsidRPr="004504C5">
              <w:rPr>
                <w:b/>
                <w:color w:val="000000" w:themeColor="text1"/>
              </w:rPr>
              <w:t>Communication</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Planning Checklist</w:t>
            </w:r>
          </w:p>
        </w:tc>
        <w:tc>
          <w:tcPr>
            <w:tcW w:w="7128" w:type="dxa"/>
            <w:tcBorders>
              <w:bottom w:val="single" w:sz="4" w:space="0" w:color="1F497D"/>
            </w:tcBorders>
            <w:vAlign w:val="center"/>
          </w:tcPr>
          <w:p w:rsidR="00CC07AB" w:rsidRPr="004504C5" w:rsidRDefault="00412EE0"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8B7962" w:rsidP="00CC07AB">
            <w:pPr>
              <w:rPr>
                <w:color w:val="000000" w:themeColor="text1"/>
              </w:rPr>
            </w:pPr>
            <w:r w:rsidRPr="004504C5">
              <w:rPr>
                <w:color w:val="000000" w:themeColor="text1"/>
              </w:rPr>
              <w:t>Complete the worksheet individually, and share your answer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412EE0"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412EE0"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412EE0" w:rsidP="008B7962">
            <w:pPr>
              <w:rPr>
                <w:color w:val="000000" w:themeColor="text1"/>
              </w:rPr>
            </w:pPr>
            <w:r w:rsidRPr="004504C5">
              <w:rPr>
                <w:color w:val="000000" w:themeColor="text1"/>
              </w:rPr>
              <w:t xml:space="preserve">Which </w:t>
            </w:r>
            <w:r w:rsidR="008B7962" w:rsidRPr="004504C5">
              <w:rPr>
                <w:color w:val="000000" w:themeColor="text1"/>
              </w:rPr>
              <w:t>is the purpose of communication</w:t>
            </w:r>
            <w:r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44" w:name="_Toc366072617"/>
      <w:r w:rsidRPr="004504C5">
        <w:t>Case Study</w:t>
      </w:r>
      <w:bookmarkEnd w:id="44"/>
    </w:p>
    <w:p w:rsidR="00CC07AB" w:rsidRPr="004504C5" w:rsidRDefault="00082D26" w:rsidP="00CC07AB">
      <w:r>
        <w:rPr>
          <w:noProof/>
          <w:lang w:bidi="ar-SA"/>
        </w:rPr>
        <w:drawing>
          <wp:anchor distT="0" distB="0" distL="114300" distR="114300" simplePos="0" relativeHeight="251698176" behindDoc="0" locked="0" layoutInCell="1" allowOverlap="1" wp14:anchorId="4E4BAC33" wp14:editId="481A0382">
            <wp:simplePos x="0" y="0"/>
            <wp:positionH relativeFrom="margin">
              <wp:posOffset>-9525</wp:posOffset>
            </wp:positionH>
            <wp:positionV relativeFrom="margin">
              <wp:posOffset>2526665</wp:posOffset>
            </wp:positionV>
            <wp:extent cx="914400" cy="1232535"/>
            <wp:effectExtent l="0" t="0" r="0" b="0"/>
            <wp:wrapSquare wrapText="bothSides"/>
            <wp:docPr id="335" name="Picture 335" descr="C:\Users\Darren\AppData\Local\Microsoft\Windows\Temporary Internet Files\Content.IE5\3FP1VG3N\MC9000830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3FP1VG3N\MC900083055[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400" cy="1232535"/>
                    </a:xfrm>
                    <a:prstGeom prst="rect">
                      <a:avLst/>
                    </a:prstGeom>
                    <a:noFill/>
                    <a:ln>
                      <a:noFill/>
                    </a:ln>
                  </pic:spPr>
                </pic:pic>
              </a:graphicData>
            </a:graphic>
          </wp:anchor>
        </w:drawing>
      </w:r>
      <w:r w:rsidR="00B2729E" w:rsidRPr="004504C5">
        <w:t xml:space="preserve">Jake was in charge of implementing new safety standards in the repair company. The standards include wearing safety glasses and aprons as well as proper ergonomics when working on jewelry. Additionally hair needs to be covered to prevent accidents in the workroom. One day, a customer required a quick repair, and Jake was in a hurry. He walked into the workroom and completed the repair without following the safety guidelines. There was no accident, and he occasionally broke the rules to save time. Employees soon followed his example. Soon, an employee forgot to cover her hair and got it stuck in the polish wheel. </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DA433A"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DA433A" w:rsidP="00B2729E">
            <w:pPr>
              <w:rPr>
                <w:color w:val="000000" w:themeColor="text1"/>
              </w:rPr>
            </w:pPr>
            <w:r w:rsidRPr="004504C5">
              <w:rPr>
                <w:color w:val="000000" w:themeColor="text1"/>
              </w:rPr>
              <w:t xml:space="preserve">Introduce the </w:t>
            </w:r>
            <w:r w:rsidR="00B2729E" w:rsidRPr="004504C5">
              <w:rPr>
                <w:color w:val="000000" w:themeColor="text1"/>
              </w:rPr>
              <w:t>Everyone’s Responsibility</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DA433A" w:rsidRPr="004504C5" w:rsidRDefault="00DA433A" w:rsidP="00CC07AB">
            <w:pPr>
              <w:rPr>
                <w:b/>
                <w:color w:val="000000" w:themeColor="text1"/>
              </w:rPr>
            </w:pPr>
            <w:r w:rsidRPr="004504C5">
              <w:rPr>
                <w:b/>
                <w:color w:val="000000" w:themeColor="text1"/>
              </w:rPr>
              <w:t>Case Study</w:t>
            </w:r>
          </w:p>
          <w:p w:rsidR="00CC07AB" w:rsidRPr="004504C5" w:rsidRDefault="00DA433A" w:rsidP="00B2729E">
            <w:pPr>
              <w:rPr>
                <w:color w:val="000000" w:themeColor="text1"/>
              </w:rPr>
            </w:pPr>
            <w:r w:rsidRPr="004504C5">
              <w:rPr>
                <w:color w:val="000000" w:themeColor="text1"/>
              </w:rPr>
              <w:t xml:space="preserve">Discuss the </w:t>
            </w:r>
            <w:r w:rsidR="00B2729E" w:rsidRPr="004504C5">
              <w:rPr>
                <w:color w:val="000000" w:themeColor="text1"/>
              </w:rPr>
              <w:t>importance of setting an example</w:t>
            </w:r>
            <w:r w:rsidRPr="004504C5">
              <w:rPr>
                <w:color w:val="000000" w:themeColor="text1"/>
              </w:rPr>
              <w:t xml:space="preserve">.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DA433A"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DA433A"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DA433A" w:rsidP="00B2729E">
            <w:pPr>
              <w:rPr>
                <w:color w:val="000000" w:themeColor="text1"/>
              </w:rPr>
            </w:pPr>
            <w:r w:rsidRPr="004504C5">
              <w:rPr>
                <w:color w:val="000000" w:themeColor="text1"/>
              </w:rPr>
              <w:t xml:space="preserve">Discuss the results of the case study. What could </w:t>
            </w:r>
            <w:r w:rsidR="00B2729E" w:rsidRPr="004504C5">
              <w:rPr>
                <w:color w:val="000000" w:themeColor="text1"/>
              </w:rPr>
              <w:t>Jake have done differently</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DA433A"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DA433A"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D03F54" w:rsidP="00CC07AB">
            <w:pPr>
              <w:rPr>
                <w:color w:val="000000" w:themeColor="text1"/>
              </w:rPr>
            </w:pPr>
            <w:r w:rsidRPr="004504C5">
              <w:rPr>
                <w:color w:val="000000" w:themeColor="text1"/>
              </w:rPr>
              <w:t>What are the safety standards</w:t>
            </w:r>
            <w:r w:rsidR="00DA433A" w:rsidRPr="004504C5">
              <w:rPr>
                <w:color w:val="000000" w:themeColor="text1"/>
              </w:rPr>
              <w:t>?</w:t>
            </w:r>
          </w:p>
        </w:tc>
      </w:tr>
    </w:tbl>
    <w:p w:rsidR="00381A27" w:rsidRPr="004504C5" w:rsidRDefault="00381A27" w:rsidP="00CC07AB">
      <w:pPr>
        <w:pStyle w:val="Heading2"/>
      </w:pPr>
      <w:r w:rsidRPr="004504C5">
        <w:br w:type="page"/>
      </w:r>
      <w:bookmarkStart w:id="45" w:name="_Toc366072618"/>
      <w:r w:rsidRPr="004504C5">
        <w:lastRenderedPageBreak/>
        <w:t>Module Five: Review Questions</w:t>
      </w:r>
      <w:bookmarkEnd w:id="45"/>
    </w:p>
    <w:p w:rsidR="00CC07AB" w:rsidRPr="004504C5" w:rsidRDefault="001777B9" w:rsidP="00462E6E">
      <w:pPr>
        <w:numPr>
          <w:ilvl w:val="0"/>
          <w:numId w:val="42"/>
        </w:numPr>
      </w:pPr>
      <w:r w:rsidRPr="004504C5">
        <w:t>How will employees know what to report</w:t>
      </w:r>
      <w:r w:rsidR="00CC1F15" w:rsidRPr="004504C5">
        <w:t>?</w:t>
      </w:r>
    </w:p>
    <w:p w:rsidR="00CC07AB" w:rsidRPr="004504C5" w:rsidRDefault="001777B9" w:rsidP="00462E6E">
      <w:pPr>
        <w:pStyle w:val="ListParagraph"/>
        <w:numPr>
          <w:ilvl w:val="0"/>
          <w:numId w:val="41"/>
        </w:numPr>
      </w:pPr>
      <w:r w:rsidRPr="004504C5">
        <w:t>Common sense</w:t>
      </w:r>
    </w:p>
    <w:p w:rsidR="00CC07AB" w:rsidRPr="004504C5" w:rsidRDefault="001777B9" w:rsidP="00462E6E">
      <w:pPr>
        <w:pStyle w:val="ListParagraph"/>
        <w:numPr>
          <w:ilvl w:val="0"/>
          <w:numId w:val="41"/>
        </w:numPr>
      </w:pPr>
      <w:r w:rsidRPr="004504C5">
        <w:t>Employee manual</w:t>
      </w:r>
    </w:p>
    <w:p w:rsidR="00CC07AB" w:rsidRPr="004504C5" w:rsidRDefault="001777B9" w:rsidP="00462E6E">
      <w:pPr>
        <w:pStyle w:val="ListParagraph"/>
        <w:numPr>
          <w:ilvl w:val="0"/>
          <w:numId w:val="41"/>
        </w:numPr>
        <w:rPr>
          <w:color w:val="FF0000"/>
        </w:rPr>
      </w:pPr>
      <w:r w:rsidRPr="004504C5">
        <w:rPr>
          <w:color w:val="FF0000"/>
        </w:rPr>
        <w:t>List</w:t>
      </w:r>
    </w:p>
    <w:p w:rsidR="00CC07AB" w:rsidRPr="004504C5" w:rsidRDefault="001777B9" w:rsidP="00462E6E">
      <w:pPr>
        <w:pStyle w:val="ListParagraph"/>
        <w:numPr>
          <w:ilvl w:val="0"/>
          <w:numId w:val="41"/>
        </w:numPr>
      </w:pPr>
      <w:r w:rsidRPr="004504C5">
        <w:t>They will not</w:t>
      </w:r>
    </w:p>
    <w:p w:rsidR="00381A27" w:rsidRPr="004504C5" w:rsidRDefault="001777B9" w:rsidP="008226FB">
      <w:pPr>
        <w:ind w:left="720"/>
        <w:rPr>
          <w:color w:val="FF0000"/>
        </w:rPr>
      </w:pPr>
      <w:r w:rsidRPr="004504C5">
        <w:rPr>
          <w:color w:val="FF0000"/>
        </w:rPr>
        <w:t xml:space="preserve">A list should be created of risks that employees need to be aware of in the workplace. This will help them know what to report. </w:t>
      </w:r>
    </w:p>
    <w:p w:rsidR="00707FAD" w:rsidRPr="004504C5" w:rsidRDefault="001777B9" w:rsidP="00462E6E">
      <w:pPr>
        <w:numPr>
          <w:ilvl w:val="0"/>
          <w:numId w:val="42"/>
        </w:numPr>
      </w:pPr>
      <w:r w:rsidRPr="004504C5">
        <w:t>What should be posted in case problems are identified</w:t>
      </w:r>
      <w:r w:rsidR="00707FAD" w:rsidRPr="004504C5">
        <w:t>?</w:t>
      </w:r>
    </w:p>
    <w:p w:rsidR="00707FAD" w:rsidRPr="004504C5" w:rsidRDefault="001777B9" w:rsidP="00462E6E">
      <w:pPr>
        <w:pStyle w:val="ListParagraph"/>
        <w:numPr>
          <w:ilvl w:val="0"/>
          <w:numId w:val="43"/>
        </w:numPr>
      </w:pPr>
      <w:r w:rsidRPr="004504C5">
        <w:t>Rules</w:t>
      </w:r>
    </w:p>
    <w:p w:rsidR="00707FAD" w:rsidRPr="004504C5" w:rsidRDefault="001777B9" w:rsidP="00462E6E">
      <w:pPr>
        <w:pStyle w:val="ListParagraph"/>
        <w:numPr>
          <w:ilvl w:val="0"/>
          <w:numId w:val="43"/>
        </w:numPr>
        <w:rPr>
          <w:color w:val="FF0000"/>
        </w:rPr>
      </w:pPr>
      <w:r w:rsidRPr="004504C5">
        <w:rPr>
          <w:color w:val="FF0000"/>
        </w:rPr>
        <w:t>Emergency contact information</w:t>
      </w:r>
    </w:p>
    <w:p w:rsidR="00707FAD" w:rsidRPr="004504C5" w:rsidRDefault="00B6390C" w:rsidP="00462E6E">
      <w:pPr>
        <w:pStyle w:val="ListParagraph"/>
        <w:numPr>
          <w:ilvl w:val="0"/>
          <w:numId w:val="43"/>
        </w:numPr>
      </w:pPr>
      <w:r w:rsidRPr="004504C5">
        <w:t>Meeting places</w:t>
      </w:r>
    </w:p>
    <w:p w:rsidR="00707FAD" w:rsidRPr="004504C5" w:rsidRDefault="00B6390C" w:rsidP="00462E6E">
      <w:pPr>
        <w:pStyle w:val="ListParagraph"/>
        <w:numPr>
          <w:ilvl w:val="0"/>
          <w:numId w:val="43"/>
        </w:numPr>
      </w:pPr>
      <w:r w:rsidRPr="004504C5">
        <w:t>Nothing</w:t>
      </w:r>
    </w:p>
    <w:p w:rsidR="00707FAD" w:rsidRPr="004504C5" w:rsidRDefault="001777B9" w:rsidP="00707FAD">
      <w:pPr>
        <w:ind w:left="720"/>
        <w:rPr>
          <w:color w:val="FF0000"/>
        </w:rPr>
      </w:pPr>
      <w:r w:rsidRPr="004504C5">
        <w:rPr>
          <w:color w:val="FF0000"/>
        </w:rPr>
        <w:t>Emergency contact informat</w:t>
      </w:r>
      <w:r w:rsidR="00B6390C" w:rsidRPr="004504C5">
        <w:rPr>
          <w:color w:val="FF0000"/>
        </w:rPr>
        <w:t xml:space="preserve">ion should be posted. It is included in the list of risks that employees need to report. </w:t>
      </w:r>
    </w:p>
    <w:p w:rsidR="00707FAD" w:rsidRPr="004504C5" w:rsidRDefault="00B13BA4" w:rsidP="00462E6E">
      <w:pPr>
        <w:numPr>
          <w:ilvl w:val="0"/>
          <w:numId w:val="42"/>
        </w:numPr>
      </w:pPr>
      <w:r w:rsidRPr="004504C5">
        <w:t>What message does it send when leaders ignore safety rules</w:t>
      </w:r>
      <w:r w:rsidR="00707FAD" w:rsidRPr="004504C5">
        <w:t>?</w:t>
      </w:r>
    </w:p>
    <w:p w:rsidR="00707FAD" w:rsidRPr="004504C5" w:rsidRDefault="008226FB" w:rsidP="00462E6E">
      <w:pPr>
        <w:pStyle w:val="ListParagraph"/>
        <w:numPr>
          <w:ilvl w:val="0"/>
          <w:numId w:val="44"/>
        </w:numPr>
      </w:pPr>
      <w:r w:rsidRPr="004504C5">
        <w:t>No one</w:t>
      </w:r>
    </w:p>
    <w:p w:rsidR="00707FAD" w:rsidRPr="004504C5" w:rsidRDefault="008226FB" w:rsidP="00462E6E">
      <w:pPr>
        <w:pStyle w:val="ListParagraph"/>
        <w:numPr>
          <w:ilvl w:val="0"/>
          <w:numId w:val="44"/>
        </w:numPr>
      </w:pPr>
      <w:r w:rsidRPr="004504C5">
        <w:t>The attendees</w:t>
      </w:r>
    </w:p>
    <w:p w:rsidR="00707FAD" w:rsidRPr="004504C5" w:rsidRDefault="008226FB" w:rsidP="00462E6E">
      <w:pPr>
        <w:pStyle w:val="ListParagraph"/>
        <w:numPr>
          <w:ilvl w:val="0"/>
          <w:numId w:val="44"/>
        </w:numPr>
      </w:pPr>
      <w:r w:rsidRPr="004504C5">
        <w:t>You</w:t>
      </w:r>
    </w:p>
    <w:p w:rsidR="00707FAD" w:rsidRPr="004504C5" w:rsidRDefault="00B13BA4" w:rsidP="00462E6E">
      <w:pPr>
        <w:pStyle w:val="ListParagraph"/>
        <w:numPr>
          <w:ilvl w:val="0"/>
          <w:numId w:val="44"/>
        </w:numPr>
        <w:rPr>
          <w:color w:val="FF0000"/>
        </w:rPr>
      </w:pPr>
      <w:r w:rsidRPr="004504C5">
        <w:rPr>
          <w:color w:val="FF0000"/>
        </w:rPr>
        <w:t>The rules are not important</w:t>
      </w:r>
    </w:p>
    <w:p w:rsidR="00707FAD" w:rsidRPr="004504C5" w:rsidRDefault="004C325A" w:rsidP="00707FAD">
      <w:pPr>
        <w:ind w:left="720"/>
        <w:rPr>
          <w:color w:val="FF0000"/>
        </w:rPr>
      </w:pPr>
      <w:r w:rsidRPr="004504C5">
        <w:rPr>
          <w:color w:val="FF0000"/>
        </w:rPr>
        <w:t xml:space="preserve">Leaders who do not follow safety rules give the impression that the rules are not important. They are not leading by example. </w:t>
      </w:r>
    </w:p>
    <w:p w:rsidR="008226FB" w:rsidRPr="004504C5" w:rsidRDefault="008226FB" w:rsidP="00462E6E">
      <w:pPr>
        <w:numPr>
          <w:ilvl w:val="0"/>
          <w:numId w:val="42"/>
        </w:numPr>
      </w:pPr>
      <w:r w:rsidRPr="004504C5">
        <w:t xml:space="preserve">What </w:t>
      </w:r>
      <w:r w:rsidR="004C325A" w:rsidRPr="004504C5">
        <w:t>allows employees to choose if the workplace is safe</w:t>
      </w:r>
      <w:r w:rsidRPr="004504C5">
        <w:t>?</w:t>
      </w:r>
    </w:p>
    <w:p w:rsidR="008226FB" w:rsidRPr="004504C5" w:rsidRDefault="004C325A" w:rsidP="00462E6E">
      <w:pPr>
        <w:pStyle w:val="ListParagraph"/>
        <w:numPr>
          <w:ilvl w:val="0"/>
          <w:numId w:val="45"/>
        </w:numPr>
        <w:rPr>
          <w:color w:val="FF0000"/>
        </w:rPr>
      </w:pPr>
      <w:r w:rsidRPr="004504C5">
        <w:rPr>
          <w:color w:val="FF0000"/>
        </w:rPr>
        <w:t xml:space="preserve">Stop work authority </w:t>
      </w:r>
    </w:p>
    <w:p w:rsidR="008226FB" w:rsidRPr="004504C5" w:rsidRDefault="004C325A" w:rsidP="00462E6E">
      <w:pPr>
        <w:pStyle w:val="ListParagraph"/>
        <w:numPr>
          <w:ilvl w:val="0"/>
          <w:numId w:val="45"/>
        </w:numPr>
      </w:pPr>
      <w:r w:rsidRPr="004504C5">
        <w:t>OSHA</w:t>
      </w:r>
    </w:p>
    <w:p w:rsidR="008226FB" w:rsidRPr="004504C5" w:rsidRDefault="004C325A" w:rsidP="00462E6E">
      <w:pPr>
        <w:pStyle w:val="ListParagraph"/>
        <w:numPr>
          <w:ilvl w:val="0"/>
          <w:numId w:val="45"/>
        </w:numPr>
      </w:pPr>
      <w:r w:rsidRPr="004504C5">
        <w:t>Consequence scale</w:t>
      </w:r>
    </w:p>
    <w:p w:rsidR="008226FB" w:rsidRPr="004504C5" w:rsidRDefault="004C325A" w:rsidP="00462E6E">
      <w:pPr>
        <w:pStyle w:val="ListParagraph"/>
        <w:numPr>
          <w:ilvl w:val="0"/>
          <w:numId w:val="45"/>
        </w:numPr>
      </w:pPr>
      <w:r w:rsidRPr="004504C5">
        <w:t>Nothing</w:t>
      </w:r>
    </w:p>
    <w:p w:rsidR="008226FB" w:rsidRPr="004504C5" w:rsidRDefault="004C325A" w:rsidP="008226FB">
      <w:pPr>
        <w:ind w:left="720"/>
        <w:rPr>
          <w:color w:val="FF0000"/>
        </w:rPr>
      </w:pPr>
      <w:r w:rsidRPr="004504C5">
        <w:rPr>
          <w:color w:val="FF0000"/>
        </w:rPr>
        <w:t xml:space="preserve">Stop work authority provides employees with the ability to determine if work is safe. They are allowed to stop working when they determine it is not safe. </w:t>
      </w:r>
    </w:p>
    <w:p w:rsidR="006570EA" w:rsidRPr="004504C5" w:rsidRDefault="006570EA">
      <w:pPr>
        <w:spacing w:after="0" w:line="240" w:lineRule="auto"/>
      </w:pPr>
      <w:r w:rsidRPr="004504C5">
        <w:br w:type="page"/>
      </w:r>
    </w:p>
    <w:p w:rsidR="003F5F6C" w:rsidRPr="004504C5" w:rsidRDefault="00412EE0" w:rsidP="00462E6E">
      <w:pPr>
        <w:numPr>
          <w:ilvl w:val="0"/>
          <w:numId w:val="42"/>
        </w:numPr>
      </w:pPr>
      <w:r w:rsidRPr="004504C5">
        <w:lastRenderedPageBreak/>
        <w:t xml:space="preserve">Who </w:t>
      </w:r>
      <w:r w:rsidR="00DB7667" w:rsidRPr="004504C5">
        <w:t>determines the appropriate precautions</w:t>
      </w:r>
      <w:r w:rsidR="003F5F6C" w:rsidRPr="004504C5">
        <w:t>?</w:t>
      </w:r>
    </w:p>
    <w:p w:rsidR="003F5F6C" w:rsidRPr="004504C5" w:rsidRDefault="00DB7667" w:rsidP="00462E6E">
      <w:pPr>
        <w:pStyle w:val="ListParagraph"/>
        <w:numPr>
          <w:ilvl w:val="0"/>
          <w:numId w:val="46"/>
        </w:numPr>
      </w:pPr>
      <w:r w:rsidRPr="004504C5">
        <w:t>General risk</w:t>
      </w:r>
    </w:p>
    <w:p w:rsidR="003F5F6C" w:rsidRPr="004504C5" w:rsidRDefault="00DB7667" w:rsidP="00462E6E">
      <w:pPr>
        <w:pStyle w:val="ListParagraph"/>
        <w:numPr>
          <w:ilvl w:val="0"/>
          <w:numId w:val="46"/>
        </w:numPr>
        <w:rPr>
          <w:color w:val="FF0000"/>
        </w:rPr>
      </w:pPr>
      <w:r w:rsidRPr="004504C5">
        <w:rPr>
          <w:color w:val="FF0000"/>
        </w:rPr>
        <w:t>Company risks</w:t>
      </w:r>
    </w:p>
    <w:p w:rsidR="003F5F6C" w:rsidRPr="004504C5" w:rsidRDefault="00DB7667" w:rsidP="00462E6E">
      <w:pPr>
        <w:pStyle w:val="ListParagraph"/>
        <w:numPr>
          <w:ilvl w:val="0"/>
          <w:numId w:val="46"/>
        </w:numPr>
      </w:pPr>
      <w:r w:rsidRPr="004504C5">
        <w:t>Employee handbook</w:t>
      </w:r>
    </w:p>
    <w:p w:rsidR="003F5F6C" w:rsidRPr="004504C5" w:rsidRDefault="002934CE" w:rsidP="00462E6E">
      <w:pPr>
        <w:pStyle w:val="ListParagraph"/>
        <w:numPr>
          <w:ilvl w:val="0"/>
          <w:numId w:val="46"/>
        </w:numPr>
      </w:pPr>
      <w:r w:rsidRPr="004504C5">
        <w:t>Minute taker</w:t>
      </w:r>
    </w:p>
    <w:p w:rsidR="003F5F6C" w:rsidRPr="004504C5" w:rsidRDefault="00AE5235" w:rsidP="003F5F6C">
      <w:pPr>
        <w:ind w:left="720"/>
        <w:rPr>
          <w:color w:val="FF0000"/>
        </w:rPr>
      </w:pPr>
      <w:r w:rsidRPr="004504C5">
        <w:rPr>
          <w:color w:val="FF0000"/>
        </w:rPr>
        <w:t xml:space="preserve">There are common risks and precautions. </w:t>
      </w:r>
      <w:r w:rsidR="00DB7667" w:rsidRPr="004504C5">
        <w:rPr>
          <w:color w:val="FF0000"/>
        </w:rPr>
        <w:t>The unique risks of the company will determine the appropriate precautions.</w:t>
      </w:r>
    </w:p>
    <w:p w:rsidR="003F5F6C" w:rsidRPr="004504C5" w:rsidRDefault="003F5F6C" w:rsidP="00462E6E">
      <w:pPr>
        <w:numPr>
          <w:ilvl w:val="0"/>
          <w:numId w:val="42"/>
        </w:numPr>
      </w:pPr>
      <w:r w:rsidRPr="004504C5">
        <w:t xml:space="preserve">What </w:t>
      </w:r>
      <w:r w:rsidR="00AE5235" w:rsidRPr="004504C5">
        <w:t xml:space="preserve">is </w:t>
      </w:r>
      <w:proofErr w:type="gramStart"/>
      <w:r w:rsidR="00AE5235" w:rsidRPr="004504C5">
        <w:t>Not</w:t>
      </w:r>
      <w:proofErr w:type="gramEnd"/>
      <w:r w:rsidR="00AE5235" w:rsidRPr="004504C5">
        <w:t xml:space="preserve"> a common safety precaution</w:t>
      </w:r>
      <w:r w:rsidRPr="004504C5">
        <w:t>?</w:t>
      </w:r>
    </w:p>
    <w:p w:rsidR="003F5F6C" w:rsidRPr="004504C5" w:rsidRDefault="00AE5235" w:rsidP="00462E6E">
      <w:pPr>
        <w:pStyle w:val="ListParagraph"/>
        <w:numPr>
          <w:ilvl w:val="0"/>
          <w:numId w:val="47"/>
        </w:numPr>
      </w:pPr>
      <w:r w:rsidRPr="004504C5">
        <w:t>Fire alarm</w:t>
      </w:r>
    </w:p>
    <w:p w:rsidR="003F5F6C" w:rsidRPr="004504C5" w:rsidRDefault="00AE5235" w:rsidP="00462E6E">
      <w:pPr>
        <w:pStyle w:val="ListParagraph"/>
        <w:numPr>
          <w:ilvl w:val="0"/>
          <w:numId w:val="47"/>
        </w:numPr>
      </w:pPr>
      <w:r w:rsidRPr="004504C5">
        <w:t>Security</w:t>
      </w:r>
    </w:p>
    <w:p w:rsidR="003F5F6C" w:rsidRPr="004504C5" w:rsidRDefault="00AE5235" w:rsidP="00462E6E">
      <w:pPr>
        <w:pStyle w:val="ListParagraph"/>
        <w:numPr>
          <w:ilvl w:val="0"/>
          <w:numId w:val="47"/>
        </w:numPr>
        <w:rPr>
          <w:color w:val="FF0000"/>
        </w:rPr>
      </w:pPr>
      <w:r w:rsidRPr="004504C5">
        <w:rPr>
          <w:color w:val="FF0000"/>
        </w:rPr>
        <w:t xml:space="preserve">Clean room </w:t>
      </w:r>
    </w:p>
    <w:p w:rsidR="003F5F6C" w:rsidRPr="004504C5" w:rsidRDefault="00AE5235" w:rsidP="00462E6E">
      <w:pPr>
        <w:pStyle w:val="ListParagraph"/>
        <w:numPr>
          <w:ilvl w:val="0"/>
          <w:numId w:val="47"/>
        </w:numPr>
      </w:pPr>
      <w:r w:rsidRPr="004504C5">
        <w:t>Safety equipment</w:t>
      </w:r>
    </w:p>
    <w:p w:rsidR="003F5F6C" w:rsidRPr="004504C5" w:rsidRDefault="00AE5235" w:rsidP="003F5F6C">
      <w:pPr>
        <w:ind w:left="720"/>
        <w:rPr>
          <w:color w:val="FF0000"/>
        </w:rPr>
      </w:pPr>
      <w:r w:rsidRPr="004504C5">
        <w:rPr>
          <w:color w:val="FF0000"/>
        </w:rPr>
        <w:t xml:space="preserve">Clean rooms are not common to most companies. The other answers are common safety </w:t>
      </w:r>
      <w:r w:rsidR="005E229F" w:rsidRPr="004504C5">
        <w:rPr>
          <w:color w:val="FF0000"/>
        </w:rPr>
        <w:t>precautions</w:t>
      </w:r>
      <w:r w:rsidRPr="004504C5">
        <w:rPr>
          <w:color w:val="FF0000"/>
        </w:rPr>
        <w:t>.</w:t>
      </w:r>
    </w:p>
    <w:p w:rsidR="002934CE" w:rsidRPr="004504C5" w:rsidRDefault="002934CE" w:rsidP="00462E6E">
      <w:pPr>
        <w:numPr>
          <w:ilvl w:val="0"/>
          <w:numId w:val="42"/>
        </w:numPr>
      </w:pPr>
      <w:r w:rsidRPr="004504C5">
        <w:t xml:space="preserve">What is </w:t>
      </w:r>
      <w:r w:rsidR="009F6B8D" w:rsidRPr="004504C5">
        <w:t>necessary for communicating risks and precautions</w:t>
      </w:r>
      <w:r w:rsidRPr="004504C5">
        <w:t>?</w:t>
      </w:r>
    </w:p>
    <w:p w:rsidR="002934CE" w:rsidRPr="004504C5" w:rsidRDefault="009F6B8D" w:rsidP="00462E6E">
      <w:pPr>
        <w:pStyle w:val="ListParagraph"/>
        <w:numPr>
          <w:ilvl w:val="0"/>
          <w:numId w:val="48"/>
        </w:numPr>
        <w:rPr>
          <w:color w:val="FF0000"/>
        </w:rPr>
      </w:pPr>
      <w:r w:rsidRPr="004504C5">
        <w:rPr>
          <w:color w:val="FF0000"/>
        </w:rPr>
        <w:t>Create a p</w:t>
      </w:r>
      <w:r w:rsidR="007C7BB7" w:rsidRPr="004504C5">
        <w:rPr>
          <w:color w:val="FF0000"/>
        </w:rPr>
        <w:t>lan</w:t>
      </w:r>
    </w:p>
    <w:p w:rsidR="002934CE" w:rsidRPr="004504C5" w:rsidRDefault="009F6B8D" w:rsidP="00462E6E">
      <w:pPr>
        <w:pStyle w:val="ListParagraph"/>
        <w:numPr>
          <w:ilvl w:val="0"/>
          <w:numId w:val="48"/>
        </w:numPr>
      </w:pPr>
      <w:r w:rsidRPr="004504C5">
        <w:t>Talk with employees</w:t>
      </w:r>
    </w:p>
    <w:p w:rsidR="002934CE" w:rsidRPr="004504C5" w:rsidRDefault="009F6B8D" w:rsidP="00462E6E">
      <w:pPr>
        <w:pStyle w:val="ListParagraph"/>
        <w:numPr>
          <w:ilvl w:val="0"/>
          <w:numId w:val="48"/>
        </w:numPr>
      </w:pPr>
      <w:r w:rsidRPr="004504C5">
        <w:t>Send memos</w:t>
      </w:r>
    </w:p>
    <w:p w:rsidR="002934CE" w:rsidRPr="004504C5" w:rsidRDefault="009F6B8D" w:rsidP="00462E6E">
      <w:pPr>
        <w:pStyle w:val="ListParagraph"/>
        <w:numPr>
          <w:ilvl w:val="0"/>
          <w:numId w:val="48"/>
        </w:numPr>
      </w:pPr>
      <w:r w:rsidRPr="004504C5">
        <w:t>Nothing</w:t>
      </w:r>
    </w:p>
    <w:p w:rsidR="007C7BB7" w:rsidRPr="004504C5" w:rsidRDefault="007C7BB7" w:rsidP="007C7BB7">
      <w:pPr>
        <w:ind w:left="720"/>
        <w:rPr>
          <w:color w:val="FF0000"/>
        </w:rPr>
      </w:pPr>
      <w:r w:rsidRPr="004504C5">
        <w:rPr>
          <w:color w:val="FF0000"/>
        </w:rPr>
        <w:t xml:space="preserve">Risks and precautions need to be communicated. This requires creating a plan of communication. </w:t>
      </w:r>
    </w:p>
    <w:p w:rsidR="002934CE" w:rsidRPr="004504C5" w:rsidRDefault="009F6B8D" w:rsidP="00462E6E">
      <w:pPr>
        <w:numPr>
          <w:ilvl w:val="0"/>
          <w:numId w:val="42"/>
        </w:numPr>
      </w:pPr>
      <w:r w:rsidRPr="004504C5">
        <w:t>What is necessary when considering the audience</w:t>
      </w:r>
      <w:r w:rsidR="002934CE" w:rsidRPr="004504C5">
        <w:t>?</w:t>
      </w:r>
    </w:p>
    <w:p w:rsidR="002934CE" w:rsidRPr="004504C5" w:rsidRDefault="009F6B8D" w:rsidP="00462E6E">
      <w:pPr>
        <w:pStyle w:val="ListParagraph"/>
        <w:numPr>
          <w:ilvl w:val="0"/>
          <w:numId w:val="49"/>
        </w:numPr>
      </w:pPr>
      <w:r w:rsidRPr="004504C5">
        <w:t>Timing</w:t>
      </w:r>
    </w:p>
    <w:p w:rsidR="002934CE" w:rsidRPr="004504C5" w:rsidRDefault="009F6B8D" w:rsidP="00462E6E">
      <w:pPr>
        <w:pStyle w:val="ListParagraph"/>
        <w:numPr>
          <w:ilvl w:val="0"/>
          <w:numId w:val="49"/>
        </w:numPr>
      </w:pPr>
      <w:r w:rsidRPr="004504C5">
        <w:t>Location</w:t>
      </w:r>
    </w:p>
    <w:p w:rsidR="002934CE" w:rsidRPr="004504C5" w:rsidRDefault="009F6B8D" w:rsidP="00462E6E">
      <w:pPr>
        <w:pStyle w:val="ListParagraph"/>
        <w:numPr>
          <w:ilvl w:val="0"/>
          <w:numId w:val="49"/>
        </w:numPr>
      </w:pPr>
      <w:r w:rsidRPr="004504C5">
        <w:t>Communication</w:t>
      </w:r>
    </w:p>
    <w:p w:rsidR="002934CE" w:rsidRPr="004504C5" w:rsidRDefault="009F6B8D" w:rsidP="00462E6E">
      <w:pPr>
        <w:pStyle w:val="ListParagraph"/>
        <w:numPr>
          <w:ilvl w:val="0"/>
          <w:numId w:val="49"/>
        </w:numPr>
        <w:rPr>
          <w:color w:val="FF0000"/>
        </w:rPr>
      </w:pPr>
      <w:r w:rsidRPr="004504C5">
        <w:rPr>
          <w:color w:val="FF0000"/>
        </w:rPr>
        <w:t>Barriers to communication</w:t>
      </w:r>
    </w:p>
    <w:p w:rsidR="002934CE" w:rsidRPr="004504C5" w:rsidRDefault="009F6B8D" w:rsidP="002934CE">
      <w:pPr>
        <w:ind w:left="720"/>
        <w:rPr>
          <w:color w:val="FF0000"/>
        </w:rPr>
      </w:pPr>
      <w:r w:rsidRPr="004504C5">
        <w:rPr>
          <w:color w:val="FF0000"/>
        </w:rPr>
        <w:t>The audience needs to be considered when planning communication. Communication barriers for the audience should be considered.</w:t>
      </w:r>
    </w:p>
    <w:p w:rsidR="006570EA" w:rsidRPr="004504C5" w:rsidRDefault="006570EA">
      <w:pPr>
        <w:spacing w:after="0" w:line="240" w:lineRule="auto"/>
      </w:pPr>
      <w:r w:rsidRPr="004504C5">
        <w:br w:type="page"/>
      </w:r>
    </w:p>
    <w:p w:rsidR="002934CE" w:rsidRPr="004504C5" w:rsidRDefault="00D03F54" w:rsidP="00462E6E">
      <w:pPr>
        <w:numPr>
          <w:ilvl w:val="0"/>
          <w:numId w:val="42"/>
        </w:numPr>
      </w:pPr>
      <w:r w:rsidRPr="004504C5">
        <w:lastRenderedPageBreak/>
        <w:t>Why did Jake ignore the safety standards</w:t>
      </w:r>
      <w:r w:rsidR="002934CE" w:rsidRPr="004504C5">
        <w:t>?</w:t>
      </w:r>
    </w:p>
    <w:p w:rsidR="002934CE" w:rsidRPr="004504C5" w:rsidRDefault="005E229F" w:rsidP="00462E6E">
      <w:pPr>
        <w:pStyle w:val="ListParagraph"/>
        <w:numPr>
          <w:ilvl w:val="0"/>
          <w:numId w:val="50"/>
        </w:numPr>
      </w:pPr>
      <w:r w:rsidRPr="004504C5">
        <w:t>He did not like them</w:t>
      </w:r>
    </w:p>
    <w:p w:rsidR="002934CE" w:rsidRPr="004504C5" w:rsidRDefault="00D03F54" w:rsidP="00462E6E">
      <w:pPr>
        <w:pStyle w:val="ListParagraph"/>
        <w:numPr>
          <w:ilvl w:val="0"/>
          <w:numId w:val="50"/>
        </w:numPr>
        <w:rPr>
          <w:color w:val="FF0000"/>
        </w:rPr>
      </w:pPr>
      <w:r w:rsidRPr="004504C5">
        <w:rPr>
          <w:color w:val="FF0000"/>
        </w:rPr>
        <w:t>He was in a hurry</w:t>
      </w:r>
    </w:p>
    <w:p w:rsidR="002934CE" w:rsidRPr="004504C5" w:rsidRDefault="005E229F" w:rsidP="00462E6E">
      <w:pPr>
        <w:pStyle w:val="ListParagraph"/>
        <w:numPr>
          <w:ilvl w:val="0"/>
          <w:numId w:val="50"/>
        </w:numPr>
      </w:pPr>
      <w:r w:rsidRPr="004504C5">
        <w:t>They were not available</w:t>
      </w:r>
    </w:p>
    <w:p w:rsidR="002934CE" w:rsidRPr="004504C5" w:rsidRDefault="005E229F" w:rsidP="00462E6E">
      <w:pPr>
        <w:pStyle w:val="ListParagraph"/>
        <w:numPr>
          <w:ilvl w:val="0"/>
          <w:numId w:val="50"/>
        </w:numPr>
      </w:pPr>
      <w:r w:rsidRPr="004504C5">
        <w:t>He did not ignore them</w:t>
      </w:r>
    </w:p>
    <w:p w:rsidR="002934CE" w:rsidRPr="004504C5" w:rsidRDefault="00D03F54" w:rsidP="002934CE">
      <w:pPr>
        <w:ind w:left="720"/>
        <w:rPr>
          <w:color w:val="FF0000"/>
        </w:rPr>
      </w:pPr>
      <w:r w:rsidRPr="004504C5">
        <w:rPr>
          <w:color w:val="FF0000"/>
        </w:rPr>
        <w:t xml:space="preserve">Jake ignored the </w:t>
      </w:r>
      <w:r w:rsidR="005E229F" w:rsidRPr="004504C5">
        <w:rPr>
          <w:color w:val="FF0000"/>
        </w:rPr>
        <w:t xml:space="preserve">safety standards. He did this because he was in a hurry. </w:t>
      </w:r>
    </w:p>
    <w:p w:rsidR="002934CE" w:rsidRPr="004504C5" w:rsidRDefault="005E229F" w:rsidP="00462E6E">
      <w:pPr>
        <w:numPr>
          <w:ilvl w:val="0"/>
          <w:numId w:val="42"/>
        </w:numPr>
      </w:pPr>
      <w:r w:rsidRPr="004504C5">
        <w:t>What safety precaution did the injured employee ignore</w:t>
      </w:r>
      <w:r w:rsidR="002934CE" w:rsidRPr="004504C5">
        <w:t>?</w:t>
      </w:r>
    </w:p>
    <w:p w:rsidR="002934CE" w:rsidRPr="004504C5" w:rsidRDefault="005E229F" w:rsidP="00462E6E">
      <w:pPr>
        <w:pStyle w:val="ListParagraph"/>
        <w:numPr>
          <w:ilvl w:val="0"/>
          <w:numId w:val="51"/>
        </w:numPr>
      </w:pPr>
      <w:r w:rsidRPr="004504C5">
        <w:t>Wear glasses</w:t>
      </w:r>
    </w:p>
    <w:p w:rsidR="002934CE" w:rsidRPr="004504C5" w:rsidRDefault="005E229F" w:rsidP="00462E6E">
      <w:pPr>
        <w:pStyle w:val="ListParagraph"/>
        <w:numPr>
          <w:ilvl w:val="0"/>
          <w:numId w:val="51"/>
        </w:numPr>
      </w:pPr>
      <w:r w:rsidRPr="004504C5">
        <w:t>Wear an apron</w:t>
      </w:r>
    </w:p>
    <w:p w:rsidR="002934CE" w:rsidRPr="004504C5" w:rsidRDefault="005E229F" w:rsidP="00462E6E">
      <w:pPr>
        <w:pStyle w:val="ListParagraph"/>
        <w:numPr>
          <w:ilvl w:val="0"/>
          <w:numId w:val="51"/>
        </w:numPr>
      </w:pPr>
      <w:r w:rsidRPr="004504C5">
        <w:t>Use proper ergonomics</w:t>
      </w:r>
    </w:p>
    <w:p w:rsidR="002934CE" w:rsidRPr="004504C5" w:rsidRDefault="005E229F" w:rsidP="00462E6E">
      <w:pPr>
        <w:pStyle w:val="ListParagraph"/>
        <w:numPr>
          <w:ilvl w:val="0"/>
          <w:numId w:val="51"/>
        </w:numPr>
        <w:rPr>
          <w:color w:val="FF0000"/>
        </w:rPr>
      </w:pPr>
      <w:r w:rsidRPr="004504C5">
        <w:rPr>
          <w:color w:val="FF0000"/>
        </w:rPr>
        <w:t>Cover her hair</w:t>
      </w:r>
    </w:p>
    <w:p w:rsidR="002934CE" w:rsidRPr="004504C5" w:rsidRDefault="005E229F" w:rsidP="002934CE">
      <w:pPr>
        <w:ind w:left="720"/>
        <w:rPr>
          <w:color w:val="FF0000"/>
        </w:rPr>
      </w:pPr>
      <w:r w:rsidRPr="004504C5">
        <w:rPr>
          <w:color w:val="FF0000"/>
        </w:rPr>
        <w:t xml:space="preserve">The employee did not cover her hair. It was caught in the polish wheel. </w:t>
      </w:r>
    </w:p>
    <w:p w:rsidR="007A796B" w:rsidRPr="004504C5" w:rsidRDefault="00381A27" w:rsidP="001840D1">
      <w:pPr>
        <w:pStyle w:val="Heading1"/>
        <w:rPr>
          <w:lang w:eastAsia="zh-TW"/>
        </w:rPr>
      </w:pPr>
      <w:r w:rsidRPr="004504C5">
        <w:br w:type="page"/>
      </w:r>
      <w:bookmarkStart w:id="46" w:name="_Toc366072619"/>
      <w:r w:rsidRPr="004504C5">
        <w:rPr>
          <w:lang w:eastAsia="zh-TW"/>
        </w:rPr>
        <w:lastRenderedPageBreak/>
        <w:t xml:space="preserve">Module Six: </w:t>
      </w:r>
      <w:r w:rsidR="00B7319C" w:rsidRPr="004504C5">
        <w:rPr>
          <w:lang w:eastAsia="zh-TW"/>
        </w:rPr>
        <w:t>Tracking and Updating Control Measures</w:t>
      </w:r>
      <w:bookmarkEnd w:id="46"/>
    </w:p>
    <w:p w:rsidR="00381A27" w:rsidRDefault="00082D26" w:rsidP="007A796B">
      <w:r>
        <w:rPr>
          <w:noProof/>
          <w:lang w:bidi="ar-SA"/>
        </w:rPr>
        <w:drawing>
          <wp:anchor distT="0" distB="0" distL="114300" distR="114300" simplePos="0" relativeHeight="251699200" behindDoc="0" locked="0" layoutInCell="1" allowOverlap="1" wp14:anchorId="3D80B00E" wp14:editId="0CEEE746">
            <wp:simplePos x="0" y="0"/>
            <wp:positionH relativeFrom="margin">
              <wp:posOffset>19050</wp:posOffset>
            </wp:positionH>
            <wp:positionV relativeFrom="margin">
              <wp:posOffset>1457325</wp:posOffset>
            </wp:positionV>
            <wp:extent cx="1828800" cy="1861185"/>
            <wp:effectExtent l="0" t="0" r="0" b="5715"/>
            <wp:wrapSquare wrapText="bothSides"/>
            <wp:docPr id="338" name="Picture 338" descr="C:\Users\Darren\AppData\Local\Microsoft\Windows\Temporary Internet Files\Content.IE5\9SUN02KZ\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SUN02KZ\MC900233020[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0" cy="1861185"/>
                    </a:xfrm>
                    <a:prstGeom prst="rect">
                      <a:avLst/>
                    </a:prstGeom>
                    <a:noFill/>
                    <a:ln>
                      <a:noFill/>
                    </a:ln>
                  </pic:spPr>
                </pic:pic>
              </a:graphicData>
            </a:graphic>
          </wp:anchor>
        </w:drawing>
      </w:r>
      <w:r w:rsidR="00AA2C9E" w:rsidRPr="004504C5">
        <w:t>Control measures are essential to risk management. The risk assessment allows you to effectively track control measures. By tracking control measures, you will be able to update them as necessary. Updated c</w:t>
      </w:r>
      <w:r w:rsidR="00404695" w:rsidRPr="004504C5">
        <w:t>ontrol measures ensure that the work environment is safe for</w:t>
      </w:r>
      <w:r w:rsidR="000936D1" w:rsidRPr="004504C5">
        <w:t xml:space="preserve"> everyone and that it remains safe</w:t>
      </w:r>
      <w:r w:rsidR="00404695" w:rsidRPr="004504C5">
        <w:t xml:space="preserve"> as changes occur</w:t>
      </w:r>
      <w:r w:rsidR="00855B44" w:rsidRPr="004504C5">
        <w:t xml:space="preserve"> within the organization</w:t>
      </w:r>
      <w:r w:rsidR="00404695" w:rsidRPr="004504C5">
        <w:t xml:space="preserve">. </w:t>
      </w:r>
    </w:p>
    <w:p w:rsidR="00082D26" w:rsidRDefault="00082D26" w:rsidP="007A796B"/>
    <w:p w:rsidR="00082D26" w:rsidRPr="004504C5" w:rsidRDefault="00082D26" w:rsidP="007A796B"/>
    <w:p w:rsidR="004F1B63" w:rsidRPr="004504C5" w:rsidRDefault="004F1B63" w:rsidP="007A796B"/>
    <w:bookmarkStart w:id="47" w:name="_Toc366072620"/>
    <w:p w:rsidR="00CC07AB" w:rsidRPr="004504C5" w:rsidRDefault="008749DA" w:rsidP="00CC07AB">
      <w:pPr>
        <w:pStyle w:val="Heading2"/>
      </w:pPr>
      <w:r w:rsidRPr="004504C5">
        <w:rPr>
          <w:noProof/>
          <w:lang w:bidi="ar-SA"/>
        </w:rPr>
        <mc:AlternateContent>
          <mc:Choice Requires="wps">
            <w:drawing>
              <wp:anchor distT="91440" distB="91440" distL="114300" distR="114300" simplePos="0" relativeHeight="251662336" behindDoc="0" locked="0" layoutInCell="0" allowOverlap="1" wp14:anchorId="69AD85DE" wp14:editId="40F57329">
                <wp:simplePos x="0" y="0"/>
                <wp:positionH relativeFrom="page">
                  <wp:posOffset>-214630</wp:posOffset>
                </wp:positionH>
                <wp:positionV relativeFrom="page">
                  <wp:posOffset>6985</wp:posOffset>
                </wp:positionV>
                <wp:extent cx="8084185" cy="1653540"/>
                <wp:effectExtent l="0" t="0" r="0" b="381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God we trust; all others bring data.</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W. Edwards Deming</w:t>
                            </w:r>
                          </w:p>
                          <w:p w:rsidR="00706C37" w:rsidRPr="003B6C98" w:rsidRDefault="00706C37"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d/O5C1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God we trust; all others bring data.</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W. Edwards Deming</w:t>
                      </w:r>
                    </w:p>
                    <w:p w:rsidR="00706C37" w:rsidRPr="003B6C98" w:rsidRDefault="00706C37"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B7319C" w:rsidRPr="004504C5">
        <w:rPr>
          <w:lang w:bidi="ar-SA"/>
        </w:rPr>
        <w:t>What Is a Control Measure?</w:t>
      </w:r>
      <w:bookmarkEnd w:id="47"/>
    </w:p>
    <w:p w:rsidR="0014266C" w:rsidRPr="004504C5" w:rsidRDefault="004430A8" w:rsidP="00AA2C9E">
      <w:r>
        <w:rPr>
          <w:noProof/>
          <w:lang w:bidi="ar-SA"/>
        </w:rPr>
        <w:drawing>
          <wp:anchor distT="0" distB="0" distL="114300" distR="114300" simplePos="0" relativeHeight="251701248" behindDoc="0" locked="0" layoutInCell="1" allowOverlap="1">
            <wp:simplePos x="0" y="0"/>
            <wp:positionH relativeFrom="margin">
              <wp:posOffset>19050</wp:posOffset>
            </wp:positionH>
            <wp:positionV relativeFrom="margin">
              <wp:posOffset>4036060</wp:posOffset>
            </wp:positionV>
            <wp:extent cx="1005840" cy="995045"/>
            <wp:effectExtent l="0" t="0" r="3810" b="0"/>
            <wp:wrapSquare wrapText="bothSides"/>
            <wp:docPr id="340" name="Picture 340" descr="C:\Users\Darren\AppData\Local\Microsoft\Windows\Temporary Internet Files\Content.IE5\8X37435D\MC9003052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8X37435D\MC900305217[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5840" cy="995045"/>
                    </a:xfrm>
                    <a:prstGeom prst="rect">
                      <a:avLst/>
                    </a:prstGeom>
                    <a:noFill/>
                    <a:ln>
                      <a:noFill/>
                    </a:ln>
                  </pic:spPr>
                </pic:pic>
              </a:graphicData>
            </a:graphic>
          </wp:anchor>
        </w:drawing>
      </w:r>
      <w:r w:rsidR="00404695" w:rsidRPr="004504C5">
        <w:t>Most organizations hav</w:t>
      </w:r>
      <w:r w:rsidR="00082D26">
        <w:t>e control measures in place. C</w:t>
      </w:r>
      <w:r w:rsidR="00404695" w:rsidRPr="004504C5">
        <w:t xml:space="preserve">ontrol </w:t>
      </w:r>
      <w:r w:rsidR="00855B44" w:rsidRPr="004504C5">
        <w:t>measure</w:t>
      </w:r>
      <w:r w:rsidR="00082D26">
        <w:t>s are</w:t>
      </w:r>
      <w:r w:rsidR="00855B44" w:rsidRPr="004504C5">
        <w:t xml:space="preserve"> action</w:t>
      </w:r>
      <w:r w:rsidR="00082D26">
        <w:t>s</w:t>
      </w:r>
      <w:r w:rsidR="00855B44" w:rsidRPr="004504C5">
        <w:t xml:space="preserve"> or </w:t>
      </w:r>
      <w:r w:rsidR="00082D26" w:rsidRPr="004504C5">
        <w:t>activit</w:t>
      </w:r>
      <w:r w:rsidR="00082D26">
        <w:t>ies</w:t>
      </w:r>
      <w:r w:rsidR="00855B44" w:rsidRPr="004504C5">
        <w:t xml:space="preserve"> that are</w:t>
      </w:r>
      <w:r w:rsidR="00404695" w:rsidRPr="004504C5">
        <w:t xml:space="preserve"> in place to limit or prevent risks</w:t>
      </w:r>
      <w:r w:rsidR="00450153" w:rsidRPr="004504C5">
        <w:t xml:space="preserve">. There are six </w:t>
      </w:r>
      <w:r w:rsidR="00533233" w:rsidRPr="004504C5">
        <w:t>basic types of control measures. The measure</w:t>
      </w:r>
      <w:r w:rsidR="004B26E2" w:rsidRPr="004504C5">
        <w:t>s</w:t>
      </w:r>
      <w:r w:rsidR="00533233" w:rsidRPr="004504C5">
        <w:t xml:space="preserve"> used</w:t>
      </w:r>
      <w:r w:rsidR="00450153" w:rsidRPr="004504C5">
        <w:t xml:space="preserve"> depend on the risk that is involved</w:t>
      </w:r>
      <w:r w:rsidR="00533233" w:rsidRPr="004504C5">
        <w:t xml:space="preserve"> and how easily than can be avoided</w:t>
      </w:r>
      <w:r w:rsidR="00450153" w:rsidRPr="004504C5">
        <w:t xml:space="preserve">. </w:t>
      </w:r>
      <w:r w:rsidR="00533233" w:rsidRPr="004504C5">
        <w:t>There is a</w:t>
      </w:r>
      <w:r w:rsidR="001541B0" w:rsidRPr="004504C5">
        <w:t xml:space="preserve"> basic</w:t>
      </w:r>
      <w:r w:rsidR="00533233" w:rsidRPr="004504C5">
        <w:t xml:space="preserve"> hierarchy to control measures</w:t>
      </w:r>
      <w:r w:rsidR="000936D1" w:rsidRPr="004504C5">
        <w:t>, with the top measures being the most desirable</w:t>
      </w:r>
      <w:r w:rsidR="00533233" w:rsidRPr="004504C5">
        <w:t xml:space="preserve">. </w:t>
      </w:r>
      <w:r w:rsidR="002B424C" w:rsidRPr="004504C5">
        <w:t>Some risks will require multiple control measures.</w:t>
      </w:r>
      <w:r w:rsidR="0014266C" w:rsidRPr="004504C5">
        <w:t xml:space="preserve"> </w:t>
      </w:r>
    </w:p>
    <w:p w:rsidR="0014266C" w:rsidRPr="004504C5" w:rsidRDefault="0014266C" w:rsidP="00AA2C9E">
      <w:pPr>
        <w:rPr>
          <w:b/>
        </w:rPr>
      </w:pPr>
      <w:r w:rsidRPr="004504C5">
        <w:rPr>
          <w:b/>
        </w:rPr>
        <w:t>Control Measure Hierarchy:</w:t>
      </w:r>
    </w:p>
    <w:p w:rsidR="00B66339" w:rsidRPr="004504C5" w:rsidRDefault="00B10063" w:rsidP="00462E6E">
      <w:pPr>
        <w:pStyle w:val="ListParagraph"/>
        <w:numPr>
          <w:ilvl w:val="0"/>
          <w:numId w:val="131"/>
        </w:numPr>
      </w:pPr>
      <w:r w:rsidRPr="00082D26">
        <w:rPr>
          <w:b/>
        </w:rPr>
        <w:t>Eliminate</w:t>
      </w:r>
      <w:r w:rsidRPr="004504C5">
        <w:t xml:space="preserve">:  Remove the </w:t>
      </w:r>
      <w:r w:rsidR="00533233" w:rsidRPr="004504C5">
        <w:t>hazard</w:t>
      </w:r>
      <w:r w:rsidR="00B66339" w:rsidRPr="004504C5">
        <w:t>.</w:t>
      </w:r>
    </w:p>
    <w:p w:rsidR="00533233" w:rsidRPr="004504C5" w:rsidRDefault="00B66339" w:rsidP="00462E6E">
      <w:pPr>
        <w:pStyle w:val="ListParagraph"/>
        <w:numPr>
          <w:ilvl w:val="0"/>
          <w:numId w:val="131"/>
        </w:numPr>
      </w:pPr>
      <w:r w:rsidRPr="00082D26">
        <w:rPr>
          <w:b/>
        </w:rPr>
        <w:t>Substitute</w:t>
      </w:r>
      <w:r w:rsidRPr="004504C5">
        <w:t xml:space="preserve">: Trade for a </w:t>
      </w:r>
      <w:r w:rsidR="00533233" w:rsidRPr="004504C5">
        <w:t>lesser risk.</w:t>
      </w:r>
    </w:p>
    <w:p w:rsidR="00533233" w:rsidRPr="004504C5" w:rsidRDefault="00533233" w:rsidP="00462E6E">
      <w:pPr>
        <w:pStyle w:val="ListParagraph"/>
        <w:numPr>
          <w:ilvl w:val="0"/>
          <w:numId w:val="131"/>
        </w:numPr>
      </w:pPr>
      <w:r w:rsidRPr="00082D26">
        <w:rPr>
          <w:b/>
        </w:rPr>
        <w:t>Isolate</w:t>
      </w:r>
      <w:r w:rsidRPr="004504C5">
        <w:t xml:space="preserve">: Limit access to the risk. </w:t>
      </w:r>
    </w:p>
    <w:p w:rsidR="00533233" w:rsidRPr="004504C5" w:rsidRDefault="00533233" w:rsidP="00462E6E">
      <w:pPr>
        <w:pStyle w:val="ListParagraph"/>
        <w:numPr>
          <w:ilvl w:val="0"/>
          <w:numId w:val="131"/>
        </w:numPr>
      </w:pPr>
      <w:r w:rsidRPr="00082D26">
        <w:rPr>
          <w:b/>
        </w:rPr>
        <w:t>Engineered controls</w:t>
      </w:r>
      <w:r w:rsidRPr="004504C5">
        <w:t>: Designs to prevent access to risks and hazards.</w:t>
      </w:r>
    </w:p>
    <w:p w:rsidR="00533233" w:rsidRPr="004504C5" w:rsidRDefault="00533233" w:rsidP="00462E6E">
      <w:pPr>
        <w:pStyle w:val="ListParagraph"/>
        <w:numPr>
          <w:ilvl w:val="0"/>
          <w:numId w:val="131"/>
        </w:numPr>
      </w:pPr>
      <w:r w:rsidRPr="00082D26">
        <w:rPr>
          <w:b/>
        </w:rPr>
        <w:t>Administrative controls</w:t>
      </w:r>
      <w:r w:rsidRPr="004504C5">
        <w:t>: Safe work practices and procedures</w:t>
      </w:r>
    </w:p>
    <w:p w:rsidR="00CC07AB" w:rsidRPr="004504C5" w:rsidRDefault="00533233" w:rsidP="00462E6E">
      <w:pPr>
        <w:pStyle w:val="ListParagraph"/>
        <w:numPr>
          <w:ilvl w:val="0"/>
          <w:numId w:val="131"/>
        </w:numPr>
      </w:pPr>
      <w:r w:rsidRPr="00082D26">
        <w:rPr>
          <w:b/>
        </w:rPr>
        <w:t>Protective equipment</w:t>
      </w:r>
      <w:r w:rsidRPr="004504C5">
        <w:t>: Personal protective equipment is worn around hazards.</w:t>
      </w:r>
    </w:p>
    <w:p w:rsidR="004F1B63" w:rsidRPr="004504C5" w:rsidRDefault="004F1B63" w:rsidP="004F1B6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32784D" w:rsidP="00CC07AB">
            <w:pPr>
              <w:rPr>
                <w:b/>
                <w:bCs/>
                <w:color w:val="000000" w:themeColor="text1"/>
              </w:rPr>
            </w:pPr>
            <w:r w:rsidRPr="004504C5">
              <w:rPr>
                <w:b/>
                <w:bCs/>
                <w:color w:val="000000" w:themeColor="text1"/>
              </w:rPr>
              <w:t>10</w:t>
            </w:r>
            <w:r w:rsidR="00DC4EB6"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533233" w:rsidP="00CC07AB">
            <w:pPr>
              <w:rPr>
                <w:color w:val="000000" w:themeColor="text1"/>
              </w:rPr>
            </w:pPr>
            <w:r w:rsidRPr="004504C5">
              <w:rPr>
                <w:color w:val="000000" w:themeColor="text1"/>
              </w:rPr>
              <w:t>Introduce control measures</w:t>
            </w:r>
            <w:r w:rsidR="00135741"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Topic Summary</w:t>
            </w:r>
          </w:p>
        </w:tc>
        <w:tc>
          <w:tcPr>
            <w:tcW w:w="7128" w:type="dxa"/>
            <w:tcBorders>
              <w:bottom w:val="single" w:sz="4" w:space="0" w:color="1F497D"/>
            </w:tcBorders>
            <w:vAlign w:val="center"/>
          </w:tcPr>
          <w:p w:rsidR="00135741" w:rsidRPr="004504C5" w:rsidRDefault="0032784D" w:rsidP="00CC07AB">
            <w:pPr>
              <w:rPr>
                <w:b/>
                <w:color w:val="000000" w:themeColor="text1"/>
              </w:rPr>
            </w:pPr>
            <w:r w:rsidRPr="004504C5">
              <w:rPr>
                <w:b/>
                <w:color w:val="000000" w:themeColor="text1"/>
              </w:rPr>
              <w:t>Control Measure</w:t>
            </w:r>
          </w:p>
          <w:p w:rsidR="00CC07AB" w:rsidRPr="004504C5" w:rsidRDefault="00533233" w:rsidP="00CC07AB">
            <w:pPr>
              <w:rPr>
                <w:color w:val="000000" w:themeColor="text1"/>
              </w:rPr>
            </w:pPr>
            <w:r w:rsidRPr="004504C5">
              <w:rPr>
                <w:color w:val="000000" w:themeColor="text1"/>
              </w:rPr>
              <w:t>Discuss control measures</w:t>
            </w:r>
            <w:r w:rsidR="00135741"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533233"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35741"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533233" w:rsidP="001541B0">
            <w:pPr>
              <w:rPr>
                <w:color w:val="000000" w:themeColor="text1"/>
              </w:rPr>
            </w:pPr>
            <w:r w:rsidRPr="004504C5">
              <w:rPr>
                <w:color w:val="000000" w:themeColor="text1"/>
              </w:rPr>
              <w:t>Have the participants think about the control measures already being used in their organizations.</w:t>
            </w:r>
            <w:r w:rsidR="001541B0" w:rsidRPr="004504C5">
              <w:rPr>
                <w:color w:val="000000" w:themeColor="text1"/>
              </w:rPr>
              <w:t xml:space="preserve"> Have them share control measures and list them on the board/flipchart. Discuss where the measures fall on the hierarchy and why they were chosen. </w:t>
            </w:r>
            <w:r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135741"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35741"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1541B0" w:rsidP="00CC07AB">
            <w:pPr>
              <w:rPr>
                <w:color w:val="000000" w:themeColor="text1"/>
              </w:rPr>
            </w:pPr>
            <w:r w:rsidRPr="004504C5">
              <w:rPr>
                <w:color w:val="000000" w:themeColor="text1"/>
              </w:rPr>
              <w:t>Define a control measure.</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B7319C" w:rsidP="00CC07AB">
      <w:pPr>
        <w:pStyle w:val="Heading2"/>
      </w:pPr>
      <w:bookmarkStart w:id="48" w:name="_Toc366072621"/>
      <w:r w:rsidRPr="004504C5">
        <w:t>Your Business Procedure</w:t>
      </w:r>
      <w:r w:rsidR="00843FFB" w:rsidRPr="004504C5">
        <w:t>s</w:t>
      </w:r>
      <w:bookmarkEnd w:id="48"/>
    </w:p>
    <w:p w:rsidR="00023300" w:rsidRPr="004504C5" w:rsidRDefault="004430A8" w:rsidP="00CC07AB">
      <w:r>
        <w:rPr>
          <w:noProof/>
          <w:lang w:bidi="ar-SA"/>
        </w:rPr>
        <w:drawing>
          <wp:anchor distT="0" distB="0" distL="114300" distR="114300" simplePos="0" relativeHeight="251702272" behindDoc="0" locked="0" layoutInCell="1" allowOverlap="1">
            <wp:simplePos x="0" y="0"/>
            <wp:positionH relativeFrom="margin">
              <wp:posOffset>20955</wp:posOffset>
            </wp:positionH>
            <wp:positionV relativeFrom="margin">
              <wp:posOffset>3895725</wp:posOffset>
            </wp:positionV>
            <wp:extent cx="1005840" cy="929640"/>
            <wp:effectExtent l="0" t="0" r="0" b="3810"/>
            <wp:wrapSquare wrapText="bothSides"/>
            <wp:docPr id="341" name="Picture 341" descr="C:\Users\Darren\AppData\Local\Microsoft\Windows\Temporary Internet Files\Content.IE5\BUF3ILLB\MC900039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BUF3ILLB\MC900039006[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05840" cy="929640"/>
                    </a:xfrm>
                    <a:prstGeom prst="rect">
                      <a:avLst/>
                    </a:prstGeom>
                    <a:noFill/>
                    <a:ln>
                      <a:noFill/>
                    </a:ln>
                  </pic:spPr>
                </pic:pic>
              </a:graphicData>
            </a:graphic>
          </wp:anchor>
        </w:drawing>
      </w:r>
      <w:r w:rsidRPr="004504C5">
        <w:t xml:space="preserve"> </w:t>
      </w:r>
      <w:r w:rsidR="00D377B8" w:rsidRPr="004504C5">
        <w:t xml:space="preserve">Every business has different needs. The needs of the business determine how you develop your business procedures and your control measures. Remember that every company is unique and must develop procedures independently; you cannot rely on common procedures and control measures. </w:t>
      </w:r>
      <w:r w:rsidR="00023300" w:rsidRPr="004504C5">
        <w:t>You need to determine what is best for your organization.</w:t>
      </w:r>
    </w:p>
    <w:p w:rsidR="00CC07AB" w:rsidRPr="004504C5" w:rsidRDefault="00D377B8" w:rsidP="00CC07AB">
      <w:r w:rsidRPr="004504C5">
        <w:t xml:space="preserve">Many </w:t>
      </w:r>
      <w:r w:rsidR="00023300" w:rsidRPr="004504C5">
        <w:t xml:space="preserve">business </w:t>
      </w:r>
      <w:r w:rsidRPr="004504C5">
        <w:t xml:space="preserve">procedures </w:t>
      </w:r>
      <w:r w:rsidR="004B26E2" w:rsidRPr="004504C5">
        <w:t xml:space="preserve">are </w:t>
      </w:r>
      <w:r w:rsidR="00BB50BC" w:rsidRPr="004504C5">
        <w:t>based on</w:t>
      </w:r>
      <w:r w:rsidRPr="004504C5">
        <w:t xml:space="preserve"> specific control measures. For example, </w:t>
      </w:r>
      <w:r w:rsidR="00023300" w:rsidRPr="004504C5">
        <w:t xml:space="preserve">inspecting equipment is a </w:t>
      </w:r>
      <w:r w:rsidRPr="004504C5">
        <w:t>control measure. The</w:t>
      </w:r>
      <w:r w:rsidR="00023300" w:rsidRPr="004504C5">
        <w:t xml:space="preserve"> policy and procedure for the inspection process will vary according to each organization. </w:t>
      </w:r>
      <w:r w:rsidR="008A0B54" w:rsidRPr="004504C5">
        <w:t xml:space="preserve">A busier organization will require more frequent an in-depth inspections. Additionally, certain pieces of equipment may require more </w:t>
      </w:r>
      <w:r w:rsidR="00E1597B" w:rsidRPr="004504C5">
        <w:t xml:space="preserve">frequent </w:t>
      </w:r>
      <w:r w:rsidR="008A0B54" w:rsidRPr="004504C5">
        <w:t xml:space="preserve">inspections than others. </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8075FB"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664C5C" w:rsidP="00CC07AB">
            <w:pPr>
              <w:rPr>
                <w:color w:val="000000" w:themeColor="text1"/>
              </w:rPr>
            </w:pPr>
            <w:r w:rsidRPr="004504C5">
              <w:rPr>
                <w:color w:val="000000" w:themeColor="text1"/>
              </w:rPr>
              <w:t>Introduce common office machinery.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664C5C" w:rsidRPr="004504C5" w:rsidRDefault="00023300" w:rsidP="00CC07AB">
            <w:pPr>
              <w:rPr>
                <w:b/>
                <w:color w:val="000000" w:themeColor="text1"/>
              </w:rPr>
            </w:pPr>
            <w:r w:rsidRPr="004504C5">
              <w:rPr>
                <w:b/>
                <w:color w:val="000000" w:themeColor="text1"/>
              </w:rPr>
              <w:t>Your Business Procedures</w:t>
            </w:r>
          </w:p>
          <w:p w:rsidR="00CC07AB" w:rsidRPr="004504C5" w:rsidRDefault="00664C5C" w:rsidP="00CC07AB">
            <w:pPr>
              <w:rPr>
                <w:color w:val="000000" w:themeColor="text1"/>
              </w:rPr>
            </w:pPr>
            <w:r w:rsidRPr="004504C5">
              <w:rPr>
                <w:color w:val="000000" w:themeColor="text1"/>
              </w:rPr>
              <w:t>Discuss office machinery.</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E61E1" w:rsidP="00CC07AB">
            <w:pPr>
              <w:rPr>
                <w:b/>
                <w:bCs/>
                <w:color w:val="000000" w:themeColor="text1"/>
              </w:rPr>
            </w:pPr>
            <w:r>
              <w:rPr>
                <w:b/>
                <w:bCs/>
                <w:color w:val="000000" w:themeColor="text1"/>
              </w:rPr>
              <w:t>10-</w:t>
            </w:r>
            <w:r w:rsidR="008E4037" w:rsidRPr="004504C5">
              <w:rPr>
                <w:b/>
                <w:bCs/>
                <w:color w:val="000000" w:themeColor="text1"/>
              </w:rPr>
              <w:t>Business Procedure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5E4B05" w:rsidP="00CC07AB">
            <w:pPr>
              <w:rPr>
                <w:color w:val="000000" w:themeColor="text1"/>
              </w:rPr>
            </w:pPr>
            <w:r w:rsidRPr="004504C5">
              <w:rPr>
                <w:color w:val="000000" w:themeColor="text1"/>
              </w:rPr>
              <w:t xml:space="preserve">Find an example of a simple business procedure and make copies for the </w:t>
            </w:r>
            <w:r w:rsidRPr="004504C5">
              <w:rPr>
                <w:color w:val="000000" w:themeColor="text1"/>
              </w:rPr>
              <w:lastRenderedPageBreak/>
              <w:t>class, or show it using a computer.</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Recommended Activity</w:t>
            </w:r>
          </w:p>
        </w:tc>
        <w:tc>
          <w:tcPr>
            <w:tcW w:w="7128" w:type="dxa"/>
            <w:shd w:val="clear" w:color="auto" w:fill="D9D9D9" w:themeFill="background1" w:themeFillShade="D9"/>
            <w:vAlign w:val="center"/>
          </w:tcPr>
          <w:p w:rsidR="00CC07AB" w:rsidRPr="004504C5" w:rsidRDefault="005E4B05" w:rsidP="00CC07AB">
            <w:pPr>
              <w:rPr>
                <w:color w:val="000000" w:themeColor="text1"/>
              </w:rPr>
            </w:pPr>
            <w:r w:rsidRPr="004504C5">
              <w:rPr>
                <w:color w:val="000000" w:themeColor="text1"/>
              </w:rPr>
              <w:t xml:space="preserve">Provide a copy of a simple business procedure to students as a guide for the worksheet. Ask them to complete the worksheets and share their answers with the rest of the class.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C72A02"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C72A02"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C72A02" w:rsidP="00E1597B">
            <w:pPr>
              <w:rPr>
                <w:color w:val="000000" w:themeColor="text1"/>
              </w:rPr>
            </w:pPr>
            <w:r w:rsidRPr="004504C5">
              <w:rPr>
                <w:color w:val="000000" w:themeColor="text1"/>
              </w:rPr>
              <w:t xml:space="preserve">What </w:t>
            </w:r>
            <w:r w:rsidR="00E1597B" w:rsidRPr="004504C5">
              <w:rPr>
                <w:color w:val="000000" w:themeColor="text1"/>
              </w:rPr>
              <w:t>is a business procedure</w:t>
            </w:r>
            <w:r w:rsidRPr="004504C5">
              <w:rPr>
                <w:color w:val="000000" w:themeColor="text1"/>
              </w:rPr>
              <w:t>?</w:t>
            </w:r>
          </w:p>
        </w:tc>
      </w:tr>
    </w:tbl>
    <w:p w:rsidR="00CC07AB" w:rsidRPr="004504C5" w:rsidRDefault="00CC07AB" w:rsidP="00CC07AB"/>
    <w:p w:rsidR="00A67E70" w:rsidRPr="004504C5" w:rsidRDefault="00B7319C" w:rsidP="00CC07AB">
      <w:pPr>
        <w:pStyle w:val="Heading2"/>
      </w:pPr>
      <w:bookmarkStart w:id="49" w:name="_Toc366072622"/>
      <w:r w:rsidRPr="004504C5">
        <w:t>Are They Adequate?</w:t>
      </w:r>
      <w:bookmarkEnd w:id="49"/>
    </w:p>
    <w:p w:rsidR="00012B4E" w:rsidRDefault="004430A8" w:rsidP="00A67E70">
      <w:r>
        <w:rPr>
          <w:noProof/>
          <w:lang w:bidi="ar-SA"/>
        </w:rPr>
        <w:drawing>
          <wp:anchor distT="0" distB="0" distL="114300" distR="114300" simplePos="0" relativeHeight="251703296" behindDoc="0" locked="0" layoutInCell="1" allowOverlap="1">
            <wp:simplePos x="0" y="0"/>
            <wp:positionH relativeFrom="margin">
              <wp:posOffset>0</wp:posOffset>
            </wp:positionH>
            <wp:positionV relativeFrom="margin">
              <wp:posOffset>2688590</wp:posOffset>
            </wp:positionV>
            <wp:extent cx="1114425" cy="949960"/>
            <wp:effectExtent l="0" t="0" r="9525" b="2540"/>
            <wp:wrapSquare wrapText="bothSides"/>
            <wp:docPr id="342" name="Picture 342" descr="C:\Users\Darren\AppData\Local\Microsoft\Windows\Temporary Internet Files\Content.IE5\JVRZX2Z5\MC9004415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JVRZX2Z5\MC900441523[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14425" cy="949960"/>
                    </a:xfrm>
                    <a:prstGeom prst="rect">
                      <a:avLst/>
                    </a:prstGeom>
                    <a:noFill/>
                    <a:ln>
                      <a:noFill/>
                    </a:ln>
                  </pic:spPr>
                </pic:pic>
              </a:graphicData>
            </a:graphic>
          </wp:anchor>
        </w:drawing>
      </w:r>
      <w:r w:rsidR="00BB50BC" w:rsidRPr="004504C5">
        <w:t>Control measures and procedures will need to chang</w:t>
      </w:r>
      <w:r w:rsidR="00D147F9" w:rsidRPr="004504C5">
        <w:t xml:space="preserve">e as the organization does. Measures that are necessary one year may not be necessary the </w:t>
      </w:r>
      <w:proofErr w:type="gramStart"/>
      <w:r w:rsidR="00D147F9" w:rsidRPr="004504C5">
        <w:t>next,</w:t>
      </w:r>
      <w:proofErr w:type="gramEnd"/>
      <w:r w:rsidR="00D147F9" w:rsidRPr="004504C5">
        <w:t xml:space="preserve"> or they may no longer be adequate to fill the company’s needs. Determining if the established control measures and procedures are adequate requires </w:t>
      </w:r>
      <w:r w:rsidR="00012B4E" w:rsidRPr="004504C5">
        <w:t xml:space="preserve">frequent evaluation. </w:t>
      </w:r>
    </w:p>
    <w:p w:rsidR="004430A8" w:rsidRPr="004504C5" w:rsidRDefault="004430A8" w:rsidP="00A67E70"/>
    <w:p w:rsidR="006A01C0" w:rsidRPr="004504C5" w:rsidRDefault="006A01C0" w:rsidP="00A67E70">
      <w:pPr>
        <w:rPr>
          <w:b/>
        </w:rPr>
      </w:pPr>
      <w:r w:rsidRPr="004504C5">
        <w:rPr>
          <w:b/>
        </w:rPr>
        <w:t>When to Conduct Evaluations:</w:t>
      </w:r>
    </w:p>
    <w:p w:rsidR="006A01C0" w:rsidRPr="004504C5" w:rsidRDefault="006A01C0" w:rsidP="00462E6E">
      <w:pPr>
        <w:pStyle w:val="ListParagraph"/>
        <w:numPr>
          <w:ilvl w:val="0"/>
          <w:numId w:val="133"/>
        </w:numPr>
      </w:pPr>
      <w:r w:rsidRPr="004504C5">
        <w:t>At least once a year</w:t>
      </w:r>
    </w:p>
    <w:p w:rsidR="006A01C0" w:rsidRPr="004504C5" w:rsidRDefault="006A01C0" w:rsidP="00462E6E">
      <w:pPr>
        <w:pStyle w:val="ListParagraph"/>
        <w:numPr>
          <w:ilvl w:val="0"/>
          <w:numId w:val="133"/>
        </w:numPr>
      </w:pPr>
      <w:r w:rsidRPr="004504C5">
        <w:t>After new procedures are implemented</w:t>
      </w:r>
    </w:p>
    <w:p w:rsidR="006A01C0" w:rsidRPr="004504C5" w:rsidRDefault="006A01C0" w:rsidP="00462E6E">
      <w:pPr>
        <w:pStyle w:val="ListParagraph"/>
        <w:numPr>
          <w:ilvl w:val="0"/>
          <w:numId w:val="133"/>
        </w:numPr>
      </w:pPr>
      <w:r w:rsidRPr="004504C5">
        <w:t>After any change in the organization</w:t>
      </w:r>
    </w:p>
    <w:p w:rsidR="00E075BD" w:rsidRPr="004504C5" w:rsidRDefault="00E075BD" w:rsidP="00A67E70">
      <w:r w:rsidRPr="004504C5">
        <w:t xml:space="preserve">There are common methods of evaluation, but it is important that each </w:t>
      </w:r>
      <w:r w:rsidR="00893902" w:rsidRPr="004504C5">
        <w:t>company identify the most effective methods for the organization.</w:t>
      </w:r>
    </w:p>
    <w:p w:rsidR="00B97F50" w:rsidRPr="004504C5" w:rsidRDefault="00B97F50" w:rsidP="00A67E70">
      <w:pPr>
        <w:rPr>
          <w:b/>
        </w:rPr>
      </w:pPr>
      <w:r w:rsidRPr="004504C5">
        <w:rPr>
          <w:b/>
        </w:rPr>
        <w:t>Common Methods of Evaluation:</w:t>
      </w:r>
    </w:p>
    <w:p w:rsidR="00B97F50" w:rsidRPr="004504C5" w:rsidRDefault="00B97F50" w:rsidP="00462E6E">
      <w:pPr>
        <w:pStyle w:val="ListParagraph"/>
        <w:numPr>
          <w:ilvl w:val="0"/>
          <w:numId w:val="132"/>
        </w:numPr>
      </w:pPr>
      <w:r w:rsidRPr="004504C5">
        <w:t>Surveys and checklists</w:t>
      </w:r>
    </w:p>
    <w:p w:rsidR="00B97F50" w:rsidRPr="004504C5" w:rsidRDefault="00B97F50" w:rsidP="00462E6E">
      <w:pPr>
        <w:pStyle w:val="ListParagraph"/>
        <w:numPr>
          <w:ilvl w:val="0"/>
          <w:numId w:val="132"/>
        </w:numPr>
      </w:pPr>
      <w:r w:rsidRPr="004504C5">
        <w:t>Employee interviews</w:t>
      </w:r>
    </w:p>
    <w:p w:rsidR="006A01C0" w:rsidRPr="004504C5" w:rsidRDefault="006A01C0" w:rsidP="00462E6E">
      <w:pPr>
        <w:pStyle w:val="ListParagraph"/>
        <w:numPr>
          <w:ilvl w:val="0"/>
          <w:numId w:val="132"/>
        </w:numPr>
      </w:pPr>
      <w:r w:rsidRPr="004504C5">
        <w:t>Changes in the number of incidents</w:t>
      </w:r>
    </w:p>
    <w:p w:rsidR="00BE37C0" w:rsidRPr="004504C5" w:rsidRDefault="00BE37C0" w:rsidP="00462E6E">
      <w:pPr>
        <w:pStyle w:val="ListParagraph"/>
        <w:numPr>
          <w:ilvl w:val="0"/>
          <w:numId w:val="132"/>
        </w:numPr>
      </w:pPr>
      <w:r w:rsidRPr="004504C5">
        <w:t>Performance indicators</w:t>
      </w:r>
    </w:p>
    <w:p w:rsidR="006A01C0" w:rsidRPr="004504C5" w:rsidRDefault="00BE37C0" w:rsidP="00462E6E">
      <w:pPr>
        <w:pStyle w:val="ListParagraph"/>
        <w:numPr>
          <w:ilvl w:val="0"/>
          <w:numId w:val="132"/>
        </w:numPr>
      </w:pPr>
      <w:r w:rsidRPr="004504C5">
        <w:t>Performance standards</w:t>
      </w:r>
    </w:p>
    <w:p w:rsidR="00CC07AB" w:rsidRPr="004504C5" w:rsidRDefault="006A01C0" w:rsidP="006A01C0">
      <w:r w:rsidRPr="004504C5">
        <w:t xml:space="preserve">As control measures are evaluated, determine what, if any, changes need to be made to the controls or </w:t>
      </w:r>
      <w:r w:rsidR="00E075BD" w:rsidRPr="004504C5">
        <w:t xml:space="preserve">procedures. </w:t>
      </w:r>
    </w:p>
    <w:p w:rsidR="004F1B63" w:rsidRPr="004504C5" w:rsidRDefault="004F1B63" w:rsidP="006A01C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48429E"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4A2B2C" w:rsidP="00012B4E">
            <w:pPr>
              <w:rPr>
                <w:color w:val="000000" w:themeColor="text1"/>
              </w:rPr>
            </w:pPr>
            <w:r w:rsidRPr="004504C5">
              <w:rPr>
                <w:color w:val="000000" w:themeColor="text1"/>
              </w:rPr>
              <w:t xml:space="preserve">Introduce </w:t>
            </w:r>
            <w:r w:rsidR="00012B4E" w:rsidRPr="004504C5">
              <w:rPr>
                <w:color w:val="000000" w:themeColor="text1"/>
              </w:rPr>
              <w:t>ways to determine if control measures are adequate</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4A2B2C" w:rsidRPr="004504C5" w:rsidRDefault="00B97F50" w:rsidP="00CC07AB">
            <w:pPr>
              <w:rPr>
                <w:b/>
                <w:color w:val="000000" w:themeColor="text1"/>
              </w:rPr>
            </w:pPr>
            <w:r w:rsidRPr="004504C5">
              <w:rPr>
                <w:b/>
                <w:color w:val="000000" w:themeColor="text1"/>
              </w:rPr>
              <w:t xml:space="preserve">Are They </w:t>
            </w:r>
            <w:r w:rsidR="00012B4E" w:rsidRPr="004504C5">
              <w:rPr>
                <w:b/>
                <w:color w:val="000000" w:themeColor="text1"/>
              </w:rPr>
              <w:t>Adequate</w:t>
            </w:r>
            <w:r w:rsidR="006A01C0" w:rsidRPr="004504C5">
              <w:rPr>
                <w:b/>
                <w:color w:val="000000" w:themeColor="text1"/>
              </w:rPr>
              <w:t>?</w:t>
            </w:r>
          </w:p>
          <w:p w:rsidR="00CC07AB" w:rsidRPr="004504C5" w:rsidRDefault="00012B4E" w:rsidP="00CC07AB">
            <w:pPr>
              <w:rPr>
                <w:color w:val="000000" w:themeColor="text1"/>
              </w:rPr>
            </w:pPr>
            <w:r w:rsidRPr="004504C5">
              <w:rPr>
                <w:color w:val="000000" w:themeColor="text1"/>
              </w:rPr>
              <w:t>Discuss determining if control measures are adequate.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893902"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4A2B2C"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893902" w:rsidP="00893902">
            <w:pPr>
              <w:rPr>
                <w:color w:val="000000" w:themeColor="text1"/>
              </w:rPr>
            </w:pPr>
            <w:r w:rsidRPr="004504C5">
              <w:rPr>
                <w:color w:val="000000" w:themeColor="text1"/>
              </w:rPr>
              <w:t>Discuss the different ways that companies evaluate control measures and procedures. Which methods do participants feel are more effective? How often are they done?</w:t>
            </w:r>
            <w:r w:rsidR="004A2B2C" w:rsidRPr="004504C5">
              <w:rPr>
                <w:color w:val="000000" w:themeColor="text1"/>
              </w:rPr>
              <w:t xml:space="preserve"> </w:t>
            </w:r>
            <w:r w:rsidRPr="004504C5">
              <w:rPr>
                <w:color w:val="000000" w:themeColor="text1"/>
              </w:rPr>
              <w:t xml:space="preserve">List these on the flipchart/board.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4A2B2C"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4A2B2C"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4A2B2C" w:rsidP="00893902">
            <w:pPr>
              <w:rPr>
                <w:color w:val="000000" w:themeColor="text1"/>
              </w:rPr>
            </w:pPr>
            <w:r w:rsidRPr="004504C5">
              <w:rPr>
                <w:color w:val="000000" w:themeColor="text1"/>
              </w:rPr>
              <w:t xml:space="preserve">What </w:t>
            </w:r>
            <w:r w:rsidR="00893902" w:rsidRPr="004504C5">
              <w:rPr>
                <w:color w:val="000000" w:themeColor="text1"/>
              </w:rPr>
              <w:t>is necessary to determine if control measures are adequate</w:t>
            </w:r>
            <w:r w:rsidRPr="004504C5">
              <w:rPr>
                <w:color w:val="000000" w:themeColor="text1"/>
              </w:rPr>
              <w:t>?</w:t>
            </w:r>
          </w:p>
        </w:tc>
      </w:tr>
    </w:tbl>
    <w:p w:rsidR="00E56111" w:rsidRPr="004504C5" w:rsidRDefault="00E56111" w:rsidP="006570EA"/>
    <w:p w:rsidR="00B7319C" w:rsidRPr="004504C5" w:rsidRDefault="00B7319C" w:rsidP="00B7319C">
      <w:pPr>
        <w:pStyle w:val="Heading2"/>
      </w:pPr>
      <w:bookmarkStart w:id="50" w:name="_Toc366072623"/>
      <w:r w:rsidRPr="004504C5">
        <w:t>Updating and Maintaining</w:t>
      </w:r>
      <w:bookmarkEnd w:id="50"/>
    </w:p>
    <w:p w:rsidR="000809F3" w:rsidRPr="004504C5" w:rsidRDefault="004430A8" w:rsidP="00B7319C">
      <w:r>
        <w:rPr>
          <w:noProof/>
          <w:lang w:bidi="ar-SA"/>
        </w:rPr>
        <w:drawing>
          <wp:anchor distT="0" distB="0" distL="114300" distR="114300" simplePos="0" relativeHeight="251704320" behindDoc="0" locked="0" layoutInCell="1" allowOverlap="1">
            <wp:simplePos x="0" y="0"/>
            <wp:positionH relativeFrom="margin">
              <wp:posOffset>-11430</wp:posOffset>
            </wp:positionH>
            <wp:positionV relativeFrom="margin">
              <wp:posOffset>3990975</wp:posOffset>
            </wp:positionV>
            <wp:extent cx="1280160" cy="1022350"/>
            <wp:effectExtent l="0" t="0" r="0" b="6350"/>
            <wp:wrapSquare wrapText="bothSides"/>
            <wp:docPr id="343" name="Picture 343" descr="C:\Users\Darren\AppData\Local\Microsoft\Windows\Temporary Internet Files\Content.IE5\FNO02FZP\MC900370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FNO02FZP\MC900370220[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0160" cy="1022350"/>
                    </a:xfrm>
                    <a:prstGeom prst="rect">
                      <a:avLst/>
                    </a:prstGeom>
                    <a:noFill/>
                    <a:ln>
                      <a:noFill/>
                    </a:ln>
                  </pic:spPr>
                </pic:pic>
              </a:graphicData>
            </a:graphic>
          </wp:anchor>
        </w:drawing>
      </w:r>
      <w:r w:rsidR="0032784D" w:rsidRPr="004504C5">
        <w:t>It is important to update control measures as necessary and maintain them once they are establish</w:t>
      </w:r>
      <w:r w:rsidR="00230A70" w:rsidRPr="004504C5">
        <w:t xml:space="preserve">ed or updated. Evaluating whether a control measure is adequate will determine what needs to be </w:t>
      </w:r>
      <w:r w:rsidR="000A71D3" w:rsidRPr="004504C5">
        <w:t xml:space="preserve">updated and when it needs to be updated. </w:t>
      </w:r>
      <w:r w:rsidR="00596266" w:rsidRPr="004504C5">
        <w:t xml:space="preserve">Changes in the external work environment will also require updating. </w:t>
      </w:r>
      <w:r w:rsidR="00BE37C0" w:rsidRPr="004504C5">
        <w:t>For example, changes to government regul</w:t>
      </w:r>
      <w:r w:rsidR="000809F3" w:rsidRPr="004504C5">
        <w:t xml:space="preserve">ations would require updating the control measures. </w:t>
      </w:r>
    </w:p>
    <w:p w:rsidR="00E56111" w:rsidRPr="004504C5" w:rsidRDefault="000809F3" w:rsidP="00E56111">
      <w:r w:rsidRPr="004504C5">
        <w:t>Once control measures are implemented or updated, they need to be maintained carefully. If control measures and procedures are not maintained, it is not possible to determine whether they are effective. Establishing basic quality assurances can do this. Identify key activities</w:t>
      </w:r>
      <w:r w:rsidR="00E56111" w:rsidRPr="004504C5">
        <w:t xml:space="preserve"> for control measures and create</w:t>
      </w:r>
      <w:r w:rsidRPr="004504C5">
        <w:t xml:space="preserve"> checklist to determine that the measures are being maintained.</w:t>
      </w:r>
    </w:p>
    <w:p w:rsidR="008F595C" w:rsidRPr="004504C5" w:rsidRDefault="00E56111" w:rsidP="00E56111">
      <w:pPr>
        <w:rPr>
          <w:b/>
        </w:rPr>
      </w:pPr>
      <w:r w:rsidRPr="004504C5">
        <w:rPr>
          <w:b/>
        </w:rPr>
        <w:t>Example:</w:t>
      </w: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2"/>
        <w:gridCol w:w="5098"/>
      </w:tblGrid>
      <w:tr w:rsidR="004430A8" w:rsidRPr="004504C5" w:rsidTr="004430A8">
        <w:trPr>
          <w:trHeight w:val="264"/>
        </w:trPr>
        <w:tc>
          <w:tcPr>
            <w:tcW w:w="3372" w:type="dxa"/>
          </w:tcPr>
          <w:p w:rsidR="004430A8" w:rsidRPr="004430A8" w:rsidRDefault="004430A8" w:rsidP="004430A8">
            <w:pPr>
              <w:spacing w:line="240" w:lineRule="auto"/>
              <w:rPr>
                <w:sz w:val="28"/>
              </w:rPr>
            </w:pPr>
            <w:r w:rsidRPr="004430A8">
              <w:rPr>
                <w:b/>
                <w:sz w:val="28"/>
              </w:rPr>
              <w:t>Key Activity</w:t>
            </w:r>
          </w:p>
        </w:tc>
        <w:tc>
          <w:tcPr>
            <w:tcW w:w="5098" w:type="dxa"/>
            <w:shd w:val="clear" w:color="auto" w:fill="auto"/>
          </w:tcPr>
          <w:p w:rsidR="004430A8" w:rsidRPr="004430A8" w:rsidRDefault="004430A8" w:rsidP="004430A8">
            <w:pPr>
              <w:spacing w:after="0" w:line="240" w:lineRule="auto"/>
              <w:ind w:left="360"/>
              <w:rPr>
                <w:sz w:val="28"/>
              </w:rPr>
            </w:pPr>
            <w:r w:rsidRPr="004430A8">
              <w:rPr>
                <w:b/>
                <w:sz w:val="28"/>
              </w:rPr>
              <w:t>Checklist</w:t>
            </w:r>
          </w:p>
        </w:tc>
      </w:tr>
      <w:tr w:rsidR="004430A8" w:rsidRPr="004504C5" w:rsidTr="004430A8">
        <w:trPr>
          <w:trHeight w:val="264"/>
        </w:trPr>
        <w:tc>
          <w:tcPr>
            <w:tcW w:w="3372" w:type="dxa"/>
          </w:tcPr>
          <w:p w:rsidR="004430A8" w:rsidRPr="004504C5" w:rsidRDefault="004430A8" w:rsidP="004430A8">
            <w:pPr>
              <w:spacing w:line="240" w:lineRule="auto"/>
            </w:pPr>
            <w:r w:rsidRPr="004504C5">
              <w:t>Understanding of expectations</w:t>
            </w:r>
          </w:p>
          <w:p w:rsidR="004430A8" w:rsidRPr="004504C5" w:rsidRDefault="004430A8" w:rsidP="004430A8">
            <w:pPr>
              <w:spacing w:line="240" w:lineRule="auto"/>
            </w:pPr>
          </w:p>
        </w:tc>
        <w:tc>
          <w:tcPr>
            <w:tcW w:w="5098" w:type="dxa"/>
            <w:shd w:val="clear" w:color="auto" w:fill="auto"/>
          </w:tcPr>
          <w:p w:rsidR="004430A8" w:rsidRPr="004504C5" w:rsidRDefault="004430A8" w:rsidP="004430A8">
            <w:pPr>
              <w:pStyle w:val="ListParagraph"/>
              <w:numPr>
                <w:ilvl w:val="0"/>
                <w:numId w:val="134"/>
              </w:numPr>
              <w:spacing w:after="0" w:line="240" w:lineRule="auto"/>
            </w:pPr>
            <w:r w:rsidRPr="004504C5">
              <w:t>Training available</w:t>
            </w:r>
          </w:p>
          <w:p w:rsidR="004430A8" w:rsidRPr="004504C5" w:rsidRDefault="004430A8" w:rsidP="004430A8">
            <w:pPr>
              <w:pStyle w:val="ListParagraph"/>
              <w:numPr>
                <w:ilvl w:val="0"/>
                <w:numId w:val="134"/>
              </w:numPr>
              <w:spacing w:after="0" w:line="240" w:lineRule="auto"/>
            </w:pPr>
            <w:r w:rsidRPr="004504C5">
              <w:t>Written procedures are available</w:t>
            </w:r>
          </w:p>
          <w:p w:rsidR="004430A8" w:rsidRPr="004504C5" w:rsidRDefault="004430A8" w:rsidP="004430A8">
            <w:pPr>
              <w:pStyle w:val="ListParagraph"/>
              <w:numPr>
                <w:ilvl w:val="0"/>
                <w:numId w:val="134"/>
              </w:numPr>
              <w:spacing w:after="0" w:line="240" w:lineRule="auto"/>
            </w:pPr>
            <w:r w:rsidRPr="004504C5">
              <w:t>Documentation of completed training</w:t>
            </w:r>
          </w:p>
          <w:p w:rsidR="004430A8" w:rsidRPr="004504C5" w:rsidRDefault="004430A8" w:rsidP="004430A8">
            <w:pPr>
              <w:spacing w:after="0" w:line="240" w:lineRule="auto"/>
            </w:pPr>
          </w:p>
          <w:p w:rsidR="004430A8" w:rsidRPr="004504C5" w:rsidRDefault="004430A8" w:rsidP="004430A8">
            <w:pPr>
              <w:spacing w:after="0" w:line="240" w:lineRule="auto"/>
            </w:pPr>
          </w:p>
        </w:tc>
      </w:tr>
    </w:tbl>
    <w:p w:rsidR="008F595C" w:rsidRPr="004504C5" w:rsidRDefault="008F595C" w:rsidP="008F595C">
      <w:pPr>
        <w:spacing w:line="240" w:lineRule="auto"/>
        <w:rPr>
          <w:b/>
        </w:rPr>
      </w:pPr>
    </w:p>
    <w:p w:rsidR="008F595C" w:rsidRPr="004504C5" w:rsidRDefault="008F595C" w:rsidP="00B7319C"/>
    <w:p w:rsidR="008F595C" w:rsidRPr="004504C5" w:rsidRDefault="008F595C" w:rsidP="00B7319C"/>
    <w:p w:rsidR="008F595C" w:rsidRPr="004504C5" w:rsidRDefault="008F595C" w:rsidP="00B7319C"/>
    <w:p w:rsidR="00E56111" w:rsidRPr="004504C5" w:rsidRDefault="00E56111" w:rsidP="00B7319C"/>
    <w:p w:rsidR="00E56111" w:rsidRPr="004504C5" w:rsidRDefault="00E56111" w:rsidP="00B7319C">
      <w:r w:rsidRPr="004504C5">
        <w:lastRenderedPageBreak/>
        <w:t xml:space="preserve">The checklists provide consistency and routine. They also make it easier to identify when the measures are not being maintained. </w:t>
      </w:r>
    </w:p>
    <w:p w:rsidR="00B7319C" w:rsidRPr="004504C5" w:rsidRDefault="00B7319C" w:rsidP="00B7319C"/>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4504C5">
        <w:tc>
          <w:tcPr>
            <w:tcW w:w="2448" w:type="dxa"/>
            <w:tcBorders>
              <w:bottom w:val="single" w:sz="4" w:space="0" w:color="1F497D"/>
            </w:tcBorders>
            <w:vAlign w:val="center"/>
          </w:tcPr>
          <w:p w:rsidR="00B7319C" w:rsidRPr="004504C5" w:rsidRDefault="00B7319C"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B7319C" w:rsidRPr="004504C5" w:rsidRDefault="000A71D3" w:rsidP="00CC07AB">
            <w:pPr>
              <w:rPr>
                <w:b/>
                <w:bCs/>
                <w:color w:val="000000" w:themeColor="text1"/>
              </w:rPr>
            </w:pPr>
            <w:r w:rsidRPr="004504C5">
              <w:rPr>
                <w:b/>
                <w:bCs/>
                <w:color w:val="000000" w:themeColor="text1"/>
              </w:rPr>
              <w:t>10</w:t>
            </w:r>
            <w:r w:rsidR="00B7319C" w:rsidRPr="004504C5">
              <w:rPr>
                <w:b/>
                <w:bCs/>
                <w:color w:val="000000" w:themeColor="text1"/>
              </w:rPr>
              <w:t xml:space="preserve"> minutes</w:t>
            </w:r>
          </w:p>
        </w:tc>
      </w:tr>
      <w:tr w:rsidR="00B7319C" w:rsidRPr="004504C5">
        <w:tc>
          <w:tcPr>
            <w:tcW w:w="2448" w:type="dxa"/>
            <w:shd w:val="clear" w:color="auto" w:fill="D9D9D9" w:themeFill="background1" w:themeFillShade="D9"/>
            <w:vAlign w:val="center"/>
          </w:tcPr>
          <w:p w:rsidR="00B7319C" w:rsidRPr="004504C5" w:rsidRDefault="00B7319C"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B7319C" w:rsidRPr="004504C5" w:rsidRDefault="00E56111" w:rsidP="00E56111">
            <w:pPr>
              <w:rPr>
                <w:color w:val="000000" w:themeColor="text1"/>
              </w:rPr>
            </w:pPr>
            <w:r w:rsidRPr="004504C5">
              <w:rPr>
                <w:color w:val="000000" w:themeColor="text1"/>
              </w:rPr>
              <w:t xml:space="preserve">Consider updating and maintaining control measures. </w:t>
            </w:r>
          </w:p>
        </w:tc>
      </w:tr>
      <w:tr w:rsidR="00B7319C" w:rsidRPr="004504C5">
        <w:tc>
          <w:tcPr>
            <w:tcW w:w="2448" w:type="dxa"/>
            <w:tcBorders>
              <w:bottom w:val="single" w:sz="4" w:space="0" w:color="1F497D"/>
            </w:tcBorders>
            <w:vAlign w:val="center"/>
          </w:tcPr>
          <w:p w:rsidR="00B7319C" w:rsidRPr="004504C5" w:rsidRDefault="00B7319C"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B7319C" w:rsidRPr="004504C5" w:rsidRDefault="000A71D3" w:rsidP="00CC07AB">
            <w:pPr>
              <w:rPr>
                <w:b/>
                <w:color w:val="000000" w:themeColor="text1"/>
              </w:rPr>
            </w:pPr>
            <w:r w:rsidRPr="004504C5">
              <w:rPr>
                <w:b/>
                <w:color w:val="000000" w:themeColor="text1"/>
              </w:rPr>
              <w:t>Updating and Maintaining</w:t>
            </w:r>
          </w:p>
          <w:p w:rsidR="00B7319C" w:rsidRPr="004504C5" w:rsidRDefault="00E56111" w:rsidP="00CC07AB">
            <w:pPr>
              <w:rPr>
                <w:color w:val="000000" w:themeColor="text1"/>
              </w:rPr>
            </w:pPr>
            <w:r w:rsidRPr="004504C5">
              <w:rPr>
                <w:color w:val="000000" w:themeColor="text1"/>
              </w:rPr>
              <w:t>Discuss maintaining control measures.</w:t>
            </w:r>
          </w:p>
        </w:tc>
      </w:tr>
      <w:tr w:rsidR="00B7319C" w:rsidRPr="004504C5">
        <w:tc>
          <w:tcPr>
            <w:tcW w:w="2448" w:type="dxa"/>
            <w:shd w:val="clear" w:color="auto" w:fill="D9D9D9" w:themeFill="background1" w:themeFillShade="D9"/>
            <w:vAlign w:val="center"/>
          </w:tcPr>
          <w:p w:rsidR="00B7319C" w:rsidRPr="004504C5" w:rsidRDefault="00B7319C"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B7319C" w:rsidRPr="004504C5" w:rsidRDefault="00E56111" w:rsidP="00CC07AB">
            <w:pPr>
              <w:rPr>
                <w:b/>
                <w:color w:val="000000" w:themeColor="text1"/>
              </w:rPr>
            </w:pPr>
            <w:r w:rsidRPr="004504C5">
              <w:rPr>
                <w:b/>
                <w:color w:val="000000" w:themeColor="text1"/>
              </w:rPr>
              <w:t>Flipchart/board and marker</w:t>
            </w:r>
          </w:p>
        </w:tc>
      </w:tr>
      <w:tr w:rsidR="00B7319C" w:rsidRPr="004504C5">
        <w:trPr>
          <w:trHeight w:val="440"/>
        </w:trPr>
        <w:tc>
          <w:tcPr>
            <w:tcW w:w="2448" w:type="dxa"/>
            <w:tcBorders>
              <w:bottom w:val="single" w:sz="4" w:space="0" w:color="1F497D"/>
            </w:tcBorders>
            <w:vAlign w:val="center"/>
          </w:tcPr>
          <w:p w:rsidR="00B7319C" w:rsidRPr="004504C5" w:rsidRDefault="00B7319C"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B7319C" w:rsidRPr="004504C5" w:rsidRDefault="00B7319C" w:rsidP="00CC07AB">
            <w:pPr>
              <w:rPr>
                <w:color w:val="000000" w:themeColor="text1"/>
              </w:rPr>
            </w:pPr>
            <w:r w:rsidRPr="004504C5">
              <w:rPr>
                <w:color w:val="000000" w:themeColor="text1"/>
              </w:rPr>
              <w:t>None</w:t>
            </w:r>
          </w:p>
        </w:tc>
      </w:tr>
      <w:tr w:rsidR="00B7319C" w:rsidRPr="004504C5">
        <w:tc>
          <w:tcPr>
            <w:tcW w:w="2448" w:type="dxa"/>
            <w:shd w:val="clear" w:color="auto" w:fill="D9D9D9" w:themeFill="background1" w:themeFillShade="D9"/>
            <w:vAlign w:val="center"/>
          </w:tcPr>
          <w:p w:rsidR="00B7319C" w:rsidRPr="004504C5" w:rsidRDefault="00B7319C"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B7319C" w:rsidRPr="004504C5" w:rsidRDefault="00E56111" w:rsidP="00CC07AB">
            <w:pPr>
              <w:rPr>
                <w:color w:val="000000" w:themeColor="text1"/>
              </w:rPr>
            </w:pPr>
            <w:r w:rsidRPr="004504C5">
              <w:rPr>
                <w:color w:val="000000" w:themeColor="text1"/>
              </w:rPr>
              <w:t>As a group, come up with a control measure and identify three key activities</w:t>
            </w:r>
            <w:r w:rsidR="00B7319C" w:rsidRPr="004504C5">
              <w:rPr>
                <w:color w:val="000000" w:themeColor="text1"/>
              </w:rPr>
              <w:t>.</w:t>
            </w:r>
            <w:r w:rsidRPr="004504C5">
              <w:rPr>
                <w:color w:val="000000" w:themeColor="text1"/>
              </w:rPr>
              <w:t xml:space="preserve"> List these on the flipchart/board. </w:t>
            </w:r>
            <w:r w:rsidR="00596266" w:rsidRPr="004504C5">
              <w:rPr>
                <w:color w:val="000000" w:themeColor="text1"/>
              </w:rPr>
              <w:t xml:space="preserve">Create a checklist for each activity. </w:t>
            </w:r>
            <w:r w:rsidR="00B7319C" w:rsidRPr="004504C5">
              <w:rPr>
                <w:color w:val="000000" w:themeColor="text1"/>
              </w:rPr>
              <w:t xml:space="preserve"> </w:t>
            </w:r>
          </w:p>
        </w:tc>
      </w:tr>
      <w:tr w:rsidR="00B7319C" w:rsidRPr="004504C5">
        <w:tc>
          <w:tcPr>
            <w:tcW w:w="2448" w:type="dxa"/>
            <w:tcBorders>
              <w:bottom w:val="single" w:sz="4" w:space="0" w:color="1F497D"/>
            </w:tcBorders>
            <w:vAlign w:val="center"/>
          </w:tcPr>
          <w:p w:rsidR="00B7319C" w:rsidRPr="004504C5" w:rsidRDefault="00B7319C"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B7319C" w:rsidRPr="004504C5" w:rsidRDefault="00B7319C" w:rsidP="00CC07AB">
            <w:pPr>
              <w:rPr>
                <w:color w:val="000000" w:themeColor="text1"/>
              </w:rPr>
            </w:pPr>
            <w:r w:rsidRPr="004504C5">
              <w:rPr>
                <w:color w:val="000000" w:themeColor="text1"/>
              </w:rPr>
              <w:t>Share any personal, relevant stories.</w:t>
            </w:r>
          </w:p>
        </w:tc>
      </w:tr>
      <w:tr w:rsidR="00B7319C" w:rsidRPr="004504C5">
        <w:tc>
          <w:tcPr>
            <w:tcW w:w="2448" w:type="dxa"/>
            <w:shd w:val="clear" w:color="auto" w:fill="D9D9D9" w:themeFill="background1" w:themeFillShade="D9"/>
            <w:vAlign w:val="center"/>
          </w:tcPr>
          <w:p w:rsidR="00B7319C" w:rsidRPr="004504C5" w:rsidRDefault="00B7319C"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B7319C" w:rsidRPr="004504C5" w:rsidRDefault="00B7319C" w:rsidP="00CC07AB">
            <w:pPr>
              <w:rPr>
                <w:color w:val="000000" w:themeColor="text1"/>
              </w:rPr>
            </w:pPr>
            <w:r w:rsidRPr="004504C5">
              <w:rPr>
                <w:color w:val="000000" w:themeColor="text1"/>
              </w:rPr>
              <w:t>Encourage everyone to participate.</w:t>
            </w:r>
          </w:p>
        </w:tc>
      </w:tr>
      <w:tr w:rsidR="00B7319C" w:rsidRPr="004504C5">
        <w:tc>
          <w:tcPr>
            <w:tcW w:w="2448" w:type="dxa"/>
            <w:vAlign w:val="center"/>
          </w:tcPr>
          <w:p w:rsidR="00B7319C" w:rsidRPr="004504C5" w:rsidRDefault="00B7319C" w:rsidP="00CC07AB">
            <w:pPr>
              <w:rPr>
                <w:b/>
                <w:bCs/>
                <w:color w:val="000000" w:themeColor="text1"/>
              </w:rPr>
            </w:pPr>
            <w:r w:rsidRPr="004504C5">
              <w:rPr>
                <w:b/>
                <w:bCs/>
                <w:color w:val="000000" w:themeColor="text1"/>
              </w:rPr>
              <w:t>Review Questions</w:t>
            </w:r>
          </w:p>
        </w:tc>
        <w:tc>
          <w:tcPr>
            <w:tcW w:w="7128" w:type="dxa"/>
            <w:vAlign w:val="center"/>
          </w:tcPr>
          <w:p w:rsidR="00B7319C" w:rsidRPr="004504C5" w:rsidRDefault="00B7319C" w:rsidP="00596266">
            <w:pPr>
              <w:rPr>
                <w:color w:val="000000" w:themeColor="text1"/>
              </w:rPr>
            </w:pPr>
            <w:r w:rsidRPr="004504C5">
              <w:rPr>
                <w:color w:val="000000" w:themeColor="text1"/>
              </w:rPr>
              <w:t xml:space="preserve">What </w:t>
            </w:r>
            <w:r w:rsidR="00596266" w:rsidRPr="004504C5">
              <w:rPr>
                <w:color w:val="000000" w:themeColor="text1"/>
              </w:rPr>
              <w:t>internal factors will help determine when an update is necessary</w:t>
            </w:r>
            <w:r w:rsidRPr="004504C5">
              <w:rPr>
                <w:color w:val="000000" w:themeColor="text1"/>
              </w:rPr>
              <w:t>?</w:t>
            </w:r>
          </w:p>
        </w:tc>
      </w:tr>
    </w:tbl>
    <w:p w:rsidR="00B7319C" w:rsidRPr="004504C5" w:rsidRDefault="00B7319C" w:rsidP="00B7319C"/>
    <w:p w:rsidR="00CC07AB" w:rsidRPr="004504C5" w:rsidRDefault="00CC07AB" w:rsidP="00CC07AB">
      <w:pPr>
        <w:pStyle w:val="Heading2"/>
      </w:pPr>
      <w:bookmarkStart w:id="51" w:name="_Toc366072624"/>
      <w:r w:rsidRPr="004504C5">
        <w:t>Case Study</w:t>
      </w:r>
      <w:bookmarkEnd w:id="51"/>
    </w:p>
    <w:p w:rsidR="00CC07AB" w:rsidRPr="004504C5" w:rsidRDefault="00C4739D" w:rsidP="00CC07AB">
      <w:r>
        <w:rPr>
          <w:noProof/>
          <w:lang w:bidi="ar-SA"/>
        </w:rPr>
        <w:drawing>
          <wp:anchor distT="0" distB="0" distL="114300" distR="114300" simplePos="0" relativeHeight="251705344" behindDoc="0" locked="0" layoutInCell="1" allowOverlap="1">
            <wp:simplePos x="0" y="0"/>
            <wp:positionH relativeFrom="margin">
              <wp:posOffset>28575</wp:posOffset>
            </wp:positionH>
            <wp:positionV relativeFrom="margin">
              <wp:posOffset>5016500</wp:posOffset>
            </wp:positionV>
            <wp:extent cx="1005840" cy="996315"/>
            <wp:effectExtent l="0" t="0" r="3810" b="0"/>
            <wp:wrapSquare wrapText="bothSides"/>
            <wp:docPr id="344" name="Picture 344" descr="C:\Users\Darren\AppData\Local\Microsoft\Windows\Temporary Internet Files\Content.IE5\9TQXFRQ6\MC9102163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9TQXFRQ6\MC910216355[1].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756" r="13537" b="17293"/>
                    <a:stretch/>
                  </pic:blipFill>
                  <pic:spPr bwMode="auto">
                    <a:xfrm>
                      <a:off x="0" y="0"/>
                      <a:ext cx="1005840" cy="996315"/>
                    </a:xfrm>
                    <a:prstGeom prst="rect">
                      <a:avLst/>
                    </a:prstGeom>
                    <a:noFill/>
                    <a:ln>
                      <a:noFill/>
                    </a:ln>
                    <a:extLst>
                      <a:ext uri="{53640926-AAD7-44D8-BBD7-CCE9431645EC}">
                        <a14:shadowObscured xmlns:a14="http://schemas.microsoft.com/office/drawing/2010/main"/>
                      </a:ext>
                    </a:extLst>
                  </pic:spPr>
                </pic:pic>
              </a:graphicData>
            </a:graphic>
          </wp:anchor>
        </w:drawing>
      </w:r>
      <w:r w:rsidR="00E43C9E" w:rsidRPr="004504C5">
        <w:t>The BCD Corporation established control measures base</w:t>
      </w:r>
      <w:r w:rsidR="00764318" w:rsidRPr="004504C5">
        <w:t xml:space="preserve">d on government </w:t>
      </w:r>
      <w:r w:rsidR="00E43C9E" w:rsidRPr="004504C5">
        <w:t xml:space="preserve">regulations and current evaluations. The </w:t>
      </w:r>
      <w:r w:rsidR="00764318" w:rsidRPr="004504C5">
        <w:t xml:space="preserve">initial </w:t>
      </w:r>
      <w:r w:rsidR="00E43C9E" w:rsidRPr="004504C5">
        <w:t xml:space="preserve">company reports </w:t>
      </w:r>
      <w:r w:rsidR="00764318" w:rsidRPr="004504C5">
        <w:t xml:space="preserve">after initiation </w:t>
      </w:r>
      <w:r w:rsidR="00E43C9E" w:rsidRPr="004504C5">
        <w:t>showed a decrease in injuries</w:t>
      </w:r>
      <w:r w:rsidR="00764318" w:rsidRPr="004504C5">
        <w:t xml:space="preserve"> and other unwanted events</w:t>
      </w:r>
      <w:r w:rsidR="00E43C9E" w:rsidRPr="004504C5">
        <w:t xml:space="preserve">. Over the next few months, the company </w:t>
      </w:r>
      <w:r w:rsidR="00764318" w:rsidRPr="004504C5">
        <w:t xml:space="preserve">saw massive growth due to increased sales. The control measures and procedures remained in place for the organization. Soon, there was an increase in missing inventory, and employees began to report the theft of personal items. The security measures remained in place, but they were obviously ineffective. </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584A81"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584A81" w:rsidP="00E43C9E">
            <w:pPr>
              <w:rPr>
                <w:color w:val="000000" w:themeColor="text1"/>
              </w:rPr>
            </w:pPr>
            <w:r w:rsidRPr="004504C5">
              <w:rPr>
                <w:color w:val="000000" w:themeColor="text1"/>
              </w:rPr>
              <w:t xml:space="preserve">Introduce the </w:t>
            </w:r>
            <w:r w:rsidR="00E43C9E" w:rsidRPr="004504C5">
              <w:rPr>
                <w:color w:val="000000" w:themeColor="text1"/>
              </w:rPr>
              <w:t>Tracking and Updating</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584A81" w:rsidRPr="004504C5" w:rsidRDefault="00584A81" w:rsidP="00CC07AB">
            <w:pPr>
              <w:rPr>
                <w:b/>
                <w:color w:val="000000" w:themeColor="text1"/>
              </w:rPr>
            </w:pPr>
            <w:r w:rsidRPr="004504C5">
              <w:rPr>
                <w:b/>
                <w:color w:val="000000" w:themeColor="text1"/>
              </w:rPr>
              <w:t>Case Study</w:t>
            </w:r>
          </w:p>
          <w:p w:rsidR="00CC07AB" w:rsidRPr="004504C5" w:rsidRDefault="00584A81" w:rsidP="00764318">
            <w:pPr>
              <w:rPr>
                <w:color w:val="000000" w:themeColor="text1"/>
              </w:rPr>
            </w:pPr>
            <w:r w:rsidRPr="004504C5">
              <w:rPr>
                <w:color w:val="000000" w:themeColor="text1"/>
              </w:rPr>
              <w:t xml:space="preserve">Consider the importance of </w:t>
            </w:r>
            <w:r w:rsidR="00764318" w:rsidRPr="004504C5">
              <w:rPr>
                <w:color w:val="000000" w:themeColor="text1"/>
              </w:rPr>
              <w:t>updating control measures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584A81"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584A81"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584A81" w:rsidP="00764318">
            <w:pPr>
              <w:rPr>
                <w:color w:val="000000" w:themeColor="text1"/>
              </w:rPr>
            </w:pPr>
            <w:r w:rsidRPr="004504C5">
              <w:rPr>
                <w:color w:val="000000" w:themeColor="text1"/>
              </w:rPr>
              <w:t xml:space="preserve">Discuss the results of the case study. </w:t>
            </w:r>
            <w:r w:rsidR="00764318" w:rsidRPr="004504C5">
              <w:rPr>
                <w:color w:val="000000" w:themeColor="text1"/>
              </w:rPr>
              <w:t>Could the thefts have been prevented? Why or why not?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584A81"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584A81" w:rsidP="00CC07AB">
            <w:pPr>
              <w:rPr>
                <w:color w:val="000000" w:themeColor="text1"/>
              </w:rPr>
            </w:pPr>
            <w:r w:rsidRPr="004504C5">
              <w:rPr>
                <w:color w:val="000000" w:themeColor="text1"/>
              </w:rPr>
              <w:t xml:space="preserve">Encourage everyone to participate. </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584A81" w:rsidP="00764318">
            <w:pPr>
              <w:rPr>
                <w:color w:val="000000" w:themeColor="text1"/>
              </w:rPr>
            </w:pPr>
            <w:r w:rsidRPr="004504C5">
              <w:rPr>
                <w:color w:val="000000" w:themeColor="text1"/>
              </w:rPr>
              <w:t xml:space="preserve">What did </w:t>
            </w:r>
            <w:r w:rsidR="00764318" w:rsidRPr="004504C5">
              <w:rPr>
                <w:color w:val="000000" w:themeColor="text1"/>
              </w:rPr>
              <w:t>the reports show after initiation</w:t>
            </w:r>
            <w:r w:rsidRPr="004504C5">
              <w:rPr>
                <w:color w:val="000000" w:themeColor="text1"/>
              </w:rPr>
              <w:t>?</w:t>
            </w:r>
          </w:p>
        </w:tc>
      </w:tr>
    </w:tbl>
    <w:p w:rsidR="00381A27" w:rsidRPr="004504C5" w:rsidRDefault="00381A27" w:rsidP="00CC07AB">
      <w:pPr>
        <w:pStyle w:val="Heading2"/>
      </w:pPr>
      <w:r w:rsidRPr="004504C5">
        <w:br w:type="page"/>
      </w:r>
      <w:bookmarkStart w:id="52" w:name="_Toc366072625"/>
      <w:r w:rsidRPr="004504C5">
        <w:lastRenderedPageBreak/>
        <w:t>Module Six: Review Questions</w:t>
      </w:r>
      <w:bookmarkEnd w:id="52"/>
    </w:p>
    <w:p w:rsidR="00CC07AB" w:rsidRPr="004504C5" w:rsidRDefault="008B1F15" w:rsidP="00462E6E">
      <w:pPr>
        <w:numPr>
          <w:ilvl w:val="0"/>
          <w:numId w:val="52"/>
        </w:numPr>
      </w:pPr>
      <w:r w:rsidRPr="004504C5">
        <w:t xml:space="preserve">What </w:t>
      </w:r>
      <w:r w:rsidR="001541B0" w:rsidRPr="004504C5">
        <w:t>is the most desirable control measure</w:t>
      </w:r>
      <w:r w:rsidRPr="004504C5">
        <w:t>?</w:t>
      </w:r>
    </w:p>
    <w:p w:rsidR="00CC07AB" w:rsidRPr="004504C5" w:rsidRDefault="001541B0" w:rsidP="00462E6E">
      <w:pPr>
        <w:pStyle w:val="ListParagraph"/>
        <w:numPr>
          <w:ilvl w:val="0"/>
          <w:numId w:val="53"/>
        </w:numPr>
      </w:pPr>
      <w:r w:rsidRPr="004504C5">
        <w:t>Protective equipment</w:t>
      </w:r>
    </w:p>
    <w:p w:rsidR="00CC07AB" w:rsidRPr="004504C5" w:rsidRDefault="001541B0" w:rsidP="00462E6E">
      <w:pPr>
        <w:pStyle w:val="ListParagraph"/>
        <w:numPr>
          <w:ilvl w:val="0"/>
          <w:numId w:val="53"/>
        </w:numPr>
        <w:rPr>
          <w:color w:val="FF0000"/>
        </w:rPr>
      </w:pPr>
      <w:r w:rsidRPr="004504C5">
        <w:rPr>
          <w:color w:val="FF0000"/>
        </w:rPr>
        <w:t>Eliminate</w:t>
      </w:r>
    </w:p>
    <w:p w:rsidR="00CC07AB" w:rsidRPr="004504C5" w:rsidRDefault="000936D1" w:rsidP="00462E6E">
      <w:pPr>
        <w:pStyle w:val="ListParagraph"/>
        <w:numPr>
          <w:ilvl w:val="0"/>
          <w:numId w:val="53"/>
        </w:numPr>
      </w:pPr>
      <w:r w:rsidRPr="004504C5">
        <w:t>Substitute</w:t>
      </w:r>
    </w:p>
    <w:p w:rsidR="00CC07AB" w:rsidRPr="004504C5" w:rsidRDefault="000936D1" w:rsidP="00462E6E">
      <w:pPr>
        <w:pStyle w:val="ListParagraph"/>
        <w:numPr>
          <w:ilvl w:val="0"/>
          <w:numId w:val="53"/>
        </w:numPr>
      </w:pPr>
      <w:r w:rsidRPr="004504C5">
        <w:t>Isolate</w:t>
      </w:r>
    </w:p>
    <w:p w:rsidR="00CC07AB" w:rsidRPr="004504C5" w:rsidRDefault="000936D1" w:rsidP="00CC07AB">
      <w:pPr>
        <w:ind w:left="720"/>
        <w:rPr>
          <w:color w:val="FF0000"/>
        </w:rPr>
      </w:pPr>
      <w:r w:rsidRPr="004504C5">
        <w:rPr>
          <w:color w:val="FF0000"/>
        </w:rPr>
        <w:t xml:space="preserve">The most desirable control measure is at the top of the hierarchy. This is to eliminate or remove the hazard or risk from the environment. </w:t>
      </w:r>
    </w:p>
    <w:p w:rsidR="008B1F15" w:rsidRPr="004504C5" w:rsidRDefault="000936D1" w:rsidP="00462E6E">
      <w:pPr>
        <w:numPr>
          <w:ilvl w:val="0"/>
          <w:numId w:val="52"/>
        </w:numPr>
      </w:pPr>
      <w:r w:rsidRPr="004504C5">
        <w:t>What determines which type of control measure is used</w:t>
      </w:r>
      <w:r w:rsidR="008075FB" w:rsidRPr="004504C5">
        <w:t>?</w:t>
      </w:r>
    </w:p>
    <w:p w:rsidR="008B1F15" w:rsidRPr="004504C5" w:rsidRDefault="000936D1" w:rsidP="00462E6E">
      <w:pPr>
        <w:pStyle w:val="ListParagraph"/>
        <w:numPr>
          <w:ilvl w:val="0"/>
          <w:numId w:val="54"/>
        </w:numPr>
      </w:pPr>
      <w:r w:rsidRPr="004504C5">
        <w:t>Goals</w:t>
      </w:r>
    </w:p>
    <w:p w:rsidR="008B1F15" w:rsidRPr="004504C5" w:rsidRDefault="000936D1" w:rsidP="00462E6E">
      <w:pPr>
        <w:pStyle w:val="ListParagraph"/>
        <w:numPr>
          <w:ilvl w:val="0"/>
          <w:numId w:val="54"/>
        </w:numPr>
      </w:pPr>
      <w:r w:rsidRPr="004504C5">
        <w:t>Company objectives</w:t>
      </w:r>
    </w:p>
    <w:p w:rsidR="008B1F15" w:rsidRPr="004504C5" w:rsidRDefault="000936D1" w:rsidP="00462E6E">
      <w:pPr>
        <w:pStyle w:val="ListParagraph"/>
        <w:numPr>
          <w:ilvl w:val="0"/>
          <w:numId w:val="54"/>
        </w:numPr>
      </w:pPr>
      <w:r w:rsidRPr="004504C5">
        <w:t>Money</w:t>
      </w:r>
    </w:p>
    <w:p w:rsidR="008B1F15" w:rsidRPr="004504C5" w:rsidRDefault="000936D1" w:rsidP="00462E6E">
      <w:pPr>
        <w:pStyle w:val="ListParagraph"/>
        <w:numPr>
          <w:ilvl w:val="0"/>
          <w:numId w:val="54"/>
        </w:numPr>
        <w:rPr>
          <w:color w:val="FF0000"/>
        </w:rPr>
      </w:pPr>
      <w:r w:rsidRPr="004504C5">
        <w:rPr>
          <w:color w:val="FF0000"/>
        </w:rPr>
        <w:t xml:space="preserve">How easily a risk can be avoided </w:t>
      </w:r>
    </w:p>
    <w:p w:rsidR="008B1F15" w:rsidRPr="004504C5" w:rsidRDefault="000936D1" w:rsidP="008B1F15">
      <w:pPr>
        <w:ind w:left="720"/>
        <w:rPr>
          <w:color w:val="FF0000"/>
        </w:rPr>
      </w:pPr>
      <w:r w:rsidRPr="004504C5">
        <w:rPr>
          <w:color w:val="FF0000"/>
        </w:rPr>
        <w:t>The control measures necessary for a hazard or</w:t>
      </w:r>
      <w:r w:rsidR="00542DD0" w:rsidRPr="004504C5">
        <w:rPr>
          <w:color w:val="FF0000"/>
        </w:rPr>
        <w:t xml:space="preserve"> risk will vary. It will depend on how easily the risk can be avoided. </w:t>
      </w:r>
    </w:p>
    <w:p w:rsidR="00C72A02" w:rsidRPr="004504C5" w:rsidRDefault="00C72A02" w:rsidP="00462E6E">
      <w:pPr>
        <w:numPr>
          <w:ilvl w:val="0"/>
          <w:numId w:val="52"/>
        </w:numPr>
      </w:pPr>
      <w:r w:rsidRPr="004504C5">
        <w:t xml:space="preserve">What </w:t>
      </w:r>
      <w:r w:rsidR="00BB50BC" w:rsidRPr="004504C5">
        <w:t>determines the business procedures</w:t>
      </w:r>
      <w:r w:rsidRPr="004504C5">
        <w:t>?</w:t>
      </w:r>
    </w:p>
    <w:p w:rsidR="00C72A02" w:rsidRPr="004504C5" w:rsidRDefault="00BB50BC" w:rsidP="00462E6E">
      <w:pPr>
        <w:pStyle w:val="ListParagraph"/>
        <w:numPr>
          <w:ilvl w:val="0"/>
          <w:numId w:val="55"/>
        </w:numPr>
        <w:rPr>
          <w:color w:val="FF0000"/>
        </w:rPr>
      </w:pPr>
      <w:r w:rsidRPr="004504C5">
        <w:rPr>
          <w:color w:val="FF0000"/>
        </w:rPr>
        <w:t>Business needs</w:t>
      </w:r>
    </w:p>
    <w:p w:rsidR="00C72A02" w:rsidRPr="004504C5" w:rsidRDefault="00BB50BC" w:rsidP="00462E6E">
      <w:pPr>
        <w:pStyle w:val="ListParagraph"/>
        <w:numPr>
          <w:ilvl w:val="0"/>
          <w:numId w:val="55"/>
        </w:numPr>
      </w:pPr>
      <w:r w:rsidRPr="004504C5">
        <w:t>Field of work</w:t>
      </w:r>
    </w:p>
    <w:p w:rsidR="00C72A02" w:rsidRPr="004504C5" w:rsidRDefault="00BB50BC" w:rsidP="00462E6E">
      <w:pPr>
        <w:pStyle w:val="ListParagraph"/>
        <w:numPr>
          <w:ilvl w:val="0"/>
          <w:numId w:val="55"/>
        </w:numPr>
      </w:pPr>
      <w:r w:rsidRPr="004504C5">
        <w:t>Personal preference</w:t>
      </w:r>
    </w:p>
    <w:p w:rsidR="00C72A02" w:rsidRPr="004504C5" w:rsidRDefault="00BB50BC" w:rsidP="00462E6E">
      <w:pPr>
        <w:pStyle w:val="ListParagraph"/>
        <w:numPr>
          <w:ilvl w:val="0"/>
          <w:numId w:val="55"/>
        </w:numPr>
      </w:pPr>
      <w:r w:rsidRPr="004504C5">
        <w:t>State laws</w:t>
      </w:r>
    </w:p>
    <w:p w:rsidR="00C72A02" w:rsidRPr="004504C5" w:rsidRDefault="00BB50BC" w:rsidP="00C72A02">
      <w:pPr>
        <w:ind w:left="720"/>
        <w:rPr>
          <w:color w:val="FF0000"/>
        </w:rPr>
      </w:pPr>
      <w:r w:rsidRPr="004504C5">
        <w:rPr>
          <w:color w:val="FF0000"/>
        </w:rPr>
        <w:t xml:space="preserve">Business procedures are unique. They are based on the needs of each business. </w:t>
      </w:r>
    </w:p>
    <w:p w:rsidR="00C72A02" w:rsidRPr="004504C5" w:rsidRDefault="00893902" w:rsidP="00462E6E">
      <w:pPr>
        <w:numPr>
          <w:ilvl w:val="0"/>
          <w:numId w:val="52"/>
        </w:numPr>
      </w:pPr>
      <w:r w:rsidRPr="004504C5">
        <w:t>What type of organization would require inspections done more frequently</w:t>
      </w:r>
      <w:r w:rsidR="00C72A02" w:rsidRPr="004504C5">
        <w:t>?</w:t>
      </w:r>
    </w:p>
    <w:p w:rsidR="00C72A02" w:rsidRPr="004504C5" w:rsidRDefault="00893902" w:rsidP="00462E6E">
      <w:pPr>
        <w:pStyle w:val="ListParagraph"/>
        <w:numPr>
          <w:ilvl w:val="0"/>
          <w:numId w:val="56"/>
        </w:numPr>
      </w:pPr>
      <w:r w:rsidRPr="004504C5">
        <w:t>Large one</w:t>
      </w:r>
    </w:p>
    <w:p w:rsidR="00C72A02" w:rsidRPr="004504C5" w:rsidRDefault="00893902" w:rsidP="00462E6E">
      <w:pPr>
        <w:pStyle w:val="ListParagraph"/>
        <w:numPr>
          <w:ilvl w:val="0"/>
          <w:numId w:val="56"/>
        </w:numPr>
      </w:pPr>
      <w:r w:rsidRPr="004504C5">
        <w:t xml:space="preserve">Small one </w:t>
      </w:r>
    </w:p>
    <w:p w:rsidR="00C72A02" w:rsidRPr="004504C5" w:rsidRDefault="00893902" w:rsidP="00462E6E">
      <w:pPr>
        <w:pStyle w:val="ListParagraph"/>
        <w:numPr>
          <w:ilvl w:val="0"/>
          <w:numId w:val="56"/>
        </w:numPr>
        <w:rPr>
          <w:color w:val="FF0000"/>
        </w:rPr>
      </w:pPr>
      <w:r w:rsidRPr="004504C5">
        <w:rPr>
          <w:color w:val="FF0000"/>
        </w:rPr>
        <w:t>Busy one</w:t>
      </w:r>
    </w:p>
    <w:p w:rsidR="00C72A02" w:rsidRPr="004504C5" w:rsidRDefault="00893902" w:rsidP="00462E6E">
      <w:pPr>
        <w:pStyle w:val="ListParagraph"/>
        <w:numPr>
          <w:ilvl w:val="0"/>
          <w:numId w:val="56"/>
        </w:numPr>
      </w:pPr>
      <w:r w:rsidRPr="004504C5">
        <w:t xml:space="preserve">Slow one </w:t>
      </w:r>
    </w:p>
    <w:p w:rsidR="00C72A02" w:rsidRPr="004504C5" w:rsidRDefault="00893902" w:rsidP="00C72A02">
      <w:pPr>
        <w:ind w:left="720"/>
        <w:rPr>
          <w:color w:val="FF0000"/>
        </w:rPr>
      </w:pPr>
      <w:r w:rsidRPr="004504C5">
        <w:rPr>
          <w:color w:val="FF0000"/>
        </w:rPr>
        <w:t xml:space="preserve">Busy organizations use their equipment frequently. They require inspections to be done more frequently. </w:t>
      </w:r>
    </w:p>
    <w:p w:rsidR="006570EA" w:rsidRPr="004504C5" w:rsidRDefault="006570EA">
      <w:pPr>
        <w:spacing w:after="0" w:line="240" w:lineRule="auto"/>
      </w:pPr>
      <w:r w:rsidRPr="004504C5">
        <w:br w:type="page"/>
      </w:r>
    </w:p>
    <w:p w:rsidR="004A2B2C" w:rsidRPr="004504C5" w:rsidRDefault="004A2B2C" w:rsidP="00462E6E">
      <w:pPr>
        <w:numPr>
          <w:ilvl w:val="0"/>
          <w:numId w:val="52"/>
        </w:numPr>
      </w:pPr>
      <w:r w:rsidRPr="004504C5">
        <w:lastRenderedPageBreak/>
        <w:t>Wh</w:t>
      </w:r>
      <w:r w:rsidR="00893902" w:rsidRPr="004504C5">
        <w:t xml:space="preserve">en is it </w:t>
      </w:r>
      <w:proofErr w:type="gramStart"/>
      <w:r w:rsidR="00893902" w:rsidRPr="004504C5">
        <w:t>Not</w:t>
      </w:r>
      <w:proofErr w:type="gramEnd"/>
      <w:r w:rsidR="00893902" w:rsidRPr="004504C5">
        <w:t xml:space="preserve"> necessary to evaluate control measures and procedures</w:t>
      </w:r>
      <w:r w:rsidRPr="004504C5">
        <w:t>?</w:t>
      </w:r>
    </w:p>
    <w:p w:rsidR="004A2B2C" w:rsidRPr="004504C5" w:rsidRDefault="000A4593" w:rsidP="00462E6E">
      <w:pPr>
        <w:pStyle w:val="ListParagraph"/>
        <w:numPr>
          <w:ilvl w:val="0"/>
          <w:numId w:val="57"/>
        </w:numPr>
        <w:rPr>
          <w:color w:val="FF0000"/>
        </w:rPr>
      </w:pPr>
      <w:r w:rsidRPr="004504C5">
        <w:rPr>
          <w:color w:val="FF0000"/>
        </w:rPr>
        <w:t>Every month</w:t>
      </w:r>
    </w:p>
    <w:p w:rsidR="004A2B2C" w:rsidRPr="004504C5" w:rsidRDefault="000A4593" w:rsidP="00462E6E">
      <w:pPr>
        <w:pStyle w:val="ListParagraph"/>
        <w:numPr>
          <w:ilvl w:val="0"/>
          <w:numId w:val="57"/>
        </w:numPr>
      </w:pPr>
      <w:r w:rsidRPr="004504C5">
        <w:t>Each year</w:t>
      </w:r>
    </w:p>
    <w:p w:rsidR="004A2B2C" w:rsidRPr="004504C5" w:rsidRDefault="000A4593" w:rsidP="00462E6E">
      <w:pPr>
        <w:pStyle w:val="ListParagraph"/>
        <w:numPr>
          <w:ilvl w:val="0"/>
          <w:numId w:val="57"/>
        </w:numPr>
      </w:pPr>
      <w:r w:rsidRPr="004504C5">
        <w:t>After new procedures</w:t>
      </w:r>
    </w:p>
    <w:p w:rsidR="000A4593" w:rsidRPr="004504C5" w:rsidRDefault="000A4593" w:rsidP="00462E6E">
      <w:pPr>
        <w:pStyle w:val="ListParagraph"/>
        <w:numPr>
          <w:ilvl w:val="0"/>
          <w:numId w:val="57"/>
        </w:numPr>
      </w:pPr>
      <w:r w:rsidRPr="004504C5">
        <w:t>After company changes</w:t>
      </w:r>
    </w:p>
    <w:p w:rsidR="004A2B2C" w:rsidRPr="004504C5" w:rsidRDefault="000A4593" w:rsidP="004A2B2C">
      <w:pPr>
        <w:ind w:left="720"/>
        <w:rPr>
          <w:color w:val="FF0000"/>
        </w:rPr>
      </w:pPr>
      <w:r w:rsidRPr="004504C5">
        <w:rPr>
          <w:color w:val="FF0000"/>
        </w:rPr>
        <w:t>Control measures should be evaluated every year at a minimum. It is not, typically, necessary to evaluate them each month.</w:t>
      </w:r>
    </w:p>
    <w:p w:rsidR="004A2B2C" w:rsidRPr="004504C5" w:rsidRDefault="000A4593" w:rsidP="00462E6E">
      <w:pPr>
        <w:numPr>
          <w:ilvl w:val="0"/>
          <w:numId w:val="52"/>
        </w:numPr>
      </w:pPr>
      <w:r w:rsidRPr="004504C5">
        <w:t>When do control measures change</w:t>
      </w:r>
      <w:r w:rsidR="004A2B2C" w:rsidRPr="004504C5">
        <w:t>?</w:t>
      </w:r>
    </w:p>
    <w:p w:rsidR="004A2B2C" w:rsidRPr="004504C5" w:rsidRDefault="000A4593" w:rsidP="00462E6E">
      <w:pPr>
        <w:pStyle w:val="ListParagraph"/>
        <w:numPr>
          <w:ilvl w:val="0"/>
          <w:numId w:val="58"/>
        </w:numPr>
      </w:pPr>
      <w:r w:rsidRPr="004504C5">
        <w:t>Each year</w:t>
      </w:r>
    </w:p>
    <w:p w:rsidR="004A2B2C" w:rsidRPr="004504C5" w:rsidRDefault="000A4593" w:rsidP="00462E6E">
      <w:pPr>
        <w:pStyle w:val="ListParagraph"/>
        <w:numPr>
          <w:ilvl w:val="0"/>
          <w:numId w:val="58"/>
        </w:numPr>
        <w:rPr>
          <w:color w:val="FF0000"/>
        </w:rPr>
      </w:pPr>
      <w:r w:rsidRPr="004504C5">
        <w:rPr>
          <w:color w:val="FF0000"/>
        </w:rPr>
        <w:t>With the company</w:t>
      </w:r>
    </w:p>
    <w:p w:rsidR="004A2B2C" w:rsidRPr="004504C5" w:rsidRDefault="000A4593" w:rsidP="00462E6E">
      <w:pPr>
        <w:pStyle w:val="ListParagraph"/>
        <w:numPr>
          <w:ilvl w:val="0"/>
          <w:numId w:val="58"/>
        </w:numPr>
      </w:pPr>
      <w:r w:rsidRPr="004504C5">
        <w:t>With evaluations</w:t>
      </w:r>
    </w:p>
    <w:p w:rsidR="004A2B2C" w:rsidRPr="004504C5" w:rsidRDefault="000A4593" w:rsidP="00462E6E">
      <w:pPr>
        <w:pStyle w:val="ListParagraph"/>
        <w:numPr>
          <w:ilvl w:val="0"/>
          <w:numId w:val="58"/>
        </w:numPr>
      </w:pPr>
      <w:r w:rsidRPr="004504C5">
        <w:t>Before evaluations</w:t>
      </w:r>
    </w:p>
    <w:p w:rsidR="004A2B2C" w:rsidRPr="004504C5" w:rsidRDefault="000A4593" w:rsidP="004A2B2C">
      <w:pPr>
        <w:ind w:left="720"/>
        <w:rPr>
          <w:color w:val="FF0000"/>
        </w:rPr>
      </w:pPr>
      <w:r w:rsidRPr="004504C5">
        <w:rPr>
          <w:color w:val="FF0000"/>
        </w:rPr>
        <w:t xml:space="preserve">Control measures need to change as the company does. </w:t>
      </w:r>
      <w:r w:rsidR="00CC31BC" w:rsidRPr="004504C5">
        <w:rPr>
          <w:color w:val="FF0000"/>
        </w:rPr>
        <w:t xml:space="preserve">Evaluations help determine if change is necessary. </w:t>
      </w:r>
    </w:p>
    <w:p w:rsidR="004A2B2C" w:rsidRPr="004504C5" w:rsidRDefault="004A2B2C" w:rsidP="00462E6E">
      <w:pPr>
        <w:numPr>
          <w:ilvl w:val="0"/>
          <w:numId w:val="52"/>
        </w:numPr>
      </w:pPr>
      <w:r w:rsidRPr="004504C5">
        <w:t xml:space="preserve">What </w:t>
      </w:r>
      <w:r w:rsidR="00885316" w:rsidRPr="004504C5">
        <w:t>is necessary to determine if key activities are in compliance</w:t>
      </w:r>
      <w:r w:rsidRPr="004504C5">
        <w:t>?</w:t>
      </w:r>
    </w:p>
    <w:p w:rsidR="004A2B2C" w:rsidRPr="004504C5" w:rsidRDefault="00885316" w:rsidP="00462E6E">
      <w:pPr>
        <w:pStyle w:val="ListParagraph"/>
        <w:numPr>
          <w:ilvl w:val="0"/>
          <w:numId w:val="59"/>
        </w:numPr>
      </w:pPr>
      <w:r w:rsidRPr="004504C5">
        <w:t>Assurance</w:t>
      </w:r>
    </w:p>
    <w:p w:rsidR="004A2B2C" w:rsidRPr="004504C5" w:rsidRDefault="00885316" w:rsidP="00462E6E">
      <w:pPr>
        <w:pStyle w:val="ListParagraph"/>
        <w:numPr>
          <w:ilvl w:val="0"/>
          <w:numId w:val="59"/>
        </w:numPr>
      </w:pPr>
      <w:r w:rsidRPr="004504C5">
        <w:t>Evaluations</w:t>
      </w:r>
    </w:p>
    <w:p w:rsidR="004A2B2C" w:rsidRPr="004504C5" w:rsidRDefault="00885316" w:rsidP="00462E6E">
      <w:pPr>
        <w:pStyle w:val="ListParagraph"/>
        <w:numPr>
          <w:ilvl w:val="0"/>
          <w:numId w:val="59"/>
        </w:numPr>
        <w:rPr>
          <w:color w:val="FF0000"/>
        </w:rPr>
      </w:pPr>
      <w:r w:rsidRPr="004504C5">
        <w:rPr>
          <w:color w:val="FF0000"/>
        </w:rPr>
        <w:t>Checklist</w:t>
      </w:r>
    </w:p>
    <w:p w:rsidR="004A2B2C" w:rsidRPr="004504C5" w:rsidRDefault="00885316" w:rsidP="00462E6E">
      <w:pPr>
        <w:pStyle w:val="ListParagraph"/>
        <w:numPr>
          <w:ilvl w:val="0"/>
          <w:numId w:val="59"/>
        </w:numPr>
      </w:pPr>
      <w:r w:rsidRPr="004504C5">
        <w:t>Control measures</w:t>
      </w:r>
    </w:p>
    <w:p w:rsidR="004A2B2C" w:rsidRPr="004504C5" w:rsidRDefault="00885316" w:rsidP="004A2B2C">
      <w:pPr>
        <w:ind w:left="720"/>
        <w:rPr>
          <w:color w:val="FF0000"/>
        </w:rPr>
      </w:pPr>
      <w:r w:rsidRPr="004504C5">
        <w:rPr>
          <w:color w:val="FF0000"/>
        </w:rPr>
        <w:t xml:space="preserve">Key activities are established to create quality assurance. A checklist will determine if the activities are met. </w:t>
      </w:r>
    </w:p>
    <w:p w:rsidR="004A2B2C" w:rsidRPr="004504C5" w:rsidRDefault="004A2B2C" w:rsidP="00462E6E">
      <w:pPr>
        <w:numPr>
          <w:ilvl w:val="0"/>
          <w:numId w:val="52"/>
        </w:numPr>
      </w:pPr>
      <w:r w:rsidRPr="004504C5">
        <w:t>Wh</w:t>
      </w:r>
      <w:r w:rsidR="00A83AFE" w:rsidRPr="004504C5">
        <w:t xml:space="preserve">at </w:t>
      </w:r>
      <w:r w:rsidR="00885316" w:rsidRPr="004504C5">
        <w:t>external change would require an update</w:t>
      </w:r>
      <w:r w:rsidRPr="004504C5">
        <w:t>?</w:t>
      </w:r>
    </w:p>
    <w:p w:rsidR="004A2B2C" w:rsidRPr="004504C5" w:rsidRDefault="00A83AFE" w:rsidP="00462E6E">
      <w:pPr>
        <w:pStyle w:val="ListParagraph"/>
        <w:numPr>
          <w:ilvl w:val="0"/>
          <w:numId w:val="60"/>
        </w:numPr>
      </w:pPr>
      <w:r w:rsidRPr="004504C5">
        <w:t>Thought</w:t>
      </w:r>
    </w:p>
    <w:p w:rsidR="004A2B2C" w:rsidRPr="004504C5" w:rsidRDefault="00A83AFE" w:rsidP="00462E6E">
      <w:pPr>
        <w:pStyle w:val="ListParagraph"/>
        <w:numPr>
          <w:ilvl w:val="0"/>
          <w:numId w:val="60"/>
        </w:numPr>
      </w:pPr>
      <w:r w:rsidRPr="004504C5">
        <w:t>Listening</w:t>
      </w:r>
    </w:p>
    <w:p w:rsidR="004A2B2C" w:rsidRPr="004504C5" w:rsidRDefault="00A83AFE" w:rsidP="00462E6E">
      <w:pPr>
        <w:pStyle w:val="ListParagraph"/>
        <w:numPr>
          <w:ilvl w:val="0"/>
          <w:numId w:val="60"/>
        </w:numPr>
      </w:pPr>
      <w:r w:rsidRPr="004504C5">
        <w:t>Lack of interest</w:t>
      </w:r>
    </w:p>
    <w:p w:rsidR="004A2B2C" w:rsidRPr="004504C5" w:rsidRDefault="00885316" w:rsidP="00462E6E">
      <w:pPr>
        <w:pStyle w:val="ListParagraph"/>
        <w:numPr>
          <w:ilvl w:val="0"/>
          <w:numId w:val="60"/>
        </w:numPr>
        <w:rPr>
          <w:color w:val="FF0000"/>
        </w:rPr>
      </w:pPr>
      <w:r w:rsidRPr="004504C5">
        <w:rPr>
          <w:color w:val="FF0000"/>
        </w:rPr>
        <w:t>Government regulation</w:t>
      </w:r>
    </w:p>
    <w:p w:rsidR="004A2B2C" w:rsidRPr="004504C5" w:rsidRDefault="00885316" w:rsidP="004A2B2C">
      <w:pPr>
        <w:ind w:left="720"/>
        <w:rPr>
          <w:color w:val="FF0000"/>
        </w:rPr>
      </w:pPr>
      <w:r w:rsidRPr="004504C5">
        <w:rPr>
          <w:color w:val="FF0000"/>
        </w:rPr>
        <w:t xml:space="preserve">Government regulations can alter business. This would require an update of control measures. </w:t>
      </w:r>
    </w:p>
    <w:p w:rsidR="006570EA" w:rsidRPr="004504C5" w:rsidRDefault="006570EA">
      <w:pPr>
        <w:spacing w:after="0" w:line="240" w:lineRule="auto"/>
      </w:pPr>
      <w:r w:rsidRPr="004504C5">
        <w:br w:type="page"/>
      </w:r>
    </w:p>
    <w:p w:rsidR="007971F3" w:rsidRPr="004504C5" w:rsidRDefault="00764318" w:rsidP="00462E6E">
      <w:pPr>
        <w:numPr>
          <w:ilvl w:val="0"/>
          <w:numId w:val="52"/>
        </w:numPr>
      </w:pPr>
      <w:r w:rsidRPr="004504C5">
        <w:lastRenderedPageBreak/>
        <w:t>What changes in the company</w:t>
      </w:r>
      <w:r w:rsidR="007971F3" w:rsidRPr="004504C5">
        <w:t>?</w:t>
      </w:r>
    </w:p>
    <w:p w:rsidR="007971F3" w:rsidRPr="004504C5" w:rsidRDefault="00764318" w:rsidP="00462E6E">
      <w:pPr>
        <w:pStyle w:val="ListParagraph"/>
        <w:numPr>
          <w:ilvl w:val="0"/>
          <w:numId w:val="61"/>
        </w:numPr>
      </w:pPr>
      <w:r w:rsidRPr="004504C5">
        <w:t>Loss</w:t>
      </w:r>
    </w:p>
    <w:p w:rsidR="007971F3" w:rsidRPr="004504C5" w:rsidRDefault="00764318" w:rsidP="00462E6E">
      <w:pPr>
        <w:pStyle w:val="ListParagraph"/>
        <w:numPr>
          <w:ilvl w:val="0"/>
          <w:numId w:val="61"/>
        </w:numPr>
        <w:rPr>
          <w:color w:val="FF0000"/>
        </w:rPr>
      </w:pPr>
      <w:r w:rsidRPr="004504C5">
        <w:rPr>
          <w:color w:val="FF0000"/>
        </w:rPr>
        <w:t>Growth</w:t>
      </w:r>
    </w:p>
    <w:p w:rsidR="007971F3" w:rsidRPr="004504C5" w:rsidRDefault="00764318" w:rsidP="00462E6E">
      <w:pPr>
        <w:pStyle w:val="ListParagraph"/>
        <w:numPr>
          <w:ilvl w:val="0"/>
          <w:numId w:val="61"/>
        </w:numPr>
      </w:pPr>
      <w:r w:rsidRPr="004504C5">
        <w:t>New leadership</w:t>
      </w:r>
    </w:p>
    <w:p w:rsidR="007971F3" w:rsidRPr="004504C5" w:rsidRDefault="00764318" w:rsidP="00462E6E">
      <w:pPr>
        <w:pStyle w:val="ListParagraph"/>
        <w:numPr>
          <w:ilvl w:val="0"/>
          <w:numId w:val="61"/>
        </w:numPr>
      </w:pPr>
      <w:r w:rsidRPr="004504C5">
        <w:t>Nothing</w:t>
      </w:r>
    </w:p>
    <w:p w:rsidR="007971F3" w:rsidRPr="004504C5" w:rsidRDefault="00764318" w:rsidP="007971F3">
      <w:pPr>
        <w:ind w:left="720"/>
        <w:rPr>
          <w:color w:val="FF0000"/>
        </w:rPr>
      </w:pPr>
      <w:r w:rsidRPr="004504C5">
        <w:rPr>
          <w:color w:val="FF0000"/>
        </w:rPr>
        <w:t xml:space="preserve">The company saw massive growth. This occurred months after establishing control measures. </w:t>
      </w:r>
    </w:p>
    <w:p w:rsidR="007971F3" w:rsidRPr="004504C5" w:rsidRDefault="00764318" w:rsidP="00462E6E">
      <w:pPr>
        <w:numPr>
          <w:ilvl w:val="0"/>
          <w:numId w:val="52"/>
        </w:numPr>
      </w:pPr>
      <w:r w:rsidRPr="004504C5">
        <w:t>What risk increased</w:t>
      </w:r>
      <w:r w:rsidR="007971F3" w:rsidRPr="004504C5">
        <w:t>?</w:t>
      </w:r>
    </w:p>
    <w:p w:rsidR="007971F3" w:rsidRPr="004504C5" w:rsidRDefault="00AC6CC7" w:rsidP="00462E6E">
      <w:pPr>
        <w:pStyle w:val="ListParagraph"/>
        <w:numPr>
          <w:ilvl w:val="0"/>
          <w:numId w:val="62"/>
        </w:numPr>
      </w:pPr>
      <w:r w:rsidRPr="004504C5">
        <w:t>Workplace violence</w:t>
      </w:r>
    </w:p>
    <w:p w:rsidR="007971F3" w:rsidRPr="004504C5" w:rsidRDefault="00AC6CC7" w:rsidP="00462E6E">
      <w:pPr>
        <w:pStyle w:val="ListParagraph"/>
        <w:numPr>
          <w:ilvl w:val="0"/>
          <w:numId w:val="62"/>
        </w:numPr>
      </w:pPr>
      <w:r w:rsidRPr="004504C5">
        <w:t>Hacking</w:t>
      </w:r>
    </w:p>
    <w:p w:rsidR="007971F3" w:rsidRPr="004504C5" w:rsidRDefault="00764318" w:rsidP="00462E6E">
      <w:pPr>
        <w:pStyle w:val="ListParagraph"/>
        <w:numPr>
          <w:ilvl w:val="0"/>
          <w:numId w:val="62"/>
        </w:numPr>
      </w:pPr>
      <w:r w:rsidRPr="004504C5">
        <w:t>Injury</w:t>
      </w:r>
    </w:p>
    <w:p w:rsidR="007971F3" w:rsidRPr="004504C5" w:rsidRDefault="00764318" w:rsidP="00462E6E">
      <w:pPr>
        <w:pStyle w:val="ListParagraph"/>
        <w:numPr>
          <w:ilvl w:val="0"/>
          <w:numId w:val="62"/>
        </w:numPr>
        <w:rPr>
          <w:color w:val="FF0000"/>
        </w:rPr>
      </w:pPr>
      <w:r w:rsidRPr="004504C5">
        <w:rPr>
          <w:color w:val="FF0000"/>
        </w:rPr>
        <w:t>Theft</w:t>
      </w:r>
    </w:p>
    <w:p w:rsidR="007971F3" w:rsidRPr="004504C5" w:rsidRDefault="00764318" w:rsidP="007971F3">
      <w:pPr>
        <w:ind w:left="720"/>
        <w:rPr>
          <w:color w:val="FF0000"/>
        </w:rPr>
      </w:pPr>
      <w:r w:rsidRPr="004504C5">
        <w:rPr>
          <w:color w:val="FF0000"/>
        </w:rPr>
        <w:t>Employee theft</w:t>
      </w:r>
      <w:r w:rsidR="00AC6CC7" w:rsidRPr="004504C5">
        <w:rPr>
          <w:color w:val="FF0000"/>
        </w:rPr>
        <w:t xml:space="preserve"> increased after the expansion. This occurred despite security measures being established.</w:t>
      </w:r>
    </w:p>
    <w:p w:rsidR="00381A27" w:rsidRPr="004504C5" w:rsidRDefault="00381A27" w:rsidP="008543C3"/>
    <w:p w:rsidR="00307839" w:rsidRPr="004504C5" w:rsidRDefault="00381A27" w:rsidP="00F11EE2">
      <w:pPr>
        <w:pStyle w:val="Heading1"/>
        <w:rPr>
          <w:lang w:eastAsia="zh-TW"/>
        </w:rPr>
      </w:pPr>
      <w:r w:rsidRPr="004504C5">
        <w:br w:type="page"/>
      </w:r>
      <w:bookmarkStart w:id="53" w:name="_Toc366072626"/>
      <w:r w:rsidR="008749DA" w:rsidRPr="004504C5">
        <w:rPr>
          <w:noProof/>
          <w:lang w:bidi="ar-SA"/>
        </w:rPr>
        <w:lastRenderedPageBreak/>
        <mc:AlternateContent>
          <mc:Choice Requires="wps">
            <w:drawing>
              <wp:anchor distT="91440" distB="91440" distL="114300" distR="114300" simplePos="0" relativeHeight="251656192" behindDoc="0" locked="0" layoutInCell="1" allowOverlap="1" wp14:anchorId="732305AE" wp14:editId="219DC74E">
                <wp:simplePos x="0" y="0"/>
                <wp:positionH relativeFrom="page">
                  <wp:posOffset>-71755</wp:posOffset>
                </wp:positionH>
                <wp:positionV relativeFrom="page">
                  <wp:posOffset>-23495</wp:posOffset>
                </wp:positionV>
                <wp:extent cx="7899400" cy="1830705"/>
                <wp:effectExtent l="0" t="0" r="6350" b="0"/>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83070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It’s important to take risks, but it’s idiotic to take them blindly.</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Terry Levine</w:t>
                            </w:r>
                          </w:p>
                          <w:p w:rsidR="00706C37" w:rsidRPr="006C3F09" w:rsidRDefault="00706C37"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44.1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"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It’s important to take risks, but it’s idiotic to take them blindly.</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Terry Levine</w:t>
                      </w:r>
                    </w:p>
                    <w:p w:rsidR="00706C37" w:rsidRPr="006C3F09" w:rsidRDefault="00706C37"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Pr="004504C5">
        <w:rPr>
          <w:lang w:eastAsia="zh-TW"/>
        </w:rPr>
        <w:t xml:space="preserve">Module Seven: </w:t>
      </w:r>
      <w:r w:rsidR="00782B3B" w:rsidRPr="004504C5">
        <w:rPr>
          <w:lang w:eastAsia="zh-TW"/>
        </w:rPr>
        <w:t>Risk Management Techniques</w:t>
      </w:r>
      <w:bookmarkEnd w:id="53"/>
    </w:p>
    <w:p w:rsidR="00381A27" w:rsidRPr="004504C5" w:rsidRDefault="00C4739D" w:rsidP="00307839">
      <w:r>
        <w:rPr>
          <w:noProof/>
          <w:lang w:bidi="ar-SA"/>
        </w:rPr>
        <w:drawing>
          <wp:anchor distT="0" distB="0" distL="114300" distR="114300" simplePos="0" relativeHeight="251706368" behindDoc="0" locked="0" layoutInCell="1" allowOverlap="1">
            <wp:simplePos x="0" y="0"/>
            <wp:positionH relativeFrom="margin">
              <wp:posOffset>-4313</wp:posOffset>
            </wp:positionH>
            <wp:positionV relativeFrom="margin">
              <wp:posOffset>1569109</wp:posOffset>
            </wp:positionV>
            <wp:extent cx="1828800" cy="1846580"/>
            <wp:effectExtent l="0" t="0" r="0" b="1270"/>
            <wp:wrapSquare wrapText="bothSides"/>
            <wp:docPr id="346" name="Picture 346" descr="C:\Users\Darren\AppData\Local\Microsoft\Windows\Temporary Internet Files\Content.IE5\X3YWEB9O\MC9003678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X3YWEB9O\MC900367824[1].wmf"/>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219" t="2759" r="2299" b="1839"/>
                    <a:stretch/>
                  </pic:blipFill>
                  <pic:spPr bwMode="auto">
                    <a:xfrm>
                      <a:off x="0" y="0"/>
                      <a:ext cx="1828800" cy="1846580"/>
                    </a:xfrm>
                    <a:prstGeom prst="rect">
                      <a:avLst/>
                    </a:prstGeom>
                    <a:noFill/>
                    <a:ln>
                      <a:noFill/>
                    </a:ln>
                    <a:extLst>
                      <a:ext uri="{53640926-AAD7-44D8-BBD7-CCE9431645EC}">
                        <a14:shadowObscured xmlns:a14="http://schemas.microsoft.com/office/drawing/2010/main"/>
                      </a:ext>
                    </a:extLst>
                  </pic:spPr>
                </pic:pic>
              </a:graphicData>
            </a:graphic>
          </wp:anchor>
        </w:drawing>
      </w:r>
      <w:r w:rsidR="00AC6CC7" w:rsidRPr="004504C5">
        <w:t>Once the risks are assessed, they must be managed carefully. There are four basic risk management techniques, and your company</w:t>
      </w:r>
      <w:r w:rsidR="00440115" w:rsidRPr="004504C5">
        <w:t xml:space="preserve"> probably uses all of them. The management technique that you use will vary according to the severity of the risk and the current stability of the organization. You will choose between reducing the risk, transferring the risk, avoiding the risk, and accepting the risk when determining which technique to use. </w:t>
      </w:r>
    </w:p>
    <w:p w:rsidR="004F1B63" w:rsidRDefault="004F1B63" w:rsidP="00307839"/>
    <w:p w:rsidR="00C4739D" w:rsidRPr="004504C5" w:rsidRDefault="00C4739D" w:rsidP="00307839"/>
    <w:p w:rsidR="004F10C1" w:rsidRPr="004504C5" w:rsidRDefault="00782B3B" w:rsidP="00CC07AB">
      <w:pPr>
        <w:pStyle w:val="Heading2"/>
        <w:rPr>
          <w:lang w:bidi="ar-SA"/>
        </w:rPr>
      </w:pPr>
      <w:bookmarkStart w:id="54" w:name="_Toc366072627"/>
      <w:r w:rsidRPr="004504C5">
        <w:rPr>
          <w:lang w:bidi="ar-SA"/>
        </w:rPr>
        <w:t>Reduce the Risk</w:t>
      </w:r>
      <w:bookmarkEnd w:id="54"/>
    </w:p>
    <w:p w:rsidR="00B26CAA" w:rsidRPr="004504C5" w:rsidRDefault="00C4739D" w:rsidP="00CC07AB">
      <w:r>
        <w:rPr>
          <w:noProof/>
          <w:lang w:bidi="ar-SA"/>
        </w:rPr>
        <w:drawing>
          <wp:anchor distT="0" distB="0" distL="114300" distR="114300" simplePos="0" relativeHeight="251707392" behindDoc="0" locked="0" layoutInCell="1" allowOverlap="1" wp14:anchorId="5B58153B" wp14:editId="5D33666D">
            <wp:simplePos x="0" y="0"/>
            <wp:positionH relativeFrom="margin">
              <wp:posOffset>0</wp:posOffset>
            </wp:positionH>
            <wp:positionV relativeFrom="margin">
              <wp:posOffset>4047490</wp:posOffset>
            </wp:positionV>
            <wp:extent cx="1005840" cy="1010920"/>
            <wp:effectExtent l="0" t="0" r="3810" b="0"/>
            <wp:wrapSquare wrapText="bothSides"/>
            <wp:docPr id="348" name="Picture 348" descr="C:\Users\Darren\AppData\Local\Microsoft\Windows\Temporary Internet Files\Content.IE5\8X37435D\MC9003890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8X37435D\MC900389040[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5840" cy="1010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561F" w:rsidRPr="004504C5">
        <w:t xml:space="preserve">Risk reduction is a common technique used in business. It is necessary when there is no possibility of removing the risk such as in using machines. When you reduce the risk, you limit the severity of the risk and the </w:t>
      </w:r>
      <w:r w:rsidR="00CA0BAA" w:rsidRPr="004504C5">
        <w:t xml:space="preserve">likelihood of the risk occurring. When determining how to best reduce the risk, it is necessary to establish which method of reduction will be the most effective. For example, one risk reduction technique may reduce the risk of loss more than others, but </w:t>
      </w:r>
      <w:r w:rsidR="00883F52" w:rsidRPr="004504C5">
        <w:t xml:space="preserve">it could also </w:t>
      </w:r>
      <w:r w:rsidR="00CA0BAA" w:rsidRPr="004504C5">
        <w:t xml:space="preserve">be more expensive to implement. </w:t>
      </w:r>
    </w:p>
    <w:p w:rsidR="00B26CAA" w:rsidRPr="004504C5" w:rsidRDefault="00B26CAA" w:rsidP="00CC07AB">
      <w:pPr>
        <w:rPr>
          <w:b/>
        </w:rPr>
      </w:pPr>
      <w:r w:rsidRPr="004504C5">
        <w:rPr>
          <w:b/>
        </w:rPr>
        <w:t>Examples of Risk Reduction:</w:t>
      </w:r>
    </w:p>
    <w:p w:rsidR="00B26CAA" w:rsidRPr="004504C5" w:rsidRDefault="00B26CAA" w:rsidP="00462E6E">
      <w:pPr>
        <w:pStyle w:val="ListParagraph"/>
        <w:numPr>
          <w:ilvl w:val="0"/>
          <w:numId w:val="135"/>
        </w:numPr>
      </w:pPr>
      <w:r w:rsidRPr="004504C5">
        <w:t>Retrofit a building to for severe weather</w:t>
      </w:r>
    </w:p>
    <w:p w:rsidR="00B26CAA" w:rsidRPr="004504C5" w:rsidRDefault="00B26CAA" w:rsidP="00462E6E">
      <w:pPr>
        <w:pStyle w:val="ListParagraph"/>
        <w:numPr>
          <w:ilvl w:val="0"/>
          <w:numId w:val="135"/>
        </w:numPr>
      </w:pPr>
      <w:r w:rsidRPr="004504C5">
        <w:t>Sprinkler systems with fire alarms</w:t>
      </w:r>
    </w:p>
    <w:p w:rsidR="00B26CAA" w:rsidRPr="004504C5" w:rsidRDefault="00B26CAA" w:rsidP="00462E6E">
      <w:pPr>
        <w:pStyle w:val="ListParagraph"/>
        <w:numPr>
          <w:ilvl w:val="0"/>
          <w:numId w:val="135"/>
        </w:numPr>
      </w:pPr>
      <w:r w:rsidRPr="004504C5">
        <w:t>Training programs</w:t>
      </w:r>
    </w:p>
    <w:p w:rsidR="00A8468C" w:rsidRPr="004504C5" w:rsidRDefault="00A8468C" w:rsidP="00462E6E">
      <w:pPr>
        <w:pStyle w:val="ListParagraph"/>
        <w:numPr>
          <w:ilvl w:val="0"/>
          <w:numId w:val="135"/>
        </w:numPr>
      </w:pPr>
      <w:r w:rsidRPr="004504C5">
        <w:t>Security system</w:t>
      </w:r>
    </w:p>
    <w:p w:rsidR="00B26CAA" w:rsidRPr="004504C5" w:rsidRDefault="00A8468C" w:rsidP="00462E6E">
      <w:pPr>
        <w:pStyle w:val="ListParagraph"/>
        <w:numPr>
          <w:ilvl w:val="0"/>
          <w:numId w:val="135"/>
        </w:numPr>
      </w:pPr>
      <w:r w:rsidRPr="004504C5">
        <w:t>Machine maintenance</w:t>
      </w:r>
    </w:p>
    <w:p w:rsidR="00CC07AB" w:rsidRPr="004504C5" w:rsidRDefault="00CC07AB" w:rsidP="00B26CA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131DEE"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131DEE" w:rsidP="00A8468C">
            <w:pPr>
              <w:rPr>
                <w:color w:val="000000" w:themeColor="text1"/>
              </w:rPr>
            </w:pPr>
            <w:r w:rsidRPr="004504C5">
              <w:rPr>
                <w:color w:val="000000" w:themeColor="text1"/>
              </w:rPr>
              <w:t xml:space="preserve">Introduce </w:t>
            </w:r>
            <w:r w:rsidR="00A8468C" w:rsidRPr="004504C5">
              <w:rPr>
                <w:color w:val="000000" w:themeColor="text1"/>
              </w:rPr>
              <w:t>reducing the risk.</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Topic Summary</w:t>
            </w:r>
          </w:p>
        </w:tc>
        <w:tc>
          <w:tcPr>
            <w:tcW w:w="7128" w:type="dxa"/>
            <w:tcBorders>
              <w:bottom w:val="single" w:sz="4" w:space="0" w:color="1F497D"/>
            </w:tcBorders>
            <w:vAlign w:val="center"/>
          </w:tcPr>
          <w:p w:rsidR="00CC07AB" w:rsidRPr="004504C5" w:rsidRDefault="00A8468C" w:rsidP="00CC07AB">
            <w:pPr>
              <w:rPr>
                <w:color w:val="000000" w:themeColor="text1"/>
              </w:rPr>
            </w:pPr>
            <w:r w:rsidRPr="004504C5">
              <w:rPr>
                <w:color w:val="000000" w:themeColor="text1"/>
              </w:rPr>
              <w:t>Discuss reducing the risk.</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B26CAA"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31DE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A8468C" w:rsidP="00CC07AB">
            <w:pPr>
              <w:rPr>
                <w:color w:val="000000" w:themeColor="text1"/>
              </w:rPr>
            </w:pPr>
            <w:r w:rsidRPr="004504C5">
              <w:rPr>
                <w:color w:val="000000" w:themeColor="text1"/>
              </w:rPr>
              <w:t>Make a list of different risks on the flipchart/board. Ask the class to come up with multiple ways to reduce the risk of each one. Discuss the pros and cons of each (e.g. cost vs. potential loss).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131DEE"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31DE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A8468C" w:rsidP="00CC07AB">
            <w:pPr>
              <w:rPr>
                <w:color w:val="000000" w:themeColor="text1"/>
              </w:rPr>
            </w:pPr>
            <w:r w:rsidRPr="004504C5">
              <w:rPr>
                <w:color w:val="000000" w:themeColor="text1"/>
              </w:rPr>
              <w:t>When is it necessary to reduce the risk</w:t>
            </w:r>
            <w:r w:rsidR="00131DEE" w:rsidRPr="004504C5">
              <w:rPr>
                <w:color w:val="000000" w:themeColor="text1"/>
              </w:rPr>
              <w:t>?</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782B3B" w:rsidP="00CC07AB">
      <w:pPr>
        <w:pStyle w:val="Heading2"/>
      </w:pPr>
      <w:bookmarkStart w:id="55" w:name="_Toc366072628"/>
      <w:r w:rsidRPr="004504C5">
        <w:t>Transfer the Risk</w:t>
      </w:r>
      <w:bookmarkEnd w:id="55"/>
    </w:p>
    <w:p w:rsidR="007749A9" w:rsidRPr="004504C5" w:rsidRDefault="00C4739D" w:rsidP="00CC07AB">
      <w:r>
        <w:rPr>
          <w:noProof/>
          <w:lang w:bidi="ar-SA"/>
        </w:rPr>
        <w:drawing>
          <wp:anchor distT="0" distB="0" distL="114300" distR="114300" simplePos="0" relativeHeight="251708416" behindDoc="0" locked="0" layoutInCell="1" allowOverlap="1">
            <wp:simplePos x="0" y="0"/>
            <wp:positionH relativeFrom="margin">
              <wp:posOffset>53340</wp:posOffset>
            </wp:positionH>
            <wp:positionV relativeFrom="margin">
              <wp:posOffset>3362325</wp:posOffset>
            </wp:positionV>
            <wp:extent cx="1188720" cy="1004570"/>
            <wp:effectExtent l="0" t="0" r="0" b="5080"/>
            <wp:wrapSquare wrapText="bothSides"/>
            <wp:docPr id="351" name="Picture 351" descr="C:\Users\Darren\AppData\Local\Microsoft\Windows\Temporary Internet Files\Content.IE5\8X37435D\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8X37435D\MC900295311[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88720" cy="1004570"/>
                    </a:xfrm>
                    <a:prstGeom prst="rect">
                      <a:avLst/>
                    </a:prstGeom>
                    <a:noFill/>
                    <a:ln>
                      <a:noFill/>
                    </a:ln>
                  </pic:spPr>
                </pic:pic>
              </a:graphicData>
            </a:graphic>
          </wp:anchor>
        </w:drawing>
      </w:r>
      <w:r w:rsidR="003E24A6" w:rsidRPr="004504C5">
        <w:t>The act of transferring a risk is also called risk sharing. This</w:t>
      </w:r>
      <w:r w:rsidR="007749A9" w:rsidRPr="004504C5">
        <w:t xml:space="preserve"> is </w:t>
      </w:r>
      <w:r w:rsidR="008E4104" w:rsidRPr="004504C5">
        <w:t xml:space="preserve">often </w:t>
      </w:r>
      <w:r w:rsidR="007749A9" w:rsidRPr="004504C5">
        <w:t xml:space="preserve">done in business relationships. For example, working with contracting labor or vendors may require a transfer of risk. The transfer of risk does not remove all risk from you, but it does offer some protection. The most common method used to transfer the risk is insurance. The insurance company takes on the risk from the policyholder. </w:t>
      </w:r>
    </w:p>
    <w:p w:rsidR="00AB6DF1" w:rsidRPr="004504C5" w:rsidRDefault="007749A9" w:rsidP="00CC07AB">
      <w:r w:rsidRPr="004504C5">
        <w:t xml:space="preserve">When working with other parties, insurance is not enough to cover the liability. </w:t>
      </w:r>
      <w:r w:rsidR="00AB6DF1" w:rsidRPr="004504C5">
        <w:t>It is necessary to review contractual obligations. You do not want to take all of the risk in a contractual relationship. There are different ways to transfer the risk:</w:t>
      </w:r>
    </w:p>
    <w:p w:rsidR="00AB6DF1" w:rsidRPr="004504C5" w:rsidRDefault="00176C1B" w:rsidP="00462E6E">
      <w:pPr>
        <w:pStyle w:val="ListParagraph"/>
        <w:numPr>
          <w:ilvl w:val="0"/>
          <w:numId w:val="136"/>
        </w:numPr>
      </w:pPr>
      <w:r w:rsidRPr="00C4739D">
        <w:rPr>
          <w:b/>
        </w:rPr>
        <w:t>Indemnification</w:t>
      </w:r>
      <w:r w:rsidRPr="004504C5">
        <w:t>:  Place</w:t>
      </w:r>
      <w:r w:rsidR="00AB6DF1" w:rsidRPr="004504C5">
        <w:t xml:space="preserve"> the legal responsibilities on an established party</w:t>
      </w:r>
      <w:r w:rsidRPr="004504C5">
        <w:t>.</w:t>
      </w:r>
    </w:p>
    <w:p w:rsidR="00AB6DF1" w:rsidRPr="004504C5" w:rsidRDefault="00AB6DF1" w:rsidP="00462E6E">
      <w:pPr>
        <w:pStyle w:val="ListParagraph"/>
        <w:numPr>
          <w:ilvl w:val="0"/>
          <w:numId w:val="136"/>
        </w:numPr>
      </w:pPr>
      <w:r w:rsidRPr="00C4739D">
        <w:rPr>
          <w:b/>
        </w:rPr>
        <w:t>Certificates of i</w:t>
      </w:r>
      <w:r w:rsidR="008E4104" w:rsidRPr="00C4739D">
        <w:rPr>
          <w:b/>
        </w:rPr>
        <w:t>nsurance</w:t>
      </w:r>
      <w:r w:rsidR="008E4104" w:rsidRPr="004504C5">
        <w:t>: Require</w:t>
      </w:r>
      <w:r w:rsidRPr="004504C5">
        <w:t xml:space="preserve"> specific </w:t>
      </w:r>
      <w:r w:rsidR="008E4104" w:rsidRPr="004504C5">
        <w:t xml:space="preserve">levels </w:t>
      </w:r>
      <w:r w:rsidRPr="004504C5">
        <w:t>insurance</w:t>
      </w:r>
      <w:r w:rsidR="00176C1B" w:rsidRPr="004504C5">
        <w:t>. Certificates are proof of specific coverage.</w:t>
      </w:r>
    </w:p>
    <w:p w:rsidR="00CC07AB" w:rsidRPr="004504C5" w:rsidRDefault="00AB6DF1" w:rsidP="00462E6E">
      <w:pPr>
        <w:pStyle w:val="ListParagraph"/>
        <w:numPr>
          <w:ilvl w:val="0"/>
          <w:numId w:val="136"/>
        </w:numPr>
      </w:pPr>
      <w:r w:rsidRPr="00C4739D">
        <w:rPr>
          <w:b/>
        </w:rPr>
        <w:t>Additional insurance status</w:t>
      </w:r>
      <w:r w:rsidRPr="004504C5">
        <w:t xml:space="preserve">: </w:t>
      </w:r>
      <w:r w:rsidR="008E4104" w:rsidRPr="004504C5">
        <w:t xml:space="preserve">A business is added on to another company’s policy. It offers protection if indemnification is lost and prevents subrogating. </w:t>
      </w:r>
    </w:p>
    <w:p w:rsidR="004F1B63" w:rsidRPr="004504C5" w:rsidRDefault="004F1B63" w:rsidP="004F1B6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826E89"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087033" w:rsidP="008E4104">
            <w:pPr>
              <w:rPr>
                <w:color w:val="000000" w:themeColor="text1"/>
              </w:rPr>
            </w:pPr>
            <w:r w:rsidRPr="004504C5">
              <w:rPr>
                <w:color w:val="000000" w:themeColor="text1"/>
              </w:rPr>
              <w:t>Introduce</w:t>
            </w:r>
            <w:r w:rsidR="008E4104" w:rsidRPr="004504C5">
              <w:rPr>
                <w:color w:val="000000" w:themeColor="text1"/>
              </w:rPr>
              <w:t xml:space="preserve"> how to transfer the risk</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087033" w:rsidRPr="004504C5" w:rsidRDefault="00AB6DF1" w:rsidP="00CC07AB">
            <w:pPr>
              <w:rPr>
                <w:b/>
                <w:color w:val="000000" w:themeColor="text1"/>
              </w:rPr>
            </w:pPr>
            <w:r w:rsidRPr="004504C5">
              <w:rPr>
                <w:b/>
                <w:color w:val="000000" w:themeColor="text1"/>
              </w:rPr>
              <w:t>Transfer the Risk</w:t>
            </w:r>
          </w:p>
          <w:p w:rsidR="00CC07AB" w:rsidRPr="004504C5" w:rsidRDefault="00087033" w:rsidP="008E4104">
            <w:pPr>
              <w:rPr>
                <w:color w:val="000000" w:themeColor="text1"/>
              </w:rPr>
            </w:pPr>
            <w:r w:rsidRPr="004504C5">
              <w:rPr>
                <w:color w:val="000000" w:themeColor="text1"/>
              </w:rPr>
              <w:t xml:space="preserve">Discuss </w:t>
            </w:r>
            <w:r w:rsidR="008E4104" w:rsidRPr="004504C5">
              <w:rPr>
                <w:color w:val="000000" w:themeColor="text1"/>
              </w:rPr>
              <w:t>transferring the risk</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087033"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087033"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087033" w:rsidP="008E4104">
            <w:pPr>
              <w:rPr>
                <w:color w:val="000000" w:themeColor="text1"/>
              </w:rPr>
            </w:pPr>
            <w:r w:rsidRPr="004504C5">
              <w:rPr>
                <w:color w:val="000000" w:themeColor="text1"/>
              </w:rPr>
              <w:t xml:space="preserve">Ask participants to share their experiences </w:t>
            </w:r>
            <w:r w:rsidR="008E4104" w:rsidRPr="004504C5">
              <w:rPr>
                <w:color w:val="000000" w:themeColor="text1"/>
              </w:rPr>
              <w:t xml:space="preserve">transferring risks. Discuss the pros and cons of each method. List them on the board/flipchart.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087033"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087033"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BD644C" w:rsidP="008E4104">
            <w:pPr>
              <w:rPr>
                <w:color w:val="000000" w:themeColor="text1"/>
              </w:rPr>
            </w:pPr>
            <w:r w:rsidRPr="004504C5">
              <w:rPr>
                <w:color w:val="000000" w:themeColor="text1"/>
              </w:rPr>
              <w:t xml:space="preserve">What </w:t>
            </w:r>
            <w:r w:rsidR="008E4104" w:rsidRPr="004504C5">
              <w:rPr>
                <w:color w:val="000000" w:themeColor="text1"/>
              </w:rPr>
              <w:t>is the most common transfer of a risk</w:t>
            </w:r>
            <w:r w:rsidRPr="004504C5">
              <w:rPr>
                <w:color w:val="000000" w:themeColor="text1"/>
              </w:rPr>
              <w:t>?</w:t>
            </w:r>
          </w:p>
        </w:tc>
      </w:tr>
    </w:tbl>
    <w:p w:rsidR="00CC07AB" w:rsidRPr="004504C5" w:rsidRDefault="00CC07AB" w:rsidP="00CC07AB"/>
    <w:p w:rsidR="00CC07AB" w:rsidRPr="004504C5" w:rsidRDefault="00782B3B" w:rsidP="00CC07AB">
      <w:pPr>
        <w:pStyle w:val="Heading2"/>
      </w:pPr>
      <w:bookmarkStart w:id="56" w:name="_Toc366072629"/>
      <w:r w:rsidRPr="004504C5">
        <w:t>Avoid the Risk</w:t>
      </w:r>
      <w:bookmarkEnd w:id="56"/>
    </w:p>
    <w:p w:rsidR="002910F8" w:rsidRPr="004504C5" w:rsidRDefault="00C21547" w:rsidP="00AD42DE">
      <w:r>
        <w:rPr>
          <w:noProof/>
          <w:lang w:bidi="ar-SA"/>
        </w:rPr>
        <w:drawing>
          <wp:anchor distT="0" distB="0" distL="114300" distR="114300" simplePos="0" relativeHeight="251711488" behindDoc="0" locked="0" layoutInCell="1" allowOverlap="1">
            <wp:simplePos x="0" y="0"/>
            <wp:positionH relativeFrom="margin">
              <wp:posOffset>19050</wp:posOffset>
            </wp:positionH>
            <wp:positionV relativeFrom="margin">
              <wp:posOffset>2857500</wp:posOffset>
            </wp:positionV>
            <wp:extent cx="1005840" cy="1005840"/>
            <wp:effectExtent l="0" t="0" r="3810" b="3810"/>
            <wp:wrapSquare wrapText="bothSides"/>
            <wp:docPr id="354" name="Picture 354" descr="C:\Users\Darren\AppData\Local\Microsoft\Windows\Temporary Internet Files\Content.IE5\VNUEA0YR\MC9004337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VNUEA0YR\MC900433794[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B8217A" w:rsidRPr="004504C5">
        <w:t>Avoiding risks is not always possible. When avoiding risks, however, the purpose is to eliminate the ri</w:t>
      </w:r>
      <w:r w:rsidR="002910F8" w:rsidRPr="004504C5">
        <w:t>sk or simply not engage it</w:t>
      </w:r>
      <w:r w:rsidR="002C004C" w:rsidRPr="004504C5">
        <w:t xml:space="preserve">. Risk avoidance occurs </w:t>
      </w:r>
      <w:r w:rsidR="002E5740" w:rsidRPr="004504C5">
        <w:t>regularly</w:t>
      </w:r>
      <w:r w:rsidR="002C004C" w:rsidRPr="004504C5">
        <w:t xml:space="preserve">. It occurs when you decide against a business proposition or refuse to </w:t>
      </w:r>
      <w:r w:rsidR="002910F8" w:rsidRPr="004504C5">
        <w:t xml:space="preserve">expand the company. Eliminating risk by avoiding may seem like the safe route, but it is not always practical. If you avoid every risk that comes along, you will also avoid great business opportunities. </w:t>
      </w:r>
    </w:p>
    <w:p w:rsidR="00B8217A" w:rsidRPr="004504C5" w:rsidRDefault="002910F8" w:rsidP="00AD42DE">
      <w:r w:rsidRPr="004504C5">
        <w:t xml:space="preserve">Always consider both the risks and rewards that a new situation brings. For example, expanding the business may be costly. There is always the chance, however, that the expansion will pay for itself </w:t>
      </w:r>
      <w:r w:rsidR="002E5740" w:rsidRPr="004504C5">
        <w:t>and increase profits. Before avoiding a risk, make sure that you are not overlooking and opportunity. The severity of the risk will help you determine if it is something that you truly need to avoid.</w:t>
      </w:r>
    </w:p>
    <w:p w:rsidR="00CC07AB" w:rsidRPr="004504C5" w:rsidRDefault="00CC07AB" w:rsidP="00AD42D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2C004C" w:rsidRPr="004504C5">
              <w:rPr>
                <w:b/>
                <w:bCs/>
                <w:color w:val="000000" w:themeColor="text1"/>
              </w:rPr>
              <w:t xml:space="preserve"> </w:t>
            </w:r>
            <w:r w:rsidR="009033C6" w:rsidRPr="004504C5">
              <w:rPr>
                <w:b/>
                <w:bCs/>
                <w:color w:val="000000" w:themeColor="text1"/>
              </w:rPr>
              <w:t>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9033C6" w:rsidP="002C004C">
            <w:pPr>
              <w:rPr>
                <w:color w:val="000000" w:themeColor="text1"/>
              </w:rPr>
            </w:pPr>
            <w:r w:rsidRPr="004504C5">
              <w:rPr>
                <w:color w:val="000000" w:themeColor="text1"/>
              </w:rPr>
              <w:t xml:space="preserve">Introduce </w:t>
            </w:r>
            <w:r w:rsidR="002C004C" w:rsidRPr="004504C5">
              <w:rPr>
                <w:color w:val="000000" w:themeColor="text1"/>
              </w:rPr>
              <w:t xml:space="preserve">ways to avoid risks.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9033C6" w:rsidRPr="004504C5" w:rsidRDefault="00B8217A" w:rsidP="00CC07AB">
            <w:pPr>
              <w:rPr>
                <w:b/>
                <w:color w:val="000000" w:themeColor="text1"/>
              </w:rPr>
            </w:pPr>
            <w:r w:rsidRPr="004504C5">
              <w:rPr>
                <w:b/>
                <w:color w:val="000000" w:themeColor="text1"/>
              </w:rPr>
              <w:t>Avoid the Risk</w:t>
            </w:r>
          </w:p>
          <w:p w:rsidR="00CC07AB" w:rsidRPr="004504C5" w:rsidRDefault="009033C6" w:rsidP="002C004C">
            <w:pPr>
              <w:rPr>
                <w:color w:val="000000" w:themeColor="text1"/>
              </w:rPr>
            </w:pPr>
            <w:r w:rsidRPr="004504C5">
              <w:rPr>
                <w:color w:val="000000" w:themeColor="text1"/>
              </w:rPr>
              <w:t xml:space="preserve">Discuss </w:t>
            </w:r>
            <w:r w:rsidR="002C004C" w:rsidRPr="004504C5">
              <w:rPr>
                <w:color w:val="000000" w:themeColor="text1"/>
              </w:rPr>
              <w:t>avoiding risks.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2E5740" w:rsidP="00CC07AB">
            <w:pPr>
              <w:rPr>
                <w:b/>
                <w:bCs/>
                <w:color w:val="000000" w:themeColor="text1"/>
              </w:rPr>
            </w:pPr>
            <w:r w:rsidRPr="004504C5">
              <w:rPr>
                <w:b/>
                <w:bCs/>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81409A"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2E5740" w:rsidP="00CC07AB">
            <w:pPr>
              <w:rPr>
                <w:color w:val="000000" w:themeColor="text1"/>
              </w:rPr>
            </w:pPr>
            <w:r w:rsidRPr="004504C5">
              <w:rPr>
                <w:color w:val="000000" w:themeColor="text1"/>
              </w:rPr>
              <w:t>Have the class share times that they or people they know avoided risks. Discuss the results. Was it always necessary to avoid the risks? Did anyone miss opportunities?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Stories to Share</w:t>
            </w:r>
          </w:p>
        </w:tc>
        <w:tc>
          <w:tcPr>
            <w:tcW w:w="7128" w:type="dxa"/>
            <w:tcBorders>
              <w:bottom w:val="single" w:sz="4" w:space="0" w:color="1F497D"/>
            </w:tcBorders>
            <w:vAlign w:val="center"/>
          </w:tcPr>
          <w:p w:rsidR="00CC07AB" w:rsidRPr="004504C5" w:rsidRDefault="0081409A"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81409A"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81409A" w:rsidP="002E5740">
            <w:pPr>
              <w:rPr>
                <w:color w:val="000000" w:themeColor="text1"/>
              </w:rPr>
            </w:pPr>
            <w:r w:rsidRPr="004504C5">
              <w:rPr>
                <w:color w:val="000000" w:themeColor="text1"/>
              </w:rPr>
              <w:t xml:space="preserve">What is </w:t>
            </w:r>
            <w:r w:rsidR="002E5740" w:rsidRPr="004504C5">
              <w:rPr>
                <w:color w:val="000000" w:themeColor="text1"/>
              </w:rPr>
              <w:t>Not always possible</w:t>
            </w:r>
            <w:r w:rsidRPr="004504C5">
              <w:rPr>
                <w:color w:val="000000" w:themeColor="text1"/>
              </w:rPr>
              <w:t>?</w:t>
            </w:r>
          </w:p>
        </w:tc>
      </w:tr>
    </w:tbl>
    <w:p w:rsidR="00CC07AB" w:rsidRPr="004504C5" w:rsidRDefault="00CC07AB" w:rsidP="00CC07AB"/>
    <w:p w:rsidR="00006C00" w:rsidRPr="004504C5" w:rsidRDefault="00782B3B" w:rsidP="00CC07AB">
      <w:pPr>
        <w:pStyle w:val="Heading2"/>
      </w:pPr>
      <w:bookmarkStart w:id="57" w:name="_Toc366072630"/>
      <w:r w:rsidRPr="004504C5">
        <w:t>Accept the Risk</w:t>
      </w:r>
      <w:bookmarkEnd w:id="57"/>
    </w:p>
    <w:p w:rsidR="0092237F" w:rsidRPr="004504C5" w:rsidRDefault="00C21547" w:rsidP="00006C00">
      <w:r>
        <w:rPr>
          <w:noProof/>
          <w:lang w:bidi="ar-SA"/>
        </w:rPr>
        <w:drawing>
          <wp:anchor distT="0" distB="0" distL="114300" distR="114300" simplePos="0" relativeHeight="251710464" behindDoc="0" locked="0" layoutInCell="1" allowOverlap="1" wp14:anchorId="75E0ADB5" wp14:editId="4774FBF4">
            <wp:simplePos x="0" y="0"/>
            <wp:positionH relativeFrom="margin">
              <wp:posOffset>21590</wp:posOffset>
            </wp:positionH>
            <wp:positionV relativeFrom="margin">
              <wp:posOffset>1685925</wp:posOffset>
            </wp:positionV>
            <wp:extent cx="1438275" cy="925830"/>
            <wp:effectExtent l="0" t="0" r="9525" b="7620"/>
            <wp:wrapSquare wrapText="bothSides"/>
            <wp:docPr id="353" name="Picture 353" descr="C:\Users\Darren\AppData\Local\Microsoft\Windows\Temporary Internet Files\Content.IE5\BUF3ILLB\MC900389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BUF3ILLB\MC900389020[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8275" cy="925830"/>
                    </a:xfrm>
                    <a:prstGeom prst="rect">
                      <a:avLst/>
                    </a:prstGeom>
                    <a:noFill/>
                    <a:ln>
                      <a:noFill/>
                    </a:ln>
                  </pic:spPr>
                </pic:pic>
              </a:graphicData>
            </a:graphic>
          </wp:anchor>
        </w:drawing>
      </w:r>
      <w:r w:rsidR="00096FFC" w:rsidRPr="004504C5">
        <w:t>There are times wh</w:t>
      </w:r>
      <w:r w:rsidR="00812B21" w:rsidRPr="004504C5">
        <w:t>en it is necessary to accept</w:t>
      </w:r>
      <w:r w:rsidR="00096FFC" w:rsidRPr="004504C5">
        <w:t xml:space="preserve"> risk</w:t>
      </w:r>
      <w:r w:rsidR="00812B21" w:rsidRPr="004504C5">
        <w:t>s</w:t>
      </w:r>
      <w:r w:rsidR="00FF29D6" w:rsidRPr="004504C5">
        <w:t xml:space="preserve">. When you accept risks, it is necessary to </w:t>
      </w:r>
      <w:r w:rsidR="00A81E95" w:rsidRPr="004504C5">
        <w:t>choose small risks that will not have a large impact on the organization</w:t>
      </w:r>
      <w:r w:rsidR="00AD356A" w:rsidRPr="004504C5">
        <w:t>, and they can include reduced risks</w:t>
      </w:r>
      <w:r w:rsidR="00A81E95" w:rsidRPr="004504C5">
        <w:t xml:space="preserve">. The cost of the risk should be smaller than insuring or avoiding the risk. A common act of risk acceptance is refusing insurance. </w:t>
      </w:r>
      <w:r w:rsidR="0092237F" w:rsidRPr="004504C5">
        <w:t>When accepting a risk, you are ac</w:t>
      </w:r>
      <w:r w:rsidR="00AD356A" w:rsidRPr="004504C5">
        <w:t xml:space="preserve">cepting full </w:t>
      </w:r>
      <w:r w:rsidR="0092237F" w:rsidRPr="004504C5">
        <w:t xml:space="preserve">responsibility if something goes wrong. </w:t>
      </w:r>
      <w:r w:rsidR="00AD356A" w:rsidRPr="004504C5">
        <w:t xml:space="preserve">This includes legal and financial responsibility. </w:t>
      </w:r>
    </w:p>
    <w:p w:rsidR="00AD356A" w:rsidRPr="004504C5" w:rsidRDefault="0092237F" w:rsidP="00006C00">
      <w:r w:rsidRPr="004504C5">
        <w:t>There are two different types of acceptance. Active acceptance occurs when a risk is identified and a plan is established should you need to face the consequences of the risk. Creating a plan of action helps you determine the best plan of action without the emotional impact that comes with facing the consequences.</w:t>
      </w:r>
      <w:r w:rsidR="00AD356A" w:rsidRPr="004504C5">
        <w:t xml:space="preserve"> Passive acceptance occurs when there is no plan in place for an accepted risk. Passive risk occurs when the risk is so small that it is not worth the time and energy to plan a course of action.  </w:t>
      </w:r>
      <w:r w:rsidRPr="004504C5">
        <w:t xml:space="preserve">  </w:t>
      </w:r>
    </w:p>
    <w:p w:rsidR="00CC07AB" w:rsidRPr="004504C5" w:rsidRDefault="00FF29D6" w:rsidP="00006C00">
      <w:r w:rsidRPr="004504C5">
        <w:t xml:space="preserve"> </w:t>
      </w: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4E3207"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AD356A" w:rsidP="00CC07AB">
            <w:pPr>
              <w:rPr>
                <w:color w:val="000000" w:themeColor="text1"/>
              </w:rPr>
            </w:pPr>
            <w:r w:rsidRPr="004504C5">
              <w:rPr>
                <w:color w:val="000000" w:themeColor="text1"/>
              </w:rPr>
              <w:t>Introduce accepting risk</w:t>
            </w:r>
            <w:r w:rsidR="00E5018A"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E5018A" w:rsidRPr="004504C5" w:rsidRDefault="00AD356A" w:rsidP="00CC07AB">
            <w:pPr>
              <w:rPr>
                <w:b/>
                <w:color w:val="000000" w:themeColor="text1"/>
              </w:rPr>
            </w:pPr>
            <w:r w:rsidRPr="004504C5">
              <w:rPr>
                <w:b/>
                <w:color w:val="000000" w:themeColor="text1"/>
              </w:rPr>
              <w:t>Accept the Risk</w:t>
            </w:r>
          </w:p>
          <w:p w:rsidR="00CC07AB" w:rsidRPr="004504C5" w:rsidRDefault="00E5018A" w:rsidP="00AD356A">
            <w:pPr>
              <w:rPr>
                <w:color w:val="000000" w:themeColor="text1"/>
              </w:rPr>
            </w:pPr>
            <w:r w:rsidRPr="004504C5">
              <w:rPr>
                <w:color w:val="000000" w:themeColor="text1"/>
              </w:rPr>
              <w:t xml:space="preserve">Discuss </w:t>
            </w:r>
            <w:r w:rsidR="00AD356A" w:rsidRPr="004504C5">
              <w:rPr>
                <w:color w:val="000000" w:themeColor="text1"/>
              </w:rPr>
              <w:t>accepting risk</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E5018A"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E5018A"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E5018A" w:rsidP="00AD356A">
            <w:pPr>
              <w:rPr>
                <w:color w:val="000000" w:themeColor="text1"/>
              </w:rPr>
            </w:pPr>
            <w:r w:rsidRPr="004504C5">
              <w:rPr>
                <w:color w:val="000000" w:themeColor="text1"/>
              </w:rPr>
              <w:t xml:space="preserve">Discuss </w:t>
            </w:r>
            <w:r w:rsidR="00AD356A" w:rsidRPr="004504C5">
              <w:rPr>
                <w:color w:val="000000" w:themeColor="text1"/>
              </w:rPr>
              <w:t>situations where participants accepted risks. What types of risks were they? List them on the flipchart/board and determine if active or passive acceptance was used.</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E5018A"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E5018A"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lastRenderedPageBreak/>
              <w:t>Review Questions</w:t>
            </w:r>
          </w:p>
        </w:tc>
        <w:tc>
          <w:tcPr>
            <w:tcW w:w="7128" w:type="dxa"/>
            <w:vAlign w:val="center"/>
          </w:tcPr>
          <w:p w:rsidR="00CC07AB" w:rsidRPr="004504C5" w:rsidRDefault="007A65B3" w:rsidP="00AD356A">
            <w:pPr>
              <w:rPr>
                <w:color w:val="000000" w:themeColor="text1"/>
              </w:rPr>
            </w:pPr>
            <w:r w:rsidRPr="004504C5">
              <w:rPr>
                <w:color w:val="000000" w:themeColor="text1"/>
              </w:rPr>
              <w:t xml:space="preserve">What </w:t>
            </w:r>
            <w:r w:rsidR="00AD356A" w:rsidRPr="004504C5">
              <w:rPr>
                <w:color w:val="000000" w:themeColor="text1"/>
              </w:rPr>
              <w:t>occurs with accepting risks</w:t>
            </w:r>
            <w:r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58" w:name="_Toc366072631"/>
      <w:r w:rsidRPr="004504C5">
        <w:t>Case Study</w:t>
      </w:r>
      <w:bookmarkEnd w:id="58"/>
    </w:p>
    <w:p w:rsidR="00CC07AB" w:rsidRPr="004504C5" w:rsidRDefault="00476991" w:rsidP="00CC07AB">
      <w:r>
        <w:rPr>
          <w:noProof/>
          <w:lang w:bidi="ar-SA"/>
        </w:rPr>
        <w:drawing>
          <wp:anchor distT="0" distB="0" distL="114300" distR="114300" simplePos="0" relativeHeight="251712512" behindDoc="0" locked="0" layoutInCell="1" allowOverlap="1" wp14:anchorId="587784A3" wp14:editId="7C2850EE">
            <wp:simplePos x="0" y="0"/>
            <wp:positionH relativeFrom="margin">
              <wp:posOffset>28575</wp:posOffset>
            </wp:positionH>
            <wp:positionV relativeFrom="margin">
              <wp:posOffset>1009650</wp:posOffset>
            </wp:positionV>
            <wp:extent cx="914400" cy="1286510"/>
            <wp:effectExtent l="0" t="0" r="0" b="8890"/>
            <wp:wrapSquare wrapText="bothSides"/>
            <wp:docPr id="355" name="Picture 355" descr="C:\Program Files (x86)\Microsoft Office\MEDIA\CAGCAT10\j018634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 (x86)\Microsoft Office\MEDIA\CAGCAT10\j0186348.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1286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709" w:rsidRPr="004504C5">
        <w:t>K</w:t>
      </w:r>
      <w:r w:rsidR="001F5F1F" w:rsidRPr="004504C5">
        <w:t xml:space="preserve">ara was known for her successful business strategies. She never walked into any situation blindly, and managed to grow every company that she worked for over the past </w:t>
      </w:r>
      <w:r w:rsidR="00C32B42" w:rsidRPr="004504C5">
        <w:t>ten years. Kara was careful about every decision</w:t>
      </w:r>
      <w:r w:rsidR="00EC5851" w:rsidRPr="004504C5">
        <w:t xml:space="preserve"> she made in her personal and professional life</w:t>
      </w:r>
      <w:r w:rsidR="00C32B42" w:rsidRPr="004504C5">
        <w:t xml:space="preserve">. After she started her own company, Karen was offered the chance to </w:t>
      </w:r>
      <w:r>
        <w:t xml:space="preserve">expand </w:t>
      </w:r>
      <w:r w:rsidRPr="004504C5">
        <w:t>by</w:t>
      </w:r>
      <w:r w:rsidR="00681372" w:rsidRPr="004504C5">
        <w:t xml:space="preserve"> buying out her </w:t>
      </w:r>
      <w:r w:rsidR="00EC5851" w:rsidRPr="004504C5">
        <w:t xml:space="preserve">main </w:t>
      </w:r>
      <w:r w:rsidR="00681372" w:rsidRPr="004504C5">
        <w:t>competitor. She refused because of the financial risk. Someone else made the purchase. After six months, Kara was having trouble m</w:t>
      </w:r>
      <w:r w:rsidR="00EC5851" w:rsidRPr="004504C5">
        <w:t>eeting her projected goals. Her competition, however, saw exponential growth.</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DE122C"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DE122C" w:rsidP="00EC5851">
            <w:pPr>
              <w:rPr>
                <w:color w:val="000000" w:themeColor="text1"/>
              </w:rPr>
            </w:pPr>
            <w:r w:rsidRPr="004504C5">
              <w:rPr>
                <w:color w:val="000000" w:themeColor="text1"/>
              </w:rPr>
              <w:t xml:space="preserve">Introduce the </w:t>
            </w:r>
            <w:r w:rsidR="00EC5851" w:rsidRPr="004504C5">
              <w:rPr>
                <w:color w:val="000000" w:themeColor="text1"/>
              </w:rPr>
              <w:t>Risk Management Technique</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DE122C" w:rsidRPr="004504C5" w:rsidRDefault="00DE122C" w:rsidP="00CC07AB">
            <w:pPr>
              <w:rPr>
                <w:b/>
                <w:color w:val="000000" w:themeColor="text1"/>
              </w:rPr>
            </w:pPr>
            <w:r w:rsidRPr="004504C5">
              <w:rPr>
                <w:b/>
                <w:color w:val="000000" w:themeColor="text1"/>
              </w:rPr>
              <w:t>Case Study</w:t>
            </w:r>
          </w:p>
          <w:p w:rsidR="00CC07AB" w:rsidRPr="004504C5" w:rsidRDefault="00DE122C" w:rsidP="00EC5851">
            <w:pPr>
              <w:rPr>
                <w:color w:val="000000" w:themeColor="text1"/>
              </w:rPr>
            </w:pPr>
            <w:r w:rsidRPr="004504C5">
              <w:rPr>
                <w:color w:val="000000" w:themeColor="text1"/>
              </w:rPr>
              <w:t xml:space="preserve">Discuss the importance of </w:t>
            </w:r>
            <w:r w:rsidR="00EC5851" w:rsidRPr="004504C5">
              <w:rPr>
                <w:color w:val="000000" w:themeColor="text1"/>
              </w:rPr>
              <w:t>assessing risks before avoiding them</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DE122C"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DE122C"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DE122C" w:rsidP="00EC5851">
            <w:pPr>
              <w:rPr>
                <w:color w:val="000000" w:themeColor="text1"/>
              </w:rPr>
            </w:pPr>
            <w:r w:rsidRPr="004504C5">
              <w:rPr>
                <w:color w:val="000000" w:themeColor="text1"/>
              </w:rPr>
              <w:t>Discuss the results of the case study.</w:t>
            </w:r>
            <w:r w:rsidR="00D36709" w:rsidRPr="004504C5">
              <w:rPr>
                <w:color w:val="000000" w:themeColor="text1"/>
              </w:rPr>
              <w:t xml:space="preserve"> </w:t>
            </w:r>
            <w:r w:rsidR="00EC5851" w:rsidRPr="004504C5">
              <w:rPr>
                <w:color w:val="000000" w:themeColor="text1"/>
              </w:rPr>
              <w:t>What do you think would have happened if Kara took the risk</w:t>
            </w:r>
            <w:r w:rsidR="00D36709"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DE122C" w:rsidP="00CC07AB">
            <w:pPr>
              <w:rPr>
                <w:color w:val="000000" w:themeColor="text1"/>
              </w:rPr>
            </w:pPr>
            <w:r w:rsidRPr="004504C5">
              <w:rPr>
                <w:color w:val="000000" w:themeColor="text1"/>
              </w:rPr>
              <w:t>Share any personal, relevant studies.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D777D"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EC5851" w:rsidP="00CC07AB">
            <w:pPr>
              <w:rPr>
                <w:color w:val="000000" w:themeColor="text1"/>
              </w:rPr>
            </w:pPr>
            <w:r w:rsidRPr="004504C5">
              <w:rPr>
                <w:color w:val="000000" w:themeColor="text1"/>
              </w:rPr>
              <w:t>What did Kara avoid</w:t>
            </w:r>
            <w:r w:rsidR="000D50F3" w:rsidRPr="004504C5">
              <w:rPr>
                <w:color w:val="000000" w:themeColor="text1"/>
              </w:rPr>
              <w:t>?</w:t>
            </w:r>
          </w:p>
        </w:tc>
      </w:tr>
    </w:tbl>
    <w:p w:rsidR="00CC07AB" w:rsidRPr="004504C5" w:rsidRDefault="00CC07AB" w:rsidP="00CC07AB"/>
    <w:p w:rsidR="006570EA" w:rsidRPr="004504C5" w:rsidRDefault="006570EA">
      <w:pPr>
        <w:spacing w:after="0" w:line="240" w:lineRule="auto"/>
        <w:rPr>
          <w:rFonts w:ascii="Cambria" w:eastAsiaTheme="majorEastAsia" w:hAnsi="Cambria" w:cstheme="majorBidi"/>
          <w:b/>
          <w:bCs/>
          <w:color w:val="000000" w:themeColor="text1"/>
          <w:sz w:val="26"/>
          <w:szCs w:val="26"/>
        </w:rPr>
      </w:pPr>
      <w:r w:rsidRPr="004504C5">
        <w:br w:type="page"/>
      </w:r>
    </w:p>
    <w:p w:rsidR="00381A27" w:rsidRPr="004504C5" w:rsidRDefault="00381A27" w:rsidP="00B130C5">
      <w:pPr>
        <w:pStyle w:val="Heading2"/>
      </w:pPr>
      <w:bookmarkStart w:id="59" w:name="_Toc366072632"/>
      <w:r w:rsidRPr="004504C5">
        <w:lastRenderedPageBreak/>
        <w:t>Module Seven: Review Questions</w:t>
      </w:r>
      <w:bookmarkEnd w:id="59"/>
    </w:p>
    <w:p w:rsidR="00CC07AB" w:rsidRPr="004504C5" w:rsidRDefault="00B16701" w:rsidP="00462E6E">
      <w:pPr>
        <w:numPr>
          <w:ilvl w:val="0"/>
          <w:numId w:val="63"/>
        </w:numPr>
      </w:pPr>
      <w:r w:rsidRPr="004504C5">
        <w:t xml:space="preserve">What </w:t>
      </w:r>
      <w:r w:rsidR="00883F52" w:rsidRPr="004504C5">
        <w:t>limits the severity of a risk</w:t>
      </w:r>
      <w:r w:rsidRPr="004504C5">
        <w:t>?</w:t>
      </w:r>
    </w:p>
    <w:p w:rsidR="00CC07AB" w:rsidRPr="004504C5" w:rsidRDefault="00B16701" w:rsidP="00462E6E">
      <w:pPr>
        <w:pStyle w:val="ListParagraph"/>
        <w:numPr>
          <w:ilvl w:val="0"/>
          <w:numId w:val="64"/>
        </w:numPr>
        <w:rPr>
          <w:color w:val="FF0000"/>
        </w:rPr>
      </w:pPr>
      <w:r w:rsidRPr="004504C5">
        <w:rPr>
          <w:color w:val="FF0000"/>
        </w:rPr>
        <w:t>R</w:t>
      </w:r>
      <w:r w:rsidR="003E24A6" w:rsidRPr="004504C5">
        <w:rPr>
          <w:color w:val="FF0000"/>
        </w:rPr>
        <w:t>educe the risk</w:t>
      </w:r>
    </w:p>
    <w:p w:rsidR="00CC07AB" w:rsidRPr="004504C5" w:rsidRDefault="003E24A6" w:rsidP="00462E6E">
      <w:pPr>
        <w:pStyle w:val="ListParagraph"/>
        <w:numPr>
          <w:ilvl w:val="0"/>
          <w:numId w:val="64"/>
        </w:numPr>
      </w:pPr>
      <w:r w:rsidRPr="004504C5">
        <w:t>Transfer the risk</w:t>
      </w:r>
    </w:p>
    <w:p w:rsidR="00CC07AB" w:rsidRPr="004504C5" w:rsidRDefault="003E24A6" w:rsidP="00462E6E">
      <w:pPr>
        <w:pStyle w:val="ListParagraph"/>
        <w:numPr>
          <w:ilvl w:val="0"/>
          <w:numId w:val="64"/>
        </w:numPr>
      </w:pPr>
      <w:r w:rsidRPr="004504C5">
        <w:t>Avoid the risk</w:t>
      </w:r>
    </w:p>
    <w:p w:rsidR="00CC07AB" w:rsidRPr="004504C5" w:rsidRDefault="003E24A6" w:rsidP="00462E6E">
      <w:pPr>
        <w:pStyle w:val="ListParagraph"/>
        <w:numPr>
          <w:ilvl w:val="0"/>
          <w:numId w:val="64"/>
        </w:numPr>
      </w:pPr>
      <w:r w:rsidRPr="004504C5">
        <w:t>Accept the risk</w:t>
      </w:r>
    </w:p>
    <w:p w:rsidR="00CC07AB" w:rsidRPr="004504C5" w:rsidRDefault="003E24A6" w:rsidP="00CC07AB">
      <w:pPr>
        <w:ind w:left="720"/>
        <w:rPr>
          <w:color w:val="FF0000"/>
        </w:rPr>
      </w:pPr>
      <w:r w:rsidRPr="004504C5">
        <w:rPr>
          <w:color w:val="FF0000"/>
        </w:rPr>
        <w:t>The severity of a risk may be limited if it cannot be avoided. This is a strategy to reduce the risk.</w:t>
      </w:r>
    </w:p>
    <w:p w:rsidR="00072531" w:rsidRPr="004504C5" w:rsidRDefault="00B16701" w:rsidP="00462E6E">
      <w:pPr>
        <w:numPr>
          <w:ilvl w:val="0"/>
          <w:numId w:val="63"/>
        </w:numPr>
      </w:pPr>
      <w:r w:rsidRPr="004504C5">
        <w:t xml:space="preserve">What should </w:t>
      </w:r>
      <w:r w:rsidR="003E24A6" w:rsidRPr="004504C5">
        <w:t>be considered when choosing a way to reduce the risk</w:t>
      </w:r>
      <w:r w:rsidRPr="004504C5">
        <w:t>?</w:t>
      </w:r>
    </w:p>
    <w:p w:rsidR="00072531" w:rsidRPr="004504C5" w:rsidRDefault="003E24A6" w:rsidP="00462E6E">
      <w:pPr>
        <w:pStyle w:val="ListParagraph"/>
        <w:numPr>
          <w:ilvl w:val="0"/>
          <w:numId w:val="65"/>
        </w:numPr>
      </w:pPr>
      <w:r w:rsidRPr="004504C5">
        <w:t>Severity of the risk</w:t>
      </w:r>
    </w:p>
    <w:p w:rsidR="00072531" w:rsidRPr="004504C5" w:rsidRDefault="003E24A6" w:rsidP="00462E6E">
      <w:pPr>
        <w:pStyle w:val="ListParagraph"/>
        <w:numPr>
          <w:ilvl w:val="0"/>
          <w:numId w:val="65"/>
        </w:numPr>
      </w:pPr>
      <w:r w:rsidRPr="004504C5">
        <w:t>Diminished loss</w:t>
      </w:r>
    </w:p>
    <w:p w:rsidR="00072531" w:rsidRPr="004504C5" w:rsidRDefault="003E24A6" w:rsidP="00462E6E">
      <w:pPr>
        <w:pStyle w:val="ListParagraph"/>
        <w:numPr>
          <w:ilvl w:val="0"/>
          <w:numId w:val="65"/>
        </w:numPr>
        <w:rPr>
          <w:color w:val="FF0000"/>
        </w:rPr>
      </w:pPr>
      <w:r w:rsidRPr="004504C5">
        <w:rPr>
          <w:color w:val="FF0000"/>
        </w:rPr>
        <w:t>Cost of implementation</w:t>
      </w:r>
    </w:p>
    <w:p w:rsidR="00072531" w:rsidRPr="004504C5" w:rsidRDefault="003E24A6" w:rsidP="00462E6E">
      <w:pPr>
        <w:pStyle w:val="ListParagraph"/>
        <w:numPr>
          <w:ilvl w:val="0"/>
          <w:numId w:val="65"/>
        </w:numPr>
      </w:pPr>
      <w:r w:rsidRPr="004504C5">
        <w:t>Reason for reduction</w:t>
      </w:r>
    </w:p>
    <w:p w:rsidR="00072531" w:rsidRPr="004504C5" w:rsidRDefault="003E24A6" w:rsidP="00072531">
      <w:pPr>
        <w:ind w:left="720"/>
        <w:rPr>
          <w:color w:val="FF0000"/>
        </w:rPr>
      </w:pPr>
      <w:r w:rsidRPr="004504C5">
        <w:rPr>
          <w:color w:val="FF0000"/>
        </w:rPr>
        <w:t>There is typically more than one way to reduce a risk</w:t>
      </w:r>
      <w:r w:rsidR="00B16701" w:rsidRPr="004504C5">
        <w:rPr>
          <w:color w:val="FF0000"/>
        </w:rPr>
        <w:t>.</w:t>
      </w:r>
      <w:r w:rsidRPr="004504C5">
        <w:rPr>
          <w:color w:val="FF0000"/>
        </w:rPr>
        <w:t xml:space="preserve"> The cost of implementation should be considered when establishing a strategy. </w:t>
      </w:r>
      <w:r w:rsidR="00B16701" w:rsidRPr="004504C5">
        <w:rPr>
          <w:color w:val="FF0000"/>
        </w:rPr>
        <w:t xml:space="preserve"> </w:t>
      </w:r>
    </w:p>
    <w:p w:rsidR="00072531" w:rsidRPr="004504C5" w:rsidRDefault="008E4104" w:rsidP="00462E6E">
      <w:pPr>
        <w:numPr>
          <w:ilvl w:val="0"/>
          <w:numId w:val="63"/>
        </w:numPr>
      </w:pPr>
      <w:r w:rsidRPr="004504C5">
        <w:t>What places the legal liability on a specific party</w:t>
      </w:r>
      <w:r w:rsidR="00BD644C" w:rsidRPr="004504C5">
        <w:t>?</w:t>
      </w:r>
    </w:p>
    <w:p w:rsidR="00072531" w:rsidRPr="004504C5" w:rsidRDefault="00176C1B" w:rsidP="00462E6E">
      <w:pPr>
        <w:pStyle w:val="ListParagraph"/>
        <w:numPr>
          <w:ilvl w:val="0"/>
          <w:numId w:val="66"/>
        </w:numPr>
      </w:pPr>
      <w:r w:rsidRPr="004504C5">
        <w:t>Certificate of insurance</w:t>
      </w:r>
    </w:p>
    <w:p w:rsidR="00072531" w:rsidRPr="004504C5" w:rsidRDefault="008E4104" w:rsidP="00462E6E">
      <w:pPr>
        <w:pStyle w:val="ListParagraph"/>
        <w:numPr>
          <w:ilvl w:val="0"/>
          <w:numId w:val="66"/>
        </w:numPr>
        <w:rPr>
          <w:color w:val="FF0000"/>
        </w:rPr>
      </w:pPr>
      <w:r w:rsidRPr="004504C5">
        <w:rPr>
          <w:color w:val="FF0000"/>
        </w:rPr>
        <w:t>Indemnification</w:t>
      </w:r>
    </w:p>
    <w:p w:rsidR="00072531" w:rsidRPr="004504C5" w:rsidRDefault="00176C1B" w:rsidP="00462E6E">
      <w:pPr>
        <w:pStyle w:val="ListParagraph"/>
        <w:numPr>
          <w:ilvl w:val="0"/>
          <w:numId w:val="66"/>
        </w:numPr>
      </w:pPr>
      <w:r w:rsidRPr="004504C5">
        <w:t>Additional insurance</w:t>
      </w:r>
    </w:p>
    <w:p w:rsidR="00072531" w:rsidRPr="004504C5" w:rsidRDefault="00176C1B" w:rsidP="00462E6E">
      <w:pPr>
        <w:pStyle w:val="ListParagraph"/>
        <w:numPr>
          <w:ilvl w:val="0"/>
          <w:numId w:val="66"/>
        </w:numPr>
      </w:pPr>
      <w:r w:rsidRPr="004504C5">
        <w:t>Nothing</w:t>
      </w:r>
    </w:p>
    <w:p w:rsidR="00072531" w:rsidRPr="004504C5" w:rsidRDefault="008E4104" w:rsidP="00072531">
      <w:pPr>
        <w:ind w:left="720"/>
        <w:rPr>
          <w:color w:val="FF0000"/>
        </w:rPr>
      </w:pPr>
      <w:r w:rsidRPr="004504C5">
        <w:rPr>
          <w:color w:val="FF0000"/>
        </w:rPr>
        <w:t>Indemnification is contractual. It places the legal liability on a specific party.</w:t>
      </w:r>
    </w:p>
    <w:p w:rsidR="00072531" w:rsidRPr="004504C5" w:rsidRDefault="00176C1B" w:rsidP="00462E6E">
      <w:pPr>
        <w:numPr>
          <w:ilvl w:val="0"/>
          <w:numId w:val="63"/>
        </w:numPr>
      </w:pPr>
      <w:r w:rsidRPr="004504C5">
        <w:t>What does certificate of insurance offer</w:t>
      </w:r>
      <w:r w:rsidR="00BD644C" w:rsidRPr="004504C5">
        <w:t>?</w:t>
      </w:r>
    </w:p>
    <w:p w:rsidR="00072531" w:rsidRPr="004504C5" w:rsidRDefault="00176C1B" w:rsidP="00462E6E">
      <w:pPr>
        <w:pStyle w:val="ListParagraph"/>
        <w:numPr>
          <w:ilvl w:val="0"/>
          <w:numId w:val="67"/>
        </w:numPr>
      </w:pPr>
      <w:r w:rsidRPr="004504C5">
        <w:t>Additional coverage</w:t>
      </w:r>
    </w:p>
    <w:p w:rsidR="00072531" w:rsidRPr="004504C5" w:rsidRDefault="00176C1B" w:rsidP="00462E6E">
      <w:pPr>
        <w:pStyle w:val="ListParagraph"/>
        <w:numPr>
          <w:ilvl w:val="0"/>
          <w:numId w:val="67"/>
        </w:numPr>
      </w:pPr>
      <w:r w:rsidRPr="004504C5">
        <w:t>Limited liability</w:t>
      </w:r>
    </w:p>
    <w:p w:rsidR="00072531" w:rsidRPr="004504C5" w:rsidRDefault="00176C1B" w:rsidP="00462E6E">
      <w:pPr>
        <w:pStyle w:val="ListParagraph"/>
        <w:numPr>
          <w:ilvl w:val="0"/>
          <w:numId w:val="67"/>
        </w:numPr>
      </w:pPr>
      <w:r w:rsidRPr="004504C5">
        <w:t>Removal of liability</w:t>
      </w:r>
    </w:p>
    <w:p w:rsidR="00072531" w:rsidRPr="004504C5" w:rsidRDefault="00176C1B" w:rsidP="00462E6E">
      <w:pPr>
        <w:pStyle w:val="ListParagraph"/>
        <w:numPr>
          <w:ilvl w:val="0"/>
          <w:numId w:val="67"/>
        </w:numPr>
        <w:rPr>
          <w:color w:val="FF0000"/>
        </w:rPr>
      </w:pPr>
      <w:r w:rsidRPr="004504C5">
        <w:rPr>
          <w:color w:val="FF0000"/>
        </w:rPr>
        <w:t>Proof of coverage</w:t>
      </w:r>
    </w:p>
    <w:p w:rsidR="009D5136" w:rsidRPr="004504C5" w:rsidRDefault="00176C1B" w:rsidP="00072531">
      <w:pPr>
        <w:ind w:left="720"/>
        <w:rPr>
          <w:color w:val="FF0000"/>
        </w:rPr>
      </w:pPr>
      <w:r w:rsidRPr="004504C5">
        <w:rPr>
          <w:color w:val="FF0000"/>
        </w:rPr>
        <w:t xml:space="preserve">It is safe to demand a certificate of coverage. This is proof of specified coverage. </w:t>
      </w:r>
    </w:p>
    <w:p w:rsidR="006570EA" w:rsidRPr="004504C5" w:rsidRDefault="006570EA">
      <w:pPr>
        <w:spacing w:after="0" w:line="240" w:lineRule="auto"/>
      </w:pPr>
      <w:r w:rsidRPr="004504C5">
        <w:br w:type="page"/>
      </w:r>
    </w:p>
    <w:p w:rsidR="009D5136" w:rsidRPr="004504C5" w:rsidRDefault="009D5136" w:rsidP="00462E6E">
      <w:pPr>
        <w:numPr>
          <w:ilvl w:val="0"/>
          <w:numId w:val="63"/>
        </w:numPr>
      </w:pPr>
      <w:r w:rsidRPr="004504C5">
        <w:lastRenderedPageBreak/>
        <w:t>What is the purpose of avoiding risk?</w:t>
      </w:r>
    </w:p>
    <w:p w:rsidR="009D5136" w:rsidRPr="004504C5" w:rsidRDefault="009D5136" w:rsidP="00462E6E">
      <w:pPr>
        <w:pStyle w:val="ListParagraph"/>
        <w:numPr>
          <w:ilvl w:val="0"/>
          <w:numId w:val="70"/>
        </w:numPr>
      </w:pPr>
      <w:r w:rsidRPr="004504C5">
        <w:t>Examine it</w:t>
      </w:r>
    </w:p>
    <w:p w:rsidR="009D5136" w:rsidRPr="004504C5" w:rsidRDefault="009D5136" w:rsidP="00462E6E">
      <w:pPr>
        <w:pStyle w:val="ListParagraph"/>
        <w:numPr>
          <w:ilvl w:val="0"/>
          <w:numId w:val="70"/>
        </w:numPr>
      </w:pPr>
      <w:r w:rsidRPr="004504C5">
        <w:t>Minimize it</w:t>
      </w:r>
    </w:p>
    <w:p w:rsidR="009D5136" w:rsidRPr="004504C5" w:rsidRDefault="009D5136" w:rsidP="00462E6E">
      <w:pPr>
        <w:pStyle w:val="ListParagraph"/>
        <w:numPr>
          <w:ilvl w:val="0"/>
          <w:numId w:val="70"/>
        </w:numPr>
        <w:rPr>
          <w:color w:val="FF0000"/>
        </w:rPr>
      </w:pPr>
      <w:r w:rsidRPr="004504C5">
        <w:rPr>
          <w:color w:val="FF0000"/>
        </w:rPr>
        <w:t>Eliminate it</w:t>
      </w:r>
    </w:p>
    <w:p w:rsidR="009D5136" w:rsidRPr="004504C5" w:rsidRDefault="009D5136" w:rsidP="00462E6E">
      <w:pPr>
        <w:pStyle w:val="ListParagraph"/>
        <w:numPr>
          <w:ilvl w:val="0"/>
          <w:numId w:val="70"/>
        </w:numPr>
      </w:pPr>
      <w:r w:rsidRPr="004504C5">
        <w:t>Transfer it</w:t>
      </w:r>
    </w:p>
    <w:p w:rsidR="009D5136" w:rsidRPr="004504C5" w:rsidRDefault="009D5136" w:rsidP="009D5136">
      <w:pPr>
        <w:ind w:left="720"/>
        <w:rPr>
          <w:color w:val="FF0000"/>
        </w:rPr>
      </w:pPr>
      <w:r w:rsidRPr="004504C5">
        <w:rPr>
          <w:color w:val="FF0000"/>
        </w:rPr>
        <w:t xml:space="preserve">Avoiding risk is a common strategy. The purpose is to eliminate the risk. </w:t>
      </w:r>
    </w:p>
    <w:p w:rsidR="009D5136" w:rsidRPr="004504C5" w:rsidRDefault="009D5136" w:rsidP="00462E6E">
      <w:pPr>
        <w:numPr>
          <w:ilvl w:val="0"/>
          <w:numId w:val="63"/>
        </w:numPr>
      </w:pPr>
      <w:r w:rsidRPr="004504C5">
        <w:t>What should be considered before avoiding a risk?</w:t>
      </w:r>
    </w:p>
    <w:p w:rsidR="009D5136" w:rsidRPr="004504C5" w:rsidRDefault="009D5136" w:rsidP="00462E6E">
      <w:pPr>
        <w:pStyle w:val="ListParagraph"/>
        <w:numPr>
          <w:ilvl w:val="0"/>
          <w:numId w:val="71"/>
        </w:numPr>
      </w:pPr>
      <w:r w:rsidRPr="004504C5">
        <w:t>Risks</w:t>
      </w:r>
    </w:p>
    <w:p w:rsidR="009D5136" w:rsidRPr="004504C5" w:rsidRDefault="009D5136" w:rsidP="00462E6E">
      <w:pPr>
        <w:pStyle w:val="ListParagraph"/>
        <w:numPr>
          <w:ilvl w:val="0"/>
          <w:numId w:val="71"/>
        </w:numPr>
      </w:pPr>
      <w:r w:rsidRPr="004504C5">
        <w:t>Consequences</w:t>
      </w:r>
    </w:p>
    <w:p w:rsidR="009D5136" w:rsidRPr="004504C5" w:rsidRDefault="009D5136" w:rsidP="00462E6E">
      <w:pPr>
        <w:pStyle w:val="ListParagraph"/>
        <w:numPr>
          <w:ilvl w:val="0"/>
          <w:numId w:val="71"/>
        </w:numPr>
      </w:pPr>
      <w:r w:rsidRPr="004504C5">
        <w:t>Rewards</w:t>
      </w:r>
    </w:p>
    <w:p w:rsidR="009D5136" w:rsidRPr="004504C5" w:rsidRDefault="009D5136" w:rsidP="00462E6E">
      <w:pPr>
        <w:pStyle w:val="ListParagraph"/>
        <w:numPr>
          <w:ilvl w:val="0"/>
          <w:numId w:val="71"/>
        </w:numPr>
        <w:rPr>
          <w:color w:val="FF0000"/>
        </w:rPr>
      </w:pPr>
      <w:r w:rsidRPr="004504C5">
        <w:rPr>
          <w:color w:val="FF0000"/>
        </w:rPr>
        <w:t>Risk and reward</w:t>
      </w:r>
    </w:p>
    <w:p w:rsidR="00072531" w:rsidRPr="004504C5" w:rsidRDefault="009D5136" w:rsidP="009D5136">
      <w:pPr>
        <w:ind w:left="720"/>
        <w:rPr>
          <w:color w:val="FF0000"/>
        </w:rPr>
      </w:pPr>
      <w:r w:rsidRPr="004504C5">
        <w:rPr>
          <w:color w:val="FF0000"/>
        </w:rPr>
        <w:t>It is important to consider both risks and rewards. This will prevent you from missing out on opportunities.</w:t>
      </w:r>
    </w:p>
    <w:p w:rsidR="00072531" w:rsidRPr="004504C5" w:rsidRDefault="000F14DF" w:rsidP="00462E6E">
      <w:pPr>
        <w:numPr>
          <w:ilvl w:val="0"/>
          <w:numId w:val="63"/>
        </w:numPr>
      </w:pPr>
      <w:r w:rsidRPr="004504C5">
        <w:t>Which of the following has a plan of action</w:t>
      </w:r>
      <w:r w:rsidR="004E3207" w:rsidRPr="004504C5">
        <w:t>?</w:t>
      </w:r>
    </w:p>
    <w:p w:rsidR="00072531" w:rsidRPr="004504C5" w:rsidRDefault="000F14DF" w:rsidP="00462E6E">
      <w:pPr>
        <w:pStyle w:val="ListParagraph"/>
        <w:numPr>
          <w:ilvl w:val="0"/>
          <w:numId w:val="68"/>
        </w:numPr>
        <w:rPr>
          <w:color w:val="FF0000"/>
        </w:rPr>
      </w:pPr>
      <w:r w:rsidRPr="004504C5">
        <w:rPr>
          <w:color w:val="FF0000"/>
        </w:rPr>
        <w:t>Active acceptance</w:t>
      </w:r>
    </w:p>
    <w:p w:rsidR="00072531" w:rsidRPr="004504C5" w:rsidRDefault="000F14DF" w:rsidP="00462E6E">
      <w:pPr>
        <w:pStyle w:val="ListParagraph"/>
        <w:numPr>
          <w:ilvl w:val="0"/>
          <w:numId w:val="68"/>
        </w:numPr>
      </w:pPr>
      <w:r w:rsidRPr="004504C5">
        <w:t>Passive acceptance</w:t>
      </w:r>
    </w:p>
    <w:p w:rsidR="00072531" w:rsidRPr="004504C5" w:rsidRDefault="000F14DF" w:rsidP="00462E6E">
      <w:pPr>
        <w:pStyle w:val="ListParagraph"/>
        <w:numPr>
          <w:ilvl w:val="0"/>
          <w:numId w:val="68"/>
        </w:numPr>
      </w:pPr>
      <w:r w:rsidRPr="004504C5">
        <w:t xml:space="preserve">Avoidance </w:t>
      </w:r>
    </w:p>
    <w:p w:rsidR="00072531" w:rsidRPr="004504C5" w:rsidRDefault="000F14DF" w:rsidP="00462E6E">
      <w:pPr>
        <w:pStyle w:val="ListParagraph"/>
        <w:numPr>
          <w:ilvl w:val="0"/>
          <w:numId w:val="68"/>
        </w:numPr>
      </w:pPr>
      <w:r w:rsidRPr="004504C5">
        <w:t>Acceptance</w:t>
      </w:r>
    </w:p>
    <w:p w:rsidR="00072531" w:rsidRPr="004504C5" w:rsidRDefault="000F14DF" w:rsidP="00072531">
      <w:pPr>
        <w:ind w:left="720"/>
        <w:rPr>
          <w:color w:val="FF0000"/>
        </w:rPr>
      </w:pPr>
      <w:r w:rsidRPr="004504C5">
        <w:rPr>
          <w:color w:val="FF0000"/>
        </w:rPr>
        <w:t xml:space="preserve">There are two types of acceptance. Active acceptance includes a plan </w:t>
      </w:r>
      <w:r w:rsidR="00553D00" w:rsidRPr="004504C5">
        <w:rPr>
          <w:color w:val="FF0000"/>
        </w:rPr>
        <w:t>in case</w:t>
      </w:r>
      <w:r w:rsidRPr="004504C5">
        <w:rPr>
          <w:color w:val="FF0000"/>
        </w:rPr>
        <w:t xml:space="preserve"> something goes wrong.</w:t>
      </w:r>
    </w:p>
    <w:p w:rsidR="00072531" w:rsidRPr="004504C5" w:rsidRDefault="001F5F1F" w:rsidP="00462E6E">
      <w:pPr>
        <w:numPr>
          <w:ilvl w:val="0"/>
          <w:numId w:val="63"/>
        </w:numPr>
      </w:pPr>
      <w:r w:rsidRPr="004504C5">
        <w:t>Which of the following is an example of acceptance</w:t>
      </w:r>
      <w:r w:rsidR="004E3207" w:rsidRPr="004504C5">
        <w:t>?</w:t>
      </w:r>
    </w:p>
    <w:p w:rsidR="00072531" w:rsidRPr="004504C5" w:rsidRDefault="001F5F1F" w:rsidP="00462E6E">
      <w:pPr>
        <w:pStyle w:val="ListParagraph"/>
        <w:numPr>
          <w:ilvl w:val="0"/>
          <w:numId w:val="69"/>
        </w:numPr>
      </w:pPr>
      <w:r w:rsidRPr="004504C5">
        <w:t>Certificate of coverage</w:t>
      </w:r>
    </w:p>
    <w:p w:rsidR="00072531" w:rsidRPr="004504C5" w:rsidRDefault="001F5F1F" w:rsidP="00462E6E">
      <w:pPr>
        <w:pStyle w:val="ListParagraph"/>
        <w:numPr>
          <w:ilvl w:val="0"/>
          <w:numId w:val="69"/>
        </w:numPr>
        <w:rPr>
          <w:color w:val="FF0000"/>
        </w:rPr>
      </w:pPr>
      <w:r w:rsidRPr="004504C5">
        <w:rPr>
          <w:color w:val="FF0000"/>
        </w:rPr>
        <w:t>Refusing insurance</w:t>
      </w:r>
    </w:p>
    <w:p w:rsidR="00072531" w:rsidRPr="004504C5" w:rsidRDefault="001F5F1F" w:rsidP="00462E6E">
      <w:pPr>
        <w:pStyle w:val="ListParagraph"/>
        <w:numPr>
          <w:ilvl w:val="0"/>
          <w:numId w:val="69"/>
        </w:numPr>
      </w:pPr>
      <w:r w:rsidRPr="004504C5">
        <w:t>Indemnification</w:t>
      </w:r>
    </w:p>
    <w:p w:rsidR="00072531" w:rsidRPr="004504C5" w:rsidRDefault="001F5F1F" w:rsidP="00462E6E">
      <w:pPr>
        <w:pStyle w:val="ListParagraph"/>
        <w:numPr>
          <w:ilvl w:val="0"/>
          <w:numId w:val="69"/>
        </w:numPr>
      </w:pPr>
      <w:r w:rsidRPr="004504C5">
        <w:t>Additional insurance</w:t>
      </w:r>
    </w:p>
    <w:p w:rsidR="00072531" w:rsidRPr="004504C5" w:rsidRDefault="001F5F1F" w:rsidP="00072531">
      <w:pPr>
        <w:ind w:left="720"/>
        <w:rPr>
          <w:color w:val="FF0000"/>
        </w:rPr>
      </w:pPr>
      <w:r w:rsidRPr="004504C5">
        <w:rPr>
          <w:color w:val="FF0000"/>
        </w:rPr>
        <w:t>Acceptance is not avoiding the risk. Refusing insurance is a common example of accepting risk.</w:t>
      </w:r>
    </w:p>
    <w:p w:rsidR="006570EA" w:rsidRPr="004504C5" w:rsidRDefault="006570EA">
      <w:pPr>
        <w:spacing w:after="0" w:line="240" w:lineRule="auto"/>
      </w:pPr>
      <w:r w:rsidRPr="004504C5">
        <w:br w:type="page"/>
      </w:r>
    </w:p>
    <w:p w:rsidR="00072531" w:rsidRPr="004504C5" w:rsidRDefault="00EC5851" w:rsidP="00462E6E">
      <w:pPr>
        <w:numPr>
          <w:ilvl w:val="0"/>
          <w:numId w:val="63"/>
        </w:numPr>
      </w:pPr>
      <w:r w:rsidRPr="004504C5">
        <w:lastRenderedPageBreak/>
        <w:t>What happened to Kara’s competition</w:t>
      </w:r>
      <w:r w:rsidR="000D50F3" w:rsidRPr="004504C5">
        <w:t>?</w:t>
      </w:r>
    </w:p>
    <w:p w:rsidR="00072531" w:rsidRPr="004504C5" w:rsidRDefault="00EC5851" w:rsidP="00462E6E">
      <w:pPr>
        <w:pStyle w:val="ListParagraph"/>
        <w:numPr>
          <w:ilvl w:val="0"/>
          <w:numId w:val="72"/>
        </w:numPr>
      </w:pPr>
      <w:r w:rsidRPr="004504C5">
        <w:t>Closed</w:t>
      </w:r>
    </w:p>
    <w:p w:rsidR="00072531" w:rsidRPr="004504C5" w:rsidRDefault="00EC5851" w:rsidP="00462E6E">
      <w:pPr>
        <w:pStyle w:val="ListParagraph"/>
        <w:numPr>
          <w:ilvl w:val="0"/>
          <w:numId w:val="72"/>
        </w:numPr>
        <w:rPr>
          <w:color w:val="FF0000"/>
        </w:rPr>
      </w:pPr>
      <w:r w:rsidRPr="004504C5">
        <w:rPr>
          <w:color w:val="FF0000"/>
        </w:rPr>
        <w:t>Grew</w:t>
      </w:r>
    </w:p>
    <w:p w:rsidR="00072531" w:rsidRPr="004504C5" w:rsidRDefault="00EC5851" w:rsidP="00462E6E">
      <w:pPr>
        <w:pStyle w:val="ListParagraph"/>
        <w:numPr>
          <w:ilvl w:val="0"/>
          <w:numId w:val="72"/>
        </w:numPr>
      </w:pPr>
      <w:r w:rsidRPr="004504C5">
        <w:t>Loss</w:t>
      </w:r>
    </w:p>
    <w:p w:rsidR="00072531" w:rsidRPr="004504C5" w:rsidRDefault="000D50F3" w:rsidP="00462E6E">
      <w:pPr>
        <w:pStyle w:val="ListParagraph"/>
        <w:numPr>
          <w:ilvl w:val="0"/>
          <w:numId w:val="72"/>
        </w:numPr>
      </w:pPr>
      <w:r w:rsidRPr="004504C5">
        <w:t>Low voice</w:t>
      </w:r>
    </w:p>
    <w:p w:rsidR="00072531" w:rsidRPr="004504C5" w:rsidRDefault="00EC5851" w:rsidP="00072531">
      <w:pPr>
        <w:ind w:left="720"/>
        <w:rPr>
          <w:color w:val="FF0000"/>
        </w:rPr>
      </w:pPr>
      <w:r w:rsidRPr="004504C5">
        <w:rPr>
          <w:color w:val="FF0000"/>
        </w:rPr>
        <w:t xml:space="preserve">The competitor’s sales </w:t>
      </w:r>
      <w:r w:rsidR="00231AE3" w:rsidRPr="004504C5">
        <w:rPr>
          <w:color w:val="FF0000"/>
        </w:rPr>
        <w:t xml:space="preserve">grew after being purchased. Kara’s company struggled. </w:t>
      </w:r>
    </w:p>
    <w:p w:rsidR="00072531" w:rsidRPr="004504C5" w:rsidRDefault="00231AE3" w:rsidP="00462E6E">
      <w:pPr>
        <w:numPr>
          <w:ilvl w:val="0"/>
          <w:numId w:val="63"/>
        </w:numPr>
      </w:pPr>
      <w:r w:rsidRPr="004504C5">
        <w:t>Kara’s company was affected how long after the purchase</w:t>
      </w:r>
      <w:r w:rsidR="000D50F3" w:rsidRPr="004504C5">
        <w:t>?</w:t>
      </w:r>
    </w:p>
    <w:p w:rsidR="00072531" w:rsidRPr="004504C5" w:rsidRDefault="00F97D63" w:rsidP="00462E6E">
      <w:pPr>
        <w:pStyle w:val="ListParagraph"/>
        <w:numPr>
          <w:ilvl w:val="0"/>
          <w:numId w:val="73"/>
        </w:numPr>
      </w:pPr>
      <w:r w:rsidRPr="004504C5">
        <w:t>Three months</w:t>
      </w:r>
    </w:p>
    <w:p w:rsidR="00072531" w:rsidRPr="004504C5" w:rsidRDefault="00F97D63" w:rsidP="00462E6E">
      <w:pPr>
        <w:pStyle w:val="ListParagraph"/>
        <w:numPr>
          <w:ilvl w:val="0"/>
          <w:numId w:val="73"/>
        </w:numPr>
      </w:pPr>
      <w:r w:rsidRPr="004504C5">
        <w:t>One month</w:t>
      </w:r>
    </w:p>
    <w:p w:rsidR="00072531" w:rsidRPr="004504C5" w:rsidRDefault="00231AE3" w:rsidP="00462E6E">
      <w:pPr>
        <w:pStyle w:val="ListParagraph"/>
        <w:numPr>
          <w:ilvl w:val="0"/>
          <w:numId w:val="73"/>
        </w:numPr>
        <w:rPr>
          <w:color w:val="FF0000"/>
        </w:rPr>
      </w:pPr>
      <w:r w:rsidRPr="004504C5">
        <w:rPr>
          <w:color w:val="FF0000"/>
        </w:rPr>
        <w:t>Six months</w:t>
      </w:r>
    </w:p>
    <w:p w:rsidR="00072531" w:rsidRPr="004504C5" w:rsidRDefault="00F97D63" w:rsidP="00462E6E">
      <w:pPr>
        <w:pStyle w:val="ListParagraph"/>
        <w:numPr>
          <w:ilvl w:val="0"/>
          <w:numId w:val="73"/>
        </w:numPr>
      </w:pPr>
      <w:r w:rsidRPr="004504C5">
        <w:t>Immediately</w:t>
      </w:r>
    </w:p>
    <w:p w:rsidR="00072531" w:rsidRPr="004504C5" w:rsidRDefault="00F97D63" w:rsidP="00072531">
      <w:pPr>
        <w:ind w:left="720"/>
        <w:rPr>
          <w:color w:val="FF0000"/>
        </w:rPr>
      </w:pPr>
      <w:r w:rsidRPr="004504C5">
        <w:rPr>
          <w:color w:val="FF0000"/>
        </w:rPr>
        <w:t xml:space="preserve">Kara’s company was affected by the competition. This occurred six months after the purchase. </w:t>
      </w:r>
    </w:p>
    <w:p w:rsidR="00381A27" w:rsidRPr="004504C5" w:rsidRDefault="00381A27" w:rsidP="008543C3"/>
    <w:p w:rsidR="00B33DC8" w:rsidRPr="004504C5" w:rsidRDefault="00381A27" w:rsidP="00E2260E">
      <w:pPr>
        <w:pStyle w:val="Heading1"/>
        <w:rPr>
          <w:lang w:eastAsia="zh-TW"/>
        </w:rPr>
      </w:pPr>
      <w:r w:rsidRPr="004504C5">
        <w:br w:type="page"/>
      </w:r>
      <w:bookmarkStart w:id="60" w:name="_Toc366072633"/>
      <w:r w:rsidRPr="004504C5">
        <w:rPr>
          <w:lang w:eastAsia="zh-TW"/>
        </w:rPr>
        <w:lastRenderedPageBreak/>
        <w:t xml:space="preserve">Module Eight: </w:t>
      </w:r>
      <w:r w:rsidR="00DA6ADC" w:rsidRPr="004504C5">
        <w:rPr>
          <w:lang w:eastAsia="zh-TW"/>
        </w:rPr>
        <w:t>General Office Safety and Reporting</w:t>
      </w:r>
      <w:bookmarkEnd w:id="60"/>
    </w:p>
    <w:p w:rsidR="00381A27" w:rsidRPr="004504C5" w:rsidRDefault="00082D26" w:rsidP="00B33DC8">
      <w:pPr>
        <w:rPr>
          <w:lang w:bidi="ar-SA"/>
        </w:rPr>
      </w:pPr>
      <w:r>
        <w:rPr>
          <w:noProof/>
          <w:lang w:bidi="ar-SA"/>
        </w:rPr>
        <w:drawing>
          <wp:anchor distT="0" distB="0" distL="114300" distR="114300" simplePos="0" relativeHeight="251695104" behindDoc="0" locked="0" layoutInCell="1" allowOverlap="1" wp14:anchorId="0C4550BF" wp14:editId="5A3758D2">
            <wp:simplePos x="0" y="0"/>
            <wp:positionH relativeFrom="margin">
              <wp:posOffset>0</wp:posOffset>
            </wp:positionH>
            <wp:positionV relativeFrom="margin">
              <wp:posOffset>1555750</wp:posOffset>
            </wp:positionV>
            <wp:extent cx="1920240" cy="1791970"/>
            <wp:effectExtent l="0" t="0" r="3810" b="0"/>
            <wp:wrapSquare wrapText="bothSides"/>
            <wp:docPr id="29" name="Picture 29" descr="C:\Users\Darren\AppData\Local\Microsoft\Windows\Temporary Internet Files\Content.IE5\JVRZX2Z5\MC90043608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JVRZX2Z5\MC900436089[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20240" cy="179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49DA" w:rsidRPr="004504C5">
        <w:rPr>
          <w:noProof/>
          <w:lang w:bidi="ar-SA"/>
        </w:rPr>
        <mc:AlternateContent>
          <mc:Choice Requires="wps">
            <w:drawing>
              <wp:anchor distT="91440" distB="91440" distL="114300" distR="114300" simplePos="0" relativeHeight="251663360" behindDoc="0" locked="0" layoutInCell="1" allowOverlap="1" wp14:anchorId="6B06583B" wp14:editId="6D73BDCD">
                <wp:simplePos x="0" y="0"/>
                <wp:positionH relativeFrom="page">
                  <wp:posOffset>-133350</wp:posOffset>
                </wp:positionH>
                <wp:positionV relativeFrom="page">
                  <wp:posOffset>0</wp:posOffset>
                </wp:positionV>
                <wp:extent cx="8186420" cy="1772920"/>
                <wp:effectExtent l="0" t="0" r="5080" b="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772920"/>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4F1B63">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Safety doesn’t happen by accident.</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Anonymous</w:t>
                            </w:r>
                          </w:p>
                          <w:p w:rsidR="00706C37" w:rsidRPr="00C06439" w:rsidRDefault="00706C37"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39.6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" stroked="f">
                <v:fill color2="#7f7f7f [1612]" focus="100%" type="gradient"/>
                <v:textbox inset="4in,54pt,1in,0">
                  <w:txbxContent>
                    <w:p w:rsidR="00706C37" w:rsidRDefault="00706C37" w:rsidP="004F1B63">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Safety doesn’t happen by accident.</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Anonymous</w:t>
                      </w:r>
                    </w:p>
                    <w:p w:rsidR="00706C37" w:rsidRPr="00C06439" w:rsidRDefault="00706C37"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646607" w:rsidRPr="004504C5">
        <w:rPr>
          <w:lang w:bidi="ar-SA"/>
        </w:rPr>
        <w:t xml:space="preserve">It is important not to overlook the importance of safety in the office setting. A large number of accidents occur in the seemingly safe office environment. </w:t>
      </w:r>
      <w:r w:rsidR="00495736" w:rsidRPr="004504C5">
        <w:rPr>
          <w:lang w:bidi="ar-SA"/>
        </w:rPr>
        <w:t xml:space="preserve">While it is important to try and prevent accidents in the office, it is equally important to be prepared in the event that accidents occur. Planning and reporting are essential to risk management. </w:t>
      </w:r>
      <w:r w:rsidR="00D618A3" w:rsidRPr="004504C5">
        <w:rPr>
          <w:lang w:bidi="ar-SA"/>
        </w:rPr>
        <w:t>Preparation will help create a safe working environment.</w:t>
      </w:r>
    </w:p>
    <w:p w:rsidR="004F1B63" w:rsidRDefault="004F1B63" w:rsidP="00B33DC8"/>
    <w:p w:rsidR="00082D26" w:rsidRPr="004504C5" w:rsidRDefault="00082D26" w:rsidP="00B33DC8"/>
    <w:p w:rsidR="00CC07AB" w:rsidRPr="004504C5" w:rsidRDefault="00DA6ADC" w:rsidP="00CC07AB">
      <w:pPr>
        <w:pStyle w:val="Heading2"/>
      </w:pPr>
      <w:bookmarkStart w:id="61" w:name="_Toc366072634"/>
      <w:r w:rsidRPr="004504C5">
        <w:rPr>
          <w:lang w:bidi="ar-SA"/>
        </w:rPr>
        <w:t>Accident Report</w:t>
      </w:r>
      <w:r w:rsidR="008E4037" w:rsidRPr="004504C5">
        <w:rPr>
          <w:lang w:bidi="ar-SA"/>
        </w:rPr>
        <w:t>s</w:t>
      </w:r>
      <w:bookmarkEnd w:id="61"/>
    </w:p>
    <w:p w:rsidR="00D96F38" w:rsidRPr="004504C5" w:rsidRDefault="00476991" w:rsidP="00CC07AB">
      <w:r>
        <w:rPr>
          <w:noProof/>
          <w:lang w:bidi="ar-SA"/>
        </w:rPr>
        <w:drawing>
          <wp:anchor distT="0" distB="0" distL="114300" distR="114300" simplePos="0" relativeHeight="251713536" behindDoc="0" locked="0" layoutInCell="1" allowOverlap="1">
            <wp:simplePos x="0" y="0"/>
            <wp:positionH relativeFrom="margin">
              <wp:posOffset>0</wp:posOffset>
            </wp:positionH>
            <wp:positionV relativeFrom="margin">
              <wp:posOffset>3997325</wp:posOffset>
            </wp:positionV>
            <wp:extent cx="914400" cy="1454727"/>
            <wp:effectExtent l="0" t="0" r="0" b="0"/>
            <wp:wrapSquare wrapText="bothSides"/>
            <wp:docPr id="356" name="Picture 356" descr="C:\Users\Darren\AppData\Local\Microsoft\Windows\Temporary Internet Files\Content.IE5\1YC1WJ78\MC9004398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1YC1WJ78\MC900439818[1].png"/>
                    <pic:cNvPicPr>
                      <a:picLocks noChangeAspect="1" noChangeArrowheads="1"/>
                    </pic:cNvPicPr>
                  </pic:nvPicPr>
                  <pic:blipFill rotWithShape="1">
                    <a:blip r:embed="rId52">
                      <a:extLst>
                        <a:ext uri="{28A0092B-C50C-407E-A947-70E740481C1C}">
                          <a14:useLocalDpi xmlns:a14="http://schemas.microsoft.com/office/drawing/2010/main" val="0"/>
                        </a:ext>
                      </a:extLst>
                    </a:blip>
                    <a:srcRect l="14236" r="24652" b="-5330"/>
                    <a:stretch/>
                  </pic:blipFill>
                  <pic:spPr bwMode="auto">
                    <a:xfrm>
                      <a:off x="0" y="0"/>
                      <a:ext cx="914400" cy="14547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5736" w:rsidRPr="004504C5">
        <w:t>Accidents are inevitable in every workplace, and the</w:t>
      </w:r>
      <w:r w:rsidR="004B26E2" w:rsidRPr="004504C5">
        <w:t>y</w:t>
      </w:r>
      <w:r w:rsidR="00495736" w:rsidRPr="004504C5">
        <w:t xml:space="preserve"> need to be reported immediately</w:t>
      </w:r>
      <w:r w:rsidR="00D96F38" w:rsidRPr="004504C5">
        <w:t>, or within 24 hours of the accident</w:t>
      </w:r>
      <w:r w:rsidR="00495736" w:rsidRPr="004504C5">
        <w:t>. Make sure that all accidents are</w:t>
      </w:r>
      <w:r w:rsidR="00734FDD" w:rsidRPr="004504C5">
        <w:t xml:space="preserve"> reported, even if the employee do</w:t>
      </w:r>
      <w:r>
        <w:t>es not believe that they are</w:t>
      </w:r>
      <w:r w:rsidR="00734FDD" w:rsidRPr="004504C5">
        <w:t xml:space="preserve"> injured. It is possible for injuries to become apparent after the initial incident. Ac</w:t>
      </w:r>
      <w:r w:rsidR="007533BF">
        <w:t>cident reports must follow local</w:t>
      </w:r>
      <w:r w:rsidR="00734FDD" w:rsidRPr="004504C5">
        <w:t xml:space="preserve"> guidelines</w:t>
      </w:r>
      <w:r w:rsidR="00D96F38" w:rsidRPr="004504C5">
        <w:t xml:space="preserve">. Regardless of the </w:t>
      </w:r>
      <w:r w:rsidR="00CA6000">
        <w:t>local</w:t>
      </w:r>
      <w:r w:rsidR="004B26E2" w:rsidRPr="004504C5">
        <w:t xml:space="preserve"> regulations</w:t>
      </w:r>
      <w:r w:rsidR="00D96F38" w:rsidRPr="004504C5">
        <w:t>, the report must include why the report is being filed and how the incident occurred. The accident report is essential if the employee needs worker’s compensation or develops medical work restrictions.</w:t>
      </w:r>
    </w:p>
    <w:p w:rsidR="00D96F38" w:rsidRPr="004504C5" w:rsidRDefault="00D96F38" w:rsidP="00CC07AB">
      <w:r w:rsidRPr="004504C5">
        <w:t>There are three different sections of the accident report:</w:t>
      </w:r>
    </w:p>
    <w:p w:rsidR="00D96F38" w:rsidRPr="004504C5" w:rsidRDefault="00D96F38" w:rsidP="00462E6E">
      <w:pPr>
        <w:pStyle w:val="ListParagraph"/>
        <w:numPr>
          <w:ilvl w:val="0"/>
          <w:numId w:val="137"/>
        </w:numPr>
      </w:pPr>
      <w:r w:rsidRPr="004504C5">
        <w:t>Employee</w:t>
      </w:r>
    </w:p>
    <w:p w:rsidR="00D96F38" w:rsidRPr="004504C5" w:rsidRDefault="00D96F38" w:rsidP="00462E6E">
      <w:pPr>
        <w:pStyle w:val="ListParagraph"/>
        <w:numPr>
          <w:ilvl w:val="0"/>
          <w:numId w:val="137"/>
        </w:numPr>
      </w:pPr>
      <w:r w:rsidRPr="004504C5">
        <w:t>Supervisor</w:t>
      </w:r>
    </w:p>
    <w:p w:rsidR="00D96F38" w:rsidRPr="004504C5" w:rsidRDefault="00D96F38" w:rsidP="00462E6E">
      <w:pPr>
        <w:pStyle w:val="ListParagraph"/>
        <w:numPr>
          <w:ilvl w:val="0"/>
          <w:numId w:val="137"/>
        </w:numPr>
      </w:pPr>
      <w:r w:rsidRPr="004504C5">
        <w:t>Medical Provider</w:t>
      </w:r>
    </w:p>
    <w:p w:rsidR="00CC07AB" w:rsidRPr="004504C5" w:rsidRDefault="00D96F38" w:rsidP="00D96F38">
      <w:r w:rsidRPr="004504C5">
        <w:t xml:space="preserve">The employee and supervisor must complete their portions of the report, regardless of whether medical </w:t>
      </w:r>
      <w:r w:rsidR="007C483E" w:rsidRPr="004504C5">
        <w:t>treatment is sought. In the event that an employee requires medical treatment, the provider must fill out the accident report. A doctor’s not</w:t>
      </w:r>
      <w:r w:rsidR="00C45B92" w:rsidRPr="004504C5">
        <w:t>e</w:t>
      </w:r>
      <w:r w:rsidR="007C483E" w:rsidRPr="004504C5">
        <w:t xml:space="preserve"> should be provided along with the completed accident report. </w:t>
      </w:r>
    </w:p>
    <w:p w:rsidR="004F1B63" w:rsidRPr="004504C5" w:rsidRDefault="004F1B63" w:rsidP="00D96F3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7251A1"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1A2408" w:rsidP="00CC07AB">
            <w:pPr>
              <w:rPr>
                <w:color w:val="000000" w:themeColor="text1"/>
              </w:rPr>
            </w:pPr>
            <w:r w:rsidRPr="004504C5">
              <w:rPr>
                <w:color w:val="000000" w:themeColor="text1"/>
              </w:rPr>
              <w:t>Introduce accident reports</w:t>
            </w:r>
            <w:r w:rsidR="00995637"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Topic Summary</w:t>
            </w:r>
          </w:p>
        </w:tc>
        <w:tc>
          <w:tcPr>
            <w:tcW w:w="7128" w:type="dxa"/>
            <w:tcBorders>
              <w:bottom w:val="single" w:sz="4" w:space="0" w:color="1F497D"/>
            </w:tcBorders>
            <w:vAlign w:val="center"/>
          </w:tcPr>
          <w:p w:rsidR="005175FC" w:rsidRPr="004504C5" w:rsidRDefault="00995637" w:rsidP="00CC07AB">
            <w:pPr>
              <w:rPr>
                <w:b/>
                <w:color w:val="000000" w:themeColor="text1"/>
              </w:rPr>
            </w:pPr>
            <w:r w:rsidRPr="004504C5">
              <w:rPr>
                <w:b/>
                <w:color w:val="000000" w:themeColor="text1"/>
              </w:rPr>
              <w:t>Accident Report</w:t>
            </w:r>
          </w:p>
          <w:p w:rsidR="00CC07AB" w:rsidRPr="004504C5" w:rsidRDefault="005175FC" w:rsidP="00995637">
            <w:pPr>
              <w:rPr>
                <w:color w:val="000000" w:themeColor="text1"/>
              </w:rPr>
            </w:pPr>
            <w:r w:rsidRPr="004504C5">
              <w:rPr>
                <w:color w:val="000000" w:themeColor="text1"/>
              </w:rPr>
              <w:t xml:space="preserve">Discuss </w:t>
            </w:r>
            <w:r w:rsidR="00995637" w:rsidRPr="004504C5">
              <w:rPr>
                <w:color w:val="000000" w:themeColor="text1"/>
              </w:rPr>
              <w:t>accident reports.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A51E73" w:rsidP="00CC07AB">
            <w:pPr>
              <w:rPr>
                <w:b/>
                <w:bCs/>
                <w:color w:val="000000" w:themeColor="text1"/>
              </w:rPr>
            </w:pPr>
            <w:r>
              <w:rPr>
                <w:b/>
                <w:bCs/>
                <w:color w:val="000000" w:themeColor="text1"/>
              </w:rPr>
              <w:t>11-Accident R</w:t>
            </w:r>
            <w:r w:rsidR="00995637" w:rsidRPr="004504C5">
              <w:rPr>
                <w:b/>
                <w:bCs/>
                <w:color w:val="000000" w:themeColor="text1"/>
              </w:rPr>
              <w:t>eport</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995637" w:rsidP="00CC07AB">
            <w:pPr>
              <w:rPr>
                <w:color w:val="000000" w:themeColor="text1"/>
              </w:rPr>
            </w:pPr>
            <w:r w:rsidRPr="004504C5">
              <w:rPr>
                <w:color w:val="000000" w:themeColor="text1"/>
              </w:rPr>
              <w:t>Find a sample of a blank accident report.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995637" w:rsidP="00C45B92">
            <w:pPr>
              <w:rPr>
                <w:color w:val="000000" w:themeColor="text1"/>
              </w:rPr>
            </w:pPr>
            <w:r w:rsidRPr="004504C5">
              <w:rPr>
                <w:color w:val="000000" w:themeColor="text1"/>
              </w:rPr>
              <w:t xml:space="preserve">Pass out the accident report, or place it on the overhead. </w:t>
            </w:r>
            <w:r w:rsidR="00C45B92" w:rsidRPr="004504C5">
              <w:rPr>
                <w:color w:val="000000" w:themeColor="text1"/>
              </w:rPr>
              <w:t xml:space="preserve">Create an accident scenario for the report. Fill out the employee and supervisor section of the report together. </w:t>
            </w:r>
            <w:r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5175FC"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5175FC"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C45B92" w:rsidP="00CC07AB">
            <w:pPr>
              <w:rPr>
                <w:color w:val="000000" w:themeColor="text1"/>
              </w:rPr>
            </w:pPr>
            <w:r w:rsidRPr="004504C5">
              <w:rPr>
                <w:color w:val="000000" w:themeColor="text1"/>
              </w:rPr>
              <w:t>When should accidents be reported</w:t>
            </w:r>
            <w:r w:rsidR="005175FC" w:rsidRPr="004504C5">
              <w:rPr>
                <w:color w:val="000000" w:themeColor="text1"/>
              </w:rPr>
              <w:t>?</w:t>
            </w:r>
          </w:p>
        </w:tc>
      </w:tr>
    </w:tbl>
    <w:p w:rsidR="00CC07AB" w:rsidRPr="004504C5" w:rsidRDefault="00CC07AB" w:rsidP="004F1B63">
      <w:pPr>
        <w:rPr>
          <w:rFonts w:eastAsiaTheme="majorEastAsia"/>
        </w:rPr>
      </w:pPr>
    </w:p>
    <w:p w:rsidR="00CC07AB" w:rsidRPr="004504C5" w:rsidRDefault="00DA6ADC" w:rsidP="00CC07AB">
      <w:pPr>
        <w:pStyle w:val="Heading2"/>
      </w:pPr>
      <w:bookmarkStart w:id="62" w:name="_Toc366072635"/>
      <w:r w:rsidRPr="004504C5">
        <w:t>Accident Response Plans</w:t>
      </w:r>
      <w:bookmarkEnd w:id="62"/>
    </w:p>
    <w:p w:rsidR="006F6631" w:rsidRPr="004504C5" w:rsidRDefault="00476991" w:rsidP="00CC07AB">
      <w:r>
        <w:rPr>
          <w:noProof/>
          <w:lang w:bidi="ar-SA"/>
        </w:rPr>
        <w:drawing>
          <wp:anchor distT="0" distB="0" distL="114300" distR="114300" simplePos="0" relativeHeight="251714560" behindDoc="0" locked="0" layoutInCell="1" allowOverlap="1">
            <wp:simplePos x="0" y="0"/>
            <wp:positionH relativeFrom="margin">
              <wp:posOffset>0</wp:posOffset>
            </wp:positionH>
            <wp:positionV relativeFrom="margin">
              <wp:posOffset>3711575</wp:posOffset>
            </wp:positionV>
            <wp:extent cx="1097280" cy="958850"/>
            <wp:effectExtent l="0" t="0" r="7620" b="0"/>
            <wp:wrapSquare wrapText="bothSides"/>
            <wp:docPr id="357" name="Picture 357" descr="C:\Users\Darren\AppData\Local\Microsoft\Windows\Temporary Internet Files\Content.IE5\W6C958H6\MC90044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W6C958H6\MC900441400[1].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4963" t="10173" b="6700"/>
                    <a:stretch/>
                  </pic:blipFill>
                  <pic:spPr bwMode="auto">
                    <a:xfrm>
                      <a:off x="0" y="0"/>
                      <a:ext cx="1097280" cy="95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5075" w:rsidRPr="004504C5">
        <w:t>Accident response plans are put in place to help prevent acci</w:t>
      </w:r>
      <w:r w:rsidR="001A2408" w:rsidRPr="004504C5">
        <w:t>dents from happening again. An accident report requires an investigation. The results of an investigation will provide information to improve the safety of the work environment. When creating an accident respons</w:t>
      </w:r>
      <w:r w:rsidR="001E7EAD" w:rsidRPr="004504C5">
        <w:t>e plan it is essential that every</w:t>
      </w:r>
      <w:r w:rsidR="006F6631" w:rsidRPr="004504C5">
        <w:t xml:space="preserve">thing that needs to be done </w:t>
      </w:r>
      <w:r w:rsidR="001E7EAD" w:rsidRPr="004504C5">
        <w:t xml:space="preserve">in the event of an accident is outlined. </w:t>
      </w:r>
    </w:p>
    <w:p w:rsidR="006F6631" w:rsidRPr="004504C5" w:rsidRDefault="006F6631" w:rsidP="00CC07AB">
      <w:pPr>
        <w:rPr>
          <w:b/>
        </w:rPr>
      </w:pPr>
      <w:r w:rsidRPr="004504C5">
        <w:rPr>
          <w:b/>
        </w:rPr>
        <w:t>Plan Elements:</w:t>
      </w:r>
    </w:p>
    <w:p w:rsidR="006F6631" w:rsidRPr="004504C5" w:rsidRDefault="006F6631" w:rsidP="00462E6E">
      <w:pPr>
        <w:pStyle w:val="ListParagraph"/>
        <w:numPr>
          <w:ilvl w:val="0"/>
          <w:numId w:val="138"/>
        </w:numPr>
      </w:pPr>
      <w:r w:rsidRPr="004504C5">
        <w:t>Establish the chain of command.</w:t>
      </w:r>
    </w:p>
    <w:p w:rsidR="006F6631" w:rsidRPr="004504C5" w:rsidRDefault="006F6631" w:rsidP="00462E6E">
      <w:pPr>
        <w:pStyle w:val="ListParagraph"/>
        <w:numPr>
          <w:ilvl w:val="0"/>
          <w:numId w:val="138"/>
        </w:numPr>
      </w:pPr>
      <w:r w:rsidRPr="004504C5">
        <w:t>Determine procedures for different level of accidents (from minor to catastrophic).</w:t>
      </w:r>
    </w:p>
    <w:p w:rsidR="006F6631" w:rsidRPr="004504C5" w:rsidRDefault="006F6631" w:rsidP="00462E6E">
      <w:pPr>
        <w:pStyle w:val="ListParagraph"/>
        <w:numPr>
          <w:ilvl w:val="0"/>
          <w:numId w:val="138"/>
        </w:numPr>
      </w:pPr>
      <w:r w:rsidRPr="004504C5">
        <w:t>Collect evidence</w:t>
      </w:r>
      <w:r w:rsidR="00B3618A">
        <w:t>/information</w:t>
      </w:r>
      <w:r w:rsidRPr="004504C5">
        <w:t xml:space="preserve"> (including witness statements, reports, and photographs). Make sure that the scene of the accident is secure. </w:t>
      </w:r>
    </w:p>
    <w:p w:rsidR="00CC07AB" w:rsidRPr="004504C5" w:rsidRDefault="006F6631" w:rsidP="00CC07AB">
      <w:r w:rsidRPr="004504C5">
        <w:t>Analyze the evidence and draft a report explaining the incident. The report will be used to determine the exact cause and which changes are necessary to prevent repeat occurrences.</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E84163"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6F6631" w:rsidP="006F6631">
            <w:pPr>
              <w:rPr>
                <w:color w:val="000000" w:themeColor="text1"/>
              </w:rPr>
            </w:pPr>
            <w:r w:rsidRPr="004504C5">
              <w:rPr>
                <w:color w:val="000000" w:themeColor="text1"/>
              </w:rPr>
              <w:t>Introduce accident response plans</w:t>
            </w:r>
            <w:r w:rsidR="00206614"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206614" w:rsidRPr="004504C5" w:rsidRDefault="006F6631" w:rsidP="00CC07AB">
            <w:pPr>
              <w:rPr>
                <w:b/>
                <w:color w:val="000000" w:themeColor="text1"/>
              </w:rPr>
            </w:pPr>
            <w:r w:rsidRPr="004504C5">
              <w:rPr>
                <w:b/>
                <w:color w:val="000000" w:themeColor="text1"/>
              </w:rPr>
              <w:t>Accident Response Plan</w:t>
            </w:r>
          </w:p>
          <w:p w:rsidR="00CC07AB" w:rsidRPr="004504C5" w:rsidRDefault="006F6631" w:rsidP="00CC07AB">
            <w:pPr>
              <w:rPr>
                <w:color w:val="000000" w:themeColor="text1"/>
              </w:rPr>
            </w:pPr>
            <w:r w:rsidRPr="004504C5">
              <w:rPr>
                <w:color w:val="000000" w:themeColor="text1"/>
              </w:rPr>
              <w:t>Practice developing an accident response plan</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1117BE" w:rsidP="00CC07AB">
            <w:pPr>
              <w:rPr>
                <w:b/>
                <w:bCs/>
                <w:color w:val="000000" w:themeColor="text1"/>
              </w:rPr>
            </w:pPr>
            <w:r>
              <w:rPr>
                <w:b/>
                <w:bCs/>
                <w:color w:val="000000" w:themeColor="text1"/>
              </w:rPr>
              <w:t>12-</w:t>
            </w:r>
            <w:r w:rsidR="006F6631" w:rsidRPr="004504C5">
              <w:rPr>
                <w:b/>
                <w:bCs/>
                <w:color w:val="000000" w:themeColor="text1"/>
              </w:rPr>
              <w:t>Accident Response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206614"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6F6631" w:rsidP="00CC07AB">
            <w:pPr>
              <w:rPr>
                <w:color w:val="000000" w:themeColor="text1"/>
              </w:rPr>
            </w:pPr>
            <w:r w:rsidRPr="004504C5">
              <w:rPr>
                <w:color w:val="000000" w:themeColor="text1"/>
              </w:rPr>
              <w:t xml:space="preserve">Complete the worksheet individually. Share your ideas with the rest of the class.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206614" w:rsidP="00CC07AB">
            <w:pPr>
              <w:rPr>
                <w:color w:val="000000" w:themeColor="text1"/>
              </w:rPr>
            </w:pPr>
            <w:r w:rsidRPr="004504C5">
              <w:rPr>
                <w:color w:val="000000" w:themeColor="text1"/>
              </w:rPr>
              <w:t xml:space="preserve">Share any personal, relevant stories.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206614"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206614" w:rsidP="00D631AA">
            <w:pPr>
              <w:rPr>
                <w:color w:val="000000" w:themeColor="text1"/>
              </w:rPr>
            </w:pPr>
            <w:r w:rsidRPr="004504C5">
              <w:rPr>
                <w:color w:val="000000" w:themeColor="text1"/>
              </w:rPr>
              <w:t xml:space="preserve">What is </w:t>
            </w:r>
            <w:r w:rsidR="00D631AA" w:rsidRPr="004504C5">
              <w:rPr>
                <w:color w:val="000000" w:themeColor="text1"/>
              </w:rPr>
              <w:t>the purpose of the accident response plan</w:t>
            </w:r>
            <w:r w:rsidRPr="004504C5">
              <w:rPr>
                <w:color w:val="000000" w:themeColor="text1"/>
              </w:rPr>
              <w:t>?</w:t>
            </w:r>
          </w:p>
        </w:tc>
      </w:tr>
    </w:tbl>
    <w:p w:rsidR="00CC07AB" w:rsidRPr="004504C5" w:rsidRDefault="00CC07AB" w:rsidP="00CC07AB"/>
    <w:p w:rsidR="00CC07AB" w:rsidRPr="004504C5" w:rsidRDefault="00DA6ADC" w:rsidP="00CC07AB">
      <w:pPr>
        <w:pStyle w:val="Heading2"/>
      </w:pPr>
      <w:bookmarkStart w:id="63" w:name="_Toc366072636"/>
      <w:r w:rsidRPr="004504C5">
        <w:t>Emergency Action Plan</w:t>
      </w:r>
      <w:bookmarkEnd w:id="63"/>
    </w:p>
    <w:p w:rsidR="005E2697" w:rsidRPr="004504C5" w:rsidRDefault="00DF7B7D" w:rsidP="00CC07AB">
      <w:r>
        <w:rPr>
          <w:noProof/>
          <w:lang w:bidi="ar-SA"/>
        </w:rPr>
        <w:drawing>
          <wp:anchor distT="0" distB="0" distL="114300" distR="114300" simplePos="0" relativeHeight="251715584" behindDoc="0" locked="0" layoutInCell="1" allowOverlap="1">
            <wp:simplePos x="0" y="0"/>
            <wp:positionH relativeFrom="margin">
              <wp:posOffset>11430</wp:posOffset>
            </wp:positionH>
            <wp:positionV relativeFrom="margin">
              <wp:posOffset>2876550</wp:posOffset>
            </wp:positionV>
            <wp:extent cx="1005840" cy="1005840"/>
            <wp:effectExtent l="0" t="0" r="0" b="3810"/>
            <wp:wrapSquare wrapText="bothSides"/>
            <wp:docPr id="358" name="Picture 358" descr="C:\Users\Darren\AppData\Local\Microsoft\Windows\Temporary Internet Files\Content.IE5\ZOU2G9EF\MC9004339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ZOU2G9EF\MC900433928[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2820DD" w:rsidRPr="004504C5">
        <w:t xml:space="preserve">Every </w:t>
      </w:r>
      <w:r w:rsidR="005E2697" w:rsidRPr="004504C5">
        <w:t>office building requires an emergency action plan. Emergency action plans are implemented in case of an emergency such as a fire</w:t>
      </w:r>
      <w:r w:rsidR="000C6C5E" w:rsidRPr="004504C5">
        <w:t xml:space="preserve"> or major machine malfunction</w:t>
      </w:r>
      <w:r w:rsidR="005E2697" w:rsidRPr="004504C5">
        <w:t xml:space="preserve">. Emergency action plans need to be written and accessible to employees. In small groups (under 10), the action plan may be communicated to employees verbally. </w:t>
      </w:r>
    </w:p>
    <w:p w:rsidR="005E2697" w:rsidRPr="004504C5" w:rsidRDefault="005E2697" w:rsidP="00CC07AB">
      <w:r w:rsidRPr="004504C5">
        <w:t>What to Include in an Emergency Action Plan:</w:t>
      </w:r>
    </w:p>
    <w:p w:rsidR="000C6C5E" w:rsidRPr="004504C5" w:rsidRDefault="000C6C5E" w:rsidP="00462E6E">
      <w:pPr>
        <w:pStyle w:val="ListParagraph"/>
        <w:numPr>
          <w:ilvl w:val="0"/>
          <w:numId w:val="139"/>
        </w:numPr>
      </w:pPr>
      <w:r w:rsidRPr="004504C5">
        <w:t>Procedures to report emergency</w:t>
      </w:r>
    </w:p>
    <w:p w:rsidR="000C6C5E" w:rsidRPr="004504C5" w:rsidRDefault="000C6C5E" w:rsidP="00462E6E">
      <w:pPr>
        <w:pStyle w:val="ListParagraph"/>
        <w:numPr>
          <w:ilvl w:val="0"/>
          <w:numId w:val="139"/>
        </w:numPr>
      </w:pPr>
      <w:r w:rsidRPr="004504C5">
        <w:t>Evacuation procedures</w:t>
      </w:r>
    </w:p>
    <w:p w:rsidR="000C6C5E" w:rsidRPr="004504C5" w:rsidRDefault="000C6C5E" w:rsidP="00462E6E">
      <w:pPr>
        <w:pStyle w:val="ListParagraph"/>
        <w:numPr>
          <w:ilvl w:val="0"/>
          <w:numId w:val="139"/>
        </w:numPr>
      </w:pPr>
      <w:r w:rsidRPr="004504C5">
        <w:t>Critical employee procedures</w:t>
      </w:r>
    </w:p>
    <w:p w:rsidR="000C6C5E" w:rsidRPr="004504C5" w:rsidRDefault="000C6C5E" w:rsidP="00462E6E">
      <w:pPr>
        <w:pStyle w:val="ListParagraph"/>
        <w:numPr>
          <w:ilvl w:val="0"/>
          <w:numId w:val="139"/>
        </w:numPr>
      </w:pPr>
      <w:r w:rsidRPr="004504C5">
        <w:t>Accounting for employees after evacuation</w:t>
      </w:r>
    </w:p>
    <w:p w:rsidR="000C6C5E" w:rsidRPr="004504C5" w:rsidRDefault="000C6C5E" w:rsidP="00462E6E">
      <w:pPr>
        <w:pStyle w:val="ListParagraph"/>
        <w:numPr>
          <w:ilvl w:val="0"/>
          <w:numId w:val="139"/>
        </w:numPr>
      </w:pPr>
      <w:r w:rsidRPr="004504C5">
        <w:t>Rescue and medical procedures</w:t>
      </w:r>
    </w:p>
    <w:p w:rsidR="00103F10" w:rsidRPr="004504C5" w:rsidRDefault="000C6C5E" w:rsidP="00462E6E">
      <w:pPr>
        <w:pStyle w:val="ListParagraph"/>
        <w:numPr>
          <w:ilvl w:val="0"/>
          <w:numId w:val="139"/>
        </w:numPr>
      </w:pPr>
      <w:r w:rsidRPr="004504C5">
        <w:t xml:space="preserve">Title of the </w:t>
      </w:r>
      <w:r w:rsidR="00103F10" w:rsidRPr="004504C5">
        <w:t>employee who informs others of their duties in the plan</w:t>
      </w:r>
    </w:p>
    <w:p w:rsidR="00CC07AB" w:rsidRPr="004504C5" w:rsidRDefault="00103F10" w:rsidP="00103F10">
      <w:r w:rsidRPr="004504C5">
        <w:t xml:space="preserve">Each employee must be trained to evacuate and assist other employees. The employer must review the action plan with employees when they are hired, when there are changes, when employee roles change. </w:t>
      </w:r>
    </w:p>
    <w:p w:rsidR="004F1B63" w:rsidRPr="004504C5" w:rsidRDefault="004F1B63" w:rsidP="00103F1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4050FB"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4050FB" w:rsidP="00103F10">
            <w:pPr>
              <w:rPr>
                <w:color w:val="000000" w:themeColor="text1"/>
              </w:rPr>
            </w:pPr>
            <w:r w:rsidRPr="004504C5">
              <w:rPr>
                <w:color w:val="000000" w:themeColor="text1"/>
              </w:rPr>
              <w:t xml:space="preserve">Introduce </w:t>
            </w:r>
            <w:r w:rsidR="00103F10" w:rsidRPr="004504C5">
              <w:rPr>
                <w:color w:val="000000" w:themeColor="text1"/>
              </w:rPr>
              <w:t>the emergency action plan</w:t>
            </w:r>
            <w:r w:rsidR="001E1D95"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1E1D95" w:rsidRPr="004504C5" w:rsidRDefault="00103F10" w:rsidP="00CC07AB">
            <w:pPr>
              <w:rPr>
                <w:b/>
                <w:color w:val="000000" w:themeColor="text1"/>
              </w:rPr>
            </w:pPr>
            <w:r w:rsidRPr="004504C5">
              <w:rPr>
                <w:b/>
                <w:color w:val="000000" w:themeColor="text1"/>
              </w:rPr>
              <w:t>Emergency Action Plan</w:t>
            </w:r>
          </w:p>
          <w:p w:rsidR="00CC07AB" w:rsidRPr="004504C5" w:rsidRDefault="00103F10" w:rsidP="00CC07AB">
            <w:pPr>
              <w:rPr>
                <w:color w:val="000000" w:themeColor="text1"/>
              </w:rPr>
            </w:pPr>
            <w:r w:rsidRPr="004504C5">
              <w:rPr>
                <w:color w:val="000000" w:themeColor="text1"/>
              </w:rPr>
              <w:t>Consider the emergency action plan.</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1117BE" w:rsidP="00CC07AB">
            <w:pPr>
              <w:rPr>
                <w:b/>
                <w:bCs/>
                <w:color w:val="000000" w:themeColor="text1"/>
              </w:rPr>
            </w:pPr>
            <w:r>
              <w:rPr>
                <w:b/>
                <w:bCs/>
                <w:color w:val="000000" w:themeColor="text1"/>
              </w:rPr>
              <w:t>13-</w:t>
            </w:r>
            <w:r w:rsidR="005E2697" w:rsidRPr="004504C5">
              <w:rPr>
                <w:b/>
                <w:bCs/>
                <w:color w:val="000000" w:themeColor="text1"/>
              </w:rPr>
              <w:t>Action Plan</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E1D95"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Recommended Activity</w:t>
            </w:r>
          </w:p>
        </w:tc>
        <w:tc>
          <w:tcPr>
            <w:tcW w:w="7128" w:type="dxa"/>
            <w:shd w:val="clear" w:color="auto" w:fill="D9D9D9" w:themeFill="background1" w:themeFillShade="D9"/>
            <w:vAlign w:val="center"/>
          </w:tcPr>
          <w:p w:rsidR="00CC07AB" w:rsidRPr="004504C5" w:rsidRDefault="00103F10" w:rsidP="00CC07AB">
            <w:pPr>
              <w:rPr>
                <w:color w:val="000000" w:themeColor="text1"/>
              </w:rPr>
            </w:pPr>
            <w:r w:rsidRPr="004504C5">
              <w:rPr>
                <w:color w:val="000000" w:themeColor="text1"/>
              </w:rPr>
              <w:t>Complete the worksheet individually. Share your ideas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1E1D95"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E1D95"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103F10" w:rsidP="00103F10">
            <w:pPr>
              <w:rPr>
                <w:color w:val="000000" w:themeColor="text1"/>
              </w:rPr>
            </w:pPr>
            <w:r w:rsidRPr="004504C5">
              <w:rPr>
                <w:color w:val="000000" w:themeColor="text1"/>
              </w:rPr>
              <w:t>When are emergency action plans necessary</w:t>
            </w:r>
            <w:r w:rsidR="001E1D95" w:rsidRPr="004504C5">
              <w:rPr>
                <w:color w:val="000000" w:themeColor="text1"/>
              </w:rPr>
              <w:t>?</w:t>
            </w:r>
          </w:p>
        </w:tc>
      </w:tr>
    </w:tbl>
    <w:p w:rsidR="00CC07AB" w:rsidRPr="004504C5" w:rsidRDefault="00CC07AB" w:rsidP="00CC07AB"/>
    <w:p w:rsidR="00C55699" w:rsidRPr="004504C5" w:rsidRDefault="00DA6ADC" w:rsidP="00CC07AB">
      <w:pPr>
        <w:pStyle w:val="Heading2"/>
      </w:pPr>
      <w:bookmarkStart w:id="64" w:name="_Toc366072637"/>
      <w:r w:rsidRPr="004504C5">
        <w:t>Training and Education</w:t>
      </w:r>
      <w:bookmarkEnd w:id="64"/>
    </w:p>
    <w:p w:rsidR="003C3B20" w:rsidRPr="004504C5" w:rsidRDefault="00DF7B7D" w:rsidP="00184D92">
      <w:r>
        <w:rPr>
          <w:noProof/>
          <w:lang w:bidi="ar-SA"/>
        </w:rPr>
        <w:drawing>
          <wp:anchor distT="0" distB="0" distL="114300" distR="114300" simplePos="0" relativeHeight="251716608" behindDoc="0" locked="0" layoutInCell="1" allowOverlap="1">
            <wp:simplePos x="0" y="0"/>
            <wp:positionH relativeFrom="margin">
              <wp:posOffset>-9525</wp:posOffset>
            </wp:positionH>
            <wp:positionV relativeFrom="margin">
              <wp:posOffset>2171700</wp:posOffset>
            </wp:positionV>
            <wp:extent cx="933450" cy="985520"/>
            <wp:effectExtent l="0" t="0" r="0" b="5080"/>
            <wp:wrapSquare wrapText="bothSides"/>
            <wp:docPr id="360" name="Picture 360" descr="C:\Users\Darren\AppData\Local\Microsoft\Windows\Temporary Internet Files\Content.IE5\8X37435D\MC9002525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8X37435D\MC900252547[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33450" cy="985520"/>
                    </a:xfrm>
                    <a:prstGeom prst="rect">
                      <a:avLst/>
                    </a:prstGeom>
                    <a:noFill/>
                    <a:ln>
                      <a:noFill/>
                    </a:ln>
                  </pic:spPr>
                </pic:pic>
              </a:graphicData>
            </a:graphic>
          </wp:anchor>
        </w:drawing>
      </w:r>
      <w:r w:rsidR="003C3B20" w:rsidRPr="004504C5">
        <w:t xml:space="preserve">Everyone in the office needs to be educated about safety risks and trained to avoid them. </w:t>
      </w:r>
      <w:proofErr w:type="gramStart"/>
      <w:r w:rsidR="003C3B20" w:rsidRPr="004504C5">
        <w:t xml:space="preserve">The education and training needs to </w:t>
      </w:r>
      <w:r w:rsidR="00172F07" w:rsidRPr="004504C5">
        <w:t>begin with new hires.</w:t>
      </w:r>
      <w:proofErr w:type="gramEnd"/>
      <w:r w:rsidR="00172F07" w:rsidRPr="004504C5">
        <w:t xml:space="preserve"> Make all risk</w:t>
      </w:r>
      <w:r w:rsidR="003C3B20" w:rsidRPr="004504C5">
        <w:t xml:space="preserve"> that employees face in the office clear from the beginning, and add new training programs when new risks are identified. </w:t>
      </w:r>
      <w:r w:rsidR="00F92F24" w:rsidRPr="004504C5">
        <w:t xml:space="preserve">The needs of the organization will determine which safety topics require </w:t>
      </w:r>
      <w:r w:rsidR="00172F07" w:rsidRPr="004504C5">
        <w:t xml:space="preserve">further </w:t>
      </w:r>
      <w:r w:rsidR="00F92F24" w:rsidRPr="004504C5">
        <w:t>training. There are, however, typical safety topics that most office employees need to know</w:t>
      </w:r>
      <w:r w:rsidR="004B26E2" w:rsidRPr="004504C5">
        <w:t xml:space="preserve"> about</w:t>
      </w:r>
      <w:r w:rsidR="00F92F24" w:rsidRPr="004504C5">
        <w:t>.</w:t>
      </w:r>
    </w:p>
    <w:p w:rsidR="003C3B20" w:rsidRPr="004504C5" w:rsidRDefault="00F92F24" w:rsidP="00184D92">
      <w:r w:rsidRPr="004504C5">
        <w:t>Typical Safety Topics for Training:</w:t>
      </w:r>
    </w:p>
    <w:p w:rsidR="003C3B20" w:rsidRPr="004504C5" w:rsidRDefault="003C3B20" w:rsidP="00462E6E">
      <w:pPr>
        <w:pStyle w:val="ListParagraph"/>
        <w:numPr>
          <w:ilvl w:val="0"/>
          <w:numId w:val="141"/>
        </w:numPr>
      </w:pPr>
      <w:r w:rsidRPr="004504C5">
        <w:t>Electrical safety</w:t>
      </w:r>
    </w:p>
    <w:p w:rsidR="003C3B20" w:rsidRPr="004504C5" w:rsidRDefault="003C3B20" w:rsidP="00462E6E">
      <w:pPr>
        <w:pStyle w:val="ListParagraph"/>
        <w:numPr>
          <w:ilvl w:val="0"/>
          <w:numId w:val="141"/>
        </w:numPr>
      </w:pPr>
      <w:r w:rsidRPr="004504C5">
        <w:t>Housekeeping</w:t>
      </w:r>
    </w:p>
    <w:p w:rsidR="003C3B20" w:rsidRPr="004504C5" w:rsidRDefault="003C3B20" w:rsidP="00462E6E">
      <w:pPr>
        <w:pStyle w:val="ListParagraph"/>
        <w:numPr>
          <w:ilvl w:val="0"/>
          <w:numId w:val="141"/>
        </w:numPr>
      </w:pPr>
      <w:r w:rsidRPr="004504C5">
        <w:t>Falls</w:t>
      </w:r>
    </w:p>
    <w:p w:rsidR="00F92F24" w:rsidRPr="004504C5" w:rsidRDefault="003C3B20" w:rsidP="00462E6E">
      <w:pPr>
        <w:pStyle w:val="ListParagraph"/>
        <w:numPr>
          <w:ilvl w:val="0"/>
          <w:numId w:val="141"/>
        </w:numPr>
      </w:pPr>
      <w:r w:rsidRPr="004504C5">
        <w:t>Awareness</w:t>
      </w:r>
    </w:p>
    <w:p w:rsidR="00F92F24" w:rsidRPr="004504C5" w:rsidRDefault="00F92F24" w:rsidP="00462E6E">
      <w:pPr>
        <w:pStyle w:val="ListParagraph"/>
        <w:numPr>
          <w:ilvl w:val="0"/>
          <w:numId w:val="141"/>
        </w:numPr>
      </w:pPr>
      <w:r w:rsidRPr="004504C5">
        <w:t>Ergonomics</w:t>
      </w:r>
    </w:p>
    <w:p w:rsidR="00CC07AB" w:rsidRPr="004504C5" w:rsidRDefault="00F92F24" w:rsidP="00462E6E">
      <w:pPr>
        <w:pStyle w:val="ListParagraph"/>
        <w:numPr>
          <w:ilvl w:val="0"/>
          <w:numId w:val="141"/>
        </w:numPr>
      </w:pPr>
      <w:r w:rsidRPr="004504C5">
        <w:t>Fire Safety</w:t>
      </w:r>
    </w:p>
    <w:p w:rsidR="004F1B63" w:rsidRPr="004504C5" w:rsidRDefault="004F1B63" w:rsidP="004F1B6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4050FB"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F92F24" w:rsidP="00CC07AB">
            <w:pPr>
              <w:rPr>
                <w:color w:val="000000" w:themeColor="text1"/>
              </w:rPr>
            </w:pPr>
            <w:r w:rsidRPr="004504C5">
              <w:rPr>
                <w:color w:val="000000" w:themeColor="text1"/>
              </w:rPr>
              <w:t xml:space="preserve">Introduce training and education.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2B1FF5" w:rsidRPr="004504C5" w:rsidRDefault="00F92F24" w:rsidP="00CC07AB">
            <w:pPr>
              <w:rPr>
                <w:b/>
                <w:color w:val="000000" w:themeColor="text1"/>
              </w:rPr>
            </w:pPr>
            <w:r w:rsidRPr="004504C5">
              <w:rPr>
                <w:b/>
                <w:color w:val="000000" w:themeColor="text1"/>
              </w:rPr>
              <w:t>Training and education</w:t>
            </w:r>
          </w:p>
          <w:p w:rsidR="00CC07AB" w:rsidRPr="004504C5" w:rsidRDefault="002B1FF5" w:rsidP="00F92F24">
            <w:pPr>
              <w:rPr>
                <w:color w:val="000000" w:themeColor="text1"/>
              </w:rPr>
            </w:pPr>
            <w:r w:rsidRPr="004504C5">
              <w:rPr>
                <w:color w:val="000000" w:themeColor="text1"/>
              </w:rPr>
              <w:t xml:space="preserve">Discuss </w:t>
            </w:r>
            <w:r w:rsidR="00F92F24" w:rsidRPr="004504C5">
              <w:rPr>
                <w:color w:val="000000" w:themeColor="text1"/>
              </w:rPr>
              <w:t>training and education needs.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2B1FF5"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2B1FF5"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F92F24" w:rsidP="00F92F24">
            <w:pPr>
              <w:rPr>
                <w:color w:val="000000" w:themeColor="text1"/>
              </w:rPr>
            </w:pPr>
            <w:r w:rsidRPr="004504C5">
              <w:rPr>
                <w:color w:val="000000" w:themeColor="text1"/>
              </w:rPr>
              <w:t>Have the class share their training experiences. M</w:t>
            </w:r>
            <w:r w:rsidR="004B26E2" w:rsidRPr="004504C5">
              <w:rPr>
                <w:color w:val="000000" w:themeColor="text1"/>
              </w:rPr>
              <w:t>ake a list of training topics on the flipchart/board.</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Stories to Share</w:t>
            </w:r>
          </w:p>
        </w:tc>
        <w:tc>
          <w:tcPr>
            <w:tcW w:w="7128" w:type="dxa"/>
            <w:tcBorders>
              <w:bottom w:val="single" w:sz="4" w:space="0" w:color="1F497D"/>
            </w:tcBorders>
            <w:vAlign w:val="center"/>
          </w:tcPr>
          <w:p w:rsidR="00CC07AB" w:rsidRPr="004504C5" w:rsidRDefault="002B1FF5"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6F07AD"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F92F24" w:rsidP="00CC07AB">
            <w:pPr>
              <w:rPr>
                <w:color w:val="000000" w:themeColor="text1"/>
              </w:rPr>
            </w:pPr>
            <w:r w:rsidRPr="004504C5">
              <w:rPr>
                <w:color w:val="000000" w:themeColor="text1"/>
              </w:rPr>
              <w:t>Who needs to be trained</w:t>
            </w:r>
            <w:r w:rsidR="00CA2861" w:rsidRPr="004504C5">
              <w:rPr>
                <w:color w:val="000000" w:themeColor="text1"/>
              </w:rPr>
              <w:t xml:space="preserve"> in safety</w:t>
            </w:r>
            <w:r w:rsidR="006F07AD"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65" w:name="_Toc366072638"/>
      <w:r w:rsidRPr="004504C5">
        <w:t>Case Study</w:t>
      </w:r>
      <w:bookmarkEnd w:id="65"/>
    </w:p>
    <w:p w:rsidR="004302A2" w:rsidRPr="004504C5" w:rsidRDefault="00170752" w:rsidP="00CC07AB">
      <w:r>
        <w:rPr>
          <w:noProof/>
          <w:lang w:bidi="ar-SA"/>
        </w:rPr>
        <w:drawing>
          <wp:anchor distT="0" distB="0" distL="114300" distR="114300" simplePos="0" relativeHeight="251717632" behindDoc="0" locked="0" layoutInCell="1" allowOverlap="1">
            <wp:simplePos x="0" y="0"/>
            <wp:positionH relativeFrom="margin">
              <wp:posOffset>9525</wp:posOffset>
            </wp:positionH>
            <wp:positionV relativeFrom="margin">
              <wp:posOffset>1657350</wp:posOffset>
            </wp:positionV>
            <wp:extent cx="914400" cy="1219200"/>
            <wp:effectExtent l="0" t="0" r="0" b="0"/>
            <wp:wrapSquare wrapText="bothSides"/>
            <wp:docPr id="361" name="Picture 361" descr="C:\Users\Darren\AppData\Local\Microsoft\Windows\Temporary Internet Files\Content.IE5\QUVP2ZLH\MC9004387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QUVP2ZLH\MC900438790[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a:ln>
                      <a:noFill/>
                    </a:ln>
                  </pic:spPr>
                </pic:pic>
              </a:graphicData>
            </a:graphic>
          </wp:anchor>
        </w:drawing>
      </w:r>
      <w:r w:rsidR="00D618A3" w:rsidRPr="004504C5">
        <w:t>Sharon worked in a safe office environment</w:t>
      </w:r>
      <w:r w:rsidR="004302A2" w:rsidRPr="004504C5">
        <w:t xml:space="preserve"> that was free of incidents and injuries</w:t>
      </w:r>
      <w:r w:rsidR="00D618A3" w:rsidRPr="004504C5">
        <w:t>, which is why she was surprised when a box fell off of a shelf in t</w:t>
      </w:r>
      <w:r>
        <w:t>he supply closet and on her shoulder</w:t>
      </w:r>
      <w:r w:rsidR="00D618A3" w:rsidRPr="004504C5">
        <w:t>. Her m</w:t>
      </w:r>
      <w:r>
        <w:t>anager panicked and made her sit</w:t>
      </w:r>
      <w:r w:rsidR="00D618A3" w:rsidRPr="004504C5">
        <w:t xml:space="preserve"> down for a few minutes. Sharon decided that she suffered no serious damage because there was only a small bruise on her</w:t>
      </w:r>
      <w:r>
        <w:t xml:space="preserve"> shoulder, but</w:t>
      </w:r>
      <w:r w:rsidR="00D618A3" w:rsidRPr="004504C5">
        <w:t xml:space="preserve"> it hardly hurt. Her manager asked if they “needed to bother with an accident report.” Sharon decided that a report was not necessary. Two days later, Sharon woke up to discover that </w:t>
      </w:r>
      <w:r>
        <w:t>she had trouble moving her shoulder and neck</w:t>
      </w:r>
      <w:r w:rsidR="00D618A3" w:rsidRPr="004504C5">
        <w:t>. The do</w:t>
      </w:r>
      <w:r w:rsidR="004302A2" w:rsidRPr="004504C5">
        <w:t>ctor told her that she had wh</w:t>
      </w:r>
      <w:r w:rsidR="00DF7B7D">
        <w:t xml:space="preserve">iplash and needed treatment. </w:t>
      </w:r>
    </w:p>
    <w:p w:rsidR="00CC07AB" w:rsidRPr="004504C5" w:rsidRDefault="00CC07A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3A3DC6"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3A3DC6" w:rsidP="004302A2">
            <w:pPr>
              <w:rPr>
                <w:color w:val="000000" w:themeColor="text1"/>
              </w:rPr>
            </w:pPr>
            <w:r w:rsidRPr="004504C5">
              <w:rPr>
                <w:color w:val="000000" w:themeColor="text1"/>
              </w:rPr>
              <w:t xml:space="preserve">Introduce the </w:t>
            </w:r>
            <w:r w:rsidR="004302A2" w:rsidRPr="004504C5">
              <w:rPr>
                <w:color w:val="000000" w:themeColor="text1"/>
              </w:rPr>
              <w:t>General Office Safety and Reporting</w:t>
            </w:r>
            <w:r w:rsidRPr="004504C5">
              <w:rPr>
                <w:color w:val="000000" w:themeColor="text1"/>
              </w:rPr>
              <w:t xml:space="preserve"> case study.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3A3DC6" w:rsidRPr="004504C5" w:rsidRDefault="003A3DC6" w:rsidP="00CC07AB">
            <w:pPr>
              <w:rPr>
                <w:b/>
                <w:color w:val="000000" w:themeColor="text1"/>
              </w:rPr>
            </w:pPr>
            <w:r w:rsidRPr="004504C5">
              <w:rPr>
                <w:b/>
                <w:color w:val="000000" w:themeColor="text1"/>
              </w:rPr>
              <w:t>Case Study</w:t>
            </w:r>
          </w:p>
          <w:p w:rsidR="00CC07AB" w:rsidRPr="004504C5" w:rsidRDefault="003A3DC6" w:rsidP="004302A2">
            <w:pPr>
              <w:rPr>
                <w:color w:val="000000" w:themeColor="text1"/>
              </w:rPr>
            </w:pPr>
            <w:r w:rsidRPr="004504C5">
              <w:rPr>
                <w:color w:val="000000" w:themeColor="text1"/>
              </w:rPr>
              <w:t>Discuss the importance of</w:t>
            </w:r>
            <w:r w:rsidR="004302A2" w:rsidRPr="004504C5">
              <w:rPr>
                <w:color w:val="000000" w:themeColor="text1"/>
              </w:rPr>
              <w:t xml:space="preserve"> accident reports</w:t>
            </w:r>
            <w:r w:rsidR="000B3ADE"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3A3DC6"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3A3DC6"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0B3ADE" w:rsidP="004302A2">
            <w:pPr>
              <w:rPr>
                <w:color w:val="000000" w:themeColor="text1"/>
              </w:rPr>
            </w:pPr>
            <w:r w:rsidRPr="004504C5">
              <w:rPr>
                <w:color w:val="000000" w:themeColor="text1"/>
              </w:rPr>
              <w:t xml:space="preserve">Discuss the results of the case study. </w:t>
            </w:r>
            <w:r w:rsidR="004302A2" w:rsidRPr="004504C5">
              <w:rPr>
                <w:color w:val="000000" w:themeColor="text1"/>
              </w:rPr>
              <w:t>What should Sharon’s manager have done differently</w:t>
            </w:r>
            <w:r w:rsidRPr="004504C5">
              <w:rPr>
                <w:color w:val="000000" w:themeColor="text1"/>
              </w:rPr>
              <w:t xml:space="preserve">? </w:t>
            </w:r>
            <w:r w:rsidR="004302A2" w:rsidRPr="004504C5">
              <w:rPr>
                <w:color w:val="000000" w:themeColor="text1"/>
              </w:rPr>
              <w:t>Why do you think the manager did not advise her to make a report?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0B3ADE"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0B3AD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4302A2" w:rsidP="00CC07AB">
            <w:pPr>
              <w:rPr>
                <w:color w:val="000000" w:themeColor="text1"/>
              </w:rPr>
            </w:pPr>
            <w:r w:rsidRPr="004504C5">
              <w:rPr>
                <w:color w:val="000000" w:themeColor="text1"/>
              </w:rPr>
              <w:t>What happened to Sharon</w:t>
            </w:r>
            <w:r w:rsidR="003A3DC6" w:rsidRPr="004504C5">
              <w:rPr>
                <w:color w:val="000000" w:themeColor="text1"/>
              </w:rPr>
              <w:t>?</w:t>
            </w:r>
          </w:p>
        </w:tc>
      </w:tr>
    </w:tbl>
    <w:p w:rsidR="00381A27" w:rsidRPr="004504C5" w:rsidRDefault="00381A27" w:rsidP="00CC07AB">
      <w:pPr>
        <w:pStyle w:val="Heading2"/>
      </w:pPr>
      <w:r w:rsidRPr="004504C5">
        <w:br w:type="page"/>
      </w:r>
      <w:bookmarkStart w:id="66" w:name="_Toc366072639"/>
      <w:r w:rsidRPr="004504C5">
        <w:lastRenderedPageBreak/>
        <w:t>Module Eight: Review Questions</w:t>
      </w:r>
      <w:bookmarkEnd w:id="66"/>
    </w:p>
    <w:p w:rsidR="00CC07AB" w:rsidRPr="004504C5" w:rsidRDefault="00C45B92" w:rsidP="00462E6E">
      <w:pPr>
        <w:numPr>
          <w:ilvl w:val="0"/>
          <w:numId w:val="74"/>
        </w:numPr>
      </w:pPr>
      <w:r w:rsidRPr="004504C5">
        <w:t>Which section of the accident report may not be completed</w:t>
      </w:r>
      <w:r w:rsidR="00515C3F" w:rsidRPr="004504C5">
        <w:t>?</w:t>
      </w:r>
    </w:p>
    <w:p w:rsidR="00CC07AB" w:rsidRPr="004504C5" w:rsidRDefault="00C45B92" w:rsidP="00462E6E">
      <w:pPr>
        <w:pStyle w:val="ListParagraph"/>
        <w:numPr>
          <w:ilvl w:val="0"/>
          <w:numId w:val="75"/>
        </w:numPr>
      </w:pPr>
      <w:r w:rsidRPr="004504C5">
        <w:t>Employee</w:t>
      </w:r>
    </w:p>
    <w:p w:rsidR="00CC07AB" w:rsidRPr="004504C5" w:rsidRDefault="00C45B92" w:rsidP="00462E6E">
      <w:pPr>
        <w:pStyle w:val="ListParagraph"/>
        <w:numPr>
          <w:ilvl w:val="0"/>
          <w:numId w:val="75"/>
        </w:numPr>
        <w:rPr>
          <w:color w:val="FF0000"/>
        </w:rPr>
      </w:pPr>
      <w:r w:rsidRPr="004504C5">
        <w:rPr>
          <w:color w:val="FF0000"/>
        </w:rPr>
        <w:t>Medical provider</w:t>
      </w:r>
    </w:p>
    <w:p w:rsidR="00CC07AB" w:rsidRPr="004504C5" w:rsidRDefault="00C45B92" w:rsidP="00462E6E">
      <w:pPr>
        <w:pStyle w:val="ListParagraph"/>
        <w:numPr>
          <w:ilvl w:val="0"/>
          <w:numId w:val="75"/>
        </w:numPr>
      </w:pPr>
      <w:r w:rsidRPr="004504C5">
        <w:t>Supervisor</w:t>
      </w:r>
    </w:p>
    <w:p w:rsidR="00CC07AB" w:rsidRPr="004504C5" w:rsidRDefault="00C45B92" w:rsidP="00462E6E">
      <w:pPr>
        <w:pStyle w:val="ListParagraph"/>
        <w:numPr>
          <w:ilvl w:val="0"/>
          <w:numId w:val="75"/>
        </w:numPr>
      </w:pPr>
      <w:r w:rsidRPr="004504C5">
        <w:t>None</w:t>
      </w:r>
    </w:p>
    <w:p w:rsidR="00CC07AB" w:rsidRPr="004504C5" w:rsidRDefault="00C45B92" w:rsidP="00CC07AB">
      <w:pPr>
        <w:ind w:left="720"/>
        <w:rPr>
          <w:color w:val="FF0000"/>
        </w:rPr>
      </w:pPr>
      <w:r w:rsidRPr="004504C5">
        <w:rPr>
          <w:color w:val="FF0000"/>
        </w:rPr>
        <w:t xml:space="preserve">Employees may not require medical treatment after an accident. The medical provider section may not be completed. </w:t>
      </w:r>
    </w:p>
    <w:p w:rsidR="005E3475" w:rsidRPr="004504C5" w:rsidRDefault="00515C3F" w:rsidP="00462E6E">
      <w:pPr>
        <w:numPr>
          <w:ilvl w:val="0"/>
          <w:numId w:val="74"/>
        </w:numPr>
      </w:pPr>
      <w:r w:rsidRPr="004504C5">
        <w:t xml:space="preserve">What </w:t>
      </w:r>
      <w:r w:rsidR="00C45B92" w:rsidRPr="004504C5">
        <w:t xml:space="preserve">should be provided along with the </w:t>
      </w:r>
      <w:r w:rsidR="001E7EAD" w:rsidRPr="004504C5">
        <w:t>Medical Provider information</w:t>
      </w:r>
      <w:r w:rsidRPr="004504C5">
        <w:t>?</w:t>
      </w:r>
    </w:p>
    <w:p w:rsidR="005E3475" w:rsidRPr="004504C5" w:rsidRDefault="001E7EAD" w:rsidP="00462E6E">
      <w:pPr>
        <w:pStyle w:val="ListParagraph"/>
        <w:numPr>
          <w:ilvl w:val="0"/>
          <w:numId w:val="76"/>
        </w:numPr>
      </w:pPr>
      <w:r w:rsidRPr="004504C5">
        <w:t xml:space="preserve">Report </w:t>
      </w:r>
    </w:p>
    <w:p w:rsidR="005E3475" w:rsidRPr="004504C5" w:rsidRDefault="001E7EAD" w:rsidP="00462E6E">
      <w:pPr>
        <w:pStyle w:val="ListParagraph"/>
        <w:numPr>
          <w:ilvl w:val="0"/>
          <w:numId w:val="76"/>
        </w:numPr>
      </w:pPr>
      <w:r w:rsidRPr="004504C5">
        <w:t>Patient history</w:t>
      </w:r>
    </w:p>
    <w:p w:rsidR="005E3475" w:rsidRPr="004504C5" w:rsidRDefault="001E7EAD" w:rsidP="00462E6E">
      <w:pPr>
        <w:pStyle w:val="ListParagraph"/>
        <w:numPr>
          <w:ilvl w:val="0"/>
          <w:numId w:val="76"/>
        </w:numPr>
        <w:rPr>
          <w:color w:val="FF0000"/>
        </w:rPr>
      </w:pPr>
      <w:r w:rsidRPr="004504C5">
        <w:rPr>
          <w:color w:val="FF0000"/>
        </w:rPr>
        <w:t>Doctor’s note</w:t>
      </w:r>
    </w:p>
    <w:p w:rsidR="005E3475" w:rsidRPr="004504C5" w:rsidRDefault="001E7EAD" w:rsidP="00462E6E">
      <w:pPr>
        <w:pStyle w:val="ListParagraph"/>
        <w:numPr>
          <w:ilvl w:val="0"/>
          <w:numId w:val="76"/>
        </w:numPr>
      </w:pPr>
      <w:r w:rsidRPr="004504C5">
        <w:t>Incident plan</w:t>
      </w:r>
    </w:p>
    <w:p w:rsidR="005E3475" w:rsidRPr="004504C5" w:rsidRDefault="001E7EAD" w:rsidP="005E3475">
      <w:pPr>
        <w:ind w:left="720"/>
        <w:rPr>
          <w:color w:val="FF0000"/>
        </w:rPr>
      </w:pPr>
      <w:r w:rsidRPr="004504C5">
        <w:rPr>
          <w:color w:val="FF0000"/>
        </w:rPr>
        <w:t xml:space="preserve">The medical provider needs to fill out the accident report. A doctor’s note also needs to be provided. </w:t>
      </w:r>
    </w:p>
    <w:p w:rsidR="005E3475" w:rsidRPr="004504C5" w:rsidRDefault="00DF3C77" w:rsidP="00462E6E">
      <w:pPr>
        <w:numPr>
          <w:ilvl w:val="0"/>
          <w:numId w:val="74"/>
        </w:numPr>
      </w:pPr>
      <w:r w:rsidRPr="004504C5">
        <w:t xml:space="preserve">What </w:t>
      </w:r>
      <w:r w:rsidR="00D631AA" w:rsidRPr="004504C5">
        <w:t>should be done after analyzing evidence</w:t>
      </w:r>
      <w:r w:rsidRPr="004504C5">
        <w:t>?</w:t>
      </w:r>
    </w:p>
    <w:p w:rsidR="005E3475" w:rsidRPr="004504C5" w:rsidRDefault="00D631AA" w:rsidP="00462E6E">
      <w:pPr>
        <w:pStyle w:val="ListParagraph"/>
        <w:numPr>
          <w:ilvl w:val="0"/>
          <w:numId w:val="77"/>
        </w:numPr>
        <w:rPr>
          <w:color w:val="FF0000"/>
        </w:rPr>
      </w:pPr>
      <w:r w:rsidRPr="004504C5">
        <w:rPr>
          <w:color w:val="FF0000"/>
        </w:rPr>
        <w:t>Draft a report</w:t>
      </w:r>
    </w:p>
    <w:p w:rsidR="005E3475" w:rsidRPr="004504C5" w:rsidRDefault="00D631AA" w:rsidP="00462E6E">
      <w:pPr>
        <w:pStyle w:val="ListParagraph"/>
        <w:numPr>
          <w:ilvl w:val="0"/>
          <w:numId w:val="77"/>
        </w:numPr>
      </w:pPr>
      <w:r w:rsidRPr="004504C5">
        <w:t>Make changes</w:t>
      </w:r>
    </w:p>
    <w:p w:rsidR="005E3475" w:rsidRPr="004504C5" w:rsidRDefault="00D631AA" w:rsidP="00462E6E">
      <w:pPr>
        <w:pStyle w:val="ListParagraph"/>
        <w:numPr>
          <w:ilvl w:val="0"/>
          <w:numId w:val="77"/>
        </w:numPr>
      </w:pPr>
      <w:r w:rsidRPr="004504C5">
        <w:t>Secure scene</w:t>
      </w:r>
    </w:p>
    <w:p w:rsidR="005E3475" w:rsidRPr="004504C5" w:rsidRDefault="00D631AA" w:rsidP="00462E6E">
      <w:pPr>
        <w:pStyle w:val="ListParagraph"/>
        <w:numPr>
          <w:ilvl w:val="0"/>
          <w:numId w:val="77"/>
        </w:numPr>
      </w:pPr>
      <w:r w:rsidRPr="004504C5">
        <w:t>Establish chain of command</w:t>
      </w:r>
    </w:p>
    <w:p w:rsidR="005E3475" w:rsidRPr="004504C5" w:rsidRDefault="00D631AA" w:rsidP="005E3475">
      <w:pPr>
        <w:ind w:left="720"/>
        <w:rPr>
          <w:color w:val="FF0000"/>
        </w:rPr>
      </w:pPr>
      <w:r w:rsidRPr="004504C5">
        <w:rPr>
          <w:color w:val="FF0000"/>
        </w:rPr>
        <w:t xml:space="preserve">After evidence is analyzed, a report needs to be written. The report will be the basis for any change. </w:t>
      </w:r>
    </w:p>
    <w:p w:rsidR="005E3475" w:rsidRPr="004504C5" w:rsidRDefault="004C5EFD" w:rsidP="00462E6E">
      <w:pPr>
        <w:numPr>
          <w:ilvl w:val="0"/>
          <w:numId w:val="74"/>
        </w:numPr>
      </w:pPr>
      <w:r w:rsidRPr="004504C5">
        <w:t xml:space="preserve">What </w:t>
      </w:r>
      <w:r w:rsidR="00D631AA" w:rsidRPr="004504C5">
        <w:t>level of accident requires an accident response plan</w:t>
      </w:r>
      <w:r w:rsidRPr="004504C5">
        <w:t>?</w:t>
      </w:r>
    </w:p>
    <w:p w:rsidR="005E3475" w:rsidRPr="004504C5" w:rsidRDefault="00D631AA" w:rsidP="00462E6E">
      <w:pPr>
        <w:pStyle w:val="ListParagraph"/>
        <w:numPr>
          <w:ilvl w:val="0"/>
          <w:numId w:val="78"/>
        </w:numPr>
      </w:pPr>
      <w:r w:rsidRPr="004504C5">
        <w:t>Minor accidents</w:t>
      </w:r>
    </w:p>
    <w:p w:rsidR="005E3475" w:rsidRPr="004504C5" w:rsidRDefault="00D631AA" w:rsidP="00462E6E">
      <w:pPr>
        <w:pStyle w:val="ListParagraph"/>
        <w:numPr>
          <w:ilvl w:val="0"/>
          <w:numId w:val="78"/>
        </w:numPr>
      </w:pPr>
      <w:r w:rsidRPr="004504C5">
        <w:t>Major accidents</w:t>
      </w:r>
    </w:p>
    <w:p w:rsidR="005E3475" w:rsidRPr="004504C5" w:rsidRDefault="00D631AA" w:rsidP="00462E6E">
      <w:pPr>
        <w:pStyle w:val="ListParagraph"/>
        <w:numPr>
          <w:ilvl w:val="0"/>
          <w:numId w:val="78"/>
        </w:numPr>
      </w:pPr>
      <w:r w:rsidRPr="004504C5">
        <w:t>Catastrophes</w:t>
      </w:r>
    </w:p>
    <w:p w:rsidR="005E3475" w:rsidRPr="004504C5" w:rsidRDefault="00D631AA" w:rsidP="00462E6E">
      <w:pPr>
        <w:pStyle w:val="ListParagraph"/>
        <w:numPr>
          <w:ilvl w:val="0"/>
          <w:numId w:val="78"/>
        </w:numPr>
        <w:rPr>
          <w:color w:val="FF0000"/>
        </w:rPr>
      </w:pPr>
      <w:r w:rsidRPr="004504C5">
        <w:rPr>
          <w:color w:val="FF0000"/>
        </w:rPr>
        <w:t>All of them</w:t>
      </w:r>
    </w:p>
    <w:p w:rsidR="005E3475" w:rsidRPr="004504C5" w:rsidRDefault="00D631AA" w:rsidP="005E3475">
      <w:pPr>
        <w:ind w:left="720"/>
        <w:rPr>
          <w:color w:val="FF0000"/>
        </w:rPr>
      </w:pPr>
      <w:r w:rsidRPr="004504C5">
        <w:rPr>
          <w:color w:val="FF0000"/>
        </w:rPr>
        <w:t>Accident response plans are necessary for all accidents</w:t>
      </w:r>
      <w:r w:rsidR="004C5EFD" w:rsidRPr="004504C5">
        <w:rPr>
          <w:color w:val="FF0000"/>
        </w:rPr>
        <w:t>.</w:t>
      </w:r>
      <w:r w:rsidRPr="004504C5">
        <w:rPr>
          <w:color w:val="FF0000"/>
        </w:rPr>
        <w:t xml:space="preserve"> This includes minor accidents and catastrophes.</w:t>
      </w:r>
    </w:p>
    <w:p w:rsidR="006570EA" w:rsidRPr="004504C5" w:rsidRDefault="006570EA">
      <w:pPr>
        <w:spacing w:after="0" w:line="240" w:lineRule="auto"/>
      </w:pPr>
      <w:r w:rsidRPr="004504C5">
        <w:br w:type="page"/>
      </w:r>
    </w:p>
    <w:p w:rsidR="003F11CD" w:rsidRPr="004504C5" w:rsidRDefault="003F11CD" w:rsidP="00462E6E">
      <w:pPr>
        <w:numPr>
          <w:ilvl w:val="0"/>
          <w:numId w:val="74"/>
        </w:numPr>
      </w:pPr>
      <w:r w:rsidRPr="004504C5">
        <w:lastRenderedPageBreak/>
        <w:t>When may emergency action plans be verbally communicated?</w:t>
      </w:r>
    </w:p>
    <w:p w:rsidR="003F11CD" w:rsidRPr="004504C5" w:rsidRDefault="003F11CD" w:rsidP="00462E6E">
      <w:pPr>
        <w:pStyle w:val="ListParagraph"/>
        <w:numPr>
          <w:ilvl w:val="0"/>
          <w:numId w:val="140"/>
        </w:numPr>
        <w:rPr>
          <w:color w:val="FF0000"/>
        </w:rPr>
      </w:pPr>
      <w:r w:rsidRPr="004504C5">
        <w:rPr>
          <w:color w:val="FF0000"/>
        </w:rPr>
        <w:t>With fewer than 10 people</w:t>
      </w:r>
    </w:p>
    <w:p w:rsidR="003F11CD" w:rsidRPr="004504C5" w:rsidRDefault="003F11CD" w:rsidP="00462E6E">
      <w:pPr>
        <w:pStyle w:val="ListParagraph"/>
        <w:numPr>
          <w:ilvl w:val="0"/>
          <w:numId w:val="140"/>
        </w:numPr>
      </w:pPr>
      <w:r w:rsidRPr="004504C5">
        <w:t>With more than 10 people</w:t>
      </w:r>
    </w:p>
    <w:p w:rsidR="003F11CD" w:rsidRPr="004504C5" w:rsidRDefault="003F11CD" w:rsidP="00462E6E">
      <w:pPr>
        <w:pStyle w:val="ListParagraph"/>
        <w:numPr>
          <w:ilvl w:val="0"/>
          <w:numId w:val="140"/>
        </w:numPr>
      </w:pPr>
      <w:r w:rsidRPr="004504C5">
        <w:t>Always</w:t>
      </w:r>
    </w:p>
    <w:p w:rsidR="003F11CD" w:rsidRPr="004504C5" w:rsidRDefault="003F11CD" w:rsidP="00462E6E">
      <w:pPr>
        <w:pStyle w:val="ListParagraph"/>
        <w:numPr>
          <w:ilvl w:val="0"/>
          <w:numId w:val="140"/>
        </w:numPr>
      </w:pPr>
      <w:r w:rsidRPr="004504C5">
        <w:t>Never</w:t>
      </w:r>
    </w:p>
    <w:p w:rsidR="005E3475" w:rsidRPr="004504C5" w:rsidRDefault="003F11CD" w:rsidP="003F11CD">
      <w:pPr>
        <w:ind w:left="720"/>
        <w:rPr>
          <w:color w:val="FF0000"/>
        </w:rPr>
      </w:pPr>
      <w:r w:rsidRPr="004504C5">
        <w:rPr>
          <w:color w:val="FF0000"/>
        </w:rPr>
        <w:t xml:space="preserve">Emergency plans should be written. They may be verbal when there are fewer than 10 people. </w:t>
      </w:r>
    </w:p>
    <w:p w:rsidR="005E3475" w:rsidRPr="004504C5" w:rsidRDefault="003F11CD" w:rsidP="00462E6E">
      <w:pPr>
        <w:numPr>
          <w:ilvl w:val="0"/>
          <w:numId w:val="74"/>
        </w:numPr>
      </w:pPr>
      <w:r w:rsidRPr="004504C5">
        <w:t>When should employees first be exposed to the emergency action plan</w:t>
      </w:r>
      <w:r w:rsidR="004C5EFD" w:rsidRPr="004504C5">
        <w:t>?</w:t>
      </w:r>
    </w:p>
    <w:p w:rsidR="005E3475" w:rsidRPr="004504C5" w:rsidRDefault="00485D51" w:rsidP="00462E6E">
      <w:pPr>
        <w:pStyle w:val="ListParagraph"/>
        <w:numPr>
          <w:ilvl w:val="0"/>
          <w:numId w:val="79"/>
        </w:numPr>
      </w:pPr>
      <w:r w:rsidRPr="004504C5">
        <w:t>When roles change</w:t>
      </w:r>
    </w:p>
    <w:p w:rsidR="005E3475" w:rsidRPr="004504C5" w:rsidRDefault="00485D51" w:rsidP="00462E6E">
      <w:pPr>
        <w:pStyle w:val="ListParagraph"/>
        <w:numPr>
          <w:ilvl w:val="0"/>
          <w:numId w:val="79"/>
        </w:numPr>
      </w:pPr>
      <w:r w:rsidRPr="004504C5">
        <w:t>When plan changes</w:t>
      </w:r>
    </w:p>
    <w:p w:rsidR="005E3475" w:rsidRPr="004504C5" w:rsidRDefault="003F11CD" w:rsidP="00462E6E">
      <w:pPr>
        <w:pStyle w:val="ListParagraph"/>
        <w:numPr>
          <w:ilvl w:val="0"/>
          <w:numId w:val="79"/>
        </w:numPr>
        <w:rPr>
          <w:color w:val="FF0000"/>
        </w:rPr>
      </w:pPr>
      <w:r w:rsidRPr="004504C5">
        <w:rPr>
          <w:color w:val="FF0000"/>
        </w:rPr>
        <w:t>When hired</w:t>
      </w:r>
    </w:p>
    <w:p w:rsidR="005E3475" w:rsidRPr="004504C5" w:rsidRDefault="00485D51" w:rsidP="00462E6E">
      <w:pPr>
        <w:pStyle w:val="ListParagraph"/>
        <w:numPr>
          <w:ilvl w:val="0"/>
          <w:numId w:val="79"/>
        </w:numPr>
      </w:pPr>
      <w:r w:rsidRPr="004504C5">
        <w:t>When risks appear</w:t>
      </w:r>
    </w:p>
    <w:p w:rsidR="005E3475" w:rsidRPr="004504C5" w:rsidRDefault="00485D51" w:rsidP="005E3475">
      <w:pPr>
        <w:ind w:left="720"/>
        <w:rPr>
          <w:color w:val="FF0000"/>
        </w:rPr>
      </w:pPr>
      <w:r w:rsidRPr="004504C5">
        <w:rPr>
          <w:color w:val="FF0000"/>
        </w:rPr>
        <w:t xml:space="preserve">Employers need to review the emergency action plan with employees when they are first hired. They need to review the plans when there are changes to the plan or employee roles. </w:t>
      </w:r>
    </w:p>
    <w:p w:rsidR="005E3475" w:rsidRPr="004504C5" w:rsidRDefault="00CA2861" w:rsidP="00462E6E">
      <w:pPr>
        <w:numPr>
          <w:ilvl w:val="0"/>
          <w:numId w:val="74"/>
        </w:numPr>
      </w:pPr>
      <w:r w:rsidRPr="004504C5">
        <w:t>When does safety education begin</w:t>
      </w:r>
      <w:r w:rsidR="006F07AD" w:rsidRPr="004504C5">
        <w:t>?</w:t>
      </w:r>
    </w:p>
    <w:p w:rsidR="005E3475" w:rsidRPr="004504C5" w:rsidRDefault="00CA2861" w:rsidP="00462E6E">
      <w:pPr>
        <w:pStyle w:val="ListParagraph"/>
        <w:numPr>
          <w:ilvl w:val="0"/>
          <w:numId w:val="80"/>
        </w:numPr>
      </w:pPr>
      <w:r w:rsidRPr="004504C5">
        <w:t>With training</w:t>
      </w:r>
    </w:p>
    <w:p w:rsidR="005E3475" w:rsidRPr="004504C5" w:rsidRDefault="00CA2861" w:rsidP="00462E6E">
      <w:pPr>
        <w:pStyle w:val="ListParagraph"/>
        <w:numPr>
          <w:ilvl w:val="0"/>
          <w:numId w:val="80"/>
        </w:numPr>
        <w:rPr>
          <w:color w:val="FF0000"/>
        </w:rPr>
      </w:pPr>
      <w:r w:rsidRPr="004504C5">
        <w:rPr>
          <w:color w:val="FF0000"/>
        </w:rPr>
        <w:t>At hiring</w:t>
      </w:r>
    </w:p>
    <w:p w:rsidR="005E3475" w:rsidRPr="004504C5" w:rsidRDefault="00CA2861" w:rsidP="00462E6E">
      <w:pPr>
        <w:pStyle w:val="ListParagraph"/>
        <w:numPr>
          <w:ilvl w:val="0"/>
          <w:numId w:val="80"/>
        </w:numPr>
      </w:pPr>
      <w:r w:rsidRPr="004504C5">
        <w:t>After orientation</w:t>
      </w:r>
    </w:p>
    <w:p w:rsidR="005E3475" w:rsidRPr="004504C5" w:rsidRDefault="00CA2861" w:rsidP="00462E6E">
      <w:pPr>
        <w:pStyle w:val="ListParagraph"/>
        <w:numPr>
          <w:ilvl w:val="0"/>
          <w:numId w:val="80"/>
        </w:numPr>
      </w:pPr>
      <w:r w:rsidRPr="004504C5">
        <w:t>With new information</w:t>
      </w:r>
    </w:p>
    <w:p w:rsidR="005E3475" w:rsidRPr="004504C5" w:rsidRDefault="00CA2861" w:rsidP="005E3475">
      <w:pPr>
        <w:ind w:left="720"/>
        <w:rPr>
          <w:color w:val="FF0000"/>
        </w:rPr>
      </w:pPr>
      <w:r w:rsidRPr="004504C5">
        <w:rPr>
          <w:color w:val="FF0000"/>
        </w:rPr>
        <w:t>Safety education is essential for all employees</w:t>
      </w:r>
      <w:r w:rsidR="006F07AD" w:rsidRPr="004504C5">
        <w:rPr>
          <w:color w:val="FF0000"/>
        </w:rPr>
        <w:t>.</w:t>
      </w:r>
      <w:r w:rsidRPr="004504C5">
        <w:rPr>
          <w:color w:val="FF0000"/>
        </w:rPr>
        <w:t xml:space="preserve"> It needs to begin at hiring.</w:t>
      </w:r>
    </w:p>
    <w:p w:rsidR="005E3475" w:rsidRPr="004504C5" w:rsidRDefault="006F07AD" w:rsidP="00462E6E">
      <w:pPr>
        <w:numPr>
          <w:ilvl w:val="0"/>
          <w:numId w:val="74"/>
        </w:numPr>
      </w:pPr>
      <w:r w:rsidRPr="004504C5">
        <w:t>Wh</w:t>
      </w:r>
      <w:r w:rsidR="00172F07" w:rsidRPr="004504C5">
        <w:t>at should be done when new risks are identified</w:t>
      </w:r>
      <w:r w:rsidRPr="004504C5">
        <w:t>?</w:t>
      </w:r>
    </w:p>
    <w:p w:rsidR="005E3475" w:rsidRPr="004504C5" w:rsidRDefault="00172F07" w:rsidP="00462E6E">
      <w:pPr>
        <w:pStyle w:val="ListParagraph"/>
        <w:numPr>
          <w:ilvl w:val="0"/>
          <w:numId w:val="81"/>
        </w:numPr>
      </w:pPr>
      <w:r w:rsidRPr="004504C5">
        <w:t>Communicate consequences</w:t>
      </w:r>
    </w:p>
    <w:p w:rsidR="005E3475" w:rsidRPr="004504C5" w:rsidRDefault="00172F07" w:rsidP="00462E6E">
      <w:pPr>
        <w:pStyle w:val="ListParagraph"/>
        <w:numPr>
          <w:ilvl w:val="0"/>
          <w:numId w:val="81"/>
        </w:numPr>
      </w:pPr>
      <w:r w:rsidRPr="004504C5">
        <w:t>Avoid them</w:t>
      </w:r>
    </w:p>
    <w:p w:rsidR="005E3475" w:rsidRPr="004504C5" w:rsidRDefault="00172F07" w:rsidP="00462E6E">
      <w:pPr>
        <w:pStyle w:val="ListParagraph"/>
        <w:numPr>
          <w:ilvl w:val="0"/>
          <w:numId w:val="81"/>
        </w:numPr>
      </w:pPr>
      <w:r w:rsidRPr="004504C5">
        <w:t>Accept them</w:t>
      </w:r>
    </w:p>
    <w:p w:rsidR="005E3475" w:rsidRPr="004504C5" w:rsidRDefault="00172F07" w:rsidP="00462E6E">
      <w:pPr>
        <w:pStyle w:val="ListParagraph"/>
        <w:numPr>
          <w:ilvl w:val="0"/>
          <w:numId w:val="81"/>
        </w:numPr>
        <w:rPr>
          <w:color w:val="FF0000"/>
        </w:rPr>
      </w:pPr>
      <w:r w:rsidRPr="004504C5">
        <w:rPr>
          <w:color w:val="FF0000"/>
        </w:rPr>
        <w:t>Create new training programs</w:t>
      </w:r>
    </w:p>
    <w:p w:rsidR="005E3475" w:rsidRPr="004504C5" w:rsidRDefault="00172F07" w:rsidP="005E3475">
      <w:pPr>
        <w:ind w:left="720"/>
        <w:rPr>
          <w:color w:val="FF0000"/>
        </w:rPr>
      </w:pPr>
      <w:r w:rsidRPr="004504C5">
        <w:rPr>
          <w:color w:val="FF0000"/>
        </w:rPr>
        <w:t xml:space="preserve">Employees need to be aware of all the risks that they face. New risks require new training programs. </w:t>
      </w:r>
    </w:p>
    <w:p w:rsidR="006570EA" w:rsidRPr="004504C5" w:rsidRDefault="006570EA">
      <w:pPr>
        <w:spacing w:after="0" w:line="240" w:lineRule="auto"/>
      </w:pPr>
      <w:r w:rsidRPr="004504C5">
        <w:br w:type="page"/>
      </w:r>
    </w:p>
    <w:p w:rsidR="005E3475" w:rsidRPr="004504C5" w:rsidRDefault="004302A2" w:rsidP="00462E6E">
      <w:pPr>
        <w:numPr>
          <w:ilvl w:val="0"/>
          <w:numId w:val="74"/>
        </w:numPr>
      </w:pPr>
      <w:r w:rsidRPr="004504C5">
        <w:lastRenderedPageBreak/>
        <w:t xml:space="preserve">How long did it take </w:t>
      </w:r>
      <w:r w:rsidR="00EE24EA" w:rsidRPr="004504C5">
        <w:t>symptoms</w:t>
      </w:r>
      <w:r w:rsidRPr="004504C5">
        <w:t xml:space="preserve"> to appear</w:t>
      </w:r>
      <w:r w:rsidR="000B3ADE" w:rsidRPr="004504C5">
        <w:t>?</w:t>
      </w:r>
    </w:p>
    <w:p w:rsidR="005E3475" w:rsidRPr="004504C5" w:rsidRDefault="00EE24EA" w:rsidP="00462E6E">
      <w:pPr>
        <w:pStyle w:val="ListParagraph"/>
        <w:numPr>
          <w:ilvl w:val="0"/>
          <w:numId w:val="82"/>
        </w:numPr>
      </w:pPr>
      <w:r w:rsidRPr="004504C5">
        <w:t>Immediately</w:t>
      </w:r>
    </w:p>
    <w:p w:rsidR="005E3475" w:rsidRPr="004504C5" w:rsidRDefault="004302A2" w:rsidP="00462E6E">
      <w:pPr>
        <w:pStyle w:val="ListParagraph"/>
        <w:numPr>
          <w:ilvl w:val="0"/>
          <w:numId w:val="82"/>
        </w:numPr>
        <w:rPr>
          <w:color w:val="FF0000"/>
        </w:rPr>
      </w:pPr>
      <w:r w:rsidRPr="004504C5">
        <w:rPr>
          <w:color w:val="FF0000"/>
        </w:rPr>
        <w:t>Two days</w:t>
      </w:r>
    </w:p>
    <w:p w:rsidR="005E3475" w:rsidRPr="004504C5" w:rsidRDefault="00EE24EA" w:rsidP="00462E6E">
      <w:pPr>
        <w:pStyle w:val="ListParagraph"/>
        <w:numPr>
          <w:ilvl w:val="0"/>
          <w:numId w:val="82"/>
        </w:numPr>
      </w:pPr>
      <w:r w:rsidRPr="004504C5">
        <w:t>Never</w:t>
      </w:r>
    </w:p>
    <w:p w:rsidR="005E3475" w:rsidRPr="004504C5" w:rsidRDefault="00EE24EA" w:rsidP="00462E6E">
      <w:pPr>
        <w:pStyle w:val="ListParagraph"/>
        <w:numPr>
          <w:ilvl w:val="0"/>
          <w:numId w:val="82"/>
        </w:numPr>
      </w:pPr>
      <w:r w:rsidRPr="004504C5">
        <w:t>One day</w:t>
      </w:r>
    </w:p>
    <w:p w:rsidR="005E3475" w:rsidRPr="004504C5" w:rsidRDefault="00EE24EA" w:rsidP="005E3475">
      <w:pPr>
        <w:ind w:left="720"/>
        <w:rPr>
          <w:color w:val="FF0000"/>
        </w:rPr>
      </w:pPr>
      <w:r w:rsidRPr="004504C5">
        <w:rPr>
          <w:color w:val="FF0000"/>
        </w:rPr>
        <w:t>The symptoms of whiplash appeared after two days. This was too late to make a report.</w:t>
      </w:r>
    </w:p>
    <w:p w:rsidR="005E3475" w:rsidRPr="004504C5" w:rsidRDefault="00EE24EA" w:rsidP="00462E6E">
      <w:pPr>
        <w:numPr>
          <w:ilvl w:val="0"/>
          <w:numId w:val="74"/>
        </w:numPr>
      </w:pPr>
      <w:r w:rsidRPr="004504C5">
        <w:t>What did Sharon do immediately after the incident</w:t>
      </w:r>
      <w:r w:rsidR="00212793" w:rsidRPr="004504C5">
        <w:t>?</w:t>
      </w:r>
    </w:p>
    <w:p w:rsidR="005E3475" w:rsidRPr="004504C5" w:rsidRDefault="00170752" w:rsidP="00462E6E">
      <w:pPr>
        <w:pStyle w:val="ListParagraph"/>
        <w:numPr>
          <w:ilvl w:val="0"/>
          <w:numId w:val="83"/>
        </w:numPr>
        <w:rPr>
          <w:color w:val="FF0000"/>
        </w:rPr>
      </w:pPr>
      <w:r>
        <w:rPr>
          <w:color w:val="FF0000"/>
        </w:rPr>
        <w:t>Sit</w:t>
      </w:r>
      <w:r w:rsidR="00EE24EA" w:rsidRPr="004504C5">
        <w:rPr>
          <w:color w:val="FF0000"/>
        </w:rPr>
        <w:t xml:space="preserve"> down </w:t>
      </w:r>
    </w:p>
    <w:p w:rsidR="005E3475" w:rsidRPr="004504C5" w:rsidRDefault="00EE24EA" w:rsidP="00462E6E">
      <w:pPr>
        <w:pStyle w:val="ListParagraph"/>
        <w:numPr>
          <w:ilvl w:val="0"/>
          <w:numId w:val="83"/>
        </w:numPr>
      </w:pPr>
      <w:r w:rsidRPr="004504C5">
        <w:t>File a report</w:t>
      </w:r>
    </w:p>
    <w:p w:rsidR="005E3475" w:rsidRPr="004504C5" w:rsidRDefault="00EE24EA" w:rsidP="00462E6E">
      <w:pPr>
        <w:pStyle w:val="ListParagraph"/>
        <w:numPr>
          <w:ilvl w:val="0"/>
          <w:numId w:val="83"/>
        </w:numPr>
      </w:pPr>
      <w:r w:rsidRPr="004504C5">
        <w:t>See a doctor</w:t>
      </w:r>
    </w:p>
    <w:p w:rsidR="005E3475" w:rsidRPr="004504C5" w:rsidRDefault="00EE24EA" w:rsidP="00462E6E">
      <w:pPr>
        <w:pStyle w:val="ListParagraph"/>
        <w:numPr>
          <w:ilvl w:val="0"/>
          <w:numId w:val="83"/>
        </w:numPr>
      </w:pPr>
      <w:r w:rsidRPr="004504C5">
        <w:t>Go back to work</w:t>
      </w:r>
    </w:p>
    <w:p w:rsidR="005E3475" w:rsidRPr="004504C5" w:rsidRDefault="00170752" w:rsidP="005E3475">
      <w:pPr>
        <w:ind w:left="720"/>
        <w:rPr>
          <w:color w:val="FF0000"/>
        </w:rPr>
      </w:pPr>
      <w:r>
        <w:rPr>
          <w:color w:val="FF0000"/>
        </w:rPr>
        <w:t>Sharon’s manager told her to sit</w:t>
      </w:r>
      <w:r w:rsidR="00EE24EA" w:rsidRPr="004504C5">
        <w:rPr>
          <w:color w:val="FF0000"/>
        </w:rPr>
        <w:t xml:space="preserve"> down. This is what Sharon did after the accident. </w:t>
      </w:r>
    </w:p>
    <w:p w:rsidR="00AA7932" w:rsidRPr="004504C5" w:rsidRDefault="00381A27" w:rsidP="00AA6132">
      <w:pPr>
        <w:pStyle w:val="Heading1"/>
        <w:rPr>
          <w:lang w:eastAsia="zh-TW"/>
        </w:rPr>
      </w:pPr>
      <w:r w:rsidRPr="004504C5">
        <w:br w:type="page"/>
      </w:r>
      <w:bookmarkStart w:id="67" w:name="_Toc366072640"/>
      <w:r w:rsidRPr="004504C5">
        <w:rPr>
          <w:lang w:eastAsia="zh-TW"/>
        </w:rPr>
        <w:lastRenderedPageBreak/>
        <w:t xml:space="preserve">Module Nine: </w:t>
      </w:r>
      <w:r w:rsidR="00DA6ADC" w:rsidRPr="004504C5">
        <w:rPr>
          <w:lang w:eastAsia="zh-TW"/>
        </w:rPr>
        <w:t>Business Impact Analysis</w:t>
      </w:r>
      <w:bookmarkEnd w:id="67"/>
    </w:p>
    <w:p w:rsidR="00381A27" w:rsidRDefault="00170752" w:rsidP="00AA7932">
      <w:r>
        <w:rPr>
          <w:noProof/>
          <w:lang w:bidi="ar-SA"/>
        </w:rPr>
        <w:drawing>
          <wp:anchor distT="0" distB="0" distL="114300" distR="114300" simplePos="0" relativeHeight="251718656" behindDoc="0" locked="0" layoutInCell="1" allowOverlap="1">
            <wp:simplePos x="0" y="0"/>
            <wp:positionH relativeFrom="margin">
              <wp:posOffset>9525</wp:posOffset>
            </wp:positionH>
            <wp:positionV relativeFrom="margin">
              <wp:posOffset>1466850</wp:posOffset>
            </wp:positionV>
            <wp:extent cx="1920240" cy="1878902"/>
            <wp:effectExtent l="0" t="0" r="3810" b="7620"/>
            <wp:wrapSquare wrapText="bothSides"/>
            <wp:docPr id="362" name="Picture 362" descr="C:\Users\Darren\AppData\Local\Microsoft\Windows\Temporary Internet Files\Content.IE5\H0BR8P42\MC900365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H0BR8P42\MC900365662[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20240" cy="18789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4C5">
        <w:rPr>
          <w:noProof/>
          <w:lang w:bidi="ar-SA"/>
        </w:rPr>
        <mc:AlternateContent>
          <mc:Choice Requires="wps">
            <w:drawing>
              <wp:anchor distT="91440" distB="91440" distL="114300" distR="114300" simplePos="0" relativeHeight="251664384" behindDoc="0" locked="0" layoutInCell="0" allowOverlap="1" wp14:anchorId="7A325EF3" wp14:editId="79717C19">
                <wp:simplePos x="0" y="0"/>
                <wp:positionH relativeFrom="page">
                  <wp:posOffset>-200025</wp:posOffset>
                </wp:positionH>
                <wp:positionV relativeFrom="page">
                  <wp:posOffset>-19050</wp:posOffset>
                </wp:positionV>
                <wp:extent cx="8242300" cy="169545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69545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the last analysis, sound judgment will prevail.</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Joseph Cannon</w:t>
                            </w:r>
                          </w:p>
                          <w:p w:rsidR="00706C37" w:rsidRPr="00C06439" w:rsidRDefault="00706C37"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75pt;margin-top:-1.5pt;width:649pt;height:133.5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the last analysis, sound judgment will prevail.</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Joseph Cannon</w:t>
                      </w:r>
                    </w:p>
                    <w:p w:rsidR="00706C37" w:rsidRPr="00C06439" w:rsidRDefault="00706C37"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7348EE" w:rsidRPr="004504C5">
        <w:t xml:space="preserve">The business impact analysis is used to </w:t>
      </w:r>
      <w:r w:rsidR="006E1DE6" w:rsidRPr="004504C5">
        <w:t>calculate</w:t>
      </w:r>
      <w:r w:rsidR="007348EE" w:rsidRPr="004504C5">
        <w:t xml:space="preserve"> </w:t>
      </w:r>
      <w:r w:rsidR="006E1DE6" w:rsidRPr="004504C5">
        <w:t xml:space="preserve">the </w:t>
      </w:r>
      <w:r w:rsidR="007348EE" w:rsidRPr="004504C5">
        <w:t xml:space="preserve">consequences of </w:t>
      </w:r>
      <w:r w:rsidR="006E1DE6" w:rsidRPr="004504C5">
        <w:t>potential disruptions</w:t>
      </w:r>
      <w:r w:rsidR="004B26E2" w:rsidRPr="004504C5">
        <w:t>,</w:t>
      </w:r>
      <w:r w:rsidR="006E1DE6" w:rsidRPr="004504C5">
        <w:t xml:space="preserve"> and </w:t>
      </w:r>
      <w:r w:rsidR="004B26E2" w:rsidRPr="004504C5">
        <w:t xml:space="preserve">it </w:t>
      </w:r>
      <w:r w:rsidR="006E1DE6" w:rsidRPr="004504C5">
        <w:t xml:space="preserve">determines what is necessary for a company to recover. The risk assessment identifies the potential losses that the organization faces as well as severe risks. Combining the </w:t>
      </w:r>
      <w:r w:rsidR="00EE7A2C" w:rsidRPr="004504C5">
        <w:t>information of the risk assessment with the business impact analysis</w:t>
      </w:r>
      <w:r w:rsidR="006E1DE6" w:rsidRPr="004504C5">
        <w:t xml:space="preserve"> will allow you to prepare for risk and overcome the impact that they have on the organization. </w:t>
      </w:r>
    </w:p>
    <w:p w:rsidR="00170752" w:rsidRDefault="00170752" w:rsidP="00AA7932"/>
    <w:p w:rsidR="00170752" w:rsidRPr="004504C5" w:rsidRDefault="00170752" w:rsidP="00AA7932"/>
    <w:p w:rsidR="004F1B63" w:rsidRPr="004504C5" w:rsidRDefault="004F1B63" w:rsidP="00AA7932"/>
    <w:p w:rsidR="00CC07AB" w:rsidRPr="004504C5" w:rsidRDefault="00DA6ADC" w:rsidP="00CC07AB">
      <w:pPr>
        <w:pStyle w:val="Heading2"/>
      </w:pPr>
      <w:bookmarkStart w:id="68" w:name="_Toc366072641"/>
      <w:r w:rsidRPr="004504C5">
        <w:rPr>
          <w:lang w:bidi="ar-SA"/>
        </w:rPr>
        <w:t>Gather Information</w:t>
      </w:r>
      <w:bookmarkEnd w:id="68"/>
    </w:p>
    <w:p w:rsidR="00EE7A2C" w:rsidRPr="004504C5" w:rsidRDefault="00170752" w:rsidP="006E1DE6">
      <w:r>
        <w:rPr>
          <w:noProof/>
          <w:lang w:bidi="ar-SA"/>
        </w:rPr>
        <w:drawing>
          <wp:anchor distT="0" distB="0" distL="114300" distR="114300" simplePos="0" relativeHeight="251719680" behindDoc="0" locked="0" layoutInCell="1" allowOverlap="1" wp14:anchorId="1AD26708" wp14:editId="14C76D2F">
            <wp:simplePos x="0" y="0"/>
            <wp:positionH relativeFrom="margin">
              <wp:posOffset>9525</wp:posOffset>
            </wp:positionH>
            <wp:positionV relativeFrom="margin">
              <wp:posOffset>4238625</wp:posOffset>
            </wp:positionV>
            <wp:extent cx="1005840" cy="1005840"/>
            <wp:effectExtent l="0" t="0" r="3810" b="3810"/>
            <wp:wrapSquare wrapText="bothSides"/>
            <wp:docPr id="364" name="Picture 364" descr="C:\Users\Darren\AppData\Local\Microsoft\Windows\Temporary Internet Files\Content.IE5\8X37435D\MC9004315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8X37435D\MC900431584[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DE6" w:rsidRPr="004504C5">
        <w:t xml:space="preserve">Conducting a business impact analysis requires gathering information. The information gathered must be very specific </w:t>
      </w:r>
      <w:r w:rsidR="00EE7A2C" w:rsidRPr="004504C5">
        <w:t xml:space="preserve">about a </w:t>
      </w:r>
      <w:r w:rsidR="00790FFC" w:rsidRPr="004504C5">
        <w:t xml:space="preserve">chosen </w:t>
      </w:r>
      <w:r w:rsidR="00EE7A2C" w:rsidRPr="004504C5">
        <w:t>critical function. For example, the data for a sales department would focus on the selling process, roles, responsibilities, etc. The typical methods for gathering information are used in the business impact analysis:</w:t>
      </w:r>
    </w:p>
    <w:p w:rsidR="00EE7A2C" w:rsidRPr="004504C5" w:rsidRDefault="00EE7A2C" w:rsidP="00462E6E">
      <w:pPr>
        <w:pStyle w:val="ListParagraph"/>
        <w:numPr>
          <w:ilvl w:val="0"/>
          <w:numId w:val="142"/>
        </w:numPr>
      </w:pPr>
      <w:r w:rsidRPr="004504C5">
        <w:t>Reports</w:t>
      </w:r>
    </w:p>
    <w:p w:rsidR="00EE7A2C" w:rsidRPr="004504C5" w:rsidRDefault="00EE7A2C" w:rsidP="00462E6E">
      <w:pPr>
        <w:pStyle w:val="ListParagraph"/>
        <w:numPr>
          <w:ilvl w:val="0"/>
          <w:numId w:val="142"/>
        </w:numPr>
      </w:pPr>
      <w:r w:rsidRPr="004504C5">
        <w:t xml:space="preserve">Research </w:t>
      </w:r>
    </w:p>
    <w:p w:rsidR="00EE7A2C" w:rsidRPr="004504C5" w:rsidRDefault="00EE7A2C" w:rsidP="00462E6E">
      <w:pPr>
        <w:pStyle w:val="ListParagraph"/>
        <w:numPr>
          <w:ilvl w:val="0"/>
          <w:numId w:val="142"/>
        </w:numPr>
      </w:pPr>
      <w:r w:rsidRPr="004504C5">
        <w:t>Interviews</w:t>
      </w:r>
    </w:p>
    <w:p w:rsidR="00EE7A2C" w:rsidRPr="004504C5" w:rsidRDefault="00EE7A2C" w:rsidP="00462E6E">
      <w:pPr>
        <w:pStyle w:val="ListParagraph"/>
        <w:numPr>
          <w:ilvl w:val="0"/>
          <w:numId w:val="142"/>
        </w:numPr>
      </w:pPr>
      <w:r w:rsidRPr="004504C5">
        <w:t>Questionnaires</w:t>
      </w:r>
    </w:p>
    <w:p w:rsidR="00BD5B19" w:rsidRPr="004504C5" w:rsidRDefault="00BD5B19" w:rsidP="00462E6E">
      <w:pPr>
        <w:pStyle w:val="ListParagraph"/>
        <w:numPr>
          <w:ilvl w:val="0"/>
          <w:numId w:val="142"/>
        </w:numPr>
      </w:pPr>
      <w:r w:rsidRPr="004504C5">
        <w:t>Conference calls</w:t>
      </w:r>
    </w:p>
    <w:p w:rsidR="00CC07AB" w:rsidRPr="004504C5" w:rsidRDefault="00BD5B19" w:rsidP="00BD5B19">
      <w:r w:rsidRPr="004504C5">
        <w:t xml:space="preserve">Interviews and questionnaires are the main sources of information because they provide you with the opportunity to create questions specific to the topic you are researching. When creating questions for interviews and questionnaires, you may want to consult an expert in the critical area. For example, you could consult an IT expert to gather data about internet security. </w:t>
      </w:r>
    </w:p>
    <w:p w:rsidR="004F1B63" w:rsidRPr="004504C5" w:rsidRDefault="004F1B63" w:rsidP="00BD5B1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D2634" w:rsidP="00CC07AB">
            <w:pPr>
              <w:rPr>
                <w:b/>
                <w:bCs/>
                <w:color w:val="000000" w:themeColor="text1"/>
              </w:rPr>
            </w:pPr>
            <w:r w:rsidRPr="004504C5">
              <w:rPr>
                <w:b/>
                <w:bCs/>
                <w:color w:val="000000" w:themeColor="text1"/>
              </w:rPr>
              <w:t>10</w:t>
            </w:r>
            <w:r w:rsidR="008D6CB3"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8D6CB3" w:rsidP="00EE7A2C">
            <w:pPr>
              <w:rPr>
                <w:color w:val="000000" w:themeColor="text1"/>
              </w:rPr>
            </w:pPr>
            <w:r w:rsidRPr="004504C5">
              <w:rPr>
                <w:color w:val="000000" w:themeColor="text1"/>
              </w:rPr>
              <w:t xml:space="preserve">Outline how to </w:t>
            </w:r>
            <w:r w:rsidR="00EE7A2C" w:rsidRPr="004504C5">
              <w:rPr>
                <w:color w:val="000000" w:themeColor="text1"/>
              </w:rPr>
              <w:t>gather information</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8D6CB3" w:rsidRPr="004504C5" w:rsidRDefault="00EE7A2C" w:rsidP="00CC07AB">
            <w:pPr>
              <w:rPr>
                <w:b/>
                <w:color w:val="000000" w:themeColor="text1"/>
              </w:rPr>
            </w:pPr>
            <w:r w:rsidRPr="004504C5">
              <w:rPr>
                <w:b/>
                <w:color w:val="000000" w:themeColor="text1"/>
              </w:rPr>
              <w:t>Gather Information</w:t>
            </w:r>
          </w:p>
          <w:p w:rsidR="00CC07AB" w:rsidRPr="004504C5" w:rsidRDefault="00BD5B19" w:rsidP="00CC07AB">
            <w:pPr>
              <w:rPr>
                <w:color w:val="000000" w:themeColor="text1"/>
              </w:rPr>
            </w:pPr>
            <w:r w:rsidRPr="004504C5">
              <w:rPr>
                <w:color w:val="000000" w:themeColor="text1"/>
              </w:rPr>
              <w:t>Consider how to gather the best information for the analysis.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1117BE" w:rsidP="00EE7A2C">
            <w:pPr>
              <w:rPr>
                <w:b/>
                <w:bCs/>
                <w:color w:val="000000" w:themeColor="text1"/>
              </w:rPr>
            </w:pPr>
            <w:r>
              <w:rPr>
                <w:b/>
                <w:bCs/>
                <w:color w:val="000000" w:themeColor="text1"/>
              </w:rPr>
              <w:t>14-</w:t>
            </w:r>
            <w:r w:rsidR="00EE7A2C" w:rsidRPr="004504C5">
              <w:rPr>
                <w:b/>
                <w:bCs/>
                <w:color w:val="000000" w:themeColor="text1"/>
              </w:rPr>
              <w:t>Gather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8D6CB3"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8D6CB3"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8D6CB3"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8D6CB3"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8D6CB3" w:rsidP="00BD5B19">
            <w:pPr>
              <w:rPr>
                <w:color w:val="000000" w:themeColor="text1"/>
              </w:rPr>
            </w:pPr>
            <w:r w:rsidRPr="004504C5">
              <w:rPr>
                <w:color w:val="000000" w:themeColor="text1"/>
              </w:rPr>
              <w:t xml:space="preserve">What </w:t>
            </w:r>
            <w:r w:rsidR="00BD5B19" w:rsidRPr="004504C5">
              <w:rPr>
                <w:color w:val="000000" w:themeColor="text1"/>
              </w:rPr>
              <w:t>is necessary to conduct a business impact analysis</w:t>
            </w:r>
            <w:r w:rsidR="000234EA" w:rsidRPr="004504C5">
              <w:rPr>
                <w:color w:val="000000" w:themeColor="text1"/>
              </w:rPr>
              <w:t>?</w:t>
            </w:r>
          </w:p>
        </w:tc>
      </w:tr>
    </w:tbl>
    <w:p w:rsidR="00CC07AB" w:rsidRPr="004504C5" w:rsidRDefault="00CC07AB" w:rsidP="00CC07AB">
      <w:pPr>
        <w:spacing w:after="0" w:line="240" w:lineRule="auto"/>
        <w:rPr>
          <w:rFonts w:ascii="Cambria" w:eastAsiaTheme="majorEastAsia" w:hAnsi="Cambria" w:cstheme="majorBidi"/>
          <w:b/>
          <w:bCs/>
          <w:color w:val="000000" w:themeColor="text1"/>
          <w:sz w:val="26"/>
          <w:szCs w:val="26"/>
        </w:rPr>
      </w:pPr>
    </w:p>
    <w:p w:rsidR="00CC07AB" w:rsidRPr="004504C5" w:rsidRDefault="00553D00" w:rsidP="00CC07AB">
      <w:pPr>
        <w:pStyle w:val="Heading2"/>
      </w:pPr>
      <w:bookmarkStart w:id="69" w:name="_Toc366072642"/>
      <w:r w:rsidRPr="004504C5">
        <w:t>Identify</w:t>
      </w:r>
      <w:r w:rsidR="00DA6ADC" w:rsidRPr="004504C5">
        <w:t xml:space="preserve"> Vulnerabilities</w:t>
      </w:r>
      <w:bookmarkEnd w:id="69"/>
    </w:p>
    <w:p w:rsidR="00CC07AB" w:rsidRPr="004504C5" w:rsidRDefault="0008014E" w:rsidP="00CC07AB">
      <w:r>
        <w:rPr>
          <w:noProof/>
          <w:lang w:bidi="ar-SA"/>
        </w:rPr>
        <w:drawing>
          <wp:anchor distT="0" distB="0" distL="114300" distR="114300" simplePos="0" relativeHeight="251700224" behindDoc="0" locked="0" layoutInCell="1" allowOverlap="1" wp14:anchorId="048CE0B5" wp14:editId="2B952CCA">
            <wp:simplePos x="0" y="0"/>
            <wp:positionH relativeFrom="margin">
              <wp:posOffset>5080</wp:posOffset>
            </wp:positionH>
            <wp:positionV relativeFrom="margin">
              <wp:posOffset>3810000</wp:posOffset>
            </wp:positionV>
            <wp:extent cx="1038225" cy="1038225"/>
            <wp:effectExtent l="0" t="0" r="0" b="9525"/>
            <wp:wrapSquare wrapText="bothSides"/>
            <wp:docPr id="339" name="Picture 339" descr="C:\Users\Darren\AppData\Local\Microsoft\Windows\Temporary Internet Files\Content.IE5\H0BR8P42\MC9004348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H0BR8P42\MC900434816[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anchor>
        </w:drawing>
      </w:r>
      <w:r w:rsidR="00414820" w:rsidRPr="004504C5">
        <w:t>Every organiza</w:t>
      </w:r>
      <w:r w:rsidR="005F6593" w:rsidRPr="004504C5">
        <w:t xml:space="preserve">tion has threats and vulnerabilities. The risks identified in the </w:t>
      </w:r>
      <w:r w:rsidR="001B2542" w:rsidRPr="004504C5">
        <w:t>risk assessment</w:t>
      </w:r>
      <w:r w:rsidR="005F6593" w:rsidRPr="004504C5">
        <w:t xml:space="preserve"> will facilitate </w:t>
      </w:r>
      <w:r w:rsidR="009B6F72" w:rsidRPr="004504C5">
        <w:t xml:space="preserve">the </w:t>
      </w:r>
      <w:r w:rsidR="005F6593" w:rsidRPr="004504C5">
        <w:t>identif</w:t>
      </w:r>
      <w:r w:rsidR="009B6F72" w:rsidRPr="004504C5">
        <w:t>ication of</w:t>
      </w:r>
      <w:r w:rsidR="005F6593" w:rsidRPr="004504C5">
        <w:t xml:space="preserve"> threats. The </w:t>
      </w:r>
      <w:r w:rsidR="00414820" w:rsidRPr="004504C5">
        <w:t xml:space="preserve">threats </w:t>
      </w:r>
      <w:r w:rsidR="005F6593" w:rsidRPr="004504C5">
        <w:t xml:space="preserve">to the company </w:t>
      </w:r>
      <w:r w:rsidR="00414820" w:rsidRPr="004504C5">
        <w:t xml:space="preserve">that </w:t>
      </w:r>
      <w:r w:rsidR="005F6593" w:rsidRPr="004504C5">
        <w:t xml:space="preserve">can </w:t>
      </w:r>
      <w:r w:rsidR="00414820" w:rsidRPr="004504C5">
        <w:t>affect the operations of the organization</w:t>
      </w:r>
      <w:r w:rsidR="005F6593" w:rsidRPr="004504C5">
        <w:t xml:space="preserve"> become vulnerabilities</w:t>
      </w:r>
      <w:r w:rsidR="00414820" w:rsidRPr="004504C5">
        <w:t xml:space="preserve">. Vulnerabilities </w:t>
      </w:r>
      <w:r w:rsidR="007718BC" w:rsidRPr="004504C5">
        <w:t xml:space="preserve">are potential emergencies. </w:t>
      </w:r>
    </w:p>
    <w:p w:rsidR="005F6593" w:rsidRPr="004504C5" w:rsidRDefault="005F6593" w:rsidP="00CC07AB">
      <w:r w:rsidRPr="004504C5">
        <w:t>The process of identifying vulnerabilities requires listing threats and considering how your critical processes are vulnerable to the</w:t>
      </w:r>
      <w:r w:rsidR="001B2542" w:rsidRPr="004504C5">
        <w:t>se</w:t>
      </w:r>
      <w:r w:rsidRPr="004504C5">
        <w:t xml:space="preserve"> threats. </w:t>
      </w:r>
    </w:p>
    <w:p w:rsidR="0008014E" w:rsidRPr="004504C5" w:rsidRDefault="005F6593" w:rsidP="009B6F72">
      <w:pPr>
        <w:ind w:firstLine="720"/>
      </w:pPr>
      <w:r w:rsidRPr="004504C5">
        <w:tab/>
      </w:r>
    </w:p>
    <w:tbl>
      <w:tblPr>
        <w:tblStyle w:val="TableGrid"/>
        <w:tblW w:w="0" w:type="auto"/>
        <w:tblLook w:val="04A0" w:firstRow="1" w:lastRow="0" w:firstColumn="1" w:lastColumn="0" w:noHBand="0" w:noVBand="1"/>
      </w:tblPr>
      <w:tblGrid>
        <w:gridCol w:w="1908"/>
        <w:gridCol w:w="7668"/>
      </w:tblGrid>
      <w:tr w:rsidR="0008014E" w:rsidTr="0008014E">
        <w:tc>
          <w:tcPr>
            <w:tcW w:w="1908" w:type="dxa"/>
          </w:tcPr>
          <w:p w:rsidR="0008014E" w:rsidRPr="0008014E" w:rsidRDefault="0008014E" w:rsidP="0008014E">
            <w:pPr>
              <w:jc w:val="center"/>
              <w:rPr>
                <w:b/>
                <w:sz w:val="24"/>
              </w:rPr>
            </w:pPr>
            <w:r w:rsidRPr="0008014E">
              <w:rPr>
                <w:b/>
                <w:sz w:val="24"/>
              </w:rPr>
              <w:t>Threat</w:t>
            </w:r>
          </w:p>
        </w:tc>
        <w:tc>
          <w:tcPr>
            <w:tcW w:w="7668" w:type="dxa"/>
          </w:tcPr>
          <w:p w:rsidR="0008014E" w:rsidRPr="0008014E" w:rsidRDefault="0008014E" w:rsidP="0008014E">
            <w:pPr>
              <w:jc w:val="center"/>
              <w:rPr>
                <w:b/>
                <w:sz w:val="24"/>
              </w:rPr>
            </w:pPr>
            <w:r w:rsidRPr="0008014E">
              <w:rPr>
                <w:b/>
                <w:sz w:val="24"/>
              </w:rPr>
              <w:t>Vulnerability</w:t>
            </w:r>
          </w:p>
        </w:tc>
      </w:tr>
      <w:tr w:rsidR="0008014E" w:rsidTr="0008014E">
        <w:tc>
          <w:tcPr>
            <w:tcW w:w="1908" w:type="dxa"/>
          </w:tcPr>
          <w:p w:rsidR="0008014E" w:rsidRDefault="0008014E" w:rsidP="009B6F72">
            <w:r>
              <w:t>T</w:t>
            </w:r>
            <w:r w:rsidRPr="004504C5">
              <w:t>ornado</w:t>
            </w:r>
          </w:p>
        </w:tc>
        <w:tc>
          <w:tcPr>
            <w:tcW w:w="7668" w:type="dxa"/>
          </w:tcPr>
          <w:p w:rsidR="0008014E" w:rsidRDefault="0008014E" w:rsidP="009B6F72">
            <w:r>
              <w:t>S</w:t>
            </w:r>
            <w:r w:rsidRPr="004504C5">
              <w:t>tructural damage and power outag</w:t>
            </w:r>
            <w:r>
              <w:t>e</w:t>
            </w:r>
          </w:p>
        </w:tc>
      </w:tr>
      <w:tr w:rsidR="0008014E" w:rsidTr="0008014E">
        <w:tc>
          <w:tcPr>
            <w:tcW w:w="1908" w:type="dxa"/>
          </w:tcPr>
          <w:p w:rsidR="0008014E" w:rsidRDefault="0008014E" w:rsidP="009B6F72">
            <w:r w:rsidRPr="004504C5">
              <w:t>Hacking</w:t>
            </w:r>
          </w:p>
        </w:tc>
        <w:tc>
          <w:tcPr>
            <w:tcW w:w="7668" w:type="dxa"/>
          </w:tcPr>
          <w:p w:rsidR="0008014E" w:rsidRDefault="0008014E" w:rsidP="009B6F72">
            <w:r>
              <w:t>L</w:t>
            </w:r>
            <w:r w:rsidRPr="004504C5">
              <w:t>eaked information and damage to computer system</w:t>
            </w:r>
          </w:p>
        </w:tc>
      </w:tr>
      <w:tr w:rsidR="0008014E" w:rsidTr="0008014E">
        <w:tc>
          <w:tcPr>
            <w:tcW w:w="1908" w:type="dxa"/>
          </w:tcPr>
          <w:p w:rsidR="0008014E" w:rsidRDefault="0008014E" w:rsidP="009B6F72">
            <w:r w:rsidRPr="004504C5">
              <w:t>Economic change</w:t>
            </w:r>
          </w:p>
        </w:tc>
        <w:tc>
          <w:tcPr>
            <w:tcW w:w="7668" w:type="dxa"/>
          </w:tcPr>
          <w:p w:rsidR="0008014E" w:rsidRDefault="0008014E" w:rsidP="009B6F72">
            <w:r>
              <w:t>L</w:t>
            </w:r>
            <w:r w:rsidRPr="004504C5">
              <w:t>oss of financial control</w:t>
            </w:r>
          </w:p>
        </w:tc>
      </w:tr>
    </w:tbl>
    <w:p w:rsidR="005F6593" w:rsidRPr="004504C5" w:rsidRDefault="005F6593" w:rsidP="009B6F72">
      <w:pPr>
        <w:ind w:firstLine="720"/>
      </w:pPr>
    </w:p>
    <w:p w:rsidR="00CC07AB" w:rsidRPr="004504C5" w:rsidRDefault="004170AE" w:rsidP="004170AE">
      <w:r w:rsidRPr="004504C5">
        <w:t>Once the vulnerabilities are identified, you can determine how they can affect the organization and plan accordingly.</w:t>
      </w:r>
    </w:p>
    <w:p w:rsidR="004F1B63" w:rsidRPr="004504C5" w:rsidRDefault="004F1B63" w:rsidP="004170A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AF6618"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0234EA" w:rsidP="004170AE">
            <w:pPr>
              <w:rPr>
                <w:color w:val="000000" w:themeColor="text1"/>
              </w:rPr>
            </w:pPr>
            <w:r w:rsidRPr="004504C5">
              <w:rPr>
                <w:color w:val="000000" w:themeColor="text1"/>
              </w:rPr>
              <w:t xml:space="preserve">Understand the importance of </w:t>
            </w:r>
            <w:r w:rsidR="004170AE" w:rsidRPr="004504C5">
              <w:rPr>
                <w:color w:val="000000" w:themeColor="text1"/>
              </w:rPr>
              <w:t>identifying vulnerabilities</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0234EA" w:rsidRPr="004504C5" w:rsidRDefault="00553D00" w:rsidP="00CC07AB">
            <w:pPr>
              <w:rPr>
                <w:b/>
                <w:color w:val="000000" w:themeColor="text1"/>
              </w:rPr>
            </w:pPr>
            <w:r w:rsidRPr="004504C5">
              <w:rPr>
                <w:b/>
                <w:color w:val="000000" w:themeColor="text1"/>
              </w:rPr>
              <w:t>Identify</w:t>
            </w:r>
            <w:r w:rsidR="004170AE" w:rsidRPr="004504C5">
              <w:rPr>
                <w:b/>
                <w:color w:val="000000" w:themeColor="text1"/>
              </w:rPr>
              <w:t xml:space="preserve"> Vulnerabilities</w:t>
            </w:r>
          </w:p>
          <w:p w:rsidR="00CC07AB" w:rsidRPr="004504C5" w:rsidRDefault="000234EA" w:rsidP="004170AE">
            <w:pPr>
              <w:rPr>
                <w:color w:val="000000" w:themeColor="text1"/>
              </w:rPr>
            </w:pPr>
            <w:r w:rsidRPr="004504C5">
              <w:rPr>
                <w:color w:val="000000" w:themeColor="text1"/>
              </w:rPr>
              <w:t xml:space="preserve">Practice </w:t>
            </w:r>
            <w:r w:rsidR="004170AE" w:rsidRPr="004504C5">
              <w:rPr>
                <w:color w:val="000000" w:themeColor="text1"/>
              </w:rPr>
              <w:t xml:space="preserve">identifying vulnerabilities.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4170AE"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0234EA"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1B2542" w:rsidP="00CC07AB">
            <w:pPr>
              <w:rPr>
                <w:color w:val="000000" w:themeColor="text1"/>
              </w:rPr>
            </w:pPr>
            <w:r w:rsidRPr="004504C5">
              <w:rPr>
                <w:color w:val="000000" w:themeColor="text1"/>
              </w:rPr>
              <w:t xml:space="preserve">Make a list of common threats on the flipchart/board. Have the class identify the vulnerabilities in their businesses. Discuss the differences in vulnerabilities.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0234EA"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0234EA"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F57737" w:rsidP="001B2542">
            <w:pPr>
              <w:rPr>
                <w:color w:val="000000" w:themeColor="text1"/>
              </w:rPr>
            </w:pPr>
            <w:r w:rsidRPr="004504C5">
              <w:rPr>
                <w:color w:val="000000" w:themeColor="text1"/>
              </w:rPr>
              <w:t xml:space="preserve">What </w:t>
            </w:r>
            <w:r w:rsidR="001B2542" w:rsidRPr="004504C5">
              <w:rPr>
                <w:color w:val="000000" w:themeColor="text1"/>
              </w:rPr>
              <w:t>is the process of identifying vulnerabilities</w:t>
            </w:r>
            <w:r w:rsidRPr="004504C5">
              <w:rPr>
                <w:color w:val="000000" w:themeColor="text1"/>
              </w:rPr>
              <w:t>?</w:t>
            </w:r>
          </w:p>
        </w:tc>
      </w:tr>
    </w:tbl>
    <w:p w:rsidR="00CC07AB" w:rsidRPr="004504C5" w:rsidRDefault="00CC07AB" w:rsidP="00CC07AB"/>
    <w:p w:rsidR="00CC07AB" w:rsidRPr="004504C5" w:rsidRDefault="00DA6ADC" w:rsidP="00CC07AB">
      <w:pPr>
        <w:pStyle w:val="Heading2"/>
      </w:pPr>
      <w:bookmarkStart w:id="70" w:name="_Toc366072643"/>
      <w:r w:rsidRPr="004504C5">
        <w:t>Analyze Information</w:t>
      </w:r>
      <w:bookmarkEnd w:id="70"/>
    </w:p>
    <w:p w:rsidR="001503AB" w:rsidRPr="004504C5" w:rsidRDefault="00DA2BA9" w:rsidP="00CC07AB">
      <w:r>
        <w:rPr>
          <w:noProof/>
          <w:lang w:bidi="ar-SA"/>
        </w:rPr>
        <w:drawing>
          <wp:anchor distT="0" distB="0" distL="114300" distR="114300" simplePos="0" relativeHeight="251720704" behindDoc="0" locked="0" layoutInCell="1" allowOverlap="1" wp14:anchorId="43069110" wp14:editId="6DF7F5F1">
            <wp:simplePos x="0" y="0"/>
            <wp:positionH relativeFrom="margin">
              <wp:posOffset>28575</wp:posOffset>
            </wp:positionH>
            <wp:positionV relativeFrom="margin">
              <wp:posOffset>4352925</wp:posOffset>
            </wp:positionV>
            <wp:extent cx="1005840" cy="1005840"/>
            <wp:effectExtent l="0" t="0" r="3810" b="3810"/>
            <wp:wrapSquare wrapText="bothSides"/>
            <wp:docPr id="366" name="Picture 366" descr="C:\Users\Darren\AppData\Local\Microsoft\Windows\Temporary Internet Files\Content.IE5\RA5RPRII\MC9003636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RA5RPRII\MC900363642[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11491" w:rsidRPr="004504C5">
        <w:t xml:space="preserve">Once you have gathered information and identified vulnerabilities, you may analyze information to determine your priorities. The first step to analyzing information is </w:t>
      </w:r>
      <w:r w:rsidR="001503AB" w:rsidRPr="004504C5">
        <w:t xml:space="preserve">validating it. You can validate the data you gathered by conducting face-to-face interviews with the participants who provided the information. </w:t>
      </w:r>
    </w:p>
    <w:p w:rsidR="001503AB" w:rsidRPr="004504C5" w:rsidRDefault="001503AB" w:rsidP="00CC07AB">
      <w:r w:rsidRPr="004504C5">
        <w:t>After the information is verified, use it to prioritize your actions. Ask the following questions:</w:t>
      </w:r>
    </w:p>
    <w:p w:rsidR="001503AB" w:rsidRPr="004504C5" w:rsidRDefault="001503AB" w:rsidP="00462E6E">
      <w:pPr>
        <w:pStyle w:val="ListParagraph"/>
        <w:numPr>
          <w:ilvl w:val="0"/>
          <w:numId w:val="144"/>
        </w:numPr>
      </w:pPr>
      <w:r w:rsidRPr="004504C5">
        <w:t>How would losing this function affect the business?</w:t>
      </w:r>
    </w:p>
    <w:p w:rsidR="001503AB" w:rsidRPr="004504C5" w:rsidRDefault="001503AB" w:rsidP="00462E6E">
      <w:pPr>
        <w:pStyle w:val="ListParagraph"/>
        <w:numPr>
          <w:ilvl w:val="0"/>
          <w:numId w:val="144"/>
        </w:numPr>
      </w:pPr>
      <w:r w:rsidRPr="004504C5">
        <w:t xml:space="preserve">What would </w:t>
      </w:r>
      <w:proofErr w:type="gramStart"/>
      <w:r w:rsidRPr="004504C5">
        <w:t>losing</w:t>
      </w:r>
      <w:proofErr w:type="gramEnd"/>
      <w:r w:rsidRPr="004504C5">
        <w:t xml:space="preserve"> this function cost?</w:t>
      </w:r>
    </w:p>
    <w:p w:rsidR="004170AE" w:rsidRPr="004504C5" w:rsidRDefault="00DE218E" w:rsidP="00462E6E">
      <w:pPr>
        <w:pStyle w:val="ListParagraph"/>
        <w:numPr>
          <w:ilvl w:val="0"/>
          <w:numId w:val="144"/>
        </w:numPr>
      </w:pPr>
      <w:r w:rsidRPr="004504C5">
        <w:t>Do other systems rely on this function?</w:t>
      </w:r>
    </w:p>
    <w:p w:rsidR="00CC07AB" w:rsidRPr="004504C5" w:rsidRDefault="00DE218E" w:rsidP="00CC07AB">
      <w:r w:rsidRPr="004504C5">
        <w:t xml:space="preserve">The answers to these questions will reveal which functions are priorities. </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1B0499"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DE218E" w:rsidP="00CC07AB">
            <w:pPr>
              <w:rPr>
                <w:color w:val="000000" w:themeColor="text1"/>
              </w:rPr>
            </w:pPr>
            <w:r w:rsidRPr="004504C5">
              <w:rPr>
                <w:color w:val="000000" w:themeColor="text1"/>
              </w:rPr>
              <w:t>Introduce analyzing information.</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A37D4C" w:rsidRPr="004504C5" w:rsidRDefault="00DE218E" w:rsidP="00CC07AB">
            <w:pPr>
              <w:rPr>
                <w:b/>
                <w:color w:val="000000" w:themeColor="text1"/>
              </w:rPr>
            </w:pPr>
            <w:r w:rsidRPr="004504C5">
              <w:rPr>
                <w:b/>
                <w:color w:val="000000" w:themeColor="text1"/>
              </w:rPr>
              <w:t>Analyze Information</w:t>
            </w:r>
          </w:p>
          <w:p w:rsidR="00CC07AB" w:rsidRPr="004504C5" w:rsidRDefault="00A37D4C" w:rsidP="00DE218E">
            <w:pPr>
              <w:rPr>
                <w:color w:val="000000" w:themeColor="text1"/>
              </w:rPr>
            </w:pPr>
            <w:r w:rsidRPr="004504C5">
              <w:rPr>
                <w:color w:val="000000" w:themeColor="text1"/>
              </w:rPr>
              <w:lastRenderedPageBreak/>
              <w:t xml:space="preserve">Discuss </w:t>
            </w:r>
            <w:r w:rsidR="00DE218E" w:rsidRPr="004504C5">
              <w:rPr>
                <w:color w:val="000000" w:themeColor="text1"/>
              </w:rPr>
              <w:t>analyzing information</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Materials Required</w:t>
            </w:r>
          </w:p>
        </w:tc>
        <w:tc>
          <w:tcPr>
            <w:tcW w:w="7128" w:type="dxa"/>
            <w:shd w:val="clear" w:color="auto" w:fill="D9D9D9" w:themeFill="background1" w:themeFillShade="D9"/>
            <w:vAlign w:val="center"/>
          </w:tcPr>
          <w:p w:rsidR="00CC07AB" w:rsidRPr="004504C5" w:rsidRDefault="001117BE" w:rsidP="00CC07AB">
            <w:pPr>
              <w:rPr>
                <w:b/>
                <w:bCs/>
                <w:color w:val="000000" w:themeColor="text1"/>
              </w:rPr>
            </w:pPr>
            <w:r>
              <w:rPr>
                <w:b/>
                <w:bCs/>
                <w:color w:val="000000" w:themeColor="text1"/>
              </w:rPr>
              <w:t>15-</w:t>
            </w:r>
            <w:r w:rsidR="001503AB" w:rsidRPr="004504C5">
              <w:rPr>
                <w:b/>
                <w:bCs/>
                <w:color w:val="000000" w:themeColor="text1"/>
              </w:rPr>
              <w:t>Verify</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A37D4C"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DE218E" w:rsidP="00CC07AB">
            <w:pPr>
              <w:rPr>
                <w:color w:val="000000" w:themeColor="text1"/>
              </w:rPr>
            </w:pPr>
            <w:r w:rsidRPr="004504C5">
              <w:rPr>
                <w:color w:val="000000" w:themeColor="text1"/>
              </w:rPr>
              <w:t xml:space="preserve">Break into pairs and follow the instructions on the handout. </w:t>
            </w:r>
            <w:r w:rsidR="00A37D4C"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A37D4C"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A37D4C"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DE218E" w:rsidP="00DE218E">
            <w:pPr>
              <w:rPr>
                <w:color w:val="000000" w:themeColor="text1"/>
              </w:rPr>
            </w:pPr>
            <w:r w:rsidRPr="004504C5">
              <w:rPr>
                <w:color w:val="000000" w:themeColor="text1"/>
              </w:rPr>
              <w:t>Why analyze priorities</w:t>
            </w:r>
            <w:r w:rsidR="00A37D4C" w:rsidRPr="004504C5">
              <w:rPr>
                <w:color w:val="000000" w:themeColor="text1"/>
              </w:rPr>
              <w:t>?</w:t>
            </w:r>
          </w:p>
        </w:tc>
      </w:tr>
    </w:tbl>
    <w:p w:rsidR="00CC07AB" w:rsidRPr="004504C5" w:rsidRDefault="00CC07AB" w:rsidP="00CC07AB"/>
    <w:p w:rsidR="009477FD" w:rsidRPr="004504C5" w:rsidRDefault="00E415C6" w:rsidP="00CC07AB">
      <w:pPr>
        <w:pStyle w:val="Heading2"/>
      </w:pPr>
      <w:bookmarkStart w:id="71" w:name="_Toc366072644"/>
      <w:r w:rsidRPr="004504C5">
        <w:t>Implement Recommendations</w:t>
      </w:r>
      <w:bookmarkEnd w:id="71"/>
    </w:p>
    <w:p w:rsidR="00DD2634" w:rsidRDefault="006512B1" w:rsidP="00934C96">
      <w:r>
        <w:rPr>
          <w:noProof/>
          <w:lang w:bidi="ar-SA"/>
        </w:rPr>
        <w:drawing>
          <wp:anchor distT="0" distB="0" distL="114300" distR="114300" simplePos="0" relativeHeight="251721728" behindDoc="0" locked="0" layoutInCell="1" allowOverlap="1" wp14:anchorId="67387CC8" wp14:editId="7D17F366">
            <wp:simplePos x="0" y="0"/>
            <wp:positionH relativeFrom="margin">
              <wp:posOffset>9525</wp:posOffset>
            </wp:positionH>
            <wp:positionV relativeFrom="margin">
              <wp:posOffset>2973705</wp:posOffset>
            </wp:positionV>
            <wp:extent cx="1005840" cy="1005840"/>
            <wp:effectExtent l="0" t="0" r="3810" b="0"/>
            <wp:wrapSquare wrapText="bothSides"/>
            <wp:docPr id="367" name="Picture 367" descr="C:\Users\Darren\AppData\Local\Microsoft\Windows\Temporary Internet Files\Content.IE5\BUF3ILLB\MC9004347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BUF3ILLB\MC900434750[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934C96" w:rsidRPr="004504C5">
        <w:t>Once the information is analyzed, draft a report based on your findings. The report sho</w:t>
      </w:r>
      <w:r w:rsidR="00A445C8" w:rsidRPr="004504C5">
        <w:t xml:space="preserve">uld include the recommendations. In order for the recommendations to be implemented, you need to buy in of superiors. Successful implementation requires the </w:t>
      </w:r>
      <w:r w:rsidR="00DD2634" w:rsidRPr="004504C5">
        <w:t>a few basic steps:</w:t>
      </w:r>
    </w:p>
    <w:p w:rsidR="006512B1" w:rsidRPr="004504C5" w:rsidRDefault="006512B1" w:rsidP="00934C96"/>
    <w:p w:rsidR="00DD2634" w:rsidRPr="004504C5" w:rsidRDefault="00DD2634" w:rsidP="00462E6E">
      <w:pPr>
        <w:pStyle w:val="ListParagraph"/>
        <w:numPr>
          <w:ilvl w:val="0"/>
          <w:numId w:val="145"/>
        </w:numPr>
      </w:pPr>
      <w:r w:rsidRPr="004504C5">
        <w:t>Identify the best venue for implementation.</w:t>
      </w:r>
    </w:p>
    <w:p w:rsidR="00DD2634" w:rsidRPr="004504C5" w:rsidRDefault="00DD2634" w:rsidP="00462E6E">
      <w:pPr>
        <w:pStyle w:val="ListParagraph"/>
        <w:numPr>
          <w:ilvl w:val="0"/>
          <w:numId w:val="145"/>
        </w:numPr>
      </w:pPr>
      <w:r w:rsidRPr="004504C5">
        <w:t>Review recommendations.</w:t>
      </w:r>
    </w:p>
    <w:p w:rsidR="00DD2634" w:rsidRPr="004504C5" w:rsidRDefault="00DD2634" w:rsidP="00462E6E">
      <w:pPr>
        <w:pStyle w:val="ListParagraph"/>
        <w:numPr>
          <w:ilvl w:val="0"/>
          <w:numId w:val="145"/>
        </w:numPr>
      </w:pPr>
      <w:r w:rsidRPr="004504C5">
        <w:t>Confirm commitment from participants.</w:t>
      </w:r>
    </w:p>
    <w:p w:rsidR="00DD2634" w:rsidRPr="004504C5" w:rsidRDefault="00DD2634" w:rsidP="00462E6E">
      <w:pPr>
        <w:pStyle w:val="ListParagraph"/>
        <w:numPr>
          <w:ilvl w:val="0"/>
          <w:numId w:val="145"/>
        </w:numPr>
      </w:pPr>
      <w:r w:rsidRPr="004504C5">
        <w:t xml:space="preserve">Schedule the implementation process. </w:t>
      </w:r>
    </w:p>
    <w:p w:rsidR="00CC07AB" w:rsidRPr="004504C5" w:rsidRDefault="00DD2634" w:rsidP="00DD2634">
      <w:r w:rsidRPr="004504C5">
        <w:t xml:space="preserve">After implementing the recommendations, you need to communicate with everyone involved and review the results </w:t>
      </w:r>
      <w:r w:rsidR="00790FFC" w:rsidRPr="004504C5">
        <w:t xml:space="preserve">as </w:t>
      </w:r>
      <w:r w:rsidRPr="004504C5">
        <w:t xml:space="preserve">scheduled. </w:t>
      </w:r>
    </w:p>
    <w:p w:rsidR="004F1B63" w:rsidRPr="004504C5" w:rsidRDefault="004F1B63"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CF6983"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E20650" w:rsidP="00DD2634">
            <w:pPr>
              <w:rPr>
                <w:color w:val="000000" w:themeColor="text1"/>
              </w:rPr>
            </w:pPr>
            <w:r w:rsidRPr="004504C5">
              <w:rPr>
                <w:color w:val="000000" w:themeColor="text1"/>
              </w:rPr>
              <w:t xml:space="preserve">Consider </w:t>
            </w:r>
            <w:r w:rsidR="00DD2634" w:rsidRPr="004504C5">
              <w:rPr>
                <w:color w:val="000000" w:themeColor="text1"/>
              </w:rPr>
              <w:t>implementing recommendations.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E20650" w:rsidRPr="004504C5" w:rsidRDefault="00DD2634" w:rsidP="00CC07AB">
            <w:pPr>
              <w:rPr>
                <w:b/>
                <w:color w:val="000000" w:themeColor="text1"/>
              </w:rPr>
            </w:pPr>
            <w:r w:rsidRPr="004504C5">
              <w:rPr>
                <w:b/>
                <w:color w:val="000000" w:themeColor="text1"/>
              </w:rPr>
              <w:t>Implement Recommendations</w:t>
            </w:r>
          </w:p>
          <w:p w:rsidR="00CC07AB" w:rsidRPr="004504C5" w:rsidRDefault="00E20650" w:rsidP="00DD2634">
            <w:pPr>
              <w:rPr>
                <w:color w:val="000000" w:themeColor="text1"/>
              </w:rPr>
            </w:pPr>
            <w:r w:rsidRPr="004504C5">
              <w:rPr>
                <w:color w:val="000000" w:themeColor="text1"/>
              </w:rPr>
              <w:t xml:space="preserve">Discuss </w:t>
            </w:r>
            <w:r w:rsidR="00DD2634" w:rsidRPr="004504C5">
              <w:rPr>
                <w:color w:val="000000" w:themeColor="text1"/>
              </w:rPr>
              <w:t xml:space="preserve">implementing recommendations.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CF6983"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E20650"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Recommended Activity</w:t>
            </w:r>
          </w:p>
        </w:tc>
        <w:tc>
          <w:tcPr>
            <w:tcW w:w="7128" w:type="dxa"/>
            <w:shd w:val="clear" w:color="auto" w:fill="D9D9D9" w:themeFill="background1" w:themeFillShade="D9"/>
            <w:vAlign w:val="center"/>
          </w:tcPr>
          <w:p w:rsidR="00CC07AB" w:rsidRPr="004504C5" w:rsidRDefault="00DD2634" w:rsidP="00DD2634">
            <w:pPr>
              <w:rPr>
                <w:color w:val="000000" w:themeColor="text1"/>
              </w:rPr>
            </w:pPr>
            <w:r w:rsidRPr="004504C5">
              <w:rPr>
                <w:color w:val="000000" w:themeColor="text1"/>
              </w:rPr>
              <w:t xml:space="preserve">Have the class discuss experiences implementing recommendations. What barriers and successes did they face? List these on the board/flipchart.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E20650"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E20650"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1573A7" w:rsidP="00DD2634">
            <w:pPr>
              <w:rPr>
                <w:color w:val="000000" w:themeColor="text1"/>
              </w:rPr>
            </w:pPr>
            <w:r w:rsidRPr="004504C5">
              <w:rPr>
                <w:color w:val="000000" w:themeColor="text1"/>
              </w:rPr>
              <w:t xml:space="preserve">What </w:t>
            </w:r>
            <w:r w:rsidR="00DD2634" w:rsidRPr="004504C5">
              <w:rPr>
                <w:color w:val="000000" w:themeColor="text1"/>
              </w:rPr>
              <w:t>occurs after analysis</w:t>
            </w:r>
            <w:r w:rsidR="00E20650"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72" w:name="_Toc366072645"/>
      <w:r w:rsidRPr="004504C5">
        <w:t>Case Study</w:t>
      </w:r>
      <w:bookmarkEnd w:id="72"/>
    </w:p>
    <w:p w:rsidR="00CC07AB" w:rsidRPr="004504C5" w:rsidRDefault="00430431" w:rsidP="00CC07AB">
      <w:r>
        <w:rPr>
          <w:noProof/>
          <w:lang w:bidi="ar-SA"/>
        </w:rPr>
        <w:drawing>
          <wp:anchor distT="0" distB="0" distL="114300" distR="114300" simplePos="0" relativeHeight="251722752" behindDoc="0" locked="0" layoutInCell="1" allowOverlap="1">
            <wp:simplePos x="0" y="0"/>
            <wp:positionH relativeFrom="margin">
              <wp:posOffset>0</wp:posOffset>
            </wp:positionH>
            <wp:positionV relativeFrom="margin">
              <wp:posOffset>2181225</wp:posOffset>
            </wp:positionV>
            <wp:extent cx="1005840" cy="1005840"/>
            <wp:effectExtent l="0" t="0" r="3810" b="3810"/>
            <wp:wrapSquare wrapText="bothSides"/>
            <wp:docPr id="369" name="Picture 369" descr="C:\Users\Darren\AppData\Local\Microsoft\Windows\Temporary Internet Files\Content.IE5\X3YWEB9O\MC9001049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X3YWEB9O\MC900104986[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34CF0" w:rsidRPr="004504C5">
        <w:t xml:space="preserve">Alec had a business in an area prone to severe weather. He realized that the weather was a threat </w:t>
      </w:r>
      <w:r w:rsidR="00790FFC" w:rsidRPr="004504C5">
        <w:t>but he never established the</w:t>
      </w:r>
      <w:r w:rsidR="003E04D0" w:rsidRPr="004504C5">
        <w:t xml:space="preserve"> ways </w:t>
      </w:r>
      <w:r w:rsidR="00790FFC" w:rsidRPr="004504C5">
        <w:t xml:space="preserve">that </w:t>
      </w:r>
      <w:r w:rsidR="003E04D0" w:rsidRPr="004504C5">
        <w:t>his business was vulnerable. A large tornado swept through the city, but missed the Alec’s business. He was relie</w:t>
      </w:r>
      <w:r w:rsidR="00B25803" w:rsidRPr="004504C5">
        <w:t>ved, but damage to city’s infra</w:t>
      </w:r>
      <w:r w:rsidR="003E04D0" w:rsidRPr="004504C5">
        <w:t xml:space="preserve">structure </w:t>
      </w:r>
      <w:r w:rsidR="00B25803" w:rsidRPr="004504C5">
        <w:t>le</w:t>
      </w:r>
      <w:r w:rsidR="000A1B40" w:rsidRPr="004504C5">
        <w:t>d to flooding. A foot of water stood in the building for two days while Alec could not reach it. Soon mold was growing in the walls. Alec never considered the possibility of flooding</w:t>
      </w:r>
      <w:r w:rsidR="00787F2F" w:rsidRPr="004504C5">
        <w:t>, and was not sure what to do</w:t>
      </w:r>
      <w:r>
        <w:t>.</w:t>
      </w:r>
      <w:r w:rsidR="00787F2F" w:rsidRPr="004504C5">
        <w:t xml:space="preserve"> He did not have flood insurance or a plan. He was not sure what to start working on first. </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1573A7"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203290" w:rsidP="00334CF0">
            <w:pPr>
              <w:rPr>
                <w:color w:val="000000" w:themeColor="text1"/>
              </w:rPr>
            </w:pPr>
            <w:r w:rsidRPr="004504C5">
              <w:rPr>
                <w:color w:val="000000" w:themeColor="text1"/>
              </w:rPr>
              <w:t xml:space="preserve">Introduce the </w:t>
            </w:r>
            <w:r w:rsidR="00334CF0" w:rsidRPr="004504C5">
              <w:rPr>
                <w:color w:val="000000" w:themeColor="text1"/>
              </w:rPr>
              <w:t>Business Impact Analysis</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203290" w:rsidRPr="004504C5" w:rsidRDefault="00203290" w:rsidP="00CC07AB">
            <w:pPr>
              <w:rPr>
                <w:b/>
                <w:color w:val="000000" w:themeColor="text1"/>
              </w:rPr>
            </w:pPr>
            <w:r w:rsidRPr="004504C5">
              <w:rPr>
                <w:b/>
                <w:color w:val="000000" w:themeColor="text1"/>
              </w:rPr>
              <w:t>Case Study</w:t>
            </w:r>
          </w:p>
          <w:p w:rsidR="00CC07AB" w:rsidRPr="004504C5" w:rsidRDefault="00203290" w:rsidP="003E04D0">
            <w:pPr>
              <w:rPr>
                <w:color w:val="000000" w:themeColor="text1"/>
              </w:rPr>
            </w:pPr>
            <w:r w:rsidRPr="004504C5">
              <w:rPr>
                <w:color w:val="000000" w:themeColor="text1"/>
              </w:rPr>
              <w:t xml:space="preserve">Consider </w:t>
            </w:r>
            <w:r w:rsidR="00787F2F" w:rsidRPr="004504C5">
              <w:rPr>
                <w:color w:val="000000" w:themeColor="text1"/>
              </w:rPr>
              <w:t xml:space="preserve">the importance of impact analysis.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203290"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203290"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203290" w:rsidP="00787F2F">
            <w:pPr>
              <w:rPr>
                <w:color w:val="000000" w:themeColor="text1"/>
              </w:rPr>
            </w:pPr>
            <w:r w:rsidRPr="004504C5">
              <w:rPr>
                <w:color w:val="000000" w:themeColor="text1"/>
              </w:rPr>
              <w:t>Discus</w:t>
            </w:r>
            <w:r w:rsidR="00787F2F" w:rsidRPr="004504C5">
              <w:rPr>
                <w:color w:val="000000" w:themeColor="text1"/>
              </w:rPr>
              <w:t>s the results of the case study.</w:t>
            </w:r>
            <w:r w:rsidRPr="004504C5">
              <w:rPr>
                <w:color w:val="000000" w:themeColor="text1"/>
              </w:rPr>
              <w:t xml:space="preserve"> </w:t>
            </w:r>
            <w:r w:rsidR="00787F2F" w:rsidRPr="004504C5">
              <w:rPr>
                <w:color w:val="000000" w:themeColor="text1"/>
              </w:rPr>
              <w:t>What could Alec have done differently? How would this affect the current situation?</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203290"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203290"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203290" w:rsidP="00787F2F">
            <w:pPr>
              <w:rPr>
                <w:color w:val="000000" w:themeColor="text1"/>
              </w:rPr>
            </w:pPr>
            <w:r w:rsidRPr="004504C5">
              <w:rPr>
                <w:color w:val="000000" w:themeColor="text1"/>
              </w:rPr>
              <w:t xml:space="preserve">What </w:t>
            </w:r>
            <w:r w:rsidR="00787F2F" w:rsidRPr="004504C5">
              <w:rPr>
                <w:color w:val="000000" w:themeColor="text1"/>
              </w:rPr>
              <w:t>threat did Alec ignore</w:t>
            </w:r>
            <w:r w:rsidRPr="004504C5">
              <w:rPr>
                <w:color w:val="000000" w:themeColor="text1"/>
              </w:rPr>
              <w:t>?</w:t>
            </w:r>
          </w:p>
        </w:tc>
      </w:tr>
    </w:tbl>
    <w:p w:rsidR="00381A27" w:rsidRPr="004504C5" w:rsidRDefault="00381A27" w:rsidP="00CC07AB">
      <w:pPr>
        <w:pStyle w:val="Heading2"/>
      </w:pPr>
      <w:r w:rsidRPr="004504C5">
        <w:br w:type="page"/>
      </w:r>
      <w:bookmarkStart w:id="73" w:name="_Toc366072646"/>
      <w:r w:rsidRPr="004504C5">
        <w:lastRenderedPageBreak/>
        <w:t>Module Nine: Review Questions</w:t>
      </w:r>
      <w:bookmarkEnd w:id="73"/>
    </w:p>
    <w:p w:rsidR="00CC07AB" w:rsidRPr="004504C5" w:rsidRDefault="003D4331" w:rsidP="00462E6E">
      <w:pPr>
        <w:numPr>
          <w:ilvl w:val="0"/>
          <w:numId w:val="84"/>
        </w:numPr>
      </w:pPr>
      <w:r w:rsidRPr="004504C5">
        <w:t>Information gathered needs to be ________.</w:t>
      </w:r>
    </w:p>
    <w:p w:rsidR="00CC07AB" w:rsidRPr="004504C5" w:rsidRDefault="003D4331" w:rsidP="00462E6E">
      <w:pPr>
        <w:pStyle w:val="ListParagraph"/>
        <w:numPr>
          <w:ilvl w:val="0"/>
          <w:numId w:val="85"/>
        </w:numPr>
        <w:rPr>
          <w:color w:val="FF0000"/>
        </w:rPr>
      </w:pPr>
      <w:r w:rsidRPr="004504C5">
        <w:rPr>
          <w:color w:val="FF0000"/>
        </w:rPr>
        <w:t>Specific</w:t>
      </w:r>
    </w:p>
    <w:p w:rsidR="00CC07AB" w:rsidRPr="004504C5" w:rsidRDefault="00C94C5C" w:rsidP="00462E6E">
      <w:pPr>
        <w:pStyle w:val="ListParagraph"/>
        <w:numPr>
          <w:ilvl w:val="0"/>
          <w:numId w:val="85"/>
        </w:numPr>
      </w:pPr>
      <w:r w:rsidRPr="004504C5">
        <w:t>Important</w:t>
      </w:r>
    </w:p>
    <w:p w:rsidR="00CC07AB" w:rsidRPr="004504C5" w:rsidRDefault="003D4331" w:rsidP="00462E6E">
      <w:pPr>
        <w:pStyle w:val="ListParagraph"/>
        <w:numPr>
          <w:ilvl w:val="0"/>
          <w:numId w:val="85"/>
        </w:numPr>
      </w:pPr>
      <w:r w:rsidRPr="004504C5">
        <w:t>Broad</w:t>
      </w:r>
    </w:p>
    <w:p w:rsidR="00CC07AB" w:rsidRPr="004504C5" w:rsidRDefault="003D4331" w:rsidP="00462E6E">
      <w:pPr>
        <w:pStyle w:val="ListParagraph"/>
        <w:numPr>
          <w:ilvl w:val="0"/>
          <w:numId w:val="85"/>
        </w:numPr>
      </w:pPr>
      <w:r w:rsidRPr="004504C5">
        <w:t>New</w:t>
      </w:r>
    </w:p>
    <w:p w:rsidR="00CC07AB" w:rsidRPr="004504C5" w:rsidRDefault="003D4331" w:rsidP="00CC07AB">
      <w:pPr>
        <w:ind w:left="720"/>
        <w:rPr>
          <w:color w:val="FF0000"/>
        </w:rPr>
      </w:pPr>
      <w:r w:rsidRPr="004504C5">
        <w:rPr>
          <w:color w:val="FF0000"/>
        </w:rPr>
        <w:t>The information gathered for a business impact analysis needs to be specific. It should focus on a specific critical function</w:t>
      </w:r>
    </w:p>
    <w:p w:rsidR="00020448" w:rsidRPr="004504C5" w:rsidRDefault="003D4331" w:rsidP="00462E6E">
      <w:pPr>
        <w:numPr>
          <w:ilvl w:val="0"/>
          <w:numId w:val="84"/>
        </w:numPr>
      </w:pPr>
      <w:r w:rsidRPr="004504C5">
        <w:t>Which method of research is typically used in the business impact analysis</w:t>
      </w:r>
      <w:r w:rsidR="00C94C5C" w:rsidRPr="004504C5">
        <w:t>?</w:t>
      </w:r>
    </w:p>
    <w:p w:rsidR="00020448" w:rsidRPr="004504C5" w:rsidRDefault="00861A81" w:rsidP="00462E6E">
      <w:pPr>
        <w:pStyle w:val="ListParagraph"/>
        <w:numPr>
          <w:ilvl w:val="0"/>
          <w:numId w:val="86"/>
        </w:numPr>
      </w:pPr>
      <w:r w:rsidRPr="004504C5">
        <w:t>Report</w:t>
      </w:r>
    </w:p>
    <w:p w:rsidR="00020448" w:rsidRPr="004504C5" w:rsidRDefault="00861A81" w:rsidP="00462E6E">
      <w:pPr>
        <w:pStyle w:val="ListParagraph"/>
        <w:numPr>
          <w:ilvl w:val="0"/>
          <w:numId w:val="86"/>
        </w:numPr>
      </w:pPr>
      <w:r w:rsidRPr="004504C5">
        <w:t>Research</w:t>
      </w:r>
    </w:p>
    <w:p w:rsidR="00020448" w:rsidRPr="004504C5" w:rsidRDefault="00861A81" w:rsidP="00462E6E">
      <w:pPr>
        <w:pStyle w:val="ListParagraph"/>
        <w:numPr>
          <w:ilvl w:val="0"/>
          <w:numId w:val="86"/>
        </w:numPr>
        <w:rPr>
          <w:color w:val="FF0000"/>
        </w:rPr>
      </w:pPr>
      <w:r w:rsidRPr="004504C5">
        <w:rPr>
          <w:color w:val="FF0000"/>
        </w:rPr>
        <w:t>Interview</w:t>
      </w:r>
    </w:p>
    <w:p w:rsidR="00020448" w:rsidRPr="004504C5" w:rsidRDefault="00861A81" w:rsidP="00462E6E">
      <w:pPr>
        <w:pStyle w:val="ListParagraph"/>
        <w:numPr>
          <w:ilvl w:val="0"/>
          <w:numId w:val="86"/>
        </w:numPr>
      </w:pPr>
      <w:r w:rsidRPr="004504C5">
        <w:t>Conference calls</w:t>
      </w:r>
    </w:p>
    <w:p w:rsidR="00020448" w:rsidRPr="004504C5" w:rsidRDefault="00861A81" w:rsidP="00020448">
      <w:pPr>
        <w:ind w:left="720"/>
        <w:rPr>
          <w:color w:val="FF0000"/>
        </w:rPr>
      </w:pPr>
      <w:r w:rsidRPr="004504C5">
        <w:rPr>
          <w:color w:val="FF0000"/>
        </w:rPr>
        <w:t>Interviews and questionnaires are the main sources of research. They allow control of the questions.</w:t>
      </w:r>
    </w:p>
    <w:p w:rsidR="00020448" w:rsidRPr="004504C5" w:rsidRDefault="000234EA" w:rsidP="00462E6E">
      <w:pPr>
        <w:numPr>
          <w:ilvl w:val="0"/>
          <w:numId w:val="84"/>
        </w:numPr>
      </w:pPr>
      <w:r w:rsidRPr="004504C5">
        <w:t xml:space="preserve">What </w:t>
      </w:r>
      <w:r w:rsidR="009B6F72" w:rsidRPr="004504C5">
        <w:t>becomes a potential emergency?</w:t>
      </w:r>
    </w:p>
    <w:p w:rsidR="00020448" w:rsidRPr="004504C5" w:rsidRDefault="009B6F72" w:rsidP="00462E6E">
      <w:pPr>
        <w:pStyle w:val="ListParagraph"/>
        <w:numPr>
          <w:ilvl w:val="0"/>
          <w:numId w:val="87"/>
        </w:numPr>
      </w:pPr>
      <w:r w:rsidRPr="004504C5">
        <w:t>Threat</w:t>
      </w:r>
    </w:p>
    <w:p w:rsidR="00020448" w:rsidRPr="004504C5" w:rsidRDefault="009B6F72" w:rsidP="00462E6E">
      <w:pPr>
        <w:pStyle w:val="ListParagraph"/>
        <w:numPr>
          <w:ilvl w:val="0"/>
          <w:numId w:val="87"/>
        </w:numPr>
        <w:rPr>
          <w:color w:val="FF0000"/>
        </w:rPr>
      </w:pPr>
      <w:r w:rsidRPr="004504C5">
        <w:rPr>
          <w:color w:val="FF0000"/>
        </w:rPr>
        <w:t>Vulnerability</w:t>
      </w:r>
    </w:p>
    <w:p w:rsidR="00020448" w:rsidRPr="004504C5" w:rsidRDefault="000234EA" w:rsidP="00462E6E">
      <w:pPr>
        <w:pStyle w:val="ListParagraph"/>
        <w:numPr>
          <w:ilvl w:val="0"/>
          <w:numId w:val="87"/>
        </w:numPr>
      </w:pPr>
      <w:r w:rsidRPr="004504C5">
        <w:t>R</w:t>
      </w:r>
      <w:r w:rsidR="009B6F72" w:rsidRPr="004504C5">
        <w:t>isk</w:t>
      </w:r>
    </w:p>
    <w:p w:rsidR="00020448" w:rsidRPr="004504C5" w:rsidRDefault="009B6F72" w:rsidP="00462E6E">
      <w:pPr>
        <w:pStyle w:val="ListParagraph"/>
        <w:numPr>
          <w:ilvl w:val="0"/>
          <w:numId w:val="87"/>
        </w:numPr>
      </w:pPr>
      <w:r w:rsidRPr="004504C5">
        <w:t>Hazard</w:t>
      </w:r>
    </w:p>
    <w:p w:rsidR="00020448" w:rsidRPr="004504C5" w:rsidRDefault="009B6F72" w:rsidP="00020448">
      <w:pPr>
        <w:ind w:left="720"/>
        <w:rPr>
          <w:color w:val="FF0000"/>
        </w:rPr>
      </w:pPr>
      <w:r w:rsidRPr="004504C5">
        <w:rPr>
          <w:color w:val="FF0000"/>
        </w:rPr>
        <w:t xml:space="preserve">Threats become vulnerabilities when they are able to affect the processes of the organization. They become potential emergencies. </w:t>
      </w:r>
    </w:p>
    <w:p w:rsidR="00020448" w:rsidRPr="004504C5" w:rsidRDefault="004A0C47" w:rsidP="00462E6E">
      <w:pPr>
        <w:numPr>
          <w:ilvl w:val="0"/>
          <w:numId w:val="84"/>
        </w:numPr>
      </w:pPr>
      <w:r w:rsidRPr="004504C5">
        <w:t xml:space="preserve">Which threat is </w:t>
      </w:r>
      <w:r w:rsidR="00311491" w:rsidRPr="004504C5">
        <w:t>likely to cause the vulnerability of a power outage?</w:t>
      </w:r>
    </w:p>
    <w:p w:rsidR="00020448" w:rsidRPr="004504C5" w:rsidRDefault="00311491" w:rsidP="00462E6E">
      <w:pPr>
        <w:pStyle w:val="ListParagraph"/>
        <w:numPr>
          <w:ilvl w:val="0"/>
          <w:numId w:val="88"/>
        </w:numPr>
      </w:pPr>
      <w:r w:rsidRPr="004504C5">
        <w:t>Hacking</w:t>
      </w:r>
    </w:p>
    <w:p w:rsidR="00020448" w:rsidRPr="004504C5" w:rsidRDefault="00311491" w:rsidP="00462E6E">
      <w:pPr>
        <w:pStyle w:val="ListParagraph"/>
        <w:numPr>
          <w:ilvl w:val="0"/>
          <w:numId w:val="88"/>
        </w:numPr>
      </w:pPr>
      <w:r w:rsidRPr="004504C5">
        <w:t>Untrained employees</w:t>
      </w:r>
    </w:p>
    <w:p w:rsidR="00020448" w:rsidRPr="004504C5" w:rsidRDefault="00311491" w:rsidP="00462E6E">
      <w:pPr>
        <w:pStyle w:val="ListParagraph"/>
        <w:numPr>
          <w:ilvl w:val="0"/>
          <w:numId w:val="88"/>
        </w:numPr>
      </w:pPr>
      <w:r w:rsidRPr="004504C5">
        <w:t>Economic change</w:t>
      </w:r>
    </w:p>
    <w:p w:rsidR="00020448" w:rsidRPr="004504C5" w:rsidRDefault="00311491" w:rsidP="00462E6E">
      <w:pPr>
        <w:pStyle w:val="ListParagraph"/>
        <w:numPr>
          <w:ilvl w:val="0"/>
          <w:numId w:val="88"/>
        </w:numPr>
        <w:rPr>
          <w:color w:val="FF0000"/>
        </w:rPr>
      </w:pPr>
      <w:r w:rsidRPr="004504C5">
        <w:rPr>
          <w:color w:val="FF0000"/>
        </w:rPr>
        <w:t>Tornado</w:t>
      </w:r>
    </w:p>
    <w:p w:rsidR="00020448" w:rsidRPr="004504C5" w:rsidRDefault="00311491" w:rsidP="00020448">
      <w:pPr>
        <w:ind w:left="720"/>
        <w:rPr>
          <w:color w:val="FF0000"/>
        </w:rPr>
      </w:pPr>
      <w:r w:rsidRPr="004504C5">
        <w:rPr>
          <w:color w:val="FF0000"/>
        </w:rPr>
        <w:t xml:space="preserve">Tornados are threats. They cause vulnerability in power outages and structural damage. </w:t>
      </w:r>
    </w:p>
    <w:p w:rsidR="006570EA" w:rsidRPr="004504C5" w:rsidRDefault="006570EA">
      <w:pPr>
        <w:spacing w:after="0" w:line="240" w:lineRule="auto"/>
      </w:pPr>
      <w:r w:rsidRPr="004504C5">
        <w:br w:type="page"/>
      </w:r>
    </w:p>
    <w:p w:rsidR="00020448" w:rsidRPr="004504C5" w:rsidRDefault="00A31833" w:rsidP="00462E6E">
      <w:pPr>
        <w:numPr>
          <w:ilvl w:val="0"/>
          <w:numId w:val="84"/>
        </w:numPr>
      </w:pPr>
      <w:r w:rsidRPr="004504C5">
        <w:lastRenderedPageBreak/>
        <w:t xml:space="preserve">What </w:t>
      </w:r>
      <w:r w:rsidR="00DE218E" w:rsidRPr="004504C5">
        <w:t>is the first step to analyze information</w:t>
      </w:r>
      <w:r w:rsidRPr="004504C5">
        <w:t>?</w:t>
      </w:r>
    </w:p>
    <w:p w:rsidR="00020448" w:rsidRPr="004504C5" w:rsidRDefault="00DE218E" w:rsidP="00462E6E">
      <w:pPr>
        <w:pStyle w:val="ListParagraph"/>
        <w:numPr>
          <w:ilvl w:val="0"/>
          <w:numId w:val="89"/>
        </w:numPr>
      </w:pPr>
      <w:r w:rsidRPr="004504C5">
        <w:t>Ask questions</w:t>
      </w:r>
    </w:p>
    <w:p w:rsidR="00020448" w:rsidRPr="004504C5" w:rsidRDefault="00DE218E" w:rsidP="00462E6E">
      <w:pPr>
        <w:pStyle w:val="ListParagraph"/>
        <w:numPr>
          <w:ilvl w:val="0"/>
          <w:numId w:val="89"/>
        </w:numPr>
        <w:rPr>
          <w:color w:val="FF0000"/>
        </w:rPr>
      </w:pPr>
      <w:r w:rsidRPr="004504C5">
        <w:rPr>
          <w:color w:val="FF0000"/>
        </w:rPr>
        <w:t>Verify</w:t>
      </w:r>
    </w:p>
    <w:p w:rsidR="00020448" w:rsidRPr="004504C5" w:rsidRDefault="00DE218E" w:rsidP="00462E6E">
      <w:pPr>
        <w:pStyle w:val="ListParagraph"/>
        <w:numPr>
          <w:ilvl w:val="0"/>
          <w:numId w:val="89"/>
        </w:numPr>
      </w:pPr>
      <w:r w:rsidRPr="004504C5">
        <w:t xml:space="preserve">Set priorities </w:t>
      </w:r>
    </w:p>
    <w:p w:rsidR="00020448" w:rsidRPr="004504C5" w:rsidRDefault="00DE218E" w:rsidP="00462E6E">
      <w:pPr>
        <w:pStyle w:val="ListParagraph"/>
        <w:numPr>
          <w:ilvl w:val="0"/>
          <w:numId w:val="89"/>
        </w:numPr>
      </w:pPr>
      <w:r w:rsidRPr="004504C5">
        <w:t>Gather data</w:t>
      </w:r>
    </w:p>
    <w:p w:rsidR="00020448" w:rsidRPr="004504C5" w:rsidRDefault="00DE218E" w:rsidP="00020448">
      <w:pPr>
        <w:ind w:left="720"/>
        <w:rPr>
          <w:color w:val="FF0000"/>
        </w:rPr>
      </w:pPr>
      <w:r w:rsidRPr="004504C5">
        <w:rPr>
          <w:color w:val="FF0000"/>
        </w:rPr>
        <w:t xml:space="preserve">The first step to analyzing information is verifying data. This ensures that the information is accurate. </w:t>
      </w:r>
    </w:p>
    <w:p w:rsidR="00020448" w:rsidRPr="004504C5" w:rsidRDefault="00A31833" w:rsidP="00462E6E">
      <w:pPr>
        <w:numPr>
          <w:ilvl w:val="0"/>
          <w:numId w:val="84"/>
        </w:numPr>
      </w:pPr>
      <w:r w:rsidRPr="004504C5">
        <w:t>What</w:t>
      </w:r>
      <w:r w:rsidR="00DE218E" w:rsidRPr="004504C5">
        <w:t xml:space="preserve"> is the best method to verify data</w:t>
      </w:r>
      <w:r w:rsidRPr="004504C5">
        <w:t>?</w:t>
      </w:r>
    </w:p>
    <w:p w:rsidR="00020448" w:rsidRPr="004504C5" w:rsidRDefault="000C6227" w:rsidP="00462E6E">
      <w:pPr>
        <w:pStyle w:val="ListParagraph"/>
        <w:numPr>
          <w:ilvl w:val="0"/>
          <w:numId w:val="90"/>
        </w:numPr>
      </w:pPr>
      <w:r w:rsidRPr="004504C5">
        <w:t>Group interview</w:t>
      </w:r>
    </w:p>
    <w:p w:rsidR="00020448" w:rsidRPr="004504C5" w:rsidRDefault="000C6227" w:rsidP="00462E6E">
      <w:pPr>
        <w:pStyle w:val="ListParagraph"/>
        <w:numPr>
          <w:ilvl w:val="0"/>
          <w:numId w:val="90"/>
        </w:numPr>
      </w:pPr>
      <w:r w:rsidRPr="004504C5">
        <w:t>Questionnaire</w:t>
      </w:r>
    </w:p>
    <w:p w:rsidR="00020448" w:rsidRPr="004504C5" w:rsidRDefault="00DE218E" w:rsidP="00462E6E">
      <w:pPr>
        <w:pStyle w:val="ListParagraph"/>
        <w:numPr>
          <w:ilvl w:val="0"/>
          <w:numId w:val="90"/>
        </w:numPr>
        <w:rPr>
          <w:color w:val="FF0000"/>
        </w:rPr>
      </w:pPr>
      <w:r w:rsidRPr="004504C5">
        <w:rPr>
          <w:color w:val="FF0000"/>
        </w:rPr>
        <w:t>Face-to-face interview</w:t>
      </w:r>
    </w:p>
    <w:p w:rsidR="00020448" w:rsidRPr="004504C5" w:rsidRDefault="000C6227" w:rsidP="00462E6E">
      <w:pPr>
        <w:pStyle w:val="ListParagraph"/>
        <w:numPr>
          <w:ilvl w:val="0"/>
          <w:numId w:val="90"/>
        </w:numPr>
      </w:pPr>
      <w:r w:rsidRPr="004504C5">
        <w:t xml:space="preserve">Research </w:t>
      </w:r>
    </w:p>
    <w:p w:rsidR="00020448" w:rsidRPr="004504C5" w:rsidRDefault="000C6227" w:rsidP="00020448">
      <w:pPr>
        <w:ind w:left="720"/>
        <w:rPr>
          <w:color w:val="FF0000"/>
        </w:rPr>
      </w:pPr>
      <w:r w:rsidRPr="004504C5">
        <w:rPr>
          <w:color w:val="FF0000"/>
        </w:rPr>
        <w:t xml:space="preserve">Verifying data requires reviewing responses. The best way to do this is with a face-to-face interview. </w:t>
      </w:r>
    </w:p>
    <w:p w:rsidR="00020448" w:rsidRPr="004504C5" w:rsidRDefault="000370DF" w:rsidP="00462E6E">
      <w:pPr>
        <w:numPr>
          <w:ilvl w:val="0"/>
          <w:numId w:val="84"/>
        </w:numPr>
      </w:pPr>
      <w:r w:rsidRPr="004504C5">
        <w:t>What do you need before implementation</w:t>
      </w:r>
      <w:r w:rsidR="00E20650" w:rsidRPr="004504C5">
        <w:t>?</w:t>
      </w:r>
    </w:p>
    <w:p w:rsidR="00020448" w:rsidRPr="004504C5" w:rsidRDefault="000370DF" w:rsidP="00462E6E">
      <w:pPr>
        <w:pStyle w:val="ListParagraph"/>
        <w:numPr>
          <w:ilvl w:val="0"/>
          <w:numId w:val="91"/>
        </w:numPr>
        <w:rPr>
          <w:color w:val="FF0000"/>
        </w:rPr>
      </w:pPr>
      <w:r w:rsidRPr="004504C5">
        <w:rPr>
          <w:color w:val="FF0000"/>
        </w:rPr>
        <w:t>Support of superiors</w:t>
      </w:r>
    </w:p>
    <w:p w:rsidR="00020448" w:rsidRPr="004504C5" w:rsidRDefault="00F2000D" w:rsidP="00462E6E">
      <w:pPr>
        <w:pStyle w:val="ListParagraph"/>
        <w:numPr>
          <w:ilvl w:val="0"/>
          <w:numId w:val="91"/>
        </w:numPr>
      </w:pPr>
      <w:r w:rsidRPr="004504C5">
        <w:t xml:space="preserve">Review </w:t>
      </w:r>
    </w:p>
    <w:p w:rsidR="00020448" w:rsidRPr="004504C5" w:rsidRDefault="00F2000D" w:rsidP="00462E6E">
      <w:pPr>
        <w:pStyle w:val="ListParagraph"/>
        <w:numPr>
          <w:ilvl w:val="0"/>
          <w:numId w:val="91"/>
        </w:numPr>
      </w:pPr>
      <w:r w:rsidRPr="004504C5">
        <w:t>Schedule</w:t>
      </w:r>
    </w:p>
    <w:p w:rsidR="00020448" w:rsidRPr="004504C5" w:rsidRDefault="00F2000D" w:rsidP="00462E6E">
      <w:pPr>
        <w:pStyle w:val="ListParagraph"/>
        <w:numPr>
          <w:ilvl w:val="0"/>
          <w:numId w:val="91"/>
        </w:numPr>
      </w:pPr>
      <w:r w:rsidRPr="004504C5">
        <w:t>Communication</w:t>
      </w:r>
    </w:p>
    <w:p w:rsidR="00020448" w:rsidRPr="004504C5" w:rsidRDefault="000370DF" w:rsidP="00020448">
      <w:pPr>
        <w:ind w:left="720"/>
        <w:rPr>
          <w:color w:val="FF0000"/>
        </w:rPr>
      </w:pPr>
      <w:r w:rsidRPr="004504C5">
        <w:rPr>
          <w:color w:val="FF0000"/>
        </w:rPr>
        <w:t xml:space="preserve">The support of superiors is necessary for implementation. This should be obtained before implementation. </w:t>
      </w:r>
    </w:p>
    <w:p w:rsidR="00020448" w:rsidRPr="004504C5" w:rsidRDefault="000370DF" w:rsidP="00462E6E">
      <w:pPr>
        <w:numPr>
          <w:ilvl w:val="0"/>
          <w:numId w:val="84"/>
        </w:numPr>
      </w:pPr>
      <w:r w:rsidRPr="004504C5">
        <w:t>What is necessary after implementation?</w:t>
      </w:r>
    </w:p>
    <w:p w:rsidR="00020448" w:rsidRPr="004504C5" w:rsidRDefault="000370DF" w:rsidP="00462E6E">
      <w:pPr>
        <w:pStyle w:val="ListParagraph"/>
        <w:numPr>
          <w:ilvl w:val="0"/>
          <w:numId w:val="92"/>
        </w:numPr>
      </w:pPr>
      <w:r w:rsidRPr="004504C5">
        <w:t>Schedule</w:t>
      </w:r>
    </w:p>
    <w:p w:rsidR="00020448" w:rsidRPr="004504C5" w:rsidRDefault="000370DF" w:rsidP="00462E6E">
      <w:pPr>
        <w:pStyle w:val="ListParagraph"/>
        <w:numPr>
          <w:ilvl w:val="0"/>
          <w:numId w:val="92"/>
        </w:numPr>
      </w:pPr>
      <w:r w:rsidRPr="004504C5">
        <w:t>Communication</w:t>
      </w:r>
    </w:p>
    <w:p w:rsidR="00020448" w:rsidRPr="004504C5" w:rsidRDefault="000370DF" w:rsidP="00462E6E">
      <w:pPr>
        <w:pStyle w:val="ListParagraph"/>
        <w:numPr>
          <w:ilvl w:val="0"/>
          <w:numId w:val="92"/>
        </w:numPr>
      </w:pPr>
      <w:r w:rsidRPr="004504C5">
        <w:t xml:space="preserve">Review </w:t>
      </w:r>
    </w:p>
    <w:p w:rsidR="00020448" w:rsidRPr="004504C5" w:rsidRDefault="000370DF" w:rsidP="00462E6E">
      <w:pPr>
        <w:pStyle w:val="ListParagraph"/>
        <w:numPr>
          <w:ilvl w:val="0"/>
          <w:numId w:val="92"/>
        </w:numPr>
        <w:rPr>
          <w:color w:val="FF0000"/>
        </w:rPr>
      </w:pPr>
      <w:r w:rsidRPr="004504C5">
        <w:rPr>
          <w:color w:val="FF0000"/>
        </w:rPr>
        <w:t>Communication and review</w:t>
      </w:r>
    </w:p>
    <w:p w:rsidR="00020448" w:rsidRPr="004504C5" w:rsidRDefault="000370DF" w:rsidP="00020448">
      <w:pPr>
        <w:ind w:left="720"/>
        <w:rPr>
          <w:color w:val="FF0000"/>
        </w:rPr>
      </w:pPr>
      <w:r w:rsidRPr="004504C5">
        <w:rPr>
          <w:color w:val="FF0000"/>
        </w:rPr>
        <w:t xml:space="preserve">The </w:t>
      </w:r>
      <w:r w:rsidR="00F2000D" w:rsidRPr="004504C5">
        <w:rPr>
          <w:color w:val="FF0000"/>
        </w:rPr>
        <w:t>schedule should be established with implementation. After implementation, communication and review are necessary.</w:t>
      </w:r>
    </w:p>
    <w:p w:rsidR="006570EA" w:rsidRPr="004504C5" w:rsidRDefault="006570EA">
      <w:pPr>
        <w:spacing w:after="0" w:line="240" w:lineRule="auto"/>
      </w:pPr>
      <w:r w:rsidRPr="004504C5">
        <w:br w:type="page"/>
      </w:r>
    </w:p>
    <w:p w:rsidR="00020448" w:rsidRPr="004504C5" w:rsidRDefault="00B25803" w:rsidP="00462E6E">
      <w:pPr>
        <w:numPr>
          <w:ilvl w:val="0"/>
          <w:numId w:val="84"/>
        </w:numPr>
      </w:pPr>
      <w:r w:rsidRPr="004504C5">
        <w:lastRenderedPageBreak/>
        <w:t>What damaged the infrastructure</w:t>
      </w:r>
      <w:r w:rsidR="00203290" w:rsidRPr="004504C5">
        <w:t>?</w:t>
      </w:r>
    </w:p>
    <w:p w:rsidR="00020448" w:rsidRPr="004504C5" w:rsidRDefault="00B25803" w:rsidP="00462E6E">
      <w:pPr>
        <w:pStyle w:val="ListParagraph"/>
        <w:numPr>
          <w:ilvl w:val="0"/>
          <w:numId w:val="93"/>
        </w:numPr>
      </w:pPr>
      <w:r w:rsidRPr="004504C5">
        <w:t>Mold</w:t>
      </w:r>
    </w:p>
    <w:p w:rsidR="00020448" w:rsidRPr="004504C5" w:rsidRDefault="00B25803" w:rsidP="00462E6E">
      <w:pPr>
        <w:pStyle w:val="ListParagraph"/>
        <w:numPr>
          <w:ilvl w:val="0"/>
          <w:numId w:val="93"/>
        </w:numPr>
        <w:rPr>
          <w:color w:val="FF0000"/>
        </w:rPr>
      </w:pPr>
      <w:r w:rsidRPr="004504C5">
        <w:rPr>
          <w:color w:val="FF0000"/>
        </w:rPr>
        <w:t>Tornado</w:t>
      </w:r>
    </w:p>
    <w:p w:rsidR="00020448" w:rsidRPr="004504C5" w:rsidRDefault="00B25803" w:rsidP="00462E6E">
      <w:pPr>
        <w:pStyle w:val="ListParagraph"/>
        <w:numPr>
          <w:ilvl w:val="0"/>
          <w:numId w:val="93"/>
        </w:numPr>
      </w:pPr>
      <w:r w:rsidRPr="004504C5">
        <w:t>Hurricane</w:t>
      </w:r>
    </w:p>
    <w:p w:rsidR="00020448" w:rsidRPr="004504C5" w:rsidRDefault="00B25803" w:rsidP="00462E6E">
      <w:pPr>
        <w:pStyle w:val="ListParagraph"/>
        <w:numPr>
          <w:ilvl w:val="0"/>
          <w:numId w:val="93"/>
        </w:numPr>
      </w:pPr>
      <w:r w:rsidRPr="004504C5">
        <w:t>Flooding</w:t>
      </w:r>
    </w:p>
    <w:p w:rsidR="00020448" w:rsidRPr="004504C5" w:rsidRDefault="00B25803" w:rsidP="00020448">
      <w:pPr>
        <w:ind w:left="720"/>
        <w:rPr>
          <w:color w:val="FF0000"/>
        </w:rPr>
      </w:pPr>
      <w:r w:rsidRPr="004504C5">
        <w:rPr>
          <w:color w:val="FF0000"/>
        </w:rPr>
        <w:t xml:space="preserve">The tornado caused damage to the infrastructure. This resulted in flooding. </w:t>
      </w:r>
    </w:p>
    <w:p w:rsidR="00020448" w:rsidRPr="004504C5" w:rsidRDefault="00203290" w:rsidP="00462E6E">
      <w:pPr>
        <w:numPr>
          <w:ilvl w:val="0"/>
          <w:numId w:val="84"/>
        </w:numPr>
      </w:pPr>
      <w:r w:rsidRPr="004504C5">
        <w:t xml:space="preserve">What </w:t>
      </w:r>
      <w:r w:rsidR="00B25803" w:rsidRPr="004504C5">
        <w:t>did Alec never consider a threat to the business</w:t>
      </w:r>
      <w:r w:rsidRPr="004504C5">
        <w:t>?</w:t>
      </w:r>
    </w:p>
    <w:p w:rsidR="00020448" w:rsidRPr="004504C5" w:rsidRDefault="00B25803" w:rsidP="00462E6E">
      <w:pPr>
        <w:pStyle w:val="ListParagraph"/>
        <w:numPr>
          <w:ilvl w:val="0"/>
          <w:numId w:val="94"/>
        </w:numPr>
      </w:pPr>
      <w:r w:rsidRPr="004504C5">
        <w:t>Mold</w:t>
      </w:r>
    </w:p>
    <w:p w:rsidR="00020448" w:rsidRPr="004504C5" w:rsidRDefault="00B25803" w:rsidP="00462E6E">
      <w:pPr>
        <w:pStyle w:val="ListParagraph"/>
        <w:numPr>
          <w:ilvl w:val="0"/>
          <w:numId w:val="94"/>
        </w:numPr>
      </w:pPr>
      <w:r w:rsidRPr="004504C5">
        <w:t>Tornado</w:t>
      </w:r>
    </w:p>
    <w:p w:rsidR="00020448" w:rsidRPr="004504C5" w:rsidRDefault="00B25803" w:rsidP="00462E6E">
      <w:pPr>
        <w:pStyle w:val="ListParagraph"/>
        <w:numPr>
          <w:ilvl w:val="0"/>
          <w:numId w:val="94"/>
        </w:numPr>
      </w:pPr>
      <w:r w:rsidRPr="004504C5">
        <w:t>Hurricane</w:t>
      </w:r>
    </w:p>
    <w:p w:rsidR="00020448" w:rsidRPr="004504C5" w:rsidRDefault="00B25803" w:rsidP="00462E6E">
      <w:pPr>
        <w:pStyle w:val="ListParagraph"/>
        <w:numPr>
          <w:ilvl w:val="0"/>
          <w:numId w:val="94"/>
        </w:numPr>
        <w:rPr>
          <w:color w:val="FF0000"/>
        </w:rPr>
      </w:pPr>
      <w:r w:rsidRPr="004504C5">
        <w:rPr>
          <w:color w:val="FF0000"/>
        </w:rPr>
        <w:t>Flooding</w:t>
      </w:r>
    </w:p>
    <w:p w:rsidR="00020448" w:rsidRPr="004504C5" w:rsidRDefault="00B25803" w:rsidP="00020448">
      <w:pPr>
        <w:ind w:left="720"/>
        <w:rPr>
          <w:color w:val="FF0000"/>
        </w:rPr>
      </w:pPr>
      <w:r w:rsidRPr="004504C5">
        <w:rPr>
          <w:color w:val="FF0000"/>
        </w:rPr>
        <w:t xml:space="preserve">Alec knew that weather was a threat. He did not, however, consider the possibility of flooding. </w:t>
      </w:r>
    </w:p>
    <w:p w:rsidR="00381A27" w:rsidRPr="004504C5" w:rsidRDefault="00381A27" w:rsidP="008543C3"/>
    <w:p w:rsidR="00A87566" w:rsidRPr="004504C5" w:rsidRDefault="00381A27" w:rsidP="007B2E93">
      <w:pPr>
        <w:pStyle w:val="Heading1"/>
        <w:rPr>
          <w:lang w:eastAsia="zh-TW"/>
        </w:rPr>
      </w:pPr>
      <w:r w:rsidRPr="004504C5">
        <w:rPr>
          <w:lang w:eastAsia="zh-TW"/>
        </w:rPr>
        <w:br w:type="page"/>
      </w:r>
      <w:bookmarkStart w:id="74" w:name="_Toc366072647"/>
      <w:r w:rsidRPr="004504C5">
        <w:rPr>
          <w:lang w:eastAsia="zh-TW"/>
        </w:rPr>
        <w:lastRenderedPageBreak/>
        <w:t>Module Ten:</w:t>
      </w:r>
      <w:r w:rsidR="0034064E" w:rsidRPr="004504C5">
        <w:rPr>
          <w:lang w:eastAsia="zh-TW"/>
        </w:rPr>
        <w:t xml:space="preserve"> </w:t>
      </w:r>
      <w:r w:rsidR="00E415C6" w:rsidRPr="004504C5">
        <w:rPr>
          <w:lang w:eastAsia="zh-TW"/>
        </w:rPr>
        <w:t>Disaster Recovery Plan</w:t>
      </w:r>
      <w:bookmarkEnd w:id="74"/>
    </w:p>
    <w:p w:rsidR="00381A27" w:rsidRDefault="00430431" w:rsidP="00A87566">
      <w:r>
        <w:rPr>
          <w:noProof/>
          <w:lang w:bidi="ar-SA"/>
        </w:rPr>
        <w:drawing>
          <wp:anchor distT="0" distB="0" distL="114300" distR="114300" simplePos="0" relativeHeight="251723776" behindDoc="0" locked="0" layoutInCell="1" allowOverlap="1">
            <wp:simplePos x="0" y="0"/>
            <wp:positionH relativeFrom="margin">
              <wp:posOffset>0</wp:posOffset>
            </wp:positionH>
            <wp:positionV relativeFrom="margin">
              <wp:posOffset>1552575</wp:posOffset>
            </wp:positionV>
            <wp:extent cx="1920240" cy="1920240"/>
            <wp:effectExtent l="0" t="0" r="3810" b="3810"/>
            <wp:wrapSquare wrapText="bothSides"/>
            <wp:docPr id="370" name="Picture 370" descr="C:\Users\Darren\AppData\Local\Microsoft\Windows\Temporary Internet Files\Content.IE5\EUNLYIRK\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EUNLYIRK\MC900436996[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r w:rsidR="004B1843" w:rsidRPr="004504C5">
        <w:t xml:space="preserve">Every organization needs a disaster recovery plan. The disaster recovery plan </w:t>
      </w:r>
      <w:r w:rsidR="00F850D4" w:rsidRPr="004504C5">
        <w:t>outlines the procedures that need to be followed in the event of a disaster</w:t>
      </w:r>
      <w:r>
        <w:t xml:space="preserve"> to protect it</w:t>
      </w:r>
      <w:r w:rsidR="00F850D4" w:rsidRPr="004504C5">
        <w:t>. By considering the consequences of disasters ahead of time, the recovery plan w</w:t>
      </w:r>
      <w:r w:rsidR="00F92348" w:rsidRPr="004504C5">
        <w:t xml:space="preserve">ill mitigate their effects. The disaster recovery plan is established for different disasters, including natural and manmade disasters such as severe weather or technology crashes. </w:t>
      </w:r>
    </w:p>
    <w:p w:rsidR="00430431" w:rsidRDefault="00430431" w:rsidP="00A87566"/>
    <w:p w:rsidR="00430431" w:rsidRPr="004504C5" w:rsidRDefault="00430431" w:rsidP="00A87566"/>
    <w:p w:rsidR="004F1B63" w:rsidRPr="004504C5" w:rsidRDefault="004F1B63" w:rsidP="00A87566"/>
    <w:bookmarkStart w:id="75" w:name="_Toc366072648"/>
    <w:p w:rsidR="00CC07AB" w:rsidRPr="004504C5" w:rsidRDefault="008749DA" w:rsidP="00CC07AB">
      <w:pPr>
        <w:pStyle w:val="Heading2"/>
      </w:pPr>
      <w:r w:rsidRPr="004504C5">
        <w:rPr>
          <w:noProof/>
          <w:lang w:bidi="ar-SA"/>
        </w:rPr>
        <mc:AlternateContent>
          <mc:Choice Requires="wps">
            <w:drawing>
              <wp:anchor distT="91440" distB="91440" distL="114300" distR="114300" simplePos="0" relativeHeight="251665408" behindDoc="0" locked="0" layoutInCell="0" allowOverlap="1" wp14:anchorId="37D42E2C" wp14:editId="61FC2307">
                <wp:simplePos x="0" y="0"/>
                <wp:positionH relativeFrom="page">
                  <wp:posOffset>-206375</wp:posOffset>
                </wp:positionH>
                <wp:positionV relativeFrom="page">
                  <wp:posOffset>0</wp:posOffset>
                </wp:positionV>
                <wp:extent cx="8067675" cy="1780540"/>
                <wp:effectExtent l="0" t="0" r="9525" b="0"/>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always tried to turn every disaster into an opportunity.</w:t>
                            </w:r>
                          </w:p>
                          <w:p w:rsidR="00706C37" w:rsidRPr="00CF3AFA" w:rsidRDefault="00706C37"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John D. Rockefeller</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NoJHgZcAgAApw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always tried to turn every disaster into an opportunity.</w:t>
                      </w:r>
                    </w:p>
                    <w:p w:rsidR="00706C37" w:rsidRPr="00CF3AFA" w:rsidRDefault="00706C37"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John D. Rockefeller</w:t>
                      </w:r>
                    </w:p>
                  </w:txbxContent>
                </v:textbox>
                <w10:wrap type="square" anchorx="page" anchory="page"/>
              </v:rect>
            </w:pict>
          </mc:Fallback>
        </mc:AlternateContent>
      </w:r>
      <w:r w:rsidR="00E415C6" w:rsidRPr="004504C5">
        <w:rPr>
          <w:lang w:bidi="ar-SA"/>
        </w:rPr>
        <w:t>Make It Before You Need It</w:t>
      </w:r>
      <w:bookmarkEnd w:id="75"/>
    </w:p>
    <w:p w:rsidR="00F0351A" w:rsidRPr="004504C5" w:rsidRDefault="00430431" w:rsidP="00CC07AB">
      <w:r>
        <w:rPr>
          <w:noProof/>
          <w:lang w:bidi="ar-SA"/>
        </w:rPr>
        <w:drawing>
          <wp:anchor distT="0" distB="0" distL="114300" distR="114300" simplePos="0" relativeHeight="251724800" behindDoc="0" locked="0" layoutInCell="1" allowOverlap="1">
            <wp:simplePos x="0" y="0"/>
            <wp:positionH relativeFrom="margin">
              <wp:posOffset>0</wp:posOffset>
            </wp:positionH>
            <wp:positionV relativeFrom="margin">
              <wp:posOffset>4352925</wp:posOffset>
            </wp:positionV>
            <wp:extent cx="914400" cy="914400"/>
            <wp:effectExtent l="0" t="0" r="0" b="0"/>
            <wp:wrapSquare wrapText="bothSides"/>
            <wp:docPr id="372" name="Picture 372" descr="C:\Users\Darren\AppData\Local\Microsoft\Windows\Temporary Internet Files\Content.IE5\H0BR8P42\MC900104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H0BR8P42\MC900104978[1].w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E35E33" w:rsidRPr="004504C5">
        <w:t xml:space="preserve">Disaster recovery plans are not easy to make. They take time and commitment, but they are essential to success in a disaster. Remember that 10% of businesses do not recover from disaster situations. </w:t>
      </w:r>
      <w:r w:rsidR="00F92348" w:rsidRPr="004504C5">
        <w:t xml:space="preserve">The disaster recovery plan needs to be written ahead of time. You need to make it before you need it. </w:t>
      </w:r>
      <w:r w:rsidR="00E35E33" w:rsidRPr="004504C5">
        <w:t xml:space="preserve">By making the disaster recovery plan </w:t>
      </w:r>
      <w:r w:rsidR="00790FFC" w:rsidRPr="004504C5">
        <w:t>before it is necessary</w:t>
      </w:r>
      <w:r w:rsidR="00F0351A" w:rsidRPr="004504C5">
        <w:t>,</w:t>
      </w:r>
      <w:r w:rsidR="00E35E33" w:rsidRPr="004504C5">
        <w:t xml:space="preserve"> you will be aware of </w:t>
      </w:r>
      <w:r w:rsidR="00F0351A" w:rsidRPr="004504C5">
        <w:t>the factors necessary for the company’s survival.</w:t>
      </w:r>
    </w:p>
    <w:p w:rsidR="00F0351A" w:rsidRPr="004504C5" w:rsidRDefault="00F0351A" w:rsidP="00CC07AB">
      <w:pPr>
        <w:rPr>
          <w:b/>
        </w:rPr>
      </w:pPr>
      <w:r w:rsidRPr="004504C5">
        <w:rPr>
          <w:b/>
        </w:rPr>
        <w:t>Necessary Factors:</w:t>
      </w:r>
    </w:p>
    <w:p w:rsidR="00F0351A" w:rsidRPr="004504C5" w:rsidRDefault="00F0351A" w:rsidP="00462E6E">
      <w:pPr>
        <w:pStyle w:val="ListParagraph"/>
        <w:numPr>
          <w:ilvl w:val="0"/>
          <w:numId w:val="146"/>
        </w:numPr>
      </w:pPr>
      <w:r w:rsidRPr="004504C5">
        <w:t>People</w:t>
      </w:r>
    </w:p>
    <w:p w:rsidR="00F0351A" w:rsidRPr="004504C5" w:rsidRDefault="00F0351A" w:rsidP="00462E6E">
      <w:pPr>
        <w:pStyle w:val="ListParagraph"/>
        <w:numPr>
          <w:ilvl w:val="0"/>
          <w:numId w:val="146"/>
        </w:numPr>
      </w:pPr>
      <w:r w:rsidRPr="004504C5">
        <w:t xml:space="preserve">Facilities </w:t>
      </w:r>
    </w:p>
    <w:p w:rsidR="00F0351A" w:rsidRPr="004504C5" w:rsidRDefault="00F0351A" w:rsidP="00462E6E">
      <w:pPr>
        <w:pStyle w:val="ListParagraph"/>
        <w:numPr>
          <w:ilvl w:val="0"/>
          <w:numId w:val="146"/>
        </w:numPr>
      </w:pPr>
      <w:r w:rsidRPr="004504C5">
        <w:t>Technology</w:t>
      </w:r>
    </w:p>
    <w:p w:rsidR="00F0351A" w:rsidRPr="004504C5" w:rsidRDefault="00F0351A" w:rsidP="00462E6E">
      <w:pPr>
        <w:pStyle w:val="ListParagraph"/>
        <w:numPr>
          <w:ilvl w:val="0"/>
          <w:numId w:val="146"/>
        </w:numPr>
      </w:pPr>
      <w:r w:rsidRPr="004504C5">
        <w:t>Data</w:t>
      </w:r>
    </w:p>
    <w:p w:rsidR="00F0351A" w:rsidRPr="004504C5" w:rsidRDefault="00F0351A" w:rsidP="00462E6E">
      <w:pPr>
        <w:pStyle w:val="ListParagraph"/>
        <w:numPr>
          <w:ilvl w:val="0"/>
          <w:numId w:val="146"/>
        </w:numPr>
      </w:pPr>
      <w:r w:rsidRPr="004504C5">
        <w:t>Suppliers</w:t>
      </w:r>
    </w:p>
    <w:p w:rsidR="00F0351A" w:rsidRPr="004504C5" w:rsidRDefault="00F0351A" w:rsidP="00462E6E">
      <w:pPr>
        <w:pStyle w:val="ListParagraph"/>
        <w:numPr>
          <w:ilvl w:val="0"/>
          <w:numId w:val="146"/>
        </w:numPr>
      </w:pPr>
      <w:r w:rsidRPr="004504C5">
        <w:t>Policies and procedures</w:t>
      </w:r>
    </w:p>
    <w:p w:rsidR="00CC07AB" w:rsidRPr="004504C5" w:rsidRDefault="00F0351A" w:rsidP="00CC07AB">
      <w:r w:rsidRPr="004504C5">
        <w:t xml:space="preserve">All of these factors need to be considered when establishing strategies to create a disaster recovery plan. </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5F4453"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F970E0" w:rsidP="00F0351A">
            <w:pPr>
              <w:rPr>
                <w:color w:val="000000" w:themeColor="text1"/>
              </w:rPr>
            </w:pPr>
            <w:r w:rsidRPr="004504C5">
              <w:rPr>
                <w:color w:val="000000" w:themeColor="text1"/>
              </w:rPr>
              <w:t xml:space="preserve">Explain </w:t>
            </w:r>
            <w:r w:rsidR="00F0351A" w:rsidRPr="004504C5">
              <w:rPr>
                <w:color w:val="000000" w:themeColor="text1"/>
              </w:rPr>
              <w:t>the importance of making the plan ahead of time</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F970E0" w:rsidRPr="004504C5" w:rsidRDefault="00E35E33" w:rsidP="00CC07AB">
            <w:pPr>
              <w:rPr>
                <w:b/>
                <w:color w:val="000000" w:themeColor="text1"/>
              </w:rPr>
            </w:pPr>
            <w:r w:rsidRPr="004504C5">
              <w:rPr>
                <w:b/>
                <w:color w:val="000000" w:themeColor="text1"/>
              </w:rPr>
              <w:t>Make It Before You Need It</w:t>
            </w:r>
          </w:p>
          <w:p w:rsidR="00CC07AB" w:rsidRPr="004504C5" w:rsidRDefault="00F970E0" w:rsidP="00790FFC">
            <w:pPr>
              <w:rPr>
                <w:color w:val="000000" w:themeColor="text1"/>
              </w:rPr>
            </w:pPr>
            <w:r w:rsidRPr="004504C5">
              <w:rPr>
                <w:color w:val="000000" w:themeColor="text1"/>
              </w:rPr>
              <w:t xml:space="preserve">Discuss </w:t>
            </w:r>
            <w:r w:rsidR="00790FFC" w:rsidRPr="004504C5">
              <w:rPr>
                <w:color w:val="000000" w:themeColor="text1"/>
              </w:rPr>
              <w:t>the disaster recovery plan</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1117BE" w:rsidP="00CC07AB">
            <w:pPr>
              <w:rPr>
                <w:b/>
                <w:bCs/>
                <w:color w:val="000000" w:themeColor="text1"/>
              </w:rPr>
            </w:pPr>
            <w:r>
              <w:rPr>
                <w:b/>
                <w:bCs/>
                <w:color w:val="000000" w:themeColor="text1"/>
              </w:rPr>
              <w:t>16-</w:t>
            </w:r>
            <w:r w:rsidR="00F0351A" w:rsidRPr="004504C5">
              <w:rPr>
                <w:b/>
                <w:bCs/>
                <w:color w:val="000000" w:themeColor="text1"/>
              </w:rPr>
              <w:t xml:space="preserve">Necessary Factors </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F263DB"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F263DB" w:rsidP="00CC07AB">
            <w:pPr>
              <w:rPr>
                <w:color w:val="000000" w:themeColor="text1"/>
              </w:rPr>
            </w:pPr>
            <w:r w:rsidRPr="004504C5">
              <w:rPr>
                <w:color w:val="000000" w:themeColor="text1"/>
              </w:rPr>
              <w:t xml:space="preserve">Complete the worksheet individually. Share your answers with the rest of the class.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F970E0"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F970E0"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F263DB" w:rsidP="00A0277E">
            <w:pPr>
              <w:rPr>
                <w:color w:val="000000" w:themeColor="text1"/>
              </w:rPr>
            </w:pPr>
            <w:r w:rsidRPr="004504C5">
              <w:rPr>
                <w:color w:val="000000" w:themeColor="text1"/>
              </w:rPr>
              <w:t>How many companies are unable to recover from disaster</w:t>
            </w:r>
            <w:r w:rsidR="00F970E0" w:rsidRPr="004504C5">
              <w:rPr>
                <w:color w:val="000000" w:themeColor="text1"/>
              </w:rPr>
              <w:t>?</w:t>
            </w:r>
          </w:p>
        </w:tc>
      </w:tr>
    </w:tbl>
    <w:p w:rsidR="00CC07AB" w:rsidRPr="004504C5" w:rsidRDefault="00CC07AB" w:rsidP="004F1B63">
      <w:pPr>
        <w:rPr>
          <w:rFonts w:eastAsiaTheme="majorEastAsia"/>
        </w:rPr>
      </w:pPr>
    </w:p>
    <w:p w:rsidR="00CC07AB" w:rsidRPr="004504C5" w:rsidRDefault="00E415C6" w:rsidP="00CC07AB">
      <w:pPr>
        <w:pStyle w:val="Heading2"/>
      </w:pPr>
      <w:bookmarkStart w:id="76" w:name="_Toc366072649"/>
      <w:r w:rsidRPr="004504C5">
        <w:t>Test, Update, and Repeat</w:t>
      </w:r>
      <w:bookmarkEnd w:id="76"/>
    </w:p>
    <w:p w:rsidR="00602340" w:rsidRDefault="00430431" w:rsidP="00CC07AB">
      <w:r>
        <w:rPr>
          <w:noProof/>
          <w:lang w:bidi="ar-SA"/>
        </w:rPr>
        <w:drawing>
          <wp:anchor distT="0" distB="0" distL="114300" distR="114300" simplePos="0" relativeHeight="251725824" behindDoc="0" locked="0" layoutInCell="1" allowOverlap="1">
            <wp:simplePos x="0" y="0"/>
            <wp:positionH relativeFrom="margin">
              <wp:posOffset>28575</wp:posOffset>
            </wp:positionH>
            <wp:positionV relativeFrom="margin">
              <wp:posOffset>4181475</wp:posOffset>
            </wp:positionV>
            <wp:extent cx="1005840" cy="1005840"/>
            <wp:effectExtent l="0" t="0" r="3810" b="3810"/>
            <wp:wrapSquare wrapText="bothSides"/>
            <wp:docPr id="373" name="Picture 373" descr="C:\Users\Darren\AppData\Local\Microsoft\Windows\Temporary Internet Files\Content.IE5\VNUEA0YR\MC9004414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VNUEA0YR\MC900441426[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60A71" w:rsidRPr="004504C5">
        <w:t>Once a disaster recovery plan is created</w:t>
      </w:r>
      <w:r w:rsidR="00EA5D82" w:rsidRPr="004504C5">
        <w:t xml:space="preserve">, </w:t>
      </w:r>
      <w:r w:rsidR="00602340" w:rsidRPr="004504C5">
        <w:t>the aspects of it need</w:t>
      </w:r>
      <w:r w:rsidR="00EA5D82" w:rsidRPr="004504C5">
        <w:t xml:space="preserve"> to be tested. </w:t>
      </w:r>
      <w:r w:rsidR="00602340" w:rsidRPr="004504C5">
        <w:t xml:space="preserve">For example, </w:t>
      </w:r>
      <w:r w:rsidR="005727E4" w:rsidRPr="004504C5">
        <w:t>you may want to test</w:t>
      </w:r>
      <w:r>
        <w:t xml:space="preserve"> your</w:t>
      </w:r>
      <w:r w:rsidR="005727E4" w:rsidRPr="004504C5">
        <w:t xml:space="preserve"> IT </w:t>
      </w:r>
      <w:r>
        <w:t>security</w:t>
      </w:r>
      <w:r w:rsidR="00602340" w:rsidRPr="004504C5">
        <w:t xml:space="preserve">. </w:t>
      </w:r>
      <w:r w:rsidR="00EA5D82" w:rsidRPr="004504C5">
        <w:t xml:space="preserve">After testing the plan, make the necessary update and adjustments. Repeat this process regularly because both the business and the potential disasters will change over time. </w:t>
      </w:r>
    </w:p>
    <w:p w:rsidR="00430431" w:rsidRPr="004504C5" w:rsidRDefault="00430431" w:rsidP="00CC07AB"/>
    <w:p w:rsidR="00602340" w:rsidRPr="004504C5" w:rsidRDefault="00602340" w:rsidP="00CC07AB">
      <w:pPr>
        <w:rPr>
          <w:b/>
        </w:rPr>
      </w:pPr>
      <w:r w:rsidRPr="004504C5">
        <w:rPr>
          <w:b/>
        </w:rPr>
        <w:t>Establishing a Testing System:</w:t>
      </w:r>
    </w:p>
    <w:p w:rsidR="00602340" w:rsidRPr="004504C5" w:rsidRDefault="00602340" w:rsidP="00462E6E">
      <w:pPr>
        <w:pStyle w:val="ListParagraph"/>
        <w:numPr>
          <w:ilvl w:val="0"/>
          <w:numId w:val="147"/>
        </w:numPr>
      </w:pPr>
      <w:r w:rsidRPr="004504C5">
        <w:t>Choose the purpose of the test and what is being evaluated.</w:t>
      </w:r>
    </w:p>
    <w:p w:rsidR="00602340" w:rsidRPr="004504C5" w:rsidRDefault="00602340" w:rsidP="00462E6E">
      <w:pPr>
        <w:pStyle w:val="ListParagraph"/>
        <w:numPr>
          <w:ilvl w:val="0"/>
          <w:numId w:val="147"/>
        </w:numPr>
      </w:pPr>
      <w:r w:rsidRPr="004504C5">
        <w:t>Determine objectives and measurements.</w:t>
      </w:r>
    </w:p>
    <w:p w:rsidR="00602340" w:rsidRPr="004504C5" w:rsidRDefault="00602340" w:rsidP="00462E6E">
      <w:pPr>
        <w:pStyle w:val="ListParagraph"/>
        <w:numPr>
          <w:ilvl w:val="0"/>
          <w:numId w:val="147"/>
        </w:numPr>
      </w:pPr>
      <w:r w:rsidRPr="004504C5">
        <w:t>Collect results</w:t>
      </w:r>
    </w:p>
    <w:p w:rsidR="00602340" w:rsidRPr="004504C5" w:rsidRDefault="00602340" w:rsidP="00462E6E">
      <w:pPr>
        <w:pStyle w:val="ListParagraph"/>
        <w:numPr>
          <w:ilvl w:val="0"/>
          <w:numId w:val="147"/>
        </w:numPr>
      </w:pPr>
      <w:r w:rsidRPr="004504C5">
        <w:t>Evaluate results</w:t>
      </w:r>
    </w:p>
    <w:p w:rsidR="00602340" w:rsidRPr="004504C5" w:rsidRDefault="00602340" w:rsidP="00462E6E">
      <w:pPr>
        <w:pStyle w:val="ListParagraph"/>
        <w:numPr>
          <w:ilvl w:val="0"/>
          <w:numId w:val="147"/>
        </w:numPr>
      </w:pPr>
      <w:r w:rsidRPr="004504C5">
        <w:t>Update the plan</w:t>
      </w:r>
    </w:p>
    <w:p w:rsidR="00CC07AB" w:rsidRPr="004504C5" w:rsidRDefault="00602340" w:rsidP="00602340">
      <w:r w:rsidRPr="004504C5">
        <w:t xml:space="preserve">Always record </w:t>
      </w:r>
      <w:r w:rsidR="004C5F12" w:rsidRPr="004504C5">
        <w:t xml:space="preserve">the tests and updates that you make to the plan. Be sure that you have the most current plan recorded.  </w:t>
      </w:r>
    </w:p>
    <w:p w:rsidR="004F1B63" w:rsidRPr="004504C5" w:rsidRDefault="004F1B63" w:rsidP="0060234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F37B33" w:rsidP="00CC07AB">
            <w:pPr>
              <w:rPr>
                <w:b/>
                <w:bCs/>
                <w:color w:val="000000" w:themeColor="text1"/>
              </w:rPr>
            </w:pPr>
            <w:r w:rsidRPr="004504C5">
              <w:rPr>
                <w:b/>
                <w:bCs/>
                <w:color w:val="000000" w:themeColor="text1"/>
              </w:rPr>
              <w:t>10</w:t>
            </w:r>
            <w:r w:rsidR="00FE6EB5"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324A83" w:rsidP="004C5F12">
            <w:pPr>
              <w:rPr>
                <w:color w:val="000000" w:themeColor="text1"/>
              </w:rPr>
            </w:pPr>
            <w:r w:rsidRPr="004504C5">
              <w:rPr>
                <w:color w:val="000000" w:themeColor="text1"/>
              </w:rPr>
              <w:t xml:space="preserve">Consider </w:t>
            </w:r>
            <w:r w:rsidR="004C5F12" w:rsidRPr="004504C5">
              <w:rPr>
                <w:color w:val="000000" w:themeColor="text1"/>
              </w:rPr>
              <w:t>testing and updating the disaster recovery plan.</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324A83" w:rsidRPr="004504C5" w:rsidRDefault="00602340" w:rsidP="00CC07AB">
            <w:pPr>
              <w:rPr>
                <w:b/>
                <w:color w:val="000000" w:themeColor="text1"/>
              </w:rPr>
            </w:pPr>
            <w:r w:rsidRPr="004504C5">
              <w:rPr>
                <w:b/>
                <w:color w:val="000000" w:themeColor="text1"/>
              </w:rPr>
              <w:t>Test, Update, Repeat</w:t>
            </w:r>
          </w:p>
          <w:p w:rsidR="00CC07AB" w:rsidRPr="004504C5" w:rsidRDefault="00324A83" w:rsidP="004C5F12">
            <w:pPr>
              <w:rPr>
                <w:color w:val="000000" w:themeColor="text1"/>
              </w:rPr>
            </w:pPr>
            <w:r w:rsidRPr="004504C5">
              <w:rPr>
                <w:color w:val="000000" w:themeColor="text1"/>
              </w:rPr>
              <w:t xml:space="preserve">Discuss </w:t>
            </w:r>
            <w:r w:rsidR="004C5F12" w:rsidRPr="004504C5">
              <w:rPr>
                <w:color w:val="000000" w:themeColor="text1"/>
              </w:rPr>
              <w:t xml:space="preserve">testing recovery plans.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602340"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324A83"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4C5F12" w:rsidP="00CC07AB">
            <w:pPr>
              <w:rPr>
                <w:color w:val="000000" w:themeColor="text1"/>
              </w:rPr>
            </w:pPr>
            <w:r w:rsidRPr="004504C5">
              <w:rPr>
                <w:color w:val="000000" w:themeColor="text1"/>
              </w:rPr>
              <w:t>Ask the participants to establish the purpo</w:t>
            </w:r>
            <w:r w:rsidR="005727E4" w:rsidRPr="004504C5">
              <w:rPr>
                <w:color w:val="000000" w:themeColor="text1"/>
              </w:rPr>
              <w:t xml:space="preserve">se and objectives for testing an aspect of a disaster recovery plan. List these on the flipchart/board.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324A83"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324A83"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5727E4" w:rsidP="00CC07AB">
            <w:pPr>
              <w:rPr>
                <w:color w:val="000000" w:themeColor="text1"/>
              </w:rPr>
            </w:pPr>
            <w:r w:rsidRPr="004504C5">
              <w:rPr>
                <w:color w:val="000000" w:themeColor="text1"/>
              </w:rPr>
              <w:t>Why do tests need to be repeated</w:t>
            </w:r>
            <w:r w:rsidR="00034DCE" w:rsidRPr="004504C5">
              <w:rPr>
                <w:color w:val="000000" w:themeColor="text1"/>
              </w:rPr>
              <w:t>?</w:t>
            </w:r>
          </w:p>
        </w:tc>
      </w:tr>
    </w:tbl>
    <w:p w:rsidR="00CC07AB" w:rsidRPr="004504C5" w:rsidRDefault="00CC07AB" w:rsidP="00CC07AB"/>
    <w:p w:rsidR="00CC07AB" w:rsidRPr="004504C5" w:rsidRDefault="00E415C6" w:rsidP="00CC07AB">
      <w:pPr>
        <w:pStyle w:val="Heading2"/>
      </w:pPr>
      <w:bookmarkStart w:id="77" w:name="_Toc366072650"/>
      <w:r w:rsidRPr="004504C5">
        <w:t>Hot, Warm, and Cold Sites</w:t>
      </w:r>
      <w:bookmarkEnd w:id="77"/>
    </w:p>
    <w:p w:rsidR="002F138D" w:rsidRPr="004504C5" w:rsidRDefault="00235F04" w:rsidP="00E60A71">
      <w:r>
        <w:rPr>
          <w:noProof/>
          <w:lang w:bidi="ar-SA"/>
        </w:rPr>
        <w:drawing>
          <wp:anchor distT="0" distB="0" distL="114300" distR="114300" simplePos="0" relativeHeight="251726848" behindDoc="0" locked="0" layoutInCell="1" allowOverlap="1">
            <wp:simplePos x="0" y="0"/>
            <wp:positionH relativeFrom="margin">
              <wp:posOffset>38100</wp:posOffset>
            </wp:positionH>
            <wp:positionV relativeFrom="margin">
              <wp:posOffset>3835400</wp:posOffset>
            </wp:positionV>
            <wp:extent cx="1005840" cy="1129665"/>
            <wp:effectExtent l="0" t="0" r="3810" b="0"/>
            <wp:wrapSquare wrapText="bothSides"/>
            <wp:docPr id="374" name="Picture 374" descr="C:\Users\Darren\AppData\Local\Microsoft\Windows\Temporary Internet Files\Content.IE5\YVV333RR\MC9004125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YVV333RR\MC900412564[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05840" cy="1129665"/>
                    </a:xfrm>
                    <a:prstGeom prst="rect">
                      <a:avLst/>
                    </a:prstGeom>
                    <a:noFill/>
                    <a:ln>
                      <a:noFill/>
                    </a:ln>
                  </pic:spPr>
                </pic:pic>
              </a:graphicData>
            </a:graphic>
          </wp:anchor>
        </w:drawing>
      </w:r>
      <w:r w:rsidR="00002031" w:rsidRPr="004504C5">
        <w:t>There are three basic disa</w:t>
      </w:r>
      <w:r w:rsidR="00AA2AA2" w:rsidRPr="004504C5">
        <w:t>ster recovery sites for</w:t>
      </w:r>
      <w:r w:rsidR="00002031" w:rsidRPr="004504C5">
        <w:t xml:space="preserve"> IT</w:t>
      </w:r>
      <w:r w:rsidR="00160EF3" w:rsidRPr="004504C5">
        <w:t xml:space="preserve"> and technology</w:t>
      </w:r>
      <w:r w:rsidR="00002031" w:rsidRPr="004504C5">
        <w:t xml:space="preserve">. They are hot, warm, or cold sites. Hot sites are very similar the </w:t>
      </w:r>
      <w:r w:rsidR="00BC01D4" w:rsidRPr="004504C5">
        <w:t>pre disaster site.</w:t>
      </w:r>
      <w:r w:rsidR="00002031" w:rsidRPr="004504C5">
        <w:t xml:space="preserve"> </w:t>
      </w:r>
      <w:r w:rsidR="00BC01D4" w:rsidRPr="004504C5">
        <w:t xml:space="preserve">They are coordinated with the existing site and fully stocked. They allow business to continue practically without interruption. Cold sites are the sites nothing like hot sites. They are minimal back up sites that do not resemble the normal work sites. They are simply locations used for emergencies. There are also warm sites, which are between the hot and cold sites. Warm sites </w:t>
      </w:r>
      <w:r w:rsidR="002F138D" w:rsidRPr="004504C5">
        <w:t xml:space="preserve">are not as Spartan as cold sites, but the transition to the warm site is not seamless. </w:t>
      </w:r>
    </w:p>
    <w:p w:rsidR="00CC07AB" w:rsidRPr="004504C5" w:rsidRDefault="002F138D" w:rsidP="00E60A71">
      <w:r w:rsidRPr="004504C5">
        <w:t xml:space="preserve">The disaster recovery needs of an organization will help determine which type of site is chosen. Many, companies, however, choose warm sites because they offer more protection than cold sites, but they are less expensive than </w:t>
      </w:r>
      <w:r w:rsidR="00AA2AA2" w:rsidRPr="004504C5">
        <w:t xml:space="preserve">hot sites. </w:t>
      </w:r>
    </w:p>
    <w:p w:rsidR="004F1B63" w:rsidRPr="004504C5" w:rsidRDefault="004F1B63" w:rsidP="00E60A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D40F74"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D8603B" w:rsidP="00AA2AA2">
            <w:pPr>
              <w:rPr>
                <w:color w:val="000000" w:themeColor="text1"/>
              </w:rPr>
            </w:pPr>
            <w:r w:rsidRPr="004504C5">
              <w:rPr>
                <w:color w:val="000000" w:themeColor="text1"/>
              </w:rPr>
              <w:t xml:space="preserve">Introduce </w:t>
            </w:r>
            <w:r w:rsidR="00AA2AA2" w:rsidRPr="004504C5">
              <w:rPr>
                <w:color w:val="000000" w:themeColor="text1"/>
              </w:rPr>
              <w:t xml:space="preserve">hot, warm, and cold sites.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D8603B" w:rsidRPr="004504C5" w:rsidRDefault="00790FFC" w:rsidP="00CC07AB">
            <w:pPr>
              <w:rPr>
                <w:color w:val="000000" w:themeColor="text1"/>
              </w:rPr>
            </w:pPr>
            <w:r w:rsidRPr="004504C5">
              <w:rPr>
                <w:color w:val="000000" w:themeColor="text1"/>
              </w:rPr>
              <w:t>Hot, Warm, and Cold Sites</w:t>
            </w:r>
          </w:p>
          <w:p w:rsidR="00CC07AB" w:rsidRPr="004504C5" w:rsidRDefault="00D8603B" w:rsidP="00AA2AA2">
            <w:pPr>
              <w:rPr>
                <w:color w:val="000000" w:themeColor="text1"/>
              </w:rPr>
            </w:pPr>
            <w:r w:rsidRPr="004504C5">
              <w:rPr>
                <w:color w:val="000000" w:themeColor="text1"/>
              </w:rPr>
              <w:t xml:space="preserve">Discuss </w:t>
            </w:r>
            <w:r w:rsidR="00AA2AA2" w:rsidRPr="004504C5">
              <w:rPr>
                <w:color w:val="000000" w:themeColor="text1"/>
              </w:rPr>
              <w:t>the different sites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D8603B"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Planning Checklist</w:t>
            </w:r>
          </w:p>
        </w:tc>
        <w:tc>
          <w:tcPr>
            <w:tcW w:w="7128" w:type="dxa"/>
            <w:tcBorders>
              <w:bottom w:val="single" w:sz="4" w:space="0" w:color="1F497D"/>
            </w:tcBorders>
            <w:vAlign w:val="center"/>
          </w:tcPr>
          <w:p w:rsidR="00CC07AB" w:rsidRPr="004504C5" w:rsidRDefault="00D8603B"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AA2AA2" w:rsidP="00AA2AA2">
            <w:pPr>
              <w:rPr>
                <w:color w:val="000000" w:themeColor="text1"/>
              </w:rPr>
            </w:pPr>
            <w:r w:rsidRPr="004504C5">
              <w:rPr>
                <w:color w:val="000000" w:themeColor="text1"/>
              </w:rPr>
              <w:t xml:space="preserve">List the different sites on the board/flipchart. Ask students to identify types of businesses that would </w:t>
            </w:r>
            <w:r w:rsidR="00160EF3" w:rsidRPr="004504C5">
              <w:rPr>
                <w:color w:val="000000" w:themeColor="text1"/>
              </w:rPr>
              <w:t xml:space="preserve">choose each site.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D8603B"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D8603B" w:rsidP="00CC07AB">
            <w:pPr>
              <w:rPr>
                <w:color w:val="000000" w:themeColor="text1"/>
              </w:rPr>
            </w:pPr>
            <w:r w:rsidRPr="004504C5">
              <w:rPr>
                <w:color w:val="000000" w:themeColor="text1"/>
              </w:rPr>
              <w:t>Encourage everyone to participate</w:t>
            </w:r>
            <w:r w:rsidR="00160EF3" w:rsidRPr="004504C5">
              <w:rPr>
                <w:color w:val="000000" w:themeColor="text1"/>
              </w:rPr>
              <w:t xml:space="preserve">. </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160EF3" w:rsidP="00CC07AB">
            <w:pPr>
              <w:rPr>
                <w:color w:val="000000" w:themeColor="text1"/>
              </w:rPr>
            </w:pPr>
            <w:r w:rsidRPr="004504C5">
              <w:rPr>
                <w:color w:val="000000" w:themeColor="text1"/>
              </w:rPr>
              <w:t>What are the different sites</w:t>
            </w:r>
            <w:r w:rsidR="00B05933" w:rsidRPr="004504C5">
              <w:rPr>
                <w:color w:val="000000" w:themeColor="text1"/>
              </w:rPr>
              <w:t>?</w:t>
            </w:r>
          </w:p>
        </w:tc>
      </w:tr>
    </w:tbl>
    <w:p w:rsidR="00CC07AB" w:rsidRPr="004504C5" w:rsidRDefault="00CC07AB" w:rsidP="00CC07AB"/>
    <w:p w:rsidR="00D85A89" w:rsidRPr="004504C5" w:rsidRDefault="00E415C6" w:rsidP="00CC07AB">
      <w:pPr>
        <w:pStyle w:val="Heading2"/>
      </w:pPr>
      <w:bookmarkStart w:id="78" w:name="_Toc366072651"/>
      <w:r w:rsidRPr="004504C5">
        <w:t>Keep Documentation Simple and Clear</w:t>
      </w:r>
      <w:bookmarkEnd w:id="78"/>
    </w:p>
    <w:p w:rsidR="00644619" w:rsidRDefault="00235F04" w:rsidP="00F37B33">
      <w:r>
        <w:rPr>
          <w:noProof/>
          <w:lang w:bidi="ar-SA"/>
        </w:rPr>
        <w:drawing>
          <wp:anchor distT="0" distB="0" distL="114300" distR="114300" simplePos="0" relativeHeight="251727872" behindDoc="0" locked="0" layoutInCell="1" allowOverlap="1">
            <wp:simplePos x="0" y="0"/>
            <wp:positionH relativeFrom="margin">
              <wp:posOffset>11430</wp:posOffset>
            </wp:positionH>
            <wp:positionV relativeFrom="margin">
              <wp:posOffset>2505075</wp:posOffset>
            </wp:positionV>
            <wp:extent cx="1005840" cy="1005840"/>
            <wp:effectExtent l="0" t="0" r="0" b="3810"/>
            <wp:wrapSquare wrapText="bothSides"/>
            <wp:docPr id="375" name="Picture 375" descr="C:\Users\Darren\AppData\Local\Microsoft\Windows\Temporary Internet Files\Content.IE5\8GNIE8M1\MC9004326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8GNIE8M1\MC900432605[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F37B33" w:rsidRPr="004504C5">
        <w:t xml:space="preserve">It is important to </w:t>
      </w:r>
      <w:r w:rsidR="00CE5949" w:rsidRPr="004504C5">
        <w:t xml:space="preserve">thoroughly </w:t>
      </w:r>
      <w:r w:rsidR="00F37B33" w:rsidRPr="004504C5">
        <w:t xml:space="preserve">document the </w:t>
      </w:r>
      <w:r w:rsidR="00096A46" w:rsidRPr="004504C5">
        <w:t>disaster recovery plan. When creating the document, keep the formatting and wording simple. Make the message of the plan very cle</w:t>
      </w:r>
      <w:r w:rsidR="00644619" w:rsidRPr="004504C5">
        <w:t xml:space="preserve">ar. There is a basic outline </w:t>
      </w:r>
      <w:r w:rsidR="00096A46" w:rsidRPr="004504C5">
        <w:t xml:space="preserve">that can be used to guide </w:t>
      </w:r>
      <w:r w:rsidR="00644619" w:rsidRPr="004504C5">
        <w:t xml:space="preserve">documenting a disaster recovery plan. </w:t>
      </w:r>
    </w:p>
    <w:p w:rsidR="00235F04" w:rsidRPr="004504C5" w:rsidRDefault="00235F04" w:rsidP="00F37B33"/>
    <w:p w:rsidR="00644619" w:rsidRPr="004504C5" w:rsidRDefault="00644619" w:rsidP="00F37B33">
      <w:pPr>
        <w:rPr>
          <w:b/>
        </w:rPr>
      </w:pPr>
      <w:r w:rsidRPr="004504C5">
        <w:rPr>
          <w:b/>
        </w:rPr>
        <w:t>Information to document:</w:t>
      </w:r>
    </w:p>
    <w:p w:rsidR="00644619" w:rsidRPr="004504C5" w:rsidRDefault="00644619" w:rsidP="00462E6E">
      <w:pPr>
        <w:pStyle w:val="ListParagraph"/>
        <w:numPr>
          <w:ilvl w:val="0"/>
          <w:numId w:val="148"/>
        </w:numPr>
      </w:pPr>
      <w:r w:rsidRPr="004504C5">
        <w:t>Objective</w:t>
      </w:r>
    </w:p>
    <w:p w:rsidR="00644619" w:rsidRPr="004504C5" w:rsidRDefault="00644619" w:rsidP="00462E6E">
      <w:pPr>
        <w:pStyle w:val="ListParagraph"/>
        <w:numPr>
          <w:ilvl w:val="0"/>
          <w:numId w:val="148"/>
        </w:numPr>
      </w:pPr>
      <w:r w:rsidRPr="004504C5">
        <w:t>Assumptions</w:t>
      </w:r>
    </w:p>
    <w:p w:rsidR="00644619" w:rsidRPr="004504C5" w:rsidRDefault="00644619" w:rsidP="00462E6E">
      <w:pPr>
        <w:pStyle w:val="ListParagraph"/>
        <w:numPr>
          <w:ilvl w:val="0"/>
          <w:numId w:val="148"/>
        </w:numPr>
      </w:pPr>
      <w:r w:rsidRPr="004504C5">
        <w:t>Criteria to invoke the plan</w:t>
      </w:r>
    </w:p>
    <w:p w:rsidR="00644619" w:rsidRPr="004504C5" w:rsidRDefault="00644619" w:rsidP="00462E6E">
      <w:pPr>
        <w:pStyle w:val="ListParagraph"/>
        <w:numPr>
          <w:ilvl w:val="0"/>
          <w:numId w:val="148"/>
        </w:numPr>
      </w:pPr>
      <w:r w:rsidRPr="004504C5">
        <w:t>Roles and responsibilities</w:t>
      </w:r>
    </w:p>
    <w:p w:rsidR="00644619" w:rsidRPr="004504C5" w:rsidRDefault="00644619" w:rsidP="00462E6E">
      <w:pPr>
        <w:pStyle w:val="ListParagraph"/>
        <w:numPr>
          <w:ilvl w:val="0"/>
          <w:numId w:val="148"/>
        </w:numPr>
      </w:pPr>
      <w:r w:rsidRPr="004504C5">
        <w:t>Contingency procedures</w:t>
      </w:r>
    </w:p>
    <w:p w:rsidR="00644619" w:rsidRPr="004504C5" w:rsidRDefault="00644619" w:rsidP="00462E6E">
      <w:pPr>
        <w:pStyle w:val="ListParagraph"/>
        <w:numPr>
          <w:ilvl w:val="0"/>
          <w:numId w:val="148"/>
        </w:numPr>
      </w:pPr>
      <w:r w:rsidRPr="004504C5">
        <w:t>Resource plan</w:t>
      </w:r>
    </w:p>
    <w:p w:rsidR="00644619" w:rsidRPr="004504C5" w:rsidRDefault="00644619" w:rsidP="00462E6E">
      <w:pPr>
        <w:pStyle w:val="ListParagraph"/>
        <w:numPr>
          <w:ilvl w:val="0"/>
          <w:numId w:val="148"/>
        </w:numPr>
      </w:pPr>
      <w:r w:rsidRPr="004504C5">
        <w:t>Procedures for returning to the original space</w:t>
      </w:r>
    </w:p>
    <w:p w:rsidR="00644619" w:rsidRPr="004504C5" w:rsidRDefault="00711EE7" w:rsidP="00462E6E">
      <w:pPr>
        <w:pStyle w:val="ListParagraph"/>
        <w:numPr>
          <w:ilvl w:val="0"/>
          <w:numId w:val="148"/>
        </w:numPr>
      </w:pPr>
      <w:r w:rsidRPr="004504C5">
        <w:t>Procedure for information recovery</w:t>
      </w:r>
    </w:p>
    <w:p w:rsidR="00CC07AB" w:rsidRPr="004504C5" w:rsidRDefault="00CC07AB" w:rsidP="00F37B3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D8603B"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711EE7" w:rsidP="00CC07AB">
            <w:pPr>
              <w:rPr>
                <w:color w:val="000000" w:themeColor="text1"/>
              </w:rPr>
            </w:pPr>
            <w:r w:rsidRPr="004504C5">
              <w:rPr>
                <w:color w:val="000000" w:themeColor="text1"/>
              </w:rPr>
              <w:t>Introduce documentation.</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A518D4" w:rsidRPr="004504C5" w:rsidRDefault="00711EE7" w:rsidP="00CC07AB">
            <w:pPr>
              <w:rPr>
                <w:b/>
                <w:color w:val="000000" w:themeColor="text1"/>
              </w:rPr>
            </w:pPr>
            <w:r w:rsidRPr="004504C5">
              <w:rPr>
                <w:b/>
                <w:color w:val="000000" w:themeColor="text1"/>
              </w:rPr>
              <w:t>Keep Documentation Simple and Clear</w:t>
            </w:r>
          </w:p>
          <w:p w:rsidR="00CC07AB" w:rsidRPr="004504C5" w:rsidRDefault="00A518D4" w:rsidP="00711EE7">
            <w:pPr>
              <w:rPr>
                <w:color w:val="000000" w:themeColor="text1"/>
              </w:rPr>
            </w:pPr>
            <w:r w:rsidRPr="004504C5">
              <w:rPr>
                <w:color w:val="000000" w:themeColor="text1"/>
              </w:rPr>
              <w:t xml:space="preserve">Practice </w:t>
            </w:r>
            <w:r w:rsidR="00711EE7" w:rsidRPr="004504C5">
              <w:rPr>
                <w:color w:val="000000" w:themeColor="text1"/>
              </w:rPr>
              <w:t>documentation</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A518D4"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711EE7" w:rsidP="00CC07AB">
            <w:pPr>
              <w:rPr>
                <w:color w:val="000000" w:themeColor="text1"/>
              </w:rPr>
            </w:pPr>
            <w:r w:rsidRPr="004504C5">
              <w:rPr>
                <w:color w:val="000000" w:themeColor="text1"/>
              </w:rPr>
              <w:t>You may want to bring an example of a documented plan as a guide.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Recommended Activity</w:t>
            </w:r>
          </w:p>
        </w:tc>
        <w:tc>
          <w:tcPr>
            <w:tcW w:w="7128" w:type="dxa"/>
            <w:shd w:val="clear" w:color="auto" w:fill="D9D9D9" w:themeFill="background1" w:themeFillShade="D9"/>
            <w:vAlign w:val="center"/>
          </w:tcPr>
          <w:p w:rsidR="00CC07AB" w:rsidRPr="004504C5" w:rsidRDefault="00711EE7" w:rsidP="00CC07AB">
            <w:pPr>
              <w:rPr>
                <w:color w:val="000000" w:themeColor="text1"/>
              </w:rPr>
            </w:pPr>
            <w:r w:rsidRPr="004504C5">
              <w:rPr>
                <w:color w:val="000000" w:themeColor="text1"/>
              </w:rPr>
              <w:t>As a group, draft a basic plan on the flipchart/board.</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A518D4" w:rsidP="00CC07AB">
            <w:pPr>
              <w:rPr>
                <w:color w:val="000000" w:themeColor="text1"/>
              </w:rPr>
            </w:pPr>
            <w:r w:rsidRPr="004504C5">
              <w:rPr>
                <w:color w:val="000000" w:themeColor="text1"/>
              </w:rPr>
              <w:t>Share any relevant, personal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A518D4"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A518D4" w:rsidP="00CE5949">
            <w:pPr>
              <w:rPr>
                <w:color w:val="000000" w:themeColor="text1"/>
              </w:rPr>
            </w:pPr>
            <w:r w:rsidRPr="004504C5">
              <w:rPr>
                <w:color w:val="000000" w:themeColor="text1"/>
              </w:rPr>
              <w:t xml:space="preserve">What </w:t>
            </w:r>
            <w:r w:rsidR="00CE5949" w:rsidRPr="004504C5">
              <w:rPr>
                <w:color w:val="000000" w:themeColor="text1"/>
              </w:rPr>
              <w:t>needs to be documented</w:t>
            </w:r>
            <w:r w:rsidRPr="004504C5">
              <w:rPr>
                <w:color w:val="000000" w:themeColor="text1"/>
              </w:rPr>
              <w:t>?</w:t>
            </w:r>
          </w:p>
        </w:tc>
      </w:tr>
    </w:tbl>
    <w:p w:rsidR="00CC07AB" w:rsidRPr="004504C5" w:rsidRDefault="00CC07AB" w:rsidP="00CC07AB"/>
    <w:p w:rsidR="00CC07AB" w:rsidRPr="004504C5" w:rsidRDefault="00CC07AB" w:rsidP="00CC07AB">
      <w:pPr>
        <w:pStyle w:val="Heading2"/>
      </w:pPr>
      <w:bookmarkStart w:id="79" w:name="_Toc366072652"/>
      <w:r w:rsidRPr="004504C5">
        <w:t>Case Study</w:t>
      </w:r>
      <w:bookmarkEnd w:id="79"/>
    </w:p>
    <w:p w:rsidR="00CC07AB" w:rsidRPr="004504C5" w:rsidRDefault="00235F04" w:rsidP="00CC07AB">
      <w:r>
        <w:rPr>
          <w:noProof/>
          <w:lang w:bidi="ar-SA"/>
        </w:rPr>
        <w:drawing>
          <wp:anchor distT="0" distB="0" distL="114300" distR="114300" simplePos="0" relativeHeight="251728896" behindDoc="0" locked="0" layoutInCell="1" allowOverlap="1">
            <wp:simplePos x="0" y="0"/>
            <wp:positionH relativeFrom="margin">
              <wp:posOffset>-5715</wp:posOffset>
            </wp:positionH>
            <wp:positionV relativeFrom="margin">
              <wp:posOffset>2000250</wp:posOffset>
            </wp:positionV>
            <wp:extent cx="1097280" cy="1097280"/>
            <wp:effectExtent l="0" t="0" r="0" b="7620"/>
            <wp:wrapSquare wrapText="bothSides"/>
            <wp:docPr id="376" name="Picture 376" descr="C:\Users\Darren\AppData\Local\Microsoft\Windows\Temporary Internet Files\Content.IE5\VNUEA0YR\MC9004316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VNUEA0YR\MC900431605[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614" w:rsidRPr="004504C5">
        <w:t>Sean transferred the client lists, ordering system, and inventory to the computer.</w:t>
      </w:r>
      <w:r w:rsidR="001C10E1" w:rsidRPr="004504C5">
        <w:t xml:space="preserve"> He was so focused on the transition that he neglected to plan for potential disasters. He was sure that the transition to electronic data would provide him with added protection as long as he installed virus software and chose useful passwords, which he did. A month after the transition, Sean discovered that he was the victim of a hacker. The entire compute</w:t>
      </w:r>
      <w:r w:rsidR="00CD2C9E" w:rsidRPr="004504C5">
        <w:t>r system was taken offline. When Sean turned it back on, the letters were Cyrillic.</w:t>
      </w:r>
      <w:r w:rsidR="001C10E1" w:rsidRPr="004504C5">
        <w:t xml:space="preserve"> </w:t>
      </w:r>
      <w:r w:rsidR="00CD2C9E" w:rsidRPr="004504C5">
        <w:t xml:space="preserve">Sean had no way to work after the </w:t>
      </w:r>
      <w:r w:rsidR="00553D00" w:rsidRPr="004504C5">
        <w:t>cyber-attack</w:t>
      </w:r>
      <w:r w:rsidR="00CD2C9E" w:rsidRPr="004504C5">
        <w:t xml:space="preserve">, and the information was compromised. </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7F25E6"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7F25E6" w:rsidP="00751614">
            <w:pPr>
              <w:rPr>
                <w:color w:val="000000" w:themeColor="text1"/>
              </w:rPr>
            </w:pPr>
            <w:r w:rsidRPr="004504C5">
              <w:rPr>
                <w:color w:val="000000" w:themeColor="text1"/>
              </w:rPr>
              <w:t xml:space="preserve">Introduce the </w:t>
            </w:r>
            <w:r w:rsidR="00751614" w:rsidRPr="004504C5">
              <w:rPr>
                <w:color w:val="000000" w:themeColor="text1"/>
              </w:rPr>
              <w:t>Disaster Recovery Plan</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7F25E6" w:rsidRPr="004504C5" w:rsidRDefault="007F25E6" w:rsidP="00CC07AB">
            <w:pPr>
              <w:rPr>
                <w:b/>
                <w:color w:val="000000" w:themeColor="text1"/>
              </w:rPr>
            </w:pPr>
            <w:r w:rsidRPr="004504C5">
              <w:rPr>
                <w:b/>
                <w:color w:val="000000" w:themeColor="text1"/>
              </w:rPr>
              <w:t>Case Study</w:t>
            </w:r>
          </w:p>
          <w:p w:rsidR="00CC07AB" w:rsidRPr="004504C5" w:rsidRDefault="007F25E6" w:rsidP="00CD2C9E">
            <w:pPr>
              <w:rPr>
                <w:color w:val="000000" w:themeColor="text1"/>
              </w:rPr>
            </w:pPr>
            <w:r w:rsidRPr="004504C5">
              <w:rPr>
                <w:color w:val="000000" w:themeColor="text1"/>
              </w:rPr>
              <w:t xml:space="preserve">Address the importance </w:t>
            </w:r>
            <w:r w:rsidR="00CD2C9E" w:rsidRPr="004504C5">
              <w:rPr>
                <w:color w:val="000000" w:themeColor="text1"/>
              </w:rPr>
              <w:t>having a disaster recovery plan</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7F25E6"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7F25E6"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7F25E6" w:rsidP="00CD2C9E">
            <w:pPr>
              <w:rPr>
                <w:color w:val="000000" w:themeColor="text1"/>
              </w:rPr>
            </w:pPr>
            <w:r w:rsidRPr="004504C5">
              <w:rPr>
                <w:color w:val="000000" w:themeColor="text1"/>
              </w:rPr>
              <w:t xml:space="preserve">Discuss the results of the case study. </w:t>
            </w:r>
            <w:r w:rsidR="00CD2C9E" w:rsidRPr="004504C5">
              <w:rPr>
                <w:color w:val="000000" w:themeColor="text1"/>
              </w:rPr>
              <w:t>How would a</w:t>
            </w:r>
            <w:r w:rsidR="00790FFC" w:rsidRPr="004504C5">
              <w:rPr>
                <w:color w:val="000000" w:themeColor="text1"/>
              </w:rPr>
              <w:t xml:space="preserve"> disaster recovery plan change </w:t>
            </w:r>
            <w:r w:rsidR="00CD2C9E" w:rsidRPr="004504C5">
              <w:rPr>
                <w:color w:val="000000" w:themeColor="text1"/>
              </w:rPr>
              <w:t>the scenario?</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7F25E6"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7F25E6"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7F25E6" w:rsidP="00CD2C9E">
            <w:pPr>
              <w:rPr>
                <w:color w:val="000000" w:themeColor="text1"/>
              </w:rPr>
            </w:pPr>
            <w:r w:rsidRPr="004504C5">
              <w:rPr>
                <w:color w:val="000000" w:themeColor="text1"/>
              </w:rPr>
              <w:t xml:space="preserve">What </w:t>
            </w:r>
            <w:r w:rsidR="00CD2C9E" w:rsidRPr="004504C5">
              <w:rPr>
                <w:color w:val="000000" w:themeColor="text1"/>
              </w:rPr>
              <w:t>was Sean’s focus</w:t>
            </w:r>
            <w:r w:rsidRPr="004504C5">
              <w:rPr>
                <w:color w:val="000000" w:themeColor="text1"/>
              </w:rPr>
              <w:t>?</w:t>
            </w:r>
          </w:p>
        </w:tc>
      </w:tr>
    </w:tbl>
    <w:p w:rsidR="00381A27" w:rsidRPr="004504C5" w:rsidRDefault="00381A27" w:rsidP="00CC07AB">
      <w:pPr>
        <w:pStyle w:val="Heading2"/>
      </w:pPr>
      <w:r w:rsidRPr="004504C5">
        <w:br w:type="page"/>
      </w:r>
      <w:bookmarkStart w:id="80" w:name="_Toc366072653"/>
      <w:r w:rsidRPr="004504C5">
        <w:lastRenderedPageBreak/>
        <w:t>Module Ten: Review Questions</w:t>
      </w:r>
      <w:bookmarkEnd w:id="80"/>
    </w:p>
    <w:p w:rsidR="00CC07AB" w:rsidRPr="004504C5" w:rsidRDefault="00F263DB" w:rsidP="00462E6E">
      <w:pPr>
        <w:numPr>
          <w:ilvl w:val="0"/>
          <w:numId w:val="95"/>
        </w:numPr>
      </w:pPr>
      <w:r w:rsidRPr="004504C5">
        <w:t xml:space="preserve">When should disaster </w:t>
      </w:r>
      <w:r w:rsidR="00553D00" w:rsidRPr="004504C5">
        <w:t>recovery</w:t>
      </w:r>
      <w:r w:rsidRPr="004504C5">
        <w:t xml:space="preserve"> plans be made</w:t>
      </w:r>
      <w:r w:rsidR="0073680F" w:rsidRPr="004504C5">
        <w:t>?</w:t>
      </w:r>
    </w:p>
    <w:p w:rsidR="00CC07AB" w:rsidRPr="004504C5" w:rsidRDefault="00F263DB" w:rsidP="00462E6E">
      <w:pPr>
        <w:pStyle w:val="ListParagraph"/>
        <w:numPr>
          <w:ilvl w:val="0"/>
          <w:numId w:val="96"/>
        </w:numPr>
        <w:rPr>
          <w:color w:val="FF0000"/>
        </w:rPr>
      </w:pPr>
      <w:r w:rsidRPr="004504C5">
        <w:rPr>
          <w:color w:val="FF0000"/>
        </w:rPr>
        <w:t>Ahead of time</w:t>
      </w:r>
    </w:p>
    <w:p w:rsidR="00CC07AB" w:rsidRPr="004504C5" w:rsidRDefault="00F263DB" w:rsidP="00462E6E">
      <w:pPr>
        <w:pStyle w:val="ListParagraph"/>
        <w:numPr>
          <w:ilvl w:val="0"/>
          <w:numId w:val="96"/>
        </w:numPr>
      </w:pPr>
      <w:r w:rsidRPr="004504C5">
        <w:t>When convenient</w:t>
      </w:r>
    </w:p>
    <w:p w:rsidR="00CC07AB" w:rsidRPr="004504C5" w:rsidRDefault="00F263DB" w:rsidP="00462E6E">
      <w:pPr>
        <w:pStyle w:val="ListParagraph"/>
        <w:numPr>
          <w:ilvl w:val="0"/>
          <w:numId w:val="96"/>
        </w:numPr>
      </w:pPr>
      <w:r w:rsidRPr="004504C5">
        <w:t>When hazards are identified</w:t>
      </w:r>
    </w:p>
    <w:p w:rsidR="00CC07AB" w:rsidRPr="004504C5" w:rsidRDefault="00F263DB" w:rsidP="00462E6E">
      <w:pPr>
        <w:pStyle w:val="ListParagraph"/>
        <w:numPr>
          <w:ilvl w:val="0"/>
          <w:numId w:val="96"/>
        </w:numPr>
      </w:pPr>
      <w:r w:rsidRPr="004504C5">
        <w:t>When a disaster comes</w:t>
      </w:r>
    </w:p>
    <w:p w:rsidR="00CC07AB" w:rsidRPr="004504C5" w:rsidRDefault="00F263DB" w:rsidP="00CC07AB">
      <w:pPr>
        <w:ind w:left="720"/>
        <w:rPr>
          <w:color w:val="FF0000"/>
        </w:rPr>
      </w:pPr>
      <w:r w:rsidRPr="004504C5">
        <w:rPr>
          <w:color w:val="FF0000"/>
        </w:rPr>
        <w:t xml:space="preserve">Disaster recovery plans determine what should be done in a disaster. They need to be made ahead of time. </w:t>
      </w:r>
    </w:p>
    <w:p w:rsidR="0034064E" w:rsidRPr="004504C5" w:rsidRDefault="0073680F" w:rsidP="00462E6E">
      <w:pPr>
        <w:numPr>
          <w:ilvl w:val="0"/>
          <w:numId w:val="95"/>
        </w:numPr>
      </w:pPr>
      <w:r w:rsidRPr="004504C5">
        <w:t xml:space="preserve">What </w:t>
      </w:r>
      <w:r w:rsidR="00EA369C" w:rsidRPr="004504C5">
        <w:t>do the necessary factors help with</w:t>
      </w:r>
      <w:r w:rsidRPr="004504C5">
        <w:t>?</w:t>
      </w:r>
    </w:p>
    <w:p w:rsidR="0034064E" w:rsidRPr="004504C5" w:rsidRDefault="00A0277E" w:rsidP="00462E6E">
      <w:pPr>
        <w:pStyle w:val="ListParagraph"/>
        <w:numPr>
          <w:ilvl w:val="0"/>
          <w:numId w:val="97"/>
        </w:numPr>
      </w:pPr>
      <w:r w:rsidRPr="004504C5">
        <w:t>Provide information.</w:t>
      </w:r>
    </w:p>
    <w:p w:rsidR="0034064E" w:rsidRPr="004504C5" w:rsidRDefault="00EA369C" w:rsidP="00462E6E">
      <w:pPr>
        <w:pStyle w:val="ListParagraph"/>
        <w:numPr>
          <w:ilvl w:val="0"/>
          <w:numId w:val="97"/>
        </w:numPr>
        <w:rPr>
          <w:color w:val="FF0000"/>
        </w:rPr>
      </w:pPr>
      <w:r w:rsidRPr="004504C5">
        <w:rPr>
          <w:color w:val="FF0000"/>
        </w:rPr>
        <w:t>Disaster strategies</w:t>
      </w:r>
    </w:p>
    <w:p w:rsidR="0034064E" w:rsidRPr="004504C5" w:rsidRDefault="00A0277E" w:rsidP="00462E6E">
      <w:pPr>
        <w:pStyle w:val="ListParagraph"/>
        <w:numPr>
          <w:ilvl w:val="0"/>
          <w:numId w:val="97"/>
        </w:numPr>
      </w:pPr>
      <w:r w:rsidRPr="004504C5">
        <w:t>Make the employee read the documents in front of you.</w:t>
      </w:r>
    </w:p>
    <w:p w:rsidR="0034064E" w:rsidRPr="004504C5" w:rsidRDefault="00A0277E" w:rsidP="00462E6E">
      <w:pPr>
        <w:pStyle w:val="ListParagraph"/>
        <w:numPr>
          <w:ilvl w:val="0"/>
          <w:numId w:val="97"/>
        </w:numPr>
      </w:pPr>
      <w:r w:rsidRPr="004504C5">
        <w:t>Inform that manager that the employee has the information.</w:t>
      </w:r>
    </w:p>
    <w:p w:rsidR="0034064E" w:rsidRPr="004504C5" w:rsidRDefault="00EA369C" w:rsidP="0034064E">
      <w:pPr>
        <w:ind w:left="720"/>
        <w:rPr>
          <w:color w:val="FF0000"/>
        </w:rPr>
      </w:pPr>
      <w:r w:rsidRPr="004504C5">
        <w:rPr>
          <w:color w:val="FF0000"/>
        </w:rPr>
        <w:t xml:space="preserve">Disaster strategies are necessary to create disaster plans. Necessary factors </w:t>
      </w:r>
      <w:r w:rsidR="00E60A71" w:rsidRPr="004504C5">
        <w:rPr>
          <w:color w:val="FF0000"/>
        </w:rPr>
        <w:t xml:space="preserve">help </w:t>
      </w:r>
      <w:r w:rsidRPr="004504C5">
        <w:rPr>
          <w:color w:val="FF0000"/>
        </w:rPr>
        <w:t xml:space="preserve">determine </w:t>
      </w:r>
      <w:r w:rsidR="00E60A71" w:rsidRPr="004504C5">
        <w:rPr>
          <w:color w:val="FF0000"/>
        </w:rPr>
        <w:t xml:space="preserve">necessary </w:t>
      </w:r>
      <w:r w:rsidRPr="004504C5">
        <w:rPr>
          <w:color w:val="FF0000"/>
        </w:rPr>
        <w:t xml:space="preserve">disaster </w:t>
      </w:r>
      <w:r w:rsidR="00E60A71" w:rsidRPr="004504C5">
        <w:rPr>
          <w:color w:val="FF0000"/>
        </w:rPr>
        <w:t>strategies.</w:t>
      </w:r>
    </w:p>
    <w:p w:rsidR="0034064E" w:rsidRPr="004504C5" w:rsidRDefault="00034DCE" w:rsidP="00462E6E">
      <w:pPr>
        <w:numPr>
          <w:ilvl w:val="0"/>
          <w:numId w:val="95"/>
        </w:numPr>
      </w:pPr>
      <w:r w:rsidRPr="004504C5">
        <w:t xml:space="preserve">What </w:t>
      </w:r>
      <w:r w:rsidR="005B6863" w:rsidRPr="004504C5">
        <w:t>are testing measurements</w:t>
      </w:r>
      <w:r w:rsidRPr="004504C5">
        <w:t>?</w:t>
      </w:r>
    </w:p>
    <w:p w:rsidR="0034064E" w:rsidRPr="004504C5" w:rsidRDefault="002F2F61" w:rsidP="00462E6E">
      <w:pPr>
        <w:pStyle w:val="ListParagraph"/>
        <w:numPr>
          <w:ilvl w:val="0"/>
          <w:numId w:val="98"/>
        </w:numPr>
      </w:pPr>
      <w:r w:rsidRPr="004504C5">
        <w:t>Purpose</w:t>
      </w:r>
    </w:p>
    <w:p w:rsidR="0034064E" w:rsidRPr="004504C5" w:rsidRDefault="002F2F61" w:rsidP="00462E6E">
      <w:pPr>
        <w:pStyle w:val="ListParagraph"/>
        <w:numPr>
          <w:ilvl w:val="0"/>
          <w:numId w:val="98"/>
        </w:numPr>
      </w:pPr>
      <w:r w:rsidRPr="004504C5">
        <w:t>Evaluation</w:t>
      </w:r>
    </w:p>
    <w:p w:rsidR="0034064E" w:rsidRPr="004504C5" w:rsidRDefault="005B6863" w:rsidP="00462E6E">
      <w:pPr>
        <w:pStyle w:val="ListParagraph"/>
        <w:numPr>
          <w:ilvl w:val="0"/>
          <w:numId w:val="98"/>
        </w:numPr>
        <w:rPr>
          <w:color w:val="FF0000"/>
        </w:rPr>
      </w:pPr>
      <w:r w:rsidRPr="004504C5">
        <w:rPr>
          <w:color w:val="FF0000"/>
        </w:rPr>
        <w:t xml:space="preserve">Objectives </w:t>
      </w:r>
    </w:p>
    <w:p w:rsidR="0034064E" w:rsidRPr="004504C5" w:rsidRDefault="002F2F61" w:rsidP="00462E6E">
      <w:pPr>
        <w:pStyle w:val="ListParagraph"/>
        <w:numPr>
          <w:ilvl w:val="0"/>
          <w:numId w:val="98"/>
        </w:numPr>
      </w:pPr>
      <w:r w:rsidRPr="004504C5">
        <w:t>Results</w:t>
      </w:r>
    </w:p>
    <w:p w:rsidR="0034064E" w:rsidRPr="004504C5" w:rsidRDefault="005B6863" w:rsidP="0034064E">
      <w:pPr>
        <w:ind w:left="720"/>
        <w:rPr>
          <w:color w:val="FF0000"/>
        </w:rPr>
      </w:pPr>
      <w:r w:rsidRPr="004504C5">
        <w:rPr>
          <w:color w:val="FF0000"/>
        </w:rPr>
        <w:t xml:space="preserve">The objectives are the measurements established for a </w:t>
      </w:r>
      <w:r w:rsidR="002F2F61" w:rsidRPr="004504C5">
        <w:rPr>
          <w:color w:val="FF0000"/>
        </w:rPr>
        <w:t>test. The purpose is what is being evaluated.</w:t>
      </w:r>
    </w:p>
    <w:p w:rsidR="0034064E" w:rsidRPr="004504C5" w:rsidRDefault="00034DCE" w:rsidP="00462E6E">
      <w:pPr>
        <w:numPr>
          <w:ilvl w:val="0"/>
          <w:numId w:val="95"/>
        </w:numPr>
      </w:pPr>
      <w:r w:rsidRPr="004504C5">
        <w:t xml:space="preserve">What should you do </w:t>
      </w:r>
      <w:r w:rsidR="002F2F61" w:rsidRPr="004504C5">
        <w:t>after testing the plan</w:t>
      </w:r>
      <w:r w:rsidRPr="004504C5">
        <w:t>?</w:t>
      </w:r>
    </w:p>
    <w:p w:rsidR="0034064E" w:rsidRPr="004504C5" w:rsidRDefault="00002031" w:rsidP="00462E6E">
      <w:pPr>
        <w:pStyle w:val="ListParagraph"/>
        <w:numPr>
          <w:ilvl w:val="0"/>
          <w:numId w:val="99"/>
        </w:numPr>
      </w:pPr>
      <w:r w:rsidRPr="004504C5">
        <w:t>Nothing</w:t>
      </w:r>
    </w:p>
    <w:p w:rsidR="0034064E" w:rsidRPr="004504C5" w:rsidRDefault="00002031" w:rsidP="00462E6E">
      <w:pPr>
        <w:pStyle w:val="ListParagraph"/>
        <w:numPr>
          <w:ilvl w:val="0"/>
          <w:numId w:val="99"/>
        </w:numPr>
      </w:pPr>
      <w:r w:rsidRPr="004504C5">
        <w:t>Change it</w:t>
      </w:r>
    </w:p>
    <w:p w:rsidR="0034064E" w:rsidRPr="004504C5" w:rsidRDefault="00002031" w:rsidP="00462E6E">
      <w:pPr>
        <w:pStyle w:val="ListParagraph"/>
        <w:numPr>
          <w:ilvl w:val="0"/>
          <w:numId w:val="99"/>
        </w:numPr>
      </w:pPr>
      <w:r w:rsidRPr="004504C5">
        <w:t>Record it</w:t>
      </w:r>
    </w:p>
    <w:p w:rsidR="0034064E" w:rsidRPr="004504C5" w:rsidRDefault="00002031" w:rsidP="00462E6E">
      <w:pPr>
        <w:pStyle w:val="ListParagraph"/>
        <w:numPr>
          <w:ilvl w:val="0"/>
          <w:numId w:val="99"/>
        </w:numPr>
        <w:rPr>
          <w:color w:val="FF0000"/>
        </w:rPr>
      </w:pPr>
      <w:r w:rsidRPr="004504C5">
        <w:rPr>
          <w:color w:val="FF0000"/>
        </w:rPr>
        <w:t>Evaluate it</w:t>
      </w:r>
    </w:p>
    <w:p w:rsidR="0034064E" w:rsidRPr="004504C5" w:rsidRDefault="00002031" w:rsidP="0034064E">
      <w:pPr>
        <w:ind w:left="720"/>
        <w:rPr>
          <w:color w:val="FF0000"/>
        </w:rPr>
      </w:pPr>
      <w:r w:rsidRPr="004504C5">
        <w:rPr>
          <w:color w:val="FF0000"/>
        </w:rPr>
        <w:t xml:space="preserve">Testing the plan requires evaluation. After the tests are evaluated, record the progress. </w:t>
      </w:r>
    </w:p>
    <w:p w:rsidR="006570EA" w:rsidRPr="004504C5" w:rsidRDefault="006570EA">
      <w:pPr>
        <w:spacing w:after="0" w:line="240" w:lineRule="auto"/>
      </w:pPr>
      <w:r w:rsidRPr="004504C5">
        <w:br w:type="page"/>
      </w:r>
    </w:p>
    <w:p w:rsidR="0034064E" w:rsidRPr="004504C5" w:rsidRDefault="00160EF3" w:rsidP="00462E6E">
      <w:pPr>
        <w:numPr>
          <w:ilvl w:val="0"/>
          <w:numId w:val="95"/>
        </w:numPr>
      </w:pPr>
      <w:r w:rsidRPr="004504C5">
        <w:lastRenderedPageBreak/>
        <w:t>Which type of the site resembles the work site</w:t>
      </w:r>
      <w:r w:rsidR="00B05933" w:rsidRPr="004504C5">
        <w:t>?</w:t>
      </w:r>
      <w:r w:rsidR="00D8603B" w:rsidRPr="004504C5">
        <w:t xml:space="preserve"> </w:t>
      </w:r>
    </w:p>
    <w:p w:rsidR="0034064E" w:rsidRPr="004504C5" w:rsidRDefault="00160EF3" w:rsidP="00462E6E">
      <w:pPr>
        <w:pStyle w:val="ListParagraph"/>
        <w:numPr>
          <w:ilvl w:val="0"/>
          <w:numId w:val="100"/>
        </w:numPr>
      </w:pPr>
      <w:r w:rsidRPr="004504C5">
        <w:t>Warm</w:t>
      </w:r>
    </w:p>
    <w:p w:rsidR="0034064E" w:rsidRPr="004504C5" w:rsidRDefault="00160EF3" w:rsidP="00462E6E">
      <w:pPr>
        <w:pStyle w:val="ListParagraph"/>
        <w:numPr>
          <w:ilvl w:val="0"/>
          <w:numId w:val="100"/>
        </w:numPr>
        <w:rPr>
          <w:color w:val="FF0000"/>
        </w:rPr>
      </w:pPr>
      <w:r w:rsidRPr="004504C5">
        <w:rPr>
          <w:color w:val="FF0000"/>
        </w:rPr>
        <w:t>Hot</w:t>
      </w:r>
    </w:p>
    <w:p w:rsidR="0034064E" w:rsidRPr="004504C5" w:rsidRDefault="00160EF3" w:rsidP="00462E6E">
      <w:pPr>
        <w:pStyle w:val="ListParagraph"/>
        <w:numPr>
          <w:ilvl w:val="0"/>
          <w:numId w:val="100"/>
        </w:numPr>
      </w:pPr>
      <w:r w:rsidRPr="004504C5">
        <w:t>Cold</w:t>
      </w:r>
    </w:p>
    <w:p w:rsidR="0034064E" w:rsidRPr="004504C5" w:rsidRDefault="00160EF3" w:rsidP="00462E6E">
      <w:pPr>
        <w:pStyle w:val="ListParagraph"/>
        <w:numPr>
          <w:ilvl w:val="0"/>
          <w:numId w:val="100"/>
        </w:numPr>
      </w:pPr>
      <w:r w:rsidRPr="004504C5">
        <w:t>None</w:t>
      </w:r>
    </w:p>
    <w:p w:rsidR="0034064E" w:rsidRPr="004504C5" w:rsidRDefault="00160EF3" w:rsidP="0034064E">
      <w:pPr>
        <w:ind w:left="720"/>
        <w:rPr>
          <w:color w:val="FF0000"/>
        </w:rPr>
      </w:pPr>
      <w:r w:rsidRPr="004504C5">
        <w:rPr>
          <w:color w:val="FF0000"/>
        </w:rPr>
        <w:t>The hot site is similar to the o</w:t>
      </w:r>
      <w:r w:rsidR="00F37B33" w:rsidRPr="004504C5">
        <w:rPr>
          <w:color w:val="FF0000"/>
        </w:rPr>
        <w:t xml:space="preserve">riginal worksite. This allows a simple transition in emergencies. </w:t>
      </w:r>
    </w:p>
    <w:p w:rsidR="0034064E" w:rsidRPr="004504C5" w:rsidRDefault="00160EF3" w:rsidP="00462E6E">
      <w:pPr>
        <w:numPr>
          <w:ilvl w:val="0"/>
          <w:numId w:val="95"/>
        </w:numPr>
      </w:pPr>
      <w:r w:rsidRPr="004504C5">
        <w:t>Which type of worksite is most popular</w:t>
      </w:r>
      <w:r w:rsidR="00B05933" w:rsidRPr="004504C5">
        <w:t>?</w:t>
      </w:r>
    </w:p>
    <w:p w:rsidR="0034064E" w:rsidRPr="004504C5" w:rsidRDefault="00F37B33" w:rsidP="00462E6E">
      <w:pPr>
        <w:pStyle w:val="ListParagraph"/>
        <w:numPr>
          <w:ilvl w:val="0"/>
          <w:numId w:val="101"/>
        </w:numPr>
      </w:pPr>
      <w:r w:rsidRPr="004504C5">
        <w:t>They are equally popular</w:t>
      </w:r>
    </w:p>
    <w:p w:rsidR="0034064E" w:rsidRPr="004504C5" w:rsidRDefault="00F37B33" w:rsidP="00462E6E">
      <w:pPr>
        <w:pStyle w:val="ListParagraph"/>
        <w:numPr>
          <w:ilvl w:val="0"/>
          <w:numId w:val="101"/>
        </w:numPr>
      </w:pPr>
      <w:r w:rsidRPr="004504C5">
        <w:t>Cold</w:t>
      </w:r>
    </w:p>
    <w:p w:rsidR="0034064E" w:rsidRPr="004504C5" w:rsidRDefault="00F37B33" w:rsidP="00462E6E">
      <w:pPr>
        <w:pStyle w:val="ListParagraph"/>
        <w:numPr>
          <w:ilvl w:val="0"/>
          <w:numId w:val="101"/>
        </w:numPr>
      </w:pPr>
      <w:r w:rsidRPr="004504C5">
        <w:t>Hot</w:t>
      </w:r>
    </w:p>
    <w:p w:rsidR="0034064E" w:rsidRPr="004504C5" w:rsidRDefault="00F37B33" w:rsidP="00462E6E">
      <w:pPr>
        <w:pStyle w:val="ListParagraph"/>
        <w:numPr>
          <w:ilvl w:val="0"/>
          <w:numId w:val="101"/>
        </w:numPr>
        <w:rPr>
          <w:color w:val="FF0000"/>
        </w:rPr>
      </w:pPr>
      <w:r w:rsidRPr="004504C5">
        <w:rPr>
          <w:color w:val="FF0000"/>
        </w:rPr>
        <w:t xml:space="preserve">Warm </w:t>
      </w:r>
    </w:p>
    <w:p w:rsidR="0034064E" w:rsidRPr="004504C5" w:rsidRDefault="00F37B33" w:rsidP="0034064E">
      <w:pPr>
        <w:ind w:left="720"/>
        <w:rPr>
          <w:color w:val="FF0000"/>
        </w:rPr>
      </w:pPr>
      <w:r w:rsidRPr="004504C5">
        <w:rPr>
          <w:color w:val="FF0000"/>
        </w:rPr>
        <w:t>Warm site are popular because they are cost effective. They also offer more than a cold site.</w:t>
      </w:r>
    </w:p>
    <w:p w:rsidR="0034064E" w:rsidRPr="004504C5" w:rsidRDefault="00CE5949" w:rsidP="00462E6E">
      <w:pPr>
        <w:numPr>
          <w:ilvl w:val="0"/>
          <w:numId w:val="95"/>
        </w:numPr>
      </w:pPr>
      <w:r w:rsidRPr="004504C5">
        <w:t>Documentation needs to be _____.</w:t>
      </w:r>
    </w:p>
    <w:p w:rsidR="0034064E" w:rsidRPr="004504C5" w:rsidRDefault="00CE5949" w:rsidP="00462E6E">
      <w:pPr>
        <w:pStyle w:val="ListParagraph"/>
        <w:numPr>
          <w:ilvl w:val="0"/>
          <w:numId w:val="102"/>
        </w:numPr>
        <w:rPr>
          <w:color w:val="FF0000"/>
        </w:rPr>
      </w:pPr>
      <w:r w:rsidRPr="004504C5">
        <w:rPr>
          <w:color w:val="FF0000"/>
        </w:rPr>
        <w:t>Simple and clear</w:t>
      </w:r>
    </w:p>
    <w:p w:rsidR="0034064E" w:rsidRPr="004504C5" w:rsidRDefault="00CE5949" w:rsidP="00462E6E">
      <w:pPr>
        <w:pStyle w:val="ListParagraph"/>
        <w:numPr>
          <w:ilvl w:val="0"/>
          <w:numId w:val="102"/>
        </w:numPr>
      </w:pPr>
      <w:r w:rsidRPr="004504C5">
        <w:t>Efficient</w:t>
      </w:r>
    </w:p>
    <w:p w:rsidR="0034064E" w:rsidRPr="004504C5" w:rsidRDefault="00CE5949" w:rsidP="00462E6E">
      <w:pPr>
        <w:pStyle w:val="ListParagraph"/>
        <w:numPr>
          <w:ilvl w:val="0"/>
          <w:numId w:val="102"/>
        </w:numPr>
      </w:pPr>
      <w:r w:rsidRPr="004504C5">
        <w:t>Clear</w:t>
      </w:r>
    </w:p>
    <w:p w:rsidR="0034064E" w:rsidRPr="004504C5" w:rsidRDefault="00CE5949" w:rsidP="00462E6E">
      <w:pPr>
        <w:pStyle w:val="ListParagraph"/>
        <w:numPr>
          <w:ilvl w:val="0"/>
          <w:numId w:val="102"/>
        </w:numPr>
      </w:pPr>
      <w:r w:rsidRPr="004504C5">
        <w:t>Basic</w:t>
      </w:r>
    </w:p>
    <w:p w:rsidR="0034064E" w:rsidRPr="004504C5" w:rsidRDefault="00CE5949" w:rsidP="0034064E">
      <w:pPr>
        <w:ind w:left="720"/>
        <w:rPr>
          <w:color w:val="FF0000"/>
        </w:rPr>
      </w:pPr>
      <w:r w:rsidRPr="004504C5">
        <w:rPr>
          <w:color w:val="FF0000"/>
        </w:rPr>
        <w:t xml:space="preserve">Documentation needs to be simple and clear. This includes format and wording. </w:t>
      </w:r>
    </w:p>
    <w:p w:rsidR="0034064E" w:rsidRPr="004504C5" w:rsidRDefault="00A518D4" w:rsidP="00462E6E">
      <w:pPr>
        <w:numPr>
          <w:ilvl w:val="0"/>
          <w:numId w:val="95"/>
        </w:numPr>
      </w:pPr>
      <w:r w:rsidRPr="004504C5">
        <w:t xml:space="preserve">What </w:t>
      </w:r>
      <w:r w:rsidR="00CE5949" w:rsidRPr="004504C5">
        <w:t>needs to be documented first</w:t>
      </w:r>
      <w:r w:rsidRPr="004504C5">
        <w:t>?</w:t>
      </w:r>
    </w:p>
    <w:p w:rsidR="0034064E" w:rsidRPr="004504C5" w:rsidRDefault="00982A19" w:rsidP="00462E6E">
      <w:pPr>
        <w:pStyle w:val="ListParagraph"/>
        <w:numPr>
          <w:ilvl w:val="0"/>
          <w:numId w:val="103"/>
        </w:numPr>
      </w:pPr>
      <w:r>
        <w:t>Outcome</w:t>
      </w:r>
      <w:bookmarkStart w:id="81" w:name="_GoBack"/>
      <w:bookmarkEnd w:id="81"/>
    </w:p>
    <w:p w:rsidR="0034064E" w:rsidRPr="004504C5" w:rsidRDefault="00CE5949" w:rsidP="00462E6E">
      <w:pPr>
        <w:pStyle w:val="ListParagraph"/>
        <w:numPr>
          <w:ilvl w:val="0"/>
          <w:numId w:val="103"/>
        </w:numPr>
      </w:pPr>
      <w:r w:rsidRPr="004504C5">
        <w:t>Assumption</w:t>
      </w:r>
    </w:p>
    <w:p w:rsidR="0034064E" w:rsidRPr="004504C5" w:rsidRDefault="00CE5949" w:rsidP="00462E6E">
      <w:pPr>
        <w:pStyle w:val="ListParagraph"/>
        <w:numPr>
          <w:ilvl w:val="0"/>
          <w:numId w:val="103"/>
        </w:numPr>
        <w:rPr>
          <w:color w:val="FF0000"/>
        </w:rPr>
      </w:pPr>
      <w:r w:rsidRPr="004504C5">
        <w:rPr>
          <w:color w:val="FF0000"/>
        </w:rPr>
        <w:t>Objective</w:t>
      </w:r>
    </w:p>
    <w:p w:rsidR="0034064E" w:rsidRPr="004504C5" w:rsidRDefault="00CE5949" w:rsidP="00462E6E">
      <w:pPr>
        <w:pStyle w:val="ListParagraph"/>
        <w:numPr>
          <w:ilvl w:val="0"/>
          <w:numId w:val="103"/>
        </w:numPr>
      </w:pPr>
      <w:r w:rsidRPr="004504C5">
        <w:t>Resource plan</w:t>
      </w:r>
    </w:p>
    <w:p w:rsidR="0034064E" w:rsidRPr="004504C5" w:rsidRDefault="00CE5949" w:rsidP="0034064E">
      <w:pPr>
        <w:ind w:left="720"/>
        <w:rPr>
          <w:color w:val="FF0000"/>
        </w:rPr>
      </w:pPr>
      <w:r w:rsidRPr="004504C5">
        <w:rPr>
          <w:color w:val="FF0000"/>
        </w:rPr>
        <w:t xml:space="preserve">All of the answers need to be documented in the plan. The objective needs to be documented first. </w:t>
      </w:r>
    </w:p>
    <w:p w:rsidR="006570EA" w:rsidRPr="004504C5" w:rsidRDefault="006570EA">
      <w:pPr>
        <w:spacing w:after="0" w:line="240" w:lineRule="auto"/>
      </w:pPr>
      <w:r w:rsidRPr="004504C5">
        <w:br w:type="page"/>
      </w:r>
    </w:p>
    <w:p w:rsidR="0034064E" w:rsidRPr="004504C5" w:rsidRDefault="00CD2C9E" w:rsidP="00462E6E">
      <w:pPr>
        <w:numPr>
          <w:ilvl w:val="0"/>
          <w:numId w:val="95"/>
        </w:numPr>
      </w:pPr>
      <w:r w:rsidRPr="004504C5">
        <w:lastRenderedPageBreak/>
        <w:t xml:space="preserve">How long was it before the </w:t>
      </w:r>
      <w:r w:rsidR="00553D00" w:rsidRPr="004504C5">
        <w:t>cyber-attack</w:t>
      </w:r>
      <w:r w:rsidRPr="004504C5">
        <w:t>?</w:t>
      </w:r>
    </w:p>
    <w:p w:rsidR="0034064E" w:rsidRPr="004504C5" w:rsidRDefault="00CD2C9E" w:rsidP="00462E6E">
      <w:pPr>
        <w:pStyle w:val="ListParagraph"/>
        <w:numPr>
          <w:ilvl w:val="0"/>
          <w:numId w:val="104"/>
        </w:numPr>
        <w:rPr>
          <w:color w:val="FF0000"/>
        </w:rPr>
      </w:pPr>
      <w:r w:rsidRPr="004504C5">
        <w:rPr>
          <w:color w:val="FF0000"/>
        </w:rPr>
        <w:t>One month</w:t>
      </w:r>
    </w:p>
    <w:p w:rsidR="0034064E" w:rsidRPr="004504C5" w:rsidRDefault="00CD2C9E" w:rsidP="00462E6E">
      <w:pPr>
        <w:pStyle w:val="ListParagraph"/>
        <w:numPr>
          <w:ilvl w:val="0"/>
          <w:numId w:val="104"/>
        </w:numPr>
      </w:pPr>
      <w:r w:rsidRPr="004504C5">
        <w:t>Three months</w:t>
      </w:r>
    </w:p>
    <w:p w:rsidR="0034064E" w:rsidRPr="004504C5" w:rsidRDefault="00CD2C9E" w:rsidP="00462E6E">
      <w:pPr>
        <w:pStyle w:val="ListParagraph"/>
        <w:numPr>
          <w:ilvl w:val="0"/>
          <w:numId w:val="104"/>
        </w:numPr>
      </w:pPr>
      <w:r w:rsidRPr="004504C5">
        <w:t>Two months</w:t>
      </w:r>
    </w:p>
    <w:p w:rsidR="0034064E" w:rsidRPr="004504C5" w:rsidRDefault="00CD2C9E" w:rsidP="00462E6E">
      <w:pPr>
        <w:pStyle w:val="ListParagraph"/>
        <w:numPr>
          <w:ilvl w:val="0"/>
          <w:numId w:val="104"/>
        </w:numPr>
      </w:pPr>
      <w:r w:rsidRPr="004504C5">
        <w:t>One week</w:t>
      </w:r>
    </w:p>
    <w:p w:rsidR="0034064E" w:rsidRPr="004504C5" w:rsidRDefault="00CD2C9E" w:rsidP="0034064E">
      <w:pPr>
        <w:ind w:left="720"/>
        <w:rPr>
          <w:color w:val="FF0000"/>
        </w:rPr>
      </w:pPr>
      <w:r w:rsidRPr="004504C5">
        <w:rPr>
          <w:color w:val="FF0000"/>
        </w:rPr>
        <w:t xml:space="preserve">The </w:t>
      </w:r>
      <w:r w:rsidR="00553D00" w:rsidRPr="004504C5">
        <w:rPr>
          <w:color w:val="FF0000"/>
        </w:rPr>
        <w:t>cyber-attack</w:t>
      </w:r>
      <w:r w:rsidRPr="004504C5">
        <w:rPr>
          <w:color w:val="FF0000"/>
        </w:rPr>
        <w:t xml:space="preserve"> proved to be a disaster. It occurred one month after transitioning to computers. </w:t>
      </w:r>
    </w:p>
    <w:p w:rsidR="0034064E" w:rsidRPr="004504C5" w:rsidRDefault="0026220E" w:rsidP="00462E6E">
      <w:pPr>
        <w:numPr>
          <w:ilvl w:val="0"/>
          <w:numId w:val="95"/>
        </w:numPr>
      </w:pPr>
      <w:r w:rsidRPr="004504C5">
        <w:t>What did Sean think would protect his information</w:t>
      </w:r>
      <w:r w:rsidR="007F25E6" w:rsidRPr="004504C5">
        <w:t>?</w:t>
      </w:r>
    </w:p>
    <w:p w:rsidR="0034064E" w:rsidRPr="004504C5" w:rsidRDefault="0026220E" w:rsidP="00462E6E">
      <w:pPr>
        <w:pStyle w:val="ListParagraph"/>
        <w:numPr>
          <w:ilvl w:val="0"/>
          <w:numId w:val="105"/>
        </w:numPr>
      </w:pPr>
      <w:r w:rsidRPr="004504C5">
        <w:t>Risk assessment</w:t>
      </w:r>
    </w:p>
    <w:p w:rsidR="0034064E" w:rsidRPr="004504C5" w:rsidRDefault="0026220E" w:rsidP="00462E6E">
      <w:pPr>
        <w:pStyle w:val="ListParagraph"/>
        <w:numPr>
          <w:ilvl w:val="0"/>
          <w:numId w:val="105"/>
        </w:numPr>
      </w:pPr>
      <w:r w:rsidRPr="004504C5">
        <w:t>Disaster recovery plan</w:t>
      </w:r>
    </w:p>
    <w:p w:rsidR="0034064E" w:rsidRPr="004504C5" w:rsidRDefault="0026220E" w:rsidP="00462E6E">
      <w:pPr>
        <w:pStyle w:val="ListParagraph"/>
        <w:numPr>
          <w:ilvl w:val="0"/>
          <w:numId w:val="105"/>
        </w:numPr>
      </w:pPr>
      <w:r w:rsidRPr="004504C5">
        <w:t>Coding</w:t>
      </w:r>
    </w:p>
    <w:p w:rsidR="0034064E" w:rsidRPr="004504C5" w:rsidRDefault="0026220E" w:rsidP="00462E6E">
      <w:pPr>
        <w:pStyle w:val="ListParagraph"/>
        <w:numPr>
          <w:ilvl w:val="0"/>
          <w:numId w:val="105"/>
        </w:numPr>
        <w:rPr>
          <w:color w:val="FF0000"/>
        </w:rPr>
      </w:pPr>
      <w:r w:rsidRPr="004504C5">
        <w:rPr>
          <w:color w:val="FF0000"/>
        </w:rPr>
        <w:t>Virus software</w:t>
      </w:r>
    </w:p>
    <w:p w:rsidR="0034064E" w:rsidRPr="004504C5" w:rsidRDefault="0026220E" w:rsidP="0034064E">
      <w:pPr>
        <w:ind w:left="720"/>
        <w:rPr>
          <w:color w:val="FF0000"/>
        </w:rPr>
      </w:pPr>
      <w:r w:rsidRPr="004504C5">
        <w:rPr>
          <w:color w:val="FF0000"/>
        </w:rPr>
        <w:t>Sean believed that the virus software would protect him. He also believed passwords would protect him.</w:t>
      </w:r>
    </w:p>
    <w:p w:rsidR="0034064E" w:rsidRPr="004504C5" w:rsidRDefault="0034064E" w:rsidP="0034064E">
      <w:pPr>
        <w:ind w:left="720"/>
        <w:rPr>
          <w:color w:val="FF0000"/>
        </w:rPr>
      </w:pPr>
    </w:p>
    <w:p w:rsidR="000B5731" w:rsidRPr="004504C5" w:rsidRDefault="00381A27" w:rsidP="0041424D">
      <w:pPr>
        <w:pStyle w:val="Heading1"/>
        <w:rPr>
          <w:lang w:eastAsia="zh-TW"/>
        </w:rPr>
      </w:pPr>
      <w:r w:rsidRPr="004504C5">
        <w:br w:type="page"/>
      </w:r>
      <w:bookmarkStart w:id="82" w:name="_Toc366072654"/>
      <w:r w:rsidR="008749DA" w:rsidRPr="004504C5">
        <w:rPr>
          <w:noProof/>
          <w:lang w:bidi="ar-SA"/>
        </w:rPr>
        <w:lastRenderedPageBreak/>
        <mc:AlternateContent>
          <mc:Choice Requires="wps">
            <w:drawing>
              <wp:anchor distT="91440" distB="91440" distL="114300" distR="114300" simplePos="0" relativeHeight="251666432" behindDoc="0" locked="0" layoutInCell="0" allowOverlap="1" wp14:anchorId="20D8A39A" wp14:editId="32091F8A">
                <wp:simplePos x="0" y="0"/>
                <wp:positionH relativeFrom="page">
                  <wp:posOffset>-118745</wp:posOffset>
                </wp:positionH>
                <wp:positionV relativeFrom="page">
                  <wp:posOffset>-23495</wp:posOffset>
                </wp:positionV>
                <wp:extent cx="8266430" cy="1831975"/>
                <wp:effectExtent l="0" t="0" r="1270" b="0"/>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83197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treat risk management as a part-time job, you might soon find yourself looking for one.</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Deloitte</w:t>
                            </w:r>
                          </w:p>
                          <w:p w:rsidR="00706C37" w:rsidRPr="00CF3AFA" w:rsidRDefault="00706C37"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35pt;margin-top:-1.85pt;width:650.9pt;height:144.25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" o:allowincell="f" stroked="f">
                <v:fill color2="#7f7f7f [1612]" focus="100%" type="gradient"/>
                <v:textbox inset="4in,54pt,1in,0">
                  <w:txbxContent>
                    <w:p w:rsidR="00706C37" w:rsidRDefault="00706C37"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treat risk management as a part-time job, you might soon find yourself looking for one.</w:t>
                      </w:r>
                    </w:p>
                    <w:p w:rsidR="00706C37" w:rsidRPr="006D5370" w:rsidRDefault="00706C37"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Deloitte</w:t>
                      </w:r>
                    </w:p>
                    <w:p w:rsidR="00706C37" w:rsidRPr="00CF3AFA" w:rsidRDefault="00706C37"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Pr="004504C5">
        <w:rPr>
          <w:lang w:eastAsia="zh-TW"/>
        </w:rPr>
        <w:t xml:space="preserve">Module Eleven: </w:t>
      </w:r>
      <w:r w:rsidR="00F542CF" w:rsidRPr="004504C5">
        <w:rPr>
          <w:lang w:eastAsia="zh-TW"/>
        </w:rPr>
        <w:t>Summary of Risk Assessment</w:t>
      </w:r>
      <w:bookmarkEnd w:id="82"/>
    </w:p>
    <w:p w:rsidR="004F1B63" w:rsidRDefault="00EE55E8" w:rsidP="000B5731">
      <w:r>
        <w:rPr>
          <w:noProof/>
          <w:lang w:bidi="ar-SA"/>
        </w:rPr>
        <w:drawing>
          <wp:anchor distT="0" distB="0" distL="114300" distR="114300" simplePos="0" relativeHeight="251729920" behindDoc="0" locked="0" layoutInCell="1" allowOverlap="1">
            <wp:simplePos x="0" y="0"/>
            <wp:positionH relativeFrom="margin">
              <wp:posOffset>-9525</wp:posOffset>
            </wp:positionH>
            <wp:positionV relativeFrom="margin">
              <wp:posOffset>1590675</wp:posOffset>
            </wp:positionV>
            <wp:extent cx="1920240" cy="1915795"/>
            <wp:effectExtent l="0" t="0" r="3810" b="8255"/>
            <wp:wrapSquare wrapText="bothSides"/>
            <wp:docPr id="379" name="Picture 379" descr="C:\Users\Darren\AppData\Local\Microsoft\Windows\Temporary Internet Files\Content.IE5\H0BR8P42\MC9003678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H0BR8P42\MC900367814[1].wmf"/>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519" t="2713" r="2519" b="2519"/>
                    <a:stretch/>
                  </pic:blipFill>
                  <pic:spPr bwMode="auto">
                    <a:xfrm>
                      <a:off x="0" y="0"/>
                      <a:ext cx="1920240" cy="1915795"/>
                    </a:xfrm>
                    <a:prstGeom prst="rect">
                      <a:avLst/>
                    </a:prstGeom>
                    <a:noFill/>
                    <a:ln>
                      <a:noFill/>
                    </a:ln>
                    <a:extLst>
                      <a:ext uri="{53640926-AAD7-44D8-BBD7-CCE9431645EC}">
                        <a14:shadowObscured xmlns:a14="http://schemas.microsoft.com/office/drawing/2010/main"/>
                      </a:ext>
                    </a:extLst>
                  </pic:spPr>
                </pic:pic>
              </a:graphicData>
            </a:graphic>
          </wp:anchor>
        </w:drawing>
      </w:r>
      <w:r w:rsidR="001A7485" w:rsidRPr="004504C5">
        <w:t>The risk assessment is essential to r</w:t>
      </w:r>
      <w:r w:rsidR="00797433" w:rsidRPr="004504C5">
        <w:t>isk management</w:t>
      </w:r>
      <w:r w:rsidR="0040703B" w:rsidRPr="004504C5">
        <w:t xml:space="preserve"> and many other strategies</w:t>
      </w:r>
      <w:r w:rsidR="00797433" w:rsidRPr="004504C5">
        <w:t xml:space="preserve">. This requires an understanding of risk assessment and risk assessment strategies. </w:t>
      </w:r>
      <w:r w:rsidR="00C15AEE" w:rsidRPr="004504C5">
        <w:t xml:space="preserve">The ability to apply risk </w:t>
      </w:r>
      <w:r w:rsidR="00790FFC" w:rsidRPr="004504C5">
        <w:t>assessment</w:t>
      </w:r>
      <w:r w:rsidR="00C15AEE" w:rsidRPr="004504C5">
        <w:t xml:space="preserve"> techniques in the office will improve safety for employees and the organization. </w:t>
      </w:r>
    </w:p>
    <w:p w:rsidR="00EE55E8" w:rsidRDefault="00EE55E8" w:rsidP="000B5731"/>
    <w:p w:rsidR="00EE55E8" w:rsidRDefault="00EE55E8" w:rsidP="000B5731"/>
    <w:p w:rsidR="00EE55E8" w:rsidRDefault="00EE55E8" w:rsidP="000B5731"/>
    <w:p w:rsidR="00EE55E8" w:rsidRPr="004504C5" w:rsidRDefault="00EE55E8" w:rsidP="000B5731"/>
    <w:p w:rsidR="00CC07AB" w:rsidRPr="004504C5" w:rsidRDefault="00F542CF" w:rsidP="00CC07AB">
      <w:pPr>
        <w:pStyle w:val="Heading2"/>
      </w:pPr>
      <w:bookmarkStart w:id="83" w:name="_Toc366072655"/>
      <w:r w:rsidRPr="004504C5">
        <w:rPr>
          <w:lang w:bidi="ar-SA"/>
        </w:rPr>
        <w:t>What are the Hazards?</w:t>
      </w:r>
      <w:bookmarkEnd w:id="83"/>
    </w:p>
    <w:p w:rsidR="0040703B" w:rsidRDefault="00EE55E8" w:rsidP="00C15AEE">
      <w:r>
        <w:rPr>
          <w:noProof/>
          <w:lang w:bidi="ar-SA"/>
        </w:rPr>
        <w:drawing>
          <wp:anchor distT="0" distB="0" distL="114300" distR="114300" simplePos="0" relativeHeight="251730944" behindDoc="0" locked="0" layoutInCell="1" allowOverlap="1" wp14:anchorId="062C01C1" wp14:editId="614BFDA3">
            <wp:simplePos x="0" y="0"/>
            <wp:positionH relativeFrom="margin">
              <wp:posOffset>-9525</wp:posOffset>
            </wp:positionH>
            <wp:positionV relativeFrom="margin">
              <wp:posOffset>4295775</wp:posOffset>
            </wp:positionV>
            <wp:extent cx="981075" cy="968375"/>
            <wp:effectExtent l="0" t="0" r="9525" b="3175"/>
            <wp:wrapSquare wrapText="bothSides"/>
            <wp:docPr id="380" name="Picture 380" descr="C:\Users\Darren\AppData\Local\Microsoft\Windows\Temporary Internet Files\Content.IE5\X4OI297S\MC9004347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X4OI297S\MC900434729[1].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3544" t="3543" r="3936" b="5118"/>
                    <a:stretch/>
                  </pic:blipFill>
                  <pic:spPr bwMode="auto">
                    <a:xfrm>
                      <a:off x="0" y="0"/>
                      <a:ext cx="981075" cy="968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5AEE" w:rsidRPr="004504C5">
        <w:t>The first step in a risk ass</w:t>
      </w:r>
      <w:r w:rsidR="00657B92" w:rsidRPr="004504C5">
        <w:t xml:space="preserve">essment is identifying hazards, which </w:t>
      </w:r>
      <w:r w:rsidR="00C15AEE" w:rsidRPr="004504C5">
        <w:t xml:space="preserve">were defined in the </w:t>
      </w:r>
      <w:r w:rsidR="0040703B" w:rsidRPr="004504C5">
        <w:t xml:space="preserve">second module. </w:t>
      </w:r>
      <w:r w:rsidR="00825A7B" w:rsidRPr="004504C5">
        <w:t xml:space="preserve">Each organization will face its own </w:t>
      </w:r>
      <w:r w:rsidR="00C15AEE" w:rsidRPr="004504C5">
        <w:t>unique set of hazards.</w:t>
      </w:r>
      <w:r w:rsidR="0040703B" w:rsidRPr="004504C5">
        <w:t xml:space="preserve"> </w:t>
      </w:r>
      <w:r w:rsidR="00790FFC" w:rsidRPr="004504C5">
        <w:t>Different</w:t>
      </w:r>
      <w:r w:rsidR="0040703B" w:rsidRPr="004504C5">
        <w:t xml:space="preserve"> methods </w:t>
      </w:r>
      <w:r w:rsidR="00790FFC" w:rsidRPr="004504C5">
        <w:t xml:space="preserve">are </w:t>
      </w:r>
      <w:r w:rsidR="0040703B" w:rsidRPr="004504C5">
        <w:t xml:space="preserve">used to identify hazards, and many have already been introduced. </w:t>
      </w:r>
    </w:p>
    <w:p w:rsidR="00EE55E8" w:rsidRPr="004504C5" w:rsidRDefault="00EE55E8" w:rsidP="00C15AEE"/>
    <w:p w:rsidR="0040703B" w:rsidRPr="004504C5" w:rsidRDefault="0040703B" w:rsidP="00C15AEE">
      <w:pPr>
        <w:rPr>
          <w:b/>
        </w:rPr>
      </w:pPr>
      <w:r w:rsidRPr="004504C5">
        <w:rPr>
          <w:b/>
        </w:rPr>
        <w:t>Methods of Identification:</w:t>
      </w:r>
    </w:p>
    <w:p w:rsidR="0040703B" w:rsidRPr="004504C5" w:rsidRDefault="0040703B" w:rsidP="00462E6E">
      <w:pPr>
        <w:pStyle w:val="ListParagraph"/>
        <w:numPr>
          <w:ilvl w:val="0"/>
          <w:numId w:val="149"/>
        </w:numPr>
      </w:pPr>
      <w:r w:rsidRPr="004504C5">
        <w:t>Talk to employees</w:t>
      </w:r>
    </w:p>
    <w:p w:rsidR="0040703B" w:rsidRPr="004504C5" w:rsidRDefault="0040703B" w:rsidP="00462E6E">
      <w:pPr>
        <w:pStyle w:val="ListParagraph"/>
        <w:numPr>
          <w:ilvl w:val="0"/>
          <w:numId w:val="149"/>
        </w:numPr>
      </w:pPr>
      <w:r w:rsidRPr="004504C5">
        <w:t>Walk around the workplace</w:t>
      </w:r>
    </w:p>
    <w:p w:rsidR="0040703B" w:rsidRPr="004504C5" w:rsidRDefault="0040703B" w:rsidP="00462E6E">
      <w:pPr>
        <w:pStyle w:val="ListParagraph"/>
        <w:numPr>
          <w:ilvl w:val="0"/>
          <w:numId w:val="149"/>
        </w:numPr>
      </w:pPr>
      <w:r w:rsidRPr="004504C5">
        <w:t>Evaluate operations</w:t>
      </w:r>
    </w:p>
    <w:p w:rsidR="0040703B" w:rsidRPr="004504C5" w:rsidRDefault="0040703B" w:rsidP="00462E6E">
      <w:pPr>
        <w:pStyle w:val="ListParagraph"/>
        <w:numPr>
          <w:ilvl w:val="0"/>
          <w:numId w:val="149"/>
        </w:numPr>
      </w:pPr>
      <w:r w:rsidRPr="004504C5">
        <w:t>Read operation manuals</w:t>
      </w:r>
    </w:p>
    <w:p w:rsidR="0040703B" w:rsidRPr="004504C5" w:rsidRDefault="0040703B" w:rsidP="00462E6E">
      <w:pPr>
        <w:pStyle w:val="ListParagraph"/>
        <w:numPr>
          <w:ilvl w:val="0"/>
          <w:numId w:val="149"/>
        </w:numPr>
      </w:pPr>
      <w:r w:rsidRPr="004504C5">
        <w:t>Examine company records</w:t>
      </w:r>
    </w:p>
    <w:p w:rsidR="0040703B" w:rsidRPr="004504C5" w:rsidRDefault="0040703B" w:rsidP="00462E6E">
      <w:pPr>
        <w:pStyle w:val="ListParagraph"/>
        <w:numPr>
          <w:ilvl w:val="0"/>
          <w:numId w:val="149"/>
        </w:numPr>
      </w:pPr>
      <w:r w:rsidRPr="004504C5">
        <w:t>Consider long-term and short-term hazards</w:t>
      </w:r>
    </w:p>
    <w:p w:rsidR="00CC07AB" w:rsidRPr="004504C5" w:rsidRDefault="0040703B" w:rsidP="00CC07AB">
      <w:r w:rsidRPr="004504C5">
        <w:t>Keep a list as you identify different hazards. Rev</w:t>
      </w:r>
      <w:r w:rsidR="00657B92" w:rsidRPr="004504C5">
        <w:t xml:space="preserve">iew the list for any overlap and to evaluate the hazards you identified. </w:t>
      </w:r>
    </w:p>
    <w:p w:rsidR="004F1B63" w:rsidRPr="004504C5" w:rsidRDefault="004F1B6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7E06A8"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lastRenderedPageBreak/>
              <w:t>Topic Objective</w:t>
            </w:r>
          </w:p>
        </w:tc>
        <w:tc>
          <w:tcPr>
            <w:tcW w:w="7128" w:type="dxa"/>
            <w:shd w:val="clear" w:color="auto" w:fill="D9D9D9" w:themeFill="background1" w:themeFillShade="D9"/>
            <w:vAlign w:val="center"/>
          </w:tcPr>
          <w:p w:rsidR="00CC07AB" w:rsidRPr="004504C5" w:rsidRDefault="00657B92" w:rsidP="00CC07AB">
            <w:pPr>
              <w:rPr>
                <w:color w:val="000000" w:themeColor="text1"/>
              </w:rPr>
            </w:pPr>
            <w:r w:rsidRPr="004504C5">
              <w:rPr>
                <w:color w:val="000000" w:themeColor="text1"/>
              </w:rPr>
              <w:t>Address Identifying hazards.</w:t>
            </w:r>
            <w:r w:rsidR="00950C7E" w:rsidRPr="004504C5">
              <w:rPr>
                <w:color w:val="000000" w:themeColor="text1"/>
              </w:rPr>
              <w:t xml:space="preserv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950C7E" w:rsidRPr="004504C5" w:rsidRDefault="00657B92" w:rsidP="00CC07AB">
            <w:pPr>
              <w:rPr>
                <w:b/>
                <w:color w:val="000000" w:themeColor="text1"/>
              </w:rPr>
            </w:pPr>
            <w:r w:rsidRPr="004504C5">
              <w:rPr>
                <w:b/>
                <w:color w:val="000000" w:themeColor="text1"/>
              </w:rPr>
              <w:t>What Are Hazards?</w:t>
            </w:r>
          </w:p>
          <w:p w:rsidR="00CC07AB" w:rsidRPr="004504C5" w:rsidRDefault="00950C7E" w:rsidP="00657B92">
            <w:pPr>
              <w:rPr>
                <w:color w:val="000000" w:themeColor="text1"/>
              </w:rPr>
            </w:pPr>
            <w:r w:rsidRPr="004504C5">
              <w:rPr>
                <w:color w:val="000000" w:themeColor="text1"/>
              </w:rPr>
              <w:t xml:space="preserve">Discuss </w:t>
            </w:r>
            <w:r w:rsidR="00657B92" w:rsidRPr="004504C5">
              <w:rPr>
                <w:color w:val="000000" w:themeColor="text1"/>
              </w:rPr>
              <w:t>identifying hazards</w:t>
            </w:r>
            <w:r w:rsidRPr="004504C5">
              <w:rPr>
                <w:color w:val="000000" w:themeColor="text1"/>
              </w:rPr>
              <w:t xml:space="preserve">.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657B92"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950C7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657B92" w:rsidP="00CC07AB">
            <w:pPr>
              <w:rPr>
                <w:color w:val="000000" w:themeColor="text1"/>
              </w:rPr>
            </w:pPr>
            <w:r w:rsidRPr="004504C5">
              <w:rPr>
                <w:color w:val="000000" w:themeColor="text1"/>
              </w:rPr>
              <w:t xml:space="preserve">Ask the participants to share the hazards they identified in the Worksheet One. List some of these on the flipchart/board, and ask the class to brainstorm additional hazards in their organizations.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950C7E" w:rsidP="00CC07AB">
            <w:pPr>
              <w:rPr>
                <w:color w:val="000000" w:themeColor="text1"/>
              </w:rPr>
            </w:pPr>
            <w:r w:rsidRPr="004504C5">
              <w:rPr>
                <w:color w:val="000000" w:themeColor="text1"/>
              </w:rPr>
              <w:t xml:space="preserve">Share any personal, relevant stories.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950C7E"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950C7E" w:rsidP="00657B92">
            <w:pPr>
              <w:rPr>
                <w:color w:val="000000" w:themeColor="text1"/>
              </w:rPr>
            </w:pPr>
            <w:r w:rsidRPr="004504C5">
              <w:rPr>
                <w:color w:val="000000" w:themeColor="text1"/>
              </w:rPr>
              <w:t xml:space="preserve">What </w:t>
            </w:r>
            <w:r w:rsidR="00657B92" w:rsidRPr="004504C5">
              <w:rPr>
                <w:color w:val="000000" w:themeColor="text1"/>
              </w:rPr>
              <w:t>is unique to each organization</w:t>
            </w:r>
            <w:r w:rsidRPr="004504C5">
              <w:rPr>
                <w:color w:val="000000" w:themeColor="text1"/>
              </w:rPr>
              <w:t>?</w:t>
            </w:r>
          </w:p>
        </w:tc>
      </w:tr>
    </w:tbl>
    <w:p w:rsidR="00566B24" w:rsidRPr="004504C5" w:rsidRDefault="00566B24" w:rsidP="00566B24">
      <w:pPr>
        <w:spacing w:after="0" w:line="240" w:lineRule="auto"/>
      </w:pPr>
    </w:p>
    <w:p w:rsidR="00566B24" w:rsidRPr="004504C5" w:rsidRDefault="00F542CF" w:rsidP="009C5A10">
      <w:pPr>
        <w:pStyle w:val="Heading2"/>
      </w:pPr>
      <w:bookmarkStart w:id="84" w:name="_Toc366072656"/>
      <w:r w:rsidRPr="004504C5">
        <w:t>Who Might Be Harmed?</w:t>
      </w:r>
      <w:bookmarkEnd w:id="84"/>
    </w:p>
    <w:p w:rsidR="0039388A" w:rsidRDefault="00EE55E8" w:rsidP="00CC07AB">
      <w:pPr>
        <w:rPr>
          <w:rFonts w:asciiTheme="minorHAnsi" w:hAnsiTheme="minorHAnsi"/>
        </w:rPr>
      </w:pPr>
      <w:r>
        <w:rPr>
          <w:rFonts w:asciiTheme="minorHAnsi" w:hAnsiTheme="minorHAnsi"/>
          <w:noProof/>
          <w:lang w:bidi="ar-SA"/>
        </w:rPr>
        <w:drawing>
          <wp:anchor distT="0" distB="0" distL="114300" distR="114300" simplePos="0" relativeHeight="251731968" behindDoc="0" locked="0" layoutInCell="1" allowOverlap="1">
            <wp:simplePos x="0" y="0"/>
            <wp:positionH relativeFrom="margin">
              <wp:posOffset>9525</wp:posOffset>
            </wp:positionH>
            <wp:positionV relativeFrom="margin">
              <wp:posOffset>4005580</wp:posOffset>
            </wp:positionV>
            <wp:extent cx="876300" cy="1151890"/>
            <wp:effectExtent l="0" t="0" r="0" b="0"/>
            <wp:wrapSquare wrapText="bothSides"/>
            <wp:docPr id="381" name="Picture 381" descr="C:\Users\Darren\AppData\Local\Microsoft\Windows\Temporary Internet Files\Content.IE5\8GNIE8M1\MC90033257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8GNIE8M1\MC900332570[1].w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76300" cy="1151890"/>
                    </a:xfrm>
                    <a:prstGeom prst="rect">
                      <a:avLst/>
                    </a:prstGeom>
                    <a:noFill/>
                    <a:ln>
                      <a:noFill/>
                    </a:ln>
                  </pic:spPr>
                </pic:pic>
              </a:graphicData>
            </a:graphic>
          </wp:anchor>
        </w:drawing>
      </w:r>
      <w:r w:rsidR="00026D18" w:rsidRPr="004504C5">
        <w:rPr>
          <w:rFonts w:asciiTheme="minorHAnsi" w:hAnsiTheme="minorHAnsi"/>
        </w:rPr>
        <w:t xml:space="preserve">Once hazards are identified, it is important to identify who might be </w:t>
      </w:r>
      <w:r w:rsidR="0039388A" w:rsidRPr="004504C5">
        <w:rPr>
          <w:rFonts w:asciiTheme="minorHAnsi" w:hAnsiTheme="minorHAnsi"/>
        </w:rPr>
        <w:t xml:space="preserve">harmed by the hazard. </w:t>
      </w:r>
      <w:r w:rsidR="002B6A05" w:rsidRPr="004504C5">
        <w:rPr>
          <w:rFonts w:asciiTheme="minorHAnsi" w:hAnsiTheme="minorHAnsi"/>
        </w:rPr>
        <w:t>You must be aware of</w:t>
      </w:r>
      <w:r w:rsidR="0039388A" w:rsidRPr="004504C5">
        <w:rPr>
          <w:rFonts w:asciiTheme="minorHAnsi" w:hAnsiTheme="minorHAnsi"/>
        </w:rPr>
        <w:t xml:space="preserve"> customers, employees, </w:t>
      </w:r>
      <w:r w:rsidR="002B6A05" w:rsidRPr="004504C5">
        <w:rPr>
          <w:rFonts w:asciiTheme="minorHAnsi" w:hAnsiTheme="minorHAnsi"/>
        </w:rPr>
        <w:t xml:space="preserve">vendors, etc. </w:t>
      </w:r>
      <w:r w:rsidR="0039388A" w:rsidRPr="004504C5">
        <w:rPr>
          <w:rFonts w:asciiTheme="minorHAnsi" w:hAnsiTheme="minorHAnsi"/>
        </w:rPr>
        <w:t>Employees may be directly harmed by a hazard, or indirectly harmed. For example, handling chemicals can cause direct harm. Inhaling the fumes from another room is indirect harm. Additionally, you must be aware of people who may be at increased risk:</w:t>
      </w:r>
    </w:p>
    <w:p w:rsidR="00EE55E8" w:rsidRPr="004504C5" w:rsidRDefault="00EE55E8" w:rsidP="00CC07AB">
      <w:pPr>
        <w:rPr>
          <w:rFonts w:asciiTheme="minorHAnsi" w:hAnsiTheme="minorHAnsi"/>
        </w:rPr>
      </w:pPr>
    </w:p>
    <w:p w:rsidR="0039388A" w:rsidRPr="004504C5" w:rsidRDefault="0039388A" w:rsidP="00462E6E">
      <w:pPr>
        <w:pStyle w:val="ListParagraph"/>
        <w:numPr>
          <w:ilvl w:val="0"/>
          <w:numId w:val="150"/>
        </w:numPr>
        <w:rPr>
          <w:rFonts w:asciiTheme="minorHAnsi" w:hAnsiTheme="minorHAnsi"/>
        </w:rPr>
      </w:pPr>
      <w:r w:rsidRPr="004504C5">
        <w:rPr>
          <w:rFonts w:asciiTheme="minorHAnsi" w:hAnsiTheme="minorHAnsi"/>
        </w:rPr>
        <w:t>Pregnant women</w:t>
      </w:r>
    </w:p>
    <w:p w:rsidR="0039388A" w:rsidRPr="004504C5" w:rsidRDefault="0039388A" w:rsidP="00462E6E">
      <w:pPr>
        <w:pStyle w:val="ListParagraph"/>
        <w:numPr>
          <w:ilvl w:val="0"/>
          <w:numId w:val="150"/>
        </w:numPr>
        <w:rPr>
          <w:rFonts w:asciiTheme="minorHAnsi" w:hAnsiTheme="minorHAnsi"/>
        </w:rPr>
      </w:pPr>
      <w:r w:rsidRPr="004504C5">
        <w:rPr>
          <w:rFonts w:asciiTheme="minorHAnsi" w:hAnsiTheme="minorHAnsi"/>
        </w:rPr>
        <w:t>The elderly</w:t>
      </w:r>
    </w:p>
    <w:p w:rsidR="002B6A05" w:rsidRPr="004504C5" w:rsidRDefault="0039388A" w:rsidP="00462E6E">
      <w:pPr>
        <w:pStyle w:val="ListParagraph"/>
        <w:numPr>
          <w:ilvl w:val="0"/>
          <w:numId w:val="150"/>
        </w:numPr>
        <w:rPr>
          <w:rFonts w:asciiTheme="minorHAnsi" w:hAnsiTheme="minorHAnsi"/>
        </w:rPr>
      </w:pPr>
      <w:r w:rsidRPr="004504C5">
        <w:rPr>
          <w:rFonts w:asciiTheme="minorHAnsi" w:hAnsiTheme="minorHAnsi"/>
        </w:rPr>
        <w:t>Children</w:t>
      </w:r>
    </w:p>
    <w:p w:rsidR="002B6A05" w:rsidRPr="004504C5" w:rsidRDefault="002B6A05" w:rsidP="00462E6E">
      <w:pPr>
        <w:pStyle w:val="ListParagraph"/>
        <w:numPr>
          <w:ilvl w:val="0"/>
          <w:numId w:val="150"/>
        </w:numPr>
        <w:rPr>
          <w:rFonts w:asciiTheme="minorHAnsi" w:hAnsiTheme="minorHAnsi"/>
        </w:rPr>
      </w:pPr>
      <w:r w:rsidRPr="004504C5">
        <w:rPr>
          <w:rFonts w:asciiTheme="minorHAnsi" w:hAnsiTheme="minorHAnsi"/>
        </w:rPr>
        <w:t>People with disabilities</w:t>
      </w:r>
    </w:p>
    <w:p w:rsidR="002B6A05" w:rsidRPr="004504C5" w:rsidRDefault="002B6A05" w:rsidP="00462E6E">
      <w:pPr>
        <w:pStyle w:val="ListParagraph"/>
        <w:numPr>
          <w:ilvl w:val="0"/>
          <w:numId w:val="150"/>
        </w:numPr>
        <w:rPr>
          <w:rFonts w:asciiTheme="minorHAnsi" w:hAnsiTheme="minorHAnsi"/>
        </w:rPr>
      </w:pPr>
      <w:r w:rsidRPr="004504C5">
        <w:rPr>
          <w:rFonts w:asciiTheme="minorHAnsi" w:hAnsiTheme="minorHAnsi"/>
        </w:rPr>
        <w:t>Inexperienced employees</w:t>
      </w:r>
    </w:p>
    <w:p w:rsidR="00CC07AB" w:rsidRPr="004504C5" w:rsidRDefault="002B6A05" w:rsidP="002B6A05">
      <w:pPr>
        <w:rPr>
          <w:rFonts w:asciiTheme="minorHAnsi" w:hAnsiTheme="minorHAnsi"/>
        </w:rPr>
      </w:pPr>
      <w:r w:rsidRPr="004504C5">
        <w:rPr>
          <w:rFonts w:asciiTheme="minorHAnsi" w:hAnsiTheme="minorHAnsi"/>
        </w:rPr>
        <w:t xml:space="preserve">After determining who might be harmed, you need to consider how they could be harmed by the hazards. </w:t>
      </w:r>
    </w:p>
    <w:p w:rsidR="004F1B63" w:rsidRPr="004504C5" w:rsidRDefault="004F1B63" w:rsidP="002B6A05">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10</w:t>
            </w:r>
            <w:r w:rsidR="00566B24"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2B6A05" w:rsidP="00CC07AB">
            <w:pPr>
              <w:rPr>
                <w:color w:val="000000" w:themeColor="text1"/>
              </w:rPr>
            </w:pPr>
            <w:r w:rsidRPr="004504C5">
              <w:rPr>
                <w:color w:val="000000" w:themeColor="text1"/>
              </w:rPr>
              <w:t xml:space="preserve">Consider who might be harmed.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Topic Summary</w:t>
            </w:r>
          </w:p>
        </w:tc>
        <w:tc>
          <w:tcPr>
            <w:tcW w:w="7128" w:type="dxa"/>
            <w:tcBorders>
              <w:bottom w:val="single" w:sz="4" w:space="0" w:color="1F497D"/>
            </w:tcBorders>
            <w:vAlign w:val="center"/>
          </w:tcPr>
          <w:p w:rsidR="00745358" w:rsidRPr="004504C5" w:rsidRDefault="002B6A05" w:rsidP="00CC07AB">
            <w:pPr>
              <w:rPr>
                <w:b/>
                <w:color w:val="000000" w:themeColor="text1"/>
              </w:rPr>
            </w:pPr>
            <w:r w:rsidRPr="004504C5">
              <w:rPr>
                <w:b/>
                <w:color w:val="000000" w:themeColor="text1"/>
              </w:rPr>
              <w:t>Who Might Be Harmed?</w:t>
            </w:r>
          </w:p>
          <w:p w:rsidR="00CC07AB" w:rsidRPr="004504C5" w:rsidRDefault="002B6A05" w:rsidP="00CC07AB">
            <w:pPr>
              <w:rPr>
                <w:color w:val="000000" w:themeColor="text1"/>
              </w:rPr>
            </w:pPr>
            <w:r w:rsidRPr="004504C5">
              <w:rPr>
                <w:color w:val="000000" w:themeColor="text1"/>
              </w:rPr>
              <w:t>Identify who could be harmed.</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1117BE" w:rsidP="002B6A05">
            <w:pPr>
              <w:rPr>
                <w:b/>
                <w:bCs/>
                <w:color w:val="000000" w:themeColor="text1"/>
              </w:rPr>
            </w:pPr>
            <w:r>
              <w:rPr>
                <w:b/>
                <w:bCs/>
                <w:color w:val="000000" w:themeColor="text1"/>
              </w:rPr>
              <w:t>17-</w:t>
            </w:r>
            <w:r w:rsidR="002B6A05" w:rsidRPr="004504C5">
              <w:rPr>
                <w:b/>
                <w:bCs/>
                <w:color w:val="000000" w:themeColor="text1"/>
              </w:rPr>
              <w:t>Harm</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745358"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745358" w:rsidP="00CC07AB">
            <w:pPr>
              <w:rPr>
                <w:color w:val="000000" w:themeColor="text1"/>
              </w:rPr>
            </w:pPr>
            <w:r w:rsidRPr="004504C5">
              <w:rPr>
                <w:color w:val="000000" w:themeColor="text1"/>
              </w:rPr>
              <w:t>Complete the worksheet individually. Share your answers with the rest of the class.</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745358"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745358"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2B6A05" w:rsidP="00CC07AB">
            <w:pPr>
              <w:rPr>
                <w:color w:val="000000" w:themeColor="text1"/>
              </w:rPr>
            </w:pPr>
            <w:r w:rsidRPr="004504C5">
              <w:rPr>
                <w:color w:val="000000" w:themeColor="text1"/>
              </w:rPr>
              <w:t>What</w:t>
            </w:r>
            <w:r w:rsidR="007109A7" w:rsidRPr="004504C5">
              <w:rPr>
                <w:color w:val="000000" w:themeColor="text1"/>
              </w:rPr>
              <w:t xml:space="preserve"> should be established after hazards are identified</w:t>
            </w:r>
            <w:r w:rsidR="00745358" w:rsidRPr="004504C5">
              <w:rPr>
                <w:color w:val="000000" w:themeColor="text1"/>
              </w:rPr>
              <w:t>?</w:t>
            </w:r>
          </w:p>
        </w:tc>
      </w:tr>
    </w:tbl>
    <w:p w:rsidR="00CC07AB" w:rsidRPr="004504C5" w:rsidRDefault="00CC07AB" w:rsidP="00CC07AB"/>
    <w:p w:rsidR="00CC07AB" w:rsidRPr="004504C5" w:rsidRDefault="00F542CF" w:rsidP="00CC07AB">
      <w:pPr>
        <w:pStyle w:val="Heading2"/>
      </w:pPr>
      <w:bookmarkStart w:id="85" w:name="_Toc366072657"/>
      <w:r w:rsidRPr="004504C5">
        <w:t>Are Current Control Measures Sufficient?</w:t>
      </w:r>
      <w:bookmarkEnd w:id="85"/>
    </w:p>
    <w:p w:rsidR="00CC07AB" w:rsidRPr="004504C5" w:rsidRDefault="00EE55E8" w:rsidP="00971A82">
      <w:r>
        <w:rPr>
          <w:noProof/>
          <w:lang w:bidi="ar-SA"/>
        </w:rPr>
        <w:drawing>
          <wp:anchor distT="0" distB="0" distL="114300" distR="114300" simplePos="0" relativeHeight="251732992" behindDoc="0" locked="0" layoutInCell="1" allowOverlap="1">
            <wp:simplePos x="0" y="0"/>
            <wp:positionH relativeFrom="margin">
              <wp:posOffset>38100</wp:posOffset>
            </wp:positionH>
            <wp:positionV relativeFrom="margin">
              <wp:posOffset>3495675</wp:posOffset>
            </wp:positionV>
            <wp:extent cx="1005840" cy="1005840"/>
            <wp:effectExtent l="0" t="0" r="3810" b="3810"/>
            <wp:wrapSquare wrapText="bothSides"/>
            <wp:docPr id="383" name="Picture 383" descr="C:\Users\Darren\AppData\Local\Microsoft\Windows\Temporary Internet Files\Content.IE5\QUVP2ZLH\MC9004315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QUVP2ZLH\MC900431529[1].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C44445" w:rsidRPr="004504C5">
        <w:t xml:space="preserve">The control measure hierarchy </w:t>
      </w:r>
      <w:r w:rsidR="00D414F9" w:rsidRPr="004504C5">
        <w:t>was introduced in module six. Control measures are necessary fo</w:t>
      </w:r>
      <w:r w:rsidR="00E32E35" w:rsidRPr="004504C5">
        <w:t>r the risk assessment, and they</w:t>
      </w:r>
      <w:r w:rsidR="00D414F9" w:rsidRPr="004504C5">
        <w:t xml:space="preserve"> will depend on the hazard of the organization. Each hazard will have its own control measure. For example, chemical hazards would have a control measure of personal protective equipment. Evaluating the control measures will determine if they are sufficient.</w:t>
      </w:r>
      <w:r w:rsidR="00FB301D" w:rsidRPr="004504C5">
        <w:t xml:space="preserve"> Evaluations need to be done when there are any changes in </w:t>
      </w:r>
      <w:r w:rsidR="00E32E35" w:rsidRPr="004504C5">
        <w:t>the organization or each year. Sufficient control measures will provide control over hazards, and they will meet government regulations.</w:t>
      </w:r>
    </w:p>
    <w:p w:rsidR="004F1B63" w:rsidRPr="004504C5" w:rsidRDefault="004F1B63" w:rsidP="00971A8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414F9" w:rsidP="00CC07AB">
            <w:pPr>
              <w:rPr>
                <w:b/>
                <w:bCs/>
                <w:color w:val="000000" w:themeColor="text1"/>
              </w:rPr>
            </w:pPr>
            <w:r w:rsidRPr="004504C5">
              <w:rPr>
                <w:b/>
                <w:bCs/>
                <w:color w:val="000000" w:themeColor="text1"/>
              </w:rPr>
              <w:t>10</w:t>
            </w:r>
            <w:r w:rsidR="00CD7FF6"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1544A8" w:rsidP="00E32E35">
            <w:pPr>
              <w:rPr>
                <w:color w:val="000000" w:themeColor="text1"/>
              </w:rPr>
            </w:pPr>
            <w:r w:rsidRPr="004504C5">
              <w:rPr>
                <w:color w:val="000000" w:themeColor="text1"/>
              </w:rPr>
              <w:t xml:space="preserve">Explain the importance of </w:t>
            </w:r>
            <w:r w:rsidR="00E32E35" w:rsidRPr="004504C5">
              <w:rPr>
                <w:color w:val="000000" w:themeColor="text1"/>
              </w:rPr>
              <w:t>control measures</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1544A8" w:rsidRPr="004504C5" w:rsidRDefault="00D414F9" w:rsidP="00CC07AB">
            <w:pPr>
              <w:rPr>
                <w:b/>
                <w:color w:val="000000" w:themeColor="text1"/>
              </w:rPr>
            </w:pPr>
            <w:r w:rsidRPr="004504C5">
              <w:rPr>
                <w:b/>
                <w:color w:val="000000" w:themeColor="text1"/>
              </w:rPr>
              <w:t>Are Control Measures Sufficient?</w:t>
            </w:r>
          </w:p>
          <w:p w:rsidR="00CC07AB" w:rsidRPr="004504C5" w:rsidRDefault="00E32E35" w:rsidP="00CC07AB">
            <w:pPr>
              <w:rPr>
                <w:color w:val="000000" w:themeColor="text1"/>
              </w:rPr>
            </w:pPr>
            <w:r w:rsidRPr="004504C5">
              <w:rPr>
                <w:color w:val="000000" w:themeColor="text1"/>
              </w:rPr>
              <w:t xml:space="preserve">Discuss control measures.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FB301D" w:rsidP="00CC07AB">
            <w:pPr>
              <w:rPr>
                <w:b/>
                <w:bCs/>
                <w:color w:val="000000" w:themeColor="text1"/>
              </w:rPr>
            </w:pPr>
            <w:r w:rsidRPr="004504C5">
              <w:rPr>
                <w:b/>
                <w:bCs/>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544A8"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FB301D" w:rsidP="00CC07AB">
            <w:pPr>
              <w:rPr>
                <w:color w:val="000000" w:themeColor="text1"/>
              </w:rPr>
            </w:pPr>
            <w:r w:rsidRPr="004504C5">
              <w:rPr>
                <w:color w:val="000000" w:themeColor="text1"/>
              </w:rPr>
              <w:t xml:space="preserve">Refer to the list of hazards from the beginning of the module. </w:t>
            </w:r>
            <w:r w:rsidR="00E32E35" w:rsidRPr="004504C5">
              <w:rPr>
                <w:color w:val="000000" w:themeColor="text1"/>
              </w:rPr>
              <w:t xml:space="preserve">As a group, come up with control measures for each hazard.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lastRenderedPageBreak/>
              <w:t>Stories to Share</w:t>
            </w:r>
          </w:p>
        </w:tc>
        <w:tc>
          <w:tcPr>
            <w:tcW w:w="7128" w:type="dxa"/>
            <w:tcBorders>
              <w:bottom w:val="single" w:sz="4" w:space="0" w:color="1F497D"/>
            </w:tcBorders>
            <w:vAlign w:val="center"/>
          </w:tcPr>
          <w:p w:rsidR="00CC07AB" w:rsidRPr="004504C5" w:rsidRDefault="001544A8"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1544A8"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E32E35" w:rsidP="00CC07AB">
            <w:pPr>
              <w:rPr>
                <w:color w:val="000000" w:themeColor="text1"/>
              </w:rPr>
            </w:pPr>
            <w:r w:rsidRPr="004504C5">
              <w:rPr>
                <w:color w:val="000000" w:themeColor="text1"/>
              </w:rPr>
              <w:t>On what do control hazards depend</w:t>
            </w:r>
            <w:r w:rsidR="001544A8" w:rsidRPr="004504C5">
              <w:rPr>
                <w:color w:val="000000" w:themeColor="text1"/>
              </w:rPr>
              <w:t>?</w:t>
            </w:r>
          </w:p>
        </w:tc>
      </w:tr>
    </w:tbl>
    <w:p w:rsidR="00CC07AB" w:rsidRPr="004504C5" w:rsidRDefault="00CC07AB" w:rsidP="00CC07AB"/>
    <w:p w:rsidR="00023729" w:rsidRPr="004504C5" w:rsidRDefault="00F542CF" w:rsidP="00023729">
      <w:pPr>
        <w:pStyle w:val="Heading2"/>
      </w:pPr>
      <w:bookmarkStart w:id="86" w:name="_Toc366072658"/>
      <w:r w:rsidRPr="004504C5">
        <w:t>If Not, Change Control Measures</w:t>
      </w:r>
      <w:bookmarkEnd w:id="86"/>
    </w:p>
    <w:p w:rsidR="00CC07AB" w:rsidRPr="004504C5" w:rsidRDefault="00EE55E8" w:rsidP="00023729">
      <w:r>
        <w:rPr>
          <w:noProof/>
          <w:lang w:bidi="ar-SA"/>
        </w:rPr>
        <w:drawing>
          <wp:anchor distT="0" distB="0" distL="114300" distR="114300" simplePos="0" relativeHeight="251734016" behindDoc="0" locked="0" layoutInCell="1" allowOverlap="1">
            <wp:simplePos x="0" y="0"/>
            <wp:positionH relativeFrom="margin">
              <wp:posOffset>-3810</wp:posOffset>
            </wp:positionH>
            <wp:positionV relativeFrom="margin">
              <wp:posOffset>1663065</wp:posOffset>
            </wp:positionV>
            <wp:extent cx="1188720" cy="960755"/>
            <wp:effectExtent l="0" t="0" r="0" b="0"/>
            <wp:wrapSquare wrapText="bothSides"/>
            <wp:docPr id="384" name="Picture 384" descr="C:\Users\Darren\AppData\Local\Microsoft\Windows\Temporary Internet Files\Content.IE5\H0BR8P42\MC910217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H0BR8P42\MC910217102[1].w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88720" cy="960755"/>
                    </a:xfrm>
                    <a:prstGeom prst="rect">
                      <a:avLst/>
                    </a:prstGeom>
                    <a:noFill/>
                    <a:ln>
                      <a:noFill/>
                    </a:ln>
                  </pic:spPr>
                </pic:pic>
              </a:graphicData>
            </a:graphic>
          </wp:anchor>
        </w:drawing>
      </w:r>
      <w:r w:rsidR="00023729" w:rsidRPr="004504C5">
        <w:t xml:space="preserve">Control measures are not always sufficient. In fact, </w:t>
      </w:r>
      <w:r w:rsidR="00920BE2" w:rsidRPr="004504C5">
        <w:t xml:space="preserve">you may find that some hazards do not even have the control measures. </w:t>
      </w:r>
      <w:r w:rsidR="002B6CA0" w:rsidRPr="004504C5">
        <w:t>For example, a new piece of equipment has a hazard of flying debris. It requires a PPE</w:t>
      </w:r>
      <w:r w:rsidR="000E2D02">
        <w:t xml:space="preserve"> (p</w:t>
      </w:r>
      <w:r w:rsidR="000E2D02" w:rsidRPr="00272698">
        <w:t>ersonal protective equipment</w:t>
      </w:r>
      <w:r w:rsidR="000E2D02">
        <w:t>)</w:t>
      </w:r>
      <w:r w:rsidR="002B6CA0" w:rsidRPr="004504C5">
        <w:t xml:space="preserve"> control measure. </w:t>
      </w:r>
      <w:r w:rsidR="00920BE2" w:rsidRPr="004504C5">
        <w:t>When you discover that control measures are not sufficient, you must change them. Once you determine how to alter the control measures, you must communicate the measures and implement them. Monitor the</w:t>
      </w:r>
      <w:r w:rsidR="002B6CA0" w:rsidRPr="004504C5">
        <w:t xml:space="preserve"> measures for their</w:t>
      </w:r>
      <w:r w:rsidR="00920BE2" w:rsidRPr="004504C5">
        <w:t xml:space="preserve"> effectiveness and evaluate </w:t>
      </w:r>
      <w:r w:rsidR="002B6CA0" w:rsidRPr="004504C5">
        <w:t>the results to determine if they are sufficient. They will need to meet government regulations and provide the safest environment possible.</w:t>
      </w:r>
    </w:p>
    <w:p w:rsidR="004F1B63" w:rsidRPr="004504C5" w:rsidRDefault="004F1B63"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7908C2" w:rsidP="00CC07AB">
            <w:pPr>
              <w:rPr>
                <w:b/>
                <w:bCs/>
                <w:color w:val="000000" w:themeColor="text1"/>
              </w:rPr>
            </w:pPr>
            <w:r w:rsidRPr="004504C5">
              <w:rPr>
                <w:b/>
                <w:bCs/>
                <w:color w:val="000000" w:themeColor="text1"/>
              </w:rPr>
              <w:t>10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7908C2" w:rsidP="002B6CA0">
            <w:pPr>
              <w:rPr>
                <w:color w:val="000000" w:themeColor="text1"/>
              </w:rPr>
            </w:pPr>
            <w:r w:rsidRPr="004504C5">
              <w:rPr>
                <w:color w:val="000000" w:themeColor="text1"/>
              </w:rPr>
              <w:t xml:space="preserve">Outline </w:t>
            </w:r>
            <w:r w:rsidR="002B6CA0" w:rsidRPr="004504C5">
              <w:rPr>
                <w:color w:val="000000" w:themeColor="text1"/>
              </w:rPr>
              <w:t>when to change control measures</w:t>
            </w:r>
            <w:r w:rsidRPr="004504C5">
              <w:rPr>
                <w:color w:val="000000" w:themeColor="text1"/>
              </w:rPr>
              <w:t>.</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7908C2" w:rsidRPr="004504C5" w:rsidRDefault="002B6CA0" w:rsidP="00CC07AB">
            <w:pPr>
              <w:rPr>
                <w:b/>
                <w:color w:val="000000" w:themeColor="text1"/>
              </w:rPr>
            </w:pPr>
            <w:r w:rsidRPr="004504C5">
              <w:rPr>
                <w:b/>
                <w:color w:val="000000" w:themeColor="text1"/>
              </w:rPr>
              <w:t>If Not, Change Control Measures</w:t>
            </w:r>
          </w:p>
          <w:p w:rsidR="00CC07AB" w:rsidRPr="004504C5" w:rsidRDefault="007908C2" w:rsidP="002B6CA0">
            <w:pPr>
              <w:rPr>
                <w:color w:val="000000" w:themeColor="text1"/>
              </w:rPr>
            </w:pPr>
            <w:r w:rsidRPr="004504C5">
              <w:rPr>
                <w:color w:val="000000" w:themeColor="text1"/>
              </w:rPr>
              <w:t xml:space="preserve">Discuss </w:t>
            </w:r>
            <w:r w:rsidR="002B6CA0" w:rsidRPr="004504C5">
              <w:rPr>
                <w:color w:val="000000" w:themeColor="text1"/>
              </w:rPr>
              <w:t>when to change control measures</w:t>
            </w:r>
            <w:r w:rsidRPr="004504C5">
              <w:rPr>
                <w:color w:val="000000" w:themeColor="text1"/>
              </w:rPr>
              <w:t>.</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7908C2" w:rsidP="00CC07AB">
            <w:pPr>
              <w:rPr>
                <w:b/>
                <w:color w:val="000000" w:themeColor="text1"/>
              </w:rPr>
            </w:pPr>
            <w:r w:rsidRPr="004504C5">
              <w:rPr>
                <w:b/>
                <w:color w:val="000000" w:themeColor="text1"/>
              </w:rPr>
              <w:t>Flipchart/board and marker</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2B6CA0"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7908C2" w:rsidP="002B6CA0">
            <w:pPr>
              <w:rPr>
                <w:color w:val="000000" w:themeColor="text1"/>
              </w:rPr>
            </w:pPr>
            <w:r w:rsidRPr="004504C5">
              <w:rPr>
                <w:color w:val="000000" w:themeColor="text1"/>
              </w:rPr>
              <w:t xml:space="preserve">Discuss </w:t>
            </w:r>
            <w:r w:rsidR="002B6CA0" w:rsidRPr="004504C5">
              <w:rPr>
                <w:color w:val="000000" w:themeColor="text1"/>
              </w:rPr>
              <w:t xml:space="preserve">the control measures you created as a group. Consider circumstances that would require the </w:t>
            </w:r>
            <w:r w:rsidR="00A961CB" w:rsidRPr="004504C5">
              <w:rPr>
                <w:color w:val="000000" w:themeColor="text1"/>
              </w:rPr>
              <w:t xml:space="preserve">control measures to require a change, </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9C691F" w:rsidP="00CC07AB">
            <w:pPr>
              <w:rPr>
                <w:color w:val="000000" w:themeColor="text1"/>
              </w:rPr>
            </w:pPr>
            <w:r w:rsidRPr="004504C5">
              <w:rPr>
                <w:color w:val="000000" w:themeColor="text1"/>
              </w:rPr>
              <w:t>Share any personal, relevant stories.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9C691F"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2B6CA0" w:rsidP="00CC07AB">
            <w:pPr>
              <w:rPr>
                <w:color w:val="000000" w:themeColor="text1"/>
              </w:rPr>
            </w:pPr>
            <w:r w:rsidRPr="004504C5">
              <w:rPr>
                <w:color w:val="000000" w:themeColor="text1"/>
              </w:rPr>
              <w:t>What is Not always sufficient</w:t>
            </w:r>
            <w:r w:rsidR="009C691F" w:rsidRPr="004504C5">
              <w:rPr>
                <w:color w:val="000000" w:themeColor="text1"/>
              </w:rPr>
              <w:t>?</w:t>
            </w:r>
          </w:p>
        </w:tc>
      </w:tr>
    </w:tbl>
    <w:p w:rsidR="00CC07AB" w:rsidRPr="004504C5" w:rsidRDefault="00CC07AB" w:rsidP="00CC07AB"/>
    <w:p w:rsidR="00EE55E8" w:rsidRDefault="00EE55E8">
      <w:pPr>
        <w:spacing w:after="0" w:line="240" w:lineRule="auto"/>
        <w:rPr>
          <w:rFonts w:ascii="Cambria" w:eastAsiaTheme="majorEastAsia" w:hAnsi="Cambria" w:cstheme="majorBidi"/>
          <w:b/>
          <w:bCs/>
          <w:color w:val="000000" w:themeColor="text1"/>
          <w:sz w:val="26"/>
          <w:szCs w:val="26"/>
        </w:rPr>
      </w:pPr>
      <w:r>
        <w:br w:type="page"/>
      </w:r>
    </w:p>
    <w:p w:rsidR="00CC07AB" w:rsidRPr="004504C5" w:rsidRDefault="00CC07AB" w:rsidP="00CC07AB">
      <w:pPr>
        <w:pStyle w:val="Heading2"/>
      </w:pPr>
      <w:bookmarkStart w:id="87" w:name="_Toc366072659"/>
      <w:r w:rsidRPr="004504C5">
        <w:lastRenderedPageBreak/>
        <w:t>Case Study</w:t>
      </w:r>
      <w:bookmarkEnd w:id="87"/>
    </w:p>
    <w:p w:rsidR="00CC07AB" w:rsidRPr="004504C5" w:rsidRDefault="00EE55E8" w:rsidP="00CC07AB">
      <w:r>
        <w:rPr>
          <w:noProof/>
          <w:lang w:bidi="ar-SA"/>
        </w:rPr>
        <w:drawing>
          <wp:anchor distT="0" distB="0" distL="114300" distR="114300" simplePos="0" relativeHeight="251735040" behindDoc="0" locked="0" layoutInCell="1" allowOverlap="1">
            <wp:simplePos x="0" y="0"/>
            <wp:positionH relativeFrom="margin">
              <wp:posOffset>57150</wp:posOffset>
            </wp:positionH>
            <wp:positionV relativeFrom="margin">
              <wp:posOffset>342900</wp:posOffset>
            </wp:positionV>
            <wp:extent cx="979805" cy="1057275"/>
            <wp:effectExtent l="0" t="0" r="0" b="9525"/>
            <wp:wrapSquare wrapText="bothSides"/>
            <wp:docPr id="385" name="Picture 385" descr="C:\Users\Darren\AppData\Local\Microsoft\Windows\Temporary Internet Files\Content.IE5\8GNIE8M1\MC90009787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8GNIE8M1\MC900097877[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7980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1CB" w:rsidRPr="004504C5">
        <w:t xml:space="preserve">Jean took the time to identify hazards in the department. </w:t>
      </w:r>
      <w:r w:rsidR="0001097C" w:rsidRPr="004504C5">
        <w:t xml:space="preserve">She made a list of the hazards and how they could cause damage. This information was used to create control measures. The measures were created with well-trained, </w:t>
      </w:r>
      <w:r w:rsidR="004504C5" w:rsidRPr="004504C5">
        <w:t>young,</w:t>
      </w:r>
      <w:r w:rsidR="0001097C" w:rsidRPr="004504C5">
        <w:t xml:space="preserve"> and strong employees in mind. Jean forgot to consider people who have a higher risk of injury and members o</w:t>
      </w:r>
      <w:r w:rsidR="00790FFC" w:rsidRPr="004504C5">
        <w:t xml:space="preserve">f the public such as customers and vendors. </w:t>
      </w:r>
      <w:r w:rsidR="0001097C" w:rsidRPr="004504C5">
        <w:t xml:space="preserve">Eventually, an elderly customer with limited mobility had difficulty navigating </w:t>
      </w:r>
      <w:r w:rsidR="002D1B02" w:rsidRPr="004504C5">
        <w:t>slippery floors</w:t>
      </w:r>
      <w:r w:rsidR="0001097C" w:rsidRPr="004504C5">
        <w:t xml:space="preserve">. She fell and injured her arm. </w:t>
      </w:r>
    </w:p>
    <w:p w:rsidR="004F1B63" w:rsidRPr="004504C5" w:rsidRDefault="004F1B63"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 xml:space="preserve">Estimated Time </w:t>
            </w:r>
          </w:p>
        </w:tc>
        <w:tc>
          <w:tcPr>
            <w:tcW w:w="7128" w:type="dxa"/>
            <w:tcBorders>
              <w:bottom w:val="single" w:sz="4" w:space="0" w:color="1F497D"/>
            </w:tcBorders>
            <w:vAlign w:val="center"/>
          </w:tcPr>
          <w:p w:rsidR="00CC07AB" w:rsidRPr="004504C5" w:rsidRDefault="00DF3583" w:rsidP="00CC07AB">
            <w:pPr>
              <w:rPr>
                <w:b/>
                <w:bCs/>
                <w:color w:val="000000" w:themeColor="text1"/>
              </w:rPr>
            </w:pPr>
            <w:r>
              <w:rPr>
                <w:b/>
                <w:bCs/>
                <w:color w:val="000000" w:themeColor="text1"/>
              </w:rPr>
              <w:t>5</w:t>
            </w:r>
            <w:r w:rsidR="001A1D6E" w:rsidRPr="004504C5">
              <w:rPr>
                <w:b/>
                <w:bCs/>
                <w:color w:val="000000" w:themeColor="text1"/>
              </w:rPr>
              <w:t xml:space="preserve"> minutes</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Topic Objective</w:t>
            </w:r>
          </w:p>
        </w:tc>
        <w:tc>
          <w:tcPr>
            <w:tcW w:w="7128" w:type="dxa"/>
            <w:shd w:val="clear" w:color="auto" w:fill="D9D9D9" w:themeFill="background1" w:themeFillShade="D9"/>
            <w:vAlign w:val="center"/>
          </w:tcPr>
          <w:p w:rsidR="00CC07AB" w:rsidRPr="004504C5" w:rsidRDefault="001A1D6E" w:rsidP="002D1B02">
            <w:pPr>
              <w:rPr>
                <w:color w:val="000000" w:themeColor="text1"/>
              </w:rPr>
            </w:pPr>
            <w:r w:rsidRPr="004504C5">
              <w:rPr>
                <w:color w:val="000000" w:themeColor="text1"/>
              </w:rPr>
              <w:t xml:space="preserve">Introduce the </w:t>
            </w:r>
            <w:r w:rsidR="002D1B02" w:rsidRPr="004504C5">
              <w:rPr>
                <w:color w:val="000000" w:themeColor="text1"/>
              </w:rPr>
              <w:t>Summary of Risk Assessment</w:t>
            </w:r>
            <w:r w:rsidRPr="004504C5">
              <w:rPr>
                <w:color w:val="000000" w:themeColor="text1"/>
              </w:rPr>
              <w:t xml:space="preserve"> case study.</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Topic Summary</w:t>
            </w:r>
          </w:p>
        </w:tc>
        <w:tc>
          <w:tcPr>
            <w:tcW w:w="7128" w:type="dxa"/>
            <w:tcBorders>
              <w:bottom w:val="single" w:sz="4" w:space="0" w:color="1F497D"/>
            </w:tcBorders>
            <w:vAlign w:val="center"/>
          </w:tcPr>
          <w:p w:rsidR="001A1D6E" w:rsidRPr="004504C5" w:rsidRDefault="001A1D6E" w:rsidP="00CC07AB">
            <w:pPr>
              <w:rPr>
                <w:b/>
                <w:color w:val="000000" w:themeColor="text1"/>
              </w:rPr>
            </w:pPr>
            <w:r w:rsidRPr="004504C5">
              <w:rPr>
                <w:b/>
                <w:color w:val="000000" w:themeColor="text1"/>
              </w:rPr>
              <w:t>Case Study</w:t>
            </w:r>
          </w:p>
          <w:p w:rsidR="00CC07AB" w:rsidRPr="004504C5" w:rsidRDefault="001A1D6E" w:rsidP="002D1B02">
            <w:pPr>
              <w:rPr>
                <w:color w:val="000000" w:themeColor="text1"/>
              </w:rPr>
            </w:pPr>
            <w:r w:rsidRPr="004504C5">
              <w:rPr>
                <w:color w:val="000000" w:themeColor="text1"/>
              </w:rPr>
              <w:t xml:space="preserve">Explore the importance of </w:t>
            </w:r>
            <w:r w:rsidR="002D1B02" w:rsidRPr="004504C5">
              <w:rPr>
                <w:color w:val="000000" w:themeColor="text1"/>
              </w:rPr>
              <w:t xml:space="preserve">identifying who could be injured. </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Materials Required</w:t>
            </w:r>
          </w:p>
        </w:tc>
        <w:tc>
          <w:tcPr>
            <w:tcW w:w="7128" w:type="dxa"/>
            <w:shd w:val="clear" w:color="auto" w:fill="D9D9D9" w:themeFill="background1" w:themeFillShade="D9"/>
            <w:vAlign w:val="center"/>
          </w:tcPr>
          <w:p w:rsidR="00CC07AB" w:rsidRPr="004504C5" w:rsidRDefault="002D1B02" w:rsidP="00CC07AB">
            <w:pPr>
              <w:rPr>
                <w:color w:val="000000" w:themeColor="text1"/>
              </w:rPr>
            </w:pPr>
            <w:r w:rsidRPr="004504C5">
              <w:rPr>
                <w:color w:val="000000" w:themeColor="text1"/>
              </w:rPr>
              <w:t>None</w:t>
            </w:r>
          </w:p>
        </w:tc>
      </w:tr>
      <w:tr w:rsidR="00CC07AB" w:rsidRPr="004504C5">
        <w:trPr>
          <w:trHeight w:val="440"/>
        </w:trPr>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Planning Checklist</w:t>
            </w:r>
          </w:p>
        </w:tc>
        <w:tc>
          <w:tcPr>
            <w:tcW w:w="7128" w:type="dxa"/>
            <w:tcBorders>
              <w:bottom w:val="single" w:sz="4" w:space="0" w:color="1F497D"/>
            </w:tcBorders>
            <w:vAlign w:val="center"/>
          </w:tcPr>
          <w:p w:rsidR="00CC07AB" w:rsidRPr="004504C5" w:rsidRDefault="001A1D6E" w:rsidP="00CC07AB">
            <w:pPr>
              <w:rPr>
                <w:color w:val="000000" w:themeColor="text1"/>
              </w:rPr>
            </w:pPr>
            <w:r w:rsidRPr="004504C5">
              <w:rPr>
                <w:color w:val="000000" w:themeColor="text1"/>
              </w:rPr>
              <w:t>None</w:t>
            </w:r>
          </w:p>
        </w:tc>
      </w:tr>
      <w:tr w:rsidR="00CC07AB" w:rsidRPr="004504C5">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Recommended Activity</w:t>
            </w:r>
          </w:p>
        </w:tc>
        <w:tc>
          <w:tcPr>
            <w:tcW w:w="7128" w:type="dxa"/>
            <w:shd w:val="clear" w:color="auto" w:fill="D9D9D9" w:themeFill="background1" w:themeFillShade="D9"/>
            <w:vAlign w:val="center"/>
          </w:tcPr>
          <w:p w:rsidR="00CC07AB" w:rsidRPr="004504C5" w:rsidRDefault="001A1D6E" w:rsidP="002D1B02">
            <w:pPr>
              <w:rPr>
                <w:color w:val="000000" w:themeColor="text1"/>
              </w:rPr>
            </w:pPr>
            <w:r w:rsidRPr="004504C5">
              <w:rPr>
                <w:color w:val="000000" w:themeColor="text1"/>
              </w:rPr>
              <w:t xml:space="preserve">Discuss the results of the </w:t>
            </w:r>
            <w:r w:rsidR="00EF5834" w:rsidRPr="004504C5">
              <w:rPr>
                <w:color w:val="000000" w:themeColor="text1"/>
              </w:rPr>
              <w:t xml:space="preserve">case study. What </w:t>
            </w:r>
            <w:r w:rsidR="002D1B02" w:rsidRPr="004504C5">
              <w:rPr>
                <w:color w:val="000000" w:themeColor="text1"/>
              </w:rPr>
              <w:t>did Jean overlook? Could this have been prevented?</w:t>
            </w:r>
          </w:p>
        </w:tc>
      </w:tr>
      <w:tr w:rsidR="00CC07AB" w:rsidRPr="004504C5">
        <w:tc>
          <w:tcPr>
            <w:tcW w:w="2448" w:type="dxa"/>
            <w:tcBorders>
              <w:bottom w:val="single" w:sz="4" w:space="0" w:color="1F497D"/>
            </w:tcBorders>
            <w:vAlign w:val="center"/>
          </w:tcPr>
          <w:p w:rsidR="00CC07AB" w:rsidRPr="004504C5" w:rsidRDefault="00CC07AB" w:rsidP="00CC07AB">
            <w:pPr>
              <w:rPr>
                <w:b/>
                <w:bCs/>
                <w:color w:val="000000" w:themeColor="text1"/>
              </w:rPr>
            </w:pPr>
            <w:r w:rsidRPr="004504C5">
              <w:rPr>
                <w:b/>
                <w:bCs/>
                <w:color w:val="000000" w:themeColor="text1"/>
              </w:rPr>
              <w:t>Stories to Share</w:t>
            </w:r>
          </w:p>
        </w:tc>
        <w:tc>
          <w:tcPr>
            <w:tcW w:w="7128" w:type="dxa"/>
            <w:tcBorders>
              <w:bottom w:val="single" w:sz="4" w:space="0" w:color="1F497D"/>
            </w:tcBorders>
            <w:vAlign w:val="center"/>
          </w:tcPr>
          <w:p w:rsidR="00CC07AB" w:rsidRPr="004504C5" w:rsidRDefault="00EF5834" w:rsidP="00CC07AB">
            <w:pPr>
              <w:rPr>
                <w:color w:val="000000" w:themeColor="text1"/>
              </w:rPr>
            </w:pPr>
            <w:r w:rsidRPr="004504C5">
              <w:rPr>
                <w:color w:val="000000" w:themeColor="text1"/>
              </w:rPr>
              <w:t>Share any personal, relevant stories.</w:t>
            </w:r>
          </w:p>
        </w:tc>
      </w:tr>
      <w:tr w:rsidR="00CC07AB" w:rsidRPr="004504C5">
        <w:trPr>
          <w:trHeight w:val="60"/>
        </w:trPr>
        <w:tc>
          <w:tcPr>
            <w:tcW w:w="2448" w:type="dxa"/>
            <w:shd w:val="clear" w:color="auto" w:fill="D9D9D9" w:themeFill="background1" w:themeFillShade="D9"/>
            <w:vAlign w:val="center"/>
          </w:tcPr>
          <w:p w:rsidR="00CC07AB" w:rsidRPr="004504C5" w:rsidRDefault="00CC07AB" w:rsidP="00CC07AB">
            <w:pPr>
              <w:rPr>
                <w:b/>
                <w:bCs/>
                <w:color w:val="000000" w:themeColor="text1"/>
              </w:rPr>
            </w:pPr>
            <w:r w:rsidRPr="004504C5">
              <w:rPr>
                <w:b/>
                <w:bCs/>
                <w:color w:val="000000" w:themeColor="text1"/>
              </w:rPr>
              <w:t>Delivery Tips</w:t>
            </w:r>
          </w:p>
        </w:tc>
        <w:tc>
          <w:tcPr>
            <w:tcW w:w="7128" w:type="dxa"/>
            <w:shd w:val="clear" w:color="auto" w:fill="D9D9D9" w:themeFill="background1" w:themeFillShade="D9"/>
            <w:vAlign w:val="center"/>
          </w:tcPr>
          <w:p w:rsidR="00CC07AB" w:rsidRPr="004504C5" w:rsidRDefault="00EF5834" w:rsidP="00CC07AB">
            <w:pPr>
              <w:rPr>
                <w:color w:val="000000" w:themeColor="text1"/>
              </w:rPr>
            </w:pPr>
            <w:r w:rsidRPr="004504C5">
              <w:rPr>
                <w:color w:val="000000" w:themeColor="text1"/>
              </w:rPr>
              <w:t>Encourage everyone to participate.</w:t>
            </w:r>
          </w:p>
        </w:tc>
      </w:tr>
      <w:tr w:rsidR="00CC07AB" w:rsidRPr="004504C5">
        <w:tc>
          <w:tcPr>
            <w:tcW w:w="2448" w:type="dxa"/>
            <w:vAlign w:val="center"/>
          </w:tcPr>
          <w:p w:rsidR="00CC07AB" w:rsidRPr="004504C5" w:rsidRDefault="00CC07AB" w:rsidP="00CC07AB">
            <w:pPr>
              <w:rPr>
                <w:b/>
                <w:bCs/>
                <w:color w:val="000000" w:themeColor="text1"/>
              </w:rPr>
            </w:pPr>
            <w:r w:rsidRPr="004504C5">
              <w:rPr>
                <w:b/>
                <w:bCs/>
                <w:color w:val="000000" w:themeColor="text1"/>
              </w:rPr>
              <w:t>Review Questions</w:t>
            </w:r>
          </w:p>
        </w:tc>
        <w:tc>
          <w:tcPr>
            <w:tcW w:w="7128" w:type="dxa"/>
            <w:vAlign w:val="center"/>
          </w:tcPr>
          <w:p w:rsidR="00CC07AB" w:rsidRPr="004504C5" w:rsidRDefault="00EF5834" w:rsidP="002D1B02">
            <w:pPr>
              <w:rPr>
                <w:color w:val="000000" w:themeColor="text1"/>
              </w:rPr>
            </w:pPr>
            <w:r w:rsidRPr="004504C5">
              <w:rPr>
                <w:color w:val="000000" w:themeColor="text1"/>
              </w:rPr>
              <w:t xml:space="preserve">How did Jenna </w:t>
            </w:r>
            <w:r w:rsidR="002D1B02" w:rsidRPr="004504C5">
              <w:rPr>
                <w:color w:val="000000" w:themeColor="text1"/>
              </w:rPr>
              <w:t>identify</w:t>
            </w:r>
            <w:r w:rsidRPr="004504C5">
              <w:rPr>
                <w:color w:val="000000" w:themeColor="text1"/>
              </w:rPr>
              <w:t>?</w:t>
            </w:r>
          </w:p>
        </w:tc>
      </w:tr>
    </w:tbl>
    <w:p w:rsidR="00381A27" w:rsidRPr="004504C5" w:rsidRDefault="00381A27" w:rsidP="00CC07AB">
      <w:pPr>
        <w:pStyle w:val="Heading2"/>
      </w:pPr>
      <w:r w:rsidRPr="004504C5">
        <w:br w:type="page"/>
      </w:r>
      <w:bookmarkStart w:id="88" w:name="_Toc366072660"/>
      <w:r w:rsidRPr="004504C5">
        <w:lastRenderedPageBreak/>
        <w:t>Module Eleven: Review Questions</w:t>
      </w:r>
      <w:bookmarkEnd w:id="88"/>
    </w:p>
    <w:p w:rsidR="00381A27" w:rsidRPr="004504C5" w:rsidRDefault="00950C7E" w:rsidP="00462E6E">
      <w:pPr>
        <w:numPr>
          <w:ilvl w:val="0"/>
          <w:numId w:val="106"/>
        </w:numPr>
      </w:pPr>
      <w:r w:rsidRPr="004504C5">
        <w:t xml:space="preserve">What </w:t>
      </w:r>
      <w:r w:rsidR="00657B92" w:rsidRPr="004504C5">
        <w:t>should be done while trying to identify hazards</w:t>
      </w:r>
      <w:r w:rsidR="00DF26A6" w:rsidRPr="004504C5">
        <w:t>?</w:t>
      </w:r>
    </w:p>
    <w:p w:rsidR="00381A27" w:rsidRPr="004504C5" w:rsidRDefault="00657B92" w:rsidP="00462E6E">
      <w:pPr>
        <w:pStyle w:val="ListParagraph"/>
        <w:numPr>
          <w:ilvl w:val="0"/>
          <w:numId w:val="107"/>
        </w:numPr>
        <w:rPr>
          <w:color w:val="FF0000"/>
        </w:rPr>
      </w:pPr>
      <w:r w:rsidRPr="004504C5">
        <w:rPr>
          <w:color w:val="FF0000"/>
        </w:rPr>
        <w:t xml:space="preserve">Keep </w:t>
      </w:r>
      <w:r w:rsidR="00825A7B" w:rsidRPr="004504C5">
        <w:rPr>
          <w:color w:val="FF0000"/>
        </w:rPr>
        <w:t>a list</w:t>
      </w:r>
    </w:p>
    <w:p w:rsidR="00381A27" w:rsidRPr="004504C5" w:rsidRDefault="00825A7B" w:rsidP="00462E6E">
      <w:pPr>
        <w:pStyle w:val="ListParagraph"/>
        <w:numPr>
          <w:ilvl w:val="0"/>
          <w:numId w:val="107"/>
        </w:numPr>
      </w:pPr>
      <w:r w:rsidRPr="004504C5">
        <w:t>Summarize hazards</w:t>
      </w:r>
    </w:p>
    <w:p w:rsidR="00381A27" w:rsidRPr="004504C5" w:rsidRDefault="00825A7B" w:rsidP="00462E6E">
      <w:pPr>
        <w:pStyle w:val="ListParagraph"/>
        <w:numPr>
          <w:ilvl w:val="0"/>
          <w:numId w:val="107"/>
        </w:numPr>
      </w:pPr>
      <w:r w:rsidRPr="004504C5">
        <w:t>Identify risks</w:t>
      </w:r>
    </w:p>
    <w:p w:rsidR="00381A27" w:rsidRPr="004504C5" w:rsidRDefault="00DF26A6" w:rsidP="00462E6E">
      <w:pPr>
        <w:pStyle w:val="ListParagraph"/>
        <w:numPr>
          <w:ilvl w:val="0"/>
          <w:numId w:val="107"/>
        </w:numPr>
      </w:pPr>
      <w:r w:rsidRPr="004504C5">
        <w:t>Schedule</w:t>
      </w:r>
      <w:r w:rsidR="00825A7B" w:rsidRPr="004504C5">
        <w:t xml:space="preserve"> assessment</w:t>
      </w:r>
    </w:p>
    <w:p w:rsidR="00381A27" w:rsidRPr="004504C5" w:rsidRDefault="00825A7B" w:rsidP="00107004">
      <w:pPr>
        <w:ind w:left="720"/>
        <w:rPr>
          <w:color w:val="FF0000"/>
        </w:rPr>
      </w:pPr>
      <w:r w:rsidRPr="004504C5">
        <w:rPr>
          <w:color w:val="FF0000"/>
        </w:rPr>
        <w:t>It takes time to identify hazards. Keep a list while identifying hazards.</w:t>
      </w:r>
    </w:p>
    <w:p w:rsidR="000B5731" w:rsidRPr="004504C5" w:rsidRDefault="00825A7B" w:rsidP="00462E6E">
      <w:pPr>
        <w:numPr>
          <w:ilvl w:val="0"/>
          <w:numId w:val="106"/>
        </w:numPr>
      </w:pPr>
      <w:r w:rsidRPr="004504C5">
        <w:t>What should be done after you have established a list of hazards</w:t>
      </w:r>
      <w:r w:rsidR="00DF26A6" w:rsidRPr="004504C5">
        <w:t>?</w:t>
      </w:r>
    </w:p>
    <w:p w:rsidR="000B5731" w:rsidRPr="004504C5" w:rsidRDefault="00825A7B" w:rsidP="00462E6E">
      <w:pPr>
        <w:pStyle w:val="ListParagraph"/>
        <w:numPr>
          <w:ilvl w:val="0"/>
          <w:numId w:val="108"/>
        </w:numPr>
      </w:pPr>
      <w:r w:rsidRPr="004504C5">
        <w:t>Summarize the list</w:t>
      </w:r>
    </w:p>
    <w:p w:rsidR="000B5731" w:rsidRPr="004504C5" w:rsidRDefault="00825A7B" w:rsidP="00462E6E">
      <w:pPr>
        <w:pStyle w:val="ListParagraph"/>
        <w:numPr>
          <w:ilvl w:val="0"/>
          <w:numId w:val="108"/>
        </w:numPr>
        <w:rPr>
          <w:color w:val="FF0000"/>
        </w:rPr>
      </w:pPr>
      <w:r w:rsidRPr="004504C5">
        <w:rPr>
          <w:color w:val="FF0000"/>
        </w:rPr>
        <w:t>Review the list</w:t>
      </w:r>
    </w:p>
    <w:p w:rsidR="000B5731" w:rsidRPr="004504C5" w:rsidRDefault="00825A7B" w:rsidP="00462E6E">
      <w:pPr>
        <w:pStyle w:val="ListParagraph"/>
        <w:numPr>
          <w:ilvl w:val="0"/>
          <w:numId w:val="108"/>
        </w:numPr>
      </w:pPr>
      <w:r w:rsidRPr="004504C5">
        <w:t>Consider hazards</w:t>
      </w:r>
    </w:p>
    <w:p w:rsidR="000B5731" w:rsidRPr="004504C5" w:rsidRDefault="00825A7B" w:rsidP="00462E6E">
      <w:pPr>
        <w:pStyle w:val="ListParagraph"/>
        <w:numPr>
          <w:ilvl w:val="0"/>
          <w:numId w:val="108"/>
        </w:numPr>
      </w:pPr>
      <w:r w:rsidRPr="004504C5">
        <w:t>Identify risks</w:t>
      </w:r>
    </w:p>
    <w:p w:rsidR="000B5731" w:rsidRPr="004504C5" w:rsidRDefault="00825A7B" w:rsidP="000B5731">
      <w:pPr>
        <w:ind w:left="720"/>
        <w:rPr>
          <w:color w:val="FF0000"/>
        </w:rPr>
      </w:pPr>
      <w:r w:rsidRPr="004504C5">
        <w:rPr>
          <w:color w:val="FF0000"/>
        </w:rPr>
        <w:t>After identifying hazards, it is necessary to review the list. Reviewing allows you to identify the hazards.</w:t>
      </w:r>
    </w:p>
    <w:p w:rsidR="000B5731" w:rsidRPr="004504C5" w:rsidRDefault="005332D0" w:rsidP="00462E6E">
      <w:pPr>
        <w:numPr>
          <w:ilvl w:val="0"/>
          <w:numId w:val="106"/>
        </w:numPr>
      </w:pPr>
      <w:r w:rsidRPr="004504C5">
        <w:t xml:space="preserve">Who does </w:t>
      </w:r>
      <w:proofErr w:type="gramStart"/>
      <w:r w:rsidRPr="004504C5">
        <w:t>Not</w:t>
      </w:r>
      <w:proofErr w:type="gramEnd"/>
      <w:r w:rsidRPr="004504C5">
        <w:t xml:space="preserve"> need to be consid</w:t>
      </w:r>
      <w:r w:rsidR="00971A82" w:rsidRPr="004504C5">
        <w:t>ered when determining who could be harmed</w:t>
      </w:r>
      <w:r w:rsidR="00774FDD" w:rsidRPr="004504C5">
        <w:t>?</w:t>
      </w:r>
    </w:p>
    <w:p w:rsidR="000B5731" w:rsidRPr="004504C5" w:rsidRDefault="00971A82" w:rsidP="00462E6E">
      <w:pPr>
        <w:pStyle w:val="ListParagraph"/>
        <w:numPr>
          <w:ilvl w:val="0"/>
          <w:numId w:val="109"/>
        </w:numPr>
      </w:pPr>
      <w:r w:rsidRPr="004504C5">
        <w:t>Customer</w:t>
      </w:r>
    </w:p>
    <w:p w:rsidR="000B5731" w:rsidRPr="004504C5" w:rsidRDefault="00971A82" w:rsidP="00462E6E">
      <w:pPr>
        <w:pStyle w:val="ListParagraph"/>
        <w:numPr>
          <w:ilvl w:val="0"/>
          <w:numId w:val="109"/>
        </w:numPr>
      </w:pPr>
      <w:r w:rsidRPr="004504C5">
        <w:t>Employee</w:t>
      </w:r>
    </w:p>
    <w:p w:rsidR="000B5731" w:rsidRPr="004504C5" w:rsidRDefault="00971A82" w:rsidP="00462E6E">
      <w:pPr>
        <w:pStyle w:val="ListParagraph"/>
        <w:numPr>
          <w:ilvl w:val="0"/>
          <w:numId w:val="109"/>
        </w:numPr>
        <w:rPr>
          <w:color w:val="FF0000"/>
        </w:rPr>
      </w:pPr>
      <w:r w:rsidRPr="004504C5">
        <w:rPr>
          <w:color w:val="FF0000"/>
        </w:rPr>
        <w:t>Everyone is considered</w:t>
      </w:r>
    </w:p>
    <w:p w:rsidR="000B5731" w:rsidRPr="004504C5" w:rsidRDefault="00971A82" w:rsidP="00462E6E">
      <w:pPr>
        <w:pStyle w:val="ListParagraph"/>
        <w:numPr>
          <w:ilvl w:val="0"/>
          <w:numId w:val="109"/>
        </w:numPr>
      </w:pPr>
      <w:r w:rsidRPr="004504C5">
        <w:t>Vendor</w:t>
      </w:r>
    </w:p>
    <w:p w:rsidR="000B5731" w:rsidRPr="004504C5" w:rsidRDefault="00971A82" w:rsidP="000B5731">
      <w:pPr>
        <w:ind w:left="720"/>
        <w:rPr>
          <w:color w:val="FF0000"/>
        </w:rPr>
      </w:pPr>
      <w:r w:rsidRPr="004504C5">
        <w:rPr>
          <w:color w:val="FF0000"/>
        </w:rPr>
        <w:t xml:space="preserve">It is important to consider everyone when determining who could be harmed. This includes customers, employees, and vendors. </w:t>
      </w:r>
    </w:p>
    <w:p w:rsidR="000B5731" w:rsidRPr="004504C5" w:rsidRDefault="00971A82" w:rsidP="00462E6E">
      <w:pPr>
        <w:numPr>
          <w:ilvl w:val="0"/>
          <w:numId w:val="106"/>
        </w:numPr>
      </w:pPr>
      <w:r w:rsidRPr="004504C5">
        <w:t>An employee injured while handling chemicals experiences which kind of harm</w:t>
      </w:r>
      <w:r w:rsidR="00774FDD" w:rsidRPr="004504C5">
        <w:t>?</w:t>
      </w:r>
    </w:p>
    <w:p w:rsidR="000B5731" w:rsidRPr="004504C5" w:rsidRDefault="00971A82" w:rsidP="00462E6E">
      <w:pPr>
        <w:pStyle w:val="ListParagraph"/>
        <w:numPr>
          <w:ilvl w:val="0"/>
          <w:numId w:val="110"/>
        </w:numPr>
      </w:pPr>
      <w:r w:rsidRPr="004504C5">
        <w:t>Hazard</w:t>
      </w:r>
    </w:p>
    <w:p w:rsidR="000B5731" w:rsidRPr="004504C5" w:rsidRDefault="00971A82" w:rsidP="00462E6E">
      <w:pPr>
        <w:pStyle w:val="ListParagraph"/>
        <w:numPr>
          <w:ilvl w:val="0"/>
          <w:numId w:val="110"/>
        </w:numPr>
      </w:pPr>
      <w:r w:rsidRPr="004504C5">
        <w:t>Indirect</w:t>
      </w:r>
    </w:p>
    <w:p w:rsidR="000B5731" w:rsidRPr="004504C5" w:rsidRDefault="00971A82" w:rsidP="00462E6E">
      <w:pPr>
        <w:pStyle w:val="ListParagraph"/>
        <w:numPr>
          <w:ilvl w:val="0"/>
          <w:numId w:val="110"/>
        </w:numPr>
      </w:pPr>
      <w:r w:rsidRPr="004504C5">
        <w:t>Risk</w:t>
      </w:r>
    </w:p>
    <w:p w:rsidR="000B5731" w:rsidRPr="004504C5" w:rsidRDefault="00971A82" w:rsidP="00462E6E">
      <w:pPr>
        <w:pStyle w:val="ListParagraph"/>
        <w:numPr>
          <w:ilvl w:val="0"/>
          <w:numId w:val="110"/>
        </w:numPr>
        <w:rPr>
          <w:color w:val="FF0000"/>
        </w:rPr>
      </w:pPr>
      <w:r w:rsidRPr="004504C5">
        <w:rPr>
          <w:color w:val="FF0000"/>
        </w:rPr>
        <w:t>Direct</w:t>
      </w:r>
    </w:p>
    <w:p w:rsidR="000B5731" w:rsidRPr="004504C5" w:rsidRDefault="00971A82" w:rsidP="00774FDD">
      <w:pPr>
        <w:ind w:left="720"/>
        <w:rPr>
          <w:color w:val="FF0000"/>
        </w:rPr>
      </w:pPr>
      <w:r w:rsidRPr="004504C5">
        <w:rPr>
          <w:color w:val="FF0000"/>
        </w:rPr>
        <w:t>Handling chemicals places the employee directly near the chemical. This is direct harm.</w:t>
      </w:r>
    </w:p>
    <w:p w:rsidR="006570EA" w:rsidRPr="004504C5" w:rsidRDefault="006570EA">
      <w:pPr>
        <w:spacing w:after="0" w:line="240" w:lineRule="auto"/>
      </w:pPr>
      <w:r w:rsidRPr="004504C5">
        <w:br w:type="page"/>
      </w:r>
    </w:p>
    <w:p w:rsidR="000B5731" w:rsidRPr="004504C5" w:rsidRDefault="00E32E35" w:rsidP="00462E6E">
      <w:pPr>
        <w:numPr>
          <w:ilvl w:val="0"/>
          <w:numId w:val="106"/>
        </w:numPr>
      </w:pPr>
      <w:r w:rsidRPr="004504C5">
        <w:lastRenderedPageBreak/>
        <w:t>What will have its own control measure</w:t>
      </w:r>
      <w:r w:rsidR="001544A8" w:rsidRPr="004504C5">
        <w:t>?</w:t>
      </w:r>
    </w:p>
    <w:p w:rsidR="000B5731" w:rsidRPr="004504C5" w:rsidRDefault="00023729" w:rsidP="00462E6E">
      <w:pPr>
        <w:pStyle w:val="ListParagraph"/>
        <w:numPr>
          <w:ilvl w:val="0"/>
          <w:numId w:val="111"/>
        </w:numPr>
      </w:pPr>
      <w:r w:rsidRPr="004504C5">
        <w:t>Process</w:t>
      </w:r>
    </w:p>
    <w:p w:rsidR="000B5731" w:rsidRPr="004504C5" w:rsidRDefault="00023729" w:rsidP="00462E6E">
      <w:pPr>
        <w:pStyle w:val="ListParagraph"/>
        <w:numPr>
          <w:ilvl w:val="0"/>
          <w:numId w:val="111"/>
        </w:numPr>
        <w:rPr>
          <w:color w:val="FF0000"/>
        </w:rPr>
      </w:pPr>
      <w:r w:rsidRPr="004504C5">
        <w:rPr>
          <w:color w:val="FF0000"/>
        </w:rPr>
        <w:t>Hazard</w:t>
      </w:r>
    </w:p>
    <w:p w:rsidR="000B5731" w:rsidRPr="004504C5" w:rsidRDefault="00023729" w:rsidP="00462E6E">
      <w:pPr>
        <w:pStyle w:val="ListParagraph"/>
        <w:numPr>
          <w:ilvl w:val="0"/>
          <w:numId w:val="111"/>
        </w:numPr>
      </w:pPr>
      <w:r w:rsidRPr="004504C5">
        <w:t>Injury</w:t>
      </w:r>
    </w:p>
    <w:p w:rsidR="000B5731" w:rsidRPr="004504C5" w:rsidRDefault="00023729" w:rsidP="00462E6E">
      <w:pPr>
        <w:pStyle w:val="ListParagraph"/>
        <w:numPr>
          <w:ilvl w:val="0"/>
          <w:numId w:val="111"/>
        </w:numPr>
      </w:pPr>
      <w:r w:rsidRPr="004504C5">
        <w:t>Procedure</w:t>
      </w:r>
    </w:p>
    <w:p w:rsidR="000B5731" w:rsidRPr="004504C5" w:rsidRDefault="00023729" w:rsidP="000B5731">
      <w:pPr>
        <w:ind w:left="720"/>
        <w:rPr>
          <w:color w:val="FF0000"/>
        </w:rPr>
      </w:pPr>
      <w:r w:rsidRPr="004504C5">
        <w:rPr>
          <w:color w:val="FF0000"/>
        </w:rPr>
        <w:t xml:space="preserve">Control measures are used to control hazards. Each hazard will have its own control measures. </w:t>
      </w:r>
    </w:p>
    <w:p w:rsidR="000B5731" w:rsidRPr="004504C5" w:rsidRDefault="00023729" w:rsidP="00462E6E">
      <w:pPr>
        <w:numPr>
          <w:ilvl w:val="0"/>
          <w:numId w:val="106"/>
        </w:numPr>
      </w:pPr>
      <w:r w:rsidRPr="004504C5">
        <w:t xml:space="preserve">Control measures need to </w:t>
      </w:r>
      <w:r w:rsidR="004504C5" w:rsidRPr="004504C5">
        <w:t>meet _</w:t>
      </w:r>
      <w:r w:rsidR="001544A8" w:rsidRPr="004504C5">
        <w:t>____.</w:t>
      </w:r>
    </w:p>
    <w:p w:rsidR="000B5731" w:rsidRPr="004504C5" w:rsidRDefault="00023729" w:rsidP="00462E6E">
      <w:pPr>
        <w:pStyle w:val="ListParagraph"/>
        <w:numPr>
          <w:ilvl w:val="0"/>
          <w:numId w:val="112"/>
        </w:numPr>
      </w:pPr>
      <w:r w:rsidRPr="004504C5">
        <w:t>Procedures</w:t>
      </w:r>
    </w:p>
    <w:p w:rsidR="000B5731" w:rsidRPr="004504C5" w:rsidRDefault="00023729" w:rsidP="00462E6E">
      <w:pPr>
        <w:pStyle w:val="ListParagraph"/>
        <w:numPr>
          <w:ilvl w:val="0"/>
          <w:numId w:val="112"/>
        </w:numPr>
      </w:pPr>
      <w:r w:rsidRPr="004504C5">
        <w:t>Processes</w:t>
      </w:r>
    </w:p>
    <w:p w:rsidR="000B5731" w:rsidRPr="004504C5" w:rsidRDefault="00023729" w:rsidP="00462E6E">
      <w:pPr>
        <w:pStyle w:val="ListParagraph"/>
        <w:numPr>
          <w:ilvl w:val="0"/>
          <w:numId w:val="112"/>
        </w:numPr>
        <w:rPr>
          <w:color w:val="FF0000"/>
        </w:rPr>
      </w:pPr>
      <w:r w:rsidRPr="004504C5">
        <w:rPr>
          <w:color w:val="FF0000"/>
        </w:rPr>
        <w:t>Government regulations</w:t>
      </w:r>
    </w:p>
    <w:p w:rsidR="000B5731" w:rsidRPr="004504C5" w:rsidRDefault="00023729" w:rsidP="00462E6E">
      <w:pPr>
        <w:pStyle w:val="ListParagraph"/>
        <w:numPr>
          <w:ilvl w:val="0"/>
          <w:numId w:val="112"/>
        </w:numPr>
      </w:pPr>
      <w:r w:rsidRPr="004504C5">
        <w:t>Employee standards</w:t>
      </w:r>
    </w:p>
    <w:p w:rsidR="000B5731" w:rsidRPr="004504C5" w:rsidRDefault="00023729" w:rsidP="000B5731">
      <w:pPr>
        <w:ind w:left="720"/>
        <w:rPr>
          <w:color w:val="FF0000"/>
        </w:rPr>
      </w:pPr>
      <w:r w:rsidRPr="004504C5">
        <w:rPr>
          <w:color w:val="FF0000"/>
        </w:rPr>
        <w:t xml:space="preserve">Control measures are necessary for hazards. They need to meet the government regulations. </w:t>
      </w:r>
    </w:p>
    <w:p w:rsidR="000B5731" w:rsidRPr="004504C5" w:rsidRDefault="00A961CB" w:rsidP="00462E6E">
      <w:pPr>
        <w:numPr>
          <w:ilvl w:val="0"/>
          <w:numId w:val="106"/>
        </w:numPr>
      </w:pPr>
      <w:r w:rsidRPr="004504C5">
        <w:t>You come up with new control measures. What do you need to do first</w:t>
      </w:r>
      <w:r w:rsidR="009C691F" w:rsidRPr="004504C5">
        <w:t>?</w:t>
      </w:r>
    </w:p>
    <w:p w:rsidR="000B5731" w:rsidRPr="004504C5" w:rsidRDefault="00A961CB" w:rsidP="00462E6E">
      <w:pPr>
        <w:pStyle w:val="ListParagraph"/>
        <w:numPr>
          <w:ilvl w:val="0"/>
          <w:numId w:val="113"/>
        </w:numPr>
        <w:rPr>
          <w:color w:val="FF0000"/>
        </w:rPr>
      </w:pPr>
      <w:r w:rsidRPr="004504C5">
        <w:rPr>
          <w:color w:val="FF0000"/>
        </w:rPr>
        <w:t>Communicate changes</w:t>
      </w:r>
    </w:p>
    <w:p w:rsidR="000B5731" w:rsidRPr="004504C5" w:rsidRDefault="00A961CB" w:rsidP="00462E6E">
      <w:pPr>
        <w:pStyle w:val="ListParagraph"/>
        <w:numPr>
          <w:ilvl w:val="0"/>
          <w:numId w:val="113"/>
        </w:numPr>
      </w:pPr>
      <w:r w:rsidRPr="004504C5">
        <w:t>Implement changes</w:t>
      </w:r>
    </w:p>
    <w:p w:rsidR="000B5731" w:rsidRPr="004504C5" w:rsidRDefault="00A961CB" w:rsidP="00462E6E">
      <w:pPr>
        <w:pStyle w:val="ListParagraph"/>
        <w:numPr>
          <w:ilvl w:val="0"/>
          <w:numId w:val="113"/>
        </w:numPr>
      </w:pPr>
      <w:r w:rsidRPr="004504C5">
        <w:t xml:space="preserve">Monitor them </w:t>
      </w:r>
    </w:p>
    <w:p w:rsidR="000B5731" w:rsidRPr="004504C5" w:rsidRDefault="00A961CB" w:rsidP="00462E6E">
      <w:pPr>
        <w:pStyle w:val="ListParagraph"/>
        <w:numPr>
          <w:ilvl w:val="0"/>
          <w:numId w:val="113"/>
        </w:numPr>
      </w:pPr>
      <w:r w:rsidRPr="004504C5">
        <w:t>Evaluate them</w:t>
      </w:r>
    </w:p>
    <w:p w:rsidR="000B5731" w:rsidRPr="004504C5" w:rsidRDefault="00A961CB" w:rsidP="000B5731">
      <w:pPr>
        <w:ind w:left="720"/>
        <w:rPr>
          <w:color w:val="FF0000"/>
        </w:rPr>
      </w:pPr>
      <w:r w:rsidRPr="004504C5">
        <w:rPr>
          <w:color w:val="FF0000"/>
        </w:rPr>
        <w:t xml:space="preserve">Once you establish changes, the first thing you need to do is communicate them. Then, implement the changes. </w:t>
      </w:r>
    </w:p>
    <w:p w:rsidR="000B5731" w:rsidRPr="004504C5" w:rsidRDefault="009C691F" w:rsidP="00462E6E">
      <w:pPr>
        <w:numPr>
          <w:ilvl w:val="0"/>
          <w:numId w:val="106"/>
        </w:numPr>
      </w:pPr>
      <w:r w:rsidRPr="004504C5">
        <w:t xml:space="preserve">What </w:t>
      </w:r>
      <w:r w:rsidR="00A961CB" w:rsidRPr="004504C5">
        <w:t>would a piece of equipment with a hazard of flying debris require</w:t>
      </w:r>
      <w:r w:rsidRPr="004504C5">
        <w:t>?</w:t>
      </w:r>
    </w:p>
    <w:p w:rsidR="000B5731" w:rsidRPr="004504C5" w:rsidRDefault="00A961CB" w:rsidP="00462E6E">
      <w:pPr>
        <w:pStyle w:val="ListParagraph"/>
        <w:numPr>
          <w:ilvl w:val="0"/>
          <w:numId w:val="114"/>
        </w:numPr>
      </w:pPr>
      <w:r w:rsidRPr="004504C5">
        <w:t>Separation</w:t>
      </w:r>
    </w:p>
    <w:p w:rsidR="000B5731" w:rsidRPr="004504C5" w:rsidRDefault="00A961CB" w:rsidP="00462E6E">
      <w:pPr>
        <w:pStyle w:val="ListParagraph"/>
        <w:numPr>
          <w:ilvl w:val="0"/>
          <w:numId w:val="114"/>
        </w:numPr>
      </w:pPr>
      <w:r w:rsidRPr="004504C5">
        <w:t>Administrative controls</w:t>
      </w:r>
    </w:p>
    <w:p w:rsidR="000B5731" w:rsidRPr="004504C5" w:rsidRDefault="00A961CB" w:rsidP="00462E6E">
      <w:pPr>
        <w:pStyle w:val="ListParagraph"/>
        <w:numPr>
          <w:ilvl w:val="0"/>
          <w:numId w:val="114"/>
        </w:numPr>
      </w:pPr>
      <w:r w:rsidRPr="004504C5">
        <w:t xml:space="preserve">Isolation </w:t>
      </w:r>
    </w:p>
    <w:p w:rsidR="000B5731" w:rsidRPr="004504C5" w:rsidRDefault="00A961CB" w:rsidP="00462E6E">
      <w:pPr>
        <w:pStyle w:val="ListParagraph"/>
        <w:numPr>
          <w:ilvl w:val="0"/>
          <w:numId w:val="114"/>
        </w:numPr>
        <w:rPr>
          <w:color w:val="FF0000"/>
        </w:rPr>
      </w:pPr>
      <w:r w:rsidRPr="004504C5">
        <w:rPr>
          <w:color w:val="FF0000"/>
        </w:rPr>
        <w:t>PPE</w:t>
      </w:r>
    </w:p>
    <w:p w:rsidR="000B5731" w:rsidRPr="004504C5" w:rsidRDefault="00A961CB" w:rsidP="000B5731">
      <w:pPr>
        <w:ind w:left="720"/>
        <w:rPr>
          <w:color w:val="FF0000"/>
        </w:rPr>
      </w:pPr>
      <w:r w:rsidRPr="004504C5">
        <w:rPr>
          <w:color w:val="FF0000"/>
        </w:rPr>
        <w:t xml:space="preserve">Personal protective equipment (PPE) protects the body from hazards. This is necessary for flying debris. </w:t>
      </w:r>
    </w:p>
    <w:p w:rsidR="006570EA" w:rsidRPr="004504C5" w:rsidRDefault="006570EA">
      <w:pPr>
        <w:spacing w:after="0" w:line="240" w:lineRule="auto"/>
      </w:pPr>
      <w:r w:rsidRPr="004504C5">
        <w:br w:type="page"/>
      </w:r>
    </w:p>
    <w:p w:rsidR="000B5731" w:rsidRPr="004504C5" w:rsidRDefault="00D47E23" w:rsidP="00462E6E">
      <w:pPr>
        <w:numPr>
          <w:ilvl w:val="0"/>
          <w:numId w:val="106"/>
        </w:numPr>
      </w:pPr>
      <w:r w:rsidRPr="004504C5">
        <w:lastRenderedPageBreak/>
        <w:t>Who was injured</w:t>
      </w:r>
      <w:r w:rsidR="00EF5834" w:rsidRPr="004504C5">
        <w:t>?</w:t>
      </w:r>
    </w:p>
    <w:p w:rsidR="000B5731" w:rsidRPr="004504C5" w:rsidRDefault="00D47E23" w:rsidP="00462E6E">
      <w:pPr>
        <w:pStyle w:val="ListParagraph"/>
        <w:numPr>
          <w:ilvl w:val="0"/>
          <w:numId w:val="115"/>
        </w:numPr>
      </w:pPr>
      <w:r w:rsidRPr="004504C5">
        <w:t>Employee</w:t>
      </w:r>
    </w:p>
    <w:p w:rsidR="000B5731" w:rsidRPr="004504C5" w:rsidRDefault="00D47E23" w:rsidP="00462E6E">
      <w:pPr>
        <w:pStyle w:val="ListParagraph"/>
        <w:numPr>
          <w:ilvl w:val="0"/>
          <w:numId w:val="115"/>
        </w:numPr>
        <w:rPr>
          <w:color w:val="FF0000"/>
        </w:rPr>
      </w:pPr>
      <w:r w:rsidRPr="004504C5">
        <w:rPr>
          <w:color w:val="FF0000"/>
        </w:rPr>
        <w:t>Customer</w:t>
      </w:r>
    </w:p>
    <w:p w:rsidR="000B5731" w:rsidRPr="004504C5" w:rsidRDefault="00D47E23" w:rsidP="00462E6E">
      <w:pPr>
        <w:pStyle w:val="ListParagraph"/>
        <w:numPr>
          <w:ilvl w:val="0"/>
          <w:numId w:val="115"/>
        </w:numPr>
      </w:pPr>
      <w:r w:rsidRPr="004504C5">
        <w:t>Vendor</w:t>
      </w:r>
    </w:p>
    <w:p w:rsidR="000B5731" w:rsidRPr="004504C5" w:rsidRDefault="00D47E23" w:rsidP="00462E6E">
      <w:pPr>
        <w:pStyle w:val="ListParagraph"/>
        <w:numPr>
          <w:ilvl w:val="0"/>
          <w:numId w:val="115"/>
        </w:numPr>
      </w:pPr>
      <w:r w:rsidRPr="004504C5">
        <w:t>No one</w:t>
      </w:r>
    </w:p>
    <w:p w:rsidR="000B5731" w:rsidRPr="004504C5" w:rsidRDefault="00D47E23" w:rsidP="000B5731">
      <w:pPr>
        <w:ind w:left="720"/>
        <w:rPr>
          <w:color w:val="FF0000"/>
        </w:rPr>
      </w:pPr>
      <w:r w:rsidRPr="004504C5">
        <w:rPr>
          <w:color w:val="FF0000"/>
        </w:rPr>
        <w:t>The woman who was injured was a customer. She was elderly with mobility problems.</w:t>
      </w:r>
    </w:p>
    <w:p w:rsidR="000B5731" w:rsidRPr="004504C5" w:rsidRDefault="00D47E23" w:rsidP="00462E6E">
      <w:pPr>
        <w:numPr>
          <w:ilvl w:val="0"/>
          <w:numId w:val="106"/>
        </w:numPr>
      </w:pPr>
      <w:r w:rsidRPr="004504C5">
        <w:t>What caused the injury</w:t>
      </w:r>
      <w:r w:rsidR="00EF5834" w:rsidRPr="004504C5">
        <w:t>?</w:t>
      </w:r>
    </w:p>
    <w:p w:rsidR="000B5731" w:rsidRPr="004504C5" w:rsidRDefault="00D47E23" w:rsidP="00462E6E">
      <w:pPr>
        <w:pStyle w:val="ListParagraph"/>
        <w:numPr>
          <w:ilvl w:val="0"/>
          <w:numId w:val="116"/>
        </w:numPr>
      </w:pPr>
      <w:r w:rsidRPr="004504C5">
        <w:t xml:space="preserve">Nothing </w:t>
      </w:r>
    </w:p>
    <w:p w:rsidR="000B5731" w:rsidRPr="004504C5" w:rsidRDefault="00D47E23" w:rsidP="00462E6E">
      <w:pPr>
        <w:pStyle w:val="ListParagraph"/>
        <w:numPr>
          <w:ilvl w:val="0"/>
          <w:numId w:val="116"/>
        </w:numPr>
      </w:pPr>
      <w:r w:rsidRPr="004504C5">
        <w:t>Electricity</w:t>
      </w:r>
    </w:p>
    <w:p w:rsidR="000B5731" w:rsidRPr="004504C5" w:rsidRDefault="00D47E23" w:rsidP="00462E6E">
      <w:pPr>
        <w:pStyle w:val="ListParagraph"/>
        <w:numPr>
          <w:ilvl w:val="0"/>
          <w:numId w:val="116"/>
        </w:numPr>
      </w:pPr>
      <w:r w:rsidRPr="004504C5">
        <w:t>Falling items</w:t>
      </w:r>
    </w:p>
    <w:p w:rsidR="000B5731" w:rsidRPr="004504C5" w:rsidRDefault="00D47E23" w:rsidP="00462E6E">
      <w:pPr>
        <w:pStyle w:val="ListParagraph"/>
        <w:numPr>
          <w:ilvl w:val="0"/>
          <w:numId w:val="116"/>
        </w:numPr>
        <w:rPr>
          <w:color w:val="FF0000"/>
        </w:rPr>
      </w:pPr>
      <w:r w:rsidRPr="004504C5">
        <w:rPr>
          <w:color w:val="FF0000"/>
        </w:rPr>
        <w:t>Slippery floor</w:t>
      </w:r>
    </w:p>
    <w:p w:rsidR="009C5A10" w:rsidRPr="004504C5" w:rsidRDefault="00D47E23" w:rsidP="006570EA">
      <w:pPr>
        <w:ind w:left="720"/>
      </w:pPr>
      <w:r w:rsidRPr="004504C5">
        <w:rPr>
          <w:color w:val="FF0000"/>
        </w:rPr>
        <w:t>A slippery floor caused the injury. The customer’s mobility issues made navigating the floors difficult.</w:t>
      </w:r>
      <w:r w:rsidR="00381A27" w:rsidRPr="004504C5">
        <w:br w:type="page"/>
      </w:r>
    </w:p>
    <w:bookmarkStart w:id="89" w:name="_Toc366072661"/>
    <w:p w:rsidR="00381A27" w:rsidRPr="004504C5" w:rsidRDefault="004F1B63" w:rsidP="009C5A10">
      <w:pPr>
        <w:pStyle w:val="Heading1"/>
        <w:rPr>
          <w:rStyle w:val="Heading1Char"/>
          <w:b/>
          <w:bCs/>
        </w:rPr>
      </w:pPr>
      <w:r w:rsidRPr="004504C5">
        <w:rPr>
          <w:noProof/>
          <w:lang w:bidi="ar-SA"/>
        </w:rPr>
        <w:lastRenderedPageBreak/>
        <mc:AlternateContent>
          <mc:Choice Requires="wps">
            <w:drawing>
              <wp:anchor distT="91440" distB="91440" distL="114300" distR="114300" simplePos="0" relativeHeight="251657216" behindDoc="0" locked="0" layoutInCell="0" allowOverlap="1" wp14:anchorId="230BCDBF" wp14:editId="16E0DF59">
                <wp:simplePos x="0" y="0"/>
                <wp:positionH relativeFrom="page">
                  <wp:posOffset>-57150</wp:posOffset>
                </wp:positionH>
                <wp:positionV relativeFrom="page">
                  <wp:posOffset>0</wp:posOffset>
                </wp:positionV>
                <wp:extent cx="7994650" cy="1743075"/>
                <wp:effectExtent l="0" t="0" r="6350" b="9525"/>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743075"/>
                        </a:xfrm>
                        <a:prstGeom prst="rect">
                          <a:avLst/>
                        </a:prstGeom>
                        <a:gradFill>
                          <a:gsLst>
                            <a:gs pos="0">
                              <a:srgbClr val="FFFFFF"/>
                            </a:gs>
                            <a:gs pos="100000">
                              <a:schemeClr val="bg1">
                                <a:lumMod val="50000"/>
                              </a:schemeClr>
                            </a:gs>
                          </a:gsLst>
                          <a:lin ang="5400000" scaled="1"/>
                        </a:gradFill>
                        <a:ln>
                          <a:noFill/>
                        </a:ln>
                        <a:effectLst/>
                        <a:extLst/>
                      </wps:spPr>
                      <wps:txbx>
                        <w:txbxContent>
                          <w:p w:rsidR="00706C37" w:rsidRDefault="00706C37"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Every day is a journey, and the journey itself is home.</w:t>
                            </w:r>
                          </w:p>
                          <w:p w:rsidR="00706C37" w:rsidRPr="006D5370" w:rsidRDefault="00706C37"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Matsuo Basho</w:t>
                            </w:r>
                          </w:p>
                          <w:p w:rsidR="00706C37" w:rsidRDefault="00706C37"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4.5pt;margin-top:0;width:629.5pt;height:137.25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" o:allowincell="f" stroked="f">
                <v:fill color2="#7f7f7f [1612]" focus="100%" type="gradient"/>
                <v:textbox inset="4in,54pt,1in,0">
                  <w:txbxContent>
                    <w:p w:rsidR="00706C37" w:rsidRDefault="00706C37"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Every day is a journey, and the journey itself is home.</w:t>
                      </w:r>
                    </w:p>
                    <w:p w:rsidR="00706C37" w:rsidRPr="006D5370" w:rsidRDefault="00706C37"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Matsuo Basho</w:t>
                      </w:r>
                    </w:p>
                    <w:p w:rsidR="00706C37" w:rsidRDefault="00706C37"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4504C5">
        <w:rPr>
          <w:rStyle w:val="Heading1Char"/>
          <w:b/>
          <w:bCs/>
        </w:rPr>
        <w:t>Module Twelve: Wrapping Up</w:t>
      </w:r>
      <w:bookmarkEnd w:id="89"/>
    </w:p>
    <w:p w:rsidR="006570EA" w:rsidRDefault="00FE61E1" w:rsidP="006570EA">
      <w:r w:rsidRPr="00B660E4">
        <w:rPr>
          <w:noProof/>
          <w:lang w:bidi="ar-SA"/>
        </w:rPr>
        <w:drawing>
          <wp:anchor distT="0" distB="0" distL="114300" distR="114300" simplePos="0" relativeHeight="251670528" behindDoc="0" locked="0" layoutInCell="1" allowOverlap="1" wp14:anchorId="273ABF39" wp14:editId="13C6BBA3">
            <wp:simplePos x="0" y="0"/>
            <wp:positionH relativeFrom="margin">
              <wp:posOffset>27940</wp:posOffset>
            </wp:positionH>
            <wp:positionV relativeFrom="margin">
              <wp:posOffset>1548130</wp:posOffset>
            </wp:positionV>
            <wp:extent cx="1870710" cy="1414145"/>
            <wp:effectExtent l="0" t="0" r="0" b="0"/>
            <wp:wrapSquare wrapText="bothSides"/>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FA0066" w:rsidRPr="004504C5">
        <w:t xml:space="preserve">Although this workshop is coming to a close, we hope that your journey to understanding </w:t>
      </w:r>
      <w:r w:rsidR="0043256E" w:rsidRPr="004504C5">
        <w:t xml:space="preserve">risk assessment and risk management </w:t>
      </w:r>
      <w:r w:rsidR="00FA0066" w:rsidRPr="004504C5">
        <w:t xml:space="preserve">is just beginning. Please take a moment to review and update your action plan. This will be a key tool to guide your progress in the days, weeks, months, and years to come. We wish you the best of luck on the rest of your travels! </w:t>
      </w:r>
    </w:p>
    <w:p w:rsidR="00FE61E1" w:rsidRDefault="00FE61E1" w:rsidP="006570EA"/>
    <w:p w:rsidR="00FE61E1" w:rsidRPr="004504C5" w:rsidRDefault="00FE61E1" w:rsidP="006570EA"/>
    <w:p w:rsidR="00381A27" w:rsidRPr="004504C5" w:rsidRDefault="00381A27" w:rsidP="00B337BD">
      <w:pPr>
        <w:pStyle w:val="Heading2"/>
      </w:pPr>
      <w:bookmarkStart w:id="90" w:name="_Toc366072662"/>
      <w:r w:rsidRPr="004504C5">
        <w:t>Words from the Wise</w:t>
      </w:r>
      <w:bookmarkEnd w:id="90"/>
    </w:p>
    <w:p w:rsidR="00304032" w:rsidRPr="004504C5" w:rsidRDefault="006570EA" w:rsidP="006570EA">
      <w:pPr>
        <w:pStyle w:val="BulletedPoints"/>
        <w:rPr>
          <w:rFonts w:cs="Helvetica Neue"/>
          <w:szCs w:val="28"/>
          <w:lang w:bidi="ar-SA"/>
        </w:rPr>
      </w:pPr>
      <w:r w:rsidRPr="004504C5">
        <w:rPr>
          <w:rFonts w:cs="Helvetica Neue"/>
          <w:b/>
          <w:szCs w:val="28"/>
          <w:lang w:bidi="ar-SA"/>
        </w:rPr>
        <w:t>Theodore Roosevelt</w:t>
      </w:r>
      <w:r w:rsidRPr="004504C5">
        <w:rPr>
          <w:rFonts w:cs="Helvetica Neue"/>
          <w:szCs w:val="28"/>
          <w:lang w:bidi="ar-SA"/>
        </w:rPr>
        <w:t xml:space="preserve">: </w:t>
      </w:r>
      <w:r w:rsidR="00F75A8C" w:rsidRPr="004504C5">
        <w:rPr>
          <w:lang w:bidi="ar-SA"/>
        </w:rPr>
        <w:t>Risk is like fire</w:t>
      </w:r>
      <w:r w:rsidR="00702947" w:rsidRPr="004504C5">
        <w:rPr>
          <w:lang w:bidi="ar-SA"/>
        </w:rPr>
        <w:t>: If controlled it will help you</w:t>
      </w:r>
      <w:r w:rsidR="00F75A8C" w:rsidRPr="004504C5">
        <w:rPr>
          <w:lang w:bidi="ar-SA"/>
        </w:rPr>
        <w:t>; if uncontrolled it will rise up and destroy you</w:t>
      </w:r>
      <w:r w:rsidRPr="004504C5">
        <w:rPr>
          <w:rFonts w:cs="Helvetica Neue"/>
          <w:szCs w:val="28"/>
          <w:lang w:bidi="ar-SA"/>
        </w:rPr>
        <w:t>.</w:t>
      </w:r>
    </w:p>
    <w:p w:rsidR="00304032" w:rsidRPr="004504C5" w:rsidRDefault="006570EA" w:rsidP="006570EA">
      <w:pPr>
        <w:pStyle w:val="BulletedPoints"/>
        <w:rPr>
          <w:rFonts w:asciiTheme="majorHAnsi" w:hAnsiTheme="majorHAnsi" w:cs="Calibri"/>
          <w:szCs w:val="24"/>
        </w:rPr>
      </w:pPr>
      <w:r w:rsidRPr="004504C5">
        <w:rPr>
          <w:rFonts w:cs="Calibri"/>
          <w:b/>
          <w:szCs w:val="24"/>
        </w:rPr>
        <w:t xml:space="preserve">Max </w:t>
      </w:r>
      <w:proofErr w:type="spellStart"/>
      <w:r w:rsidRPr="004504C5">
        <w:rPr>
          <w:rFonts w:cs="Calibri"/>
          <w:b/>
          <w:szCs w:val="24"/>
        </w:rPr>
        <w:t>Bazerman</w:t>
      </w:r>
      <w:proofErr w:type="spellEnd"/>
      <w:r w:rsidRPr="004504C5">
        <w:rPr>
          <w:rFonts w:cs="Georgia"/>
          <w:szCs w:val="48"/>
        </w:rPr>
        <w:t xml:space="preserve">: </w:t>
      </w:r>
      <w:r w:rsidR="00702947" w:rsidRPr="004504C5">
        <w:rPr>
          <w:rFonts w:cs="Georgia"/>
          <w:szCs w:val="48"/>
        </w:rPr>
        <w:t>When our leaders accept the status quo, we run the risk of disaster</w:t>
      </w:r>
      <w:r w:rsidR="00304032" w:rsidRPr="004504C5">
        <w:rPr>
          <w:rFonts w:cs="Georgia"/>
          <w:szCs w:val="48"/>
        </w:rPr>
        <w:t>.</w:t>
      </w:r>
    </w:p>
    <w:p w:rsidR="00304032" w:rsidRPr="004504C5" w:rsidRDefault="006570EA" w:rsidP="006570EA">
      <w:pPr>
        <w:pStyle w:val="BulletedPoints"/>
        <w:rPr>
          <w:rFonts w:cs="Helvetica Neue"/>
          <w:szCs w:val="28"/>
          <w:lang w:bidi="ar-SA"/>
        </w:rPr>
      </w:pPr>
      <w:r w:rsidRPr="004504C5">
        <w:rPr>
          <w:rFonts w:cs="Helvetica Neue"/>
          <w:b/>
          <w:szCs w:val="28"/>
          <w:lang w:bidi="ar-SA"/>
        </w:rPr>
        <w:t>Cicero</w:t>
      </w:r>
      <w:r w:rsidRPr="004504C5">
        <w:rPr>
          <w:rFonts w:cs="Helvetica Neue"/>
          <w:szCs w:val="28"/>
          <w:lang w:bidi="ar-SA"/>
        </w:rPr>
        <w:t xml:space="preserve">: </w:t>
      </w:r>
      <w:r w:rsidR="00702947" w:rsidRPr="004504C5">
        <w:rPr>
          <w:rFonts w:cs="Helvetica Neue"/>
          <w:szCs w:val="28"/>
          <w:lang w:bidi="ar-SA"/>
        </w:rPr>
        <w:t xml:space="preserve">To make a mistake is only human; to persist in a mistake is </w:t>
      </w:r>
      <w:r w:rsidR="00553D00" w:rsidRPr="004504C5">
        <w:rPr>
          <w:rFonts w:cs="Helvetica Neue"/>
          <w:szCs w:val="28"/>
          <w:lang w:bidi="ar-SA"/>
        </w:rPr>
        <w:t>idiotic</w:t>
      </w:r>
      <w:r w:rsidRPr="004504C5">
        <w:rPr>
          <w:rFonts w:cs="Helvetica Neue"/>
          <w:szCs w:val="28"/>
          <w:lang w:bidi="ar-SA"/>
        </w:rPr>
        <w:t>.</w:t>
      </w:r>
    </w:p>
    <w:p w:rsidR="00151F1A" w:rsidRPr="004504C5" w:rsidRDefault="006570EA" w:rsidP="006570EA">
      <w:pPr>
        <w:pStyle w:val="BulletedPoints"/>
        <w:rPr>
          <w:rFonts w:cs="Helvetica Neue"/>
          <w:szCs w:val="28"/>
          <w:lang w:bidi="ar-SA"/>
        </w:rPr>
      </w:pPr>
      <w:r w:rsidRPr="004504C5">
        <w:rPr>
          <w:rFonts w:cs="Helvetica Neue"/>
          <w:b/>
          <w:szCs w:val="28"/>
          <w:lang w:bidi="ar-SA"/>
        </w:rPr>
        <w:t>George Santayana</w:t>
      </w:r>
      <w:r w:rsidRPr="004504C5">
        <w:rPr>
          <w:rFonts w:cs="Helvetica Neue"/>
          <w:szCs w:val="28"/>
          <w:lang w:bidi="ar-SA"/>
        </w:rPr>
        <w:t xml:space="preserve">: </w:t>
      </w:r>
      <w:r w:rsidR="00702947" w:rsidRPr="004504C5">
        <w:rPr>
          <w:rFonts w:cs="Helvetica Neue"/>
          <w:szCs w:val="28"/>
          <w:lang w:bidi="ar-SA"/>
        </w:rPr>
        <w:t>Those who cannot remember the past are doomed to repeat it</w:t>
      </w:r>
      <w:r w:rsidR="00304032" w:rsidRPr="004504C5">
        <w:rPr>
          <w:rFonts w:cs="Helvetica Neue"/>
          <w:szCs w:val="28"/>
          <w:lang w:bidi="ar-SA"/>
        </w:rPr>
        <w:t>.</w:t>
      </w:r>
    </w:p>
    <w:p w:rsidR="006D5370" w:rsidRPr="004504C5" w:rsidRDefault="006D5370" w:rsidP="006570EA">
      <w:pPr>
        <w:rPr>
          <w:lang w:bidi="ar-SA"/>
        </w:rPr>
      </w:pPr>
    </w:p>
    <w:p w:rsidR="00381A27" w:rsidRPr="004504C5" w:rsidRDefault="00381A27" w:rsidP="00B337BD">
      <w:pPr>
        <w:pStyle w:val="Heading2"/>
      </w:pPr>
      <w:bookmarkStart w:id="91" w:name="_Toc366072663"/>
      <w:r w:rsidRPr="004504C5">
        <w:t>Review of Parking Lot</w:t>
      </w:r>
      <w:bookmarkEnd w:id="91"/>
    </w:p>
    <w:p w:rsidR="006D5370" w:rsidRPr="004504C5" w:rsidRDefault="00FA0066" w:rsidP="00B337BD">
      <w:r w:rsidRPr="004504C5">
        <w:t>Review the items on the parking lot. Some items may need one-on-one participant follow up. You may be able to clear other items up now. Follow-up workshops may even be appropriate.</w:t>
      </w:r>
    </w:p>
    <w:p w:rsidR="006570EA" w:rsidRPr="004504C5" w:rsidRDefault="006570EA" w:rsidP="00B337BD"/>
    <w:p w:rsidR="00381A27" w:rsidRPr="004504C5" w:rsidRDefault="00381A27" w:rsidP="00021C35">
      <w:pPr>
        <w:pStyle w:val="Heading2"/>
      </w:pPr>
      <w:bookmarkStart w:id="92" w:name="_Toc345812325"/>
      <w:bookmarkStart w:id="93" w:name="_Toc366072664"/>
      <w:r w:rsidRPr="004504C5">
        <w:t>Lessons Learned</w:t>
      </w:r>
      <w:bookmarkEnd w:id="92"/>
      <w:bookmarkEnd w:id="93"/>
    </w:p>
    <w:p w:rsidR="00151F1A" w:rsidRPr="004504C5" w:rsidRDefault="00D47E23" w:rsidP="006570EA">
      <w:pPr>
        <w:pStyle w:val="BulletedPoints"/>
      </w:pPr>
      <w:r w:rsidRPr="004504C5">
        <w:t>Risk assessment strategies</w:t>
      </w:r>
    </w:p>
    <w:p w:rsidR="00151F1A" w:rsidRPr="004504C5" w:rsidRDefault="00D47E23" w:rsidP="006570EA">
      <w:pPr>
        <w:pStyle w:val="BulletedPoints"/>
      </w:pPr>
      <w:r w:rsidRPr="004504C5">
        <w:t>Office safety</w:t>
      </w:r>
      <w:r w:rsidR="0043256E" w:rsidRPr="004504C5">
        <w:t xml:space="preserve"> tips</w:t>
      </w:r>
    </w:p>
    <w:p w:rsidR="00151F1A" w:rsidRPr="004504C5" w:rsidRDefault="0043256E" w:rsidP="006570EA">
      <w:pPr>
        <w:pStyle w:val="BulletedPoints"/>
      </w:pPr>
      <w:r w:rsidRPr="004504C5">
        <w:t>Safety reports</w:t>
      </w:r>
    </w:p>
    <w:p w:rsidR="00151F1A" w:rsidRPr="004504C5" w:rsidRDefault="0043256E" w:rsidP="006570EA">
      <w:pPr>
        <w:pStyle w:val="BulletedPoints"/>
      </w:pPr>
      <w:r w:rsidRPr="004504C5">
        <w:t>Control measures</w:t>
      </w:r>
    </w:p>
    <w:p w:rsidR="00151F1A" w:rsidRPr="004504C5" w:rsidRDefault="00553D00" w:rsidP="006570EA">
      <w:pPr>
        <w:pStyle w:val="BulletedPoints"/>
      </w:pPr>
      <w:r w:rsidRPr="004504C5">
        <w:lastRenderedPageBreak/>
        <w:t>Identifying</w:t>
      </w:r>
      <w:r w:rsidR="0043256E" w:rsidRPr="004504C5">
        <w:t xml:space="preserve"> hazards</w:t>
      </w:r>
    </w:p>
    <w:p w:rsidR="00CC07AB" w:rsidRPr="004504C5" w:rsidRDefault="0043256E" w:rsidP="006570EA">
      <w:pPr>
        <w:pStyle w:val="BulletedPoints"/>
      </w:pPr>
      <w:r w:rsidRPr="004504C5">
        <w:t>Document disaster recovery plans</w:t>
      </w:r>
    </w:p>
    <w:p w:rsidR="00381A27" w:rsidRPr="004504C5" w:rsidRDefault="00381A27" w:rsidP="00B337BD">
      <w:pPr>
        <w:pStyle w:val="Heading2"/>
      </w:pPr>
      <w:bookmarkStart w:id="94" w:name="_Toc366072665"/>
      <w:r w:rsidRPr="004504C5">
        <w:t>Completion of Action Plans and Evaluations</w:t>
      </w:r>
      <w:bookmarkEnd w:id="94"/>
    </w:p>
    <w:p w:rsidR="00381A27" w:rsidRPr="004504C5" w:rsidRDefault="00381A27" w:rsidP="00B337BD">
      <w:r w:rsidRPr="004504C5">
        <w:t>Do a quick round robin and ask everyone to share one thing that they learned today. Then, ask participants to make sure their action plans and evaluations are complete.</w:t>
      </w:r>
    </w:p>
    <w:p w:rsidR="0018425B" w:rsidRPr="004504C5" w:rsidRDefault="00381A27" w:rsidP="00F05408">
      <w:r w:rsidRPr="004504C5">
        <w:t>If possible, ask participants to buddy up and set up a follow-up system, so that they can check up on each other in the coming days, weeks, and months. If appropriate, provide your contact information in case they have any question</w:t>
      </w:r>
      <w:r w:rsidR="00002031" w:rsidRPr="004504C5">
        <w:t xml:space="preserve">s. </w:t>
      </w:r>
    </w:p>
    <w:sectPr w:rsidR="0018425B" w:rsidRPr="004504C5" w:rsidSect="006D5370">
      <w:footerReference w:type="default" r:id="rId75"/>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EFC" w:rsidRDefault="00AB2EFC">
      <w:r>
        <w:separator/>
      </w:r>
    </w:p>
    <w:p w:rsidR="00AB2EFC" w:rsidRDefault="00AB2EFC"/>
  </w:endnote>
  <w:endnote w:type="continuationSeparator" w:id="0">
    <w:p w:rsidR="00AB2EFC" w:rsidRDefault="00AB2EFC">
      <w:r>
        <w:continuationSeparator/>
      </w:r>
    </w:p>
    <w:p w:rsidR="00AB2EFC" w:rsidRDefault="00AB2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C37" w:rsidRDefault="00706C37">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982A19">
      <w:rPr>
        <w:noProof/>
      </w:rPr>
      <w:t>85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EFC" w:rsidRDefault="00AB2EFC">
      <w:r>
        <w:separator/>
      </w:r>
    </w:p>
    <w:p w:rsidR="00AB2EFC" w:rsidRDefault="00AB2EFC"/>
  </w:footnote>
  <w:footnote w:type="continuationSeparator" w:id="0">
    <w:p w:rsidR="00AB2EFC" w:rsidRDefault="00AB2EFC">
      <w:r>
        <w:continuationSeparator/>
      </w:r>
    </w:p>
    <w:p w:rsidR="00AB2EFC" w:rsidRDefault="00AB2E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19573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F51F8C"/>
    <w:multiLevelType w:val="hybridMultilevel"/>
    <w:tmpl w:val="CD18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A426D1"/>
    <w:multiLevelType w:val="hybridMultilevel"/>
    <w:tmpl w:val="C08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1747D2"/>
    <w:multiLevelType w:val="hybridMultilevel"/>
    <w:tmpl w:val="EB20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3F4F11"/>
    <w:multiLevelType w:val="hybridMultilevel"/>
    <w:tmpl w:val="EA54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4A48FD"/>
    <w:multiLevelType w:val="hybridMultilevel"/>
    <w:tmpl w:val="9412E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9292471"/>
    <w:multiLevelType w:val="hybridMultilevel"/>
    <w:tmpl w:val="6C52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2C116E"/>
    <w:multiLevelType w:val="hybridMultilevel"/>
    <w:tmpl w:val="DB80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30C696D"/>
    <w:multiLevelType w:val="hybridMultilevel"/>
    <w:tmpl w:val="AD54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AC392C"/>
    <w:multiLevelType w:val="hybridMultilevel"/>
    <w:tmpl w:val="17D4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6FB5C3B"/>
    <w:multiLevelType w:val="hybridMultilevel"/>
    <w:tmpl w:val="FF40F5D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C424FA7"/>
    <w:multiLevelType w:val="hybridMultilevel"/>
    <w:tmpl w:val="14D206B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2">
    <w:nsid w:val="1CD2586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2F2D8D"/>
    <w:multiLevelType w:val="hybridMultilevel"/>
    <w:tmpl w:val="D8EEB928"/>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7">
    <w:nsid w:val="1F6C2444"/>
    <w:multiLevelType w:val="hybridMultilevel"/>
    <w:tmpl w:val="06EA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755162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B661598"/>
    <w:multiLevelType w:val="hybridMultilevel"/>
    <w:tmpl w:val="228A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BAC28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CAC735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54">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3471050A"/>
    <w:multiLevelType w:val="hybridMultilevel"/>
    <w:tmpl w:val="9412E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786548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nsid w:val="3C554C6E"/>
    <w:multiLevelType w:val="hybridMultilevel"/>
    <w:tmpl w:val="B6E8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2CE28B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C22743F"/>
    <w:multiLevelType w:val="hybridMultilevel"/>
    <w:tmpl w:val="D63E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EC10EA2"/>
    <w:multiLevelType w:val="hybridMultilevel"/>
    <w:tmpl w:val="2B887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67C0EB3"/>
    <w:multiLevelType w:val="hybridMultilevel"/>
    <w:tmpl w:val="5A586CF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87">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80034A7"/>
    <w:multiLevelType w:val="hybridMultilevel"/>
    <w:tmpl w:val="51BC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83D54E4"/>
    <w:multiLevelType w:val="hybridMultilevel"/>
    <w:tmpl w:val="CC9E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865514F"/>
    <w:multiLevelType w:val="hybridMultilevel"/>
    <w:tmpl w:val="147E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8EF18C0"/>
    <w:multiLevelType w:val="hybridMultilevel"/>
    <w:tmpl w:val="63FA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B6214A2"/>
    <w:multiLevelType w:val="hybridMultilevel"/>
    <w:tmpl w:val="919E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5BFD3E7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5CAD1BC4"/>
    <w:multiLevelType w:val="hybridMultilevel"/>
    <w:tmpl w:val="A834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CFC03B4"/>
    <w:multiLevelType w:val="hybridMultilevel"/>
    <w:tmpl w:val="90F4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E756D8C"/>
    <w:multiLevelType w:val="hybridMultilevel"/>
    <w:tmpl w:val="A8FA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028175D"/>
    <w:multiLevelType w:val="hybridMultilevel"/>
    <w:tmpl w:val="E558FA9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7">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8">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2786096"/>
    <w:multiLevelType w:val="hybridMultilevel"/>
    <w:tmpl w:val="2E44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3700310"/>
    <w:multiLevelType w:val="hybridMultilevel"/>
    <w:tmpl w:val="3E08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9">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69EB2F6A"/>
    <w:multiLevelType w:val="hybridMultilevel"/>
    <w:tmpl w:val="428E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6D5D5162"/>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3654A01"/>
    <w:multiLevelType w:val="hybridMultilevel"/>
    <w:tmpl w:val="794E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7B939C3"/>
    <w:multiLevelType w:val="hybridMultilevel"/>
    <w:tmpl w:val="4FC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7E486652"/>
    <w:multiLevelType w:val="hybridMultilevel"/>
    <w:tmpl w:val="3258CBD4"/>
    <w:lvl w:ilvl="0" w:tplc="6E0E7816">
      <w:start w:val="10"/>
      <w:numFmt w:val="bullet"/>
      <w:lvlText w:val="-"/>
      <w:lvlJc w:val="left"/>
      <w:pPr>
        <w:ind w:left="1080" w:hanging="360"/>
      </w:pPr>
      <w:rPr>
        <w:rFonts w:ascii="Calibri" w:eastAsia="Times New Roman" w:hAnsi="Calibri" w:cs="Verdan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7E4917CB"/>
    <w:multiLevelType w:val="hybridMultilevel"/>
    <w:tmpl w:val="4DBC91DE"/>
    <w:lvl w:ilvl="0" w:tplc="134477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A37E7B"/>
    <w:multiLevelType w:val="hybridMultilevel"/>
    <w:tmpl w:val="01CC3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2"/>
  </w:num>
  <w:num w:numId="2">
    <w:abstractNumId w:val="34"/>
  </w:num>
  <w:num w:numId="3">
    <w:abstractNumId w:val="92"/>
  </w:num>
  <w:num w:numId="4">
    <w:abstractNumId w:val="1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num>
  <w:num w:numId="6">
    <w:abstractNumId w:val="107"/>
  </w:num>
  <w:num w:numId="7">
    <w:abstractNumId w:val="53"/>
  </w:num>
  <w:num w:numId="8">
    <w:abstractNumId w:val="118"/>
  </w:num>
  <w:num w:numId="9">
    <w:abstractNumId w:val="36"/>
  </w:num>
  <w:num w:numId="10">
    <w:abstractNumId w:val="54"/>
  </w:num>
  <w:num w:numId="11">
    <w:abstractNumId w:val="74"/>
  </w:num>
  <w:num w:numId="12">
    <w:abstractNumId w:val="2"/>
  </w:num>
  <w:num w:numId="13">
    <w:abstractNumId w:val="50"/>
  </w:num>
  <w:num w:numId="14">
    <w:abstractNumId w:val="43"/>
  </w:num>
  <w:num w:numId="15">
    <w:abstractNumId w:val="68"/>
  </w:num>
  <w:num w:numId="16">
    <w:abstractNumId w:val="25"/>
  </w:num>
  <w:num w:numId="17">
    <w:abstractNumId w:val="60"/>
  </w:num>
  <w:num w:numId="18">
    <w:abstractNumId w:val="69"/>
  </w:num>
  <w:num w:numId="19">
    <w:abstractNumId w:val="47"/>
  </w:num>
  <w:num w:numId="20">
    <w:abstractNumId w:val="82"/>
  </w:num>
  <w:num w:numId="21">
    <w:abstractNumId w:val="11"/>
  </w:num>
  <w:num w:numId="22">
    <w:abstractNumId w:val="17"/>
  </w:num>
  <w:num w:numId="23">
    <w:abstractNumId w:val="75"/>
  </w:num>
  <w:num w:numId="24">
    <w:abstractNumId w:val="45"/>
  </w:num>
  <w:num w:numId="25">
    <w:abstractNumId w:val="133"/>
  </w:num>
  <w:num w:numId="26">
    <w:abstractNumId w:val="116"/>
  </w:num>
  <w:num w:numId="27">
    <w:abstractNumId w:val="141"/>
  </w:num>
  <w:num w:numId="28">
    <w:abstractNumId w:val="102"/>
  </w:num>
  <w:num w:numId="29">
    <w:abstractNumId w:val="15"/>
  </w:num>
  <w:num w:numId="30">
    <w:abstractNumId w:val="149"/>
  </w:num>
  <w:num w:numId="31">
    <w:abstractNumId w:val="139"/>
  </w:num>
  <w:num w:numId="32">
    <w:abstractNumId w:val="97"/>
  </w:num>
  <w:num w:numId="33">
    <w:abstractNumId w:val="40"/>
  </w:num>
  <w:num w:numId="34">
    <w:abstractNumId w:val="42"/>
  </w:num>
  <w:num w:numId="35">
    <w:abstractNumId w:val="87"/>
  </w:num>
  <w:num w:numId="36">
    <w:abstractNumId w:val="132"/>
  </w:num>
  <w:num w:numId="37">
    <w:abstractNumId w:val="108"/>
  </w:num>
  <w:num w:numId="38">
    <w:abstractNumId w:val="78"/>
  </w:num>
  <w:num w:numId="39">
    <w:abstractNumId w:val="14"/>
  </w:num>
  <w:num w:numId="40">
    <w:abstractNumId w:val="77"/>
  </w:num>
  <w:num w:numId="41">
    <w:abstractNumId w:val="137"/>
  </w:num>
  <w:num w:numId="42">
    <w:abstractNumId w:val="80"/>
  </w:num>
  <w:num w:numId="43">
    <w:abstractNumId w:val="10"/>
  </w:num>
  <w:num w:numId="44">
    <w:abstractNumId w:val="88"/>
  </w:num>
  <w:num w:numId="45">
    <w:abstractNumId w:val="70"/>
  </w:num>
  <w:num w:numId="46">
    <w:abstractNumId w:val="131"/>
  </w:num>
  <w:num w:numId="47">
    <w:abstractNumId w:val="44"/>
  </w:num>
  <w:num w:numId="48">
    <w:abstractNumId w:val="72"/>
  </w:num>
  <w:num w:numId="49">
    <w:abstractNumId w:val="13"/>
  </w:num>
  <w:num w:numId="50">
    <w:abstractNumId w:val="67"/>
  </w:num>
  <w:num w:numId="51">
    <w:abstractNumId w:val="30"/>
  </w:num>
  <w:num w:numId="52">
    <w:abstractNumId w:val="129"/>
  </w:num>
  <w:num w:numId="53">
    <w:abstractNumId w:val="94"/>
  </w:num>
  <w:num w:numId="54">
    <w:abstractNumId w:val="18"/>
  </w:num>
  <w:num w:numId="55">
    <w:abstractNumId w:val="95"/>
  </w:num>
  <w:num w:numId="56">
    <w:abstractNumId w:val="103"/>
  </w:num>
  <w:num w:numId="57">
    <w:abstractNumId w:val="134"/>
  </w:num>
  <w:num w:numId="58">
    <w:abstractNumId w:val="21"/>
  </w:num>
  <w:num w:numId="59">
    <w:abstractNumId w:val="81"/>
  </w:num>
  <w:num w:numId="60">
    <w:abstractNumId w:val="112"/>
  </w:num>
  <w:num w:numId="61">
    <w:abstractNumId w:val="51"/>
  </w:num>
  <w:num w:numId="62">
    <w:abstractNumId w:val="27"/>
  </w:num>
  <w:num w:numId="63">
    <w:abstractNumId w:val="6"/>
  </w:num>
  <w:num w:numId="64">
    <w:abstractNumId w:val="113"/>
  </w:num>
  <w:num w:numId="65">
    <w:abstractNumId w:val="49"/>
  </w:num>
  <w:num w:numId="66">
    <w:abstractNumId w:val="22"/>
  </w:num>
  <w:num w:numId="67">
    <w:abstractNumId w:val="124"/>
  </w:num>
  <w:num w:numId="68">
    <w:abstractNumId w:val="73"/>
  </w:num>
  <w:num w:numId="69">
    <w:abstractNumId w:val="84"/>
  </w:num>
  <w:num w:numId="70">
    <w:abstractNumId w:val="114"/>
  </w:num>
  <w:num w:numId="71">
    <w:abstractNumId w:val="128"/>
  </w:num>
  <w:num w:numId="72">
    <w:abstractNumId w:val="83"/>
  </w:num>
  <w:num w:numId="73">
    <w:abstractNumId w:val="16"/>
  </w:num>
  <w:num w:numId="74">
    <w:abstractNumId w:val="24"/>
  </w:num>
  <w:num w:numId="75">
    <w:abstractNumId w:val="148"/>
  </w:num>
  <w:num w:numId="76">
    <w:abstractNumId w:val="71"/>
  </w:num>
  <w:num w:numId="77">
    <w:abstractNumId w:val="59"/>
  </w:num>
  <w:num w:numId="78">
    <w:abstractNumId w:val="138"/>
  </w:num>
  <w:num w:numId="79">
    <w:abstractNumId w:val="122"/>
  </w:num>
  <w:num w:numId="80">
    <w:abstractNumId w:val="120"/>
  </w:num>
  <w:num w:numId="81">
    <w:abstractNumId w:val="85"/>
  </w:num>
  <w:num w:numId="82">
    <w:abstractNumId w:val="91"/>
  </w:num>
  <w:num w:numId="83">
    <w:abstractNumId w:val="64"/>
  </w:num>
  <w:num w:numId="84">
    <w:abstractNumId w:val="119"/>
  </w:num>
  <w:num w:numId="85">
    <w:abstractNumId w:val="105"/>
  </w:num>
  <w:num w:numId="86">
    <w:abstractNumId w:val="125"/>
  </w:num>
  <w:num w:numId="87">
    <w:abstractNumId w:val="39"/>
  </w:num>
  <w:num w:numId="88">
    <w:abstractNumId w:val="63"/>
  </w:num>
  <w:num w:numId="89">
    <w:abstractNumId w:val="57"/>
  </w:num>
  <w:num w:numId="90">
    <w:abstractNumId w:val="66"/>
  </w:num>
  <w:num w:numId="91">
    <w:abstractNumId w:val="28"/>
  </w:num>
  <w:num w:numId="92">
    <w:abstractNumId w:val="126"/>
  </w:num>
  <w:num w:numId="93">
    <w:abstractNumId w:val="46"/>
  </w:num>
  <w:num w:numId="94">
    <w:abstractNumId w:val="32"/>
  </w:num>
  <w:num w:numId="95">
    <w:abstractNumId w:val="33"/>
  </w:num>
  <w:num w:numId="96">
    <w:abstractNumId w:val="150"/>
  </w:num>
  <w:num w:numId="97">
    <w:abstractNumId w:val="140"/>
  </w:num>
  <w:num w:numId="98">
    <w:abstractNumId w:val="135"/>
  </w:num>
  <w:num w:numId="99">
    <w:abstractNumId w:val="5"/>
  </w:num>
  <w:num w:numId="100">
    <w:abstractNumId w:val="3"/>
  </w:num>
  <w:num w:numId="101">
    <w:abstractNumId w:val="26"/>
  </w:num>
  <w:num w:numId="102">
    <w:abstractNumId w:val="117"/>
  </w:num>
  <w:num w:numId="103">
    <w:abstractNumId w:val="144"/>
  </w:num>
  <w:num w:numId="104">
    <w:abstractNumId w:val="115"/>
  </w:num>
  <w:num w:numId="105">
    <w:abstractNumId w:val="52"/>
  </w:num>
  <w:num w:numId="106">
    <w:abstractNumId w:val="56"/>
  </w:num>
  <w:num w:numId="107">
    <w:abstractNumId w:val="127"/>
  </w:num>
  <w:num w:numId="108">
    <w:abstractNumId w:val="143"/>
  </w:num>
  <w:num w:numId="109">
    <w:abstractNumId w:val="29"/>
  </w:num>
  <w:num w:numId="110">
    <w:abstractNumId w:val="65"/>
  </w:num>
  <w:num w:numId="111">
    <w:abstractNumId w:val="99"/>
  </w:num>
  <w:num w:numId="112">
    <w:abstractNumId w:val="41"/>
  </w:num>
  <w:num w:numId="113">
    <w:abstractNumId w:val="62"/>
  </w:num>
  <w:num w:numId="114">
    <w:abstractNumId w:val="58"/>
  </w:num>
  <w:num w:numId="115">
    <w:abstractNumId w:val="76"/>
  </w:num>
  <w:num w:numId="116">
    <w:abstractNumId w:val="100"/>
  </w:num>
  <w:num w:numId="117">
    <w:abstractNumId w:val="145"/>
  </w:num>
  <w:num w:numId="118">
    <w:abstractNumId w:val="38"/>
  </w:num>
  <w:num w:numId="119">
    <w:abstractNumId w:val="1"/>
  </w:num>
  <w:num w:numId="120">
    <w:abstractNumId w:val="93"/>
  </w:num>
  <w:num w:numId="121">
    <w:abstractNumId w:val="98"/>
  </w:num>
  <w:num w:numId="122">
    <w:abstractNumId w:val="96"/>
  </w:num>
  <w:num w:numId="123">
    <w:abstractNumId w:val="37"/>
  </w:num>
  <w:num w:numId="124">
    <w:abstractNumId w:val="101"/>
  </w:num>
  <w:num w:numId="125">
    <w:abstractNumId w:val="111"/>
  </w:num>
  <w:num w:numId="126">
    <w:abstractNumId w:val="121"/>
  </w:num>
  <w:num w:numId="127">
    <w:abstractNumId w:val="146"/>
  </w:num>
  <w:num w:numId="128">
    <w:abstractNumId w:val="104"/>
  </w:num>
  <w:num w:numId="129">
    <w:abstractNumId w:val="9"/>
  </w:num>
  <w:num w:numId="130">
    <w:abstractNumId w:val="89"/>
  </w:num>
  <w:num w:numId="131">
    <w:abstractNumId w:val="123"/>
  </w:num>
  <w:num w:numId="132">
    <w:abstractNumId w:val="4"/>
  </w:num>
  <w:num w:numId="133">
    <w:abstractNumId w:val="90"/>
  </w:num>
  <w:num w:numId="134">
    <w:abstractNumId w:val="20"/>
  </w:num>
  <w:num w:numId="135">
    <w:abstractNumId w:val="19"/>
  </w:num>
  <w:num w:numId="136">
    <w:abstractNumId w:val="7"/>
  </w:num>
  <w:num w:numId="137">
    <w:abstractNumId w:val="12"/>
  </w:num>
  <w:num w:numId="138">
    <w:abstractNumId w:val="48"/>
  </w:num>
  <w:num w:numId="139">
    <w:abstractNumId w:val="31"/>
  </w:num>
  <w:num w:numId="140">
    <w:abstractNumId w:val="35"/>
  </w:num>
  <w:num w:numId="141">
    <w:abstractNumId w:val="147"/>
  </w:num>
  <w:num w:numId="142">
    <w:abstractNumId w:val="79"/>
  </w:num>
  <w:num w:numId="143">
    <w:abstractNumId w:val="130"/>
  </w:num>
  <w:num w:numId="144">
    <w:abstractNumId w:val="106"/>
  </w:num>
  <w:num w:numId="145">
    <w:abstractNumId w:val="109"/>
  </w:num>
  <w:num w:numId="146">
    <w:abstractNumId w:val="136"/>
  </w:num>
  <w:num w:numId="147">
    <w:abstractNumId w:val="23"/>
  </w:num>
  <w:num w:numId="148">
    <w:abstractNumId w:val="8"/>
  </w:num>
  <w:num w:numId="149">
    <w:abstractNumId w:val="86"/>
  </w:num>
  <w:num w:numId="150">
    <w:abstractNumId w:val="61"/>
  </w:num>
  <w:num w:numId="151">
    <w:abstractNumId w:val="0"/>
  </w:num>
  <w:num w:numId="152">
    <w:abstractNumId w:val="11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2031"/>
    <w:rsid w:val="00002BE2"/>
    <w:rsid w:val="000052B4"/>
    <w:rsid w:val="00006C00"/>
    <w:rsid w:val="00006E0D"/>
    <w:rsid w:val="00010202"/>
    <w:rsid w:val="0001097C"/>
    <w:rsid w:val="00012800"/>
    <w:rsid w:val="00012B4E"/>
    <w:rsid w:val="00015828"/>
    <w:rsid w:val="00020448"/>
    <w:rsid w:val="00021C35"/>
    <w:rsid w:val="00022A10"/>
    <w:rsid w:val="00023300"/>
    <w:rsid w:val="000234EA"/>
    <w:rsid w:val="00023729"/>
    <w:rsid w:val="00024631"/>
    <w:rsid w:val="000252A4"/>
    <w:rsid w:val="00026939"/>
    <w:rsid w:val="00026D18"/>
    <w:rsid w:val="00031720"/>
    <w:rsid w:val="00034DCE"/>
    <w:rsid w:val="00036237"/>
    <w:rsid w:val="000370DF"/>
    <w:rsid w:val="00040852"/>
    <w:rsid w:val="00041475"/>
    <w:rsid w:val="0004514D"/>
    <w:rsid w:val="00045993"/>
    <w:rsid w:val="00052624"/>
    <w:rsid w:val="00052CCE"/>
    <w:rsid w:val="00057E52"/>
    <w:rsid w:val="000612EE"/>
    <w:rsid w:val="00061B43"/>
    <w:rsid w:val="00064067"/>
    <w:rsid w:val="0006489A"/>
    <w:rsid w:val="000705F4"/>
    <w:rsid w:val="00071CE9"/>
    <w:rsid w:val="00072531"/>
    <w:rsid w:val="000743E4"/>
    <w:rsid w:val="000744E1"/>
    <w:rsid w:val="00074F5B"/>
    <w:rsid w:val="00076314"/>
    <w:rsid w:val="00077282"/>
    <w:rsid w:val="00077A0C"/>
    <w:rsid w:val="00077F7E"/>
    <w:rsid w:val="0008014E"/>
    <w:rsid w:val="000809F3"/>
    <w:rsid w:val="00082D26"/>
    <w:rsid w:val="000837BA"/>
    <w:rsid w:val="00083B7D"/>
    <w:rsid w:val="00087033"/>
    <w:rsid w:val="0008714D"/>
    <w:rsid w:val="000920BF"/>
    <w:rsid w:val="00092A24"/>
    <w:rsid w:val="000936D1"/>
    <w:rsid w:val="000946FB"/>
    <w:rsid w:val="00094935"/>
    <w:rsid w:val="0009545A"/>
    <w:rsid w:val="00096A46"/>
    <w:rsid w:val="00096FFC"/>
    <w:rsid w:val="000A19C1"/>
    <w:rsid w:val="000A1B40"/>
    <w:rsid w:val="000A2E3D"/>
    <w:rsid w:val="000A4593"/>
    <w:rsid w:val="000A6FA0"/>
    <w:rsid w:val="000A71D3"/>
    <w:rsid w:val="000A76D1"/>
    <w:rsid w:val="000B2331"/>
    <w:rsid w:val="000B27B4"/>
    <w:rsid w:val="000B33FB"/>
    <w:rsid w:val="000B3ADE"/>
    <w:rsid w:val="000B5731"/>
    <w:rsid w:val="000B6EE6"/>
    <w:rsid w:val="000B79B9"/>
    <w:rsid w:val="000C0424"/>
    <w:rsid w:val="000C0787"/>
    <w:rsid w:val="000C107D"/>
    <w:rsid w:val="000C53D3"/>
    <w:rsid w:val="000C556F"/>
    <w:rsid w:val="000C5F8E"/>
    <w:rsid w:val="000C6227"/>
    <w:rsid w:val="000C6C5E"/>
    <w:rsid w:val="000D1662"/>
    <w:rsid w:val="000D2A3D"/>
    <w:rsid w:val="000D3B1F"/>
    <w:rsid w:val="000D3FB9"/>
    <w:rsid w:val="000D50F3"/>
    <w:rsid w:val="000E2D02"/>
    <w:rsid w:val="000E326B"/>
    <w:rsid w:val="000E38F0"/>
    <w:rsid w:val="000E4072"/>
    <w:rsid w:val="000E58EA"/>
    <w:rsid w:val="000E6714"/>
    <w:rsid w:val="000E7BB6"/>
    <w:rsid w:val="000F0395"/>
    <w:rsid w:val="000F14DF"/>
    <w:rsid w:val="000F22A0"/>
    <w:rsid w:val="000F583C"/>
    <w:rsid w:val="000F5C7F"/>
    <w:rsid w:val="000F5E08"/>
    <w:rsid w:val="00100A08"/>
    <w:rsid w:val="00102713"/>
    <w:rsid w:val="001038FC"/>
    <w:rsid w:val="0010392F"/>
    <w:rsid w:val="00103DFE"/>
    <w:rsid w:val="00103F10"/>
    <w:rsid w:val="00105F81"/>
    <w:rsid w:val="00107004"/>
    <w:rsid w:val="0010730C"/>
    <w:rsid w:val="0010751E"/>
    <w:rsid w:val="0011058B"/>
    <w:rsid w:val="001117BE"/>
    <w:rsid w:val="00112218"/>
    <w:rsid w:val="00112AE1"/>
    <w:rsid w:val="00113AAE"/>
    <w:rsid w:val="001148B6"/>
    <w:rsid w:val="00116CC9"/>
    <w:rsid w:val="001305E4"/>
    <w:rsid w:val="0013068D"/>
    <w:rsid w:val="00131DEE"/>
    <w:rsid w:val="0013267F"/>
    <w:rsid w:val="00132A0D"/>
    <w:rsid w:val="00135741"/>
    <w:rsid w:val="00135FB9"/>
    <w:rsid w:val="001377D2"/>
    <w:rsid w:val="001400C8"/>
    <w:rsid w:val="001402A2"/>
    <w:rsid w:val="0014266C"/>
    <w:rsid w:val="001434C9"/>
    <w:rsid w:val="001503AB"/>
    <w:rsid w:val="001519A0"/>
    <w:rsid w:val="00151C6F"/>
    <w:rsid w:val="00151F1A"/>
    <w:rsid w:val="00152779"/>
    <w:rsid w:val="0015296A"/>
    <w:rsid w:val="00153DC7"/>
    <w:rsid w:val="001541B0"/>
    <w:rsid w:val="001544A8"/>
    <w:rsid w:val="00155A46"/>
    <w:rsid w:val="00155EC3"/>
    <w:rsid w:val="001562E2"/>
    <w:rsid w:val="001564EA"/>
    <w:rsid w:val="00157072"/>
    <w:rsid w:val="001573A7"/>
    <w:rsid w:val="00157434"/>
    <w:rsid w:val="00160C26"/>
    <w:rsid w:val="00160EF3"/>
    <w:rsid w:val="00162668"/>
    <w:rsid w:val="00163F6C"/>
    <w:rsid w:val="00170752"/>
    <w:rsid w:val="00170D17"/>
    <w:rsid w:val="00171CDC"/>
    <w:rsid w:val="001726BA"/>
    <w:rsid w:val="00172F07"/>
    <w:rsid w:val="00175083"/>
    <w:rsid w:val="00175923"/>
    <w:rsid w:val="00175D4F"/>
    <w:rsid w:val="00176C1B"/>
    <w:rsid w:val="00177311"/>
    <w:rsid w:val="00177467"/>
    <w:rsid w:val="001777B9"/>
    <w:rsid w:val="00180168"/>
    <w:rsid w:val="00181BB3"/>
    <w:rsid w:val="001840D1"/>
    <w:rsid w:val="00184259"/>
    <w:rsid w:val="0018425B"/>
    <w:rsid w:val="00184D92"/>
    <w:rsid w:val="0019006D"/>
    <w:rsid w:val="0019132B"/>
    <w:rsid w:val="00191D27"/>
    <w:rsid w:val="00193557"/>
    <w:rsid w:val="00195A9A"/>
    <w:rsid w:val="001965CE"/>
    <w:rsid w:val="0019762B"/>
    <w:rsid w:val="001979FD"/>
    <w:rsid w:val="00197BA5"/>
    <w:rsid w:val="001A1D6E"/>
    <w:rsid w:val="001A1E14"/>
    <w:rsid w:val="001A2408"/>
    <w:rsid w:val="001A3101"/>
    <w:rsid w:val="001A4DA0"/>
    <w:rsid w:val="001A62E6"/>
    <w:rsid w:val="001A7485"/>
    <w:rsid w:val="001B0499"/>
    <w:rsid w:val="001B2487"/>
    <w:rsid w:val="001B2542"/>
    <w:rsid w:val="001B3FBE"/>
    <w:rsid w:val="001B4075"/>
    <w:rsid w:val="001B7486"/>
    <w:rsid w:val="001C03A5"/>
    <w:rsid w:val="001C05BB"/>
    <w:rsid w:val="001C0A3F"/>
    <w:rsid w:val="001C10E1"/>
    <w:rsid w:val="001C2052"/>
    <w:rsid w:val="001C26E2"/>
    <w:rsid w:val="001C5DCF"/>
    <w:rsid w:val="001D0C7B"/>
    <w:rsid w:val="001D2B6A"/>
    <w:rsid w:val="001D4BE6"/>
    <w:rsid w:val="001D58C2"/>
    <w:rsid w:val="001D777D"/>
    <w:rsid w:val="001E0996"/>
    <w:rsid w:val="001E1D95"/>
    <w:rsid w:val="001E4EFA"/>
    <w:rsid w:val="001E7EAD"/>
    <w:rsid w:val="001F5F1F"/>
    <w:rsid w:val="001F731D"/>
    <w:rsid w:val="00200C93"/>
    <w:rsid w:val="00201623"/>
    <w:rsid w:val="00202225"/>
    <w:rsid w:val="002022FA"/>
    <w:rsid w:val="00203290"/>
    <w:rsid w:val="002036F5"/>
    <w:rsid w:val="00206614"/>
    <w:rsid w:val="00211F39"/>
    <w:rsid w:val="00212793"/>
    <w:rsid w:val="00212829"/>
    <w:rsid w:val="00212C50"/>
    <w:rsid w:val="002135FC"/>
    <w:rsid w:val="00215D1E"/>
    <w:rsid w:val="0022189D"/>
    <w:rsid w:val="00223FFA"/>
    <w:rsid w:val="00225127"/>
    <w:rsid w:val="00230A70"/>
    <w:rsid w:val="002310D7"/>
    <w:rsid w:val="00231AE3"/>
    <w:rsid w:val="00231C4C"/>
    <w:rsid w:val="0023407B"/>
    <w:rsid w:val="002351F1"/>
    <w:rsid w:val="00235537"/>
    <w:rsid w:val="00235965"/>
    <w:rsid w:val="00235F04"/>
    <w:rsid w:val="00240F51"/>
    <w:rsid w:val="00241025"/>
    <w:rsid w:val="00241062"/>
    <w:rsid w:val="002418F9"/>
    <w:rsid w:val="00241A79"/>
    <w:rsid w:val="0024525E"/>
    <w:rsid w:val="00247124"/>
    <w:rsid w:val="00247165"/>
    <w:rsid w:val="002479F6"/>
    <w:rsid w:val="00247FC7"/>
    <w:rsid w:val="002507C4"/>
    <w:rsid w:val="002524C1"/>
    <w:rsid w:val="002543A1"/>
    <w:rsid w:val="002543EF"/>
    <w:rsid w:val="00254BCA"/>
    <w:rsid w:val="00256134"/>
    <w:rsid w:val="00256880"/>
    <w:rsid w:val="00257849"/>
    <w:rsid w:val="0026220E"/>
    <w:rsid w:val="002730E8"/>
    <w:rsid w:val="002734BD"/>
    <w:rsid w:val="002740E5"/>
    <w:rsid w:val="002756B4"/>
    <w:rsid w:val="00275A66"/>
    <w:rsid w:val="00275F2A"/>
    <w:rsid w:val="00276C9B"/>
    <w:rsid w:val="00276CB6"/>
    <w:rsid w:val="00280F2D"/>
    <w:rsid w:val="00281852"/>
    <w:rsid w:val="002820DD"/>
    <w:rsid w:val="00283857"/>
    <w:rsid w:val="00283E07"/>
    <w:rsid w:val="0029096A"/>
    <w:rsid w:val="002910F8"/>
    <w:rsid w:val="00291C2B"/>
    <w:rsid w:val="002934CE"/>
    <w:rsid w:val="00293540"/>
    <w:rsid w:val="002963F5"/>
    <w:rsid w:val="002A25AC"/>
    <w:rsid w:val="002A63C3"/>
    <w:rsid w:val="002A7B00"/>
    <w:rsid w:val="002B03BC"/>
    <w:rsid w:val="002B1FF5"/>
    <w:rsid w:val="002B424C"/>
    <w:rsid w:val="002B4759"/>
    <w:rsid w:val="002B4806"/>
    <w:rsid w:val="002B4C94"/>
    <w:rsid w:val="002B6A05"/>
    <w:rsid w:val="002B6CA0"/>
    <w:rsid w:val="002B7036"/>
    <w:rsid w:val="002C004C"/>
    <w:rsid w:val="002C4F06"/>
    <w:rsid w:val="002C6EB8"/>
    <w:rsid w:val="002C6F5A"/>
    <w:rsid w:val="002C7181"/>
    <w:rsid w:val="002C77B3"/>
    <w:rsid w:val="002D1B02"/>
    <w:rsid w:val="002D35B9"/>
    <w:rsid w:val="002E2D53"/>
    <w:rsid w:val="002E5740"/>
    <w:rsid w:val="002F138D"/>
    <w:rsid w:val="002F290B"/>
    <w:rsid w:val="002F2F61"/>
    <w:rsid w:val="002F4314"/>
    <w:rsid w:val="002F5046"/>
    <w:rsid w:val="002F68F6"/>
    <w:rsid w:val="002F69E9"/>
    <w:rsid w:val="002F6CBF"/>
    <w:rsid w:val="00301546"/>
    <w:rsid w:val="00303140"/>
    <w:rsid w:val="00304032"/>
    <w:rsid w:val="0030643F"/>
    <w:rsid w:val="00307029"/>
    <w:rsid w:val="00307839"/>
    <w:rsid w:val="00307931"/>
    <w:rsid w:val="00310AFD"/>
    <w:rsid w:val="00311491"/>
    <w:rsid w:val="00311EAB"/>
    <w:rsid w:val="00314D9A"/>
    <w:rsid w:val="00315EB2"/>
    <w:rsid w:val="0031673C"/>
    <w:rsid w:val="00317845"/>
    <w:rsid w:val="00322950"/>
    <w:rsid w:val="003241DF"/>
    <w:rsid w:val="003245E3"/>
    <w:rsid w:val="00324944"/>
    <w:rsid w:val="00324A83"/>
    <w:rsid w:val="0032784D"/>
    <w:rsid w:val="00334AB2"/>
    <w:rsid w:val="00334CF0"/>
    <w:rsid w:val="0034064E"/>
    <w:rsid w:val="00340A35"/>
    <w:rsid w:val="00346427"/>
    <w:rsid w:val="00347282"/>
    <w:rsid w:val="003500FC"/>
    <w:rsid w:val="0035046F"/>
    <w:rsid w:val="00354124"/>
    <w:rsid w:val="003550AC"/>
    <w:rsid w:val="0035526E"/>
    <w:rsid w:val="00356A34"/>
    <w:rsid w:val="00356ED2"/>
    <w:rsid w:val="0035777D"/>
    <w:rsid w:val="003579BB"/>
    <w:rsid w:val="0036063F"/>
    <w:rsid w:val="00362C24"/>
    <w:rsid w:val="00370421"/>
    <w:rsid w:val="00372E7E"/>
    <w:rsid w:val="00374D91"/>
    <w:rsid w:val="00374E9C"/>
    <w:rsid w:val="00381A27"/>
    <w:rsid w:val="00384E08"/>
    <w:rsid w:val="00385D7F"/>
    <w:rsid w:val="003865A6"/>
    <w:rsid w:val="00386D6B"/>
    <w:rsid w:val="00392EE8"/>
    <w:rsid w:val="0039388A"/>
    <w:rsid w:val="003A0B4C"/>
    <w:rsid w:val="003A0EF9"/>
    <w:rsid w:val="003A3DC6"/>
    <w:rsid w:val="003A4728"/>
    <w:rsid w:val="003A5F9A"/>
    <w:rsid w:val="003B1A13"/>
    <w:rsid w:val="003B5F5B"/>
    <w:rsid w:val="003B6C98"/>
    <w:rsid w:val="003C014B"/>
    <w:rsid w:val="003C1905"/>
    <w:rsid w:val="003C3B20"/>
    <w:rsid w:val="003C6811"/>
    <w:rsid w:val="003C71E9"/>
    <w:rsid w:val="003D010E"/>
    <w:rsid w:val="003D1462"/>
    <w:rsid w:val="003D1878"/>
    <w:rsid w:val="003D4331"/>
    <w:rsid w:val="003D5F58"/>
    <w:rsid w:val="003D6CB7"/>
    <w:rsid w:val="003E01DA"/>
    <w:rsid w:val="003E0251"/>
    <w:rsid w:val="003E04D0"/>
    <w:rsid w:val="003E08E8"/>
    <w:rsid w:val="003E24A6"/>
    <w:rsid w:val="003E3F7B"/>
    <w:rsid w:val="003E5A42"/>
    <w:rsid w:val="003E69F9"/>
    <w:rsid w:val="003F0949"/>
    <w:rsid w:val="003F11CD"/>
    <w:rsid w:val="003F3A0B"/>
    <w:rsid w:val="003F5F6C"/>
    <w:rsid w:val="003F74D4"/>
    <w:rsid w:val="003F7678"/>
    <w:rsid w:val="004024D8"/>
    <w:rsid w:val="00402659"/>
    <w:rsid w:val="00403F52"/>
    <w:rsid w:val="00404695"/>
    <w:rsid w:val="00404774"/>
    <w:rsid w:val="004050FB"/>
    <w:rsid w:val="0040703B"/>
    <w:rsid w:val="004074E3"/>
    <w:rsid w:val="0041022D"/>
    <w:rsid w:val="00411215"/>
    <w:rsid w:val="00412EE0"/>
    <w:rsid w:val="0041424D"/>
    <w:rsid w:val="00414820"/>
    <w:rsid w:val="0041489E"/>
    <w:rsid w:val="00416287"/>
    <w:rsid w:val="004170AE"/>
    <w:rsid w:val="00420768"/>
    <w:rsid w:val="004209F2"/>
    <w:rsid w:val="004302A2"/>
    <w:rsid w:val="00430431"/>
    <w:rsid w:val="00430AA2"/>
    <w:rsid w:val="00430C09"/>
    <w:rsid w:val="00430D8B"/>
    <w:rsid w:val="0043256E"/>
    <w:rsid w:val="00433F92"/>
    <w:rsid w:val="00433FF9"/>
    <w:rsid w:val="0043512F"/>
    <w:rsid w:val="00435EF2"/>
    <w:rsid w:val="004360E7"/>
    <w:rsid w:val="0043717C"/>
    <w:rsid w:val="00440115"/>
    <w:rsid w:val="00441C87"/>
    <w:rsid w:val="00442833"/>
    <w:rsid w:val="004430A8"/>
    <w:rsid w:val="00445E7D"/>
    <w:rsid w:val="00446D04"/>
    <w:rsid w:val="00450153"/>
    <w:rsid w:val="00450487"/>
    <w:rsid w:val="004504C5"/>
    <w:rsid w:val="0045093B"/>
    <w:rsid w:val="00450DCF"/>
    <w:rsid w:val="00450F6E"/>
    <w:rsid w:val="0045611B"/>
    <w:rsid w:val="004571C4"/>
    <w:rsid w:val="00460399"/>
    <w:rsid w:val="004624E9"/>
    <w:rsid w:val="00462B6E"/>
    <w:rsid w:val="00462E6E"/>
    <w:rsid w:val="004631D3"/>
    <w:rsid w:val="00467AD6"/>
    <w:rsid w:val="00471541"/>
    <w:rsid w:val="004723D3"/>
    <w:rsid w:val="004728F3"/>
    <w:rsid w:val="0047316D"/>
    <w:rsid w:val="00473DEF"/>
    <w:rsid w:val="00474CC9"/>
    <w:rsid w:val="00474E8A"/>
    <w:rsid w:val="00476991"/>
    <w:rsid w:val="0048429E"/>
    <w:rsid w:val="00485D51"/>
    <w:rsid w:val="00485EAE"/>
    <w:rsid w:val="00487E4F"/>
    <w:rsid w:val="004910A8"/>
    <w:rsid w:val="00492C34"/>
    <w:rsid w:val="00495736"/>
    <w:rsid w:val="00496CBA"/>
    <w:rsid w:val="004A0C47"/>
    <w:rsid w:val="004A2B2C"/>
    <w:rsid w:val="004A5C41"/>
    <w:rsid w:val="004A7A94"/>
    <w:rsid w:val="004B0822"/>
    <w:rsid w:val="004B110F"/>
    <w:rsid w:val="004B16C8"/>
    <w:rsid w:val="004B1843"/>
    <w:rsid w:val="004B1ACE"/>
    <w:rsid w:val="004B26E2"/>
    <w:rsid w:val="004B2751"/>
    <w:rsid w:val="004B4F94"/>
    <w:rsid w:val="004B50D4"/>
    <w:rsid w:val="004C010E"/>
    <w:rsid w:val="004C0DFC"/>
    <w:rsid w:val="004C170B"/>
    <w:rsid w:val="004C1B1C"/>
    <w:rsid w:val="004C22E6"/>
    <w:rsid w:val="004C325A"/>
    <w:rsid w:val="004C48D4"/>
    <w:rsid w:val="004C5EFD"/>
    <w:rsid w:val="004C5F12"/>
    <w:rsid w:val="004C6032"/>
    <w:rsid w:val="004C7897"/>
    <w:rsid w:val="004D12B9"/>
    <w:rsid w:val="004D167A"/>
    <w:rsid w:val="004D5C0E"/>
    <w:rsid w:val="004D6036"/>
    <w:rsid w:val="004D649E"/>
    <w:rsid w:val="004D7687"/>
    <w:rsid w:val="004E3207"/>
    <w:rsid w:val="004E33CB"/>
    <w:rsid w:val="004E343F"/>
    <w:rsid w:val="004E4F41"/>
    <w:rsid w:val="004F02C6"/>
    <w:rsid w:val="004F10C1"/>
    <w:rsid w:val="004F1B63"/>
    <w:rsid w:val="004F3640"/>
    <w:rsid w:val="004F4F6D"/>
    <w:rsid w:val="004F55A2"/>
    <w:rsid w:val="004F5F5D"/>
    <w:rsid w:val="004F72D8"/>
    <w:rsid w:val="005035B2"/>
    <w:rsid w:val="0050561F"/>
    <w:rsid w:val="0051044B"/>
    <w:rsid w:val="00510DAA"/>
    <w:rsid w:val="00512D64"/>
    <w:rsid w:val="00515C3F"/>
    <w:rsid w:val="005175FC"/>
    <w:rsid w:val="00521224"/>
    <w:rsid w:val="00522398"/>
    <w:rsid w:val="00522A04"/>
    <w:rsid w:val="005260C0"/>
    <w:rsid w:val="0052708C"/>
    <w:rsid w:val="00527A5C"/>
    <w:rsid w:val="005316BB"/>
    <w:rsid w:val="005317B2"/>
    <w:rsid w:val="00533233"/>
    <w:rsid w:val="005332D0"/>
    <w:rsid w:val="005342EC"/>
    <w:rsid w:val="005342FC"/>
    <w:rsid w:val="00536815"/>
    <w:rsid w:val="00536AB7"/>
    <w:rsid w:val="00537EC6"/>
    <w:rsid w:val="005403F6"/>
    <w:rsid w:val="005417F8"/>
    <w:rsid w:val="0054280F"/>
    <w:rsid w:val="00542DD0"/>
    <w:rsid w:val="0054345C"/>
    <w:rsid w:val="00553A8B"/>
    <w:rsid w:val="00553D00"/>
    <w:rsid w:val="0055450A"/>
    <w:rsid w:val="00560D08"/>
    <w:rsid w:val="00562265"/>
    <w:rsid w:val="00563074"/>
    <w:rsid w:val="0056317F"/>
    <w:rsid w:val="005644F8"/>
    <w:rsid w:val="0056480E"/>
    <w:rsid w:val="0056496C"/>
    <w:rsid w:val="00565421"/>
    <w:rsid w:val="00566B24"/>
    <w:rsid w:val="00570675"/>
    <w:rsid w:val="005727E4"/>
    <w:rsid w:val="00573BB5"/>
    <w:rsid w:val="005749CB"/>
    <w:rsid w:val="005749D3"/>
    <w:rsid w:val="00575C51"/>
    <w:rsid w:val="00576F87"/>
    <w:rsid w:val="005773A4"/>
    <w:rsid w:val="00584A81"/>
    <w:rsid w:val="00584F89"/>
    <w:rsid w:val="0058570D"/>
    <w:rsid w:val="0058687F"/>
    <w:rsid w:val="005868C5"/>
    <w:rsid w:val="00586C90"/>
    <w:rsid w:val="00587AFE"/>
    <w:rsid w:val="0059063A"/>
    <w:rsid w:val="0059522C"/>
    <w:rsid w:val="005957E7"/>
    <w:rsid w:val="00596266"/>
    <w:rsid w:val="00596A57"/>
    <w:rsid w:val="005A0383"/>
    <w:rsid w:val="005A088F"/>
    <w:rsid w:val="005A37B9"/>
    <w:rsid w:val="005A5773"/>
    <w:rsid w:val="005A58F9"/>
    <w:rsid w:val="005A5DD9"/>
    <w:rsid w:val="005A603D"/>
    <w:rsid w:val="005A6515"/>
    <w:rsid w:val="005A6703"/>
    <w:rsid w:val="005B4423"/>
    <w:rsid w:val="005B4F72"/>
    <w:rsid w:val="005B511C"/>
    <w:rsid w:val="005B6863"/>
    <w:rsid w:val="005C0E70"/>
    <w:rsid w:val="005C5893"/>
    <w:rsid w:val="005D441D"/>
    <w:rsid w:val="005E229F"/>
    <w:rsid w:val="005E2697"/>
    <w:rsid w:val="005E3475"/>
    <w:rsid w:val="005E4B05"/>
    <w:rsid w:val="005E4C34"/>
    <w:rsid w:val="005E4F37"/>
    <w:rsid w:val="005E7A1C"/>
    <w:rsid w:val="005F07AC"/>
    <w:rsid w:val="005F26AC"/>
    <w:rsid w:val="005F355A"/>
    <w:rsid w:val="005F4453"/>
    <w:rsid w:val="005F4BB2"/>
    <w:rsid w:val="005F537D"/>
    <w:rsid w:val="005F5A39"/>
    <w:rsid w:val="005F5FE0"/>
    <w:rsid w:val="005F6593"/>
    <w:rsid w:val="005F685F"/>
    <w:rsid w:val="005F6A84"/>
    <w:rsid w:val="0060031F"/>
    <w:rsid w:val="00601433"/>
    <w:rsid w:val="00602340"/>
    <w:rsid w:val="006041B2"/>
    <w:rsid w:val="00610AB2"/>
    <w:rsid w:val="00610FAF"/>
    <w:rsid w:val="006157C8"/>
    <w:rsid w:val="0061601F"/>
    <w:rsid w:val="00616C01"/>
    <w:rsid w:val="0061733F"/>
    <w:rsid w:val="0062429D"/>
    <w:rsid w:val="0062677A"/>
    <w:rsid w:val="00626B71"/>
    <w:rsid w:val="00627524"/>
    <w:rsid w:val="006325A5"/>
    <w:rsid w:val="00633E14"/>
    <w:rsid w:val="00635899"/>
    <w:rsid w:val="006373F8"/>
    <w:rsid w:val="0063792A"/>
    <w:rsid w:val="00641315"/>
    <w:rsid w:val="00641B37"/>
    <w:rsid w:val="00641ED1"/>
    <w:rsid w:val="00642F9C"/>
    <w:rsid w:val="006444B3"/>
    <w:rsid w:val="00644619"/>
    <w:rsid w:val="00646607"/>
    <w:rsid w:val="006475D8"/>
    <w:rsid w:val="00647752"/>
    <w:rsid w:val="006512B1"/>
    <w:rsid w:val="00651663"/>
    <w:rsid w:val="006524CC"/>
    <w:rsid w:val="006526E9"/>
    <w:rsid w:val="006534A6"/>
    <w:rsid w:val="006563A8"/>
    <w:rsid w:val="00656D8A"/>
    <w:rsid w:val="006570EA"/>
    <w:rsid w:val="00657B92"/>
    <w:rsid w:val="006606E5"/>
    <w:rsid w:val="006613D4"/>
    <w:rsid w:val="00662209"/>
    <w:rsid w:val="00662665"/>
    <w:rsid w:val="00662B48"/>
    <w:rsid w:val="00663D62"/>
    <w:rsid w:val="00664C5C"/>
    <w:rsid w:val="00665E35"/>
    <w:rsid w:val="0067046C"/>
    <w:rsid w:val="00674903"/>
    <w:rsid w:val="0067592F"/>
    <w:rsid w:val="0067727D"/>
    <w:rsid w:val="00681069"/>
    <w:rsid w:val="00681346"/>
    <w:rsid w:val="00681372"/>
    <w:rsid w:val="00681532"/>
    <w:rsid w:val="00681819"/>
    <w:rsid w:val="00692F75"/>
    <w:rsid w:val="006939D6"/>
    <w:rsid w:val="00694FC2"/>
    <w:rsid w:val="006A01C0"/>
    <w:rsid w:val="006A2033"/>
    <w:rsid w:val="006A2116"/>
    <w:rsid w:val="006A2970"/>
    <w:rsid w:val="006A59EE"/>
    <w:rsid w:val="006A6460"/>
    <w:rsid w:val="006A68E4"/>
    <w:rsid w:val="006A7AA8"/>
    <w:rsid w:val="006B2B5B"/>
    <w:rsid w:val="006B2DE7"/>
    <w:rsid w:val="006B356D"/>
    <w:rsid w:val="006C093D"/>
    <w:rsid w:val="006C09D9"/>
    <w:rsid w:val="006C3F09"/>
    <w:rsid w:val="006C486D"/>
    <w:rsid w:val="006C5631"/>
    <w:rsid w:val="006D06A8"/>
    <w:rsid w:val="006D1AE2"/>
    <w:rsid w:val="006D3594"/>
    <w:rsid w:val="006D5370"/>
    <w:rsid w:val="006D54B1"/>
    <w:rsid w:val="006D6108"/>
    <w:rsid w:val="006E1DE6"/>
    <w:rsid w:val="006E3528"/>
    <w:rsid w:val="006E528E"/>
    <w:rsid w:val="006F07AD"/>
    <w:rsid w:val="006F369A"/>
    <w:rsid w:val="006F4D2E"/>
    <w:rsid w:val="006F4E6D"/>
    <w:rsid w:val="006F6631"/>
    <w:rsid w:val="006F6F0B"/>
    <w:rsid w:val="00701085"/>
    <w:rsid w:val="00702947"/>
    <w:rsid w:val="007050FC"/>
    <w:rsid w:val="007059FA"/>
    <w:rsid w:val="00705B75"/>
    <w:rsid w:val="00706C37"/>
    <w:rsid w:val="00707FAD"/>
    <w:rsid w:val="007109A7"/>
    <w:rsid w:val="00711EE7"/>
    <w:rsid w:val="007124E3"/>
    <w:rsid w:val="00712DD1"/>
    <w:rsid w:val="00712FE6"/>
    <w:rsid w:val="00714E0C"/>
    <w:rsid w:val="00716C7E"/>
    <w:rsid w:val="00717C72"/>
    <w:rsid w:val="00721289"/>
    <w:rsid w:val="00721973"/>
    <w:rsid w:val="00724360"/>
    <w:rsid w:val="007251A1"/>
    <w:rsid w:val="00726ADA"/>
    <w:rsid w:val="0073047A"/>
    <w:rsid w:val="00730FB0"/>
    <w:rsid w:val="00732F43"/>
    <w:rsid w:val="007337C5"/>
    <w:rsid w:val="00733F76"/>
    <w:rsid w:val="0073429D"/>
    <w:rsid w:val="007348EE"/>
    <w:rsid w:val="00734FDD"/>
    <w:rsid w:val="00735AB2"/>
    <w:rsid w:val="0073680F"/>
    <w:rsid w:val="00737443"/>
    <w:rsid w:val="0074122E"/>
    <w:rsid w:val="007418A2"/>
    <w:rsid w:val="00743491"/>
    <w:rsid w:val="00743FE5"/>
    <w:rsid w:val="00744B01"/>
    <w:rsid w:val="00744EC0"/>
    <w:rsid w:val="00745358"/>
    <w:rsid w:val="00747345"/>
    <w:rsid w:val="00751614"/>
    <w:rsid w:val="007533BF"/>
    <w:rsid w:val="007566B8"/>
    <w:rsid w:val="00756B75"/>
    <w:rsid w:val="007623D7"/>
    <w:rsid w:val="007632A4"/>
    <w:rsid w:val="0076339F"/>
    <w:rsid w:val="00763FFA"/>
    <w:rsid w:val="00764318"/>
    <w:rsid w:val="00765428"/>
    <w:rsid w:val="007659E3"/>
    <w:rsid w:val="00770376"/>
    <w:rsid w:val="007718BC"/>
    <w:rsid w:val="00771D33"/>
    <w:rsid w:val="00772E8B"/>
    <w:rsid w:val="00773548"/>
    <w:rsid w:val="0077467F"/>
    <w:rsid w:val="007749A9"/>
    <w:rsid w:val="00774FDD"/>
    <w:rsid w:val="007765A3"/>
    <w:rsid w:val="00777671"/>
    <w:rsid w:val="0078222A"/>
    <w:rsid w:val="00782B3B"/>
    <w:rsid w:val="00786300"/>
    <w:rsid w:val="00786D7A"/>
    <w:rsid w:val="00787F2F"/>
    <w:rsid w:val="007908C2"/>
    <w:rsid w:val="00790FFC"/>
    <w:rsid w:val="00792F72"/>
    <w:rsid w:val="0079682F"/>
    <w:rsid w:val="007971F3"/>
    <w:rsid w:val="00797433"/>
    <w:rsid w:val="007A1EF2"/>
    <w:rsid w:val="007A287F"/>
    <w:rsid w:val="007A4053"/>
    <w:rsid w:val="007A5440"/>
    <w:rsid w:val="007A65B3"/>
    <w:rsid w:val="007A6D8D"/>
    <w:rsid w:val="007A796B"/>
    <w:rsid w:val="007A7B67"/>
    <w:rsid w:val="007B1609"/>
    <w:rsid w:val="007B2E93"/>
    <w:rsid w:val="007B3EF1"/>
    <w:rsid w:val="007B44EF"/>
    <w:rsid w:val="007B46A8"/>
    <w:rsid w:val="007B5F52"/>
    <w:rsid w:val="007B7557"/>
    <w:rsid w:val="007C0CBC"/>
    <w:rsid w:val="007C1D76"/>
    <w:rsid w:val="007C3123"/>
    <w:rsid w:val="007C31D8"/>
    <w:rsid w:val="007C4599"/>
    <w:rsid w:val="007C470E"/>
    <w:rsid w:val="007C483E"/>
    <w:rsid w:val="007C5CC1"/>
    <w:rsid w:val="007C79EB"/>
    <w:rsid w:val="007C79F6"/>
    <w:rsid w:val="007C7AE7"/>
    <w:rsid w:val="007C7BB7"/>
    <w:rsid w:val="007D2F20"/>
    <w:rsid w:val="007D323F"/>
    <w:rsid w:val="007D7E55"/>
    <w:rsid w:val="007D7FAA"/>
    <w:rsid w:val="007E06A8"/>
    <w:rsid w:val="007E2506"/>
    <w:rsid w:val="007E2784"/>
    <w:rsid w:val="007E47B8"/>
    <w:rsid w:val="007E552E"/>
    <w:rsid w:val="007E61AC"/>
    <w:rsid w:val="007F25E6"/>
    <w:rsid w:val="007F3645"/>
    <w:rsid w:val="007F3719"/>
    <w:rsid w:val="007F3837"/>
    <w:rsid w:val="007F41B2"/>
    <w:rsid w:val="007F45EF"/>
    <w:rsid w:val="007F52A0"/>
    <w:rsid w:val="007F6868"/>
    <w:rsid w:val="007F7669"/>
    <w:rsid w:val="008007A2"/>
    <w:rsid w:val="00803C85"/>
    <w:rsid w:val="008075FB"/>
    <w:rsid w:val="00812B21"/>
    <w:rsid w:val="00813D57"/>
    <w:rsid w:val="0081409A"/>
    <w:rsid w:val="0081562B"/>
    <w:rsid w:val="008226FB"/>
    <w:rsid w:val="00822B69"/>
    <w:rsid w:val="00825370"/>
    <w:rsid w:val="00825A7B"/>
    <w:rsid w:val="008269F6"/>
    <w:rsid w:val="00826E89"/>
    <w:rsid w:val="00827011"/>
    <w:rsid w:val="00827346"/>
    <w:rsid w:val="00831887"/>
    <w:rsid w:val="00831C2A"/>
    <w:rsid w:val="00833DE6"/>
    <w:rsid w:val="00841CA2"/>
    <w:rsid w:val="00841E0C"/>
    <w:rsid w:val="00843FFB"/>
    <w:rsid w:val="0084520A"/>
    <w:rsid w:val="00852A99"/>
    <w:rsid w:val="008543C3"/>
    <w:rsid w:val="0085499E"/>
    <w:rsid w:val="0085536E"/>
    <w:rsid w:val="00855B44"/>
    <w:rsid w:val="008574F2"/>
    <w:rsid w:val="00857762"/>
    <w:rsid w:val="008619E3"/>
    <w:rsid w:val="00861A81"/>
    <w:rsid w:val="00862E8F"/>
    <w:rsid w:val="00863E7A"/>
    <w:rsid w:val="008663AA"/>
    <w:rsid w:val="008669BC"/>
    <w:rsid w:val="00866FE5"/>
    <w:rsid w:val="0086706A"/>
    <w:rsid w:val="00870617"/>
    <w:rsid w:val="008712AE"/>
    <w:rsid w:val="0087189C"/>
    <w:rsid w:val="00871998"/>
    <w:rsid w:val="00872039"/>
    <w:rsid w:val="008749DA"/>
    <w:rsid w:val="00877C5C"/>
    <w:rsid w:val="008815D3"/>
    <w:rsid w:val="00881EF5"/>
    <w:rsid w:val="00883F52"/>
    <w:rsid w:val="00885316"/>
    <w:rsid w:val="00885B65"/>
    <w:rsid w:val="00891274"/>
    <w:rsid w:val="00893902"/>
    <w:rsid w:val="008957EA"/>
    <w:rsid w:val="00896B20"/>
    <w:rsid w:val="008A0A4B"/>
    <w:rsid w:val="008A0B54"/>
    <w:rsid w:val="008A0FA1"/>
    <w:rsid w:val="008A2266"/>
    <w:rsid w:val="008A310E"/>
    <w:rsid w:val="008A3629"/>
    <w:rsid w:val="008A5A0B"/>
    <w:rsid w:val="008A793F"/>
    <w:rsid w:val="008B1F15"/>
    <w:rsid w:val="008B31A9"/>
    <w:rsid w:val="008B3660"/>
    <w:rsid w:val="008B5A5A"/>
    <w:rsid w:val="008B6BDF"/>
    <w:rsid w:val="008B7962"/>
    <w:rsid w:val="008C4C65"/>
    <w:rsid w:val="008C5D51"/>
    <w:rsid w:val="008C6711"/>
    <w:rsid w:val="008D0DDA"/>
    <w:rsid w:val="008D2BF8"/>
    <w:rsid w:val="008D3899"/>
    <w:rsid w:val="008D39D7"/>
    <w:rsid w:val="008D4FE0"/>
    <w:rsid w:val="008D56B4"/>
    <w:rsid w:val="008D5A2B"/>
    <w:rsid w:val="008D68AA"/>
    <w:rsid w:val="008D6CB3"/>
    <w:rsid w:val="008D7FF2"/>
    <w:rsid w:val="008E0AA2"/>
    <w:rsid w:val="008E157D"/>
    <w:rsid w:val="008E16D2"/>
    <w:rsid w:val="008E22D8"/>
    <w:rsid w:val="008E2827"/>
    <w:rsid w:val="008E4037"/>
    <w:rsid w:val="008E4104"/>
    <w:rsid w:val="008E4109"/>
    <w:rsid w:val="008E485D"/>
    <w:rsid w:val="008E7A61"/>
    <w:rsid w:val="008F0792"/>
    <w:rsid w:val="008F2BFD"/>
    <w:rsid w:val="008F2C5F"/>
    <w:rsid w:val="008F33E2"/>
    <w:rsid w:val="008F595C"/>
    <w:rsid w:val="008F5C47"/>
    <w:rsid w:val="008F7667"/>
    <w:rsid w:val="0090062D"/>
    <w:rsid w:val="00902E73"/>
    <w:rsid w:val="009033C6"/>
    <w:rsid w:val="009041FB"/>
    <w:rsid w:val="00904AF4"/>
    <w:rsid w:val="0090595B"/>
    <w:rsid w:val="0090762B"/>
    <w:rsid w:val="00910DEF"/>
    <w:rsid w:val="009127E5"/>
    <w:rsid w:val="0091396D"/>
    <w:rsid w:val="009172E1"/>
    <w:rsid w:val="00917945"/>
    <w:rsid w:val="00920BE2"/>
    <w:rsid w:val="00920DBE"/>
    <w:rsid w:val="0092237F"/>
    <w:rsid w:val="00924546"/>
    <w:rsid w:val="009247B2"/>
    <w:rsid w:val="00924CB1"/>
    <w:rsid w:val="00927D22"/>
    <w:rsid w:val="0093094B"/>
    <w:rsid w:val="00934957"/>
    <w:rsid w:val="00934C96"/>
    <w:rsid w:val="0093587A"/>
    <w:rsid w:val="00935CCD"/>
    <w:rsid w:val="0093664E"/>
    <w:rsid w:val="009378FF"/>
    <w:rsid w:val="00941F01"/>
    <w:rsid w:val="009440CC"/>
    <w:rsid w:val="00944468"/>
    <w:rsid w:val="009444C4"/>
    <w:rsid w:val="00945C88"/>
    <w:rsid w:val="009477FD"/>
    <w:rsid w:val="00950C7E"/>
    <w:rsid w:val="00951245"/>
    <w:rsid w:val="009519E0"/>
    <w:rsid w:val="0096033A"/>
    <w:rsid w:val="00964014"/>
    <w:rsid w:val="00967323"/>
    <w:rsid w:val="00971A82"/>
    <w:rsid w:val="00972056"/>
    <w:rsid w:val="00974875"/>
    <w:rsid w:val="00975B7F"/>
    <w:rsid w:val="00975C4A"/>
    <w:rsid w:val="00976EED"/>
    <w:rsid w:val="00980E03"/>
    <w:rsid w:val="00981D63"/>
    <w:rsid w:val="009824EB"/>
    <w:rsid w:val="00982A19"/>
    <w:rsid w:val="0098656B"/>
    <w:rsid w:val="00993649"/>
    <w:rsid w:val="00995637"/>
    <w:rsid w:val="00995D32"/>
    <w:rsid w:val="00995E09"/>
    <w:rsid w:val="00996AEA"/>
    <w:rsid w:val="00996CF8"/>
    <w:rsid w:val="0099719F"/>
    <w:rsid w:val="009A12A0"/>
    <w:rsid w:val="009A3371"/>
    <w:rsid w:val="009A606D"/>
    <w:rsid w:val="009B05BC"/>
    <w:rsid w:val="009B1548"/>
    <w:rsid w:val="009B4CBF"/>
    <w:rsid w:val="009B6800"/>
    <w:rsid w:val="009B6F72"/>
    <w:rsid w:val="009C195A"/>
    <w:rsid w:val="009C1FA8"/>
    <w:rsid w:val="009C41D9"/>
    <w:rsid w:val="009C5A10"/>
    <w:rsid w:val="009C691F"/>
    <w:rsid w:val="009C6F68"/>
    <w:rsid w:val="009C723F"/>
    <w:rsid w:val="009D0905"/>
    <w:rsid w:val="009D2DF4"/>
    <w:rsid w:val="009D344F"/>
    <w:rsid w:val="009D3EDC"/>
    <w:rsid w:val="009D5136"/>
    <w:rsid w:val="009D60E8"/>
    <w:rsid w:val="009D6144"/>
    <w:rsid w:val="009E1C50"/>
    <w:rsid w:val="009E205C"/>
    <w:rsid w:val="009E3B17"/>
    <w:rsid w:val="009E4E30"/>
    <w:rsid w:val="009E664E"/>
    <w:rsid w:val="009E6E8C"/>
    <w:rsid w:val="009F3DA0"/>
    <w:rsid w:val="009F4124"/>
    <w:rsid w:val="009F6B8D"/>
    <w:rsid w:val="009F6ECE"/>
    <w:rsid w:val="00A0277E"/>
    <w:rsid w:val="00A04DEF"/>
    <w:rsid w:val="00A05C7F"/>
    <w:rsid w:val="00A10F0A"/>
    <w:rsid w:val="00A11565"/>
    <w:rsid w:val="00A1165F"/>
    <w:rsid w:val="00A11AB7"/>
    <w:rsid w:val="00A15B37"/>
    <w:rsid w:val="00A1723D"/>
    <w:rsid w:val="00A23646"/>
    <w:rsid w:val="00A23C03"/>
    <w:rsid w:val="00A25794"/>
    <w:rsid w:val="00A2639C"/>
    <w:rsid w:val="00A2664E"/>
    <w:rsid w:val="00A3100C"/>
    <w:rsid w:val="00A31833"/>
    <w:rsid w:val="00A33CB8"/>
    <w:rsid w:val="00A33CCE"/>
    <w:rsid w:val="00A34379"/>
    <w:rsid w:val="00A358BA"/>
    <w:rsid w:val="00A362B3"/>
    <w:rsid w:val="00A372EF"/>
    <w:rsid w:val="00A37D4C"/>
    <w:rsid w:val="00A40BF2"/>
    <w:rsid w:val="00A44507"/>
    <w:rsid w:val="00A445C8"/>
    <w:rsid w:val="00A46567"/>
    <w:rsid w:val="00A5002D"/>
    <w:rsid w:val="00A501FE"/>
    <w:rsid w:val="00A5138D"/>
    <w:rsid w:val="00A518D4"/>
    <w:rsid w:val="00A51E73"/>
    <w:rsid w:val="00A57E20"/>
    <w:rsid w:val="00A61BFF"/>
    <w:rsid w:val="00A649E6"/>
    <w:rsid w:val="00A66716"/>
    <w:rsid w:val="00A6725B"/>
    <w:rsid w:val="00A67E70"/>
    <w:rsid w:val="00A70585"/>
    <w:rsid w:val="00A7209C"/>
    <w:rsid w:val="00A745C8"/>
    <w:rsid w:val="00A7482B"/>
    <w:rsid w:val="00A74F17"/>
    <w:rsid w:val="00A76B24"/>
    <w:rsid w:val="00A76E3D"/>
    <w:rsid w:val="00A81E95"/>
    <w:rsid w:val="00A83AFE"/>
    <w:rsid w:val="00A840F4"/>
    <w:rsid w:val="00A8468C"/>
    <w:rsid w:val="00A87566"/>
    <w:rsid w:val="00A920B9"/>
    <w:rsid w:val="00A93683"/>
    <w:rsid w:val="00A93FB3"/>
    <w:rsid w:val="00A955ED"/>
    <w:rsid w:val="00A95660"/>
    <w:rsid w:val="00A961CB"/>
    <w:rsid w:val="00AA1BA6"/>
    <w:rsid w:val="00AA2413"/>
    <w:rsid w:val="00AA2AA2"/>
    <w:rsid w:val="00AA2B3C"/>
    <w:rsid w:val="00AA2C9E"/>
    <w:rsid w:val="00AA4D7E"/>
    <w:rsid w:val="00AA513A"/>
    <w:rsid w:val="00AA5EED"/>
    <w:rsid w:val="00AA6132"/>
    <w:rsid w:val="00AA63AD"/>
    <w:rsid w:val="00AA738A"/>
    <w:rsid w:val="00AA7932"/>
    <w:rsid w:val="00AB1564"/>
    <w:rsid w:val="00AB1C5C"/>
    <w:rsid w:val="00AB2EFC"/>
    <w:rsid w:val="00AB33DF"/>
    <w:rsid w:val="00AB508C"/>
    <w:rsid w:val="00AB6DF1"/>
    <w:rsid w:val="00AC2403"/>
    <w:rsid w:val="00AC3AA3"/>
    <w:rsid w:val="00AC497C"/>
    <w:rsid w:val="00AC4F0A"/>
    <w:rsid w:val="00AC6CC7"/>
    <w:rsid w:val="00AC6E9D"/>
    <w:rsid w:val="00AC75F4"/>
    <w:rsid w:val="00AC774E"/>
    <w:rsid w:val="00AC77EB"/>
    <w:rsid w:val="00AD0501"/>
    <w:rsid w:val="00AD356A"/>
    <w:rsid w:val="00AD3DFB"/>
    <w:rsid w:val="00AD42DE"/>
    <w:rsid w:val="00AD4841"/>
    <w:rsid w:val="00AD5FAC"/>
    <w:rsid w:val="00AD7A38"/>
    <w:rsid w:val="00AE0AB9"/>
    <w:rsid w:val="00AE3049"/>
    <w:rsid w:val="00AE436B"/>
    <w:rsid w:val="00AE512F"/>
    <w:rsid w:val="00AE5235"/>
    <w:rsid w:val="00AE7301"/>
    <w:rsid w:val="00AF2B63"/>
    <w:rsid w:val="00AF5B62"/>
    <w:rsid w:val="00AF5E3C"/>
    <w:rsid w:val="00AF6557"/>
    <w:rsid w:val="00AF6618"/>
    <w:rsid w:val="00B01D2C"/>
    <w:rsid w:val="00B04C43"/>
    <w:rsid w:val="00B04F83"/>
    <w:rsid w:val="00B05933"/>
    <w:rsid w:val="00B060A4"/>
    <w:rsid w:val="00B07460"/>
    <w:rsid w:val="00B10063"/>
    <w:rsid w:val="00B130C5"/>
    <w:rsid w:val="00B13BA4"/>
    <w:rsid w:val="00B16701"/>
    <w:rsid w:val="00B16CBB"/>
    <w:rsid w:val="00B202F7"/>
    <w:rsid w:val="00B22B40"/>
    <w:rsid w:val="00B23D0C"/>
    <w:rsid w:val="00B25803"/>
    <w:rsid w:val="00B261D8"/>
    <w:rsid w:val="00B2679B"/>
    <w:rsid w:val="00B26CAA"/>
    <w:rsid w:val="00B2729E"/>
    <w:rsid w:val="00B31968"/>
    <w:rsid w:val="00B337BD"/>
    <w:rsid w:val="00B33DC8"/>
    <w:rsid w:val="00B34176"/>
    <w:rsid w:val="00B35626"/>
    <w:rsid w:val="00B3618A"/>
    <w:rsid w:val="00B40876"/>
    <w:rsid w:val="00B42735"/>
    <w:rsid w:val="00B46EC1"/>
    <w:rsid w:val="00B47B42"/>
    <w:rsid w:val="00B51FED"/>
    <w:rsid w:val="00B532EC"/>
    <w:rsid w:val="00B5500E"/>
    <w:rsid w:val="00B55D97"/>
    <w:rsid w:val="00B569A6"/>
    <w:rsid w:val="00B56CA6"/>
    <w:rsid w:val="00B62BE6"/>
    <w:rsid w:val="00B63483"/>
    <w:rsid w:val="00B6390C"/>
    <w:rsid w:val="00B63A31"/>
    <w:rsid w:val="00B65248"/>
    <w:rsid w:val="00B66339"/>
    <w:rsid w:val="00B677FD"/>
    <w:rsid w:val="00B7169B"/>
    <w:rsid w:val="00B7319C"/>
    <w:rsid w:val="00B73518"/>
    <w:rsid w:val="00B77CAC"/>
    <w:rsid w:val="00B80036"/>
    <w:rsid w:val="00B806CC"/>
    <w:rsid w:val="00B8217A"/>
    <w:rsid w:val="00B8221E"/>
    <w:rsid w:val="00B827AC"/>
    <w:rsid w:val="00B843A4"/>
    <w:rsid w:val="00B8485D"/>
    <w:rsid w:val="00B852A2"/>
    <w:rsid w:val="00B86AF1"/>
    <w:rsid w:val="00B9010E"/>
    <w:rsid w:val="00B92DD0"/>
    <w:rsid w:val="00B9302F"/>
    <w:rsid w:val="00B9374A"/>
    <w:rsid w:val="00B96332"/>
    <w:rsid w:val="00B97F50"/>
    <w:rsid w:val="00BA06DB"/>
    <w:rsid w:val="00BA11A2"/>
    <w:rsid w:val="00BA316C"/>
    <w:rsid w:val="00BA3BFC"/>
    <w:rsid w:val="00BA43B0"/>
    <w:rsid w:val="00BA5B35"/>
    <w:rsid w:val="00BA70B2"/>
    <w:rsid w:val="00BA735A"/>
    <w:rsid w:val="00BB2884"/>
    <w:rsid w:val="00BB2F0F"/>
    <w:rsid w:val="00BB50BC"/>
    <w:rsid w:val="00BB5531"/>
    <w:rsid w:val="00BB590F"/>
    <w:rsid w:val="00BC01D4"/>
    <w:rsid w:val="00BC19A2"/>
    <w:rsid w:val="00BC1CEA"/>
    <w:rsid w:val="00BC3F39"/>
    <w:rsid w:val="00BC530D"/>
    <w:rsid w:val="00BD072F"/>
    <w:rsid w:val="00BD0E93"/>
    <w:rsid w:val="00BD4335"/>
    <w:rsid w:val="00BD45D5"/>
    <w:rsid w:val="00BD5B19"/>
    <w:rsid w:val="00BD644C"/>
    <w:rsid w:val="00BD7A68"/>
    <w:rsid w:val="00BE1DAD"/>
    <w:rsid w:val="00BE219C"/>
    <w:rsid w:val="00BE3741"/>
    <w:rsid w:val="00BE37C0"/>
    <w:rsid w:val="00BE5244"/>
    <w:rsid w:val="00BE572D"/>
    <w:rsid w:val="00BE7227"/>
    <w:rsid w:val="00C01774"/>
    <w:rsid w:val="00C045D0"/>
    <w:rsid w:val="00C0503D"/>
    <w:rsid w:val="00C05912"/>
    <w:rsid w:val="00C06439"/>
    <w:rsid w:val="00C06612"/>
    <w:rsid w:val="00C0758C"/>
    <w:rsid w:val="00C0788D"/>
    <w:rsid w:val="00C10B42"/>
    <w:rsid w:val="00C118EC"/>
    <w:rsid w:val="00C12386"/>
    <w:rsid w:val="00C15AEE"/>
    <w:rsid w:val="00C16691"/>
    <w:rsid w:val="00C16C60"/>
    <w:rsid w:val="00C16FC8"/>
    <w:rsid w:val="00C21547"/>
    <w:rsid w:val="00C23051"/>
    <w:rsid w:val="00C2367C"/>
    <w:rsid w:val="00C251BD"/>
    <w:rsid w:val="00C27E92"/>
    <w:rsid w:val="00C326FF"/>
    <w:rsid w:val="00C32B42"/>
    <w:rsid w:val="00C33D00"/>
    <w:rsid w:val="00C3595A"/>
    <w:rsid w:val="00C36A4C"/>
    <w:rsid w:val="00C40C0B"/>
    <w:rsid w:val="00C4150F"/>
    <w:rsid w:val="00C438B1"/>
    <w:rsid w:val="00C44445"/>
    <w:rsid w:val="00C45B92"/>
    <w:rsid w:val="00C46E0B"/>
    <w:rsid w:val="00C4739D"/>
    <w:rsid w:val="00C518BA"/>
    <w:rsid w:val="00C523BD"/>
    <w:rsid w:val="00C52F1E"/>
    <w:rsid w:val="00C52FA3"/>
    <w:rsid w:val="00C530D7"/>
    <w:rsid w:val="00C53751"/>
    <w:rsid w:val="00C551B4"/>
    <w:rsid w:val="00C55699"/>
    <w:rsid w:val="00C5606A"/>
    <w:rsid w:val="00C5615A"/>
    <w:rsid w:val="00C57833"/>
    <w:rsid w:val="00C57A79"/>
    <w:rsid w:val="00C6127C"/>
    <w:rsid w:val="00C63889"/>
    <w:rsid w:val="00C63F15"/>
    <w:rsid w:val="00C66B5F"/>
    <w:rsid w:val="00C71C2B"/>
    <w:rsid w:val="00C72962"/>
    <w:rsid w:val="00C72A02"/>
    <w:rsid w:val="00C752A8"/>
    <w:rsid w:val="00C75972"/>
    <w:rsid w:val="00C76929"/>
    <w:rsid w:val="00C77C8B"/>
    <w:rsid w:val="00C80066"/>
    <w:rsid w:val="00C80A54"/>
    <w:rsid w:val="00C820DD"/>
    <w:rsid w:val="00C821A7"/>
    <w:rsid w:val="00C82972"/>
    <w:rsid w:val="00C82F8A"/>
    <w:rsid w:val="00C8401E"/>
    <w:rsid w:val="00C85BD9"/>
    <w:rsid w:val="00C8761A"/>
    <w:rsid w:val="00C9165D"/>
    <w:rsid w:val="00C9349C"/>
    <w:rsid w:val="00C94C5C"/>
    <w:rsid w:val="00C95075"/>
    <w:rsid w:val="00C95A62"/>
    <w:rsid w:val="00C97ED0"/>
    <w:rsid w:val="00CA0BAA"/>
    <w:rsid w:val="00CA1A25"/>
    <w:rsid w:val="00CA2861"/>
    <w:rsid w:val="00CA376B"/>
    <w:rsid w:val="00CA6000"/>
    <w:rsid w:val="00CB0B1C"/>
    <w:rsid w:val="00CB1AA4"/>
    <w:rsid w:val="00CB3D0A"/>
    <w:rsid w:val="00CB583C"/>
    <w:rsid w:val="00CC07AB"/>
    <w:rsid w:val="00CC1833"/>
    <w:rsid w:val="00CC1F15"/>
    <w:rsid w:val="00CC31BC"/>
    <w:rsid w:val="00CD1853"/>
    <w:rsid w:val="00CD2C9E"/>
    <w:rsid w:val="00CD5E11"/>
    <w:rsid w:val="00CD627C"/>
    <w:rsid w:val="00CD75E3"/>
    <w:rsid w:val="00CD7FF6"/>
    <w:rsid w:val="00CE0307"/>
    <w:rsid w:val="00CE09C1"/>
    <w:rsid w:val="00CE1B5A"/>
    <w:rsid w:val="00CE2FC1"/>
    <w:rsid w:val="00CE43A1"/>
    <w:rsid w:val="00CE5075"/>
    <w:rsid w:val="00CE5662"/>
    <w:rsid w:val="00CE5949"/>
    <w:rsid w:val="00CF0DD7"/>
    <w:rsid w:val="00CF38D8"/>
    <w:rsid w:val="00CF3AFA"/>
    <w:rsid w:val="00CF6604"/>
    <w:rsid w:val="00CF6983"/>
    <w:rsid w:val="00D01479"/>
    <w:rsid w:val="00D02D09"/>
    <w:rsid w:val="00D039CE"/>
    <w:rsid w:val="00D03F54"/>
    <w:rsid w:val="00D043A9"/>
    <w:rsid w:val="00D05707"/>
    <w:rsid w:val="00D113B0"/>
    <w:rsid w:val="00D130C4"/>
    <w:rsid w:val="00D139E9"/>
    <w:rsid w:val="00D147F9"/>
    <w:rsid w:val="00D14C38"/>
    <w:rsid w:val="00D153C2"/>
    <w:rsid w:val="00D2382C"/>
    <w:rsid w:val="00D24E62"/>
    <w:rsid w:val="00D2741A"/>
    <w:rsid w:val="00D31E7F"/>
    <w:rsid w:val="00D325E0"/>
    <w:rsid w:val="00D32917"/>
    <w:rsid w:val="00D36709"/>
    <w:rsid w:val="00D36B46"/>
    <w:rsid w:val="00D377B8"/>
    <w:rsid w:val="00D37E7A"/>
    <w:rsid w:val="00D40F74"/>
    <w:rsid w:val="00D4112E"/>
    <w:rsid w:val="00D414F9"/>
    <w:rsid w:val="00D417D0"/>
    <w:rsid w:val="00D440F0"/>
    <w:rsid w:val="00D44A22"/>
    <w:rsid w:val="00D45736"/>
    <w:rsid w:val="00D47E23"/>
    <w:rsid w:val="00D53F56"/>
    <w:rsid w:val="00D54D08"/>
    <w:rsid w:val="00D56CDF"/>
    <w:rsid w:val="00D604E9"/>
    <w:rsid w:val="00D614D5"/>
    <w:rsid w:val="00D61645"/>
    <w:rsid w:val="00D618A3"/>
    <w:rsid w:val="00D62709"/>
    <w:rsid w:val="00D62781"/>
    <w:rsid w:val="00D6311B"/>
    <w:rsid w:val="00D631AA"/>
    <w:rsid w:val="00D64392"/>
    <w:rsid w:val="00D643A5"/>
    <w:rsid w:val="00D65AA6"/>
    <w:rsid w:val="00D6604C"/>
    <w:rsid w:val="00D66325"/>
    <w:rsid w:val="00D668A4"/>
    <w:rsid w:val="00D66B0A"/>
    <w:rsid w:val="00D73F6B"/>
    <w:rsid w:val="00D743BA"/>
    <w:rsid w:val="00D74E3E"/>
    <w:rsid w:val="00D8069B"/>
    <w:rsid w:val="00D82098"/>
    <w:rsid w:val="00D82CFC"/>
    <w:rsid w:val="00D82FE5"/>
    <w:rsid w:val="00D84239"/>
    <w:rsid w:val="00D85A89"/>
    <w:rsid w:val="00D8603B"/>
    <w:rsid w:val="00D86110"/>
    <w:rsid w:val="00D86B60"/>
    <w:rsid w:val="00D91799"/>
    <w:rsid w:val="00D93396"/>
    <w:rsid w:val="00D96605"/>
    <w:rsid w:val="00D96F38"/>
    <w:rsid w:val="00DA100A"/>
    <w:rsid w:val="00DA1015"/>
    <w:rsid w:val="00DA1DA1"/>
    <w:rsid w:val="00DA2BA9"/>
    <w:rsid w:val="00DA433A"/>
    <w:rsid w:val="00DA52E5"/>
    <w:rsid w:val="00DA5BBA"/>
    <w:rsid w:val="00DA6ADC"/>
    <w:rsid w:val="00DA7A4C"/>
    <w:rsid w:val="00DB228A"/>
    <w:rsid w:val="00DB5E26"/>
    <w:rsid w:val="00DB7647"/>
    <w:rsid w:val="00DB7667"/>
    <w:rsid w:val="00DC0019"/>
    <w:rsid w:val="00DC4EB6"/>
    <w:rsid w:val="00DD20BC"/>
    <w:rsid w:val="00DD2634"/>
    <w:rsid w:val="00DD2AD0"/>
    <w:rsid w:val="00DD374B"/>
    <w:rsid w:val="00DD3871"/>
    <w:rsid w:val="00DD5B49"/>
    <w:rsid w:val="00DD7DEE"/>
    <w:rsid w:val="00DE02DA"/>
    <w:rsid w:val="00DE101C"/>
    <w:rsid w:val="00DE122C"/>
    <w:rsid w:val="00DE18CB"/>
    <w:rsid w:val="00DE218E"/>
    <w:rsid w:val="00DE3CF9"/>
    <w:rsid w:val="00DE6B60"/>
    <w:rsid w:val="00DE7D92"/>
    <w:rsid w:val="00DF06A9"/>
    <w:rsid w:val="00DF1B35"/>
    <w:rsid w:val="00DF2114"/>
    <w:rsid w:val="00DF26A6"/>
    <w:rsid w:val="00DF2795"/>
    <w:rsid w:val="00DF2CBE"/>
    <w:rsid w:val="00DF3583"/>
    <w:rsid w:val="00DF3C77"/>
    <w:rsid w:val="00DF51B2"/>
    <w:rsid w:val="00DF6469"/>
    <w:rsid w:val="00DF7B7D"/>
    <w:rsid w:val="00DF7FEA"/>
    <w:rsid w:val="00E01B29"/>
    <w:rsid w:val="00E075BD"/>
    <w:rsid w:val="00E10A61"/>
    <w:rsid w:val="00E152C3"/>
    <w:rsid w:val="00E158EB"/>
    <w:rsid w:val="00E1597B"/>
    <w:rsid w:val="00E20650"/>
    <w:rsid w:val="00E2260E"/>
    <w:rsid w:val="00E230DD"/>
    <w:rsid w:val="00E26074"/>
    <w:rsid w:val="00E27FEA"/>
    <w:rsid w:val="00E32E35"/>
    <w:rsid w:val="00E33216"/>
    <w:rsid w:val="00E3337A"/>
    <w:rsid w:val="00E341A1"/>
    <w:rsid w:val="00E35E33"/>
    <w:rsid w:val="00E36117"/>
    <w:rsid w:val="00E36462"/>
    <w:rsid w:val="00E3671C"/>
    <w:rsid w:val="00E37ED9"/>
    <w:rsid w:val="00E40399"/>
    <w:rsid w:val="00E415C6"/>
    <w:rsid w:val="00E43864"/>
    <w:rsid w:val="00E43C9E"/>
    <w:rsid w:val="00E440A2"/>
    <w:rsid w:val="00E44D19"/>
    <w:rsid w:val="00E5018A"/>
    <w:rsid w:val="00E51D40"/>
    <w:rsid w:val="00E533F4"/>
    <w:rsid w:val="00E538FA"/>
    <w:rsid w:val="00E56111"/>
    <w:rsid w:val="00E56DFD"/>
    <w:rsid w:val="00E60A71"/>
    <w:rsid w:val="00E624FB"/>
    <w:rsid w:val="00E62C34"/>
    <w:rsid w:val="00E6421A"/>
    <w:rsid w:val="00E66B50"/>
    <w:rsid w:val="00E6742B"/>
    <w:rsid w:val="00E700F0"/>
    <w:rsid w:val="00E70BA8"/>
    <w:rsid w:val="00E73D67"/>
    <w:rsid w:val="00E74656"/>
    <w:rsid w:val="00E76861"/>
    <w:rsid w:val="00E76C92"/>
    <w:rsid w:val="00E77773"/>
    <w:rsid w:val="00E83F92"/>
    <w:rsid w:val="00E84163"/>
    <w:rsid w:val="00E8432B"/>
    <w:rsid w:val="00E86036"/>
    <w:rsid w:val="00E86CED"/>
    <w:rsid w:val="00E86D47"/>
    <w:rsid w:val="00E86FB9"/>
    <w:rsid w:val="00E9114D"/>
    <w:rsid w:val="00E915DF"/>
    <w:rsid w:val="00E95F83"/>
    <w:rsid w:val="00EA1C45"/>
    <w:rsid w:val="00EA369C"/>
    <w:rsid w:val="00EA3FEC"/>
    <w:rsid w:val="00EA411B"/>
    <w:rsid w:val="00EA5D82"/>
    <w:rsid w:val="00EB030C"/>
    <w:rsid w:val="00EB0B8E"/>
    <w:rsid w:val="00EB240A"/>
    <w:rsid w:val="00EB5F01"/>
    <w:rsid w:val="00EB716E"/>
    <w:rsid w:val="00EB719C"/>
    <w:rsid w:val="00EC13EB"/>
    <w:rsid w:val="00EC36A1"/>
    <w:rsid w:val="00EC4092"/>
    <w:rsid w:val="00EC4258"/>
    <w:rsid w:val="00EC4425"/>
    <w:rsid w:val="00EC5069"/>
    <w:rsid w:val="00EC55E1"/>
    <w:rsid w:val="00EC5679"/>
    <w:rsid w:val="00EC5851"/>
    <w:rsid w:val="00EC6C60"/>
    <w:rsid w:val="00ED26E0"/>
    <w:rsid w:val="00ED2F08"/>
    <w:rsid w:val="00ED43F8"/>
    <w:rsid w:val="00ED6664"/>
    <w:rsid w:val="00ED6670"/>
    <w:rsid w:val="00ED79D0"/>
    <w:rsid w:val="00EE03D0"/>
    <w:rsid w:val="00EE24EA"/>
    <w:rsid w:val="00EE3869"/>
    <w:rsid w:val="00EE55E8"/>
    <w:rsid w:val="00EE64C7"/>
    <w:rsid w:val="00EE7A2C"/>
    <w:rsid w:val="00EF0308"/>
    <w:rsid w:val="00EF0898"/>
    <w:rsid w:val="00EF2B32"/>
    <w:rsid w:val="00EF54DA"/>
    <w:rsid w:val="00EF5834"/>
    <w:rsid w:val="00F00500"/>
    <w:rsid w:val="00F0200B"/>
    <w:rsid w:val="00F0351A"/>
    <w:rsid w:val="00F05408"/>
    <w:rsid w:val="00F10D6B"/>
    <w:rsid w:val="00F1186E"/>
    <w:rsid w:val="00F11D55"/>
    <w:rsid w:val="00F11EE2"/>
    <w:rsid w:val="00F1726E"/>
    <w:rsid w:val="00F17282"/>
    <w:rsid w:val="00F17C3C"/>
    <w:rsid w:val="00F2000D"/>
    <w:rsid w:val="00F20F13"/>
    <w:rsid w:val="00F21CFD"/>
    <w:rsid w:val="00F21EAD"/>
    <w:rsid w:val="00F241E1"/>
    <w:rsid w:val="00F25760"/>
    <w:rsid w:val="00F263DB"/>
    <w:rsid w:val="00F270B4"/>
    <w:rsid w:val="00F30B94"/>
    <w:rsid w:val="00F368F7"/>
    <w:rsid w:val="00F37B33"/>
    <w:rsid w:val="00F41934"/>
    <w:rsid w:val="00F43A1E"/>
    <w:rsid w:val="00F50327"/>
    <w:rsid w:val="00F50A9A"/>
    <w:rsid w:val="00F51361"/>
    <w:rsid w:val="00F51D25"/>
    <w:rsid w:val="00F542CF"/>
    <w:rsid w:val="00F56627"/>
    <w:rsid w:val="00F56BCE"/>
    <w:rsid w:val="00F57737"/>
    <w:rsid w:val="00F6001B"/>
    <w:rsid w:val="00F606CE"/>
    <w:rsid w:val="00F60ECC"/>
    <w:rsid w:val="00F615F6"/>
    <w:rsid w:val="00F67299"/>
    <w:rsid w:val="00F71432"/>
    <w:rsid w:val="00F72601"/>
    <w:rsid w:val="00F74189"/>
    <w:rsid w:val="00F74289"/>
    <w:rsid w:val="00F74AFA"/>
    <w:rsid w:val="00F75A8C"/>
    <w:rsid w:val="00F764C0"/>
    <w:rsid w:val="00F775CF"/>
    <w:rsid w:val="00F801B7"/>
    <w:rsid w:val="00F80B9E"/>
    <w:rsid w:val="00F80DC3"/>
    <w:rsid w:val="00F81ADE"/>
    <w:rsid w:val="00F838BE"/>
    <w:rsid w:val="00F83934"/>
    <w:rsid w:val="00F84610"/>
    <w:rsid w:val="00F84FE1"/>
    <w:rsid w:val="00F850D4"/>
    <w:rsid w:val="00F85942"/>
    <w:rsid w:val="00F8678A"/>
    <w:rsid w:val="00F90DA1"/>
    <w:rsid w:val="00F92348"/>
    <w:rsid w:val="00F92F24"/>
    <w:rsid w:val="00F93A9C"/>
    <w:rsid w:val="00F948F0"/>
    <w:rsid w:val="00F95983"/>
    <w:rsid w:val="00F970E0"/>
    <w:rsid w:val="00F97D63"/>
    <w:rsid w:val="00FA0066"/>
    <w:rsid w:val="00FA161D"/>
    <w:rsid w:val="00FA2729"/>
    <w:rsid w:val="00FA46E7"/>
    <w:rsid w:val="00FB1D15"/>
    <w:rsid w:val="00FB301D"/>
    <w:rsid w:val="00FB381D"/>
    <w:rsid w:val="00FB642C"/>
    <w:rsid w:val="00FC08D4"/>
    <w:rsid w:val="00FC12F9"/>
    <w:rsid w:val="00FC1BE9"/>
    <w:rsid w:val="00FC2465"/>
    <w:rsid w:val="00FC29B1"/>
    <w:rsid w:val="00FD0C82"/>
    <w:rsid w:val="00FD1FDB"/>
    <w:rsid w:val="00FD233B"/>
    <w:rsid w:val="00FD23B5"/>
    <w:rsid w:val="00FD2AA8"/>
    <w:rsid w:val="00FD2B9F"/>
    <w:rsid w:val="00FD5B5C"/>
    <w:rsid w:val="00FD72A0"/>
    <w:rsid w:val="00FE1D11"/>
    <w:rsid w:val="00FE2988"/>
    <w:rsid w:val="00FE2E30"/>
    <w:rsid w:val="00FE3224"/>
    <w:rsid w:val="00FE61E1"/>
    <w:rsid w:val="00FE6EB5"/>
    <w:rsid w:val="00FE74C5"/>
    <w:rsid w:val="00FF29D6"/>
    <w:rsid w:val="00FF2B29"/>
    <w:rsid w:val="00FF6EE3"/>
    <w:rsid w:val="00FF7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6570EA"/>
    <w:pPr>
      <w:spacing w:after="200" w:line="276" w:lineRule="auto"/>
    </w:pPr>
    <w:rPr>
      <w:sz w:val="22"/>
      <w:szCs w:val="22"/>
      <w:lang w:bidi="en-US"/>
    </w:rPr>
  </w:style>
  <w:style w:type="paragraph" w:styleId="Heading1">
    <w:name w:val="heading 1"/>
    <w:basedOn w:val="Normal"/>
    <w:next w:val="Normal"/>
    <w:link w:val="Heading1Char"/>
    <w:uiPriority w:val="9"/>
    <w:qFormat/>
    <w:rsid w:val="006570E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6570E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6570E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6570E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6570E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6570E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6570E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6570E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6570E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570E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6570E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6570EA"/>
    <w:rPr>
      <w:rFonts w:ascii="Cambria" w:eastAsiaTheme="majorEastAsia" w:hAnsi="Cambria" w:cstheme="majorBidi"/>
      <w:b/>
      <w:bCs/>
      <w:color w:val="4F81BD"/>
    </w:rPr>
  </w:style>
  <w:style w:type="character" w:customStyle="1" w:styleId="Heading4Char">
    <w:name w:val="Heading 4 Char"/>
    <w:link w:val="Heading4"/>
    <w:uiPriority w:val="9"/>
    <w:locked/>
    <w:rsid w:val="006570EA"/>
    <w:rPr>
      <w:rFonts w:ascii="Cambria" w:eastAsiaTheme="majorEastAsia" w:hAnsi="Cambria" w:cstheme="majorBidi"/>
      <w:b/>
      <w:bCs/>
      <w:i/>
      <w:iCs/>
      <w:color w:val="4F81BD"/>
    </w:rPr>
  </w:style>
  <w:style w:type="character" w:customStyle="1" w:styleId="Heading5Char">
    <w:name w:val="Heading 5 Char"/>
    <w:link w:val="Heading5"/>
    <w:uiPriority w:val="9"/>
    <w:locked/>
    <w:rsid w:val="006570EA"/>
    <w:rPr>
      <w:rFonts w:ascii="Cambria" w:eastAsiaTheme="majorEastAsia" w:hAnsi="Cambria" w:cstheme="majorBidi"/>
      <w:color w:val="243F60"/>
    </w:rPr>
  </w:style>
  <w:style w:type="character" w:customStyle="1" w:styleId="Heading6Char">
    <w:name w:val="Heading 6 Char"/>
    <w:link w:val="Heading6"/>
    <w:uiPriority w:val="9"/>
    <w:locked/>
    <w:rsid w:val="006570EA"/>
    <w:rPr>
      <w:rFonts w:ascii="Cambria" w:eastAsiaTheme="majorEastAsia" w:hAnsi="Cambria" w:cstheme="majorBidi"/>
      <w:i/>
      <w:iCs/>
      <w:color w:val="243F60"/>
    </w:rPr>
  </w:style>
  <w:style w:type="character" w:customStyle="1" w:styleId="Heading7Char">
    <w:name w:val="Heading 7 Char"/>
    <w:link w:val="Heading7"/>
    <w:uiPriority w:val="9"/>
    <w:locked/>
    <w:rsid w:val="006570EA"/>
    <w:rPr>
      <w:rFonts w:ascii="Cambria" w:eastAsiaTheme="majorEastAsia" w:hAnsi="Cambria" w:cstheme="majorBidi"/>
      <w:i/>
      <w:iCs/>
      <w:color w:val="404040"/>
    </w:rPr>
  </w:style>
  <w:style w:type="character" w:customStyle="1" w:styleId="Heading8Char">
    <w:name w:val="Heading 8 Char"/>
    <w:link w:val="Heading8"/>
    <w:uiPriority w:val="9"/>
    <w:locked/>
    <w:rsid w:val="006570EA"/>
    <w:rPr>
      <w:rFonts w:ascii="Cambria" w:eastAsiaTheme="majorEastAsia" w:hAnsi="Cambria" w:cstheme="majorBidi"/>
      <w:color w:val="4F81BD"/>
    </w:rPr>
  </w:style>
  <w:style w:type="character" w:customStyle="1" w:styleId="Heading9Char">
    <w:name w:val="Heading 9 Char"/>
    <w:link w:val="Heading9"/>
    <w:uiPriority w:val="9"/>
    <w:locked/>
    <w:rsid w:val="006570E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6570E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6570E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6570EA"/>
    <w:pPr>
      <w:spacing w:line="240" w:lineRule="auto"/>
    </w:pPr>
    <w:rPr>
      <w:b/>
      <w:bCs/>
      <w:color w:val="4F81BD"/>
      <w:sz w:val="18"/>
      <w:szCs w:val="18"/>
    </w:rPr>
  </w:style>
  <w:style w:type="paragraph" w:styleId="Subtitle">
    <w:name w:val="Subtitle"/>
    <w:basedOn w:val="Normal"/>
    <w:next w:val="Normal"/>
    <w:link w:val="SubtitleChar"/>
    <w:uiPriority w:val="11"/>
    <w:qFormat/>
    <w:rsid w:val="006570E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6570EA"/>
    <w:rPr>
      <w:rFonts w:ascii="Cambria" w:eastAsiaTheme="majorEastAsia" w:hAnsi="Cambria" w:cstheme="majorBidi"/>
      <w:i/>
      <w:iCs/>
      <w:color w:val="4F81BD"/>
      <w:spacing w:val="15"/>
      <w:sz w:val="24"/>
      <w:szCs w:val="24"/>
    </w:rPr>
  </w:style>
  <w:style w:type="character" w:styleId="Strong">
    <w:name w:val="Strong"/>
    <w:uiPriority w:val="22"/>
    <w:qFormat/>
    <w:rsid w:val="006570EA"/>
    <w:rPr>
      <w:b/>
      <w:bCs/>
    </w:rPr>
  </w:style>
  <w:style w:type="character" w:styleId="Emphasis">
    <w:name w:val="Emphasis"/>
    <w:uiPriority w:val="20"/>
    <w:qFormat/>
    <w:rsid w:val="006570EA"/>
    <w:rPr>
      <w:i/>
      <w:iCs/>
    </w:rPr>
  </w:style>
  <w:style w:type="paragraph" w:styleId="NoSpacing">
    <w:name w:val="No Spacing"/>
    <w:uiPriority w:val="1"/>
    <w:qFormat/>
    <w:rsid w:val="006570EA"/>
    <w:rPr>
      <w:sz w:val="22"/>
      <w:szCs w:val="22"/>
      <w:lang w:bidi="en-US"/>
    </w:rPr>
  </w:style>
  <w:style w:type="paragraph" w:styleId="ListParagraph">
    <w:name w:val="List Paragraph"/>
    <w:basedOn w:val="Normal"/>
    <w:uiPriority w:val="34"/>
    <w:qFormat/>
    <w:rsid w:val="006570EA"/>
    <w:pPr>
      <w:ind w:left="720"/>
      <w:contextualSpacing/>
    </w:pPr>
  </w:style>
  <w:style w:type="paragraph" w:styleId="Quote">
    <w:name w:val="Quote"/>
    <w:basedOn w:val="Normal"/>
    <w:next w:val="Normal"/>
    <w:link w:val="QuoteChar"/>
    <w:uiPriority w:val="29"/>
    <w:qFormat/>
    <w:rsid w:val="006570EA"/>
    <w:rPr>
      <w:i/>
      <w:iCs/>
      <w:color w:val="000000"/>
      <w:sz w:val="20"/>
      <w:szCs w:val="20"/>
      <w:lang w:bidi="ar-SA"/>
    </w:rPr>
  </w:style>
  <w:style w:type="character" w:customStyle="1" w:styleId="QuoteChar">
    <w:name w:val="Quote Char"/>
    <w:link w:val="Quote"/>
    <w:uiPriority w:val="29"/>
    <w:locked/>
    <w:rsid w:val="006570EA"/>
    <w:rPr>
      <w:i/>
      <w:iCs/>
      <w:color w:val="000000"/>
    </w:rPr>
  </w:style>
  <w:style w:type="paragraph" w:styleId="IntenseQuote">
    <w:name w:val="Intense Quote"/>
    <w:basedOn w:val="Normal"/>
    <w:next w:val="Normal"/>
    <w:link w:val="IntenseQuoteChar"/>
    <w:uiPriority w:val="30"/>
    <w:qFormat/>
    <w:rsid w:val="006570E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6570EA"/>
    <w:rPr>
      <w:rFonts w:eastAsiaTheme="majorEastAsia" w:cstheme="majorBidi"/>
      <w:b/>
      <w:bCs/>
      <w:i/>
      <w:iCs/>
      <w:color w:val="4F81BD"/>
    </w:rPr>
  </w:style>
  <w:style w:type="character" w:styleId="SubtleEmphasis">
    <w:name w:val="Subtle Emphasis"/>
    <w:uiPriority w:val="19"/>
    <w:qFormat/>
    <w:rsid w:val="006570EA"/>
    <w:rPr>
      <w:i/>
      <w:iCs/>
      <w:color w:val="808080"/>
    </w:rPr>
  </w:style>
  <w:style w:type="character" w:styleId="IntenseEmphasis">
    <w:name w:val="Intense Emphasis"/>
    <w:uiPriority w:val="21"/>
    <w:qFormat/>
    <w:rsid w:val="006570EA"/>
    <w:rPr>
      <w:b/>
      <w:bCs/>
      <w:i/>
      <w:iCs/>
      <w:color w:val="4F81BD"/>
    </w:rPr>
  </w:style>
  <w:style w:type="character" w:styleId="SubtleReference">
    <w:name w:val="Subtle Reference"/>
    <w:uiPriority w:val="31"/>
    <w:qFormat/>
    <w:rsid w:val="006570EA"/>
    <w:rPr>
      <w:smallCaps/>
      <w:color w:val="C0504D"/>
      <w:u w:val="single"/>
    </w:rPr>
  </w:style>
  <w:style w:type="character" w:styleId="IntenseReference">
    <w:name w:val="Intense Reference"/>
    <w:uiPriority w:val="32"/>
    <w:qFormat/>
    <w:rsid w:val="006570EA"/>
    <w:rPr>
      <w:b/>
      <w:bCs/>
      <w:smallCaps/>
      <w:color w:val="C0504D"/>
      <w:spacing w:val="5"/>
      <w:u w:val="single"/>
    </w:rPr>
  </w:style>
  <w:style w:type="character" w:styleId="BookTitle">
    <w:name w:val="Book Title"/>
    <w:uiPriority w:val="33"/>
    <w:qFormat/>
    <w:rsid w:val="006570EA"/>
    <w:rPr>
      <w:b/>
      <w:bCs/>
      <w:smallCaps/>
      <w:color w:val="C00000"/>
    </w:rPr>
  </w:style>
  <w:style w:type="paragraph" w:styleId="TOCHeading">
    <w:name w:val="TOC Heading"/>
    <w:basedOn w:val="Heading1"/>
    <w:next w:val="Normal"/>
    <w:uiPriority w:val="39"/>
    <w:qFormat/>
    <w:rsid w:val="006570E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6570E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6570EA"/>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6570EA"/>
    <w:rPr>
      <w:sz w:val="22"/>
      <w:szCs w:val="22"/>
      <w:lang w:bidi="en-US"/>
    </w:rPr>
  </w:style>
  <w:style w:type="paragraph" w:customStyle="1" w:styleId="EvaluationNumbers">
    <w:name w:val="Evaluation Numbers"/>
    <w:basedOn w:val="Normal"/>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6570E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6570EA"/>
    <w:pPr>
      <w:numPr>
        <w:numId w:val="3"/>
      </w:numPr>
      <w:ind w:left="2880"/>
    </w:pPr>
    <w:rPr>
      <w:lang w:eastAsia="zh-TW"/>
    </w:rPr>
  </w:style>
  <w:style w:type="character" w:customStyle="1" w:styleId="BulletedChar">
    <w:name w:val="Bulleted Char"/>
    <w:link w:val="Bulleted"/>
    <w:rsid w:val="006570EA"/>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6570EA"/>
    <w:pPr>
      <w:spacing w:after="200" w:line="276" w:lineRule="auto"/>
    </w:pPr>
    <w:rPr>
      <w:sz w:val="22"/>
      <w:szCs w:val="22"/>
      <w:lang w:bidi="en-US"/>
    </w:rPr>
  </w:style>
  <w:style w:type="paragraph" w:styleId="Heading1">
    <w:name w:val="heading 1"/>
    <w:basedOn w:val="Normal"/>
    <w:next w:val="Normal"/>
    <w:link w:val="Heading1Char"/>
    <w:uiPriority w:val="9"/>
    <w:qFormat/>
    <w:rsid w:val="006570EA"/>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6570EA"/>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6570EA"/>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6570EA"/>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6570EA"/>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6570EA"/>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6570EA"/>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6570EA"/>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6570EA"/>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570EA"/>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6570EA"/>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6570EA"/>
    <w:rPr>
      <w:rFonts w:ascii="Cambria" w:eastAsiaTheme="majorEastAsia" w:hAnsi="Cambria" w:cstheme="majorBidi"/>
      <w:b/>
      <w:bCs/>
      <w:color w:val="4F81BD"/>
    </w:rPr>
  </w:style>
  <w:style w:type="character" w:customStyle="1" w:styleId="Heading4Char">
    <w:name w:val="Heading 4 Char"/>
    <w:link w:val="Heading4"/>
    <w:uiPriority w:val="9"/>
    <w:locked/>
    <w:rsid w:val="006570EA"/>
    <w:rPr>
      <w:rFonts w:ascii="Cambria" w:eastAsiaTheme="majorEastAsia" w:hAnsi="Cambria" w:cstheme="majorBidi"/>
      <w:b/>
      <w:bCs/>
      <w:i/>
      <w:iCs/>
      <w:color w:val="4F81BD"/>
    </w:rPr>
  </w:style>
  <w:style w:type="character" w:customStyle="1" w:styleId="Heading5Char">
    <w:name w:val="Heading 5 Char"/>
    <w:link w:val="Heading5"/>
    <w:uiPriority w:val="9"/>
    <w:locked/>
    <w:rsid w:val="006570EA"/>
    <w:rPr>
      <w:rFonts w:ascii="Cambria" w:eastAsiaTheme="majorEastAsia" w:hAnsi="Cambria" w:cstheme="majorBidi"/>
      <w:color w:val="243F60"/>
    </w:rPr>
  </w:style>
  <w:style w:type="character" w:customStyle="1" w:styleId="Heading6Char">
    <w:name w:val="Heading 6 Char"/>
    <w:link w:val="Heading6"/>
    <w:uiPriority w:val="9"/>
    <w:locked/>
    <w:rsid w:val="006570EA"/>
    <w:rPr>
      <w:rFonts w:ascii="Cambria" w:eastAsiaTheme="majorEastAsia" w:hAnsi="Cambria" w:cstheme="majorBidi"/>
      <w:i/>
      <w:iCs/>
      <w:color w:val="243F60"/>
    </w:rPr>
  </w:style>
  <w:style w:type="character" w:customStyle="1" w:styleId="Heading7Char">
    <w:name w:val="Heading 7 Char"/>
    <w:link w:val="Heading7"/>
    <w:uiPriority w:val="9"/>
    <w:locked/>
    <w:rsid w:val="006570EA"/>
    <w:rPr>
      <w:rFonts w:ascii="Cambria" w:eastAsiaTheme="majorEastAsia" w:hAnsi="Cambria" w:cstheme="majorBidi"/>
      <w:i/>
      <w:iCs/>
      <w:color w:val="404040"/>
    </w:rPr>
  </w:style>
  <w:style w:type="character" w:customStyle="1" w:styleId="Heading8Char">
    <w:name w:val="Heading 8 Char"/>
    <w:link w:val="Heading8"/>
    <w:uiPriority w:val="9"/>
    <w:locked/>
    <w:rsid w:val="006570EA"/>
    <w:rPr>
      <w:rFonts w:ascii="Cambria" w:eastAsiaTheme="majorEastAsia" w:hAnsi="Cambria" w:cstheme="majorBidi"/>
      <w:color w:val="4F81BD"/>
    </w:rPr>
  </w:style>
  <w:style w:type="character" w:customStyle="1" w:styleId="Heading9Char">
    <w:name w:val="Heading 9 Char"/>
    <w:link w:val="Heading9"/>
    <w:uiPriority w:val="9"/>
    <w:locked/>
    <w:rsid w:val="006570EA"/>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6570EA"/>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6570EA"/>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6570EA"/>
    <w:pPr>
      <w:spacing w:line="240" w:lineRule="auto"/>
    </w:pPr>
    <w:rPr>
      <w:b/>
      <w:bCs/>
      <w:color w:val="4F81BD"/>
      <w:sz w:val="18"/>
      <w:szCs w:val="18"/>
    </w:rPr>
  </w:style>
  <w:style w:type="paragraph" w:styleId="Subtitle">
    <w:name w:val="Subtitle"/>
    <w:basedOn w:val="Normal"/>
    <w:next w:val="Normal"/>
    <w:link w:val="SubtitleChar"/>
    <w:uiPriority w:val="11"/>
    <w:qFormat/>
    <w:rsid w:val="006570EA"/>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6570EA"/>
    <w:rPr>
      <w:rFonts w:ascii="Cambria" w:eastAsiaTheme="majorEastAsia" w:hAnsi="Cambria" w:cstheme="majorBidi"/>
      <w:i/>
      <w:iCs/>
      <w:color w:val="4F81BD"/>
      <w:spacing w:val="15"/>
      <w:sz w:val="24"/>
      <w:szCs w:val="24"/>
    </w:rPr>
  </w:style>
  <w:style w:type="character" w:styleId="Strong">
    <w:name w:val="Strong"/>
    <w:uiPriority w:val="22"/>
    <w:qFormat/>
    <w:rsid w:val="006570EA"/>
    <w:rPr>
      <w:b/>
      <w:bCs/>
    </w:rPr>
  </w:style>
  <w:style w:type="character" w:styleId="Emphasis">
    <w:name w:val="Emphasis"/>
    <w:uiPriority w:val="20"/>
    <w:qFormat/>
    <w:rsid w:val="006570EA"/>
    <w:rPr>
      <w:i/>
      <w:iCs/>
    </w:rPr>
  </w:style>
  <w:style w:type="paragraph" w:styleId="NoSpacing">
    <w:name w:val="No Spacing"/>
    <w:uiPriority w:val="1"/>
    <w:qFormat/>
    <w:rsid w:val="006570EA"/>
    <w:rPr>
      <w:sz w:val="22"/>
      <w:szCs w:val="22"/>
      <w:lang w:bidi="en-US"/>
    </w:rPr>
  </w:style>
  <w:style w:type="paragraph" w:styleId="ListParagraph">
    <w:name w:val="List Paragraph"/>
    <w:basedOn w:val="Normal"/>
    <w:uiPriority w:val="34"/>
    <w:qFormat/>
    <w:rsid w:val="006570EA"/>
    <w:pPr>
      <w:ind w:left="720"/>
      <w:contextualSpacing/>
    </w:pPr>
  </w:style>
  <w:style w:type="paragraph" w:styleId="Quote">
    <w:name w:val="Quote"/>
    <w:basedOn w:val="Normal"/>
    <w:next w:val="Normal"/>
    <w:link w:val="QuoteChar"/>
    <w:uiPriority w:val="29"/>
    <w:qFormat/>
    <w:rsid w:val="006570EA"/>
    <w:rPr>
      <w:i/>
      <w:iCs/>
      <w:color w:val="000000"/>
      <w:sz w:val="20"/>
      <w:szCs w:val="20"/>
      <w:lang w:bidi="ar-SA"/>
    </w:rPr>
  </w:style>
  <w:style w:type="character" w:customStyle="1" w:styleId="QuoteChar">
    <w:name w:val="Quote Char"/>
    <w:link w:val="Quote"/>
    <w:uiPriority w:val="29"/>
    <w:locked/>
    <w:rsid w:val="006570EA"/>
    <w:rPr>
      <w:i/>
      <w:iCs/>
      <w:color w:val="000000"/>
    </w:rPr>
  </w:style>
  <w:style w:type="paragraph" w:styleId="IntenseQuote">
    <w:name w:val="Intense Quote"/>
    <w:basedOn w:val="Normal"/>
    <w:next w:val="Normal"/>
    <w:link w:val="IntenseQuoteChar"/>
    <w:uiPriority w:val="30"/>
    <w:qFormat/>
    <w:rsid w:val="006570EA"/>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6570EA"/>
    <w:rPr>
      <w:rFonts w:eastAsiaTheme="majorEastAsia" w:cstheme="majorBidi"/>
      <w:b/>
      <w:bCs/>
      <w:i/>
      <w:iCs/>
      <w:color w:val="4F81BD"/>
    </w:rPr>
  </w:style>
  <w:style w:type="character" w:styleId="SubtleEmphasis">
    <w:name w:val="Subtle Emphasis"/>
    <w:uiPriority w:val="19"/>
    <w:qFormat/>
    <w:rsid w:val="006570EA"/>
    <w:rPr>
      <w:i/>
      <w:iCs/>
      <w:color w:val="808080"/>
    </w:rPr>
  </w:style>
  <w:style w:type="character" w:styleId="IntenseEmphasis">
    <w:name w:val="Intense Emphasis"/>
    <w:uiPriority w:val="21"/>
    <w:qFormat/>
    <w:rsid w:val="006570EA"/>
    <w:rPr>
      <w:b/>
      <w:bCs/>
      <w:i/>
      <w:iCs/>
      <w:color w:val="4F81BD"/>
    </w:rPr>
  </w:style>
  <w:style w:type="character" w:styleId="SubtleReference">
    <w:name w:val="Subtle Reference"/>
    <w:uiPriority w:val="31"/>
    <w:qFormat/>
    <w:rsid w:val="006570EA"/>
    <w:rPr>
      <w:smallCaps/>
      <w:color w:val="C0504D"/>
      <w:u w:val="single"/>
    </w:rPr>
  </w:style>
  <w:style w:type="character" w:styleId="IntenseReference">
    <w:name w:val="Intense Reference"/>
    <w:uiPriority w:val="32"/>
    <w:qFormat/>
    <w:rsid w:val="006570EA"/>
    <w:rPr>
      <w:b/>
      <w:bCs/>
      <w:smallCaps/>
      <w:color w:val="C0504D"/>
      <w:spacing w:val="5"/>
      <w:u w:val="single"/>
    </w:rPr>
  </w:style>
  <w:style w:type="character" w:styleId="BookTitle">
    <w:name w:val="Book Title"/>
    <w:uiPriority w:val="33"/>
    <w:qFormat/>
    <w:rsid w:val="006570EA"/>
    <w:rPr>
      <w:b/>
      <w:bCs/>
      <w:smallCaps/>
      <w:color w:val="C00000"/>
    </w:rPr>
  </w:style>
  <w:style w:type="paragraph" w:styleId="TOCHeading">
    <w:name w:val="TOC Heading"/>
    <w:basedOn w:val="Heading1"/>
    <w:next w:val="Normal"/>
    <w:uiPriority w:val="39"/>
    <w:qFormat/>
    <w:rsid w:val="006570EA"/>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6570EA"/>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6570EA"/>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6570EA"/>
    <w:rPr>
      <w:sz w:val="22"/>
      <w:szCs w:val="22"/>
      <w:lang w:bidi="en-US"/>
    </w:rPr>
  </w:style>
  <w:style w:type="paragraph" w:customStyle="1" w:styleId="EvaluationNumbers">
    <w:name w:val="Evaluation Numbers"/>
    <w:basedOn w:val="Normal"/>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6570EA"/>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6570EA"/>
    <w:pPr>
      <w:numPr>
        <w:numId w:val="3"/>
      </w:numPr>
      <w:ind w:left="2880"/>
    </w:pPr>
    <w:rPr>
      <w:lang w:eastAsia="zh-TW"/>
    </w:rPr>
  </w:style>
  <w:style w:type="character" w:customStyle="1" w:styleId="BulletedChar">
    <w:name w:val="Bulleted Char"/>
    <w:link w:val="Bulleted"/>
    <w:rsid w:val="006570EA"/>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png"/><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image" Target="media/image54.wmf"/><Relationship Id="rId68" Type="http://schemas.openxmlformats.org/officeDocument/2006/relationships/image" Target="media/image59.pn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wmf"/><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jpeg"/><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wmf"/><Relationship Id="rId74" Type="http://schemas.openxmlformats.org/officeDocument/2006/relationships/image" Target="media/image65.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wmf"/><Relationship Id="rId61" Type="http://schemas.openxmlformats.org/officeDocument/2006/relationships/image" Target="media/image52.png"/><Relationship Id="rId10" Type="http://schemas.openxmlformats.org/officeDocument/2006/relationships/image" Target="media/image10.png"/><Relationship Id="rId19" Type="http://schemas.openxmlformats.org/officeDocument/2006/relationships/image" Target="media/image10.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png"/><Relationship Id="rId60" Type="http://schemas.openxmlformats.org/officeDocument/2006/relationships/image" Target="media/image51.wmf"/><Relationship Id="rId65" Type="http://schemas.openxmlformats.org/officeDocument/2006/relationships/image" Target="media/image56.png"/><Relationship Id="rId73" Type="http://schemas.openxmlformats.org/officeDocument/2006/relationships/image" Target="media/image6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png"/><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jpeg"/><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png"/><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E5AB1-4C29-407F-9738-877C2989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692</TotalTime>
  <Pages>95</Pages>
  <Words>15745</Words>
  <Characters>89753</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105288</CharactersWithSpaces>
  <SharedDoc>false</SharedDoc>
  <HLinks>
    <vt:vector size="528" baseType="variant">
      <vt:variant>
        <vt:i4>6619210</vt:i4>
      </vt:variant>
      <vt:variant>
        <vt:i4>519</vt:i4>
      </vt:variant>
      <vt:variant>
        <vt:i4>0</vt:i4>
      </vt:variant>
      <vt:variant>
        <vt:i4>5</vt:i4>
      </vt:variant>
      <vt:variant>
        <vt:lpwstr>http://www.firstgov.gov</vt:lpwstr>
      </vt:variant>
      <vt:variant>
        <vt:lpwstr/>
      </vt:variant>
      <vt:variant>
        <vt:i4>6619210</vt:i4>
      </vt:variant>
      <vt:variant>
        <vt:i4>516</vt:i4>
      </vt:variant>
      <vt:variant>
        <vt:i4>0</vt:i4>
      </vt:variant>
      <vt:variant>
        <vt:i4>5</vt:i4>
      </vt:variant>
      <vt:variant>
        <vt:lpwstr>http://www.firstgov.gov</vt:lpwstr>
      </vt:variant>
      <vt:variant>
        <vt:lpwstr/>
      </vt:variant>
      <vt:variant>
        <vt:i4>6619210</vt:i4>
      </vt:variant>
      <vt:variant>
        <vt:i4>513</vt:i4>
      </vt:variant>
      <vt:variant>
        <vt:i4>0</vt:i4>
      </vt:variant>
      <vt:variant>
        <vt:i4>5</vt:i4>
      </vt:variant>
      <vt:variant>
        <vt:lpwstr>http://www.firstgov.gov</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21</cp:revision>
  <cp:lastPrinted>2009-04-26T18:26:00Z</cp:lastPrinted>
  <dcterms:created xsi:type="dcterms:W3CDTF">2013-08-09T16:38:00Z</dcterms:created>
  <dcterms:modified xsi:type="dcterms:W3CDTF">2015-11-13T20:37:00Z</dcterms:modified>
</cp:coreProperties>
</file>