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A27" w:rsidRPr="00FE0074" w:rsidRDefault="00CF2C87">
      <w:r w:rsidRPr="00FE0074">
        <w:rPr>
          <w:lang w:bidi="ar-SA"/>
        </w:rPr>
        <mc:AlternateContent>
          <mc:Choice Requires="wps">
            <w:drawing>
              <wp:anchor distT="0" distB="0" distL="114300" distR="114300" simplePos="0" relativeHeight="251652608" behindDoc="0" locked="0" layoutInCell="1" allowOverlap="1" wp14:anchorId="5F6263FA" wp14:editId="5CA244E3">
                <wp:simplePos x="0" y="0"/>
                <wp:positionH relativeFrom="column">
                  <wp:posOffset>-1076325</wp:posOffset>
                </wp:positionH>
                <wp:positionV relativeFrom="paragraph">
                  <wp:posOffset>-375920</wp:posOffset>
                </wp:positionV>
                <wp:extent cx="8050530" cy="3495675"/>
                <wp:effectExtent l="0" t="0" r="7620" b="28575"/>
                <wp:wrapNone/>
                <wp:docPr id="33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3495675"/>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125ED2" w:rsidRPr="001D4BE6" w:rsidRDefault="00125ED2" w:rsidP="002022FA">
                            <w:pPr>
                              <w:spacing w:line="360" w:lineRule="auto"/>
                              <w:ind w:right="1008"/>
                              <w:contextualSpacing/>
                              <w:jc w:val="right"/>
                              <w:rPr>
                                <w:b/>
                                <w:color w:val="0F243E"/>
                                <w:sz w:val="86"/>
                                <w:szCs w:val="86"/>
                              </w:rPr>
                            </w:pPr>
                            <w:r>
                              <w:rPr>
                                <w:b/>
                                <w:color w:val="0F243E"/>
                                <w:sz w:val="86"/>
                                <w:szCs w:val="86"/>
                              </w:rPr>
                              <w:t>Improving Self Awareness</w:t>
                            </w:r>
                          </w:p>
                          <w:p w:rsidR="00125ED2" w:rsidRPr="001D4BE6" w:rsidRDefault="00125ED2" w:rsidP="002022FA">
                            <w:pPr>
                              <w:spacing w:line="360" w:lineRule="auto"/>
                              <w:ind w:right="1008"/>
                              <w:contextualSpacing/>
                              <w:jc w:val="right"/>
                              <w:rPr>
                                <w:b/>
                                <w:color w:val="0F243E"/>
                              </w:rPr>
                            </w:pPr>
                            <w:r w:rsidRPr="001D4BE6">
                              <w:rPr>
                                <w:b/>
                                <w:color w:val="0F243E"/>
                              </w:rPr>
                              <w:t xml:space="preserve">Instructor Guide </w:t>
                            </w:r>
                          </w:p>
                          <w:p w:rsidR="00125ED2" w:rsidRPr="001D4BE6" w:rsidRDefault="00125ED2" w:rsidP="002022FA">
                            <w:pPr>
                              <w:spacing w:line="360" w:lineRule="auto"/>
                              <w:ind w:right="1008"/>
                              <w:contextualSpacing/>
                              <w:jc w:val="right"/>
                              <w:rPr>
                                <w:b/>
                                <w:color w:val="0F243E"/>
                              </w:rPr>
                            </w:pPr>
                          </w:p>
                          <w:p w:rsidR="00125ED2" w:rsidRPr="001D4BE6" w:rsidRDefault="00125ED2" w:rsidP="002022FA">
                            <w:pPr>
                              <w:spacing w:line="360" w:lineRule="auto"/>
                              <w:ind w:right="1008"/>
                              <w:contextualSpacing/>
                              <w:jc w:val="right"/>
                              <w:rPr>
                                <w:b/>
                                <w:color w:val="0F243E"/>
                              </w:rPr>
                            </w:pPr>
                            <w:r w:rsidRPr="001D4BE6">
                              <w:rPr>
                                <w:b/>
                                <w:color w:val="0F243E"/>
                              </w:rPr>
                              <w:t>Corporate Training Materials</w:t>
                            </w:r>
                          </w:p>
                          <w:p w:rsidR="00125ED2" w:rsidRDefault="00125ED2" w:rsidP="009E205C">
                            <w:pPr>
                              <w:ind w:right="10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 o:spid="_x0000_s1026" type="#_x0000_t202" style="position:absolute;margin-left:-84.75pt;margin-top:-29.6pt;width:633.9pt;height:275.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" stroked="f">
                <v:fill color2="#7f7f7f [1612]" focus="100%" type="gradient"/>
                <v:shadow on="t" color="#205867" opacity=".5" offset="1pt"/>
                <v:textbox>
                  <w:txbxContent>
                    <w:p w:rsidR="00125ED2" w:rsidRPr="001D4BE6" w:rsidRDefault="00125ED2" w:rsidP="002022FA">
                      <w:pPr>
                        <w:spacing w:line="360" w:lineRule="auto"/>
                        <w:ind w:right="1008"/>
                        <w:contextualSpacing/>
                        <w:jc w:val="right"/>
                        <w:rPr>
                          <w:b/>
                          <w:color w:val="0F243E"/>
                          <w:sz w:val="86"/>
                          <w:szCs w:val="86"/>
                        </w:rPr>
                      </w:pPr>
                      <w:r>
                        <w:rPr>
                          <w:b/>
                          <w:color w:val="0F243E"/>
                          <w:sz w:val="86"/>
                          <w:szCs w:val="86"/>
                        </w:rPr>
                        <w:t>Improving Self Awareness</w:t>
                      </w:r>
                    </w:p>
                    <w:p w:rsidR="00125ED2" w:rsidRPr="001D4BE6" w:rsidRDefault="00125ED2" w:rsidP="002022FA">
                      <w:pPr>
                        <w:spacing w:line="360" w:lineRule="auto"/>
                        <w:ind w:right="1008"/>
                        <w:contextualSpacing/>
                        <w:jc w:val="right"/>
                        <w:rPr>
                          <w:b/>
                          <w:color w:val="0F243E"/>
                        </w:rPr>
                      </w:pPr>
                      <w:r w:rsidRPr="001D4BE6">
                        <w:rPr>
                          <w:b/>
                          <w:color w:val="0F243E"/>
                        </w:rPr>
                        <w:t xml:space="preserve">Instructor Guide </w:t>
                      </w:r>
                    </w:p>
                    <w:p w:rsidR="00125ED2" w:rsidRPr="001D4BE6" w:rsidRDefault="00125ED2" w:rsidP="002022FA">
                      <w:pPr>
                        <w:spacing w:line="360" w:lineRule="auto"/>
                        <w:ind w:right="1008"/>
                        <w:contextualSpacing/>
                        <w:jc w:val="right"/>
                        <w:rPr>
                          <w:b/>
                          <w:color w:val="0F243E"/>
                        </w:rPr>
                      </w:pPr>
                    </w:p>
                    <w:p w:rsidR="00125ED2" w:rsidRPr="001D4BE6" w:rsidRDefault="00125ED2" w:rsidP="002022FA">
                      <w:pPr>
                        <w:spacing w:line="360" w:lineRule="auto"/>
                        <w:ind w:right="1008"/>
                        <w:contextualSpacing/>
                        <w:jc w:val="right"/>
                        <w:rPr>
                          <w:b/>
                          <w:color w:val="0F243E"/>
                        </w:rPr>
                      </w:pPr>
                      <w:r w:rsidRPr="001D4BE6">
                        <w:rPr>
                          <w:b/>
                          <w:color w:val="0F243E"/>
                        </w:rPr>
                        <w:t>Corporate Training Materials</w:t>
                      </w:r>
                    </w:p>
                    <w:p w:rsidR="00125ED2" w:rsidRDefault="00125ED2" w:rsidP="009E205C">
                      <w:pPr>
                        <w:ind w:right="1040"/>
                      </w:pPr>
                    </w:p>
                  </w:txbxContent>
                </v:textbox>
              </v:shape>
            </w:pict>
          </mc:Fallback>
        </mc:AlternateContent>
      </w:r>
    </w:p>
    <w:p w:rsidR="00381A27" w:rsidRPr="00FE0074" w:rsidRDefault="00CF2C87">
      <w:r w:rsidRPr="00FE0074">
        <w:rPr>
          <w:lang w:bidi="ar-SA"/>
        </w:rPr>
        <mc:AlternateContent>
          <mc:Choice Requires="wps">
            <w:drawing>
              <wp:anchor distT="0" distB="0" distL="114300" distR="114300" simplePos="0" relativeHeight="251653632" behindDoc="0" locked="0" layoutInCell="1" allowOverlap="1" wp14:anchorId="583994DA" wp14:editId="3410479D">
                <wp:simplePos x="0" y="0"/>
                <wp:positionH relativeFrom="column">
                  <wp:posOffset>-266700</wp:posOffset>
                </wp:positionH>
                <wp:positionV relativeFrom="paragraph">
                  <wp:posOffset>101600</wp:posOffset>
                </wp:positionV>
                <wp:extent cx="3114675" cy="3162300"/>
                <wp:effectExtent l="0" t="0" r="0" b="0"/>
                <wp:wrapNone/>
                <wp:docPr id="335"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3162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548DD4"/>
                              </a:solidFill>
                              <a:miter lim="800000"/>
                              <a:headEnd/>
                              <a:tailEnd/>
                            </a14:hiddenLine>
                          </a:ext>
                        </a:extLst>
                      </wps:spPr>
                      <wps:txbx>
                        <w:txbxContent>
                          <w:p w:rsidR="00125ED2" w:rsidRDefault="00125ED2">
                            <w:r>
                              <w:rPr>
                                <w:noProof/>
                                <w:lang w:bidi="ar-SA"/>
                              </w:rPr>
                              <w:drawing>
                                <wp:inline distT="0" distB="0" distL="0" distR="0" wp14:anchorId="29A60A67" wp14:editId="61E9E424">
                                  <wp:extent cx="2324100" cy="3205655"/>
                                  <wp:effectExtent l="0" t="0" r="0" b="0"/>
                                  <wp:docPr id="44" name="Picture 44" descr="C:\Users\Darren\Desktop\New Photos\s04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Desktop\New Photos\s0408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4100" cy="32056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27" type="#_x0000_t202" style="position:absolute;margin-left:-21pt;margin-top:8pt;width:245.25pt;height:24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l3BwQIAAMQ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" filled="f" stroked="f" strokecolor="#548dd4">
                <v:textbox>
                  <w:txbxContent>
                    <w:p w:rsidR="00125ED2" w:rsidRDefault="00125ED2">
                      <w:r>
                        <w:rPr>
                          <w:noProof/>
                          <w:lang w:bidi="ar-SA"/>
                        </w:rPr>
                        <w:drawing>
                          <wp:inline distT="0" distB="0" distL="0" distR="0" wp14:anchorId="29A60A67" wp14:editId="61E9E424">
                            <wp:extent cx="2324100" cy="3205655"/>
                            <wp:effectExtent l="0" t="0" r="0" b="0"/>
                            <wp:docPr id="44" name="Picture 44" descr="C:\Users\Darren\Desktop\New Photos\s04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Desktop\New Photos\s0408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4100" cy="3205655"/>
                                    </a:xfrm>
                                    <a:prstGeom prst="rect">
                                      <a:avLst/>
                                    </a:prstGeom>
                                    <a:noFill/>
                                    <a:ln>
                                      <a:noFill/>
                                    </a:ln>
                                  </pic:spPr>
                                </pic:pic>
                              </a:graphicData>
                            </a:graphic>
                          </wp:inline>
                        </w:drawing>
                      </w:r>
                    </w:p>
                  </w:txbxContent>
                </v:textbox>
              </v:shape>
            </w:pict>
          </mc:Fallback>
        </mc:AlternateContent>
      </w:r>
    </w:p>
    <w:p w:rsidR="00381A27" w:rsidRPr="00FE0074" w:rsidRDefault="00381A27"/>
    <w:p w:rsidR="00381A27" w:rsidRPr="00FE0074" w:rsidRDefault="00381A27"/>
    <w:p w:rsidR="00381A27" w:rsidRPr="00FE0074" w:rsidRDefault="00381A27"/>
    <w:p w:rsidR="00381A27" w:rsidRPr="00FE0074" w:rsidRDefault="00381A27"/>
    <w:p w:rsidR="00381A27" w:rsidRPr="00FE0074" w:rsidRDefault="00381A27"/>
    <w:p w:rsidR="00381A27" w:rsidRPr="00FE0074" w:rsidRDefault="00381A27"/>
    <w:p w:rsidR="00381A27" w:rsidRPr="00FE0074" w:rsidRDefault="00381A27"/>
    <w:p w:rsidR="00381A27" w:rsidRPr="00FE0074" w:rsidRDefault="00381A27">
      <w:pPr>
        <w:sectPr w:rsidR="00381A27" w:rsidRPr="00FE0074">
          <w:type w:val="continuous"/>
          <w:pgSz w:w="12240" w:h="15840" w:code="1"/>
          <w:pgMar w:top="1440" w:right="1440" w:bottom="1440" w:left="1440" w:header="720" w:footer="720" w:gutter="0"/>
          <w:pgNumType w:start="1"/>
          <w:cols w:space="720"/>
          <w:formProt w:val="0"/>
          <w:vAlign w:val="center"/>
          <w:docGrid w:linePitch="360"/>
        </w:sectPr>
      </w:pPr>
    </w:p>
    <w:p w:rsidR="00381A27" w:rsidRPr="00FE0074" w:rsidRDefault="00381A27">
      <w:pPr>
        <w:pStyle w:val="Title"/>
        <w:rPr>
          <w:rStyle w:val="BookTitle"/>
          <w:rFonts w:ascii="Calibri" w:hAnsi="Calibri" w:cs="Times New Roman"/>
          <w:color w:val="auto"/>
          <w:kern w:val="0"/>
          <w:sz w:val="22"/>
          <w:szCs w:val="22"/>
          <w:lang w:bidi="en-US"/>
        </w:rPr>
      </w:pPr>
      <w:r w:rsidRPr="00FE0074">
        <w:rPr>
          <w:rStyle w:val="BookTitle"/>
          <w:color w:val="C00000"/>
        </w:rPr>
        <w:lastRenderedPageBreak/>
        <w:t>Table of Contents</w:t>
      </w:r>
    </w:p>
    <w:p w:rsidR="00381A27" w:rsidRPr="00FE0074" w:rsidRDefault="00381A27"/>
    <w:p w:rsidR="0001254A" w:rsidRPr="00FE0074" w:rsidRDefault="004C6432">
      <w:pPr>
        <w:pStyle w:val="TOC1"/>
        <w:tabs>
          <w:tab w:val="right" w:leader="dot" w:pos="9350"/>
        </w:tabs>
        <w:rPr>
          <w:rFonts w:asciiTheme="minorHAnsi" w:eastAsiaTheme="minorEastAsia" w:hAnsiTheme="minorHAnsi" w:cstheme="minorBidi"/>
          <w:b w:val="0"/>
          <w:bCs w:val="0"/>
          <w:szCs w:val="22"/>
          <w:lang w:bidi="ar-SA"/>
        </w:rPr>
      </w:pPr>
      <w:r w:rsidRPr="00FE0074">
        <w:fldChar w:fldCharType="begin"/>
      </w:r>
      <w:r w:rsidR="00381A27" w:rsidRPr="00FE0074">
        <w:instrText xml:space="preserve"> TOC \o "1-3" \h \z \u </w:instrText>
      </w:r>
      <w:r w:rsidRPr="00FE0074">
        <w:fldChar w:fldCharType="separate"/>
      </w:r>
      <w:hyperlink w:anchor="_Toc400095725" w:history="1">
        <w:r w:rsidR="0001254A" w:rsidRPr="00FE0074">
          <w:rPr>
            <w:rStyle w:val="Hyperlink"/>
          </w:rPr>
          <w:t>Preface</w:t>
        </w:r>
        <w:r w:rsidR="0001254A" w:rsidRPr="00FE0074">
          <w:rPr>
            <w:webHidden/>
          </w:rPr>
          <w:tab/>
        </w:r>
        <w:r w:rsidR="0001254A" w:rsidRPr="00FE0074">
          <w:rPr>
            <w:webHidden/>
          </w:rPr>
          <w:fldChar w:fldCharType="begin"/>
        </w:r>
        <w:r w:rsidR="0001254A" w:rsidRPr="00FE0074">
          <w:rPr>
            <w:webHidden/>
          </w:rPr>
          <w:instrText xml:space="preserve"> PAGEREF _Toc400095725 \h </w:instrText>
        </w:r>
        <w:r w:rsidR="0001254A" w:rsidRPr="00FE0074">
          <w:rPr>
            <w:webHidden/>
          </w:rPr>
        </w:r>
        <w:r w:rsidR="0001254A" w:rsidRPr="00FE0074">
          <w:rPr>
            <w:webHidden/>
          </w:rPr>
          <w:fldChar w:fldCharType="separate"/>
        </w:r>
        <w:r w:rsidR="0001254A" w:rsidRPr="00FE0074">
          <w:rPr>
            <w:webHidden/>
          </w:rPr>
          <w:t>6</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26" w:history="1">
        <w:r w:rsidR="0001254A" w:rsidRPr="00FE0074">
          <w:rPr>
            <w:rStyle w:val="Hyperlink"/>
            <w:lang w:eastAsia="zh-TW"/>
          </w:rPr>
          <w:t>What is Courseware?</w:t>
        </w:r>
        <w:r w:rsidR="0001254A" w:rsidRPr="00FE0074">
          <w:rPr>
            <w:webHidden/>
          </w:rPr>
          <w:tab/>
        </w:r>
        <w:r w:rsidR="0001254A" w:rsidRPr="00FE0074">
          <w:rPr>
            <w:webHidden/>
          </w:rPr>
          <w:fldChar w:fldCharType="begin"/>
        </w:r>
        <w:r w:rsidR="0001254A" w:rsidRPr="00FE0074">
          <w:rPr>
            <w:webHidden/>
          </w:rPr>
          <w:instrText xml:space="preserve"> PAGEREF _Toc400095726 \h </w:instrText>
        </w:r>
        <w:r w:rsidR="0001254A" w:rsidRPr="00FE0074">
          <w:rPr>
            <w:webHidden/>
          </w:rPr>
        </w:r>
        <w:r w:rsidR="0001254A" w:rsidRPr="00FE0074">
          <w:rPr>
            <w:webHidden/>
          </w:rPr>
          <w:fldChar w:fldCharType="separate"/>
        </w:r>
        <w:r w:rsidR="0001254A" w:rsidRPr="00FE0074">
          <w:rPr>
            <w:webHidden/>
          </w:rPr>
          <w:t>6</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27" w:history="1">
        <w:r w:rsidR="0001254A" w:rsidRPr="00FE0074">
          <w:rPr>
            <w:rStyle w:val="Hyperlink"/>
            <w:lang w:eastAsia="zh-TW"/>
          </w:rPr>
          <w:t>How Do I Customize My Course?</w:t>
        </w:r>
        <w:r w:rsidR="0001254A" w:rsidRPr="00FE0074">
          <w:rPr>
            <w:webHidden/>
          </w:rPr>
          <w:tab/>
        </w:r>
        <w:r w:rsidR="0001254A" w:rsidRPr="00FE0074">
          <w:rPr>
            <w:webHidden/>
          </w:rPr>
          <w:fldChar w:fldCharType="begin"/>
        </w:r>
        <w:r w:rsidR="0001254A" w:rsidRPr="00FE0074">
          <w:rPr>
            <w:webHidden/>
          </w:rPr>
          <w:instrText xml:space="preserve"> PAGEREF _Toc400095727 \h </w:instrText>
        </w:r>
        <w:r w:rsidR="0001254A" w:rsidRPr="00FE0074">
          <w:rPr>
            <w:webHidden/>
          </w:rPr>
        </w:r>
        <w:r w:rsidR="0001254A" w:rsidRPr="00FE0074">
          <w:rPr>
            <w:webHidden/>
          </w:rPr>
          <w:fldChar w:fldCharType="separate"/>
        </w:r>
        <w:r w:rsidR="0001254A" w:rsidRPr="00FE0074">
          <w:rPr>
            <w:webHidden/>
          </w:rPr>
          <w:t>6</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28" w:history="1">
        <w:r w:rsidR="0001254A" w:rsidRPr="00FE0074">
          <w:rPr>
            <w:rStyle w:val="Hyperlink"/>
            <w:lang w:eastAsia="zh-TW"/>
          </w:rPr>
          <w:t>Materials Required</w:t>
        </w:r>
        <w:r w:rsidR="0001254A" w:rsidRPr="00FE0074">
          <w:rPr>
            <w:webHidden/>
          </w:rPr>
          <w:tab/>
        </w:r>
        <w:r w:rsidR="0001254A" w:rsidRPr="00FE0074">
          <w:rPr>
            <w:webHidden/>
          </w:rPr>
          <w:fldChar w:fldCharType="begin"/>
        </w:r>
        <w:r w:rsidR="0001254A" w:rsidRPr="00FE0074">
          <w:rPr>
            <w:webHidden/>
          </w:rPr>
          <w:instrText xml:space="preserve"> PAGEREF _Toc400095728 \h </w:instrText>
        </w:r>
        <w:r w:rsidR="0001254A" w:rsidRPr="00FE0074">
          <w:rPr>
            <w:webHidden/>
          </w:rPr>
        </w:r>
        <w:r w:rsidR="0001254A" w:rsidRPr="00FE0074">
          <w:rPr>
            <w:webHidden/>
          </w:rPr>
          <w:fldChar w:fldCharType="separate"/>
        </w:r>
        <w:r w:rsidR="0001254A" w:rsidRPr="00FE0074">
          <w:rPr>
            <w:webHidden/>
          </w:rPr>
          <w:t>8</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29" w:history="1">
        <w:r w:rsidR="0001254A" w:rsidRPr="00FE0074">
          <w:rPr>
            <w:rStyle w:val="Hyperlink"/>
            <w:lang w:eastAsia="zh-TW"/>
          </w:rPr>
          <w:t>Maximizing Your Training Power</w:t>
        </w:r>
        <w:r w:rsidR="0001254A" w:rsidRPr="00FE0074">
          <w:rPr>
            <w:webHidden/>
          </w:rPr>
          <w:tab/>
        </w:r>
        <w:r w:rsidR="0001254A" w:rsidRPr="00FE0074">
          <w:rPr>
            <w:webHidden/>
          </w:rPr>
          <w:fldChar w:fldCharType="begin"/>
        </w:r>
        <w:r w:rsidR="0001254A" w:rsidRPr="00FE0074">
          <w:rPr>
            <w:webHidden/>
          </w:rPr>
          <w:instrText xml:space="preserve"> PAGEREF _Toc400095729 \h </w:instrText>
        </w:r>
        <w:r w:rsidR="0001254A" w:rsidRPr="00FE0074">
          <w:rPr>
            <w:webHidden/>
          </w:rPr>
        </w:r>
        <w:r w:rsidR="0001254A" w:rsidRPr="00FE0074">
          <w:rPr>
            <w:webHidden/>
          </w:rPr>
          <w:fldChar w:fldCharType="separate"/>
        </w:r>
        <w:r w:rsidR="0001254A" w:rsidRPr="00FE0074">
          <w:rPr>
            <w:webHidden/>
          </w:rPr>
          <w:t>8</w:t>
        </w:r>
        <w:r w:rsidR="0001254A" w:rsidRPr="00FE0074">
          <w:rPr>
            <w:webHidden/>
          </w:rPr>
          <w:fldChar w:fldCharType="end"/>
        </w:r>
      </w:hyperlink>
    </w:p>
    <w:p w:rsidR="0001254A" w:rsidRPr="00FE0074" w:rsidRDefault="00125ED2">
      <w:pPr>
        <w:pStyle w:val="TOC1"/>
        <w:tabs>
          <w:tab w:val="right" w:leader="dot" w:pos="9350"/>
        </w:tabs>
        <w:rPr>
          <w:rFonts w:asciiTheme="minorHAnsi" w:eastAsiaTheme="minorEastAsia" w:hAnsiTheme="minorHAnsi" w:cstheme="minorBidi"/>
          <w:b w:val="0"/>
          <w:bCs w:val="0"/>
          <w:szCs w:val="22"/>
          <w:lang w:bidi="ar-SA"/>
        </w:rPr>
      </w:pPr>
      <w:hyperlink w:anchor="_Toc400095730" w:history="1">
        <w:r w:rsidR="0001254A" w:rsidRPr="00FE0074">
          <w:rPr>
            <w:rStyle w:val="Hyperlink"/>
            <w:lang w:eastAsia="zh-TW"/>
          </w:rPr>
          <w:t>Module One: Getting Started</w:t>
        </w:r>
        <w:r w:rsidR="0001254A" w:rsidRPr="00FE0074">
          <w:rPr>
            <w:webHidden/>
          </w:rPr>
          <w:tab/>
        </w:r>
        <w:r w:rsidR="0001254A" w:rsidRPr="00FE0074">
          <w:rPr>
            <w:webHidden/>
          </w:rPr>
          <w:fldChar w:fldCharType="begin"/>
        </w:r>
        <w:r w:rsidR="0001254A" w:rsidRPr="00FE0074">
          <w:rPr>
            <w:webHidden/>
          </w:rPr>
          <w:instrText xml:space="preserve"> PAGEREF _Toc400095730 \h </w:instrText>
        </w:r>
        <w:r w:rsidR="0001254A" w:rsidRPr="00FE0074">
          <w:rPr>
            <w:webHidden/>
          </w:rPr>
        </w:r>
        <w:r w:rsidR="0001254A" w:rsidRPr="00FE0074">
          <w:rPr>
            <w:webHidden/>
          </w:rPr>
          <w:fldChar w:fldCharType="separate"/>
        </w:r>
        <w:r w:rsidR="0001254A" w:rsidRPr="00FE0074">
          <w:rPr>
            <w:webHidden/>
          </w:rPr>
          <w:t>10</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31" w:history="1">
        <w:r w:rsidR="0001254A" w:rsidRPr="00FE0074">
          <w:rPr>
            <w:rStyle w:val="Hyperlink"/>
          </w:rPr>
          <w:t>Housekeeping Items</w:t>
        </w:r>
        <w:r w:rsidR="0001254A" w:rsidRPr="00FE0074">
          <w:rPr>
            <w:webHidden/>
          </w:rPr>
          <w:tab/>
        </w:r>
        <w:r w:rsidR="0001254A" w:rsidRPr="00FE0074">
          <w:rPr>
            <w:webHidden/>
          </w:rPr>
          <w:fldChar w:fldCharType="begin"/>
        </w:r>
        <w:r w:rsidR="0001254A" w:rsidRPr="00FE0074">
          <w:rPr>
            <w:webHidden/>
          </w:rPr>
          <w:instrText xml:space="preserve"> PAGEREF _Toc400095731 \h </w:instrText>
        </w:r>
        <w:r w:rsidR="0001254A" w:rsidRPr="00FE0074">
          <w:rPr>
            <w:webHidden/>
          </w:rPr>
        </w:r>
        <w:r w:rsidR="0001254A" w:rsidRPr="00FE0074">
          <w:rPr>
            <w:webHidden/>
          </w:rPr>
          <w:fldChar w:fldCharType="separate"/>
        </w:r>
        <w:r w:rsidR="0001254A" w:rsidRPr="00FE0074">
          <w:rPr>
            <w:webHidden/>
          </w:rPr>
          <w:t>10</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32" w:history="1">
        <w:r w:rsidR="0001254A" w:rsidRPr="00FE0074">
          <w:rPr>
            <w:rStyle w:val="Hyperlink"/>
          </w:rPr>
          <w:t>The Parking Lot</w:t>
        </w:r>
        <w:r w:rsidR="0001254A" w:rsidRPr="00FE0074">
          <w:rPr>
            <w:webHidden/>
          </w:rPr>
          <w:tab/>
        </w:r>
        <w:r w:rsidR="0001254A" w:rsidRPr="00FE0074">
          <w:rPr>
            <w:webHidden/>
          </w:rPr>
          <w:fldChar w:fldCharType="begin"/>
        </w:r>
        <w:r w:rsidR="0001254A" w:rsidRPr="00FE0074">
          <w:rPr>
            <w:webHidden/>
          </w:rPr>
          <w:instrText xml:space="preserve"> PAGEREF _Toc400095732 \h </w:instrText>
        </w:r>
        <w:r w:rsidR="0001254A" w:rsidRPr="00FE0074">
          <w:rPr>
            <w:webHidden/>
          </w:rPr>
        </w:r>
        <w:r w:rsidR="0001254A" w:rsidRPr="00FE0074">
          <w:rPr>
            <w:webHidden/>
          </w:rPr>
          <w:fldChar w:fldCharType="separate"/>
        </w:r>
        <w:r w:rsidR="0001254A" w:rsidRPr="00FE0074">
          <w:rPr>
            <w:webHidden/>
          </w:rPr>
          <w:t>11</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33" w:history="1">
        <w:r w:rsidR="0001254A" w:rsidRPr="00FE0074">
          <w:rPr>
            <w:rStyle w:val="Hyperlink"/>
          </w:rPr>
          <w:t>Workshop Objectives</w:t>
        </w:r>
        <w:r w:rsidR="0001254A" w:rsidRPr="00FE0074">
          <w:rPr>
            <w:webHidden/>
          </w:rPr>
          <w:tab/>
        </w:r>
        <w:r w:rsidR="0001254A" w:rsidRPr="00FE0074">
          <w:rPr>
            <w:webHidden/>
          </w:rPr>
          <w:fldChar w:fldCharType="begin"/>
        </w:r>
        <w:r w:rsidR="0001254A" w:rsidRPr="00FE0074">
          <w:rPr>
            <w:webHidden/>
          </w:rPr>
          <w:instrText xml:space="preserve"> PAGEREF _Toc400095733 \h </w:instrText>
        </w:r>
        <w:r w:rsidR="0001254A" w:rsidRPr="00FE0074">
          <w:rPr>
            <w:webHidden/>
          </w:rPr>
        </w:r>
        <w:r w:rsidR="0001254A" w:rsidRPr="00FE0074">
          <w:rPr>
            <w:webHidden/>
          </w:rPr>
          <w:fldChar w:fldCharType="separate"/>
        </w:r>
        <w:r w:rsidR="0001254A" w:rsidRPr="00FE0074">
          <w:rPr>
            <w:webHidden/>
          </w:rPr>
          <w:t>11</w:t>
        </w:r>
        <w:r w:rsidR="0001254A" w:rsidRPr="00FE0074">
          <w:rPr>
            <w:webHidden/>
          </w:rPr>
          <w:fldChar w:fldCharType="end"/>
        </w:r>
      </w:hyperlink>
    </w:p>
    <w:p w:rsidR="0001254A" w:rsidRPr="00FE0074" w:rsidRDefault="00125ED2">
      <w:pPr>
        <w:pStyle w:val="TOC1"/>
        <w:tabs>
          <w:tab w:val="right" w:leader="dot" w:pos="9350"/>
        </w:tabs>
        <w:rPr>
          <w:rFonts w:asciiTheme="minorHAnsi" w:eastAsiaTheme="minorEastAsia" w:hAnsiTheme="minorHAnsi" w:cstheme="minorBidi"/>
          <w:b w:val="0"/>
          <w:bCs w:val="0"/>
          <w:szCs w:val="22"/>
          <w:lang w:bidi="ar-SA"/>
        </w:rPr>
      </w:pPr>
      <w:hyperlink w:anchor="_Toc400095734" w:history="1">
        <w:r w:rsidR="0001254A" w:rsidRPr="00FE0074">
          <w:rPr>
            <w:rStyle w:val="Hyperlink"/>
            <w:lang w:eastAsia="zh-TW"/>
          </w:rPr>
          <w:t>Module Two: What Is the Self?</w:t>
        </w:r>
        <w:r w:rsidR="0001254A" w:rsidRPr="00FE0074">
          <w:rPr>
            <w:webHidden/>
          </w:rPr>
          <w:tab/>
        </w:r>
        <w:r w:rsidR="0001254A" w:rsidRPr="00FE0074">
          <w:rPr>
            <w:webHidden/>
          </w:rPr>
          <w:fldChar w:fldCharType="begin"/>
        </w:r>
        <w:r w:rsidR="0001254A" w:rsidRPr="00FE0074">
          <w:rPr>
            <w:webHidden/>
          </w:rPr>
          <w:instrText xml:space="preserve"> PAGEREF _Toc400095734 \h </w:instrText>
        </w:r>
        <w:r w:rsidR="0001254A" w:rsidRPr="00FE0074">
          <w:rPr>
            <w:webHidden/>
          </w:rPr>
        </w:r>
        <w:r w:rsidR="0001254A" w:rsidRPr="00FE0074">
          <w:rPr>
            <w:webHidden/>
          </w:rPr>
          <w:fldChar w:fldCharType="separate"/>
        </w:r>
        <w:r w:rsidR="0001254A" w:rsidRPr="00FE0074">
          <w:rPr>
            <w:webHidden/>
          </w:rPr>
          <w:t>12</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35" w:history="1">
        <w:r w:rsidR="0001254A" w:rsidRPr="00FE0074">
          <w:rPr>
            <w:rStyle w:val="Hyperlink"/>
          </w:rPr>
          <w:t>The Physical Self</w:t>
        </w:r>
        <w:r w:rsidR="0001254A" w:rsidRPr="00FE0074">
          <w:rPr>
            <w:webHidden/>
          </w:rPr>
          <w:tab/>
        </w:r>
        <w:r w:rsidR="0001254A" w:rsidRPr="00FE0074">
          <w:rPr>
            <w:webHidden/>
          </w:rPr>
          <w:fldChar w:fldCharType="begin"/>
        </w:r>
        <w:r w:rsidR="0001254A" w:rsidRPr="00FE0074">
          <w:rPr>
            <w:webHidden/>
          </w:rPr>
          <w:instrText xml:space="preserve"> PAGEREF _Toc400095735 \h </w:instrText>
        </w:r>
        <w:r w:rsidR="0001254A" w:rsidRPr="00FE0074">
          <w:rPr>
            <w:webHidden/>
          </w:rPr>
        </w:r>
        <w:r w:rsidR="0001254A" w:rsidRPr="00FE0074">
          <w:rPr>
            <w:webHidden/>
          </w:rPr>
          <w:fldChar w:fldCharType="separate"/>
        </w:r>
        <w:r w:rsidR="0001254A" w:rsidRPr="00FE0074">
          <w:rPr>
            <w:webHidden/>
          </w:rPr>
          <w:t>12</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36" w:history="1">
        <w:r w:rsidR="0001254A" w:rsidRPr="00FE0074">
          <w:rPr>
            <w:rStyle w:val="Hyperlink"/>
          </w:rPr>
          <w:t>The Emotional Self</w:t>
        </w:r>
        <w:r w:rsidR="0001254A" w:rsidRPr="00FE0074">
          <w:rPr>
            <w:webHidden/>
          </w:rPr>
          <w:tab/>
        </w:r>
        <w:r w:rsidR="0001254A" w:rsidRPr="00FE0074">
          <w:rPr>
            <w:webHidden/>
          </w:rPr>
          <w:fldChar w:fldCharType="begin"/>
        </w:r>
        <w:r w:rsidR="0001254A" w:rsidRPr="00FE0074">
          <w:rPr>
            <w:webHidden/>
          </w:rPr>
          <w:instrText xml:space="preserve"> PAGEREF _Toc400095736 \h </w:instrText>
        </w:r>
        <w:r w:rsidR="0001254A" w:rsidRPr="00FE0074">
          <w:rPr>
            <w:webHidden/>
          </w:rPr>
        </w:r>
        <w:r w:rsidR="0001254A" w:rsidRPr="00FE0074">
          <w:rPr>
            <w:webHidden/>
          </w:rPr>
          <w:fldChar w:fldCharType="separate"/>
        </w:r>
        <w:r w:rsidR="0001254A" w:rsidRPr="00FE0074">
          <w:rPr>
            <w:webHidden/>
          </w:rPr>
          <w:t>13</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37" w:history="1">
        <w:r w:rsidR="0001254A" w:rsidRPr="00FE0074">
          <w:rPr>
            <w:rStyle w:val="Hyperlink"/>
          </w:rPr>
          <w:t>The Mental Self</w:t>
        </w:r>
        <w:r w:rsidR="0001254A" w:rsidRPr="00FE0074">
          <w:rPr>
            <w:webHidden/>
          </w:rPr>
          <w:tab/>
        </w:r>
        <w:r w:rsidR="0001254A" w:rsidRPr="00FE0074">
          <w:rPr>
            <w:webHidden/>
          </w:rPr>
          <w:fldChar w:fldCharType="begin"/>
        </w:r>
        <w:r w:rsidR="0001254A" w:rsidRPr="00FE0074">
          <w:rPr>
            <w:webHidden/>
          </w:rPr>
          <w:instrText xml:space="preserve"> PAGEREF _Toc400095737 \h </w:instrText>
        </w:r>
        <w:r w:rsidR="0001254A" w:rsidRPr="00FE0074">
          <w:rPr>
            <w:webHidden/>
          </w:rPr>
        </w:r>
        <w:r w:rsidR="0001254A" w:rsidRPr="00FE0074">
          <w:rPr>
            <w:webHidden/>
          </w:rPr>
          <w:fldChar w:fldCharType="separate"/>
        </w:r>
        <w:r w:rsidR="0001254A" w:rsidRPr="00FE0074">
          <w:rPr>
            <w:webHidden/>
          </w:rPr>
          <w:t>14</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38" w:history="1">
        <w:r w:rsidR="0001254A" w:rsidRPr="00FE0074">
          <w:rPr>
            <w:rStyle w:val="Hyperlink"/>
          </w:rPr>
          <w:t>The Spiritual Self</w:t>
        </w:r>
        <w:r w:rsidR="0001254A" w:rsidRPr="00FE0074">
          <w:rPr>
            <w:webHidden/>
          </w:rPr>
          <w:tab/>
        </w:r>
        <w:r w:rsidR="0001254A" w:rsidRPr="00FE0074">
          <w:rPr>
            <w:webHidden/>
          </w:rPr>
          <w:fldChar w:fldCharType="begin"/>
        </w:r>
        <w:r w:rsidR="0001254A" w:rsidRPr="00FE0074">
          <w:rPr>
            <w:webHidden/>
          </w:rPr>
          <w:instrText xml:space="preserve"> PAGEREF _Toc400095738 \h </w:instrText>
        </w:r>
        <w:r w:rsidR="0001254A" w:rsidRPr="00FE0074">
          <w:rPr>
            <w:webHidden/>
          </w:rPr>
        </w:r>
        <w:r w:rsidR="0001254A" w:rsidRPr="00FE0074">
          <w:rPr>
            <w:webHidden/>
          </w:rPr>
          <w:fldChar w:fldCharType="separate"/>
        </w:r>
        <w:r w:rsidR="0001254A" w:rsidRPr="00FE0074">
          <w:rPr>
            <w:webHidden/>
          </w:rPr>
          <w:t>15</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39" w:history="1">
        <w:r w:rsidR="0001254A" w:rsidRPr="00FE0074">
          <w:rPr>
            <w:rStyle w:val="Hyperlink"/>
          </w:rPr>
          <w:t>Case Study</w:t>
        </w:r>
        <w:r w:rsidR="0001254A" w:rsidRPr="00FE0074">
          <w:rPr>
            <w:webHidden/>
          </w:rPr>
          <w:tab/>
        </w:r>
        <w:r w:rsidR="0001254A" w:rsidRPr="00FE0074">
          <w:rPr>
            <w:webHidden/>
          </w:rPr>
          <w:fldChar w:fldCharType="begin"/>
        </w:r>
        <w:r w:rsidR="0001254A" w:rsidRPr="00FE0074">
          <w:rPr>
            <w:webHidden/>
          </w:rPr>
          <w:instrText xml:space="preserve"> PAGEREF _Toc400095739 \h </w:instrText>
        </w:r>
        <w:r w:rsidR="0001254A" w:rsidRPr="00FE0074">
          <w:rPr>
            <w:webHidden/>
          </w:rPr>
        </w:r>
        <w:r w:rsidR="0001254A" w:rsidRPr="00FE0074">
          <w:rPr>
            <w:webHidden/>
          </w:rPr>
          <w:fldChar w:fldCharType="separate"/>
        </w:r>
        <w:r w:rsidR="0001254A" w:rsidRPr="00FE0074">
          <w:rPr>
            <w:webHidden/>
          </w:rPr>
          <w:t>16</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40" w:history="1">
        <w:r w:rsidR="0001254A" w:rsidRPr="00FE0074">
          <w:rPr>
            <w:rStyle w:val="Hyperlink"/>
          </w:rPr>
          <w:t>Module Two: Review Questions</w:t>
        </w:r>
        <w:r w:rsidR="0001254A" w:rsidRPr="00FE0074">
          <w:rPr>
            <w:webHidden/>
          </w:rPr>
          <w:tab/>
        </w:r>
        <w:r w:rsidR="0001254A" w:rsidRPr="00FE0074">
          <w:rPr>
            <w:webHidden/>
          </w:rPr>
          <w:fldChar w:fldCharType="begin"/>
        </w:r>
        <w:r w:rsidR="0001254A" w:rsidRPr="00FE0074">
          <w:rPr>
            <w:webHidden/>
          </w:rPr>
          <w:instrText xml:space="preserve"> PAGEREF _Toc400095740 \h </w:instrText>
        </w:r>
        <w:r w:rsidR="0001254A" w:rsidRPr="00FE0074">
          <w:rPr>
            <w:webHidden/>
          </w:rPr>
        </w:r>
        <w:r w:rsidR="0001254A" w:rsidRPr="00FE0074">
          <w:rPr>
            <w:webHidden/>
          </w:rPr>
          <w:fldChar w:fldCharType="separate"/>
        </w:r>
        <w:r w:rsidR="0001254A" w:rsidRPr="00FE0074">
          <w:rPr>
            <w:webHidden/>
          </w:rPr>
          <w:t>18</w:t>
        </w:r>
        <w:r w:rsidR="0001254A" w:rsidRPr="00FE0074">
          <w:rPr>
            <w:webHidden/>
          </w:rPr>
          <w:fldChar w:fldCharType="end"/>
        </w:r>
      </w:hyperlink>
    </w:p>
    <w:p w:rsidR="0001254A" w:rsidRPr="00FE0074" w:rsidRDefault="00125ED2">
      <w:pPr>
        <w:pStyle w:val="TOC1"/>
        <w:tabs>
          <w:tab w:val="right" w:leader="dot" w:pos="9350"/>
        </w:tabs>
        <w:rPr>
          <w:rFonts w:asciiTheme="minorHAnsi" w:eastAsiaTheme="minorEastAsia" w:hAnsiTheme="minorHAnsi" w:cstheme="minorBidi"/>
          <w:b w:val="0"/>
          <w:bCs w:val="0"/>
          <w:szCs w:val="22"/>
          <w:lang w:bidi="ar-SA"/>
        </w:rPr>
      </w:pPr>
      <w:hyperlink w:anchor="_Toc400095741" w:history="1">
        <w:r w:rsidR="0001254A" w:rsidRPr="00FE0074">
          <w:rPr>
            <w:rStyle w:val="Hyperlink"/>
            <w:lang w:eastAsia="zh-TW"/>
          </w:rPr>
          <w:t>Module Three: Awareness of the Physical Self</w:t>
        </w:r>
        <w:r w:rsidR="0001254A" w:rsidRPr="00FE0074">
          <w:rPr>
            <w:webHidden/>
          </w:rPr>
          <w:tab/>
        </w:r>
        <w:r w:rsidR="0001254A" w:rsidRPr="00FE0074">
          <w:rPr>
            <w:webHidden/>
          </w:rPr>
          <w:fldChar w:fldCharType="begin"/>
        </w:r>
        <w:r w:rsidR="0001254A" w:rsidRPr="00FE0074">
          <w:rPr>
            <w:webHidden/>
          </w:rPr>
          <w:instrText xml:space="preserve"> PAGEREF _Toc400095741 \h </w:instrText>
        </w:r>
        <w:r w:rsidR="0001254A" w:rsidRPr="00FE0074">
          <w:rPr>
            <w:webHidden/>
          </w:rPr>
        </w:r>
        <w:r w:rsidR="0001254A" w:rsidRPr="00FE0074">
          <w:rPr>
            <w:webHidden/>
          </w:rPr>
          <w:fldChar w:fldCharType="separate"/>
        </w:r>
        <w:r w:rsidR="0001254A" w:rsidRPr="00FE0074">
          <w:rPr>
            <w:webHidden/>
          </w:rPr>
          <w:t>21</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42" w:history="1">
        <w:r w:rsidR="0001254A" w:rsidRPr="00FE0074">
          <w:rPr>
            <w:rStyle w:val="Hyperlink"/>
          </w:rPr>
          <w:t>Scanning</w:t>
        </w:r>
        <w:r w:rsidR="0001254A" w:rsidRPr="00FE0074">
          <w:rPr>
            <w:webHidden/>
          </w:rPr>
          <w:tab/>
        </w:r>
        <w:r w:rsidR="0001254A" w:rsidRPr="00FE0074">
          <w:rPr>
            <w:webHidden/>
          </w:rPr>
          <w:fldChar w:fldCharType="begin"/>
        </w:r>
        <w:r w:rsidR="0001254A" w:rsidRPr="00FE0074">
          <w:rPr>
            <w:webHidden/>
          </w:rPr>
          <w:instrText xml:space="preserve"> PAGEREF _Toc400095742 \h </w:instrText>
        </w:r>
        <w:r w:rsidR="0001254A" w:rsidRPr="00FE0074">
          <w:rPr>
            <w:webHidden/>
          </w:rPr>
        </w:r>
        <w:r w:rsidR="0001254A" w:rsidRPr="00FE0074">
          <w:rPr>
            <w:webHidden/>
          </w:rPr>
          <w:fldChar w:fldCharType="separate"/>
        </w:r>
        <w:r w:rsidR="0001254A" w:rsidRPr="00FE0074">
          <w:rPr>
            <w:webHidden/>
          </w:rPr>
          <w:t>21</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43" w:history="1">
        <w:r w:rsidR="0001254A" w:rsidRPr="00FE0074">
          <w:rPr>
            <w:rStyle w:val="Hyperlink"/>
          </w:rPr>
          <w:t>Progressive Relaxation</w:t>
        </w:r>
        <w:r w:rsidR="0001254A" w:rsidRPr="00FE0074">
          <w:rPr>
            <w:webHidden/>
          </w:rPr>
          <w:tab/>
        </w:r>
        <w:r w:rsidR="0001254A" w:rsidRPr="00FE0074">
          <w:rPr>
            <w:webHidden/>
          </w:rPr>
          <w:fldChar w:fldCharType="begin"/>
        </w:r>
        <w:r w:rsidR="0001254A" w:rsidRPr="00FE0074">
          <w:rPr>
            <w:webHidden/>
          </w:rPr>
          <w:instrText xml:space="preserve"> PAGEREF _Toc400095743 \h </w:instrText>
        </w:r>
        <w:r w:rsidR="0001254A" w:rsidRPr="00FE0074">
          <w:rPr>
            <w:webHidden/>
          </w:rPr>
        </w:r>
        <w:r w:rsidR="0001254A" w:rsidRPr="00FE0074">
          <w:rPr>
            <w:webHidden/>
          </w:rPr>
          <w:fldChar w:fldCharType="separate"/>
        </w:r>
        <w:r w:rsidR="0001254A" w:rsidRPr="00FE0074">
          <w:rPr>
            <w:webHidden/>
          </w:rPr>
          <w:t>22</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44" w:history="1">
        <w:r w:rsidR="0001254A" w:rsidRPr="00FE0074">
          <w:rPr>
            <w:rStyle w:val="Hyperlink"/>
          </w:rPr>
          <w:t>Physical Stressors</w:t>
        </w:r>
        <w:r w:rsidR="0001254A" w:rsidRPr="00FE0074">
          <w:rPr>
            <w:webHidden/>
          </w:rPr>
          <w:tab/>
        </w:r>
        <w:r w:rsidR="0001254A" w:rsidRPr="00FE0074">
          <w:rPr>
            <w:webHidden/>
          </w:rPr>
          <w:fldChar w:fldCharType="begin"/>
        </w:r>
        <w:r w:rsidR="0001254A" w:rsidRPr="00FE0074">
          <w:rPr>
            <w:webHidden/>
          </w:rPr>
          <w:instrText xml:space="preserve"> PAGEREF _Toc400095744 \h </w:instrText>
        </w:r>
        <w:r w:rsidR="0001254A" w:rsidRPr="00FE0074">
          <w:rPr>
            <w:webHidden/>
          </w:rPr>
        </w:r>
        <w:r w:rsidR="0001254A" w:rsidRPr="00FE0074">
          <w:rPr>
            <w:webHidden/>
          </w:rPr>
          <w:fldChar w:fldCharType="separate"/>
        </w:r>
        <w:r w:rsidR="0001254A" w:rsidRPr="00FE0074">
          <w:rPr>
            <w:webHidden/>
          </w:rPr>
          <w:t>23</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45" w:history="1">
        <w:r w:rsidR="0001254A" w:rsidRPr="00FE0074">
          <w:rPr>
            <w:rStyle w:val="Hyperlink"/>
          </w:rPr>
          <w:t>Exercise</w:t>
        </w:r>
        <w:r w:rsidR="0001254A" w:rsidRPr="00FE0074">
          <w:rPr>
            <w:webHidden/>
          </w:rPr>
          <w:tab/>
        </w:r>
        <w:r w:rsidR="0001254A" w:rsidRPr="00FE0074">
          <w:rPr>
            <w:webHidden/>
          </w:rPr>
          <w:fldChar w:fldCharType="begin"/>
        </w:r>
        <w:r w:rsidR="0001254A" w:rsidRPr="00FE0074">
          <w:rPr>
            <w:webHidden/>
          </w:rPr>
          <w:instrText xml:space="preserve"> PAGEREF _Toc400095745 \h </w:instrText>
        </w:r>
        <w:r w:rsidR="0001254A" w:rsidRPr="00FE0074">
          <w:rPr>
            <w:webHidden/>
          </w:rPr>
        </w:r>
        <w:r w:rsidR="0001254A" w:rsidRPr="00FE0074">
          <w:rPr>
            <w:webHidden/>
          </w:rPr>
          <w:fldChar w:fldCharType="separate"/>
        </w:r>
        <w:r w:rsidR="0001254A" w:rsidRPr="00FE0074">
          <w:rPr>
            <w:webHidden/>
          </w:rPr>
          <w:t>24</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46" w:history="1">
        <w:r w:rsidR="0001254A" w:rsidRPr="00FE0074">
          <w:rPr>
            <w:rStyle w:val="Hyperlink"/>
          </w:rPr>
          <w:t>Case Study</w:t>
        </w:r>
        <w:r w:rsidR="0001254A" w:rsidRPr="00FE0074">
          <w:rPr>
            <w:webHidden/>
          </w:rPr>
          <w:tab/>
        </w:r>
        <w:r w:rsidR="0001254A" w:rsidRPr="00FE0074">
          <w:rPr>
            <w:webHidden/>
          </w:rPr>
          <w:fldChar w:fldCharType="begin"/>
        </w:r>
        <w:r w:rsidR="0001254A" w:rsidRPr="00FE0074">
          <w:rPr>
            <w:webHidden/>
          </w:rPr>
          <w:instrText xml:space="preserve"> PAGEREF _Toc400095746 \h </w:instrText>
        </w:r>
        <w:r w:rsidR="0001254A" w:rsidRPr="00FE0074">
          <w:rPr>
            <w:webHidden/>
          </w:rPr>
        </w:r>
        <w:r w:rsidR="0001254A" w:rsidRPr="00FE0074">
          <w:rPr>
            <w:webHidden/>
          </w:rPr>
          <w:fldChar w:fldCharType="separate"/>
        </w:r>
        <w:r w:rsidR="0001254A" w:rsidRPr="00FE0074">
          <w:rPr>
            <w:webHidden/>
          </w:rPr>
          <w:t>26</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47" w:history="1">
        <w:r w:rsidR="0001254A" w:rsidRPr="00FE0074">
          <w:rPr>
            <w:rStyle w:val="Hyperlink"/>
          </w:rPr>
          <w:t>Module Three: Review Questions</w:t>
        </w:r>
        <w:r w:rsidR="0001254A" w:rsidRPr="00FE0074">
          <w:rPr>
            <w:webHidden/>
          </w:rPr>
          <w:tab/>
        </w:r>
        <w:r w:rsidR="0001254A" w:rsidRPr="00FE0074">
          <w:rPr>
            <w:webHidden/>
          </w:rPr>
          <w:fldChar w:fldCharType="begin"/>
        </w:r>
        <w:r w:rsidR="0001254A" w:rsidRPr="00FE0074">
          <w:rPr>
            <w:webHidden/>
          </w:rPr>
          <w:instrText xml:space="preserve"> PAGEREF _Toc400095747 \h </w:instrText>
        </w:r>
        <w:r w:rsidR="0001254A" w:rsidRPr="00FE0074">
          <w:rPr>
            <w:webHidden/>
          </w:rPr>
        </w:r>
        <w:r w:rsidR="0001254A" w:rsidRPr="00FE0074">
          <w:rPr>
            <w:webHidden/>
          </w:rPr>
          <w:fldChar w:fldCharType="separate"/>
        </w:r>
        <w:r w:rsidR="0001254A" w:rsidRPr="00FE0074">
          <w:rPr>
            <w:webHidden/>
          </w:rPr>
          <w:t>27</w:t>
        </w:r>
        <w:r w:rsidR="0001254A" w:rsidRPr="00FE0074">
          <w:rPr>
            <w:webHidden/>
          </w:rPr>
          <w:fldChar w:fldCharType="end"/>
        </w:r>
      </w:hyperlink>
    </w:p>
    <w:p w:rsidR="0001254A" w:rsidRPr="00FE0074" w:rsidRDefault="00125ED2">
      <w:pPr>
        <w:pStyle w:val="TOC1"/>
        <w:tabs>
          <w:tab w:val="right" w:leader="dot" w:pos="9350"/>
        </w:tabs>
        <w:rPr>
          <w:rFonts w:asciiTheme="minorHAnsi" w:eastAsiaTheme="minorEastAsia" w:hAnsiTheme="minorHAnsi" w:cstheme="minorBidi"/>
          <w:b w:val="0"/>
          <w:bCs w:val="0"/>
          <w:szCs w:val="22"/>
          <w:lang w:bidi="ar-SA"/>
        </w:rPr>
      </w:pPr>
      <w:hyperlink w:anchor="_Toc400095748" w:history="1">
        <w:r w:rsidR="0001254A" w:rsidRPr="00FE0074">
          <w:rPr>
            <w:rStyle w:val="Hyperlink"/>
            <w:lang w:eastAsia="zh-TW"/>
          </w:rPr>
          <w:t>Module Four: Time Management</w:t>
        </w:r>
        <w:r w:rsidR="0001254A" w:rsidRPr="00FE0074">
          <w:rPr>
            <w:webHidden/>
          </w:rPr>
          <w:tab/>
        </w:r>
        <w:r w:rsidR="0001254A" w:rsidRPr="00FE0074">
          <w:rPr>
            <w:webHidden/>
          </w:rPr>
          <w:fldChar w:fldCharType="begin"/>
        </w:r>
        <w:r w:rsidR="0001254A" w:rsidRPr="00FE0074">
          <w:rPr>
            <w:webHidden/>
          </w:rPr>
          <w:instrText xml:space="preserve"> PAGEREF _Toc400095748 \h </w:instrText>
        </w:r>
        <w:r w:rsidR="0001254A" w:rsidRPr="00FE0074">
          <w:rPr>
            <w:webHidden/>
          </w:rPr>
        </w:r>
        <w:r w:rsidR="0001254A" w:rsidRPr="00FE0074">
          <w:rPr>
            <w:webHidden/>
          </w:rPr>
          <w:fldChar w:fldCharType="separate"/>
        </w:r>
        <w:r w:rsidR="0001254A" w:rsidRPr="00FE0074">
          <w:rPr>
            <w:webHidden/>
          </w:rPr>
          <w:t>30</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49" w:history="1">
        <w:r w:rsidR="0001254A" w:rsidRPr="00FE0074">
          <w:rPr>
            <w:rStyle w:val="Hyperlink"/>
          </w:rPr>
          <w:t>Organization</w:t>
        </w:r>
        <w:r w:rsidR="0001254A" w:rsidRPr="00FE0074">
          <w:rPr>
            <w:webHidden/>
          </w:rPr>
          <w:tab/>
        </w:r>
        <w:r w:rsidR="0001254A" w:rsidRPr="00FE0074">
          <w:rPr>
            <w:webHidden/>
          </w:rPr>
          <w:fldChar w:fldCharType="begin"/>
        </w:r>
        <w:r w:rsidR="0001254A" w:rsidRPr="00FE0074">
          <w:rPr>
            <w:webHidden/>
          </w:rPr>
          <w:instrText xml:space="preserve"> PAGEREF _Toc400095749 \h </w:instrText>
        </w:r>
        <w:r w:rsidR="0001254A" w:rsidRPr="00FE0074">
          <w:rPr>
            <w:webHidden/>
          </w:rPr>
        </w:r>
        <w:r w:rsidR="0001254A" w:rsidRPr="00FE0074">
          <w:rPr>
            <w:webHidden/>
          </w:rPr>
          <w:fldChar w:fldCharType="separate"/>
        </w:r>
        <w:r w:rsidR="0001254A" w:rsidRPr="00FE0074">
          <w:rPr>
            <w:webHidden/>
          </w:rPr>
          <w:t>30</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50" w:history="1">
        <w:r w:rsidR="0001254A" w:rsidRPr="00FE0074">
          <w:rPr>
            <w:rStyle w:val="Hyperlink"/>
          </w:rPr>
          <w:t>Goal Management</w:t>
        </w:r>
        <w:r w:rsidR="0001254A" w:rsidRPr="00FE0074">
          <w:rPr>
            <w:webHidden/>
          </w:rPr>
          <w:tab/>
        </w:r>
        <w:r w:rsidR="0001254A" w:rsidRPr="00FE0074">
          <w:rPr>
            <w:webHidden/>
          </w:rPr>
          <w:fldChar w:fldCharType="begin"/>
        </w:r>
        <w:r w:rsidR="0001254A" w:rsidRPr="00FE0074">
          <w:rPr>
            <w:webHidden/>
          </w:rPr>
          <w:instrText xml:space="preserve"> PAGEREF _Toc400095750 \h </w:instrText>
        </w:r>
        <w:r w:rsidR="0001254A" w:rsidRPr="00FE0074">
          <w:rPr>
            <w:webHidden/>
          </w:rPr>
        </w:r>
        <w:r w:rsidR="0001254A" w:rsidRPr="00FE0074">
          <w:rPr>
            <w:webHidden/>
          </w:rPr>
          <w:fldChar w:fldCharType="separate"/>
        </w:r>
        <w:r w:rsidR="0001254A" w:rsidRPr="00FE0074">
          <w:rPr>
            <w:webHidden/>
          </w:rPr>
          <w:t>31</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51" w:history="1">
        <w:r w:rsidR="0001254A" w:rsidRPr="00FE0074">
          <w:rPr>
            <w:rStyle w:val="Hyperlink"/>
          </w:rPr>
          <w:t>Priorities</w:t>
        </w:r>
        <w:r w:rsidR="0001254A" w:rsidRPr="00FE0074">
          <w:rPr>
            <w:webHidden/>
          </w:rPr>
          <w:tab/>
        </w:r>
        <w:r w:rsidR="0001254A" w:rsidRPr="00FE0074">
          <w:rPr>
            <w:webHidden/>
          </w:rPr>
          <w:fldChar w:fldCharType="begin"/>
        </w:r>
        <w:r w:rsidR="0001254A" w:rsidRPr="00FE0074">
          <w:rPr>
            <w:webHidden/>
          </w:rPr>
          <w:instrText xml:space="preserve"> PAGEREF _Toc400095751 \h </w:instrText>
        </w:r>
        <w:r w:rsidR="0001254A" w:rsidRPr="00FE0074">
          <w:rPr>
            <w:webHidden/>
          </w:rPr>
        </w:r>
        <w:r w:rsidR="0001254A" w:rsidRPr="00FE0074">
          <w:rPr>
            <w:webHidden/>
          </w:rPr>
          <w:fldChar w:fldCharType="separate"/>
        </w:r>
        <w:r w:rsidR="0001254A" w:rsidRPr="00FE0074">
          <w:rPr>
            <w:webHidden/>
          </w:rPr>
          <w:t>33</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52" w:history="1">
        <w:r w:rsidR="0001254A" w:rsidRPr="00FE0074">
          <w:rPr>
            <w:rStyle w:val="Hyperlink"/>
          </w:rPr>
          <w:t>Procrastination</w:t>
        </w:r>
        <w:r w:rsidR="0001254A" w:rsidRPr="00FE0074">
          <w:rPr>
            <w:webHidden/>
          </w:rPr>
          <w:tab/>
        </w:r>
        <w:r w:rsidR="0001254A" w:rsidRPr="00FE0074">
          <w:rPr>
            <w:webHidden/>
          </w:rPr>
          <w:fldChar w:fldCharType="begin"/>
        </w:r>
        <w:r w:rsidR="0001254A" w:rsidRPr="00FE0074">
          <w:rPr>
            <w:webHidden/>
          </w:rPr>
          <w:instrText xml:space="preserve"> PAGEREF _Toc400095752 \h </w:instrText>
        </w:r>
        <w:r w:rsidR="0001254A" w:rsidRPr="00FE0074">
          <w:rPr>
            <w:webHidden/>
          </w:rPr>
        </w:r>
        <w:r w:rsidR="0001254A" w:rsidRPr="00FE0074">
          <w:rPr>
            <w:webHidden/>
          </w:rPr>
          <w:fldChar w:fldCharType="separate"/>
        </w:r>
        <w:r w:rsidR="0001254A" w:rsidRPr="00FE0074">
          <w:rPr>
            <w:webHidden/>
          </w:rPr>
          <w:t>34</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53" w:history="1">
        <w:r w:rsidR="0001254A" w:rsidRPr="00FE0074">
          <w:rPr>
            <w:rStyle w:val="Hyperlink"/>
          </w:rPr>
          <w:t>Case Study</w:t>
        </w:r>
        <w:r w:rsidR="0001254A" w:rsidRPr="00FE0074">
          <w:rPr>
            <w:webHidden/>
          </w:rPr>
          <w:tab/>
        </w:r>
        <w:r w:rsidR="0001254A" w:rsidRPr="00FE0074">
          <w:rPr>
            <w:webHidden/>
          </w:rPr>
          <w:fldChar w:fldCharType="begin"/>
        </w:r>
        <w:r w:rsidR="0001254A" w:rsidRPr="00FE0074">
          <w:rPr>
            <w:webHidden/>
          </w:rPr>
          <w:instrText xml:space="preserve"> PAGEREF _Toc400095753 \h </w:instrText>
        </w:r>
        <w:r w:rsidR="0001254A" w:rsidRPr="00FE0074">
          <w:rPr>
            <w:webHidden/>
          </w:rPr>
        </w:r>
        <w:r w:rsidR="0001254A" w:rsidRPr="00FE0074">
          <w:rPr>
            <w:webHidden/>
          </w:rPr>
          <w:fldChar w:fldCharType="separate"/>
        </w:r>
        <w:r w:rsidR="0001254A" w:rsidRPr="00FE0074">
          <w:rPr>
            <w:webHidden/>
          </w:rPr>
          <w:t>36</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54" w:history="1">
        <w:r w:rsidR="0001254A" w:rsidRPr="00FE0074">
          <w:rPr>
            <w:rStyle w:val="Hyperlink"/>
          </w:rPr>
          <w:t>Module Four: Review Questions</w:t>
        </w:r>
        <w:r w:rsidR="0001254A" w:rsidRPr="00FE0074">
          <w:rPr>
            <w:webHidden/>
          </w:rPr>
          <w:tab/>
        </w:r>
        <w:r w:rsidR="0001254A" w:rsidRPr="00FE0074">
          <w:rPr>
            <w:webHidden/>
          </w:rPr>
          <w:fldChar w:fldCharType="begin"/>
        </w:r>
        <w:r w:rsidR="0001254A" w:rsidRPr="00FE0074">
          <w:rPr>
            <w:webHidden/>
          </w:rPr>
          <w:instrText xml:space="preserve"> PAGEREF _Toc400095754 \h </w:instrText>
        </w:r>
        <w:r w:rsidR="0001254A" w:rsidRPr="00FE0074">
          <w:rPr>
            <w:webHidden/>
          </w:rPr>
        </w:r>
        <w:r w:rsidR="0001254A" w:rsidRPr="00FE0074">
          <w:rPr>
            <w:webHidden/>
          </w:rPr>
          <w:fldChar w:fldCharType="separate"/>
        </w:r>
        <w:r w:rsidR="0001254A" w:rsidRPr="00FE0074">
          <w:rPr>
            <w:webHidden/>
          </w:rPr>
          <w:t>37</w:t>
        </w:r>
        <w:r w:rsidR="0001254A" w:rsidRPr="00FE0074">
          <w:rPr>
            <w:webHidden/>
          </w:rPr>
          <w:fldChar w:fldCharType="end"/>
        </w:r>
      </w:hyperlink>
    </w:p>
    <w:p w:rsidR="0001254A" w:rsidRPr="00FE0074" w:rsidRDefault="00125ED2">
      <w:pPr>
        <w:pStyle w:val="TOC1"/>
        <w:tabs>
          <w:tab w:val="right" w:leader="dot" w:pos="9350"/>
        </w:tabs>
        <w:rPr>
          <w:rFonts w:asciiTheme="minorHAnsi" w:eastAsiaTheme="minorEastAsia" w:hAnsiTheme="minorHAnsi" w:cstheme="minorBidi"/>
          <w:b w:val="0"/>
          <w:bCs w:val="0"/>
          <w:szCs w:val="22"/>
          <w:lang w:bidi="ar-SA"/>
        </w:rPr>
      </w:pPr>
      <w:hyperlink w:anchor="_Toc400095755" w:history="1">
        <w:r w:rsidR="0001254A" w:rsidRPr="00FE0074">
          <w:rPr>
            <w:rStyle w:val="Hyperlink"/>
            <w:lang w:eastAsia="zh-TW"/>
          </w:rPr>
          <w:t>Module Five: The Emotional Self</w:t>
        </w:r>
        <w:r w:rsidR="0001254A" w:rsidRPr="00FE0074">
          <w:rPr>
            <w:webHidden/>
          </w:rPr>
          <w:tab/>
        </w:r>
        <w:r w:rsidR="0001254A" w:rsidRPr="00FE0074">
          <w:rPr>
            <w:webHidden/>
          </w:rPr>
          <w:fldChar w:fldCharType="begin"/>
        </w:r>
        <w:r w:rsidR="0001254A" w:rsidRPr="00FE0074">
          <w:rPr>
            <w:webHidden/>
          </w:rPr>
          <w:instrText xml:space="preserve"> PAGEREF _Toc400095755 \h </w:instrText>
        </w:r>
        <w:r w:rsidR="0001254A" w:rsidRPr="00FE0074">
          <w:rPr>
            <w:webHidden/>
          </w:rPr>
        </w:r>
        <w:r w:rsidR="0001254A" w:rsidRPr="00FE0074">
          <w:rPr>
            <w:webHidden/>
          </w:rPr>
          <w:fldChar w:fldCharType="separate"/>
        </w:r>
        <w:r w:rsidR="0001254A" w:rsidRPr="00FE0074">
          <w:rPr>
            <w:webHidden/>
          </w:rPr>
          <w:t>40</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56" w:history="1">
        <w:r w:rsidR="0001254A" w:rsidRPr="00FE0074">
          <w:rPr>
            <w:rStyle w:val="Hyperlink"/>
          </w:rPr>
          <w:t>Validity of Emotions</w:t>
        </w:r>
        <w:r w:rsidR="0001254A" w:rsidRPr="00FE0074">
          <w:rPr>
            <w:webHidden/>
          </w:rPr>
          <w:tab/>
        </w:r>
        <w:r w:rsidR="0001254A" w:rsidRPr="00FE0074">
          <w:rPr>
            <w:webHidden/>
          </w:rPr>
          <w:fldChar w:fldCharType="begin"/>
        </w:r>
        <w:r w:rsidR="0001254A" w:rsidRPr="00FE0074">
          <w:rPr>
            <w:webHidden/>
          </w:rPr>
          <w:instrText xml:space="preserve"> PAGEREF _Toc400095756 \h </w:instrText>
        </w:r>
        <w:r w:rsidR="0001254A" w:rsidRPr="00FE0074">
          <w:rPr>
            <w:webHidden/>
          </w:rPr>
        </w:r>
        <w:r w:rsidR="0001254A" w:rsidRPr="00FE0074">
          <w:rPr>
            <w:webHidden/>
          </w:rPr>
          <w:fldChar w:fldCharType="separate"/>
        </w:r>
        <w:r w:rsidR="0001254A" w:rsidRPr="00FE0074">
          <w:rPr>
            <w:webHidden/>
          </w:rPr>
          <w:t>40</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57" w:history="1">
        <w:r w:rsidR="0001254A" w:rsidRPr="00FE0074">
          <w:rPr>
            <w:rStyle w:val="Hyperlink"/>
          </w:rPr>
          <w:t>Utility of Emotions</w:t>
        </w:r>
        <w:r w:rsidR="0001254A" w:rsidRPr="00FE0074">
          <w:rPr>
            <w:webHidden/>
          </w:rPr>
          <w:tab/>
        </w:r>
        <w:r w:rsidR="0001254A" w:rsidRPr="00FE0074">
          <w:rPr>
            <w:webHidden/>
          </w:rPr>
          <w:fldChar w:fldCharType="begin"/>
        </w:r>
        <w:r w:rsidR="0001254A" w:rsidRPr="00FE0074">
          <w:rPr>
            <w:webHidden/>
          </w:rPr>
          <w:instrText xml:space="preserve"> PAGEREF _Toc400095757 \h </w:instrText>
        </w:r>
        <w:r w:rsidR="0001254A" w:rsidRPr="00FE0074">
          <w:rPr>
            <w:webHidden/>
          </w:rPr>
        </w:r>
        <w:r w:rsidR="0001254A" w:rsidRPr="00FE0074">
          <w:rPr>
            <w:webHidden/>
          </w:rPr>
          <w:fldChar w:fldCharType="separate"/>
        </w:r>
        <w:r w:rsidR="0001254A" w:rsidRPr="00FE0074">
          <w:rPr>
            <w:webHidden/>
          </w:rPr>
          <w:t>41</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58" w:history="1">
        <w:r w:rsidR="0001254A" w:rsidRPr="00FE0074">
          <w:rPr>
            <w:rStyle w:val="Hyperlink"/>
          </w:rPr>
          <w:t>Emotional Arousal</w:t>
        </w:r>
        <w:r w:rsidR="0001254A" w:rsidRPr="00FE0074">
          <w:rPr>
            <w:webHidden/>
          </w:rPr>
          <w:tab/>
        </w:r>
        <w:r w:rsidR="0001254A" w:rsidRPr="00FE0074">
          <w:rPr>
            <w:webHidden/>
          </w:rPr>
          <w:fldChar w:fldCharType="begin"/>
        </w:r>
        <w:r w:rsidR="0001254A" w:rsidRPr="00FE0074">
          <w:rPr>
            <w:webHidden/>
          </w:rPr>
          <w:instrText xml:space="preserve"> PAGEREF _Toc400095758 \h </w:instrText>
        </w:r>
        <w:r w:rsidR="0001254A" w:rsidRPr="00FE0074">
          <w:rPr>
            <w:webHidden/>
          </w:rPr>
        </w:r>
        <w:r w:rsidR="0001254A" w:rsidRPr="00FE0074">
          <w:rPr>
            <w:webHidden/>
          </w:rPr>
          <w:fldChar w:fldCharType="separate"/>
        </w:r>
        <w:r w:rsidR="0001254A" w:rsidRPr="00FE0074">
          <w:rPr>
            <w:webHidden/>
          </w:rPr>
          <w:t>42</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59" w:history="1">
        <w:r w:rsidR="0001254A" w:rsidRPr="00FE0074">
          <w:rPr>
            <w:rStyle w:val="Hyperlink"/>
          </w:rPr>
          <w:t>Emotional Valence</w:t>
        </w:r>
        <w:r w:rsidR="0001254A" w:rsidRPr="00FE0074">
          <w:rPr>
            <w:webHidden/>
          </w:rPr>
          <w:tab/>
        </w:r>
        <w:r w:rsidR="0001254A" w:rsidRPr="00FE0074">
          <w:rPr>
            <w:webHidden/>
          </w:rPr>
          <w:fldChar w:fldCharType="begin"/>
        </w:r>
        <w:r w:rsidR="0001254A" w:rsidRPr="00FE0074">
          <w:rPr>
            <w:webHidden/>
          </w:rPr>
          <w:instrText xml:space="preserve"> PAGEREF _Toc400095759 \h </w:instrText>
        </w:r>
        <w:r w:rsidR="0001254A" w:rsidRPr="00FE0074">
          <w:rPr>
            <w:webHidden/>
          </w:rPr>
        </w:r>
        <w:r w:rsidR="0001254A" w:rsidRPr="00FE0074">
          <w:rPr>
            <w:webHidden/>
          </w:rPr>
          <w:fldChar w:fldCharType="separate"/>
        </w:r>
        <w:r w:rsidR="0001254A" w:rsidRPr="00FE0074">
          <w:rPr>
            <w:webHidden/>
          </w:rPr>
          <w:t>43</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60" w:history="1">
        <w:r w:rsidR="0001254A" w:rsidRPr="00FE0074">
          <w:rPr>
            <w:rStyle w:val="Hyperlink"/>
          </w:rPr>
          <w:t>Case Study</w:t>
        </w:r>
        <w:r w:rsidR="0001254A" w:rsidRPr="00FE0074">
          <w:rPr>
            <w:webHidden/>
          </w:rPr>
          <w:tab/>
        </w:r>
        <w:r w:rsidR="0001254A" w:rsidRPr="00FE0074">
          <w:rPr>
            <w:webHidden/>
          </w:rPr>
          <w:fldChar w:fldCharType="begin"/>
        </w:r>
        <w:r w:rsidR="0001254A" w:rsidRPr="00FE0074">
          <w:rPr>
            <w:webHidden/>
          </w:rPr>
          <w:instrText xml:space="preserve"> PAGEREF _Toc400095760 \h </w:instrText>
        </w:r>
        <w:r w:rsidR="0001254A" w:rsidRPr="00FE0074">
          <w:rPr>
            <w:webHidden/>
          </w:rPr>
        </w:r>
        <w:r w:rsidR="0001254A" w:rsidRPr="00FE0074">
          <w:rPr>
            <w:webHidden/>
          </w:rPr>
          <w:fldChar w:fldCharType="separate"/>
        </w:r>
        <w:r w:rsidR="0001254A" w:rsidRPr="00FE0074">
          <w:rPr>
            <w:webHidden/>
          </w:rPr>
          <w:t>43</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61" w:history="1">
        <w:r w:rsidR="0001254A" w:rsidRPr="00FE0074">
          <w:rPr>
            <w:rStyle w:val="Hyperlink"/>
          </w:rPr>
          <w:t>Module Five: Review Questions</w:t>
        </w:r>
        <w:r w:rsidR="0001254A" w:rsidRPr="00FE0074">
          <w:rPr>
            <w:webHidden/>
          </w:rPr>
          <w:tab/>
        </w:r>
        <w:r w:rsidR="0001254A" w:rsidRPr="00FE0074">
          <w:rPr>
            <w:webHidden/>
          </w:rPr>
          <w:fldChar w:fldCharType="begin"/>
        </w:r>
        <w:r w:rsidR="0001254A" w:rsidRPr="00FE0074">
          <w:rPr>
            <w:webHidden/>
          </w:rPr>
          <w:instrText xml:space="preserve"> PAGEREF _Toc400095761 \h </w:instrText>
        </w:r>
        <w:r w:rsidR="0001254A" w:rsidRPr="00FE0074">
          <w:rPr>
            <w:webHidden/>
          </w:rPr>
        </w:r>
        <w:r w:rsidR="0001254A" w:rsidRPr="00FE0074">
          <w:rPr>
            <w:webHidden/>
          </w:rPr>
          <w:fldChar w:fldCharType="separate"/>
        </w:r>
        <w:r w:rsidR="0001254A" w:rsidRPr="00FE0074">
          <w:rPr>
            <w:webHidden/>
          </w:rPr>
          <w:t>45</w:t>
        </w:r>
        <w:r w:rsidR="0001254A" w:rsidRPr="00FE0074">
          <w:rPr>
            <w:webHidden/>
          </w:rPr>
          <w:fldChar w:fldCharType="end"/>
        </w:r>
      </w:hyperlink>
    </w:p>
    <w:p w:rsidR="0001254A" w:rsidRPr="00FE0074" w:rsidRDefault="00125ED2">
      <w:pPr>
        <w:pStyle w:val="TOC1"/>
        <w:tabs>
          <w:tab w:val="right" w:leader="dot" w:pos="9350"/>
        </w:tabs>
        <w:rPr>
          <w:rFonts w:asciiTheme="minorHAnsi" w:eastAsiaTheme="minorEastAsia" w:hAnsiTheme="minorHAnsi" w:cstheme="minorBidi"/>
          <w:b w:val="0"/>
          <w:bCs w:val="0"/>
          <w:szCs w:val="22"/>
          <w:lang w:bidi="ar-SA"/>
        </w:rPr>
      </w:pPr>
      <w:hyperlink w:anchor="_Toc400095762" w:history="1">
        <w:r w:rsidR="0001254A" w:rsidRPr="00FE0074">
          <w:rPr>
            <w:rStyle w:val="Hyperlink"/>
            <w:lang w:eastAsia="zh-TW"/>
          </w:rPr>
          <w:t>Module Six: Mood Management</w:t>
        </w:r>
        <w:r w:rsidR="0001254A" w:rsidRPr="00FE0074">
          <w:rPr>
            <w:webHidden/>
          </w:rPr>
          <w:tab/>
        </w:r>
        <w:r w:rsidR="0001254A" w:rsidRPr="00FE0074">
          <w:rPr>
            <w:webHidden/>
          </w:rPr>
          <w:fldChar w:fldCharType="begin"/>
        </w:r>
        <w:r w:rsidR="0001254A" w:rsidRPr="00FE0074">
          <w:rPr>
            <w:webHidden/>
          </w:rPr>
          <w:instrText xml:space="preserve"> PAGEREF _Toc400095762 \h </w:instrText>
        </w:r>
        <w:r w:rsidR="0001254A" w:rsidRPr="00FE0074">
          <w:rPr>
            <w:webHidden/>
          </w:rPr>
        </w:r>
        <w:r w:rsidR="0001254A" w:rsidRPr="00FE0074">
          <w:rPr>
            <w:webHidden/>
          </w:rPr>
          <w:fldChar w:fldCharType="separate"/>
        </w:r>
        <w:r w:rsidR="0001254A" w:rsidRPr="00FE0074">
          <w:rPr>
            <w:webHidden/>
          </w:rPr>
          <w:t>48</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63" w:history="1">
        <w:r w:rsidR="0001254A" w:rsidRPr="00FE0074">
          <w:rPr>
            <w:rStyle w:val="Hyperlink"/>
          </w:rPr>
          <w:t>Emotional Intelligence</w:t>
        </w:r>
        <w:r w:rsidR="0001254A" w:rsidRPr="00FE0074">
          <w:rPr>
            <w:webHidden/>
          </w:rPr>
          <w:tab/>
        </w:r>
        <w:r w:rsidR="0001254A" w:rsidRPr="00FE0074">
          <w:rPr>
            <w:webHidden/>
          </w:rPr>
          <w:fldChar w:fldCharType="begin"/>
        </w:r>
        <w:r w:rsidR="0001254A" w:rsidRPr="00FE0074">
          <w:rPr>
            <w:webHidden/>
          </w:rPr>
          <w:instrText xml:space="preserve"> PAGEREF _Toc400095763 \h </w:instrText>
        </w:r>
        <w:r w:rsidR="0001254A" w:rsidRPr="00FE0074">
          <w:rPr>
            <w:webHidden/>
          </w:rPr>
        </w:r>
        <w:r w:rsidR="0001254A" w:rsidRPr="00FE0074">
          <w:rPr>
            <w:webHidden/>
          </w:rPr>
          <w:fldChar w:fldCharType="separate"/>
        </w:r>
        <w:r w:rsidR="0001254A" w:rsidRPr="00FE0074">
          <w:rPr>
            <w:webHidden/>
          </w:rPr>
          <w:t>48</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64" w:history="1">
        <w:r w:rsidR="0001254A" w:rsidRPr="00FE0074">
          <w:rPr>
            <w:rStyle w:val="Hyperlink"/>
          </w:rPr>
          <w:t>Categories of Emotion</w:t>
        </w:r>
        <w:r w:rsidR="0001254A" w:rsidRPr="00FE0074">
          <w:rPr>
            <w:webHidden/>
          </w:rPr>
          <w:tab/>
        </w:r>
        <w:r w:rsidR="0001254A" w:rsidRPr="00FE0074">
          <w:rPr>
            <w:webHidden/>
          </w:rPr>
          <w:fldChar w:fldCharType="begin"/>
        </w:r>
        <w:r w:rsidR="0001254A" w:rsidRPr="00FE0074">
          <w:rPr>
            <w:webHidden/>
          </w:rPr>
          <w:instrText xml:space="preserve"> PAGEREF _Toc400095764 \h </w:instrText>
        </w:r>
        <w:r w:rsidR="0001254A" w:rsidRPr="00FE0074">
          <w:rPr>
            <w:webHidden/>
          </w:rPr>
        </w:r>
        <w:r w:rsidR="0001254A" w:rsidRPr="00FE0074">
          <w:rPr>
            <w:webHidden/>
          </w:rPr>
          <w:fldChar w:fldCharType="separate"/>
        </w:r>
        <w:r w:rsidR="0001254A" w:rsidRPr="00FE0074">
          <w:rPr>
            <w:webHidden/>
          </w:rPr>
          <w:t>49</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65" w:history="1">
        <w:r w:rsidR="0001254A" w:rsidRPr="00FE0074">
          <w:rPr>
            <w:rStyle w:val="Hyperlink"/>
          </w:rPr>
          <w:t>Increasing Arousal</w:t>
        </w:r>
        <w:r w:rsidR="0001254A" w:rsidRPr="00FE0074">
          <w:rPr>
            <w:webHidden/>
          </w:rPr>
          <w:tab/>
        </w:r>
        <w:r w:rsidR="0001254A" w:rsidRPr="00FE0074">
          <w:rPr>
            <w:webHidden/>
          </w:rPr>
          <w:fldChar w:fldCharType="begin"/>
        </w:r>
        <w:r w:rsidR="0001254A" w:rsidRPr="00FE0074">
          <w:rPr>
            <w:webHidden/>
          </w:rPr>
          <w:instrText xml:space="preserve"> PAGEREF _Toc400095765 \h </w:instrText>
        </w:r>
        <w:r w:rsidR="0001254A" w:rsidRPr="00FE0074">
          <w:rPr>
            <w:webHidden/>
          </w:rPr>
        </w:r>
        <w:r w:rsidR="0001254A" w:rsidRPr="00FE0074">
          <w:rPr>
            <w:webHidden/>
          </w:rPr>
          <w:fldChar w:fldCharType="separate"/>
        </w:r>
        <w:r w:rsidR="0001254A" w:rsidRPr="00FE0074">
          <w:rPr>
            <w:webHidden/>
          </w:rPr>
          <w:t>50</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66" w:history="1">
        <w:r w:rsidR="0001254A" w:rsidRPr="00FE0074">
          <w:rPr>
            <w:rStyle w:val="Hyperlink"/>
          </w:rPr>
          <w:t>Decreasing Arousal</w:t>
        </w:r>
        <w:r w:rsidR="0001254A" w:rsidRPr="00FE0074">
          <w:rPr>
            <w:webHidden/>
          </w:rPr>
          <w:tab/>
        </w:r>
        <w:r w:rsidR="0001254A" w:rsidRPr="00FE0074">
          <w:rPr>
            <w:webHidden/>
          </w:rPr>
          <w:fldChar w:fldCharType="begin"/>
        </w:r>
        <w:r w:rsidR="0001254A" w:rsidRPr="00FE0074">
          <w:rPr>
            <w:webHidden/>
          </w:rPr>
          <w:instrText xml:space="preserve"> PAGEREF _Toc400095766 \h </w:instrText>
        </w:r>
        <w:r w:rsidR="0001254A" w:rsidRPr="00FE0074">
          <w:rPr>
            <w:webHidden/>
          </w:rPr>
        </w:r>
        <w:r w:rsidR="0001254A" w:rsidRPr="00FE0074">
          <w:rPr>
            <w:webHidden/>
          </w:rPr>
          <w:fldChar w:fldCharType="separate"/>
        </w:r>
        <w:r w:rsidR="0001254A" w:rsidRPr="00FE0074">
          <w:rPr>
            <w:webHidden/>
          </w:rPr>
          <w:t>51</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67" w:history="1">
        <w:r w:rsidR="0001254A" w:rsidRPr="00FE0074">
          <w:rPr>
            <w:rStyle w:val="Hyperlink"/>
          </w:rPr>
          <w:t>Case Study</w:t>
        </w:r>
        <w:r w:rsidR="0001254A" w:rsidRPr="00FE0074">
          <w:rPr>
            <w:webHidden/>
          </w:rPr>
          <w:tab/>
        </w:r>
        <w:r w:rsidR="0001254A" w:rsidRPr="00FE0074">
          <w:rPr>
            <w:webHidden/>
          </w:rPr>
          <w:fldChar w:fldCharType="begin"/>
        </w:r>
        <w:r w:rsidR="0001254A" w:rsidRPr="00FE0074">
          <w:rPr>
            <w:webHidden/>
          </w:rPr>
          <w:instrText xml:space="preserve"> PAGEREF _Toc400095767 \h </w:instrText>
        </w:r>
        <w:r w:rsidR="0001254A" w:rsidRPr="00FE0074">
          <w:rPr>
            <w:webHidden/>
          </w:rPr>
        </w:r>
        <w:r w:rsidR="0001254A" w:rsidRPr="00FE0074">
          <w:rPr>
            <w:webHidden/>
          </w:rPr>
          <w:fldChar w:fldCharType="separate"/>
        </w:r>
        <w:r w:rsidR="0001254A" w:rsidRPr="00FE0074">
          <w:rPr>
            <w:webHidden/>
          </w:rPr>
          <w:t>53</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68" w:history="1">
        <w:r w:rsidR="0001254A" w:rsidRPr="00FE0074">
          <w:rPr>
            <w:rStyle w:val="Hyperlink"/>
          </w:rPr>
          <w:t>Module Six: Review Questions</w:t>
        </w:r>
        <w:r w:rsidR="0001254A" w:rsidRPr="00FE0074">
          <w:rPr>
            <w:webHidden/>
          </w:rPr>
          <w:tab/>
        </w:r>
        <w:r w:rsidR="0001254A" w:rsidRPr="00FE0074">
          <w:rPr>
            <w:webHidden/>
          </w:rPr>
          <w:fldChar w:fldCharType="begin"/>
        </w:r>
        <w:r w:rsidR="0001254A" w:rsidRPr="00FE0074">
          <w:rPr>
            <w:webHidden/>
          </w:rPr>
          <w:instrText xml:space="preserve"> PAGEREF _Toc400095768 \h </w:instrText>
        </w:r>
        <w:r w:rsidR="0001254A" w:rsidRPr="00FE0074">
          <w:rPr>
            <w:webHidden/>
          </w:rPr>
        </w:r>
        <w:r w:rsidR="0001254A" w:rsidRPr="00FE0074">
          <w:rPr>
            <w:webHidden/>
          </w:rPr>
          <w:fldChar w:fldCharType="separate"/>
        </w:r>
        <w:r w:rsidR="0001254A" w:rsidRPr="00FE0074">
          <w:rPr>
            <w:webHidden/>
          </w:rPr>
          <w:t>54</w:t>
        </w:r>
        <w:r w:rsidR="0001254A" w:rsidRPr="00FE0074">
          <w:rPr>
            <w:webHidden/>
          </w:rPr>
          <w:fldChar w:fldCharType="end"/>
        </w:r>
      </w:hyperlink>
    </w:p>
    <w:p w:rsidR="0001254A" w:rsidRPr="00FE0074" w:rsidRDefault="00125ED2">
      <w:pPr>
        <w:pStyle w:val="TOC1"/>
        <w:tabs>
          <w:tab w:val="right" w:leader="dot" w:pos="9350"/>
        </w:tabs>
        <w:rPr>
          <w:rFonts w:asciiTheme="minorHAnsi" w:eastAsiaTheme="minorEastAsia" w:hAnsiTheme="minorHAnsi" w:cstheme="minorBidi"/>
          <w:b w:val="0"/>
          <w:bCs w:val="0"/>
          <w:szCs w:val="22"/>
          <w:lang w:bidi="ar-SA"/>
        </w:rPr>
      </w:pPr>
      <w:hyperlink w:anchor="_Toc400095769" w:history="1">
        <w:r w:rsidR="0001254A" w:rsidRPr="00FE0074">
          <w:rPr>
            <w:rStyle w:val="Hyperlink"/>
            <w:lang w:eastAsia="zh-TW"/>
          </w:rPr>
          <w:t>Module Seven: The Mental Self</w:t>
        </w:r>
        <w:r w:rsidR="0001254A" w:rsidRPr="00FE0074">
          <w:rPr>
            <w:webHidden/>
          </w:rPr>
          <w:tab/>
        </w:r>
        <w:r w:rsidR="0001254A" w:rsidRPr="00FE0074">
          <w:rPr>
            <w:webHidden/>
          </w:rPr>
          <w:fldChar w:fldCharType="begin"/>
        </w:r>
        <w:r w:rsidR="0001254A" w:rsidRPr="00FE0074">
          <w:rPr>
            <w:webHidden/>
          </w:rPr>
          <w:instrText xml:space="preserve"> PAGEREF _Toc400095769 \h </w:instrText>
        </w:r>
        <w:r w:rsidR="0001254A" w:rsidRPr="00FE0074">
          <w:rPr>
            <w:webHidden/>
          </w:rPr>
        </w:r>
        <w:r w:rsidR="0001254A" w:rsidRPr="00FE0074">
          <w:rPr>
            <w:webHidden/>
          </w:rPr>
          <w:fldChar w:fldCharType="separate"/>
        </w:r>
        <w:r w:rsidR="0001254A" w:rsidRPr="00FE0074">
          <w:rPr>
            <w:webHidden/>
          </w:rPr>
          <w:t>57</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70" w:history="1">
        <w:r w:rsidR="0001254A" w:rsidRPr="00FE0074">
          <w:rPr>
            <w:rStyle w:val="Hyperlink"/>
          </w:rPr>
          <w:t>Thinking Style</w:t>
        </w:r>
        <w:r w:rsidR="0001254A" w:rsidRPr="00FE0074">
          <w:rPr>
            <w:webHidden/>
          </w:rPr>
          <w:tab/>
        </w:r>
        <w:r w:rsidR="0001254A" w:rsidRPr="00FE0074">
          <w:rPr>
            <w:webHidden/>
          </w:rPr>
          <w:fldChar w:fldCharType="begin"/>
        </w:r>
        <w:r w:rsidR="0001254A" w:rsidRPr="00FE0074">
          <w:rPr>
            <w:webHidden/>
          </w:rPr>
          <w:instrText xml:space="preserve"> PAGEREF _Toc400095770 \h </w:instrText>
        </w:r>
        <w:r w:rsidR="0001254A" w:rsidRPr="00FE0074">
          <w:rPr>
            <w:webHidden/>
          </w:rPr>
        </w:r>
        <w:r w:rsidR="0001254A" w:rsidRPr="00FE0074">
          <w:rPr>
            <w:webHidden/>
          </w:rPr>
          <w:fldChar w:fldCharType="separate"/>
        </w:r>
        <w:r w:rsidR="0001254A" w:rsidRPr="00FE0074">
          <w:rPr>
            <w:webHidden/>
          </w:rPr>
          <w:t>57</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71" w:history="1">
        <w:r w:rsidR="0001254A" w:rsidRPr="00FE0074">
          <w:rPr>
            <w:rStyle w:val="Hyperlink"/>
          </w:rPr>
          <w:t>Learning Style</w:t>
        </w:r>
        <w:r w:rsidR="0001254A" w:rsidRPr="00FE0074">
          <w:rPr>
            <w:webHidden/>
          </w:rPr>
          <w:tab/>
        </w:r>
        <w:r w:rsidR="0001254A" w:rsidRPr="00FE0074">
          <w:rPr>
            <w:webHidden/>
          </w:rPr>
          <w:fldChar w:fldCharType="begin"/>
        </w:r>
        <w:r w:rsidR="0001254A" w:rsidRPr="00FE0074">
          <w:rPr>
            <w:webHidden/>
          </w:rPr>
          <w:instrText xml:space="preserve"> PAGEREF _Toc400095771 \h </w:instrText>
        </w:r>
        <w:r w:rsidR="0001254A" w:rsidRPr="00FE0074">
          <w:rPr>
            <w:webHidden/>
          </w:rPr>
        </w:r>
        <w:r w:rsidR="0001254A" w:rsidRPr="00FE0074">
          <w:rPr>
            <w:webHidden/>
          </w:rPr>
          <w:fldChar w:fldCharType="separate"/>
        </w:r>
        <w:r w:rsidR="0001254A" w:rsidRPr="00FE0074">
          <w:rPr>
            <w:webHidden/>
          </w:rPr>
          <w:t>58</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72" w:history="1">
        <w:r w:rsidR="0001254A" w:rsidRPr="00FE0074">
          <w:rPr>
            <w:rStyle w:val="Hyperlink"/>
          </w:rPr>
          <w:t>Personality</w:t>
        </w:r>
        <w:r w:rsidR="0001254A" w:rsidRPr="00FE0074">
          <w:rPr>
            <w:webHidden/>
          </w:rPr>
          <w:tab/>
        </w:r>
        <w:r w:rsidR="0001254A" w:rsidRPr="00FE0074">
          <w:rPr>
            <w:webHidden/>
          </w:rPr>
          <w:fldChar w:fldCharType="begin"/>
        </w:r>
        <w:r w:rsidR="0001254A" w:rsidRPr="00FE0074">
          <w:rPr>
            <w:webHidden/>
          </w:rPr>
          <w:instrText xml:space="preserve"> PAGEREF _Toc400095772 \h </w:instrText>
        </w:r>
        <w:r w:rsidR="0001254A" w:rsidRPr="00FE0074">
          <w:rPr>
            <w:webHidden/>
          </w:rPr>
        </w:r>
        <w:r w:rsidR="0001254A" w:rsidRPr="00FE0074">
          <w:rPr>
            <w:webHidden/>
          </w:rPr>
          <w:fldChar w:fldCharType="separate"/>
        </w:r>
        <w:r w:rsidR="0001254A" w:rsidRPr="00FE0074">
          <w:rPr>
            <w:webHidden/>
          </w:rPr>
          <w:t>59</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73" w:history="1">
        <w:r w:rsidR="0001254A" w:rsidRPr="00FE0074">
          <w:rPr>
            <w:rStyle w:val="Hyperlink"/>
          </w:rPr>
          <w:t>Stinking Thinking</w:t>
        </w:r>
        <w:r w:rsidR="0001254A" w:rsidRPr="00FE0074">
          <w:rPr>
            <w:webHidden/>
          </w:rPr>
          <w:tab/>
        </w:r>
        <w:r w:rsidR="0001254A" w:rsidRPr="00FE0074">
          <w:rPr>
            <w:webHidden/>
          </w:rPr>
          <w:fldChar w:fldCharType="begin"/>
        </w:r>
        <w:r w:rsidR="0001254A" w:rsidRPr="00FE0074">
          <w:rPr>
            <w:webHidden/>
          </w:rPr>
          <w:instrText xml:space="preserve"> PAGEREF _Toc400095773 \h </w:instrText>
        </w:r>
        <w:r w:rsidR="0001254A" w:rsidRPr="00FE0074">
          <w:rPr>
            <w:webHidden/>
          </w:rPr>
        </w:r>
        <w:r w:rsidR="0001254A" w:rsidRPr="00FE0074">
          <w:rPr>
            <w:webHidden/>
          </w:rPr>
          <w:fldChar w:fldCharType="separate"/>
        </w:r>
        <w:r w:rsidR="0001254A" w:rsidRPr="00FE0074">
          <w:rPr>
            <w:webHidden/>
          </w:rPr>
          <w:t>61</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74" w:history="1">
        <w:r w:rsidR="0001254A" w:rsidRPr="00FE0074">
          <w:rPr>
            <w:rStyle w:val="Hyperlink"/>
          </w:rPr>
          <w:t>Case Study</w:t>
        </w:r>
        <w:r w:rsidR="0001254A" w:rsidRPr="00FE0074">
          <w:rPr>
            <w:webHidden/>
          </w:rPr>
          <w:tab/>
        </w:r>
        <w:r w:rsidR="0001254A" w:rsidRPr="00FE0074">
          <w:rPr>
            <w:webHidden/>
          </w:rPr>
          <w:fldChar w:fldCharType="begin"/>
        </w:r>
        <w:r w:rsidR="0001254A" w:rsidRPr="00FE0074">
          <w:rPr>
            <w:webHidden/>
          </w:rPr>
          <w:instrText xml:space="preserve"> PAGEREF _Toc400095774 \h </w:instrText>
        </w:r>
        <w:r w:rsidR="0001254A" w:rsidRPr="00FE0074">
          <w:rPr>
            <w:webHidden/>
          </w:rPr>
        </w:r>
        <w:r w:rsidR="0001254A" w:rsidRPr="00FE0074">
          <w:rPr>
            <w:webHidden/>
          </w:rPr>
          <w:fldChar w:fldCharType="separate"/>
        </w:r>
        <w:r w:rsidR="0001254A" w:rsidRPr="00FE0074">
          <w:rPr>
            <w:webHidden/>
          </w:rPr>
          <w:t>62</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75" w:history="1">
        <w:r w:rsidR="0001254A" w:rsidRPr="00FE0074">
          <w:rPr>
            <w:rStyle w:val="Hyperlink"/>
          </w:rPr>
          <w:t>Module Seven: Review Questions</w:t>
        </w:r>
        <w:r w:rsidR="0001254A" w:rsidRPr="00FE0074">
          <w:rPr>
            <w:webHidden/>
          </w:rPr>
          <w:tab/>
        </w:r>
        <w:r w:rsidR="0001254A" w:rsidRPr="00FE0074">
          <w:rPr>
            <w:webHidden/>
          </w:rPr>
          <w:fldChar w:fldCharType="begin"/>
        </w:r>
        <w:r w:rsidR="0001254A" w:rsidRPr="00FE0074">
          <w:rPr>
            <w:webHidden/>
          </w:rPr>
          <w:instrText xml:space="preserve"> PAGEREF _Toc400095775 \h </w:instrText>
        </w:r>
        <w:r w:rsidR="0001254A" w:rsidRPr="00FE0074">
          <w:rPr>
            <w:webHidden/>
          </w:rPr>
        </w:r>
        <w:r w:rsidR="0001254A" w:rsidRPr="00FE0074">
          <w:rPr>
            <w:webHidden/>
          </w:rPr>
          <w:fldChar w:fldCharType="separate"/>
        </w:r>
        <w:r w:rsidR="0001254A" w:rsidRPr="00FE0074">
          <w:rPr>
            <w:webHidden/>
          </w:rPr>
          <w:t>64</w:t>
        </w:r>
        <w:r w:rsidR="0001254A" w:rsidRPr="00FE0074">
          <w:rPr>
            <w:webHidden/>
          </w:rPr>
          <w:fldChar w:fldCharType="end"/>
        </w:r>
      </w:hyperlink>
    </w:p>
    <w:p w:rsidR="0001254A" w:rsidRPr="00FE0074" w:rsidRDefault="00125ED2">
      <w:pPr>
        <w:pStyle w:val="TOC1"/>
        <w:tabs>
          <w:tab w:val="right" w:leader="dot" w:pos="9350"/>
        </w:tabs>
        <w:rPr>
          <w:rFonts w:asciiTheme="minorHAnsi" w:eastAsiaTheme="minorEastAsia" w:hAnsiTheme="minorHAnsi" w:cstheme="minorBidi"/>
          <w:b w:val="0"/>
          <w:bCs w:val="0"/>
          <w:szCs w:val="22"/>
          <w:lang w:bidi="ar-SA"/>
        </w:rPr>
      </w:pPr>
      <w:hyperlink w:anchor="_Toc400095776" w:history="1">
        <w:r w:rsidR="0001254A" w:rsidRPr="00FE0074">
          <w:rPr>
            <w:rStyle w:val="Hyperlink"/>
            <w:lang w:eastAsia="zh-TW"/>
          </w:rPr>
          <w:t>Module Eight: Interpersonal Awareness</w:t>
        </w:r>
        <w:r w:rsidR="0001254A" w:rsidRPr="00FE0074">
          <w:rPr>
            <w:webHidden/>
          </w:rPr>
          <w:tab/>
        </w:r>
        <w:r w:rsidR="0001254A" w:rsidRPr="00FE0074">
          <w:rPr>
            <w:webHidden/>
          </w:rPr>
          <w:fldChar w:fldCharType="begin"/>
        </w:r>
        <w:r w:rsidR="0001254A" w:rsidRPr="00FE0074">
          <w:rPr>
            <w:webHidden/>
          </w:rPr>
          <w:instrText xml:space="preserve"> PAGEREF _Toc400095776 \h </w:instrText>
        </w:r>
        <w:r w:rsidR="0001254A" w:rsidRPr="00FE0074">
          <w:rPr>
            <w:webHidden/>
          </w:rPr>
        </w:r>
        <w:r w:rsidR="0001254A" w:rsidRPr="00FE0074">
          <w:rPr>
            <w:webHidden/>
          </w:rPr>
          <w:fldChar w:fldCharType="separate"/>
        </w:r>
        <w:r w:rsidR="0001254A" w:rsidRPr="00FE0074">
          <w:rPr>
            <w:webHidden/>
          </w:rPr>
          <w:t>67</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77" w:history="1">
        <w:r w:rsidR="0001254A" w:rsidRPr="00FE0074">
          <w:rPr>
            <w:rStyle w:val="Hyperlink"/>
          </w:rPr>
          <w:t>Addressing Different Thinking Styles</w:t>
        </w:r>
        <w:r w:rsidR="0001254A" w:rsidRPr="00FE0074">
          <w:rPr>
            <w:webHidden/>
          </w:rPr>
          <w:tab/>
        </w:r>
        <w:r w:rsidR="0001254A" w:rsidRPr="00FE0074">
          <w:rPr>
            <w:webHidden/>
          </w:rPr>
          <w:fldChar w:fldCharType="begin"/>
        </w:r>
        <w:r w:rsidR="0001254A" w:rsidRPr="00FE0074">
          <w:rPr>
            <w:webHidden/>
          </w:rPr>
          <w:instrText xml:space="preserve"> PAGEREF _Toc400095777 \h </w:instrText>
        </w:r>
        <w:r w:rsidR="0001254A" w:rsidRPr="00FE0074">
          <w:rPr>
            <w:webHidden/>
          </w:rPr>
        </w:r>
        <w:r w:rsidR="0001254A" w:rsidRPr="00FE0074">
          <w:rPr>
            <w:webHidden/>
          </w:rPr>
          <w:fldChar w:fldCharType="separate"/>
        </w:r>
        <w:r w:rsidR="0001254A" w:rsidRPr="00FE0074">
          <w:rPr>
            <w:webHidden/>
          </w:rPr>
          <w:t>67</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78" w:history="1">
        <w:r w:rsidR="0001254A" w:rsidRPr="00FE0074">
          <w:rPr>
            <w:rStyle w:val="Hyperlink"/>
          </w:rPr>
          <w:t>Addressing Different Learning Styles</w:t>
        </w:r>
        <w:r w:rsidR="0001254A" w:rsidRPr="00FE0074">
          <w:rPr>
            <w:webHidden/>
          </w:rPr>
          <w:tab/>
        </w:r>
        <w:r w:rsidR="0001254A" w:rsidRPr="00FE0074">
          <w:rPr>
            <w:webHidden/>
          </w:rPr>
          <w:fldChar w:fldCharType="begin"/>
        </w:r>
        <w:r w:rsidR="0001254A" w:rsidRPr="00FE0074">
          <w:rPr>
            <w:webHidden/>
          </w:rPr>
          <w:instrText xml:space="preserve"> PAGEREF _Toc400095778 \h </w:instrText>
        </w:r>
        <w:r w:rsidR="0001254A" w:rsidRPr="00FE0074">
          <w:rPr>
            <w:webHidden/>
          </w:rPr>
        </w:r>
        <w:r w:rsidR="0001254A" w:rsidRPr="00FE0074">
          <w:rPr>
            <w:webHidden/>
          </w:rPr>
          <w:fldChar w:fldCharType="separate"/>
        </w:r>
        <w:r w:rsidR="0001254A" w:rsidRPr="00FE0074">
          <w:rPr>
            <w:webHidden/>
          </w:rPr>
          <w:t>68</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79" w:history="1">
        <w:r w:rsidR="0001254A" w:rsidRPr="00FE0074">
          <w:rPr>
            <w:rStyle w:val="Hyperlink"/>
          </w:rPr>
          <w:t>Active Listening and Body Language</w:t>
        </w:r>
        <w:r w:rsidR="0001254A" w:rsidRPr="00FE0074">
          <w:rPr>
            <w:webHidden/>
          </w:rPr>
          <w:tab/>
        </w:r>
        <w:r w:rsidR="0001254A" w:rsidRPr="00FE0074">
          <w:rPr>
            <w:webHidden/>
          </w:rPr>
          <w:fldChar w:fldCharType="begin"/>
        </w:r>
        <w:r w:rsidR="0001254A" w:rsidRPr="00FE0074">
          <w:rPr>
            <w:webHidden/>
          </w:rPr>
          <w:instrText xml:space="preserve"> PAGEREF _Toc400095779 \h </w:instrText>
        </w:r>
        <w:r w:rsidR="0001254A" w:rsidRPr="00FE0074">
          <w:rPr>
            <w:webHidden/>
          </w:rPr>
        </w:r>
        <w:r w:rsidR="0001254A" w:rsidRPr="00FE0074">
          <w:rPr>
            <w:webHidden/>
          </w:rPr>
          <w:fldChar w:fldCharType="separate"/>
        </w:r>
        <w:r w:rsidR="0001254A" w:rsidRPr="00FE0074">
          <w:rPr>
            <w:webHidden/>
          </w:rPr>
          <w:t>69</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80" w:history="1">
        <w:r w:rsidR="0001254A" w:rsidRPr="00FE0074">
          <w:rPr>
            <w:rStyle w:val="Hyperlink"/>
          </w:rPr>
          <w:t>Transactional Analysis</w:t>
        </w:r>
        <w:r w:rsidR="0001254A" w:rsidRPr="00FE0074">
          <w:rPr>
            <w:webHidden/>
          </w:rPr>
          <w:tab/>
        </w:r>
        <w:r w:rsidR="0001254A" w:rsidRPr="00FE0074">
          <w:rPr>
            <w:webHidden/>
          </w:rPr>
          <w:fldChar w:fldCharType="begin"/>
        </w:r>
        <w:r w:rsidR="0001254A" w:rsidRPr="00FE0074">
          <w:rPr>
            <w:webHidden/>
          </w:rPr>
          <w:instrText xml:space="preserve"> PAGEREF _Toc400095780 \h </w:instrText>
        </w:r>
        <w:r w:rsidR="0001254A" w:rsidRPr="00FE0074">
          <w:rPr>
            <w:webHidden/>
          </w:rPr>
        </w:r>
        <w:r w:rsidR="0001254A" w:rsidRPr="00FE0074">
          <w:rPr>
            <w:webHidden/>
          </w:rPr>
          <w:fldChar w:fldCharType="separate"/>
        </w:r>
        <w:r w:rsidR="0001254A" w:rsidRPr="00FE0074">
          <w:rPr>
            <w:webHidden/>
          </w:rPr>
          <w:t>71</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81" w:history="1">
        <w:r w:rsidR="0001254A" w:rsidRPr="00FE0074">
          <w:rPr>
            <w:rStyle w:val="Hyperlink"/>
          </w:rPr>
          <w:t>Case Study</w:t>
        </w:r>
        <w:r w:rsidR="0001254A" w:rsidRPr="00FE0074">
          <w:rPr>
            <w:webHidden/>
          </w:rPr>
          <w:tab/>
        </w:r>
        <w:r w:rsidR="0001254A" w:rsidRPr="00FE0074">
          <w:rPr>
            <w:webHidden/>
          </w:rPr>
          <w:fldChar w:fldCharType="begin"/>
        </w:r>
        <w:r w:rsidR="0001254A" w:rsidRPr="00FE0074">
          <w:rPr>
            <w:webHidden/>
          </w:rPr>
          <w:instrText xml:space="preserve"> PAGEREF _Toc400095781 \h </w:instrText>
        </w:r>
        <w:r w:rsidR="0001254A" w:rsidRPr="00FE0074">
          <w:rPr>
            <w:webHidden/>
          </w:rPr>
        </w:r>
        <w:r w:rsidR="0001254A" w:rsidRPr="00FE0074">
          <w:rPr>
            <w:webHidden/>
          </w:rPr>
          <w:fldChar w:fldCharType="separate"/>
        </w:r>
        <w:r w:rsidR="0001254A" w:rsidRPr="00FE0074">
          <w:rPr>
            <w:webHidden/>
          </w:rPr>
          <w:t>72</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82" w:history="1">
        <w:r w:rsidR="0001254A" w:rsidRPr="00FE0074">
          <w:rPr>
            <w:rStyle w:val="Hyperlink"/>
          </w:rPr>
          <w:t>Module Eight: Review Questions</w:t>
        </w:r>
        <w:r w:rsidR="0001254A" w:rsidRPr="00FE0074">
          <w:rPr>
            <w:webHidden/>
          </w:rPr>
          <w:tab/>
        </w:r>
        <w:r w:rsidR="0001254A" w:rsidRPr="00FE0074">
          <w:rPr>
            <w:webHidden/>
          </w:rPr>
          <w:fldChar w:fldCharType="begin"/>
        </w:r>
        <w:r w:rsidR="0001254A" w:rsidRPr="00FE0074">
          <w:rPr>
            <w:webHidden/>
          </w:rPr>
          <w:instrText xml:space="preserve"> PAGEREF _Toc400095782 \h </w:instrText>
        </w:r>
        <w:r w:rsidR="0001254A" w:rsidRPr="00FE0074">
          <w:rPr>
            <w:webHidden/>
          </w:rPr>
        </w:r>
        <w:r w:rsidR="0001254A" w:rsidRPr="00FE0074">
          <w:rPr>
            <w:webHidden/>
          </w:rPr>
          <w:fldChar w:fldCharType="separate"/>
        </w:r>
        <w:r w:rsidR="0001254A" w:rsidRPr="00FE0074">
          <w:rPr>
            <w:webHidden/>
          </w:rPr>
          <w:t>74</w:t>
        </w:r>
        <w:r w:rsidR="0001254A" w:rsidRPr="00FE0074">
          <w:rPr>
            <w:webHidden/>
          </w:rPr>
          <w:fldChar w:fldCharType="end"/>
        </w:r>
      </w:hyperlink>
    </w:p>
    <w:p w:rsidR="0001254A" w:rsidRPr="00FE0074" w:rsidRDefault="00125ED2">
      <w:pPr>
        <w:pStyle w:val="TOC1"/>
        <w:tabs>
          <w:tab w:val="right" w:leader="dot" w:pos="9350"/>
        </w:tabs>
        <w:rPr>
          <w:rFonts w:asciiTheme="minorHAnsi" w:eastAsiaTheme="minorEastAsia" w:hAnsiTheme="minorHAnsi" w:cstheme="minorBidi"/>
          <w:b w:val="0"/>
          <w:bCs w:val="0"/>
          <w:szCs w:val="22"/>
          <w:lang w:bidi="ar-SA"/>
        </w:rPr>
      </w:pPr>
      <w:hyperlink w:anchor="_Toc400095783" w:history="1">
        <w:r w:rsidR="0001254A" w:rsidRPr="00FE0074">
          <w:rPr>
            <w:rStyle w:val="Hyperlink"/>
            <w:lang w:eastAsia="zh-TW"/>
          </w:rPr>
          <w:t>Module Nine: The Spiritual Self</w:t>
        </w:r>
        <w:r w:rsidR="0001254A" w:rsidRPr="00FE0074">
          <w:rPr>
            <w:webHidden/>
          </w:rPr>
          <w:tab/>
        </w:r>
        <w:r w:rsidR="0001254A" w:rsidRPr="00FE0074">
          <w:rPr>
            <w:webHidden/>
          </w:rPr>
          <w:fldChar w:fldCharType="begin"/>
        </w:r>
        <w:r w:rsidR="0001254A" w:rsidRPr="00FE0074">
          <w:rPr>
            <w:webHidden/>
          </w:rPr>
          <w:instrText xml:space="preserve"> PAGEREF _Toc400095783 \h </w:instrText>
        </w:r>
        <w:r w:rsidR="0001254A" w:rsidRPr="00FE0074">
          <w:rPr>
            <w:webHidden/>
          </w:rPr>
        </w:r>
        <w:r w:rsidR="0001254A" w:rsidRPr="00FE0074">
          <w:rPr>
            <w:webHidden/>
          </w:rPr>
          <w:fldChar w:fldCharType="separate"/>
        </w:r>
        <w:r w:rsidR="0001254A" w:rsidRPr="00FE0074">
          <w:rPr>
            <w:webHidden/>
          </w:rPr>
          <w:t>77</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84" w:history="1">
        <w:r w:rsidR="0001254A" w:rsidRPr="00FE0074">
          <w:rPr>
            <w:rStyle w:val="Hyperlink"/>
          </w:rPr>
          <w:t>Mindfulness</w:t>
        </w:r>
        <w:r w:rsidR="0001254A" w:rsidRPr="00FE0074">
          <w:rPr>
            <w:webHidden/>
          </w:rPr>
          <w:tab/>
        </w:r>
        <w:r w:rsidR="0001254A" w:rsidRPr="00FE0074">
          <w:rPr>
            <w:webHidden/>
          </w:rPr>
          <w:fldChar w:fldCharType="begin"/>
        </w:r>
        <w:r w:rsidR="0001254A" w:rsidRPr="00FE0074">
          <w:rPr>
            <w:webHidden/>
          </w:rPr>
          <w:instrText xml:space="preserve"> PAGEREF _Toc400095784 \h </w:instrText>
        </w:r>
        <w:r w:rsidR="0001254A" w:rsidRPr="00FE0074">
          <w:rPr>
            <w:webHidden/>
          </w:rPr>
        </w:r>
        <w:r w:rsidR="0001254A" w:rsidRPr="00FE0074">
          <w:rPr>
            <w:webHidden/>
          </w:rPr>
          <w:fldChar w:fldCharType="separate"/>
        </w:r>
        <w:r w:rsidR="0001254A" w:rsidRPr="00FE0074">
          <w:rPr>
            <w:webHidden/>
          </w:rPr>
          <w:t>77</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85" w:history="1">
        <w:r w:rsidR="0001254A" w:rsidRPr="00FE0074">
          <w:rPr>
            <w:rStyle w:val="Hyperlink"/>
          </w:rPr>
          <w:t>Meditation</w:t>
        </w:r>
        <w:r w:rsidR="0001254A" w:rsidRPr="00FE0074">
          <w:rPr>
            <w:webHidden/>
          </w:rPr>
          <w:tab/>
        </w:r>
        <w:r w:rsidR="0001254A" w:rsidRPr="00FE0074">
          <w:rPr>
            <w:webHidden/>
          </w:rPr>
          <w:fldChar w:fldCharType="begin"/>
        </w:r>
        <w:r w:rsidR="0001254A" w:rsidRPr="00FE0074">
          <w:rPr>
            <w:webHidden/>
          </w:rPr>
          <w:instrText xml:space="preserve"> PAGEREF _Toc400095785 \h </w:instrText>
        </w:r>
        <w:r w:rsidR="0001254A" w:rsidRPr="00FE0074">
          <w:rPr>
            <w:webHidden/>
          </w:rPr>
        </w:r>
        <w:r w:rsidR="0001254A" w:rsidRPr="00FE0074">
          <w:rPr>
            <w:webHidden/>
          </w:rPr>
          <w:fldChar w:fldCharType="separate"/>
        </w:r>
        <w:r w:rsidR="0001254A" w:rsidRPr="00FE0074">
          <w:rPr>
            <w:webHidden/>
          </w:rPr>
          <w:t>78</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86" w:history="1">
        <w:r w:rsidR="0001254A" w:rsidRPr="00FE0074">
          <w:rPr>
            <w:rStyle w:val="Hyperlink"/>
          </w:rPr>
          <w:t>Cultivating Positivity</w:t>
        </w:r>
        <w:r w:rsidR="0001254A" w:rsidRPr="00FE0074">
          <w:rPr>
            <w:webHidden/>
          </w:rPr>
          <w:tab/>
        </w:r>
        <w:r w:rsidR="0001254A" w:rsidRPr="00FE0074">
          <w:rPr>
            <w:webHidden/>
          </w:rPr>
          <w:fldChar w:fldCharType="begin"/>
        </w:r>
        <w:r w:rsidR="0001254A" w:rsidRPr="00FE0074">
          <w:rPr>
            <w:webHidden/>
          </w:rPr>
          <w:instrText xml:space="preserve"> PAGEREF _Toc400095786 \h </w:instrText>
        </w:r>
        <w:r w:rsidR="0001254A" w:rsidRPr="00FE0074">
          <w:rPr>
            <w:webHidden/>
          </w:rPr>
        </w:r>
        <w:r w:rsidR="0001254A" w:rsidRPr="00FE0074">
          <w:rPr>
            <w:webHidden/>
          </w:rPr>
          <w:fldChar w:fldCharType="separate"/>
        </w:r>
        <w:r w:rsidR="0001254A" w:rsidRPr="00FE0074">
          <w:rPr>
            <w:webHidden/>
          </w:rPr>
          <w:t>79</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87" w:history="1">
        <w:r w:rsidR="0001254A" w:rsidRPr="00FE0074">
          <w:rPr>
            <w:rStyle w:val="Hyperlink"/>
          </w:rPr>
          <w:t>Gratitude</w:t>
        </w:r>
        <w:r w:rsidR="0001254A" w:rsidRPr="00FE0074">
          <w:rPr>
            <w:webHidden/>
          </w:rPr>
          <w:tab/>
        </w:r>
        <w:r w:rsidR="0001254A" w:rsidRPr="00FE0074">
          <w:rPr>
            <w:webHidden/>
          </w:rPr>
          <w:fldChar w:fldCharType="begin"/>
        </w:r>
        <w:r w:rsidR="0001254A" w:rsidRPr="00FE0074">
          <w:rPr>
            <w:webHidden/>
          </w:rPr>
          <w:instrText xml:space="preserve"> PAGEREF _Toc400095787 \h </w:instrText>
        </w:r>
        <w:r w:rsidR="0001254A" w:rsidRPr="00FE0074">
          <w:rPr>
            <w:webHidden/>
          </w:rPr>
        </w:r>
        <w:r w:rsidR="0001254A" w:rsidRPr="00FE0074">
          <w:rPr>
            <w:webHidden/>
          </w:rPr>
          <w:fldChar w:fldCharType="separate"/>
        </w:r>
        <w:r w:rsidR="0001254A" w:rsidRPr="00FE0074">
          <w:rPr>
            <w:webHidden/>
          </w:rPr>
          <w:t>80</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88" w:history="1">
        <w:r w:rsidR="0001254A" w:rsidRPr="00FE0074">
          <w:rPr>
            <w:rStyle w:val="Hyperlink"/>
          </w:rPr>
          <w:t>Case Study</w:t>
        </w:r>
        <w:r w:rsidR="0001254A" w:rsidRPr="00FE0074">
          <w:rPr>
            <w:webHidden/>
          </w:rPr>
          <w:tab/>
        </w:r>
        <w:r w:rsidR="0001254A" w:rsidRPr="00FE0074">
          <w:rPr>
            <w:webHidden/>
          </w:rPr>
          <w:fldChar w:fldCharType="begin"/>
        </w:r>
        <w:r w:rsidR="0001254A" w:rsidRPr="00FE0074">
          <w:rPr>
            <w:webHidden/>
          </w:rPr>
          <w:instrText xml:space="preserve"> PAGEREF _Toc400095788 \h </w:instrText>
        </w:r>
        <w:r w:rsidR="0001254A" w:rsidRPr="00FE0074">
          <w:rPr>
            <w:webHidden/>
          </w:rPr>
        </w:r>
        <w:r w:rsidR="0001254A" w:rsidRPr="00FE0074">
          <w:rPr>
            <w:webHidden/>
          </w:rPr>
          <w:fldChar w:fldCharType="separate"/>
        </w:r>
        <w:r w:rsidR="0001254A" w:rsidRPr="00FE0074">
          <w:rPr>
            <w:webHidden/>
          </w:rPr>
          <w:t>81</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89" w:history="1">
        <w:r w:rsidR="0001254A" w:rsidRPr="00FE0074">
          <w:rPr>
            <w:rStyle w:val="Hyperlink"/>
          </w:rPr>
          <w:t>Module Nine: Review Questions</w:t>
        </w:r>
        <w:r w:rsidR="0001254A" w:rsidRPr="00FE0074">
          <w:rPr>
            <w:webHidden/>
          </w:rPr>
          <w:tab/>
        </w:r>
        <w:r w:rsidR="0001254A" w:rsidRPr="00FE0074">
          <w:rPr>
            <w:webHidden/>
          </w:rPr>
          <w:fldChar w:fldCharType="begin"/>
        </w:r>
        <w:r w:rsidR="0001254A" w:rsidRPr="00FE0074">
          <w:rPr>
            <w:webHidden/>
          </w:rPr>
          <w:instrText xml:space="preserve"> PAGEREF _Toc400095789 \h </w:instrText>
        </w:r>
        <w:r w:rsidR="0001254A" w:rsidRPr="00FE0074">
          <w:rPr>
            <w:webHidden/>
          </w:rPr>
        </w:r>
        <w:r w:rsidR="0001254A" w:rsidRPr="00FE0074">
          <w:rPr>
            <w:webHidden/>
          </w:rPr>
          <w:fldChar w:fldCharType="separate"/>
        </w:r>
        <w:r w:rsidR="0001254A" w:rsidRPr="00FE0074">
          <w:rPr>
            <w:webHidden/>
          </w:rPr>
          <w:t>83</w:t>
        </w:r>
        <w:r w:rsidR="0001254A" w:rsidRPr="00FE0074">
          <w:rPr>
            <w:webHidden/>
          </w:rPr>
          <w:fldChar w:fldCharType="end"/>
        </w:r>
      </w:hyperlink>
    </w:p>
    <w:p w:rsidR="0001254A" w:rsidRPr="00FE0074" w:rsidRDefault="00125ED2">
      <w:pPr>
        <w:pStyle w:val="TOC1"/>
        <w:tabs>
          <w:tab w:val="right" w:leader="dot" w:pos="9350"/>
        </w:tabs>
        <w:rPr>
          <w:rFonts w:asciiTheme="minorHAnsi" w:eastAsiaTheme="minorEastAsia" w:hAnsiTheme="minorHAnsi" w:cstheme="minorBidi"/>
          <w:b w:val="0"/>
          <w:bCs w:val="0"/>
          <w:szCs w:val="22"/>
          <w:lang w:bidi="ar-SA"/>
        </w:rPr>
      </w:pPr>
      <w:hyperlink w:anchor="_Toc400095790" w:history="1">
        <w:r w:rsidR="0001254A" w:rsidRPr="00FE0074">
          <w:rPr>
            <w:rStyle w:val="Hyperlink"/>
            <w:lang w:eastAsia="zh-TW"/>
          </w:rPr>
          <w:t>Module Ten: Limitations of Self Awareness</w:t>
        </w:r>
        <w:r w:rsidR="0001254A" w:rsidRPr="00FE0074">
          <w:rPr>
            <w:webHidden/>
          </w:rPr>
          <w:tab/>
        </w:r>
        <w:r w:rsidR="0001254A" w:rsidRPr="00FE0074">
          <w:rPr>
            <w:webHidden/>
          </w:rPr>
          <w:fldChar w:fldCharType="begin"/>
        </w:r>
        <w:r w:rsidR="0001254A" w:rsidRPr="00FE0074">
          <w:rPr>
            <w:webHidden/>
          </w:rPr>
          <w:instrText xml:space="preserve"> PAGEREF _Toc400095790 \h </w:instrText>
        </w:r>
        <w:r w:rsidR="0001254A" w:rsidRPr="00FE0074">
          <w:rPr>
            <w:webHidden/>
          </w:rPr>
        </w:r>
        <w:r w:rsidR="0001254A" w:rsidRPr="00FE0074">
          <w:rPr>
            <w:webHidden/>
          </w:rPr>
          <w:fldChar w:fldCharType="separate"/>
        </w:r>
        <w:r w:rsidR="0001254A" w:rsidRPr="00FE0074">
          <w:rPr>
            <w:webHidden/>
          </w:rPr>
          <w:t>86</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91" w:history="1">
        <w:r w:rsidR="0001254A" w:rsidRPr="00FE0074">
          <w:rPr>
            <w:rStyle w:val="Hyperlink"/>
          </w:rPr>
          <w:t>Navel Gazing</w:t>
        </w:r>
        <w:r w:rsidR="0001254A" w:rsidRPr="00FE0074">
          <w:rPr>
            <w:webHidden/>
          </w:rPr>
          <w:tab/>
        </w:r>
        <w:r w:rsidR="0001254A" w:rsidRPr="00FE0074">
          <w:rPr>
            <w:webHidden/>
          </w:rPr>
          <w:fldChar w:fldCharType="begin"/>
        </w:r>
        <w:r w:rsidR="0001254A" w:rsidRPr="00FE0074">
          <w:rPr>
            <w:webHidden/>
          </w:rPr>
          <w:instrText xml:space="preserve"> PAGEREF _Toc400095791 \h </w:instrText>
        </w:r>
        <w:r w:rsidR="0001254A" w:rsidRPr="00FE0074">
          <w:rPr>
            <w:webHidden/>
          </w:rPr>
        </w:r>
        <w:r w:rsidR="0001254A" w:rsidRPr="00FE0074">
          <w:rPr>
            <w:webHidden/>
          </w:rPr>
          <w:fldChar w:fldCharType="separate"/>
        </w:r>
        <w:r w:rsidR="0001254A" w:rsidRPr="00FE0074">
          <w:rPr>
            <w:webHidden/>
          </w:rPr>
          <w:t>86</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92" w:history="1">
        <w:r w:rsidR="0001254A" w:rsidRPr="00FE0074">
          <w:rPr>
            <w:rStyle w:val="Hyperlink"/>
          </w:rPr>
          <w:t>Excessive Self Discipline</w:t>
        </w:r>
        <w:r w:rsidR="0001254A" w:rsidRPr="00FE0074">
          <w:rPr>
            <w:webHidden/>
          </w:rPr>
          <w:tab/>
        </w:r>
        <w:r w:rsidR="0001254A" w:rsidRPr="00FE0074">
          <w:rPr>
            <w:webHidden/>
          </w:rPr>
          <w:fldChar w:fldCharType="begin"/>
        </w:r>
        <w:r w:rsidR="0001254A" w:rsidRPr="00FE0074">
          <w:rPr>
            <w:webHidden/>
          </w:rPr>
          <w:instrText xml:space="preserve"> PAGEREF _Toc400095792 \h </w:instrText>
        </w:r>
        <w:r w:rsidR="0001254A" w:rsidRPr="00FE0074">
          <w:rPr>
            <w:webHidden/>
          </w:rPr>
        </w:r>
        <w:r w:rsidR="0001254A" w:rsidRPr="00FE0074">
          <w:rPr>
            <w:webHidden/>
          </w:rPr>
          <w:fldChar w:fldCharType="separate"/>
        </w:r>
        <w:r w:rsidR="0001254A" w:rsidRPr="00FE0074">
          <w:rPr>
            <w:webHidden/>
          </w:rPr>
          <w:t>87</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93" w:history="1">
        <w:r w:rsidR="0001254A" w:rsidRPr="00FE0074">
          <w:rPr>
            <w:rStyle w:val="Hyperlink"/>
          </w:rPr>
          <w:t>Developing Humility</w:t>
        </w:r>
        <w:r w:rsidR="0001254A" w:rsidRPr="00FE0074">
          <w:rPr>
            <w:webHidden/>
          </w:rPr>
          <w:tab/>
        </w:r>
        <w:r w:rsidR="0001254A" w:rsidRPr="00FE0074">
          <w:rPr>
            <w:webHidden/>
          </w:rPr>
          <w:fldChar w:fldCharType="begin"/>
        </w:r>
        <w:r w:rsidR="0001254A" w:rsidRPr="00FE0074">
          <w:rPr>
            <w:webHidden/>
          </w:rPr>
          <w:instrText xml:space="preserve"> PAGEREF _Toc400095793 \h </w:instrText>
        </w:r>
        <w:r w:rsidR="0001254A" w:rsidRPr="00FE0074">
          <w:rPr>
            <w:webHidden/>
          </w:rPr>
        </w:r>
        <w:r w:rsidR="0001254A" w:rsidRPr="00FE0074">
          <w:rPr>
            <w:webHidden/>
          </w:rPr>
          <w:fldChar w:fldCharType="separate"/>
        </w:r>
        <w:r w:rsidR="0001254A" w:rsidRPr="00FE0074">
          <w:rPr>
            <w:webHidden/>
          </w:rPr>
          <w:t>88</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94" w:history="1">
        <w:r w:rsidR="0001254A" w:rsidRPr="00FE0074">
          <w:rPr>
            <w:rStyle w:val="Hyperlink"/>
          </w:rPr>
          <w:t>Developing Empathy</w:t>
        </w:r>
        <w:r w:rsidR="0001254A" w:rsidRPr="00FE0074">
          <w:rPr>
            <w:webHidden/>
          </w:rPr>
          <w:tab/>
        </w:r>
        <w:r w:rsidR="0001254A" w:rsidRPr="00FE0074">
          <w:rPr>
            <w:webHidden/>
          </w:rPr>
          <w:fldChar w:fldCharType="begin"/>
        </w:r>
        <w:r w:rsidR="0001254A" w:rsidRPr="00FE0074">
          <w:rPr>
            <w:webHidden/>
          </w:rPr>
          <w:instrText xml:space="preserve"> PAGEREF _Toc400095794 \h </w:instrText>
        </w:r>
        <w:r w:rsidR="0001254A" w:rsidRPr="00FE0074">
          <w:rPr>
            <w:webHidden/>
          </w:rPr>
        </w:r>
        <w:r w:rsidR="0001254A" w:rsidRPr="00FE0074">
          <w:rPr>
            <w:webHidden/>
          </w:rPr>
          <w:fldChar w:fldCharType="separate"/>
        </w:r>
        <w:r w:rsidR="0001254A" w:rsidRPr="00FE0074">
          <w:rPr>
            <w:webHidden/>
          </w:rPr>
          <w:t>89</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95" w:history="1">
        <w:r w:rsidR="0001254A" w:rsidRPr="00FE0074">
          <w:rPr>
            <w:rStyle w:val="Hyperlink"/>
          </w:rPr>
          <w:t>Case Study</w:t>
        </w:r>
        <w:r w:rsidR="0001254A" w:rsidRPr="00FE0074">
          <w:rPr>
            <w:webHidden/>
          </w:rPr>
          <w:tab/>
        </w:r>
        <w:r w:rsidR="0001254A" w:rsidRPr="00FE0074">
          <w:rPr>
            <w:webHidden/>
          </w:rPr>
          <w:fldChar w:fldCharType="begin"/>
        </w:r>
        <w:r w:rsidR="0001254A" w:rsidRPr="00FE0074">
          <w:rPr>
            <w:webHidden/>
          </w:rPr>
          <w:instrText xml:space="preserve"> PAGEREF _Toc400095795 \h </w:instrText>
        </w:r>
        <w:r w:rsidR="0001254A" w:rsidRPr="00FE0074">
          <w:rPr>
            <w:webHidden/>
          </w:rPr>
        </w:r>
        <w:r w:rsidR="0001254A" w:rsidRPr="00FE0074">
          <w:rPr>
            <w:webHidden/>
          </w:rPr>
          <w:fldChar w:fldCharType="separate"/>
        </w:r>
        <w:r w:rsidR="0001254A" w:rsidRPr="00FE0074">
          <w:rPr>
            <w:webHidden/>
          </w:rPr>
          <w:t>91</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96" w:history="1">
        <w:r w:rsidR="0001254A" w:rsidRPr="00FE0074">
          <w:rPr>
            <w:rStyle w:val="Hyperlink"/>
          </w:rPr>
          <w:t>Module Ten: Review Questions</w:t>
        </w:r>
        <w:r w:rsidR="0001254A" w:rsidRPr="00FE0074">
          <w:rPr>
            <w:webHidden/>
          </w:rPr>
          <w:tab/>
        </w:r>
        <w:r w:rsidR="0001254A" w:rsidRPr="00FE0074">
          <w:rPr>
            <w:webHidden/>
          </w:rPr>
          <w:fldChar w:fldCharType="begin"/>
        </w:r>
        <w:r w:rsidR="0001254A" w:rsidRPr="00FE0074">
          <w:rPr>
            <w:webHidden/>
          </w:rPr>
          <w:instrText xml:space="preserve"> PAGEREF _Toc400095796 \h </w:instrText>
        </w:r>
        <w:r w:rsidR="0001254A" w:rsidRPr="00FE0074">
          <w:rPr>
            <w:webHidden/>
          </w:rPr>
        </w:r>
        <w:r w:rsidR="0001254A" w:rsidRPr="00FE0074">
          <w:rPr>
            <w:webHidden/>
          </w:rPr>
          <w:fldChar w:fldCharType="separate"/>
        </w:r>
        <w:r w:rsidR="0001254A" w:rsidRPr="00FE0074">
          <w:rPr>
            <w:webHidden/>
          </w:rPr>
          <w:t>92</w:t>
        </w:r>
        <w:r w:rsidR="0001254A" w:rsidRPr="00FE0074">
          <w:rPr>
            <w:webHidden/>
          </w:rPr>
          <w:fldChar w:fldCharType="end"/>
        </w:r>
      </w:hyperlink>
    </w:p>
    <w:p w:rsidR="0001254A" w:rsidRPr="00FE0074" w:rsidRDefault="00125ED2">
      <w:pPr>
        <w:pStyle w:val="TOC1"/>
        <w:tabs>
          <w:tab w:val="right" w:leader="dot" w:pos="9350"/>
        </w:tabs>
        <w:rPr>
          <w:rFonts w:asciiTheme="minorHAnsi" w:eastAsiaTheme="minorEastAsia" w:hAnsiTheme="minorHAnsi" w:cstheme="minorBidi"/>
          <w:b w:val="0"/>
          <w:bCs w:val="0"/>
          <w:szCs w:val="22"/>
          <w:lang w:bidi="ar-SA"/>
        </w:rPr>
      </w:pPr>
      <w:hyperlink w:anchor="_Toc400095797" w:history="1">
        <w:r w:rsidR="0001254A" w:rsidRPr="00FE0074">
          <w:rPr>
            <w:rStyle w:val="Hyperlink"/>
            <w:lang w:eastAsia="zh-TW"/>
          </w:rPr>
          <w:t>Module Eleven: Independence versus Interdependence</w:t>
        </w:r>
        <w:r w:rsidR="0001254A" w:rsidRPr="00FE0074">
          <w:rPr>
            <w:webHidden/>
          </w:rPr>
          <w:tab/>
        </w:r>
        <w:r w:rsidR="0001254A" w:rsidRPr="00FE0074">
          <w:rPr>
            <w:webHidden/>
          </w:rPr>
          <w:fldChar w:fldCharType="begin"/>
        </w:r>
        <w:r w:rsidR="0001254A" w:rsidRPr="00FE0074">
          <w:rPr>
            <w:webHidden/>
          </w:rPr>
          <w:instrText xml:space="preserve"> PAGEREF _Toc400095797 \h </w:instrText>
        </w:r>
        <w:r w:rsidR="0001254A" w:rsidRPr="00FE0074">
          <w:rPr>
            <w:webHidden/>
          </w:rPr>
        </w:r>
        <w:r w:rsidR="0001254A" w:rsidRPr="00FE0074">
          <w:rPr>
            <w:webHidden/>
          </w:rPr>
          <w:fldChar w:fldCharType="separate"/>
        </w:r>
        <w:r w:rsidR="0001254A" w:rsidRPr="00FE0074">
          <w:rPr>
            <w:webHidden/>
          </w:rPr>
          <w:t>94</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98" w:history="1">
        <w:r w:rsidR="0001254A" w:rsidRPr="00FE0074">
          <w:rPr>
            <w:rStyle w:val="Hyperlink"/>
          </w:rPr>
          <w:t>What is Interdependence?</w:t>
        </w:r>
        <w:r w:rsidR="0001254A" w:rsidRPr="00FE0074">
          <w:rPr>
            <w:webHidden/>
          </w:rPr>
          <w:tab/>
        </w:r>
        <w:r w:rsidR="0001254A" w:rsidRPr="00FE0074">
          <w:rPr>
            <w:webHidden/>
          </w:rPr>
          <w:fldChar w:fldCharType="begin"/>
        </w:r>
        <w:r w:rsidR="0001254A" w:rsidRPr="00FE0074">
          <w:rPr>
            <w:webHidden/>
          </w:rPr>
          <w:instrText xml:space="preserve"> PAGEREF _Toc400095798 \h </w:instrText>
        </w:r>
        <w:r w:rsidR="0001254A" w:rsidRPr="00FE0074">
          <w:rPr>
            <w:webHidden/>
          </w:rPr>
        </w:r>
        <w:r w:rsidR="0001254A" w:rsidRPr="00FE0074">
          <w:rPr>
            <w:webHidden/>
          </w:rPr>
          <w:fldChar w:fldCharType="separate"/>
        </w:r>
        <w:r w:rsidR="0001254A" w:rsidRPr="00FE0074">
          <w:rPr>
            <w:webHidden/>
          </w:rPr>
          <w:t>94</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799" w:history="1">
        <w:r w:rsidR="0001254A" w:rsidRPr="00FE0074">
          <w:rPr>
            <w:rStyle w:val="Hyperlink"/>
          </w:rPr>
          <w:t>Systems Theory</w:t>
        </w:r>
        <w:r w:rsidR="0001254A" w:rsidRPr="00FE0074">
          <w:rPr>
            <w:webHidden/>
          </w:rPr>
          <w:tab/>
        </w:r>
        <w:r w:rsidR="0001254A" w:rsidRPr="00FE0074">
          <w:rPr>
            <w:webHidden/>
          </w:rPr>
          <w:fldChar w:fldCharType="begin"/>
        </w:r>
        <w:r w:rsidR="0001254A" w:rsidRPr="00FE0074">
          <w:rPr>
            <w:webHidden/>
          </w:rPr>
          <w:instrText xml:space="preserve"> PAGEREF _Toc400095799 \h </w:instrText>
        </w:r>
        <w:r w:rsidR="0001254A" w:rsidRPr="00FE0074">
          <w:rPr>
            <w:webHidden/>
          </w:rPr>
        </w:r>
        <w:r w:rsidR="0001254A" w:rsidRPr="00FE0074">
          <w:rPr>
            <w:webHidden/>
          </w:rPr>
          <w:fldChar w:fldCharType="separate"/>
        </w:r>
        <w:r w:rsidR="0001254A" w:rsidRPr="00FE0074">
          <w:rPr>
            <w:webHidden/>
          </w:rPr>
          <w:t>95</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800" w:history="1">
        <w:r w:rsidR="0001254A" w:rsidRPr="00FE0074">
          <w:rPr>
            <w:rStyle w:val="Hyperlink"/>
          </w:rPr>
          <w:t>More Than the Sum of All Parts</w:t>
        </w:r>
        <w:r w:rsidR="0001254A" w:rsidRPr="00FE0074">
          <w:rPr>
            <w:webHidden/>
          </w:rPr>
          <w:tab/>
        </w:r>
        <w:r w:rsidR="0001254A" w:rsidRPr="00FE0074">
          <w:rPr>
            <w:webHidden/>
          </w:rPr>
          <w:fldChar w:fldCharType="begin"/>
        </w:r>
        <w:r w:rsidR="0001254A" w:rsidRPr="00FE0074">
          <w:rPr>
            <w:webHidden/>
          </w:rPr>
          <w:instrText xml:space="preserve"> PAGEREF _Toc400095800 \h </w:instrText>
        </w:r>
        <w:r w:rsidR="0001254A" w:rsidRPr="00FE0074">
          <w:rPr>
            <w:webHidden/>
          </w:rPr>
        </w:r>
        <w:r w:rsidR="0001254A" w:rsidRPr="00FE0074">
          <w:rPr>
            <w:webHidden/>
          </w:rPr>
          <w:fldChar w:fldCharType="separate"/>
        </w:r>
        <w:r w:rsidR="0001254A" w:rsidRPr="00FE0074">
          <w:rPr>
            <w:webHidden/>
          </w:rPr>
          <w:t>96</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801" w:history="1">
        <w:r w:rsidR="0001254A" w:rsidRPr="00FE0074">
          <w:rPr>
            <w:rStyle w:val="Hyperlink"/>
          </w:rPr>
          <w:t>Team Building</w:t>
        </w:r>
        <w:r w:rsidR="0001254A" w:rsidRPr="00FE0074">
          <w:rPr>
            <w:webHidden/>
          </w:rPr>
          <w:tab/>
        </w:r>
        <w:r w:rsidR="0001254A" w:rsidRPr="00FE0074">
          <w:rPr>
            <w:webHidden/>
          </w:rPr>
          <w:fldChar w:fldCharType="begin"/>
        </w:r>
        <w:r w:rsidR="0001254A" w:rsidRPr="00FE0074">
          <w:rPr>
            <w:webHidden/>
          </w:rPr>
          <w:instrText xml:space="preserve"> PAGEREF _Toc400095801 \h </w:instrText>
        </w:r>
        <w:r w:rsidR="0001254A" w:rsidRPr="00FE0074">
          <w:rPr>
            <w:webHidden/>
          </w:rPr>
        </w:r>
        <w:r w:rsidR="0001254A" w:rsidRPr="00FE0074">
          <w:rPr>
            <w:webHidden/>
          </w:rPr>
          <w:fldChar w:fldCharType="separate"/>
        </w:r>
        <w:r w:rsidR="0001254A" w:rsidRPr="00FE0074">
          <w:rPr>
            <w:webHidden/>
          </w:rPr>
          <w:t>97</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802" w:history="1">
        <w:r w:rsidR="0001254A" w:rsidRPr="00FE0074">
          <w:rPr>
            <w:rStyle w:val="Hyperlink"/>
          </w:rPr>
          <w:t>Case Study</w:t>
        </w:r>
        <w:r w:rsidR="0001254A" w:rsidRPr="00FE0074">
          <w:rPr>
            <w:webHidden/>
          </w:rPr>
          <w:tab/>
        </w:r>
        <w:r w:rsidR="0001254A" w:rsidRPr="00FE0074">
          <w:rPr>
            <w:webHidden/>
          </w:rPr>
          <w:fldChar w:fldCharType="begin"/>
        </w:r>
        <w:r w:rsidR="0001254A" w:rsidRPr="00FE0074">
          <w:rPr>
            <w:webHidden/>
          </w:rPr>
          <w:instrText xml:space="preserve"> PAGEREF _Toc400095802 \h </w:instrText>
        </w:r>
        <w:r w:rsidR="0001254A" w:rsidRPr="00FE0074">
          <w:rPr>
            <w:webHidden/>
          </w:rPr>
        </w:r>
        <w:r w:rsidR="0001254A" w:rsidRPr="00FE0074">
          <w:rPr>
            <w:webHidden/>
          </w:rPr>
          <w:fldChar w:fldCharType="separate"/>
        </w:r>
        <w:r w:rsidR="0001254A" w:rsidRPr="00FE0074">
          <w:rPr>
            <w:webHidden/>
          </w:rPr>
          <w:t>98</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803" w:history="1">
        <w:r w:rsidR="0001254A" w:rsidRPr="00FE0074">
          <w:rPr>
            <w:rStyle w:val="Hyperlink"/>
          </w:rPr>
          <w:t>Module Eleven: Review Questions</w:t>
        </w:r>
        <w:r w:rsidR="0001254A" w:rsidRPr="00FE0074">
          <w:rPr>
            <w:webHidden/>
          </w:rPr>
          <w:tab/>
        </w:r>
        <w:r w:rsidR="0001254A" w:rsidRPr="00FE0074">
          <w:rPr>
            <w:webHidden/>
          </w:rPr>
          <w:fldChar w:fldCharType="begin"/>
        </w:r>
        <w:r w:rsidR="0001254A" w:rsidRPr="00FE0074">
          <w:rPr>
            <w:webHidden/>
          </w:rPr>
          <w:instrText xml:space="preserve"> PAGEREF _Toc400095803 \h </w:instrText>
        </w:r>
        <w:r w:rsidR="0001254A" w:rsidRPr="00FE0074">
          <w:rPr>
            <w:webHidden/>
          </w:rPr>
        </w:r>
        <w:r w:rsidR="0001254A" w:rsidRPr="00FE0074">
          <w:rPr>
            <w:webHidden/>
          </w:rPr>
          <w:fldChar w:fldCharType="separate"/>
        </w:r>
        <w:r w:rsidR="0001254A" w:rsidRPr="00FE0074">
          <w:rPr>
            <w:webHidden/>
          </w:rPr>
          <w:t>100</w:t>
        </w:r>
        <w:r w:rsidR="0001254A" w:rsidRPr="00FE0074">
          <w:rPr>
            <w:webHidden/>
          </w:rPr>
          <w:fldChar w:fldCharType="end"/>
        </w:r>
      </w:hyperlink>
    </w:p>
    <w:p w:rsidR="0001254A" w:rsidRPr="00FE0074" w:rsidRDefault="00125ED2">
      <w:pPr>
        <w:pStyle w:val="TOC1"/>
        <w:tabs>
          <w:tab w:val="right" w:leader="dot" w:pos="9350"/>
        </w:tabs>
        <w:rPr>
          <w:rFonts w:asciiTheme="minorHAnsi" w:eastAsiaTheme="minorEastAsia" w:hAnsiTheme="minorHAnsi" w:cstheme="minorBidi"/>
          <w:b w:val="0"/>
          <w:bCs w:val="0"/>
          <w:szCs w:val="22"/>
          <w:lang w:bidi="ar-SA"/>
        </w:rPr>
      </w:pPr>
      <w:hyperlink w:anchor="_Toc400095804" w:history="1">
        <w:r w:rsidR="0001254A" w:rsidRPr="00FE0074">
          <w:rPr>
            <w:rStyle w:val="Hyperlink"/>
          </w:rPr>
          <w:t>Module Twelve: Wrapping Up</w:t>
        </w:r>
        <w:r w:rsidR="0001254A" w:rsidRPr="00FE0074">
          <w:rPr>
            <w:webHidden/>
          </w:rPr>
          <w:tab/>
        </w:r>
        <w:r w:rsidR="0001254A" w:rsidRPr="00FE0074">
          <w:rPr>
            <w:webHidden/>
          </w:rPr>
          <w:fldChar w:fldCharType="begin"/>
        </w:r>
        <w:r w:rsidR="0001254A" w:rsidRPr="00FE0074">
          <w:rPr>
            <w:webHidden/>
          </w:rPr>
          <w:instrText xml:space="preserve"> PAGEREF _Toc400095804 \h </w:instrText>
        </w:r>
        <w:r w:rsidR="0001254A" w:rsidRPr="00FE0074">
          <w:rPr>
            <w:webHidden/>
          </w:rPr>
        </w:r>
        <w:r w:rsidR="0001254A" w:rsidRPr="00FE0074">
          <w:rPr>
            <w:webHidden/>
          </w:rPr>
          <w:fldChar w:fldCharType="separate"/>
        </w:r>
        <w:r w:rsidR="0001254A" w:rsidRPr="00FE0074">
          <w:rPr>
            <w:webHidden/>
          </w:rPr>
          <w:t>103</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805" w:history="1">
        <w:r w:rsidR="0001254A" w:rsidRPr="00FE0074">
          <w:rPr>
            <w:rStyle w:val="Hyperlink"/>
          </w:rPr>
          <w:t>Words from the Wise</w:t>
        </w:r>
        <w:r w:rsidR="0001254A" w:rsidRPr="00FE0074">
          <w:rPr>
            <w:webHidden/>
          </w:rPr>
          <w:tab/>
        </w:r>
        <w:r w:rsidR="0001254A" w:rsidRPr="00FE0074">
          <w:rPr>
            <w:webHidden/>
          </w:rPr>
          <w:fldChar w:fldCharType="begin"/>
        </w:r>
        <w:r w:rsidR="0001254A" w:rsidRPr="00FE0074">
          <w:rPr>
            <w:webHidden/>
          </w:rPr>
          <w:instrText xml:space="preserve"> PAGEREF _Toc400095805 \h </w:instrText>
        </w:r>
        <w:r w:rsidR="0001254A" w:rsidRPr="00FE0074">
          <w:rPr>
            <w:webHidden/>
          </w:rPr>
        </w:r>
        <w:r w:rsidR="0001254A" w:rsidRPr="00FE0074">
          <w:rPr>
            <w:webHidden/>
          </w:rPr>
          <w:fldChar w:fldCharType="separate"/>
        </w:r>
        <w:r w:rsidR="0001254A" w:rsidRPr="00FE0074">
          <w:rPr>
            <w:webHidden/>
          </w:rPr>
          <w:t>103</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806" w:history="1">
        <w:r w:rsidR="0001254A" w:rsidRPr="00FE0074">
          <w:rPr>
            <w:rStyle w:val="Hyperlink"/>
          </w:rPr>
          <w:t>Review of Parking Lot</w:t>
        </w:r>
        <w:r w:rsidR="0001254A" w:rsidRPr="00FE0074">
          <w:rPr>
            <w:webHidden/>
          </w:rPr>
          <w:tab/>
        </w:r>
        <w:r w:rsidR="0001254A" w:rsidRPr="00FE0074">
          <w:rPr>
            <w:webHidden/>
          </w:rPr>
          <w:fldChar w:fldCharType="begin"/>
        </w:r>
        <w:r w:rsidR="0001254A" w:rsidRPr="00FE0074">
          <w:rPr>
            <w:webHidden/>
          </w:rPr>
          <w:instrText xml:space="preserve"> PAGEREF _Toc400095806 \h </w:instrText>
        </w:r>
        <w:r w:rsidR="0001254A" w:rsidRPr="00FE0074">
          <w:rPr>
            <w:webHidden/>
          </w:rPr>
        </w:r>
        <w:r w:rsidR="0001254A" w:rsidRPr="00FE0074">
          <w:rPr>
            <w:webHidden/>
          </w:rPr>
          <w:fldChar w:fldCharType="separate"/>
        </w:r>
        <w:r w:rsidR="0001254A" w:rsidRPr="00FE0074">
          <w:rPr>
            <w:webHidden/>
          </w:rPr>
          <w:t>104</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807" w:history="1">
        <w:r w:rsidR="0001254A" w:rsidRPr="00FE0074">
          <w:rPr>
            <w:rStyle w:val="Hyperlink"/>
          </w:rPr>
          <w:t>Lessons Learned</w:t>
        </w:r>
        <w:r w:rsidR="0001254A" w:rsidRPr="00FE0074">
          <w:rPr>
            <w:webHidden/>
          </w:rPr>
          <w:tab/>
        </w:r>
        <w:r w:rsidR="0001254A" w:rsidRPr="00FE0074">
          <w:rPr>
            <w:webHidden/>
          </w:rPr>
          <w:fldChar w:fldCharType="begin"/>
        </w:r>
        <w:r w:rsidR="0001254A" w:rsidRPr="00FE0074">
          <w:rPr>
            <w:webHidden/>
          </w:rPr>
          <w:instrText xml:space="preserve"> PAGEREF _Toc400095807 \h </w:instrText>
        </w:r>
        <w:r w:rsidR="0001254A" w:rsidRPr="00FE0074">
          <w:rPr>
            <w:webHidden/>
          </w:rPr>
        </w:r>
        <w:r w:rsidR="0001254A" w:rsidRPr="00FE0074">
          <w:rPr>
            <w:webHidden/>
          </w:rPr>
          <w:fldChar w:fldCharType="separate"/>
        </w:r>
        <w:r w:rsidR="0001254A" w:rsidRPr="00FE0074">
          <w:rPr>
            <w:webHidden/>
          </w:rPr>
          <w:t>104</w:t>
        </w:r>
        <w:r w:rsidR="0001254A" w:rsidRPr="00FE0074">
          <w:rPr>
            <w:webHidden/>
          </w:rPr>
          <w:fldChar w:fldCharType="end"/>
        </w:r>
      </w:hyperlink>
    </w:p>
    <w:p w:rsidR="0001254A" w:rsidRPr="00FE0074" w:rsidRDefault="00125ED2">
      <w:pPr>
        <w:pStyle w:val="TOC2"/>
        <w:tabs>
          <w:tab w:val="right" w:leader="dot" w:pos="9350"/>
        </w:tabs>
        <w:rPr>
          <w:rFonts w:asciiTheme="minorHAnsi" w:eastAsiaTheme="minorEastAsia" w:hAnsiTheme="minorHAnsi" w:cstheme="minorBidi"/>
          <w:i w:val="0"/>
          <w:iCs w:val="0"/>
          <w:szCs w:val="22"/>
          <w:lang w:bidi="ar-SA"/>
        </w:rPr>
      </w:pPr>
      <w:hyperlink w:anchor="_Toc400095808" w:history="1">
        <w:r w:rsidR="0001254A" w:rsidRPr="00FE0074">
          <w:rPr>
            <w:rStyle w:val="Hyperlink"/>
          </w:rPr>
          <w:t>Completion of Action Plans and Evaluations</w:t>
        </w:r>
        <w:r w:rsidR="0001254A" w:rsidRPr="00FE0074">
          <w:rPr>
            <w:webHidden/>
          </w:rPr>
          <w:tab/>
        </w:r>
        <w:r w:rsidR="0001254A" w:rsidRPr="00FE0074">
          <w:rPr>
            <w:webHidden/>
          </w:rPr>
          <w:fldChar w:fldCharType="begin"/>
        </w:r>
        <w:r w:rsidR="0001254A" w:rsidRPr="00FE0074">
          <w:rPr>
            <w:webHidden/>
          </w:rPr>
          <w:instrText xml:space="preserve"> PAGEREF _Toc400095808 \h </w:instrText>
        </w:r>
        <w:r w:rsidR="0001254A" w:rsidRPr="00FE0074">
          <w:rPr>
            <w:webHidden/>
          </w:rPr>
        </w:r>
        <w:r w:rsidR="0001254A" w:rsidRPr="00FE0074">
          <w:rPr>
            <w:webHidden/>
          </w:rPr>
          <w:fldChar w:fldCharType="separate"/>
        </w:r>
        <w:r w:rsidR="0001254A" w:rsidRPr="00FE0074">
          <w:rPr>
            <w:webHidden/>
          </w:rPr>
          <w:t>104</w:t>
        </w:r>
        <w:r w:rsidR="0001254A" w:rsidRPr="00FE0074">
          <w:rPr>
            <w:webHidden/>
          </w:rPr>
          <w:fldChar w:fldCharType="end"/>
        </w:r>
      </w:hyperlink>
    </w:p>
    <w:p w:rsidR="00381A27" w:rsidRPr="00FE0074" w:rsidRDefault="004C6432" w:rsidP="00C523BD">
      <w:pPr>
        <w:pStyle w:val="TOC2"/>
        <w:tabs>
          <w:tab w:val="right" w:leader="dot" w:pos="9350"/>
        </w:tabs>
      </w:pPr>
      <w:r w:rsidRPr="00FE0074">
        <w:fldChar w:fldCharType="end"/>
      </w:r>
    </w:p>
    <w:p w:rsidR="00381A27" w:rsidRPr="00FE0074" w:rsidRDefault="00381A27">
      <w:pPr>
        <w:sectPr w:rsidR="00381A27" w:rsidRPr="00FE0074">
          <w:pgSz w:w="12240" w:h="15840"/>
          <w:pgMar w:top="1440" w:right="1440" w:bottom="1440" w:left="1440" w:header="720" w:footer="720" w:gutter="0"/>
          <w:pgNumType w:start="1"/>
          <w:cols w:space="720"/>
          <w:formProt w:val="0"/>
          <w:docGrid w:linePitch="360"/>
        </w:sectPr>
      </w:pPr>
    </w:p>
    <w:p w:rsidR="00381A27" w:rsidRPr="00FE0074" w:rsidRDefault="00CF2C87" w:rsidP="00831C2A">
      <w:pPr>
        <w:pStyle w:val="Heading1"/>
      </w:pPr>
      <w:bookmarkStart w:id="0" w:name="_Toc400095725"/>
      <w:r w:rsidRPr="00FE0074">
        <w:rPr>
          <w:lang w:bidi="ar-SA"/>
        </w:rPr>
        <w:lastRenderedPageBreak/>
        <mc:AlternateContent>
          <mc:Choice Requires="wps">
            <w:drawing>
              <wp:anchor distT="91440" distB="91440" distL="114300" distR="114300" simplePos="0" relativeHeight="251656704" behindDoc="0" locked="0" layoutInCell="0" allowOverlap="1" wp14:anchorId="6F981265" wp14:editId="3806AE05">
                <wp:simplePos x="0" y="0"/>
                <wp:positionH relativeFrom="page">
                  <wp:posOffset>-47625</wp:posOffset>
                </wp:positionH>
                <wp:positionV relativeFrom="page">
                  <wp:posOffset>-9525</wp:posOffset>
                </wp:positionV>
                <wp:extent cx="7891145" cy="1657350"/>
                <wp:effectExtent l="0" t="0" r="0" b="0"/>
                <wp:wrapSquare wrapText="bothSides"/>
                <wp:docPr id="323"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1145" cy="1657350"/>
                        </a:xfrm>
                        <a:prstGeom prst="rect">
                          <a:avLst/>
                        </a:prstGeom>
                        <a:gradFill>
                          <a:gsLst>
                            <a:gs pos="0">
                              <a:srgbClr val="FFFFFF"/>
                            </a:gs>
                            <a:gs pos="100000">
                              <a:schemeClr val="bg1">
                                <a:lumMod val="50000"/>
                              </a:schemeClr>
                            </a:gs>
                          </a:gsLst>
                          <a:lin ang="5400000" scaled="1"/>
                        </a:gradFill>
                        <a:ln>
                          <a:noFill/>
                        </a:ln>
                        <a:effectLst/>
                        <a:extLst/>
                      </wps:spPr>
                      <wps:txbx>
                        <w:txbxContent>
                          <w:p w:rsidR="00125ED2" w:rsidRDefault="00125ED2"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 unexamined life is not worth living for a human being.</w:t>
                            </w:r>
                          </w:p>
                          <w:p w:rsidR="00125ED2" w:rsidRDefault="00125ED2"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Socrates</w:t>
                            </w:r>
                          </w:p>
                          <w:p w:rsidR="00125ED2" w:rsidRPr="006D5370" w:rsidRDefault="00125ED2"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p w:rsidR="00125ED2" w:rsidRPr="00BC530D" w:rsidRDefault="00125ED2" w:rsidP="00247124">
                            <w:pPr>
                              <w:pBdr>
                                <w:top w:val="single" w:sz="24" w:space="0"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28" style="position:absolute;margin-left:-3.75pt;margin-top:-.75pt;width:621.35pt;height:130.5pt;z-index:25165670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" o:allowincell="f" stroked="f">
                <v:fill color2="#7f7f7f [1612]" focus="100%" type="gradient"/>
                <v:textbox inset="4in,54pt,1in,0">
                  <w:txbxContent>
                    <w:p w:rsidR="00125ED2" w:rsidRDefault="00125ED2"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 unexamined life is not worth living for a human being.</w:t>
                      </w:r>
                    </w:p>
                    <w:p w:rsidR="00125ED2" w:rsidRDefault="00125ED2"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Socrates</w:t>
                      </w:r>
                    </w:p>
                    <w:p w:rsidR="00125ED2" w:rsidRPr="006D5370" w:rsidRDefault="00125ED2"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p w:rsidR="00125ED2" w:rsidRPr="00BC530D" w:rsidRDefault="00125ED2" w:rsidP="00247124">
                      <w:pPr>
                        <w:pBdr>
                          <w:top w:val="single" w:sz="24" w:space="0"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4"/>
                        </w:rPr>
                      </w:pPr>
                    </w:p>
                  </w:txbxContent>
                </v:textbox>
                <w10:wrap type="square" anchorx="page" anchory="page"/>
              </v:rect>
            </w:pict>
          </mc:Fallback>
        </mc:AlternateContent>
      </w:r>
      <w:bookmarkStart w:id="1" w:name="_Toc282688914"/>
      <w:r w:rsidR="00381A27" w:rsidRPr="00FE0074">
        <w:t>Preface</w:t>
      </w:r>
      <w:bookmarkEnd w:id="0"/>
      <w:bookmarkEnd w:id="1"/>
    </w:p>
    <w:p w:rsidR="00381A27" w:rsidRPr="00FE0074" w:rsidRDefault="00381A27" w:rsidP="00831C2A">
      <w:pPr>
        <w:pStyle w:val="Heading2"/>
        <w:rPr>
          <w:lang w:eastAsia="zh-TW"/>
        </w:rPr>
      </w:pPr>
      <w:bookmarkStart w:id="2" w:name="_Toc283024575"/>
      <w:bookmarkStart w:id="3" w:name="_Toc400095726"/>
      <w:r w:rsidRPr="00FE0074">
        <w:rPr>
          <w:lang w:eastAsia="zh-TW"/>
        </w:rPr>
        <w:t>What is Courseware?</w:t>
      </w:r>
      <w:bookmarkEnd w:id="2"/>
      <w:bookmarkEnd w:id="3"/>
    </w:p>
    <w:p w:rsidR="00381A27" w:rsidRPr="00FE0074" w:rsidRDefault="00744B01" w:rsidP="00831C2A">
      <w:pPr>
        <w:rPr>
          <w:lang w:eastAsia="zh-TW"/>
        </w:rPr>
      </w:pPr>
      <w:r w:rsidRPr="00FE0074">
        <w:rPr>
          <w:lang w:bidi="ar-SA"/>
        </w:rPr>
        <w:drawing>
          <wp:anchor distT="0" distB="0" distL="114300" distR="114300" simplePos="0" relativeHeight="251647488" behindDoc="0" locked="0" layoutInCell="1" allowOverlap="1" wp14:anchorId="734EBCEC" wp14:editId="2EB29209">
            <wp:simplePos x="0" y="0"/>
            <wp:positionH relativeFrom="margin">
              <wp:posOffset>-36830</wp:posOffset>
            </wp:positionH>
            <wp:positionV relativeFrom="margin">
              <wp:posOffset>1696085</wp:posOffset>
            </wp:positionV>
            <wp:extent cx="1697990" cy="1327785"/>
            <wp:effectExtent l="0" t="0" r="0" b="5715"/>
            <wp:wrapSquare wrapText="bothSides"/>
            <wp:docPr id="5"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pic:spPr>
                </pic:pic>
              </a:graphicData>
            </a:graphic>
          </wp:anchor>
        </w:drawing>
      </w:r>
      <w:r w:rsidR="00381A27" w:rsidRPr="00FE0074">
        <w:rPr>
          <w:lang w:eastAsia="zh-TW"/>
        </w:rPr>
        <w:t>Welcome to Corporate Training Materials, a completely new training experience!</w:t>
      </w:r>
    </w:p>
    <w:p w:rsidR="00381A27" w:rsidRPr="00FE0074" w:rsidRDefault="00381A27" w:rsidP="00831C2A">
      <w:pPr>
        <w:rPr>
          <w:lang w:eastAsia="zh-TW"/>
        </w:rPr>
      </w:pPr>
      <w:r w:rsidRPr="00FE0074">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381A27" w:rsidRPr="00FE0074" w:rsidRDefault="00381A27" w:rsidP="00831C2A">
      <w:pPr>
        <w:rPr>
          <w:lang w:eastAsia="zh-TW"/>
        </w:rPr>
      </w:pPr>
      <w:r w:rsidRPr="00FE0074">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381A27" w:rsidRPr="00FE0074" w:rsidRDefault="00381A27" w:rsidP="00831C2A">
      <w:pPr>
        <w:rPr>
          <w:lang w:eastAsia="zh-TW"/>
        </w:rPr>
      </w:pPr>
    </w:p>
    <w:p w:rsidR="00381A27" w:rsidRPr="00FE0074" w:rsidRDefault="00381A27" w:rsidP="00831C2A">
      <w:pPr>
        <w:pStyle w:val="Heading2"/>
        <w:rPr>
          <w:lang w:eastAsia="zh-TW"/>
        </w:rPr>
      </w:pPr>
      <w:bookmarkStart w:id="4" w:name="_Toc283024576"/>
      <w:bookmarkStart w:id="5" w:name="_Toc400095727"/>
      <w:r w:rsidRPr="00FE0074">
        <w:rPr>
          <w:lang w:eastAsia="zh-TW"/>
        </w:rPr>
        <w:t>How Do I Customize My Course?</w:t>
      </w:r>
      <w:bookmarkEnd w:id="4"/>
      <w:bookmarkEnd w:id="5"/>
    </w:p>
    <w:p w:rsidR="00381A27" w:rsidRPr="00FE0074" w:rsidRDefault="00381A27" w:rsidP="00831C2A">
      <w:pPr>
        <w:rPr>
          <w:lang w:eastAsia="zh-TW"/>
        </w:rPr>
      </w:pPr>
      <w:r w:rsidRPr="00FE0074">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381A27" w:rsidRPr="00FE0074" w:rsidRDefault="00381A27" w:rsidP="00831C2A">
      <w:pPr>
        <w:rPr>
          <w:lang w:eastAsia="zh-TW"/>
        </w:rPr>
      </w:pPr>
      <w:r w:rsidRPr="00FE0074">
        <w:rPr>
          <w:lang w:eastAsia="zh-TW"/>
        </w:rPr>
        <w:t>To remove modules, simply select the text and press Delete on your keyboard. Then, navigate to the Table of Contents, right-click, and click Update Field. You may see a dialog box; if so, click “Update entire table” and press OK.</w:t>
      </w:r>
    </w:p>
    <w:p w:rsidR="00381A27" w:rsidRPr="00FE0074" w:rsidRDefault="00744B01" w:rsidP="00831C2A">
      <w:pPr>
        <w:jc w:val="center"/>
        <w:rPr>
          <w:lang w:eastAsia="zh-TW"/>
        </w:rPr>
      </w:pPr>
      <w:r w:rsidRPr="00FE0074">
        <w:rPr>
          <w:lang w:bidi="ar-SA"/>
        </w:rPr>
        <w:drawing>
          <wp:inline distT="0" distB="0" distL="0" distR="0" wp14:anchorId="1399371E" wp14:editId="77E43730">
            <wp:extent cx="2750820" cy="1402080"/>
            <wp:effectExtent l="0" t="0" r="0" b="762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0820" cy="1402080"/>
                    </a:xfrm>
                    <a:prstGeom prst="rect">
                      <a:avLst/>
                    </a:prstGeom>
                    <a:noFill/>
                    <a:ln>
                      <a:noFill/>
                    </a:ln>
                  </pic:spPr>
                </pic:pic>
              </a:graphicData>
            </a:graphic>
          </wp:inline>
        </w:drawing>
      </w:r>
    </w:p>
    <w:p w:rsidR="00381A27" w:rsidRPr="00FE0074" w:rsidRDefault="00381A27" w:rsidP="00831C2A">
      <w:pPr>
        <w:rPr>
          <w:lang w:eastAsia="zh-TW"/>
        </w:rPr>
      </w:pPr>
      <w:r w:rsidRPr="00FE0074">
        <w:rPr>
          <w:lang w:eastAsia="zh-TW"/>
        </w:rPr>
        <w:t>(You will also want to perform this step if you add modules or move them around.)</w:t>
      </w:r>
    </w:p>
    <w:p w:rsidR="00381A27" w:rsidRPr="00FE0074" w:rsidRDefault="00381A27" w:rsidP="00831C2A">
      <w:pPr>
        <w:rPr>
          <w:lang w:eastAsia="zh-TW"/>
        </w:rPr>
      </w:pPr>
      <w:r w:rsidRPr="00FE0074">
        <w:rPr>
          <w:lang w:eastAsia="zh-TW"/>
        </w:rPr>
        <w:lastRenderedPageBreak/>
        <w:t>If you want to change the way text looks, you can format any piece of text any way you want. However, to make it easy, we have used styles so that you can update all the text at once.</w:t>
      </w:r>
    </w:p>
    <w:p w:rsidR="00381A27" w:rsidRPr="00FE0074" w:rsidRDefault="00381A27" w:rsidP="00831C2A">
      <w:pPr>
        <w:rPr>
          <w:lang w:eastAsia="zh-TW"/>
        </w:rPr>
      </w:pPr>
      <w:r w:rsidRPr="00FE0074">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381A27" w:rsidRPr="00FE0074" w:rsidRDefault="00381A27" w:rsidP="00831C2A">
      <w:pPr>
        <w:rPr>
          <w:lang w:eastAsia="zh-TW"/>
        </w:rPr>
      </w:pPr>
      <w:r w:rsidRPr="00FE0074">
        <w:rPr>
          <w:lang w:eastAsia="zh-TW"/>
        </w:rPr>
        <w:t>For example, if we wanted to change our Heading 1 style, used for Module Titles, this is what we would do:</w:t>
      </w:r>
    </w:p>
    <w:p w:rsidR="00381A27" w:rsidRPr="00FE0074" w:rsidRDefault="00744B01" w:rsidP="00831C2A">
      <w:pPr>
        <w:jc w:val="center"/>
        <w:rPr>
          <w:lang w:eastAsia="zh-TW"/>
        </w:rPr>
      </w:pPr>
      <w:r w:rsidRPr="00FE0074">
        <w:rPr>
          <w:lang w:bidi="ar-SA"/>
        </w:rPr>
        <w:drawing>
          <wp:inline distT="0" distB="0" distL="0" distR="0" wp14:anchorId="09261C9C" wp14:editId="16243D01">
            <wp:extent cx="2712720" cy="476250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2720" cy="4762500"/>
                    </a:xfrm>
                    <a:prstGeom prst="rect">
                      <a:avLst/>
                    </a:prstGeom>
                    <a:noFill/>
                    <a:ln>
                      <a:noFill/>
                    </a:ln>
                  </pic:spPr>
                </pic:pic>
              </a:graphicData>
            </a:graphic>
          </wp:inline>
        </w:drawing>
      </w:r>
    </w:p>
    <w:p w:rsidR="00381A27" w:rsidRPr="00FE0074" w:rsidRDefault="00381A27" w:rsidP="00831C2A">
      <w:pPr>
        <w:rPr>
          <w:lang w:eastAsia="zh-TW"/>
        </w:rPr>
      </w:pPr>
      <w:r w:rsidRPr="00FE0074">
        <w:rPr>
          <w:lang w:eastAsia="zh-TW"/>
        </w:rPr>
        <w:t>Now, we can change our formatting and it will apply to all the headings in the document.</w:t>
      </w:r>
    </w:p>
    <w:p w:rsidR="00381A27" w:rsidRPr="00FE0074" w:rsidRDefault="00381A27" w:rsidP="00831C2A">
      <w:pPr>
        <w:rPr>
          <w:lang w:eastAsia="zh-TW"/>
        </w:rPr>
      </w:pPr>
      <w:r w:rsidRPr="00FE0074">
        <w:rPr>
          <w:lang w:eastAsia="zh-TW"/>
        </w:rPr>
        <w:t xml:space="preserve">For more information on making Word work for you, please refer to </w:t>
      </w:r>
      <w:r w:rsidRPr="00FE0074">
        <w:rPr>
          <w:rStyle w:val="BookReferences"/>
        </w:rPr>
        <w:t>Word 2007 or 2010 Essentials</w:t>
      </w:r>
      <w:r w:rsidRPr="00FE0074">
        <w:rPr>
          <w:lang w:eastAsia="zh-TW"/>
        </w:rPr>
        <w:t xml:space="preserve"> by Corporate Training Materials.</w:t>
      </w:r>
    </w:p>
    <w:p w:rsidR="00381A27" w:rsidRPr="00FE0074" w:rsidRDefault="00381A27" w:rsidP="00831C2A">
      <w:pPr>
        <w:rPr>
          <w:lang w:eastAsia="zh-TW"/>
        </w:rPr>
      </w:pPr>
    </w:p>
    <w:p w:rsidR="00381A27" w:rsidRPr="00FE0074" w:rsidRDefault="00381A27" w:rsidP="00831C2A">
      <w:pPr>
        <w:pStyle w:val="Heading2"/>
        <w:rPr>
          <w:lang w:eastAsia="zh-TW"/>
        </w:rPr>
      </w:pPr>
      <w:bookmarkStart w:id="6" w:name="_Toc283024577"/>
      <w:bookmarkStart w:id="7" w:name="_Toc400095728"/>
      <w:r w:rsidRPr="00FE0074">
        <w:rPr>
          <w:lang w:eastAsia="zh-TW"/>
        </w:rPr>
        <w:lastRenderedPageBreak/>
        <w:t>Materials Required</w:t>
      </w:r>
      <w:bookmarkEnd w:id="6"/>
      <w:bookmarkEnd w:id="7"/>
    </w:p>
    <w:p w:rsidR="00381A27" w:rsidRPr="00FE0074" w:rsidRDefault="00381A27" w:rsidP="00831C2A">
      <w:pPr>
        <w:rPr>
          <w:lang w:eastAsia="zh-TW"/>
        </w:rPr>
      </w:pPr>
      <w:r w:rsidRPr="00FE0074">
        <w:rPr>
          <w:lang w:eastAsia="zh-TW"/>
        </w:rPr>
        <w:t xml:space="preserve">All of our courses use flip chart paper and markers extensively. (If you prefer, you can use a whiteboard or chalkboard instead.) </w:t>
      </w:r>
    </w:p>
    <w:p w:rsidR="00381A27" w:rsidRPr="00FE0074" w:rsidRDefault="00381A27" w:rsidP="00831C2A">
      <w:pPr>
        <w:rPr>
          <w:lang w:eastAsia="zh-TW"/>
        </w:rPr>
      </w:pPr>
      <w:r w:rsidRPr="00FE0074">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381A27" w:rsidRPr="00FE0074" w:rsidRDefault="00381A27" w:rsidP="00831C2A">
      <w:pPr>
        <w:rPr>
          <w:lang w:eastAsia="zh-TW"/>
        </w:rPr>
      </w:pPr>
      <w:r w:rsidRPr="00FE0074">
        <w:rPr>
          <w:lang w:eastAsia="zh-TW"/>
        </w:rPr>
        <w:t>We recommend these additional materials for all workshops:</w:t>
      </w:r>
    </w:p>
    <w:p w:rsidR="00381A27" w:rsidRPr="00FE0074" w:rsidRDefault="00381A27" w:rsidP="00F1186E">
      <w:pPr>
        <w:pStyle w:val="BulletedPoints"/>
        <w:numPr>
          <w:ilvl w:val="0"/>
          <w:numId w:val="4"/>
        </w:numPr>
      </w:pPr>
      <w:r w:rsidRPr="00FE0074">
        <w:t>Laptop with projector, for PowerPoint slides</w:t>
      </w:r>
    </w:p>
    <w:p w:rsidR="00381A27" w:rsidRPr="00FE0074" w:rsidRDefault="00381A27" w:rsidP="00F1186E">
      <w:pPr>
        <w:pStyle w:val="BulletedPoints"/>
        <w:numPr>
          <w:ilvl w:val="0"/>
          <w:numId w:val="4"/>
        </w:numPr>
      </w:pPr>
      <w:r w:rsidRPr="00FE0074">
        <w:t>Quick Reference Sheets for students to take home</w:t>
      </w:r>
    </w:p>
    <w:p w:rsidR="00381A27" w:rsidRPr="00FE0074" w:rsidRDefault="00381A27" w:rsidP="00F1186E">
      <w:pPr>
        <w:pStyle w:val="BulletedPoints"/>
        <w:numPr>
          <w:ilvl w:val="0"/>
          <w:numId w:val="4"/>
        </w:numPr>
      </w:pPr>
      <w:r w:rsidRPr="00FE0074">
        <w:t>Timer or watch (separate from your laptop)</w:t>
      </w:r>
    </w:p>
    <w:p w:rsidR="00381A27" w:rsidRPr="00FE0074" w:rsidRDefault="00381A27" w:rsidP="00F1186E">
      <w:pPr>
        <w:pStyle w:val="BulletedPoints"/>
        <w:numPr>
          <w:ilvl w:val="0"/>
          <w:numId w:val="4"/>
        </w:numPr>
      </w:pPr>
      <w:r w:rsidRPr="00FE0074">
        <w:t>Masking tape</w:t>
      </w:r>
    </w:p>
    <w:p w:rsidR="00381A27" w:rsidRPr="00FE0074" w:rsidRDefault="00381A27" w:rsidP="00F1186E">
      <w:pPr>
        <w:pStyle w:val="BulletedPoints"/>
        <w:numPr>
          <w:ilvl w:val="0"/>
          <w:numId w:val="4"/>
        </w:numPr>
      </w:pPr>
      <w:r w:rsidRPr="00FE0074">
        <w:t>Blank paper</w:t>
      </w:r>
    </w:p>
    <w:p w:rsidR="00381A27" w:rsidRPr="00FE0074" w:rsidRDefault="00381A27" w:rsidP="00CF2C87"/>
    <w:p w:rsidR="00381A27" w:rsidRPr="00FE0074" w:rsidRDefault="00381A27" w:rsidP="00831C2A">
      <w:pPr>
        <w:pStyle w:val="Heading2"/>
        <w:rPr>
          <w:lang w:eastAsia="zh-TW"/>
        </w:rPr>
      </w:pPr>
      <w:bookmarkStart w:id="8" w:name="_Toc283024578"/>
      <w:bookmarkStart w:id="9" w:name="_Toc400095729"/>
      <w:r w:rsidRPr="00FE0074">
        <w:rPr>
          <w:lang w:eastAsia="zh-TW"/>
        </w:rPr>
        <w:t>Maximizing Your Training Power</w:t>
      </w:r>
      <w:bookmarkEnd w:id="8"/>
      <w:bookmarkEnd w:id="9"/>
    </w:p>
    <w:p w:rsidR="00381A27" w:rsidRPr="00FE0074" w:rsidRDefault="00381A27" w:rsidP="00831C2A">
      <w:pPr>
        <w:rPr>
          <w:lang w:eastAsia="zh-TW"/>
        </w:rPr>
      </w:pPr>
      <w:r w:rsidRPr="00FE0074">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381A27" w:rsidRPr="00FE0074" w:rsidRDefault="00381A27" w:rsidP="00F1186E">
      <w:pPr>
        <w:pStyle w:val="BulletedPoints"/>
        <w:numPr>
          <w:ilvl w:val="0"/>
          <w:numId w:val="4"/>
        </w:numPr>
      </w:pPr>
      <w:r w:rsidRPr="00FE0074">
        <w:rPr>
          <w:b/>
        </w:rPr>
        <w:t>Make it customized.</w:t>
      </w:r>
      <w:r w:rsidRPr="00FE0074">
        <w:t xml:space="preserve"> By tailoring each course to your participants, you will find that your results will increase a thousand-fold. </w:t>
      </w:r>
    </w:p>
    <w:p w:rsidR="00381A27" w:rsidRPr="00FE0074" w:rsidRDefault="00381A27" w:rsidP="00324944">
      <w:pPr>
        <w:pStyle w:val="BulletedPoints"/>
        <w:numPr>
          <w:ilvl w:val="1"/>
          <w:numId w:val="1"/>
        </w:numPr>
      </w:pPr>
      <w:r w:rsidRPr="00FE0074">
        <w:t xml:space="preserve">Use examples, case studies, and stories that are relevant to the group. </w:t>
      </w:r>
    </w:p>
    <w:p w:rsidR="00381A27" w:rsidRPr="00FE0074" w:rsidRDefault="00381A27" w:rsidP="00324944">
      <w:pPr>
        <w:pStyle w:val="BulletedPoints"/>
        <w:numPr>
          <w:ilvl w:val="1"/>
          <w:numId w:val="1"/>
        </w:numPr>
      </w:pPr>
      <w:r w:rsidRPr="00FE0074">
        <w:t xml:space="preserve">Identify whether your participants are strangers or whether they work together. Tailor your approach appropriately. </w:t>
      </w:r>
    </w:p>
    <w:p w:rsidR="00381A27" w:rsidRPr="00FE0074" w:rsidRDefault="00381A27" w:rsidP="00324944">
      <w:pPr>
        <w:pStyle w:val="BulletedPoints"/>
        <w:numPr>
          <w:ilvl w:val="1"/>
          <w:numId w:val="1"/>
        </w:numPr>
      </w:pPr>
      <w:r w:rsidRPr="00FE0074">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FE0074">
        <w:rPr>
          <w:rStyle w:val="BookReferences"/>
          <w:u w:val="none"/>
        </w:rPr>
        <w:t>Experiential Learning</w:t>
      </w:r>
      <w:r w:rsidRPr="00FE0074">
        <w:t xml:space="preserve"> by David Kolb.)</w:t>
      </w:r>
      <w:r w:rsidR="006C3F09" w:rsidRPr="00FE0074">
        <w:t xml:space="preserve"> </w:t>
      </w:r>
    </w:p>
    <w:p w:rsidR="006D5370" w:rsidRPr="00FE0074" w:rsidRDefault="006D5370" w:rsidP="00CF2C87"/>
    <w:p w:rsidR="006D5370" w:rsidRPr="00FE0074" w:rsidRDefault="006D5370" w:rsidP="00CF2C87"/>
    <w:p w:rsidR="00381A27" w:rsidRPr="00FE0074" w:rsidRDefault="00381A27" w:rsidP="00CF2C87">
      <w:pPr>
        <w:pStyle w:val="BulletedPoints"/>
      </w:pPr>
      <w:r w:rsidRPr="00FE0074">
        <w:rPr>
          <w:b/>
        </w:rPr>
        <w:lastRenderedPageBreak/>
        <w:t>Make it fun and interactive</w:t>
      </w:r>
      <w:r w:rsidRPr="00FE0074">
        <w:t xml:space="preserve">. Most people do not enjoy sitting and listening to someone else talk for hours at a time. Make use of the tips in this book and your own experience to keep your participants engaged. Mix up the activities to include individual work, small group work, large group discussions, and mini-lectures. </w:t>
      </w:r>
    </w:p>
    <w:p w:rsidR="00381A27" w:rsidRPr="00FE0074" w:rsidRDefault="00381A27" w:rsidP="00CF2C87">
      <w:pPr>
        <w:pStyle w:val="BulletedPoints"/>
      </w:pPr>
      <w:r w:rsidRPr="00FE0074">
        <w:rPr>
          <w:b/>
        </w:rPr>
        <w:t>Make it relevant.</w:t>
      </w:r>
      <w:r w:rsidRPr="00FE0074">
        <w:t xml:space="preserve"> 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381A27" w:rsidRPr="00FE0074" w:rsidRDefault="00381A27" w:rsidP="00CF2C87">
      <w:pPr>
        <w:pStyle w:val="BulletedPoints"/>
      </w:pPr>
      <w:r w:rsidRPr="00FE0074">
        <w:rPr>
          <w:b/>
        </w:rPr>
        <w:t>Keep an open mind</w:t>
      </w:r>
      <w:r w:rsidRPr="00FE0074">
        <w:t>. 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381A27" w:rsidRPr="00FE0074" w:rsidRDefault="00381A27" w:rsidP="00831C2A">
      <w:pPr>
        <w:rPr>
          <w:lang w:eastAsia="zh-TW"/>
        </w:rPr>
      </w:pPr>
      <w:r w:rsidRPr="00FE0074">
        <w:rPr>
          <w:lang w:eastAsia="zh-TW"/>
        </w:rPr>
        <w:t>And now, time for the training!</w:t>
      </w:r>
    </w:p>
    <w:p w:rsidR="00381A27" w:rsidRPr="00FE0074" w:rsidRDefault="00381A27" w:rsidP="00831C2A"/>
    <w:p w:rsidR="00381A27" w:rsidRPr="00FE0074" w:rsidRDefault="00381A27" w:rsidP="004360E7">
      <w:pPr>
        <w:pStyle w:val="Heading1"/>
      </w:pPr>
      <w:r w:rsidRPr="00FE0074">
        <w:rPr>
          <w:lang w:eastAsia="zh-TW"/>
        </w:rPr>
        <w:br w:type="page"/>
      </w:r>
      <w:bookmarkStart w:id="10" w:name="_Toc400095730"/>
      <w:r w:rsidRPr="00FE0074">
        <w:rPr>
          <w:lang w:eastAsia="zh-TW"/>
        </w:rPr>
        <w:lastRenderedPageBreak/>
        <w:t>Module One: Getting Started</w:t>
      </w:r>
      <w:bookmarkEnd w:id="10"/>
    </w:p>
    <w:p w:rsidR="00CE2FC1" w:rsidRPr="00FE0074" w:rsidRDefault="002F1A11" w:rsidP="00CA61D1">
      <w:pPr>
        <w:ind w:left="3600"/>
        <w:rPr>
          <w:lang w:bidi="ar-SA"/>
        </w:rPr>
      </w:pPr>
      <w:r w:rsidRPr="00FE0074">
        <w:rPr>
          <w:lang w:bidi="ar-SA"/>
        </w:rPr>
        <w:drawing>
          <wp:anchor distT="0" distB="0" distL="114300" distR="114300" simplePos="0" relativeHeight="251675136" behindDoc="0" locked="0" layoutInCell="1" allowOverlap="1" wp14:anchorId="074508E9" wp14:editId="7E73994C">
            <wp:simplePos x="0" y="0"/>
            <wp:positionH relativeFrom="margin">
              <wp:posOffset>19050</wp:posOffset>
            </wp:positionH>
            <wp:positionV relativeFrom="margin">
              <wp:posOffset>1457325</wp:posOffset>
            </wp:positionV>
            <wp:extent cx="2085975" cy="1647825"/>
            <wp:effectExtent l="19050" t="0" r="9525" b="0"/>
            <wp:wrapSquare wrapText="bothSides"/>
            <wp:docPr id="349" name="Picture 349" descr="MC900054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MC900054966[1]"/>
                    <pic:cNvPicPr>
                      <a:picLocks noChangeAspect="1" noChangeArrowheads="1"/>
                    </pic:cNvPicPr>
                  </pic:nvPicPr>
                  <pic:blipFill>
                    <a:blip r:embed="rId13" cstate="print"/>
                    <a:srcRect/>
                    <a:stretch>
                      <a:fillRect/>
                    </a:stretch>
                  </pic:blipFill>
                  <pic:spPr bwMode="auto">
                    <a:xfrm>
                      <a:off x="0" y="0"/>
                      <a:ext cx="2085975" cy="1649095"/>
                    </a:xfrm>
                    <a:prstGeom prst="rect">
                      <a:avLst/>
                    </a:prstGeom>
                    <a:noFill/>
                    <a:ln w="9525">
                      <a:noFill/>
                      <a:miter lim="800000"/>
                      <a:headEnd/>
                      <a:tailEnd/>
                    </a:ln>
                  </pic:spPr>
                </pic:pic>
              </a:graphicData>
            </a:graphic>
          </wp:anchor>
        </w:drawing>
      </w:r>
      <w:r w:rsidR="00CF2C87" w:rsidRPr="00FE0074">
        <w:rPr>
          <w:lang w:bidi="ar-SA"/>
        </w:rPr>
        <mc:AlternateContent>
          <mc:Choice Requires="wps">
            <w:drawing>
              <wp:anchor distT="91440" distB="91440" distL="114300" distR="114300" simplePos="0" relativeHeight="251650560" behindDoc="0" locked="0" layoutInCell="1" allowOverlap="1" wp14:anchorId="33CD03D4" wp14:editId="5B18A239">
                <wp:simplePos x="0" y="0"/>
                <wp:positionH relativeFrom="page">
                  <wp:posOffset>-103505</wp:posOffset>
                </wp:positionH>
                <wp:positionV relativeFrom="page">
                  <wp:posOffset>-16510</wp:posOffset>
                </wp:positionV>
                <wp:extent cx="7962900" cy="1701165"/>
                <wp:effectExtent l="0" t="0" r="0" b="0"/>
                <wp:wrapSquare wrapText="bothSides"/>
                <wp:docPr id="322"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0" cy="1701165"/>
                        </a:xfrm>
                        <a:prstGeom prst="rect">
                          <a:avLst/>
                        </a:prstGeom>
                        <a:gradFill>
                          <a:gsLst>
                            <a:gs pos="0">
                              <a:srgbClr val="FFFFFF"/>
                            </a:gs>
                            <a:gs pos="100000">
                              <a:schemeClr val="bg1">
                                <a:lumMod val="50000"/>
                              </a:schemeClr>
                            </a:gs>
                          </a:gsLst>
                          <a:lin ang="5400000" scaled="1"/>
                        </a:gradFill>
                        <a:ln>
                          <a:noFill/>
                        </a:ln>
                        <a:effectLst/>
                        <a:extLst/>
                      </wps:spPr>
                      <wps:txbx>
                        <w:txbxContent>
                          <w:p w:rsidR="00125ED2" w:rsidRPr="00E04F15" w:rsidRDefault="00125ED2" w:rsidP="00CF2C8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Pr>
                                <w:rFonts w:asciiTheme="majorHAnsi" w:hAnsiTheme="majorHAnsi"/>
                                <w:i/>
                                <w:color w:val="FFFFFF" w:themeColor="background1"/>
                                <w:sz w:val="28"/>
                                <w:szCs w:val="28"/>
                              </w:rPr>
                              <w:t>In order to understand the world, one has to turn away from it on occasion</w:t>
                            </w:r>
                            <w:r>
                              <w:rPr>
                                <w:rFonts w:asciiTheme="majorHAnsi" w:hAnsiTheme="majorHAnsi" w:cs="Georgia"/>
                                <w:i/>
                                <w:color w:val="FFFFFF" w:themeColor="background1"/>
                                <w:sz w:val="28"/>
                                <w:szCs w:val="28"/>
                                <w:lang w:bidi="ar-SA"/>
                              </w:rPr>
                              <w:t>.</w:t>
                            </w:r>
                          </w:p>
                          <w:p w:rsidR="00125ED2" w:rsidRPr="00980215" w:rsidRDefault="00125ED2" w:rsidP="00676BB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color w:val="FFFFFF" w:themeColor="background1"/>
                                <w:sz w:val="24"/>
                                <w:szCs w:val="28"/>
                              </w:rPr>
                            </w:pPr>
                            <w:r>
                              <w:rPr>
                                <w:rFonts w:asciiTheme="majorHAnsi" w:hAnsiTheme="majorHAnsi"/>
                                <w:b/>
                                <w:i/>
                                <w:iCs/>
                                <w:sz w:val="28"/>
                                <w:szCs w:val="28"/>
                              </w:rPr>
                              <w:t>Albert Camus</w:t>
                            </w:r>
                          </w:p>
                          <w:p w:rsidR="00125ED2" w:rsidRPr="00CE2FC1" w:rsidRDefault="00125ED2" w:rsidP="00B2679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9" style="position:absolute;left:0;text-align:left;margin-left:-8.15pt;margin-top:-1.3pt;width:627pt;height:133.95pt;z-index:25165056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" stroked="f">
                <v:fill color2="#7f7f7f [1612]" focus="100%" type="gradient"/>
                <v:textbox inset="4in,54pt,1in,0">
                  <w:txbxContent>
                    <w:p w:rsidR="00125ED2" w:rsidRPr="00E04F15" w:rsidRDefault="00125ED2" w:rsidP="00CF2C8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Pr>
                          <w:rFonts w:asciiTheme="majorHAnsi" w:hAnsiTheme="majorHAnsi"/>
                          <w:i/>
                          <w:color w:val="FFFFFF" w:themeColor="background1"/>
                          <w:sz w:val="28"/>
                          <w:szCs w:val="28"/>
                        </w:rPr>
                        <w:t>In order to understand the world, one has to turn away from it on occasion</w:t>
                      </w:r>
                      <w:r>
                        <w:rPr>
                          <w:rFonts w:asciiTheme="majorHAnsi" w:hAnsiTheme="majorHAnsi" w:cs="Georgia"/>
                          <w:i/>
                          <w:color w:val="FFFFFF" w:themeColor="background1"/>
                          <w:sz w:val="28"/>
                          <w:szCs w:val="28"/>
                          <w:lang w:bidi="ar-SA"/>
                        </w:rPr>
                        <w:t>.</w:t>
                      </w:r>
                    </w:p>
                    <w:p w:rsidR="00125ED2" w:rsidRPr="00980215" w:rsidRDefault="00125ED2" w:rsidP="00676BB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color w:val="FFFFFF" w:themeColor="background1"/>
                          <w:sz w:val="24"/>
                          <w:szCs w:val="28"/>
                        </w:rPr>
                      </w:pPr>
                      <w:r>
                        <w:rPr>
                          <w:rFonts w:asciiTheme="majorHAnsi" w:hAnsiTheme="majorHAnsi"/>
                          <w:b/>
                          <w:i/>
                          <w:iCs/>
                          <w:sz w:val="28"/>
                          <w:szCs w:val="28"/>
                        </w:rPr>
                        <w:t>Albert Camus</w:t>
                      </w:r>
                    </w:p>
                    <w:p w:rsidR="00125ED2" w:rsidRPr="00CE2FC1" w:rsidRDefault="00125ED2" w:rsidP="00B2679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065752" w:rsidRPr="00FE0074">
        <w:rPr>
          <w:lang w:bidi="ar-SA"/>
        </w:rPr>
        <w:t>A vital</w:t>
      </w:r>
      <w:r w:rsidR="00195434" w:rsidRPr="00FE0074">
        <w:rPr>
          <w:lang w:bidi="ar-SA"/>
        </w:rPr>
        <w:t xml:space="preserve"> way of becoming more effective in both business and life is by becoming more self aware. If you can become aware of you</w:t>
      </w:r>
      <w:r w:rsidR="00065752" w:rsidRPr="00FE0074">
        <w:rPr>
          <w:lang w:bidi="ar-SA"/>
        </w:rPr>
        <w:t xml:space="preserve">r self – your strengths and your weaknesses – then, </w:t>
      </w:r>
      <w:r w:rsidR="00195434" w:rsidRPr="00FE0074">
        <w:rPr>
          <w:lang w:bidi="ar-SA"/>
        </w:rPr>
        <w:t xml:space="preserve">you can become aware of the effects you create. Only once you know your effects can you know how to change them, or even whether you should. Implementing the guidelines in this module is the first step in a continual process of deepening your awareness of </w:t>
      </w:r>
      <w:r w:rsidR="00FE0074" w:rsidRPr="00FE0074">
        <w:rPr>
          <w:lang w:bidi="ar-SA"/>
        </w:rPr>
        <w:t>yourself</w:t>
      </w:r>
      <w:r w:rsidR="00195434" w:rsidRPr="00FE0074">
        <w:rPr>
          <w:lang w:bidi="ar-SA"/>
        </w:rPr>
        <w:t xml:space="preserve"> and the effects you create. Becoming more effective can only deepen your rewards in both your professional and personal life.</w:t>
      </w:r>
    </w:p>
    <w:p w:rsidR="00CF2C87" w:rsidRPr="00FE0074" w:rsidRDefault="00CF2C87" w:rsidP="00CA61D1">
      <w:pPr>
        <w:ind w:left="3600"/>
      </w:pPr>
    </w:p>
    <w:p w:rsidR="00381A27" w:rsidRPr="00FE0074" w:rsidRDefault="00381A27" w:rsidP="000744E1">
      <w:pPr>
        <w:pStyle w:val="Heading2"/>
      </w:pPr>
      <w:bookmarkStart w:id="11" w:name="_Toc287448862"/>
      <w:bookmarkStart w:id="12" w:name="_Toc400095731"/>
      <w:r w:rsidRPr="00FE0074">
        <w:t>Housekeeping Items</w:t>
      </w:r>
      <w:bookmarkEnd w:id="11"/>
      <w:bookmarkEnd w:id="12"/>
    </w:p>
    <w:p w:rsidR="00381A27" w:rsidRPr="00FE0074" w:rsidRDefault="00381A27" w:rsidP="000744E1">
      <w:r w:rsidRPr="00FE0074">
        <w:t>Take a few moments to cover basic housekeeping items.</w:t>
      </w:r>
    </w:p>
    <w:p w:rsidR="00381A27" w:rsidRPr="00FE0074" w:rsidRDefault="00381A27" w:rsidP="000744E1">
      <w:pPr>
        <w:pStyle w:val="BulletedPoints"/>
      </w:pPr>
      <w:r w:rsidRPr="00FE0074">
        <w:t>If you need an opening or a way to introduce the participants to each other, utilize the Icebreakers folder to begin or between breaks during the day.</w:t>
      </w:r>
    </w:p>
    <w:p w:rsidR="00381A27" w:rsidRPr="00FE0074" w:rsidRDefault="00381A27" w:rsidP="000744E1">
      <w:pPr>
        <w:pStyle w:val="BulletedPoints"/>
      </w:pPr>
      <w:r w:rsidRPr="00FE0074">
        <w:t>Let participants know where they can find washrooms, break facilities, and fire exits.</w:t>
      </w:r>
    </w:p>
    <w:p w:rsidR="00381A27" w:rsidRPr="00FE0074" w:rsidRDefault="00381A27" w:rsidP="000744E1">
      <w:pPr>
        <w:pStyle w:val="BulletedPoints"/>
      </w:pPr>
      <w:r w:rsidRPr="00FE0074">
        <w:t>Ask participants to turn off their cell phones or at least turn them to vibrate. If they must take a call, request that they do it outside.</w:t>
      </w:r>
    </w:p>
    <w:p w:rsidR="00381A27" w:rsidRPr="00FE0074" w:rsidRDefault="00381A27" w:rsidP="000744E1">
      <w:pPr>
        <w:pStyle w:val="BulletedPoints"/>
      </w:pPr>
      <w:r w:rsidRPr="00FE0074">
        <w:t>Take this time to encourage the group to ask questions and make this an interactive workshop.</w:t>
      </w:r>
    </w:p>
    <w:p w:rsidR="00381A27" w:rsidRPr="00FE0074" w:rsidRDefault="00381A27" w:rsidP="000744E1">
      <w:pPr>
        <w:pStyle w:val="BulletedPoints"/>
      </w:pPr>
      <w:r w:rsidRPr="00FE0074">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6D5370" w:rsidRPr="00FE0074" w:rsidRDefault="00381A27" w:rsidP="006D5370">
      <w:pPr>
        <w:pStyle w:val="Heading2"/>
      </w:pPr>
      <w:r w:rsidRPr="00FE0074">
        <w:br w:type="page"/>
      </w:r>
      <w:bookmarkStart w:id="13" w:name="_Toc400095732"/>
      <w:r w:rsidR="006D5370" w:rsidRPr="00FE0074">
        <w:lastRenderedPageBreak/>
        <w:t>The Parking Lot</w:t>
      </w:r>
      <w:bookmarkEnd w:id="13"/>
    </w:p>
    <w:p w:rsidR="00381A27" w:rsidRPr="00FE0074" w:rsidRDefault="00744B01" w:rsidP="000744E1">
      <w:pPr>
        <w:rPr>
          <w:rFonts w:ascii="Verdana" w:hAnsi="Verdana"/>
          <w:color w:val="000000"/>
          <w:sz w:val="18"/>
          <w:szCs w:val="18"/>
        </w:rPr>
      </w:pPr>
      <w:r w:rsidRPr="00FE0074">
        <w:rPr>
          <w:lang w:bidi="ar-SA"/>
        </w:rPr>
        <w:drawing>
          <wp:anchor distT="0" distB="0" distL="114300" distR="114300" simplePos="0" relativeHeight="251648512" behindDoc="0" locked="0" layoutInCell="1" allowOverlap="1" wp14:anchorId="5B14461D" wp14:editId="33D2A578">
            <wp:simplePos x="0" y="0"/>
            <wp:positionH relativeFrom="margin">
              <wp:posOffset>4504690</wp:posOffset>
            </wp:positionH>
            <wp:positionV relativeFrom="margin">
              <wp:posOffset>322580</wp:posOffset>
            </wp:positionV>
            <wp:extent cx="1380490" cy="1176655"/>
            <wp:effectExtent l="0" t="0" r="0" b="4445"/>
            <wp:wrapSquare wrapText="bothSides"/>
            <wp:docPr id="4" name="Picture 14" descr="MC900057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C900057299[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80490" cy="1176655"/>
                    </a:xfrm>
                    <a:prstGeom prst="rect">
                      <a:avLst/>
                    </a:prstGeom>
                    <a:noFill/>
                  </pic:spPr>
                </pic:pic>
              </a:graphicData>
            </a:graphic>
          </wp:anchor>
        </w:drawing>
      </w:r>
      <w:r w:rsidR="00381A27" w:rsidRPr="00FE0074">
        <w:rPr>
          <w:rFonts w:ascii="Verdana" w:hAnsi="Verdana"/>
          <w:color w:val="000000"/>
          <w:sz w:val="18"/>
          <w:szCs w:val="18"/>
        </w:rPr>
        <w:t>Explain the concept of The Parking Lot to participants.</w:t>
      </w:r>
    </w:p>
    <w:p w:rsidR="00381A27" w:rsidRPr="00FE0074" w:rsidRDefault="00381A27" w:rsidP="000744E1">
      <w:pPr>
        <w:numPr>
          <w:ilvl w:val="0"/>
          <w:numId w:val="2"/>
        </w:numPr>
      </w:pPr>
      <w:r w:rsidRPr="00FE0074">
        <w:t>The Parking Lot is a visible place where you will “park” ideas that arise which are not on the agenda, may be off topic, or are better addressed outside of the program.</w:t>
      </w:r>
    </w:p>
    <w:p w:rsidR="00381A27" w:rsidRPr="00FE0074" w:rsidRDefault="00381A27" w:rsidP="000744E1">
      <w:pPr>
        <w:numPr>
          <w:ilvl w:val="0"/>
          <w:numId w:val="2"/>
        </w:numPr>
      </w:pPr>
      <w:r w:rsidRPr="00FE0074">
        <w:t>At the end of the session, we will review parked ideas and follow up, or make suggestions for your own investigation when you are back at work.</w:t>
      </w:r>
    </w:p>
    <w:p w:rsidR="00381A27" w:rsidRPr="00FE0074" w:rsidRDefault="00381A27" w:rsidP="000744E1">
      <w:r w:rsidRPr="00FE0074">
        <w:t>Suggestions for the trainer:</w:t>
      </w:r>
    </w:p>
    <w:p w:rsidR="00381A27" w:rsidRPr="00FE0074" w:rsidRDefault="00381A27" w:rsidP="000744E1">
      <w:pPr>
        <w:numPr>
          <w:ilvl w:val="0"/>
          <w:numId w:val="3"/>
        </w:numPr>
      </w:pPr>
      <w:r w:rsidRPr="00FE0074">
        <w:t>If you are working with a large group of participants, you may wish to nominate a recorder to park items as you are facilitating.</w:t>
      </w:r>
    </w:p>
    <w:p w:rsidR="00381A27" w:rsidRPr="00FE0074" w:rsidRDefault="00381A27" w:rsidP="000744E1">
      <w:pPr>
        <w:numPr>
          <w:ilvl w:val="0"/>
          <w:numId w:val="3"/>
        </w:numPr>
      </w:pPr>
      <w:r w:rsidRPr="00FE0074">
        <w:t>It’s a good idea to note the name of the contributor along with the parked item.</w:t>
      </w:r>
    </w:p>
    <w:p w:rsidR="00381A27" w:rsidRPr="00FE0074" w:rsidRDefault="00381A27" w:rsidP="000744E1">
      <w:pPr>
        <w:numPr>
          <w:ilvl w:val="0"/>
          <w:numId w:val="3"/>
        </w:numPr>
      </w:pPr>
      <w:r w:rsidRPr="00FE0074">
        <w:t>Items noted on the parking lot can be useful to you later as you plan future training sessions.</w:t>
      </w:r>
    </w:p>
    <w:p w:rsidR="00381A27" w:rsidRPr="00FE0074" w:rsidRDefault="00381A27" w:rsidP="000744E1"/>
    <w:p w:rsidR="00381A27" w:rsidRPr="00FE0074" w:rsidRDefault="00381A27" w:rsidP="000744E1">
      <w:pPr>
        <w:pStyle w:val="Heading2"/>
      </w:pPr>
      <w:bookmarkStart w:id="14" w:name="_Toc400095733"/>
      <w:r w:rsidRPr="00FE0074">
        <w:t>Workshop Objectives</w:t>
      </w:r>
      <w:bookmarkEnd w:id="14"/>
    </w:p>
    <w:p w:rsidR="00381A27" w:rsidRPr="00FE0074" w:rsidRDefault="00744B01" w:rsidP="000744E1">
      <w:r w:rsidRPr="00FE0074">
        <w:rPr>
          <w:lang w:bidi="ar-SA"/>
        </w:rPr>
        <w:drawing>
          <wp:anchor distT="0" distB="0" distL="114300" distR="114300" simplePos="0" relativeHeight="251649536" behindDoc="0" locked="0" layoutInCell="1" allowOverlap="1" wp14:anchorId="3322CBC1" wp14:editId="58EF78D0">
            <wp:simplePos x="0" y="0"/>
            <wp:positionH relativeFrom="margin">
              <wp:posOffset>85725</wp:posOffset>
            </wp:positionH>
            <wp:positionV relativeFrom="margin">
              <wp:posOffset>4038600</wp:posOffset>
            </wp:positionV>
            <wp:extent cx="1016000" cy="568960"/>
            <wp:effectExtent l="0" t="0" r="0" b="2540"/>
            <wp:wrapSquare wrapText="bothSides"/>
            <wp:docPr id="8" name="Picture 2" descr="MCj029347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4740000[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6000" cy="568960"/>
                    </a:xfrm>
                    <a:prstGeom prst="rect">
                      <a:avLst/>
                    </a:prstGeom>
                    <a:noFill/>
                  </pic:spPr>
                </pic:pic>
              </a:graphicData>
            </a:graphic>
          </wp:anchor>
        </w:drawing>
      </w:r>
      <w:r w:rsidR="00381A27" w:rsidRPr="00FE0074">
        <w:t xml:space="preserve">Research has consistently demonstrated that when clear goals are associated with learning, it occurs more easily and rapidly. With that in mind, let’s review our goals for today. </w:t>
      </w:r>
    </w:p>
    <w:p w:rsidR="00381A27" w:rsidRPr="00FE0074" w:rsidRDefault="00381A27" w:rsidP="000744E1">
      <w:r w:rsidRPr="00FE0074">
        <w:t>At the end of this workshop, participants should be able to:</w:t>
      </w:r>
    </w:p>
    <w:p w:rsidR="008F2C5F" w:rsidRPr="00FE0074" w:rsidRDefault="008B3E33" w:rsidP="00CF2C87">
      <w:pPr>
        <w:pStyle w:val="BulletedPoints"/>
      </w:pPr>
      <w:r w:rsidRPr="00FE0074">
        <w:t>Define the self and different aspects of the self</w:t>
      </w:r>
    </w:p>
    <w:p w:rsidR="008F2C5F" w:rsidRPr="00FE0074" w:rsidRDefault="009B7C41" w:rsidP="00CF2C87">
      <w:pPr>
        <w:pStyle w:val="BulletedPoints"/>
      </w:pPr>
      <w:r w:rsidRPr="00FE0074">
        <w:t>Learn from introspection</w:t>
      </w:r>
    </w:p>
    <w:p w:rsidR="008F2C5F" w:rsidRPr="00FE0074" w:rsidRDefault="008B3E33" w:rsidP="00CF2C87">
      <w:pPr>
        <w:pStyle w:val="BulletedPoints"/>
      </w:pPr>
      <w:r w:rsidRPr="00FE0074">
        <w:t>Understand the nature and value of emotions</w:t>
      </w:r>
    </w:p>
    <w:p w:rsidR="008F2C5F" w:rsidRPr="00FE0074" w:rsidRDefault="00D62974" w:rsidP="00CF2C87">
      <w:pPr>
        <w:pStyle w:val="BulletedPoints"/>
      </w:pPr>
      <w:r w:rsidRPr="00FE0074">
        <w:t>Appreciate themselves</w:t>
      </w:r>
    </w:p>
    <w:p w:rsidR="008F2C5F" w:rsidRPr="00FE0074" w:rsidRDefault="00D62974" w:rsidP="00CF2C87">
      <w:pPr>
        <w:pStyle w:val="BulletedPoints"/>
      </w:pPr>
      <w:r w:rsidRPr="00FE0074">
        <w:t>Appreciate others</w:t>
      </w:r>
    </w:p>
    <w:p w:rsidR="00381A27" w:rsidRPr="00FE0074" w:rsidRDefault="00D62974" w:rsidP="00CF2C87">
      <w:pPr>
        <w:pStyle w:val="BulletedPoints"/>
      </w:pPr>
      <w:r w:rsidRPr="00FE0074">
        <w:t>Improve effectiveness</w:t>
      </w:r>
    </w:p>
    <w:p w:rsidR="00FB761C" w:rsidRPr="00FE0074" w:rsidRDefault="00FB761C" w:rsidP="006A59EE">
      <w:pPr>
        <w:rPr>
          <w:rFonts w:asciiTheme="majorHAnsi" w:hAnsiTheme="majorHAnsi"/>
          <w:b/>
        </w:rPr>
      </w:pPr>
    </w:p>
    <w:p w:rsidR="00381A27" w:rsidRPr="00FE0074" w:rsidRDefault="00CF2C87" w:rsidP="003B6C98">
      <w:pPr>
        <w:pStyle w:val="Heading1"/>
      </w:pPr>
      <w:bookmarkStart w:id="15" w:name="_Toc400095734"/>
      <w:r w:rsidRPr="00FE0074">
        <w:rPr>
          <w:lang w:bidi="ar-SA"/>
        </w:rPr>
        <w:lastRenderedPageBreak/>
        <mc:AlternateContent>
          <mc:Choice Requires="wps">
            <w:drawing>
              <wp:anchor distT="91440" distB="91440" distL="114300" distR="114300" simplePos="0" relativeHeight="251651584" behindDoc="0" locked="0" layoutInCell="0" allowOverlap="1" wp14:anchorId="75FAAB43" wp14:editId="2C89122B">
                <wp:simplePos x="0" y="0"/>
                <wp:positionH relativeFrom="page">
                  <wp:posOffset>-142875</wp:posOffset>
                </wp:positionH>
                <wp:positionV relativeFrom="page">
                  <wp:posOffset>28575</wp:posOffset>
                </wp:positionV>
                <wp:extent cx="7957185" cy="2049780"/>
                <wp:effectExtent l="0" t="0" r="0" b="0"/>
                <wp:wrapSquare wrapText="bothSides"/>
                <wp:docPr id="321"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7185" cy="2049780"/>
                        </a:xfrm>
                        <a:prstGeom prst="rect">
                          <a:avLst/>
                        </a:prstGeom>
                        <a:gradFill>
                          <a:gsLst>
                            <a:gs pos="0">
                              <a:srgbClr val="FFFFFF"/>
                            </a:gs>
                            <a:gs pos="100000">
                              <a:schemeClr val="bg1">
                                <a:lumMod val="50000"/>
                              </a:schemeClr>
                            </a:gs>
                          </a:gsLst>
                          <a:lin ang="5400000" scaled="1"/>
                        </a:gradFill>
                        <a:ln>
                          <a:noFill/>
                        </a:ln>
                        <a:effectLst/>
                        <a:extLst/>
                      </wps:spPr>
                      <wps:txbx>
                        <w:txbxContent>
                          <w:p w:rsidR="00125ED2" w:rsidRDefault="00125ED2" w:rsidP="00CF2C8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What lies behind us and what lies before us are tiny matters compared to what lies within us.</w:t>
                            </w:r>
                          </w:p>
                          <w:p w:rsidR="00125ED2" w:rsidRPr="006D5370" w:rsidRDefault="00125ED2" w:rsidP="00676BB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Ralph Waldo Emerson</w:t>
                            </w:r>
                          </w:p>
                          <w:p w:rsidR="00125ED2" w:rsidRPr="006D5370" w:rsidRDefault="00125ED2" w:rsidP="00F8678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30" style="position:absolute;margin-left:-11.25pt;margin-top:2.25pt;width:626.55pt;height:161.4pt;z-index:25165158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" o:allowincell="f" stroked="f">
                <v:fill color2="#7f7f7f [1612]" focus="100%" type="gradient"/>
                <v:textbox inset="4in,54pt,1in,0">
                  <w:txbxContent>
                    <w:p w:rsidR="00125ED2" w:rsidRDefault="00125ED2" w:rsidP="00CF2C8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What lies behind us and what lies before us are tiny matters compared to what lies within us.</w:t>
                      </w:r>
                    </w:p>
                    <w:p w:rsidR="00125ED2" w:rsidRPr="006D5370" w:rsidRDefault="00125ED2" w:rsidP="00676BB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Ralph Waldo Emerson</w:t>
                      </w:r>
                    </w:p>
                    <w:p w:rsidR="00125ED2" w:rsidRPr="006D5370" w:rsidRDefault="00125ED2" w:rsidP="00F8678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381A27" w:rsidRPr="00FE0074">
        <w:rPr>
          <w:lang w:eastAsia="zh-TW"/>
        </w:rPr>
        <w:t xml:space="preserve">Module Two: </w:t>
      </w:r>
      <w:r w:rsidR="00365A73" w:rsidRPr="00FE0074">
        <w:rPr>
          <w:lang w:eastAsia="zh-TW"/>
        </w:rPr>
        <w:t xml:space="preserve">What </w:t>
      </w:r>
      <w:r w:rsidR="00D105EA" w:rsidRPr="00FE0074">
        <w:rPr>
          <w:lang w:eastAsia="zh-TW"/>
        </w:rPr>
        <w:t xml:space="preserve">Is </w:t>
      </w:r>
      <w:r w:rsidR="00D62974" w:rsidRPr="00FE0074">
        <w:rPr>
          <w:lang w:eastAsia="zh-TW"/>
        </w:rPr>
        <w:t>the Self</w:t>
      </w:r>
      <w:r w:rsidR="00365A73" w:rsidRPr="00FE0074">
        <w:rPr>
          <w:lang w:eastAsia="zh-TW"/>
        </w:rPr>
        <w:t>?</w:t>
      </w:r>
      <w:bookmarkEnd w:id="15"/>
    </w:p>
    <w:p w:rsidR="00CC07AB" w:rsidRPr="00FE0074" w:rsidRDefault="00821C5E" w:rsidP="00CF2C87">
      <w:pPr>
        <w:rPr>
          <w:lang w:bidi="ar-SA"/>
        </w:rPr>
      </w:pPr>
      <w:r w:rsidRPr="00FE0074">
        <w:rPr>
          <w:lang w:bidi="ar-SA"/>
        </w:rPr>
        <w:drawing>
          <wp:anchor distT="0" distB="0" distL="114300" distR="114300" simplePos="0" relativeHeight="251676160" behindDoc="0" locked="0" layoutInCell="1" allowOverlap="1" wp14:anchorId="218AB398" wp14:editId="61189BFE">
            <wp:simplePos x="0" y="0"/>
            <wp:positionH relativeFrom="column">
              <wp:posOffset>0</wp:posOffset>
            </wp:positionH>
            <wp:positionV relativeFrom="paragraph">
              <wp:posOffset>3810</wp:posOffset>
            </wp:positionV>
            <wp:extent cx="1828800" cy="1828800"/>
            <wp:effectExtent l="0" t="0" r="0" b="0"/>
            <wp:wrapSquare wrapText="bothSides"/>
            <wp:docPr id="6" name="Picture 2" descr="C:\Users\Jennifer\AppData\Local\Microsoft\Windows\Temporary Internet Files\Content.IE5\IK4SOCLQ\MC9004338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AppData\Local\Microsoft\Windows\Temporary Internet Files\Content.IE5\IK4SOCLQ\MC900433813[1].png"/>
                    <pic:cNvPicPr>
                      <a:picLocks noChangeAspect="1" noChangeArrowheads="1"/>
                    </pic:cNvPicPr>
                  </pic:nvPicPr>
                  <pic:blipFill>
                    <a:blip r:embed="rId16" cstate="print"/>
                    <a:srcRect/>
                    <a:stretch>
                      <a:fillRect/>
                    </a:stretch>
                  </pic:blipFill>
                  <pic:spPr bwMode="auto">
                    <a:xfrm>
                      <a:off x="0" y="0"/>
                      <a:ext cx="1828800" cy="1828800"/>
                    </a:xfrm>
                    <a:prstGeom prst="rect">
                      <a:avLst/>
                    </a:prstGeom>
                    <a:noFill/>
                    <a:ln w="9525">
                      <a:noFill/>
                      <a:miter lim="800000"/>
                      <a:headEnd/>
                      <a:tailEnd/>
                    </a:ln>
                  </pic:spPr>
                </pic:pic>
              </a:graphicData>
            </a:graphic>
          </wp:anchor>
        </w:drawing>
      </w:r>
      <w:r w:rsidR="00D62974" w:rsidRPr="00FE0074">
        <w:rPr>
          <w:lang w:bidi="ar-SA"/>
        </w:rPr>
        <w:t xml:space="preserve">What is the self? To many, the answer might be so obvious that they haven’t given it much thought. Others might proffer up one idea after another and finding each imperfect to an extent that they </w:t>
      </w:r>
      <w:r w:rsidR="00FE0074" w:rsidRPr="00FE0074">
        <w:rPr>
          <w:lang w:bidi="ar-SA"/>
        </w:rPr>
        <w:t>wonder</w:t>
      </w:r>
      <w:r w:rsidR="00D62974" w:rsidRPr="00FE0074">
        <w:rPr>
          <w:lang w:bidi="ar-SA"/>
        </w:rPr>
        <w:t xml:space="preserve"> if the self even exists, and if it does can it be defined. They may or may not realize that this is a question humanity has been asking for </w:t>
      </w:r>
      <w:r w:rsidR="00FE0074" w:rsidRPr="00FE0074">
        <w:rPr>
          <w:lang w:bidi="ar-SA"/>
        </w:rPr>
        <w:t>millennia</w:t>
      </w:r>
      <w:r w:rsidR="00D62974" w:rsidRPr="00FE0074">
        <w:rPr>
          <w:lang w:bidi="ar-SA"/>
        </w:rPr>
        <w:t xml:space="preserve">, with answers from different eras often addressing not </w:t>
      </w:r>
      <w:r w:rsidR="00A86FAB" w:rsidRPr="00FE0074">
        <w:rPr>
          <w:lang w:bidi="ar-SA"/>
        </w:rPr>
        <w:t>just what we are but who we are at that particular place in time. Nor is the answer a trivial one.</w:t>
      </w:r>
      <w:r w:rsidR="00D62974" w:rsidRPr="00FE0074">
        <w:rPr>
          <w:lang w:bidi="ar-SA"/>
        </w:rPr>
        <w:t xml:space="preserve"> </w:t>
      </w:r>
      <w:r w:rsidR="00195434" w:rsidRPr="00FE0074">
        <w:rPr>
          <w:lang w:bidi="ar-SA"/>
        </w:rPr>
        <w:t xml:space="preserve">Too often we stumble through life and take a shallow view of ourselves, our environment, and </w:t>
      </w:r>
      <w:r w:rsidR="00FE0074" w:rsidRPr="00FE0074">
        <w:rPr>
          <w:lang w:bidi="ar-SA"/>
        </w:rPr>
        <w:t>prevailing</w:t>
      </w:r>
      <w:r w:rsidR="00195434" w:rsidRPr="00FE0074">
        <w:rPr>
          <w:lang w:bidi="ar-SA"/>
        </w:rPr>
        <w:t xml:space="preserve"> forces</w:t>
      </w:r>
      <w:r w:rsidR="00A86FAB" w:rsidRPr="00FE0074">
        <w:rPr>
          <w:lang w:bidi="ar-SA"/>
        </w:rPr>
        <w:t>.</w:t>
      </w:r>
      <w:r w:rsidR="00CF2C87" w:rsidRPr="00FE0074">
        <w:rPr>
          <w:lang w:bidi="ar-SA"/>
        </w:rPr>
        <w:t xml:space="preserve"> </w:t>
      </w:r>
      <w:r w:rsidR="00A86FAB" w:rsidRPr="00FE0074">
        <w:rPr>
          <w:lang w:bidi="ar-SA"/>
        </w:rPr>
        <w:t>And yet, we can do better. We can be better. Our first step is to</w:t>
      </w:r>
      <w:r w:rsidR="00CF2C87" w:rsidRPr="00FE0074">
        <w:rPr>
          <w:lang w:bidi="ar-SA"/>
        </w:rPr>
        <w:t xml:space="preserve"> </w:t>
      </w:r>
      <w:r w:rsidR="00A86FAB" w:rsidRPr="00FE0074">
        <w:rPr>
          <w:lang w:bidi="ar-SA"/>
        </w:rPr>
        <w:t>become aware of who and what we are.</w:t>
      </w:r>
    </w:p>
    <w:p w:rsidR="00A86FAB" w:rsidRPr="00FE0074" w:rsidRDefault="00A86FAB" w:rsidP="00CF2C87">
      <w:pPr>
        <w:rPr>
          <w:lang w:bidi="ar-SA"/>
        </w:rPr>
      </w:pPr>
      <w:r w:rsidRPr="00FE0074">
        <w:rPr>
          <w:lang w:bidi="ar-SA"/>
        </w:rPr>
        <w:t xml:space="preserve">Which still fails to answer the original question, what is the self? No answer will be completely accurate or at all times precise. </w:t>
      </w:r>
      <w:r w:rsidR="00FE0074" w:rsidRPr="00FE0074">
        <w:rPr>
          <w:lang w:bidi="ar-SA"/>
        </w:rPr>
        <w:t>Instead,</w:t>
      </w:r>
      <w:r w:rsidRPr="00FE0074">
        <w:rPr>
          <w:lang w:bidi="ar-SA"/>
        </w:rPr>
        <w:t xml:space="preserve"> here is a temporary answer, good for the purposes of this course: the self is the aspect of an individual </w:t>
      </w:r>
      <w:r w:rsidR="00FE0074" w:rsidRPr="00FE0074">
        <w:rPr>
          <w:lang w:bidi="ar-SA"/>
        </w:rPr>
        <w:t>organism</w:t>
      </w:r>
      <w:r w:rsidRPr="00FE0074">
        <w:rPr>
          <w:lang w:bidi="ar-SA"/>
        </w:rPr>
        <w:t xml:space="preserve"> that is aware of its existence as an individual organism. It’s the part of ourselves that we are referring to when we each say “I,” as in “I am thinking” or “I am feeling”, etc. One helpful way to think about the self </w:t>
      </w:r>
      <w:r w:rsidR="00D97FA6" w:rsidRPr="00FE0074">
        <w:rPr>
          <w:lang w:bidi="ar-SA"/>
        </w:rPr>
        <w:t xml:space="preserve">and become more aware of our complete and total self </w:t>
      </w:r>
      <w:r w:rsidRPr="00FE0074">
        <w:rPr>
          <w:lang w:bidi="ar-SA"/>
        </w:rPr>
        <w:t>is to divide it into four aspects: the physical, emotional, mental, and spiritual.</w:t>
      </w:r>
    </w:p>
    <w:p w:rsidR="00CF2C87" w:rsidRPr="00FE0074" w:rsidRDefault="00CF2C87" w:rsidP="00CF2C87"/>
    <w:p w:rsidR="00381A27" w:rsidRPr="00FE0074" w:rsidRDefault="00D62974" w:rsidP="00C821A7">
      <w:pPr>
        <w:pStyle w:val="Heading2"/>
      </w:pPr>
      <w:bookmarkStart w:id="16" w:name="_Toc400095735"/>
      <w:r w:rsidRPr="00FE0074">
        <w:t>The Physical Self</w:t>
      </w:r>
      <w:bookmarkEnd w:id="16"/>
    </w:p>
    <w:p w:rsidR="00BC530D" w:rsidRPr="00FE0074" w:rsidRDefault="00CF2C87" w:rsidP="00CF2C87">
      <w:r w:rsidRPr="00FE0074">
        <w:rPr>
          <w:lang w:bidi="ar-SA"/>
        </w:rPr>
        <w:drawing>
          <wp:anchor distT="0" distB="0" distL="114300" distR="114300" simplePos="0" relativeHeight="251746816" behindDoc="0" locked="0" layoutInCell="1" allowOverlap="1" wp14:anchorId="08254DF2" wp14:editId="1A2BFB42">
            <wp:simplePos x="0" y="0"/>
            <wp:positionH relativeFrom="margin">
              <wp:posOffset>0</wp:posOffset>
            </wp:positionH>
            <wp:positionV relativeFrom="margin">
              <wp:posOffset>6067425</wp:posOffset>
            </wp:positionV>
            <wp:extent cx="914400" cy="914400"/>
            <wp:effectExtent l="0" t="0" r="0" b="0"/>
            <wp:wrapSquare wrapText="bothSides"/>
            <wp:docPr id="338" name="Picture 338" descr="C:\Users\Darren\AppData\Local\Microsoft\Windows\INetCache\IE\Y1ZUF88O\MP9004117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INetCache\IE\Y1ZUF88O\MP900411746[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7FA6" w:rsidRPr="00FE0074">
        <w:t>This is probably the most obvious aspect of one’s self, our physical bodies. Awareness of our bodies when that body is in great pain or distress is usually strong. But when we feel physically neutral or slightly good or bad, we can block our awareness of the physical body and replace it with other levels of awareness, awareness of our thoughts or our emotions, for instance. It is important to remember that each level of self affects the other levels of self. Feeling physically uncomfortable can lead to feeling emotionally uncomfortable, as well as feeling emotionally uncomfortable can lead to changes in our physical feelings.</w:t>
      </w:r>
    </w:p>
    <w:p w:rsidR="004F65E4" w:rsidRPr="00FE0074" w:rsidRDefault="004F65E4" w:rsidP="00CF2C87">
      <w:r w:rsidRPr="00FE0074">
        <w:t xml:space="preserve">At a certain point, examining one’s physical self requires an examination of one’s physical environment, such that </w:t>
      </w:r>
      <w:r w:rsidR="005A2DD1" w:rsidRPr="00FE0074">
        <w:t xml:space="preserve">what emerges is the recognition that </w:t>
      </w:r>
      <w:r w:rsidRPr="00FE0074">
        <w:t xml:space="preserve">the two mutually interact, change, and reinforce each </w:t>
      </w:r>
      <w:r w:rsidRPr="00FE0074">
        <w:lastRenderedPageBreak/>
        <w:t>other.</w:t>
      </w:r>
      <w:r w:rsidR="005A2DD1" w:rsidRPr="00FE0074">
        <w:t xml:space="preserve"> This aspect of one’s environment and one’s self interacting with and changing each other is important to remember not only in examining the physical self and the physical environment, but at all levels of self-examination. Just as there is a physical environment that interacts with a physical self, there is a mental environment, emotional environment, and spiritual environment that interacts with each corresponding level of self. This will become vital to our understanding the concept of interdependency that comes up in a later module.</w:t>
      </w:r>
    </w:p>
    <w:p w:rsidR="00CF2C87" w:rsidRPr="00FE0074" w:rsidRDefault="00CF2C87" w:rsidP="006836B1"/>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FE0074">
        <w:tc>
          <w:tcPr>
            <w:tcW w:w="2448" w:type="dxa"/>
            <w:tcBorders>
              <w:bottom w:val="single" w:sz="4" w:space="0" w:color="1F497D"/>
            </w:tcBorders>
            <w:vAlign w:val="center"/>
          </w:tcPr>
          <w:p w:rsidR="00381A27" w:rsidRPr="00FE0074" w:rsidRDefault="00381A27" w:rsidP="00CE43A1">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381A27" w:rsidRPr="00FE0074" w:rsidRDefault="00CB3E5F" w:rsidP="00CE43A1">
            <w:pPr>
              <w:rPr>
                <w:b/>
                <w:bCs/>
                <w:color w:val="000000" w:themeColor="text1"/>
              </w:rPr>
            </w:pPr>
            <w:r w:rsidRPr="00FE0074">
              <w:rPr>
                <w:b/>
                <w:bCs/>
                <w:color w:val="000000" w:themeColor="text1"/>
              </w:rPr>
              <w:t>6</w:t>
            </w:r>
            <w:r w:rsidR="00A60B57" w:rsidRPr="00FE0074">
              <w:rPr>
                <w:b/>
                <w:bCs/>
                <w:color w:val="000000" w:themeColor="text1"/>
              </w:rPr>
              <w:t xml:space="preserve"> </w:t>
            </w:r>
            <w:r w:rsidR="00CB0B1C" w:rsidRPr="00FE0074">
              <w:rPr>
                <w:b/>
                <w:bCs/>
                <w:color w:val="000000" w:themeColor="text1"/>
              </w:rPr>
              <w:t>minutes</w:t>
            </w:r>
          </w:p>
        </w:tc>
      </w:tr>
      <w:tr w:rsidR="00381A27" w:rsidRPr="00FE0074">
        <w:tc>
          <w:tcPr>
            <w:tcW w:w="2448" w:type="dxa"/>
            <w:shd w:val="clear" w:color="auto" w:fill="D9D9D9" w:themeFill="background1" w:themeFillShade="D9"/>
            <w:vAlign w:val="center"/>
          </w:tcPr>
          <w:p w:rsidR="00381A27" w:rsidRPr="00FE0074" w:rsidRDefault="00381A27" w:rsidP="00CE43A1">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381A27" w:rsidRPr="00FE0074" w:rsidRDefault="00DE3CF9" w:rsidP="00946DC4">
            <w:pPr>
              <w:rPr>
                <w:color w:val="000000" w:themeColor="text1"/>
              </w:rPr>
            </w:pPr>
            <w:r w:rsidRPr="00FE0074">
              <w:rPr>
                <w:color w:val="000000" w:themeColor="text1"/>
              </w:rPr>
              <w:t>Introduce</w:t>
            </w:r>
            <w:r w:rsidR="00B8545F" w:rsidRPr="00FE0074">
              <w:rPr>
                <w:color w:val="000000" w:themeColor="text1"/>
              </w:rPr>
              <w:t xml:space="preserve"> </w:t>
            </w:r>
            <w:r w:rsidR="00946DC4" w:rsidRPr="00FE0074">
              <w:rPr>
                <w:color w:val="000000" w:themeColor="text1"/>
              </w:rPr>
              <w:t>the Body</w:t>
            </w:r>
            <w:r w:rsidR="006836B1" w:rsidRPr="00FE0074">
              <w:rPr>
                <w:color w:val="000000" w:themeColor="text1"/>
              </w:rPr>
              <w:t xml:space="preserve">. </w:t>
            </w:r>
          </w:p>
        </w:tc>
      </w:tr>
      <w:tr w:rsidR="00381A27" w:rsidRPr="00FE0074">
        <w:tc>
          <w:tcPr>
            <w:tcW w:w="2448" w:type="dxa"/>
            <w:tcBorders>
              <w:bottom w:val="single" w:sz="4" w:space="0" w:color="1F497D"/>
            </w:tcBorders>
            <w:vAlign w:val="center"/>
          </w:tcPr>
          <w:p w:rsidR="00381A27" w:rsidRPr="00FE0074" w:rsidRDefault="00381A27" w:rsidP="00CE43A1">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996AEA" w:rsidRPr="00FE0074" w:rsidRDefault="00946DC4" w:rsidP="00CE43A1">
            <w:pPr>
              <w:rPr>
                <w:b/>
                <w:color w:val="000000" w:themeColor="text1"/>
              </w:rPr>
            </w:pPr>
            <w:r w:rsidRPr="00FE0074">
              <w:rPr>
                <w:b/>
                <w:color w:val="000000" w:themeColor="text1"/>
              </w:rPr>
              <w:t>The Body</w:t>
            </w:r>
          </w:p>
          <w:p w:rsidR="00381A27" w:rsidRPr="00FE0074" w:rsidRDefault="009265AF" w:rsidP="00946DC4">
            <w:pPr>
              <w:rPr>
                <w:color w:val="000000" w:themeColor="text1"/>
              </w:rPr>
            </w:pPr>
            <w:r w:rsidRPr="00FE0074">
              <w:rPr>
                <w:color w:val="000000" w:themeColor="text1"/>
              </w:rPr>
              <w:t xml:space="preserve">Discuss </w:t>
            </w:r>
            <w:r w:rsidR="00946DC4" w:rsidRPr="00FE0074">
              <w:rPr>
                <w:color w:val="000000" w:themeColor="text1"/>
              </w:rPr>
              <w:t>awareness of one’s physical self</w:t>
            </w:r>
            <w:r w:rsidR="00F017C9" w:rsidRPr="00FE0074">
              <w:rPr>
                <w:color w:val="000000" w:themeColor="text1"/>
              </w:rPr>
              <w:t>.</w:t>
            </w:r>
            <w:r w:rsidR="00CF2C87" w:rsidRPr="00FE0074">
              <w:rPr>
                <w:color w:val="000000" w:themeColor="text1"/>
              </w:rPr>
              <w:t xml:space="preserve"> </w:t>
            </w:r>
          </w:p>
        </w:tc>
      </w:tr>
      <w:tr w:rsidR="00381A27" w:rsidRPr="00FE0074">
        <w:tc>
          <w:tcPr>
            <w:tcW w:w="2448" w:type="dxa"/>
            <w:shd w:val="clear" w:color="auto" w:fill="D9D9D9" w:themeFill="background1" w:themeFillShade="D9"/>
            <w:vAlign w:val="center"/>
          </w:tcPr>
          <w:p w:rsidR="00381A27" w:rsidRPr="00FE0074" w:rsidRDefault="00381A27" w:rsidP="00CE43A1">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381A27" w:rsidRPr="00FE0074" w:rsidRDefault="00324454" w:rsidP="00E36462">
            <w:pPr>
              <w:rPr>
                <w:b/>
                <w:bCs/>
                <w:color w:val="000000" w:themeColor="text1"/>
              </w:rPr>
            </w:pPr>
            <w:r w:rsidRPr="00FE0074">
              <w:rPr>
                <w:b/>
                <w:bCs/>
                <w:color w:val="000000" w:themeColor="text1"/>
              </w:rPr>
              <w:t>Flipchart/board and marker</w:t>
            </w:r>
          </w:p>
        </w:tc>
      </w:tr>
      <w:tr w:rsidR="00381A27" w:rsidRPr="00FE0074">
        <w:trPr>
          <w:trHeight w:val="440"/>
        </w:trPr>
        <w:tc>
          <w:tcPr>
            <w:tcW w:w="2448" w:type="dxa"/>
            <w:tcBorders>
              <w:bottom w:val="single" w:sz="4" w:space="0" w:color="1F497D"/>
            </w:tcBorders>
            <w:vAlign w:val="center"/>
          </w:tcPr>
          <w:p w:rsidR="00381A27" w:rsidRPr="00FE0074" w:rsidRDefault="00381A27" w:rsidP="00CE43A1">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381A27" w:rsidRPr="00FE0074" w:rsidRDefault="00AF2436" w:rsidP="00CE43A1">
            <w:pPr>
              <w:rPr>
                <w:color w:val="000000" w:themeColor="text1"/>
              </w:rPr>
            </w:pPr>
            <w:r w:rsidRPr="00FE0074">
              <w:rPr>
                <w:color w:val="000000" w:themeColor="text1"/>
              </w:rPr>
              <w:t>None</w:t>
            </w:r>
          </w:p>
        </w:tc>
      </w:tr>
      <w:tr w:rsidR="00381A27" w:rsidRPr="00FE0074">
        <w:tc>
          <w:tcPr>
            <w:tcW w:w="2448" w:type="dxa"/>
            <w:shd w:val="clear" w:color="auto" w:fill="D9D9D9" w:themeFill="background1" w:themeFillShade="D9"/>
            <w:vAlign w:val="center"/>
          </w:tcPr>
          <w:p w:rsidR="00381A27" w:rsidRPr="00FE0074" w:rsidRDefault="00381A27" w:rsidP="00CE43A1">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381A27" w:rsidRPr="00FE0074" w:rsidRDefault="005B7242" w:rsidP="00946DC4">
            <w:pPr>
              <w:rPr>
                <w:color w:val="000000" w:themeColor="text1"/>
              </w:rPr>
            </w:pPr>
            <w:r w:rsidRPr="00FE0074">
              <w:rPr>
                <w:color w:val="000000" w:themeColor="text1"/>
              </w:rPr>
              <w:t xml:space="preserve"> </w:t>
            </w:r>
            <w:r w:rsidR="00F017C9" w:rsidRPr="00FE0074">
              <w:rPr>
                <w:color w:val="000000" w:themeColor="text1"/>
              </w:rPr>
              <w:t>As a group, d</w:t>
            </w:r>
            <w:r w:rsidR="00DD4797" w:rsidRPr="00FE0074">
              <w:rPr>
                <w:color w:val="000000" w:themeColor="text1"/>
              </w:rPr>
              <w:t xml:space="preserve">iscuss </w:t>
            </w:r>
            <w:r w:rsidRPr="00FE0074">
              <w:rPr>
                <w:color w:val="000000" w:themeColor="text1"/>
              </w:rPr>
              <w:t xml:space="preserve">different </w:t>
            </w:r>
            <w:r w:rsidR="00946DC4" w:rsidRPr="00FE0074">
              <w:rPr>
                <w:color w:val="000000" w:themeColor="text1"/>
              </w:rPr>
              <w:t>levels of physical awareness</w:t>
            </w:r>
            <w:r w:rsidRPr="00FE0074">
              <w:rPr>
                <w:color w:val="000000" w:themeColor="text1"/>
              </w:rPr>
              <w:t xml:space="preserve">. </w:t>
            </w:r>
            <w:r w:rsidR="00946DC4" w:rsidRPr="00FE0074">
              <w:rPr>
                <w:color w:val="000000" w:themeColor="text1"/>
              </w:rPr>
              <w:t>Ask participants to focus on an arm or leg and note how it feels before and after focusing on it. List various answers on the flipchart/board</w:t>
            </w:r>
            <w:r w:rsidR="00CF2C87" w:rsidRPr="00FE0074">
              <w:rPr>
                <w:color w:val="000000" w:themeColor="text1"/>
              </w:rPr>
              <w:t xml:space="preserve"> </w:t>
            </w:r>
          </w:p>
        </w:tc>
      </w:tr>
      <w:tr w:rsidR="00381A27" w:rsidRPr="00FE0074">
        <w:tc>
          <w:tcPr>
            <w:tcW w:w="2448" w:type="dxa"/>
            <w:tcBorders>
              <w:bottom w:val="single" w:sz="4" w:space="0" w:color="1F497D"/>
            </w:tcBorders>
            <w:vAlign w:val="center"/>
          </w:tcPr>
          <w:p w:rsidR="00381A27" w:rsidRPr="00FE0074" w:rsidRDefault="00381A27" w:rsidP="00CE43A1">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381A27" w:rsidRPr="00FE0074" w:rsidRDefault="00DE3CF9" w:rsidP="00CE43A1">
            <w:pPr>
              <w:rPr>
                <w:color w:val="000000" w:themeColor="text1"/>
              </w:rPr>
            </w:pPr>
            <w:r w:rsidRPr="00FE0074">
              <w:rPr>
                <w:color w:val="000000" w:themeColor="text1"/>
              </w:rPr>
              <w:t>Share any personal or relevant stories.</w:t>
            </w:r>
          </w:p>
        </w:tc>
      </w:tr>
      <w:tr w:rsidR="00381A27" w:rsidRPr="00FE0074">
        <w:tc>
          <w:tcPr>
            <w:tcW w:w="2448" w:type="dxa"/>
            <w:shd w:val="clear" w:color="auto" w:fill="D9D9D9" w:themeFill="background1" w:themeFillShade="D9"/>
            <w:vAlign w:val="center"/>
          </w:tcPr>
          <w:p w:rsidR="00381A27" w:rsidRPr="00FE0074" w:rsidRDefault="00381A27" w:rsidP="00CE43A1">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381A27" w:rsidRPr="00FE0074" w:rsidRDefault="00DE3CF9" w:rsidP="00FA46E7">
            <w:pPr>
              <w:rPr>
                <w:color w:val="000000" w:themeColor="text1"/>
              </w:rPr>
            </w:pPr>
            <w:r w:rsidRPr="00FE0074">
              <w:rPr>
                <w:color w:val="000000" w:themeColor="text1"/>
              </w:rPr>
              <w:t xml:space="preserve">Encourage everyone to participate. </w:t>
            </w:r>
          </w:p>
        </w:tc>
      </w:tr>
      <w:tr w:rsidR="00381A27" w:rsidRPr="00FE0074">
        <w:tc>
          <w:tcPr>
            <w:tcW w:w="2448" w:type="dxa"/>
            <w:vAlign w:val="center"/>
          </w:tcPr>
          <w:p w:rsidR="00381A27" w:rsidRPr="00FE0074" w:rsidRDefault="00381A27" w:rsidP="00CE43A1">
            <w:pPr>
              <w:rPr>
                <w:b/>
                <w:bCs/>
                <w:color w:val="000000" w:themeColor="text1"/>
              </w:rPr>
            </w:pPr>
            <w:r w:rsidRPr="00FE0074">
              <w:rPr>
                <w:b/>
                <w:bCs/>
                <w:color w:val="000000" w:themeColor="text1"/>
              </w:rPr>
              <w:t>Review Questions</w:t>
            </w:r>
          </w:p>
        </w:tc>
        <w:tc>
          <w:tcPr>
            <w:tcW w:w="7128" w:type="dxa"/>
            <w:vAlign w:val="center"/>
          </w:tcPr>
          <w:p w:rsidR="00381A27" w:rsidRPr="00FE0074" w:rsidRDefault="00946DC4" w:rsidP="00AF2436">
            <w:pPr>
              <w:rPr>
                <w:color w:val="000000" w:themeColor="text1"/>
              </w:rPr>
            </w:pPr>
            <w:r w:rsidRPr="00FE0074">
              <w:rPr>
                <w:color w:val="000000" w:themeColor="text1"/>
              </w:rPr>
              <w:t>How does the way one feels physically affect the rest of the self</w:t>
            </w:r>
            <w:r w:rsidR="006F6F0B" w:rsidRPr="00FE0074">
              <w:rPr>
                <w:color w:val="000000" w:themeColor="text1"/>
              </w:rPr>
              <w:t>?</w:t>
            </w:r>
          </w:p>
        </w:tc>
      </w:tr>
    </w:tbl>
    <w:p w:rsidR="00442833" w:rsidRPr="00FE0074" w:rsidRDefault="00442833" w:rsidP="00CF2C87"/>
    <w:p w:rsidR="00A34379" w:rsidRPr="00FE0074" w:rsidRDefault="00D62974" w:rsidP="00B45CE0">
      <w:pPr>
        <w:pStyle w:val="Heading2"/>
      </w:pPr>
      <w:bookmarkStart w:id="17" w:name="_Toc400095736"/>
      <w:r w:rsidRPr="00FE0074">
        <w:t>The Emotional Self</w:t>
      </w:r>
      <w:bookmarkEnd w:id="17"/>
    </w:p>
    <w:p w:rsidR="00B254F5" w:rsidRPr="00FE0074" w:rsidRDefault="00CF2C87" w:rsidP="00CF2C87">
      <w:r w:rsidRPr="00FE0074">
        <w:rPr>
          <w:lang w:bidi="ar-SA"/>
        </w:rPr>
        <w:drawing>
          <wp:anchor distT="0" distB="0" distL="114300" distR="114300" simplePos="0" relativeHeight="251747840" behindDoc="0" locked="0" layoutInCell="1" allowOverlap="1" wp14:anchorId="2452CB40" wp14:editId="174C198A">
            <wp:simplePos x="0" y="0"/>
            <wp:positionH relativeFrom="margin">
              <wp:posOffset>-9525</wp:posOffset>
            </wp:positionH>
            <wp:positionV relativeFrom="margin">
              <wp:posOffset>5981700</wp:posOffset>
            </wp:positionV>
            <wp:extent cx="1270000" cy="952500"/>
            <wp:effectExtent l="0" t="0" r="6350" b="0"/>
            <wp:wrapSquare wrapText="bothSides"/>
            <wp:docPr id="339" name="Picture 339" descr="C:\Users\Darren\AppData\Local\Microsoft\Windows\INetCache\IE\M9JZ9HMY\MP9004403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INetCache\IE\M9JZ9HMY\MP900440303[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70000" cy="952500"/>
                    </a:xfrm>
                    <a:prstGeom prst="rect">
                      <a:avLst/>
                    </a:prstGeom>
                    <a:noFill/>
                    <a:ln>
                      <a:noFill/>
                    </a:ln>
                  </pic:spPr>
                </pic:pic>
              </a:graphicData>
            </a:graphic>
          </wp:anchor>
        </w:drawing>
      </w:r>
      <w:proofErr w:type="gramStart"/>
      <w:r w:rsidR="00B254F5" w:rsidRPr="00FE0074">
        <w:t>Being aware of one</w:t>
      </w:r>
      <w:r w:rsidR="00CA53C3">
        <w:t xml:space="preserve">’s </w:t>
      </w:r>
      <w:r w:rsidR="00B254F5" w:rsidRPr="00FE0074">
        <w:t>self on an emotional level means being aware of one’s emotions.</w:t>
      </w:r>
      <w:proofErr w:type="gramEnd"/>
      <w:r w:rsidR="00B254F5" w:rsidRPr="00FE0074">
        <w:t xml:space="preserve"> In a culture that values concepts such as logic and reason, emotion often gets </w:t>
      </w:r>
      <w:r w:rsidR="00A01AB0" w:rsidRPr="00FE0074">
        <w:t>undervalued</w:t>
      </w:r>
      <w:r w:rsidR="00B254F5" w:rsidRPr="00FE0074">
        <w:t xml:space="preserve">. </w:t>
      </w:r>
      <w:r w:rsidR="00A01AB0" w:rsidRPr="00FE0074">
        <w:t>When people bec</w:t>
      </w:r>
      <w:r w:rsidR="00B254F5" w:rsidRPr="00FE0074">
        <w:t>o</w:t>
      </w:r>
      <w:r w:rsidR="00A01AB0" w:rsidRPr="00FE0074">
        <w:t>me emotionally expressive others will tell them to</w:t>
      </w:r>
      <w:r w:rsidR="00B254F5" w:rsidRPr="00FE0074">
        <w:t xml:space="preserve"> calm down</w:t>
      </w:r>
      <w:r w:rsidR="00A01AB0" w:rsidRPr="00FE0074">
        <w:t xml:space="preserve"> or to act rationally. B</w:t>
      </w:r>
      <w:r w:rsidR="00B254F5" w:rsidRPr="00FE0074">
        <w:t xml:space="preserve">eing emotional is </w:t>
      </w:r>
      <w:r w:rsidR="00A01AB0" w:rsidRPr="00FE0074">
        <w:t>thought of as</w:t>
      </w:r>
      <w:r w:rsidR="00B254F5" w:rsidRPr="00FE0074">
        <w:t xml:space="preserve"> being out of control. </w:t>
      </w:r>
      <w:r w:rsidR="00A01AB0" w:rsidRPr="00FE0074">
        <w:t>This</w:t>
      </w:r>
      <w:r w:rsidR="00B254F5" w:rsidRPr="00FE0074">
        <w:t xml:space="preserve"> might give you the idea that emotions are things to be avoided, but such a position would be harmful. Emotions serve an important purpose in providing the self with information </w:t>
      </w:r>
      <w:r w:rsidR="00A01AB0" w:rsidRPr="00FE0074">
        <w:t xml:space="preserve">about its environment </w:t>
      </w:r>
      <w:r w:rsidR="00B254F5" w:rsidRPr="00FE0074">
        <w:t>as well as motivation</w:t>
      </w:r>
      <w:r w:rsidR="00A01AB0" w:rsidRPr="00FE0074">
        <w:t xml:space="preserve"> for what to avoid or embrace in that environment</w:t>
      </w:r>
      <w:r w:rsidR="00B254F5" w:rsidRPr="00FE0074">
        <w:t>.</w:t>
      </w:r>
    </w:p>
    <w:p w:rsidR="00CE2FC1" w:rsidRPr="00FE0074" w:rsidRDefault="00A01AB0" w:rsidP="00CF2C87">
      <w:r w:rsidRPr="00FE0074">
        <w:t>Typically, w</w:t>
      </w:r>
      <w:r w:rsidR="00D97FA6" w:rsidRPr="00FE0074">
        <w:t>hen we speak of our bodies or of our emotions, we speak in terms of feeling</w:t>
      </w:r>
      <w:r w:rsidR="004F65E4" w:rsidRPr="00FE0074">
        <w:t xml:space="preserve"> or sensation</w:t>
      </w:r>
      <w:r w:rsidRPr="00FE0074">
        <w:t>s, things that come upon us rather than things we create</w:t>
      </w:r>
      <w:r w:rsidR="00D97FA6" w:rsidRPr="00FE0074">
        <w:t>. This gives the impression of passivity. We are slaves to our physical a</w:t>
      </w:r>
      <w:r w:rsidR="004F65E4" w:rsidRPr="00FE0074">
        <w:t>nd emotional needs. Rather than choosing how we feel</w:t>
      </w:r>
      <w:r w:rsidR="00A33A95" w:rsidRPr="00FE0074">
        <w:t xml:space="preserve">, </w:t>
      </w:r>
      <w:r w:rsidR="004F65E4" w:rsidRPr="00FE0074">
        <w:t>feel</w:t>
      </w:r>
      <w:r w:rsidR="00A33A95" w:rsidRPr="00FE0074">
        <w:t>ings hit us,</w:t>
      </w:r>
      <w:r w:rsidR="004F65E4" w:rsidRPr="00FE0074">
        <w:t xml:space="preserve"> and then</w:t>
      </w:r>
      <w:r w:rsidR="00A33A95" w:rsidRPr="00FE0074">
        <w:t xml:space="preserve">, </w:t>
      </w:r>
      <w:r w:rsidR="00A33A95" w:rsidRPr="00FE0074">
        <w:lastRenderedPageBreak/>
        <w:t>we</w:t>
      </w:r>
      <w:r w:rsidR="004F65E4" w:rsidRPr="00FE0074">
        <w:t xml:space="preserve"> react. The most important thing to remember is that we </w:t>
      </w:r>
      <w:r w:rsidR="00A33A95" w:rsidRPr="00FE0074">
        <w:t xml:space="preserve">cannot avoid feeling </w:t>
      </w:r>
      <w:r w:rsidRPr="00FE0074">
        <w:t>emotion</w:t>
      </w:r>
      <w:r w:rsidR="00A33A95" w:rsidRPr="00FE0074">
        <w:t>s</w:t>
      </w:r>
      <w:r w:rsidRPr="00FE0074">
        <w:t xml:space="preserve">, but we </w:t>
      </w:r>
      <w:r w:rsidR="004F65E4" w:rsidRPr="00FE0074">
        <w:t xml:space="preserve">can intervene and through </w:t>
      </w:r>
      <w:r w:rsidR="00A33A95" w:rsidRPr="00FE0074">
        <w:t xml:space="preserve">our </w:t>
      </w:r>
      <w:r w:rsidR="004F65E4" w:rsidRPr="00FE0074">
        <w:t>action</w:t>
      </w:r>
      <w:r w:rsidR="00A33A95" w:rsidRPr="00FE0074">
        <w:t>s</w:t>
      </w:r>
      <w:r w:rsidR="004F65E4" w:rsidRPr="00FE0074">
        <w:t xml:space="preserve"> change how we react to </w:t>
      </w:r>
      <w:r w:rsidR="00A33A95" w:rsidRPr="00FE0074">
        <w:t>our</w:t>
      </w:r>
      <w:r w:rsidR="004F65E4" w:rsidRPr="00FE0074">
        <w:t xml:space="preserve"> </w:t>
      </w:r>
      <w:r w:rsidR="0001254A" w:rsidRPr="00FE0074">
        <w:t>emotions</w:t>
      </w:r>
      <w:r w:rsidRPr="00FE0074">
        <w:t xml:space="preserve"> and this can </w:t>
      </w:r>
      <w:r w:rsidR="00B254F5" w:rsidRPr="00FE0074">
        <w:t>transform our future emotions</w:t>
      </w:r>
      <w:r w:rsidR="00A33A95" w:rsidRPr="00FE0074">
        <w:t xml:space="preserve"> in turn. Being able to identify how you feel in any given moment</w:t>
      </w:r>
      <w:r w:rsidR="004F65E4" w:rsidRPr="00FE0074">
        <w:t xml:space="preserve"> is an important goal of becoming more self-aware.</w:t>
      </w:r>
    </w:p>
    <w:p w:rsidR="00CF2C87" w:rsidRPr="00FE0074" w:rsidRDefault="00CF2C87" w:rsidP="004F65E4"/>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FE0074">
        <w:tc>
          <w:tcPr>
            <w:tcW w:w="2448" w:type="dxa"/>
            <w:tcBorders>
              <w:bottom w:val="single" w:sz="4" w:space="0" w:color="1F497D"/>
            </w:tcBorders>
            <w:vAlign w:val="center"/>
          </w:tcPr>
          <w:p w:rsidR="00381A27" w:rsidRPr="00FE0074" w:rsidRDefault="00381A27" w:rsidP="00CE43A1">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381A27" w:rsidRPr="00FE0074" w:rsidRDefault="00325692" w:rsidP="00CE43A1">
            <w:pPr>
              <w:rPr>
                <w:b/>
                <w:bCs/>
                <w:color w:val="000000" w:themeColor="text1"/>
              </w:rPr>
            </w:pPr>
            <w:r w:rsidRPr="00FE0074">
              <w:rPr>
                <w:b/>
                <w:bCs/>
                <w:color w:val="000000" w:themeColor="text1"/>
              </w:rPr>
              <w:t>6</w:t>
            </w:r>
            <w:r w:rsidR="00322950" w:rsidRPr="00FE0074">
              <w:rPr>
                <w:b/>
                <w:bCs/>
                <w:color w:val="000000" w:themeColor="text1"/>
              </w:rPr>
              <w:t xml:space="preserve"> minutes</w:t>
            </w:r>
          </w:p>
        </w:tc>
      </w:tr>
      <w:tr w:rsidR="00381A27" w:rsidRPr="00FE0074">
        <w:tc>
          <w:tcPr>
            <w:tcW w:w="2448" w:type="dxa"/>
            <w:shd w:val="clear" w:color="auto" w:fill="D9D9D9" w:themeFill="background1" w:themeFillShade="D9"/>
            <w:vAlign w:val="center"/>
          </w:tcPr>
          <w:p w:rsidR="00381A27" w:rsidRPr="00FE0074" w:rsidRDefault="00381A27" w:rsidP="00CE43A1">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381A27" w:rsidRPr="00FE0074" w:rsidRDefault="00946DC4" w:rsidP="00A7554F">
            <w:pPr>
              <w:rPr>
                <w:color w:val="000000" w:themeColor="text1"/>
              </w:rPr>
            </w:pPr>
            <w:r w:rsidRPr="00FE0074">
              <w:rPr>
                <w:color w:val="000000" w:themeColor="text1"/>
              </w:rPr>
              <w:t>Introducing the Heart</w:t>
            </w:r>
            <w:r w:rsidR="00A7554F" w:rsidRPr="00FE0074">
              <w:rPr>
                <w:color w:val="000000" w:themeColor="text1"/>
              </w:rPr>
              <w:t>.</w:t>
            </w:r>
            <w:r w:rsidR="00CF2C87" w:rsidRPr="00FE0074">
              <w:rPr>
                <w:color w:val="000000" w:themeColor="text1"/>
              </w:rPr>
              <w:t xml:space="preserve"> </w:t>
            </w:r>
          </w:p>
        </w:tc>
      </w:tr>
      <w:tr w:rsidR="00381A27" w:rsidRPr="00FE0074">
        <w:tc>
          <w:tcPr>
            <w:tcW w:w="2448" w:type="dxa"/>
            <w:tcBorders>
              <w:bottom w:val="single" w:sz="4" w:space="0" w:color="1F497D"/>
            </w:tcBorders>
            <w:vAlign w:val="center"/>
          </w:tcPr>
          <w:p w:rsidR="00381A27" w:rsidRPr="00FE0074" w:rsidRDefault="00381A27" w:rsidP="00CE43A1">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996AEA" w:rsidRPr="00FE0074" w:rsidRDefault="00946DC4" w:rsidP="00CE43A1">
            <w:pPr>
              <w:rPr>
                <w:b/>
                <w:color w:val="000000" w:themeColor="text1"/>
              </w:rPr>
            </w:pPr>
            <w:r w:rsidRPr="00FE0074">
              <w:rPr>
                <w:b/>
                <w:color w:val="000000" w:themeColor="text1"/>
              </w:rPr>
              <w:t>The Heart</w:t>
            </w:r>
          </w:p>
          <w:p w:rsidR="00381A27" w:rsidRPr="00FE0074" w:rsidRDefault="00AD3280" w:rsidP="00265EAA">
            <w:pPr>
              <w:rPr>
                <w:color w:val="000000" w:themeColor="text1"/>
              </w:rPr>
            </w:pPr>
            <w:r w:rsidRPr="00FE0074">
              <w:rPr>
                <w:color w:val="000000" w:themeColor="text1"/>
              </w:rPr>
              <w:t>Discuss awareness of one’s emotional self</w:t>
            </w:r>
            <w:r w:rsidR="00265EAA" w:rsidRPr="00FE0074">
              <w:rPr>
                <w:color w:val="000000" w:themeColor="text1"/>
              </w:rPr>
              <w:t>.</w:t>
            </w:r>
            <w:r w:rsidR="00CF2C87" w:rsidRPr="00FE0074">
              <w:rPr>
                <w:color w:val="000000" w:themeColor="text1"/>
              </w:rPr>
              <w:t xml:space="preserve"> </w:t>
            </w:r>
          </w:p>
        </w:tc>
      </w:tr>
      <w:tr w:rsidR="00381A27" w:rsidRPr="00FE0074">
        <w:tc>
          <w:tcPr>
            <w:tcW w:w="2448" w:type="dxa"/>
            <w:shd w:val="clear" w:color="auto" w:fill="D9D9D9" w:themeFill="background1" w:themeFillShade="D9"/>
            <w:vAlign w:val="center"/>
          </w:tcPr>
          <w:p w:rsidR="00381A27" w:rsidRPr="00FE0074" w:rsidRDefault="00381A27" w:rsidP="00CE43A1">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381A27" w:rsidRPr="00FE0074" w:rsidRDefault="00AD3280" w:rsidP="00265EAA">
            <w:pPr>
              <w:rPr>
                <w:b/>
                <w:bCs/>
                <w:color w:val="000000" w:themeColor="text1"/>
              </w:rPr>
            </w:pPr>
            <w:r w:rsidRPr="00FE0074">
              <w:rPr>
                <w:b/>
                <w:bCs/>
                <w:color w:val="000000" w:themeColor="text1"/>
              </w:rPr>
              <w:t>Flipchart/board and marker</w:t>
            </w:r>
          </w:p>
        </w:tc>
      </w:tr>
      <w:tr w:rsidR="00381A27" w:rsidRPr="00FE0074">
        <w:trPr>
          <w:trHeight w:val="440"/>
        </w:trPr>
        <w:tc>
          <w:tcPr>
            <w:tcW w:w="2448" w:type="dxa"/>
            <w:tcBorders>
              <w:bottom w:val="single" w:sz="4" w:space="0" w:color="1F497D"/>
            </w:tcBorders>
            <w:vAlign w:val="center"/>
          </w:tcPr>
          <w:p w:rsidR="00381A27" w:rsidRPr="00FE0074" w:rsidRDefault="00381A27" w:rsidP="00CE43A1">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381A27" w:rsidRPr="00FE0074" w:rsidRDefault="005F07AC" w:rsidP="000743E4">
            <w:pPr>
              <w:rPr>
                <w:color w:val="000000" w:themeColor="text1"/>
              </w:rPr>
            </w:pPr>
            <w:r w:rsidRPr="00FE0074">
              <w:rPr>
                <w:color w:val="000000" w:themeColor="text1"/>
              </w:rPr>
              <w:t>None</w:t>
            </w:r>
          </w:p>
        </w:tc>
      </w:tr>
      <w:tr w:rsidR="00381A27" w:rsidRPr="00FE0074">
        <w:tc>
          <w:tcPr>
            <w:tcW w:w="2448" w:type="dxa"/>
            <w:shd w:val="clear" w:color="auto" w:fill="D9D9D9" w:themeFill="background1" w:themeFillShade="D9"/>
            <w:vAlign w:val="center"/>
          </w:tcPr>
          <w:p w:rsidR="00381A27" w:rsidRPr="00FE0074" w:rsidRDefault="00381A27" w:rsidP="00CE43A1">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381A27" w:rsidRPr="00FE0074" w:rsidRDefault="00AD3280" w:rsidP="000743E4">
            <w:pPr>
              <w:rPr>
                <w:color w:val="000000" w:themeColor="text1"/>
              </w:rPr>
            </w:pPr>
            <w:r w:rsidRPr="00FE0074">
              <w:rPr>
                <w:color w:val="000000" w:themeColor="text1"/>
              </w:rPr>
              <w:t>Discuss awareness of one’s emotions as a class</w:t>
            </w:r>
            <w:r w:rsidR="00087342" w:rsidRPr="00FE0074">
              <w:rPr>
                <w:color w:val="000000" w:themeColor="text1"/>
              </w:rPr>
              <w:t>.</w:t>
            </w:r>
            <w:r w:rsidRPr="00FE0074">
              <w:rPr>
                <w:color w:val="000000" w:themeColor="text1"/>
              </w:rPr>
              <w:t xml:space="preserve"> Ask participants to identify how they feel now. Ask participants what it feels like to feel sorrow, where they feel it in their bodies (chest, stomach, etc</w:t>
            </w:r>
            <w:r w:rsidR="003C33BC" w:rsidRPr="00FE0074">
              <w:rPr>
                <w:color w:val="000000" w:themeColor="text1"/>
              </w:rPr>
              <w:t>.</w:t>
            </w:r>
            <w:r w:rsidRPr="00FE0074">
              <w:rPr>
                <w:color w:val="000000" w:themeColor="text1"/>
              </w:rPr>
              <w:t>), and what the sensation resembles (ache, pressure, etc.) Identify a range of emotions</w:t>
            </w:r>
            <w:r w:rsidR="00173CAA" w:rsidRPr="00FE0074">
              <w:rPr>
                <w:color w:val="000000" w:themeColor="text1"/>
              </w:rPr>
              <w:t xml:space="preserve"> and list on the flipchart/board. If someone claims not to feel any emotions, ask them if they feel calm, since calm can be a kind of neutral emotion.</w:t>
            </w:r>
          </w:p>
        </w:tc>
      </w:tr>
      <w:tr w:rsidR="00381A27" w:rsidRPr="00FE0074">
        <w:tc>
          <w:tcPr>
            <w:tcW w:w="2448" w:type="dxa"/>
            <w:tcBorders>
              <w:bottom w:val="single" w:sz="4" w:space="0" w:color="1F497D"/>
            </w:tcBorders>
            <w:vAlign w:val="center"/>
          </w:tcPr>
          <w:p w:rsidR="00381A27" w:rsidRPr="00FE0074" w:rsidRDefault="00381A27" w:rsidP="00CE43A1">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381A27" w:rsidRPr="00FE0074" w:rsidRDefault="005F07AC" w:rsidP="000743E4">
            <w:pPr>
              <w:rPr>
                <w:color w:val="000000" w:themeColor="text1"/>
              </w:rPr>
            </w:pPr>
            <w:r w:rsidRPr="00FE0074">
              <w:rPr>
                <w:color w:val="000000" w:themeColor="text1"/>
              </w:rPr>
              <w:t xml:space="preserve">Share any personal relevant stories. </w:t>
            </w:r>
          </w:p>
        </w:tc>
      </w:tr>
      <w:tr w:rsidR="00381A27" w:rsidRPr="00FE0074">
        <w:tc>
          <w:tcPr>
            <w:tcW w:w="2448" w:type="dxa"/>
            <w:shd w:val="clear" w:color="auto" w:fill="D9D9D9" w:themeFill="background1" w:themeFillShade="D9"/>
            <w:vAlign w:val="center"/>
          </w:tcPr>
          <w:p w:rsidR="00381A27" w:rsidRPr="00FE0074" w:rsidRDefault="00381A27" w:rsidP="00CE43A1">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381A27" w:rsidRPr="00FE0074" w:rsidRDefault="008669BC" w:rsidP="000743E4">
            <w:pPr>
              <w:rPr>
                <w:color w:val="000000" w:themeColor="text1"/>
              </w:rPr>
            </w:pPr>
            <w:r w:rsidRPr="00FE0074">
              <w:rPr>
                <w:color w:val="000000" w:themeColor="text1"/>
              </w:rPr>
              <w:t>Encourage everyone to participate.</w:t>
            </w:r>
          </w:p>
        </w:tc>
      </w:tr>
      <w:tr w:rsidR="00381A27" w:rsidRPr="00FE0074">
        <w:tc>
          <w:tcPr>
            <w:tcW w:w="2448" w:type="dxa"/>
            <w:vAlign w:val="center"/>
          </w:tcPr>
          <w:p w:rsidR="00381A27" w:rsidRPr="00FE0074" w:rsidRDefault="00381A27" w:rsidP="00CE43A1">
            <w:pPr>
              <w:rPr>
                <w:b/>
                <w:bCs/>
                <w:color w:val="000000" w:themeColor="text1"/>
              </w:rPr>
            </w:pPr>
            <w:r w:rsidRPr="00FE0074">
              <w:rPr>
                <w:b/>
                <w:bCs/>
                <w:color w:val="000000" w:themeColor="text1"/>
              </w:rPr>
              <w:t>Review Questions</w:t>
            </w:r>
          </w:p>
        </w:tc>
        <w:tc>
          <w:tcPr>
            <w:tcW w:w="7128" w:type="dxa"/>
            <w:vAlign w:val="center"/>
          </w:tcPr>
          <w:p w:rsidR="00381A27" w:rsidRPr="00FE0074" w:rsidRDefault="00173CAA" w:rsidP="00265EAA">
            <w:pPr>
              <w:rPr>
                <w:color w:val="000000" w:themeColor="text1"/>
              </w:rPr>
            </w:pPr>
            <w:r w:rsidRPr="00FE0074">
              <w:rPr>
                <w:color w:val="000000" w:themeColor="text1"/>
              </w:rPr>
              <w:t>Can a person feel more than one emotion at once</w:t>
            </w:r>
            <w:r w:rsidR="005749D3" w:rsidRPr="00FE0074">
              <w:rPr>
                <w:color w:val="000000" w:themeColor="text1"/>
              </w:rPr>
              <w:t>?</w:t>
            </w:r>
          </w:p>
        </w:tc>
      </w:tr>
    </w:tbl>
    <w:p w:rsidR="00381A27" w:rsidRPr="00FE0074" w:rsidRDefault="00381A27" w:rsidP="00C523BD"/>
    <w:p w:rsidR="00381A27" w:rsidRPr="00FE0074" w:rsidRDefault="00D62974" w:rsidP="00C821A7">
      <w:pPr>
        <w:pStyle w:val="Heading2"/>
      </w:pPr>
      <w:bookmarkStart w:id="18" w:name="_Toc400095737"/>
      <w:r w:rsidRPr="00FE0074">
        <w:t>The Mental Self</w:t>
      </w:r>
      <w:bookmarkEnd w:id="18"/>
    </w:p>
    <w:p w:rsidR="00CE2FC1" w:rsidRPr="00FE0074" w:rsidRDefault="004B7E09" w:rsidP="00CF2C87">
      <w:pPr>
        <w:rPr>
          <w:lang w:bidi="ar-SA"/>
        </w:rPr>
      </w:pPr>
      <w:r w:rsidRPr="00FE0074">
        <w:rPr>
          <w:lang w:bidi="ar-SA"/>
        </w:rPr>
        <w:drawing>
          <wp:anchor distT="0" distB="0" distL="114300" distR="114300" simplePos="0" relativeHeight="251679232" behindDoc="0" locked="0" layoutInCell="1" allowOverlap="1" wp14:anchorId="5D7C7AF4" wp14:editId="0B85C8D9">
            <wp:simplePos x="0" y="0"/>
            <wp:positionH relativeFrom="column">
              <wp:posOffset>19050</wp:posOffset>
            </wp:positionH>
            <wp:positionV relativeFrom="paragraph">
              <wp:posOffset>3175</wp:posOffset>
            </wp:positionV>
            <wp:extent cx="914400" cy="762000"/>
            <wp:effectExtent l="19050" t="0" r="0" b="0"/>
            <wp:wrapSquare wrapText="bothSides"/>
            <wp:docPr id="13" name="Picture 6" descr="C:\Users\Jennifer\AppData\Local\Microsoft\Windows\Temporary Internet Files\Content.IE5\PD1BXWEB\MC90030084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ennifer\AppData\Local\Microsoft\Windows\Temporary Internet Files\Content.IE5\PD1BXWEB\MC900300844[1].wmf"/>
                    <pic:cNvPicPr>
                      <a:picLocks noChangeAspect="1" noChangeArrowheads="1"/>
                    </pic:cNvPicPr>
                  </pic:nvPicPr>
                  <pic:blipFill>
                    <a:blip r:embed="rId19" cstate="print"/>
                    <a:srcRect/>
                    <a:stretch>
                      <a:fillRect/>
                    </a:stretch>
                  </pic:blipFill>
                  <pic:spPr bwMode="auto">
                    <a:xfrm>
                      <a:off x="0" y="0"/>
                      <a:ext cx="914400" cy="762000"/>
                    </a:xfrm>
                    <a:prstGeom prst="rect">
                      <a:avLst/>
                    </a:prstGeom>
                    <a:noFill/>
                    <a:ln w="9525">
                      <a:noFill/>
                      <a:miter lim="800000"/>
                      <a:headEnd/>
                      <a:tailEnd/>
                    </a:ln>
                  </pic:spPr>
                </pic:pic>
              </a:graphicData>
            </a:graphic>
          </wp:anchor>
        </w:drawing>
      </w:r>
      <w:r w:rsidR="005E6039" w:rsidRPr="00FE0074">
        <w:rPr>
          <w:lang w:bidi="ar-SA"/>
        </w:rPr>
        <w:t>The mental aspect of your self concerns your thoughts</w:t>
      </w:r>
      <w:r w:rsidR="00173CAA" w:rsidRPr="00FE0074">
        <w:rPr>
          <w:lang w:bidi="ar-SA"/>
        </w:rPr>
        <w:t xml:space="preserve"> and your imagination</w:t>
      </w:r>
      <w:r w:rsidR="005E6039" w:rsidRPr="00FE0074">
        <w:rPr>
          <w:lang w:bidi="ar-SA"/>
        </w:rPr>
        <w:t>. Like the physical and emotional feel</w:t>
      </w:r>
      <w:r w:rsidR="00CA53C3">
        <w:rPr>
          <w:lang w:bidi="ar-SA"/>
        </w:rPr>
        <w:t>ings, thoughts also have the</w:t>
      </w:r>
      <w:bookmarkStart w:id="19" w:name="_GoBack"/>
      <w:bookmarkEnd w:id="19"/>
      <w:r w:rsidR="005E6039" w:rsidRPr="00FE0074">
        <w:rPr>
          <w:lang w:bidi="ar-SA"/>
        </w:rPr>
        <w:t xml:space="preserve"> capacity to come upon you without your control, but it is far easier to consciously change your thoughts, especially when you practice being more aware of them in the first place. When people think, they often think in sentences or words, but just as often, they can think in images or words and phrases that act as a kind of shorthand. In these moments, it is quite easy for thoughts to get distorted and not accurately reflect a true situation.</w:t>
      </w:r>
    </w:p>
    <w:p w:rsidR="00CF2C87" w:rsidRPr="00FE0074" w:rsidRDefault="00CF2C87" w:rsidP="00365D34"/>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FE0074">
        <w:tc>
          <w:tcPr>
            <w:tcW w:w="2448" w:type="dxa"/>
            <w:tcBorders>
              <w:bottom w:val="single" w:sz="4" w:space="0" w:color="1F497D"/>
            </w:tcBorders>
            <w:vAlign w:val="center"/>
          </w:tcPr>
          <w:p w:rsidR="00381A27" w:rsidRPr="00FE0074" w:rsidRDefault="00381A27" w:rsidP="00CE43A1">
            <w:pPr>
              <w:rPr>
                <w:b/>
                <w:bCs/>
                <w:color w:val="000000" w:themeColor="text1"/>
              </w:rPr>
            </w:pPr>
            <w:r w:rsidRPr="00FE0074">
              <w:rPr>
                <w:b/>
                <w:bCs/>
                <w:color w:val="000000" w:themeColor="text1"/>
              </w:rPr>
              <w:lastRenderedPageBreak/>
              <w:t xml:space="preserve">Estimated Time </w:t>
            </w:r>
          </w:p>
        </w:tc>
        <w:tc>
          <w:tcPr>
            <w:tcW w:w="7128" w:type="dxa"/>
            <w:tcBorders>
              <w:bottom w:val="single" w:sz="4" w:space="0" w:color="1F497D"/>
            </w:tcBorders>
            <w:vAlign w:val="center"/>
          </w:tcPr>
          <w:p w:rsidR="00381A27" w:rsidRPr="00FE0074" w:rsidRDefault="00325692" w:rsidP="00CE43A1">
            <w:pPr>
              <w:rPr>
                <w:b/>
                <w:bCs/>
                <w:color w:val="000000" w:themeColor="text1"/>
              </w:rPr>
            </w:pPr>
            <w:r w:rsidRPr="00FE0074">
              <w:rPr>
                <w:b/>
                <w:bCs/>
                <w:color w:val="000000" w:themeColor="text1"/>
              </w:rPr>
              <w:t>6</w:t>
            </w:r>
            <w:r w:rsidR="00E10A61" w:rsidRPr="00FE0074">
              <w:rPr>
                <w:b/>
                <w:bCs/>
                <w:color w:val="000000" w:themeColor="text1"/>
              </w:rPr>
              <w:t xml:space="preserve"> minutes</w:t>
            </w:r>
          </w:p>
        </w:tc>
      </w:tr>
      <w:tr w:rsidR="00381A27" w:rsidRPr="00FE0074">
        <w:tc>
          <w:tcPr>
            <w:tcW w:w="2448" w:type="dxa"/>
            <w:shd w:val="clear" w:color="auto" w:fill="D9D9D9" w:themeFill="background1" w:themeFillShade="D9"/>
            <w:vAlign w:val="center"/>
          </w:tcPr>
          <w:p w:rsidR="00381A27" w:rsidRPr="00FE0074" w:rsidRDefault="00381A27" w:rsidP="00CE43A1">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381A27" w:rsidRPr="00FE0074" w:rsidRDefault="00996AEA" w:rsidP="00B833CE">
            <w:pPr>
              <w:rPr>
                <w:color w:val="000000" w:themeColor="text1"/>
              </w:rPr>
            </w:pPr>
            <w:r w:rsidRPr="00FE0074">
              <w:rPr>
                <w:color w:val="000000" w:themeColor="text1"/>
              </w:rPr>
              <w:t>Introduce</w:t>
            </w:r>
            <w:r w:rsidR="00E10A61" w:rsidRPr="00FE0074">
              <w:rPr>
                <w:color w:val="000000" w:themeColor="text1"/>
              </w:rPr>
              <w:t xml:space="preserve"> </w:t>
            </w:r>
            <w:r w:rsidR="00173CAA" w:rsidRPr="00FE0074">
              <w:rPr>
                <w:color w:val="000000" w:themeColor="text1"/>
              </w:rPr>
              <w:t>the Mind</w:t>
            </w:r>
            <w:r w:rsidR="00A27E13" w:rsidRPr="00FE0074">
              <w:rPr>
                <w:color w:val="000000" w:themeColor="text1"/>
              </w:rPr>
              <w:t>.</w:t>
            </w:r>
            <w:r w:rsidR="00CF2C87" w:rsidRPr="00FE0074">
              <w:rPr>
                <w:color w:val="000000" w:themeColor="text1"/>
              </w:rPr>
              <w:t xml:space="preserve"> </w:t>
            </w:r>
          </w:p>
        </w:tc>
      </w:tr>
      <w:tr w:rsidR="00381A27" w:rsidRPr="00FE0074">
        <w:tc>
          <w:tcPr>
            <w:tcW w:w="2448" w:type="dxa"/>
            <w:tcBorders>
              <w:bottom w:val="single" w:sz="4" w:space="0" w:color="1F497D"/>
            </w:tcBorders>
            <w:vAlign w:val="center"/>
          </w:tcPr>
          <w:p w:rsidR="00381A27" w:rsidRPr="00FE0074" w:rsidRDefault="00381A27" w:rsidP="00CE43A1">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996AEA" w:rsidRPr="00FE0074" w:rsidRDefault="00173CAA" w:rsidP="00CE43A1">
            <w:pPr>
              <w:rPr>
                <w:b/>
                <w:color w:val="000000" w:themeColor="text1"/>
              </w:rPr>
            </w:pPr>
            <w:r w:rsidRPr="00FE0074">
              <w:rPr>
                <w:b/>
                <w:color w:val="000000" w:themeColor="text1"/>
              </w:rPr>
              <w:t>The Mental Self</w:t>
            </w:r>
          </w:p>
          <w:p w:rsidR="00381A27" w:rsidRPr="00FE0074" w:rsidRDefault="00173CAA" w:rsidP="00B833CE">
            <w:pPr>
              <w:rPr>
                <w:b/>
                <w:color w:val="000000" w:themeColor="text1"/>
              </w:rPr>
            </w:pPr>
            <w:r w:rsidRPr="00FE0074">
              <w:rPr>
                <w:color w:val="000000" w:themeColor="text1"/>
              </w:rPr>
              <w:t>Discuss awareness of one’s mental self</w:t>
            </w:r>
            <w:r w:rsidR="00B833CE" w:rsidRPr="00FE0074">
              <w:rPr>
                <w:color w:val="000000" w:themeColor="text1"/>
              </w:rPr>
              <w:t xml:space="preserve">. </w:t>
            </w:r>
          </w:p>
        </w:tc>
      </w:tr>
      <w:tr w:rsidR="00381A27" w:rsidRPr="00FE0074">
        <w:tc>
          <w:tcPr>
            <w:tcW w:w="2448" w:type="dxa"/>
            <w:shd w:val="clear" w:color="auto" w:fill="D9D9D9" w:themeFill="background1" w:themeFillShade="D9"/>
            <w:vAlign w:val="center"/>
          </w:tcPr>
          <w:p w:rsidR="00381A27" w:rsidRPr="00FE0074" w:rsidRDefault="00381A27" w:rsidP="00CE43A1">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381A27" w:rsidRPr="00FE0074" w:rsidRDefault="00B833CE" w:rsidP="009E1C50">
            <w:pPr>
              <w:rPr>
                <w:b/>
                <w:bCs/>
                <w:color w:val="000000" w:themeColor="text1"/>
              </w:rPr>
            </w:pPr>
            <w:r w:rsidRPr="00FE0074">
              <w:rPr>
                <w:b/>
                <w:bCs/>
                <w:color w:val="000000" w:themeColor="text1"/>
              </w:rPr>
              <w:t>Flipchart/board and marker</w:t>
            </w:r>
          </w:p>
        </w:tc>
      </w:tr>
      <w:tr w:rsidR="00381A27" w:rsidRPr="00FE0074">
        <w:trPr>
          <w:trHeight w:val="440"/>
        </w:trPr>
        <w:tc>
          <w:tcPr>
            <w:tcW w:w="2448" w:type="dxa"/>
            <w:tcBorders>
              <w:bottom w:val="single" w:sz="4" w:space="0" w:color="1F497D"/>
            </w:tcBorders>
            <w:vAlign w:val="center"/>
          </w:tcPr>
          <w:p w:rsidR="00381A27" w:rsidRPr="00FE0074" w:rsidRDefault="00381A27" w:rsidP="00CE43A1">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381A27" w:rsidRPr="00FE0074" w:rsidRDefault="00E10A61" w:rsidP="000743E4">
            <w:pPr>
              <w:rPr>
                <w:color w:val="000000" w:themeColor="text1"/>
              </w:rPr>
            </w:pPr>
            <w:r w:rsidRPr="00FE0074">
              <w:rPr>
                <w:color w:val="000000" w:themeColor="text1"/>
              </w:rPr>
              <w:t>None</w:t>
            </w:r>
          </w:p>
        </w:tc>
      </w:tr>
      <w:tr w:rsidR="00381A27" w:rsidRPr="00FE0074">
        <w:tc>
          <w:tcPr>
            <w:tcW w:w="2448" w:type="dxa"/>
            <w:shd w:val="clear" w:color="auto" w:fill="D9D9D9" w:themeFill="background1" w:themeFillShade="D9"/>
            <w:vAlign w:val="center"/>
          </w:tcPr>
          <w:p w:rsidR="00381A27" w:rsidRPr="00FE0074" w:rsidRDefault="00381A27" w:rsidP="00CE43A1">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381A27" w:rsidRPr="00FE0074" w:rsidRDefault="00173CAA" w:rsidP="00384190">
            <w:pPr>
              <w:rPr>
                <w:color w:val="000000" w:themeColor="text1"/>
              </w:rPr>
            </w:pPr>
            <w:r w:rsidRPr="00FE0074">
              <w:rPr>
                <w:color w:val="000000" w:themeColor="text1"/>
              </w:rPr>
              <w:t>As a group discuss the nature of one’s thoughts. Are participants thinking in words, images, complete sentences, etc.? Can they identify their thoughts? L</w:t>
            </w:r>
            <w:r w:rsidR="00384190" w:rsidRPr="00FE0074">
              <w:rPr>
                <w:color w:val="000000" w:themeColor="text1"/>
              </w:rPr>
              <w:t xml:space="preserve">ist these on the flipchart/board. </w:t>
            </w:r>
          </w:p>
        </w:tc>
      </w:tr>
      <w:tr w:rsidR="00381A27" w:rsidRPr="00FE0074">
        <w:tc>
          <w:tcPr>
            <w:tcW w:w="2448" w:type="dxa"/>
            <w:tcBorders>
              <w:bottom w:val="single" w:sz="4" w:space="0" w:color="1F497D"/>
            </w:tcBorders>
            <w:vAlign w:val="center"/>
          </w:tcPr>
          <w:p w:rsidR="00381A27" w:rsidRPr="00FE0074" w:rsidRDefault="00381A27" w:rsidP="00CE43A1">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381A27" w:rsidRPr="00FE0074" w:rsidRDefault="00E10A61" w:rsidP="000743E4">
            <w:pPr>
              <w:rPr>
                <w:color w:val="000000" w:themeColor="text1"/>
              </w:rPr>
            </w:pPr>
            <w:r w:rsidRPr="00FE0074">
              <w:rPr>
                <w:color w:val="000000" w:themeColor="text1"/>
              </w:rPr>
              <w:t xml:space="preserve">Share any personal, relevant stories. </w:t>
            </w:r>
          </w:p>
        </w:tc>
      </w:tr>
      <w:tr w:rsidR="00381A27" w:rsidRPr="00FE0074">
        <w:tc>
          <w:tcPr>
            <w:tcW w:w="2448" w:type="dxa"/>
            <w:shd w:val="clear" w:color="auto" w:fill="D9D9D9" w:themeFill="background1" w:themeFillShade="D9"/>
            <w:vAlign w:val="center"/>
          </w:tcPr>
          <w:p w:rsidR="00381A27" w:rsidRPr="00FE0074" w:rsidRDefault="00381A27" w:rsidP="00CE43A1">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381A27" w:rsidRPr="00FE0074" w:rsidRDefault="00E10A61" w:rsidP="000743E4">
            <w:pPr>
              <w:rPr>
                <w:color w:val="000000" w:themeColor="text1"/>
              </w:rPr>
            </w:pPr>
            <w:r w:rsidRPr="00FE0074">
              <w:rPr>
                <w:color w:val="000000" w:themeColor="text1"/>
              </w:rPr>
              <w:t>Encourage everyone to participate.</w:t>
            </w:r>
          </w:p>
        </w:tc>
      </w:tr>
      <w:tr w:rsidR="00381A27" w:rsidRPr="00FE0074">
        <w:tc>
          <w:tcPr>
            <w:tcW w:w="2448" w:type="dxa"/>
            <w:vAlign w:val="center"/>
          </w:tcPr>
          <w:p w:rsidR="00381A27" w:rsidRPr="00FE0074" w:rsidRDefault="00381A27" w:rsidP="00CE43A1">
            <w:pPr>
              <w:rPr>
                <w:b/>
                <w:bCs/>
                <w:color w:val="000000" w:themeColor="text1"/>
              </w:rPr>
            </w:pPr>
            <w:r w:rsidRPr="00FE0074">
              <w:rPr>
                <w:b/>
                <w:bCs/>
                <w:color w:val="000000" w:themeColor="text1"/>
              </w:rPr>
              <w:t>Review Questions</w:t>
            </w:r>
          </w:p>
        </w:tc>
        <w:tc>
          <w:tcPr>
            <w:tcW w:w="7128" w:type="dxa"/>
            <w:vAlign w:val="center"/>
          </w:tcPr>
          <w:p w:rsidR="00381A27" w:rsidRPr="00FE0074" w:rsidRDefault="00173CAA" w:rsidP="001D39FE">
            <w:pPr>
              <w:rPr>
                <w:color w:val="000000" w:themeColor="text1"/>
              </w:rPr>
            </w:pPr>
            <w:r w:rsidRPr="00FE0074">
              <w:rPr>
                <w:color w:val="000000" w:themeColor="text1"/>
              </w:rPr>
              <w:t>How is it easier to change a thought than an emotion</w:t>
            </w:r>
            <w:r w:rsidR="00E10A61" w:rsidRPr="00FE0074">
              <w:rPr>
                <w:color w:val="000000" w:themeColor="text1"/>
              </w:rPr>
              <w:t>?</w:t>
            </w:r>
          </w:p>
        </w:tc>
      </w:tr>
    </w:tbl>
    <w:p w:rsidR="00CF2C87" w:rsidRPr="00FE0074" w:rsidRDefault="00CF2C87" w:rsidP="00CF2C87"/>
    <w:p w:rsidR="00374E9C" w:rsidRPr="00FE0074" w:rsidRDefault="00D62974" w:rsidP="00C821A7">
      <w:pPr>
        <w:pStyle w:val="Heading2"/>
      </w:pPr>
      <w:bookmarkStart w:id="20" w:name="_Toc400095738"/>
      <w:r w:rsidRPr="00FE0074">
        <w:t>The Spiritual Self</w:t>
      </w:r>
      <w:bookmarkEnd w:id="20"/>
    </w:p>
    <w:p w:rsidR="00381A27" w:rsidRPr="00FE0074" w:rsidRDefault="000D7A5C" w:rsidP="00A60B57">
      <w:r w:rsidRPr="00FE0074">
        <w:rPr>
          <w:lang w:bidi="ar-SA"/>
        </w:rPr>
        <w:drawing>
          <wp:anchor distT="0" distB="0" distL="114300" distR="114300" simplePos="0" relativeHeight="251680256" behindDoc="0" locked="0" layoutInCell="1" allowOverlap="1" wp14:anchorId="2676D705" wp14:editId="38239869">
            <wp:simplePos x="0" y="0"/>
            <wp:positionH relativeFrom="column">
              <wp:posOffset>19050</wp:posOffset>
            </wp:positionH>
            <wp:positionV relativeFrom="paragraph">
              <wp:posOffset>3175</wp:posOffset>
            </wp:positionV>
            <wp:extent cx="914400" cy="609600"/>
            <wp:effectExtent l="19050" t="0" r="0" b="0"/>
            <wp:wrapSquare wrapText="bothSides"/>
            <wp:docPr id="14" name="Picture 7" descr="C:\Users\Jennifer\AppData\Local\Microsoft\Windows\Temporary Internet Files\Content.IE5\E7HAPWDT\MP9004393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ennifer\AppData\Local\Microsoft\Windows\Temporary Internet Files\Content.IE5\E7HAPWDT\MP900439332[1].jpg"/>
                    <pic:cNvPicPr>
                      <a:picLocks noChangeAspect="1" noChangeArrowheads="1"/>
                    </pic:cNvPicPr>
                  </pic:nvPicPr>
                  <pic:blipFill>
                    <a:blip r:embed="rId20" cstate="print"/>
                    <a:srcRect/>
                    <a:stretch>
                      <a:fillRect/>
                    </a:stretch>
                  </pic:blipFill>
                  <pic:spPr bwMode="auto">
                    <a:xfrm>
                      <a:off x="0" y="0"/>
                      <a:ext cx="914400" cy="609600"/>
                    </a:xfrm>
                    <a:prstGeom prst="rect">
                      <a:avLst/>
                    </a:prstGeom>
                    <a:noFill/>
                    <a:ln w="9525">
                      <a:noFill/>
                      <a:miter lim="800000"/>
                      <a:headEnd/>
                      <a:tailEnd/>
                    </a:ln>
                  </pic:spPr>
                </pic:pic>
              </a:graphicData>
            </a:graphic>
          </wp:anchor>
        </w:drawing>
      </w:r>
      <w:r w:rsidR="005E6039" w:rsidRPr="00FE0074">
        <w:t>This course is not about any one religious belief</w:t>
      </w:r>
      <w:r w:rsidR="00946DC4" w:rsidRPr="00FE0074">
        <w:t>, nor does it reject religious belief, either</w:t>
      </w:r>
      <w:r w:rsidR="00222995" w:rsidRPr="00FE0074">
        <w:t xml:space="preserve">. </w:t>
      </w:r>
      <w:r w:rsidR="005E6039" w:rsidRPr="00FE0074">
        <w:t xml:space="preserve">The use of the term spirit here is not meant in a religious sense. Instead, the spiritual self is about your continuing sense of identity. The spiritual self is the realm of what a person values. It’s the world view and the source of </w:t>
      </w:r>
      <w:r w:rsidR="00946DC4" w:rsidRPr="00FE0074">
        <w:t>motivation</w:t>
      </w:r>
      <w:r w:rsidR="005E6039" w:rsidRPr="00FE0074">
        <w:t>.</w:t>
      </w:r>
      <w:r w:rsidR="00946DC4" w:rsidRPr="00FE0074">
        <w:t xml:space="preserve"> If the emotional self and mental self are about the feelings and thoughts of a person in a given moment, the spiritual self is about the interconnectedness of thoughts and feelings over time that forms into a sense of personal identity.</w:t>
      </w:r>
      <w:r w:rsidR="00222995" w:rsidRPr="00FE0074">
        <w:t xml:space="preserve"> </w:t>
      </w:r>
    </w:p>
    <w:p w:rsidR="00CF2C87" w:rsidRPr="00FE0074" w:rsidRDefault="00CF2C87" w:rsidP="00A60B57"/>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FE0074">
        <w:tc>
          <w:tcPr>
            <w:tcW w:w="2448" w:type="dxa"/>
            <w:tcBorders>
              <w:bottom w:val="single" w:sz="4" w:space="0" w:color="1F497D"/>
            </w:tcBorders>
            <w:vAlign w:val="center"/>
          </w:tcPr>
          <w:p w:rsidR="00381A27" w:rsidRPr="00FE0074" w:rsidRDefault="00381A27" w:rsidP="00CE43A1">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381A27" w:rsidRPr="00FE0074" w:rsidRDefault="00F50FCF" w:rsidP="00995E09">
            <w:pPr>
              <w:rPr>
                <w:b/>
                <w:bCs/>
                <w:color w:val="000000" w:themeColor="text1"/>
              </w:rPr>
            </w:pPr>
            <w:r w:rsidRPr="00FE0074">
              <w:rPr>
                <w:b/>
                <w:bCs/>
                <w:color w:val="000000" w:themeColor="text1"/>
              </w:rPr>
              <w:t>7</w:t>
            </w:r>
            <w:r w:rsidR="00407C83" w:rsidRPr="00FE0074">
              <w:rPr>
                <w:b/>
                <w:bCs/>
                <w:color w:val="000000" w:themeColor="text1"/>
              </w:rPr>
              <w:t xml:space="preserve"> </w:t>
            </w:r>
            <w:r w:rsidR="008E485D" w:rsidRPr="00FE0074">
              <w:rPr>
                <w:b/>
                <w:bCs/>
                <w:color w:val="000000" w:themeColor="text1"/>
              </w:rPr>
              <w:t>minutes</w:t>
            </w:r>
          </w:p>
        </w:tc>
      </w:tr>
      <w:tr w:rsidR="00381A27" w:rsidRPr="00FE0074">
        <w:tc>
          <w:tcPr>
            <w:tcW w:w="2448" w:type="dxa"/>
            <w:shd w:val="clear" w:color="auto" w:fill="D9D9D9" w:themeFill="background1" w:themeFillShade="D9"/>
            <w:vAlign w:val="center"/>
          </w:tcPr>
          <w:p w:rsidR="00381A27" w:rsidRPr="00FE0074" w:rsidRDefault="00381A27" w:rsidP="00CE43A1">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381A27" w:rsidRPr="00FE0074" w:rsidRDefault="00A7482B" w:rsidP="00173CAA">
            <w:pPr>
              <w:rPr>
                <w:color w:val="000000" w:themeColor="text1"/>
              </w:rPr>
            </w:pPr>
            <w:r w:rsidRPr="00FE0074">
              <w:rPr>
                <w:color w:val="000000" w:themeColor="text1"/>
              </w:rPr>
              <w:t xml:space="preserve">Introduce </w:t>
            </w:r>
            <w:r w:rsidR="00173CAA" w:rsidRPr="00FE0074">
              <w:rPr>
                <w:color w:val="000000" w:themeColor="text1"/>
              </w:rPr>
              <w:t>the Soul</w:t>
            </w:r>
            <w:r w:rsidR="00CF2C87" w:rsidRPr="00FE0074">
              <w:rPr>
                <w:color w:val="000000" w:themeColor="text1"/>
              </w:rPr>
              <w:t xml:space="preserve"> </w:t>
            </w:r>
          </w:p>
        </w:tc>
      </w:tr>
      <w:tr w:rsidR="00381A27" w:rsidRPr="00FE0074">
        <w:tc>
          <w:tcPr>
            <w:tcW w:w="2448" w:type="dxa"/>
            <w:tcBorders>
              <w:bottom w:val="single" w:sz="4" w:space="0" w:color="1F497D"/>
            </w:tcBorders>
            <w:vAlign w:val="center"/>
          </w:tcPr>
          <w:p w:rsidR="00381A27" w:rsidRPr="00FE0074" w:rsidRDefault="00381A27" w:rsidP="00CE43A1">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D2382C" w:rsidRPr="00FE0074" w:rsidRDefault="00173CAA" w:rsidP="00995E09">
            <w:pPr>
              <w:rPr>
                <w:b/>
                <w:color w:val="000000" w:themeColor="text1"/>
              </w:rPr>
            </w:pPr>
            <w:r w:rsidRPr="00FE0074">
              <w:rPr>
                <w:b/>
                <w:color w:val="000000" w:themeColor="text1"/>
              </w:rPr>
              <w:t>The Soul</w:t>
            </w:r>
          </w:p>
          <w:p w:rsidR="00381A27" w:rsidRPr="00FE0074" w:rsidRDefault="00E860C4" w:rsidP="00173CAA">
            <w:pPr>
              <w:rPr>
                <w:color w:val="000000" w:themeColor="text1"/>
              </w:rPr>
            </w:pPr>
            <w:r w:rsidRPr="00FE0074">
              <w:rPr>
                <w:color w:val="000000" w:themeColor="text1"/>
              </w:rPr>
              <w:t xml:space="preserve">Discuss </w:t>
            </w:r>
            <w:r w:rsidR="00173CAA" w:rsidRPr="00FE0074">
              <w:rPr>
                <w:color w:val="000000" w:themeColor="text1"/>
              </w:rPr>
              <w:t>becoming aware of one’s personal narrative in life (the spirit)</w:t>
            </w:r>
            <w:r w:rsidRPr="00FE0074">
              <w:rPr>
                <w:color w:val="000000" w:themeColor="text1"/>
              </w:rPr>
              <w:t>.</w:t>
            </w:r>
            <w:r w:rsidR="00937D59" w:rsidRPr="00FE0074">
              <w:rPr>
                <w:color w:val="000000" w:themeColor="text1"/>
              </w:rPr>
              <w:t xml:space="preserve"> </w:t>
            </w:r>
          </w:p>
        </w:tc>
      </w:tr>
      <w:tr w:rsidR="00381A27" w:rsidRPr="00FE0074">
        <w:tc>
          <w:tcPr>
            <w:tcW w:w="2448" w:type="dxa"/>
            <w:shd w:val="clear" w:color="auto" w:fill="D9D9D9" w:themeFill="background1" w:themeFillShade="D9"/>
            <w:vAlign w:val="center"/>
          </w:tcPr>
          <w:p w:rsidR="00381A27" w:rsidRPr="00FE0074" w:rsidRDefault="00381A27" w:rsidP="00CE43A1">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381A27" w:rsidRPr="00FE0074" w:rsidRDefault="00546A78" w:rsidP="00E533C6">
            <w:pPr>
              <w:rPr>
                <w:b/>
                <w:color w:val="000000" w:themeColor="text1"/>
              </w:rPr>
            </w:pPr>
            <w:r w:rsidRPr="00FE0074">
              <w:rPr>
                <w:b/>
                <w:color w:val="000000" w:themeColor="text1"/>
              </w:rPr>
              <w:t>Flipchart/board and marker</w:t>
            </w:r>
          </w:p>
        </w:tc>
      </w:tr>
      <w:tr w:rsidR="00381A27" w:rsidRPr="00FE0074">
        <w:trPr>
          <w:trHeight w:val="440"/>
        </w:trPr>
        <w:tc>
          <w:tcPr>
            <w:tcW w:w="2448" w:type="dxa"/>
            <w:tcBorders>
              <w:bottom w:val="single" w:sz="4" w:space="0" w:color="1F497D"/>
            </w:tcBorders>
            <w:vAlign w:val="center"/>
          </w:tcPr>
          <w:p w:rsidR="00381A27" w:rsidRPr="00FE0074" w:rsidRDefault="00381A27" w:rsidP="00CE43A1">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381A27" w:rsidRPr="00FE0074" w:rsidRDefault="00A6725B" w:rsidP="00995E09">
            <w:pPr>
              <w:rPr>
                <w:color w:val="000000" w:themeColor="text1"/>
              </w:rPr>
            </w:pPr>
            <w:r w:rsidRPr="00FE0074">
              <w:rPr>
                <w:color w:val="000000" w:themeColor="text1"/>
              </w:rPr>
              <w:t>None</w:t>
            </w:r>
          </w:p>
        </w:tc>
      </w:tr>
      <w:tr w:rsidR="00381A27" w:rsidRPr="00FE0074">
        <w:tc>
          <w:tcPr>
            <w:tcW w:w="2448" w:type="dxa"/>
            <w:shd w:val="clear" w:color="auto" w:fill="D9D9D9" w:themeFill="background1" w:themeFillShade="D9"/>
            <w:vAlign w:val="center"/>
          </w:tcPr>
          <w:p w:rsidR="00381A27" w:rsidRPr="00FE0074" w:rsidRDefault="00381A27" w:rsidP="00CE43A1">
            <w:pPr>
              <w:rPr>
                <w:b/>
                <w:bCs/>
                <w:color w:val="000000" w:themeColor="text1"/>
              </w:rPr>
            </w:pPr>
            <w:r w:rsidRPr="00FE0074">
              <w:rPr>
                <w:b/>
                <w:bCs/>
                <w:color w:val="000000" w:themeColor="text1"/>
              </w:rPr>
              <w:lastRenderedPageBreak/>
              <w:t>Recommended Activity</w:t>
            </w:r>
          </w:p>
        </w:tc>
        <w:tc>
          <w:tcPr>
            <w:tcW w:w="7128" w:type="dxa"/>
            <w:shd w:val="clear" w:color="auto" w:fill="D9D9D9" w:themeFill="background1" w:themeFillShade="D9"/>
            <w:vAlign w:val="center"/>
          </w:tcPr>
          <w:p w:rsidR="00381A27" w:rsidRPr="00FE0074" w:rsidRDefault="00E860C4" w:rsidP="00173CAA">
            <w:pPr>
              <w:rPr>
                <w:color w:val="000000" w:themeColor="text1"/>
              </w:rPr>
            </w:pPr>
            <w:r w:rsidRPr="00FE0074">
              <w:rPr>
                <w:color w:val="000000" w:themeColor="text1"/>
              </w:rPr>
              <w:t xml:space="preserve">As a group, discuss </w:t>
            </w:r>
            <w:r w:rsidR="00254200" w:rsidRPr="00FE0074">
              <w:rPr>
                <w:color w:val="000000" w:themeColor="text1"/>
              </w:rPr>
              <w:t xml:space="preserve">the </w:t>
            </w:r>
            <w:r w:rsidR="00173CAA" w:rsidRPr="00FE0074">
              <w:rPr>
                <w:color w:val="000000" w:themeColor="text1"/>
              </w:rPr>
              <w:t>spiritual self as the part of a person who has dreams, goals, and aspirations. How does becoming aware of this level of the self help a person? List</w:t>
            </w:r>
            <w:r w:rsidR="00254200" w:rsidRPr="00FE0074">
              <w:rPr>
                <w:color w:val="000000" w:themeColor="text1"/>
              </w:rPr>
              <w:t xml:space="preserve"> examples on the flipchart/board. </w:t>
            </w:r>
          </w:p>
        </w:tc>
      </w:tr>
      <w:tr w:rsidR="00381A27" w:rsidRPr="00FE0074">
        <w:tc>
          <w:tcPr>
            <w:tcW w:w="2448" w:type="dxa"/>
            <w:tcBorders>
              <w:bottom w:val="single" w:sz="4" w:space="0" w:color="1F497D"/>
            </w:tcBorders>
            <w:vAlign w:val="center"/>
          </w:tcPr>
          <w:p w:rsidR="00381A27" w:rsidRPr="00FE0074" w:rsidRDefault="00381A27" w:rsidP="00CE43A1">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381A27" w:rsidRPr="00FE0074" w:rsidRDefault="00A6725B" w:rsidP="00995E09">
            <w:pPr>
              <w:rPr>
                <w:color w:val="000000" w:themeColor="text1"/>
              </w:rPr>
            </w:pPr>
            <w:r w:rsidRPr="00FE0074">
              <w:rPr>
                <w:color w:val="000000" w:themeColor="text1"/>
              </w:rPr>
              <w:t>Share any personal, relevant stories.</w:t>
            </w:r>
          </w:p>
        </w:tc>
      </w:tr>
      <w:tr w:rsidR="00381A27" w:rsidRPr="00FE0074">
        <w:tc>
          <w:tcPr>
            <w:tcW w:w="2448" w:type="dxa"/>
            <w:shd w:val="clear" w:color="auto" w:fill="D9D9D9" w:themeFill="background1" w:themeFillShade="D9"/>
            <w:vAlign w:val="center"/>
          </w:tcPr>
          <w:p w:rsidR="00381A27" w:rsidRPr="00FE0074" w:rsidRDefault="00381A27" w:rsidP="00CE43A1">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381A27" w:rsidRPr="00FE0074" w:rsidRDefault="00A6725B" w:rsidP="00995E09">
            <w:pPr>
              <w:rPr>
                <w:color w:val="000000" w:themeColor="text1"/>
              </w:rPr>
            </w:pPr>
            <w:r w:rsidRPr="00FE0074">
              <w:rPr>
                <w:color w:val="000000" w:themeColor="text1"/>
              </w:rPr>
              <w:t xml:space="preserve">Encourage everyone to participate. </w:t>
            </w:r>
          </w:p>
        </w:tc>
      </w:tr>
      <w:tr w:rsidR="00381A27" w:rsidRPr="00FE0074">
        <w:tc>
          <w:tcPr>
            <w:tcW w:w="2448" w:type="dxa"/>
            <w:vAlign w:val="center"/>
          </w:tcPr>
          <w:p w:rsidR="00381A27" w:rsidRPr="00FE0074" w:rsidRDefault="00381A27" w:rsidP="00CE43A1">
            <w:pPr>
              <w:rPr>
                <w:b/>
                <w:bCs/>
                <w:color w:val="000000" w:themeColor="text1"/>
              </w:rPr>
            </w:pPr>
            <w:r w:rsidRPr="00FE0074">
              <w:rPr>
                <w:b/>
                <w:bCs/>
                <w:color w:val="000000" w:themeColor="text1"/>
              </w:rPr>
              <w:t>Review Questions</w:t>
            </w:r>
          </w:p>
        </w:tc>
        <w:tc>
          <w:tcPr>
            <w:tcW w:w="7128" w:type="dxa"/>
            <w:vAlign w:val="center"/>
          </w:tcPr>
          <w:p w:rsidR="00381A27" w:rsidRPr="00FE0074" w:rsidRDefault="00B843A4" w:rsidP="00254200">
            <w:pPr>
              <w:rPr>
                <w:color w:val="000000" w:themeColor="text1"/>
              </w:rPr>
            </w:pPr>
            <w:r w:rsidRPr="00FE0074">
              <w:rPr>
                <w:color w:val="000000" w:themeColor="text1"/>
              </w:rPr>
              <w:t xml:space="preserve">What </w:t>
            </w:r>
            <w:r w:rsidR="00173CAA" w:rsidRPr="00FE0074">
              <w:rPr>
                <w:color w:val="000000" w:themeColor="text1"/>
              </w:rPr>
              <w:t>part of the self do personal values fall under</w:t>
            </w:r>
            <w:r w:rsidRPr="00FE0074">
              <w:rPr>
                <w:color w:val="000000" w:themeColor="text1"/>
              </w:rPr>
              <w:t>?</w:t>
            </w:r>
          </w:p>
        </w:tc>
      </w:tr>
    </w:tbl>
    <w:p w:rsidR="00381A27" w:rsidRPr="00FE0074" w:rsidRDefault="00381A27" w:rsidP="00C523BD"/>
    <w:p w:rsidR="00381A27" w:rsidRPr="00FE0074" w:rsidRDefault="00381A27" w:rsidP="00813D57">
      <w:pPr>
        <w:pStyle w:val="Heading2"/>
      </w:pPr>
      <w:bookmarkStart w:id="21" w:name="_Toc400095739"/>
      <w:r w:rsidRPr="00FE0074">
        <w:t>Case Study</w:t>
      </w:r>
      <w:bookmarkEnd w:id="21"/>
    </w:p>
    <w:p w:rsidR="006C3F09" w:rsidRPr="00FE0074" w:rsidRDefault="00CF2C87" w:rsidP="00F50A9A">
      <w:r w:rsidRPr="00FE0074">
        <w:rPr>
          <w:lang w:bidi="ar-SA"/>
        </w:rPr>
        <w:drawing>
          <wp:anchor distT="0" distB="0" distL="114300" distR="114300" simplePos="0" relativeHeight="251748864" behindDoc="0" locked="0" layoutInCell="1" allowOverlap="1" wp14:anchorId="489AB375" wp14:editId="71E37BFF">
            <wp:simplePos x="0" y="0"/>
            <wp:positionH relativeFrom="margin">
              <wp:posOffset>19050</wp:posOffset>
            </wp:positionH>
            <wp:positionV relativeFrom="margin">
              <wp:posOffset>2388235</wp:posOffset>
            </wp:positionV>
            <wp:extent cx="914400" cy="1281268"/>
            <wp:effectExtent l="0" t="0" r="0" b="0"/>
            <wp:wrapSquare wrapText="bothSides"/>
            <wp:docPr id="340" name="Picture 340" descr="C:\Users\Darren\AppData\Local\Microsoft\Windows\INetCache\IE\8SGS702Q\MP9003416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INetCache\IE\8SGS702Q\MP900341617[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14400" cy="12812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3054" w:rsidRPr="00FE0074">
        <w:t>Michael was a college student working his way through by managing at a locally owned restaurant. Initially he would allow his employees to steal alcohol, which he justified to himself as not being a big deal because it was a small amount in the larger scheme of things. However he began to feel guilty about it after he went to the restaurant owners’ home for a holiday he couldn’t leave town for. When he saw that they too lived in near poverty, he began to feel guilty about allowing the alcohol theft. He made a list of demands for the rest of the employees to sign, including an agreement to not participate in any more alcohol theft. Arnold, an employee there, met with coworkers who were also employees to discuss the situation about what to about Michael and his mean and snarky letter. Arnold ended up picking an argument with Michael during a particularly stressful time at work. The argument got heated and Michael lost his cool and pushed Arnold. Michael resigned as a manager the next day, and Arnold was promoted in his place, because the owners, who didn’t actually see the situation, believed that Arnold had kept his cool and demonstrated leadership when Michael had not.</w:t>
      </w:r>
    </w:p>
    <w:p w:rsidR="00CF2C87" w:rsidRPr="00FE0074" w:rsidRDefault="00CF2C87" w:rsidP="00F50A9A"/>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FE0074">
        <w:tc>
          <w:tcPr>
            <w:tcW w:w="2448" w:type="dxa"/>
            <w:tcBorders>
              <w:bottom w:val="single" w:sz="4" w:space="0" w:color="1F497D"/>
            </w:tcBorders>
            <w:vAlign w:val="center"/>
          </w:tcPr>
          <w:p w:rsidR="00381A27" w:rsidRPr="00FE0074" w:rsidRDefault="00381A27" w:rsidP="00CE43A1">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381A27" w:rsidRPr="00FE0074" w:rsidRDefault="00FB13C2" w:rsidP="00F606CE">
            <w:pPr>
              <w:rPr>
                <w:b/>
                <w:bCs/>
                <w:color w:val="000000" w:themeColor="text1"/>
              </w:rPr>
            </w:pPr>
            <w:r w:rsidRPr="00FE0074">
              <w:rPr>
                <w:b/>
                <w:bCs/>
                <w:color w:val="000000" w:themeColor="text1"/>
              </w:rPr>
              <w:t>5</w:t>
            </w:r>
            <w:r w:rsidR="00D2382C" w:rsidRPr="00FE0074">
              <w:rPr>
                <w:b/>
                <w:bCs/>
                <w:color w:val="000000" w:themeColor="text1"/>
              </w:rPr>
              <w:t xml:space="preserve"> minutes</w:t>
            </w:r>
          </w:p>
        </w:tc>
      </w:tr>
      <w:tr w:rsidR="00381A27" w:rsidRPr="00FE0074">
        <w:tc>
          <w:tcPr>
            <w:tcW w:w="2448" w:type="dxa"/>
            <w:shd w:val="clear" w:color="auto" w:fill="D9D9D9" w:themeFill="background1" w:themeFillShade="D9"/>
            <w:vAlign w:val="center"/>
          </w:tcPr>
          <w:p w:rsidR="00381A27" w:rsidRPr="00FE0074" w:rsidRDefault="00381A27" w:rsidP="00CE43A1">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381A27" w:rsidRPr="00FE0074" w:rsidRDefault="00D2382C" w:rsidP="00523642">
            <w:pPr>
              <w:rPr>
                <w:color w:val="000000" w:themeColor="text1"/>
              </w:rPr>
            </w:pPr>
            <w:r w:rsidRPr="00FE0074">
              <w:rPr>
                <w:color w:val="000000" w:themeColor="text1"/>
              </w:rPr>
              <w:t xml:space="preserve">Outline the </w:t>
            </w:r>
            <w:r w:rsidR="008B7629" w:rsidRPr="00FE0074">
              <w:rPr>
                <w:color w:val="000000" w:themeColor="text1"/>
              </w:rPr>
              <w:t xml:space="preserve">What </w:t>
            </w:r>
            <w:r w:rsidR="009276CE" w:rsidRPr="00FE0074">
              <w:rPr>
                <w:color w:val="000000" w:themeColor="text1"/>
              </w:rPr>
              <w:t xml:space="preserve">Is </w:t>
            </w:r>
            <w:r w:rsidR="00523642" w:rsidRPr="00FE0074">
              <w:rPr>
                <w:color w:val="000000" w:themeColor="text1"/>
              </w:rPr>
              <w:t>the Self</w:t>
            </w:r>
            <w:r w:rsidRPr="00FE0074">
              <w:rPr>
                <w:color w:val="000000" w:themeColor="text1"/>
              </w:rPr>
              <w:t xml:space="preserve"> case study.</w:t>
            </w:r>
          </w:p>
        </w:tc>
      </w:tr>
      <w:tr w:rsidR="00381A27" w:rsidRPr="00FE0074">
        <w:tc>
          <w:tcPr>
            <w:tcW w:w="2448" w:type="dxa"/>
            <w:tcBorders>
              <w:bottom w:val="single" w:sz="4" w:space="0" w:color="1F497D"/>
            </w:tcBorders>
            <w:vAlign w:val="center"/>
          </w:tcPr>
          <w:p w:rsidR="00381A27" w:rsidRPr="00FE0074" w:rsidRDefault="00381A27" w:rsidP="00CE43A1">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D2382C" w:rsidRPr="00FE0074" w:rsidRDefault="00D2382C" w:rsidP="009C195A">
            <w:pPr>
              <w:rPr>
                <w:b/>
                <w:color w:val="000000" w:themeColor="text1"/>
              </w:rPr>
            </w:pPr>
            <w:r w:rsidRPr="00FE0074">
              <w:rPr>
                <w:b/>
                <w:color w:val="000000" w:themeColor="text1"/>
              </w:rPr>
              <w:t>Case study</w:t>
            </w:r>
          </w:p>
          <w:p w:rsidR="00381A27" w:rsidRPr="00FE0074" w:rsidRDefault="00F84FE1" w:rsidP="00523642">
            <w:pPr>
              <w:rPr>
                <w:color w:val="000000" w:themeColor="text1"/>
              </w:rPr>
            </w:pPr>
            <w:r w:rsidRPr="00FE0074">
              <w:rPr>
                <w:color w:val="000000" w:themeColor="text1"/>
              </w:rPr>
              <w:t>Discuss the importance of</w:t>
            </w:r>
            <w:r w:rsidR="006C7E0A" w:rsidRPr="00FE0074">
              <w:rPr>
                <w:color w:val="000000" w:themeColor="text1"/>
              </w:rPr>
              <w:t xml:space="preserve"> </w:t>
            </w:r>
            <w:r w:rsidR="00523642" w:rsidRPr="00FE0074">
              <w:rPr>
                <w:color w:val="000000" w:themeColor="text1"/>
              </w:rPr>
              <w:t>increasing one’s self-awareness</w:t>
            </w:r>
            <w:r w:rsidR="003B6165" w:rsidRPr="00FE0074">
              <w:rPr>
                <w:color w:val="000000" w:themeColor="text1"/>
              </w:rPr>
              <w:t>.</w:t>
            </w:r>
          </w:p>
        </w:tc>
      </w:tr>
      <w:tr w:rsidR="00381A27" w:rsidRPr="00FE0074">
        <w:tc>
          <w:tcPr>
            <w:tcW w:w="2448" w:type="dxa"/>
            <w:shd w:val="clear" w:color="auto" w:fill="D9D9D9" w:themeFill="background1" w:themeFillShade="D9"/>
            <w:vAlign w:val="center"/>
          </w:tcPr>
          <w:p w:rsidR="00381A27" w:rsidRPr="00FE0074" w:rsidRDefault="00381A27" w:rsidP="00CE43A1">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381A27" w:rsidRPr="00FE0074" w:rsidRDefault="00D2382C" w:rsidP="00F606CE">
            <w:pPr>
              <w:rPr>
                <w:color w:val="000000" w:themeColor="text1"/>
              </w:rPr>
            </w:pPr>
            <w:r w:rsidRPr="00FE0074">
              <w:rPr>
                <w:color w:val="000000" w:themeColor="text1"/>
              </w:rPr>
              <w:t>None</w:t>
            </w:r>
          </w:p>
        </w:tc>
      </w:tr>
      <w:tr w:rsidR="00381A27" w:rsidRPr="00FE0074">
        <w:trPr>
          <w:trHeight w:val="440"/>
        </w:trPr>
        <w:tc>
          <w:tcPr>
            <w:tcW w:w="2448" w:type="dxa"/>
            <w:tcBorders>
              <w:bottom w:val="single" w:sz="4" w:space="0" w:color="1F497D"/>
            </w:tcBorders>
            <w:vAlign w:val="center"/>
          </w:tcPr>
          <w:p w:rsidR="00381A27" w:rsidRPr="00FE0074" w:rsidRDefault="00381A27" w:rsidP="00CE43A1">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381A27" w:rsidRPr="00FE0074" w:rsidRDefault="00D2382C" w:rsidP="00F606CE">
            <w:pPr>
              <w:rPr>
                <w:color w:val="000000" w:themeColor="text1"/>
              </w:rPr>
            </w:pPr>
            <w:r w:rsidRPr="00FE0074">
              <w:rPr>
                <w:color w:val="000000" w:themeColor="text1"/>
              </w:rPr>
              <w:t>None</w:t>
            </w:r>
          </w:p>
        </w:tc>
      </w:tr>
      <w:tr w:rsidR="00381A27" w:rsidRPr="00FE0074">
        <w:tc>
          <w:tcPr>
            <w:tcW w:w="2448" w:type="dxa"/>
            <w:shd w:val="clear" w:color="auto" w:fill="D9D9D9" w:themeFill="background1" w:themeFillShade="D9"/>
            <w:vAlign w:val="center"/>
          </w:tcPr>
          <w:p w:rsidR="00381A27" w:rsidRPr="00FE0074" w:rsidRDefault="00381A27" w:rsidP="00CE43A1">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381A27" w:rsidRPr="00FE0074" w:rsidRDefault="00D2382C" w:rsidP="005149EC">
            <w:pPr>
              <w:rPr>
                <w:color w:val="000000" w:themeColor="text1"/>
              </w:rPr>
            </w:pPr>
            <w:r w:rsidRPr="00FE0074">
              <w:rPr>
                <w:color w:val="000000" w:themeColor="text1"/>
              </w:rPr>
              <w:t>Discuss the</w:t>
            </w:r>
            <w:r w:rsidR="003B6165" w:rsidRPr="00FE0074">
              <w:rPr>
                <w:color w:val="000000" w:themeColor="text1"/>
              </w:rPr>
              <w:t xml:space="preserve"> outcome of the case study. </w:t>
            </w:r>
          </w:p>
        </w:tc>
      </w:tr>
      <w:tr w:rsidR="00381A27" w:rsidRPr="00FE0074">
        <w:tc>
          <w:tcPr>
            <w:tcW w:w="2448" w:type="dxa"/>
            <w:tcBorders>
              <w:bottom w:val="single" w:sz="4" w:space="0" w:color="1F497D"/>
            </w:tcBorders>
            <w:vAlign w:val="center"/>
          </w:tcPr>
          <w:p w:rsidR="00381A27" w:rsidRPr="00FE0074" w:rsidRDefault="00381A27" w:rsidP="00CE43A1">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381A27" w:rsidRPr="00FE0074" w:rsidRDefault="00F84FE1" w:rsidP="00F606CE">
            <w:pPr>
              <w:rPr>
                <w:color w:val="000000" w:themeColor="text1"/>
              </w:rPr>
            </w:pPr>
            <w:r w:rsidRPr="00FE0074">
              <w:rPr>
                <w:color w:val="000000" w:themeColor="text1"/>
              </w:rPr>
              <w:t>Share any personal, relevant stories.</w:t>
            </w:r>
          </w:p>
        </w:tc>
      </w:tr>
      <w:tr w:rsidR="00381A27" w:rsidRPr="00FE0074">
        <w:trPr>
          <w:trHeight w:val="60"/>
        </w:trPr>
        <w:tc>
          <w:tcPr>
            <w:tcW w:w="2448" w:type="dxa"/>
            <w:shd w:val="clear" w:color="auto" w:fill="D9D9D9" w:themeFill="background1" w:themeFillShade="D9"/>
            <w:vAlign w:val="center"/>
          </w:tcPr>
          <w:p w:rsidR="00381A27" w:rsidRPr="00FE0074" w:rsidRDefault="00381A27" w:rsidP="00CE43A1">
            <w:pPr>
              <w:rPr>
                <w:b/>
                <w:bCs/>
                <w:color w:val="000000" w:themeColor="text1"/>
              </w:rPr>
            </w:pPr>
            <w:r w:rsidRPr="00FE0074">
              <w:rPr>
                <w:b/>
                <w:bCs/>
                <w:color w:val="000000" w:themeColor="text1"/>
              </w:rPr>
              <w:lastRenderedPageBreak/>
              <w:t>Delivery Tips</w:t>
            </w:r>
          </w:p>
        </w:tc>
        <w:tc>
          <w:tcPr>
            <w:tcW w:w="7128" w:type="dxa"/>
            <w:shd w:val="clear" w:color="auto" w:fill="D9D9D9" w:themeFill="background1" w:themeFillShade="D9"/>
            <w:vAlign w:val="center"/>
          </w:tcPr>
          <w:p w:rsidR="00381A27" w:rsidRPr="00FE0074" w:rsidRDefault="00F84FE1" w:rsidP="00F606CE">
            <w:pPr>
              <w:rPr>
                <w:color w:val="000000" w:themeColor="text1"/>
              </w:rPr>
            </w:pPr>
            <w:r w:rsidRPr="00FE0074">
              <w:rPr>
                <w:color w:val="000000" w:themeColor="text1"/>
              </w:rPr>
              <w:t>Encourage everyone to participate.</w:t>
            </w:r>
          </w:p>
        </w:tc>
      </w:tr>
      <w:tr w:rsidR="00381A27" w:rsidRPr="00FE0074">
        <w:tc>
          <w:tcPr>
            <w:tcW w:w="2448" w:type="dxa"/>
            <w:vAlign w:val="center"/>
          </w:tcPr>
          <w:p w:rsidR="00381A27" w:rsidRPr="00FE0074" w:rsidRDefault="00381A27" w:rsidP="00CE43A1">
            <w:pPr>
              <w:rPr>
                <w:b/>
                <w:bCs/>
                <w:color w:val="000000" w:themeColor="text1"/>
              </w:rPr>
            </w:pPr>
            <w:r w:rsidRPr="00FE0074">
              <w:rPr>
                <w:b/>
                <w:bCs/>
                <w:color w:val="000000" w:themeColor="text1"/>
              </w:rPr>
              <w:t>Review Questions</w:t>
            </w:r>
          </w:p>
        </w:tc>
        <w:tc>
          <w:tcPr>
            <w:tcW w:w="7128" w:type="dxa"/>
            <w:vAlign w:val="center"/>
          </w:tcPr>
          <w:p w:rsidR="00381A27" w:rsidRPr="00FE0074" w:rsidRDefault="003E3054" w:rsidP="005149EC">
            <w:pPr>
              <w:rPr>
                <w:color w:val="000000" w:themeColor="text1"/>
              </w:rPr>
            </w:pPr>
            <w:r w:rsidRPr="00FE0074">
              <w:rPr>
                <w:color w:val="000000" w:themeColor="text1"/>
              </w:rPr>
              <w:t>What did Michael discover about his own values when he spent the holidays with the restaurant owners</w:t>
            </w:r>
            <w:r w:rsidR="00996AEA" w:rsidRPr="00FE0074">
              <w:rPr>
                <w:color w:val="000000" w:themeColor="text1"/>
              </w:rPr>
              <w:t>?</w:t>
            </w:r>
          </w:p>
        </w:tc>
      </w:tr>
    </w:tbl>
    <w:p w:rsidR="00CF2C87" w:rsidRPr="00FE0074" w:rsidRDefault="00CF2C87" w:rsidP="00F50A9A"/>
    <w:p w:rsidR="00CF2C87" w:rsidRPr="00FE0074" w:rsidRDefault="00CF2C87">
      <w:pPr>
        <w:spacing w:after="0" w:line="240" w:lineRule="auto"/>
      </w:pPr>
      <w:r w:rsidRPr="00FE0074">
        <w:br w:type="page"/>
      </w:r>
    </w:p>
    <w:p w:rsidR="00381A27" w:rsidRPr="00FE0074" w:rsidRDefault="00381A27" w:rsidP="00C821A7">
      <w:pPr>
        <w:pStyle w:val="Heading2"/>
      </w:pPr>
      <w:bookmarkStart w:id="22" w:name="_Toc400095740"/>
      <w:r w:rsidRPr="00FE0074">
        <w:lastRenderedPageBreak/>
        <w:t>Module Two: Review Questions</w:t>
      </w:r>
      <w:bookmarkEnd w:id="22"/>
    </w:p>
    <w:p w:rsidR="00CC07AB" w:rsidRPr="00FE0074" w:rsidRDefault="00F921E3" w:rsidP="00CC07AB">
      <w:pPr>
        <w:numPr>
          <w:ilvl w:val="0"/>
          <w:numId w:val="5"/>
        </w:numPr>
      </w:pPr>
      <w:r w:rsidRPr="00FE0074">
        <w:t>According to this course, w</w:t>
      </w:r>
      <w:r w:rsidR="00BD2C3B" w:rsidRPr="00FE0074">
        <w:t>h</w:t>
      </w:r>
      <w:r w:rsidRPr="00FE0074">
        <w:t>at is the self</w:t>
      </w:r>
      <w:r w:rsidR="007D399D" w:rsidRPr="00FE0074">
        <w:t>?</w:t>
      </w:r>
    </w:p>
    <w:p w:rsidR="00CC07AB" w:rsidRPr="00FE0074" w:rsidRDefault="00F921E3" w:rsidP="004B0822">
      <w:pPr>
        <w:pStyle w:val="ListParagraph"/>
        <w:numPr>
          <w:ilvl w:val="0"/>
          <w:numId w:val="6"/>
        </w:numPr>
        <w:ind w:left="1080"/>
      </w:pPr>
      <w:r w:rsidRPr="00FE0074">
        <w:t>The part of a person that feels</w:t>
      </w:r>
    </w:p>
    <w:p w:rsidR="00CC07AB" w:rsidRPr="00FE0074" w:rsidRDefault="00F921E3" w:rsidP="004B0822">
      <w:pPr>
        <w:pStyle w:val="ListParagraph"/>
        <w:numPr>
          <w:ilvl w:val="0"/>
          <w:numId w:val="6"/>
        </w:numPr>
        <w:ind w:left="1080"/>
      </w:pPr>
      <w:r w:rsidRPr="00FE0074">
        <w:t>The part of a person that thinks</w:t>
      </w:r>
    </w:p>
    <w:p w:rsidR="00CC07AB" w:rsidRPr="00FE0074" w:rsidRDefault="00F921E3" w:rsidP="004B0822">
      <w:pPr>
        <w:pStyle w:val="ListParagraph"/>
        <w:numPr>
          <w:ilvl w:val="0"/>
          <w:numId w:val="6"/>
        </w:numPr>
        <w:ind w:left="1080"/>
      </w:pPr>
      <w:r w:rsidRPr="00FE0074">
        <w:t>The part of a person that laughs</w:t>
      </w:r>
    </w:p>
    <w:p w:rsidR="00C0758C" w:rsidRPr="00FE0074" w:rsidRDefault="00F921E3" w:rsidP="00C0758C">
      <w:pPr>
        <w:pStyle w:val="ListParagraph"/>
        <w:numPr>
          <w:ilvl w:val="0"/>
          <w:numId w:val="6"/>
        </w:numPr>
        <w:ind w:left="1080"/>
        <w:rPr>
          <w:color w:val="FF0000"/>
        </w:rPr>
      </w:pPr>
      <w:r w:rsidRPr="00FE0074">
        <w:rPr>
          <w:color w:val="FF0000"/>
        </w:rPr>
        <w:t>The part of a person that says “I”</w:t>
      </w:r>
    </w:p>
    <w:p w:rsidR="00CC07AB" w:rsidRPr="00FE0074" w:rsidRDefault="00F921E3" w:rsidP="00C0758C">
      <w:pPr>
        <w:ind w:left="720"/>
        <w:rPr>
          <w:color w:val="FF0000"/>
        </w:rPr>
      </w:pPr>
      <w:r w:rsidRPr="00FE0074">
        <w:rPr>
          <w:color w:val="FF0000"/>
        </w:rPr>
        <w:t>The self is the part of a person that thinks of itself in terms of the “I” pronoun.</w:t>
      </w:r>
    </w:p>
    <w:p w:rsidR="00040852" w:rsidRPr="00FE0074" w:rsidRDefault="00BD2C3B" w:rsidP="00040852">
      <w:pPr>
        <w:numPr>
          <w:ilvl w:val="0"/>
          <w:numId w:val="5"/>
        </w:numPr>
      </w:pPr>
      <w:r w:rsidRPr="00FE0074">
        <w:t>Which of the followin</w:t>
      </w:r>
      <w:r w:rsidR="00F921E3" w:rsidRPr="00FE0074">
        <w:t xml:space="preserve">g is </w:t>
      </w:r>
      <w:r w:rsidR="00E507CA" w:rsidRPr="00FE0074">
        <w:t>NOT true about the physical self</w:t>
      </w:r>
      <w:r w:rsidR="00C0758C" w:rsidRPr="00FE0074">
        <w:t>?</w:t>
      </w:r>
    </w:p>
    <w:p w:rsidR="00040852" w:rsidRPr="00FE0074" w:rsidRDefault="00E507CA" w:rsidP="008D6CA8">
      <w:pPr>
        <w:pStyle w:val="ListParagraph"/>
        <w:numPr>
          <w:ilvl w:val="0"/>
          <w:numId w:val="7"/>
        </w:numPr>
        <w:ind w:left="1080"/>
      </w:pPr>
      <w:r w:rsidRPr="00FE0074">
        <w:t>The physical aspect of the self can affect the emotional, mental, and spiritual aspects of the self</w:t>
      </w:r>
    </w:p>
    <w:p w:rsidR="00040852" w:rsidRPr="00FE0074" w:rsidRDefault="00E507CA" w:rsidP="008D6CA8">
      <w:pPr>
        <w:pStyle w:val="ListParagraph"/>
        <w:numPr>
          <w:ilvl w:val="0"/>
          <w:numId w:val="7"/>
        </w:numPr>
        <w:ind w:left="1080"/>
        <w:rPr>
          <w:color w:val="FF0000"/>
        </w:rPr>
      </w:pPr>
      <w:r w:rsidRPr="00FE0074">
        <w:rPr>
          <w:color w:val="FF0000"/>
        </w:rPr>
        <w:t>We are always consciously aware of how our physical self is feeling</w:t>
      </w:r>
    </w:p>
    <w:p w:rsidR="00040852" w:rsidRPr="00FE0074" w:rsidRDefault="00E507CA" w:rsidP="008D6CA8">
      <w:pPr>
        <w:pStyle w:val="ListParagraph"/>
        <w:numPr>
          <w:ilvl w:val="0"/>
          <w:numId w:val="7"/>
        </w:numPr>
        <w:ind w:left="1080"/>
      </w:pPr>
      <w:r w:rsidRPr="00FE0074">
        <w:t>The physical aspect of the self also includes the physical environment.</w:t>
      </w:r>
    </w:p>
    <w:p w:rsidR="00886ED4" w:rsidRPr="00FE0074" w:rsidRDefault="00E507CA" w:rsidP="00886ED4">
      <w:pPr>
        <w:pStyle w:val="ListParagraph"/>
        <w:numPr>
          <w:ilvl w:val="0"/>
          <w:numId w:val="7"/>
        </w:numPr>
        <w:ind w:left="1080"/>
      </w:pPr>
      <w:r w:rsidRPr="00FE0074">
        <w:t>Another term for the physical self is the body</w:t>
      </w:r>
    </w:p>
    <w:p w:rsidR="00886ED4" w:rsidRPr="00FE0074" w:rsidRDefault="00E507CA" w:rsidP="00886ED4">
      <w:pPr>
        <w:ind w:left="720"/>
      </w:pPr>
      <w:r w:rsidRPr="00FE0074">
        <w:rPr>
          <w:color w:val="FF0000"/>
        </w:rPr>
        <w:t>When our physical self is feeling slightly bad, slightly good, or neutral, we can tune out how we feel physically. We have to consciously focus on our physical self to note how we are feeling</w:t>
      </w:r>
      <w:r w:rsidR="00886ED4" w:rsidRPr="00FE0074">
        <w:rPr>
          <w:color w:val="FF0000"/>
        </w:rPr>
        <w:t xml:space="preserve">. </w:t>
      </w:r>
    </w:p>
    <w:p w:rsidR="005749D3" w:rsidRPr="00FE0074" w:rsidRDefault="00E507CA" w:rsidP="005749D3">
      <w:pPr>
        <w:numPr>
          <w:ilvl w:val="0"/>
          <w:numId w:val="5"/>
        </w:numPr>
      </w:pPr>
      <w:r w:rsidRPr="00FE0074">
        <w:t>Physical and emotional feelings _________</w:t>
      </w:r>
    </w:p>
    <w:p w:rsidR="005749D3" w:rsidRPr="00FE0074" w:rsidRDefault="00E507CA" w:rsidP="008D6CA8">
      <w:pPr>
        <w:pStyle w:val="ListParagraph"/>
        <w:numPr>
          <w:ilvl w:val="0"/>
          <w:numId w:val="8"/>
        </w:numPr>
        <w:ind w:left="1080"/>
        <w:rPr>
          <w:color w:val="FF0000"/>
        </w:rPr>
      </w:pPr>
      <w:r w:rsidRPr="00FE0074">
        <w:rPr>
          <w:color w:val="FF0000"/>
        </w:rPr>
        <w:t>Act upon us</w:t>
      </w:r>
    </w:p>
    <w:p w:rsidR="005749D3" w:rsidRPr="00FE0074" w:rsidRDefault="00E507CA" w:rsidP="008D6CA8">
      <w:pPr>
        <w:pStyle w:val="ListParagraph"/>
        <w:numPr>
          <w:ilvl w:val="0"/>
          <w:numId w:val="8"/>
        </w:numPr>
        <w:ind w:left="1080"/>
      </w:pPr>
      <w:r w:rsidRPr="00FE0074">
        <w:t>Can be controlled</w:t>
      </w:r>
    </w:p>
    <w:p w:rsidR="005749D3" w:rsidRPr="00FE0074" w:rsidRDefault="000E5610" w:rsidP="008D6CA8">
      <w:pPr>
        <w:pStyle w:val="ListParagraph"/>
        <w:numPr>
          <w:ilvl w:val="0"/>
          <w:numId w:val="8"/>
        </w:numPr>
        <w:ind w:left="1080"/>
      </w:pPr>
      <w:r w:rsidRPr="00FE0074">
        <w:t>Are useless</w:t>
      </w:r>
    </w:p>
    <w:p w:rsidR="005749D3" w:rsidRPr="00FE0074" w:rsidRDefault="002813AA" w:rsidP="008D6CA8">
      <w:pPr>
        <w:pStyle w:val="ListParagraph"/>
        <w:numPr>
          <w:ilvl w:val="0"/>
          <w:numId w:val="8"/>
        </w:numPr>
        <w:ind w:left="1080"/>
      </w:pPr>
      <w:r w:rsidRPr="00FE0074">
        <w:t>All of the above</w:t>
      </w:r>
    </w:p>
    <w:p w:rsidR="005749D3" w:rsidRPr="00FE0074" w:rsidRDefault="000E5610" w:rsidP="005749D3">
      <w:pPr>
        <w:ind w:left="720"/>
        <w:rPr>
          <w:color w:val="FF0000"/>
        </w:rPr>
      </w:pPr>
      <w:r w:rsidRPr="00FE0074">
        <w:rPr>
          <w:color w:val="FF0000"/>
        </w:rPr>
        <w:t>Feelings, both physical and emotional, act upon us and cannot be controlled, but we can control how we react to them</w:t>
      </w:r>
      <w:r w:rsidR="00BF6D87" w:rsidRPr="00FE0074">
        <w:rPr>
          <w:color w:val="FF0000"/>
        </w:rPr>
        <w:t xml:space="preserve">. </w:t>
      </w:r>
    </w:p>
    <w:p w:rsidR="00D604E9" w:rsidRPr="00FE0074" w:rsidRDefault="00AC02B3" w:rsidP="00D604E9">
      <w:pPr>
        <w:numPr>
          <w:ilvl w:val="0"/>
          <w:numId w:val="5"/>
        </w:numPr>
      </w:pPr>
      <w:r w:rsidRPr="00FE0074">
        <w:t>Which of the following statements is NOT true about emotions</w:t>
      </w:r>
    </w:p>
    <w:p w:rsidR="00D604E9" w:rsidRPr="00FE0074" w:rsidRDefault="00AC02B3" w:rsidP="008D6CA8">
      <w:pPr>
        <w:pStyle w:val="ListParagraph"/>
        <w:numPr>
          <w:ilvl w:val="0"/>
          <w:numId w:val="9"/>
        </w:numPr>
        <w:ind w:left="1080"/>
      </w:pPr>
      <w:r w:rsidRPr="00FE0074">
        <w:t>Emotions can make us feel out of control</w:t>
      </w:r>
    </w:p>
    <w:p w:rsidR="00D604E9" w:rsidRPr="00FE0074" w:rsidRDefault="00AC02B3" w:rsidP="008D6CA8">
      <w:pPr>
        <w:pStyle w:val="ListParagraph"/>
        <w:numPr>
          <w:ilvl w:val="0"/>
          <w:numId w:val="9"/>
        </w:numPr>
        <w:ind w:left="1080"/>
      </w:pPr>
      <w:r w:rsidRPr="00FE0074">
        <w:t>Emotions provide motivation</w:t>
      </w:r>
    </w:p>
    <w:p w:rsidR="00D604E9" w:rsidRPr="00FE0074" w:rsidRDefault="00AC02B3" w:rsidP="008D6CA8">
      <w:pPr>
        <w:pStyle w:val="ListParagraph"/>
        <w:numPr>
          <w:ilvl w:val="0"/>
          <w:numId w:val="9"/>
        </w:numPr>
        <w:ind w:left="1080"/>
        <w:rPr>
          <w:color w:val="FF0000"/>
        </w:rPr>
      </w:pPr>
      <w:r w:rsidRPr="00FE0074">
        <w:rPr>
          <w:color w:val="FF0000"/>
        </w:rPr>
        <w:t>We should try to avoid emotions</w:t>
      </w:r>
    </w:p>
    <w:p w:rsidR="00D604E9" w:rsidRPr="00FE0074" w:rsidRDefault="00AC02B3" w:rsidP="008D6CA8">
      <w:pPr>
        <w:pStyle w:val="ListParagraph"/>
        <w:numPr>
          <w:ilvl w:val="0"/>
          <w:numId w:val="9"/>
        </w:numPr>
        <w:ind w:left="1080"/>
      </w:pPr>
      <w:r w:rsidRPr="00FE0074">
        <w:t>Our culture often undervalues emotions</w:t>
      </w:r>
    </w:p>
    <w:p w:rsidR="006F6F0B" w:rsidRPr="00FE0074" w:rsidRDefault="00AC02B3" w:rsidP="00087342">
      <w:pPr>
        <w:ind w:left="720"/>
        <w:rPr>
          <w:color w:val="FF0000"/>
        </w:rPr>
      </w:pPr>
      <w:r w:rsidRPr="00FE0074">
        <w:rPr>
          <w:color w:val="FF0000"/>
        </w:rPr>
        <w:t>We cannot avoid emotions, nor should we try because they provide important information and motivation</w:t>
      </w:r>
    </w:p>
    <w:p w:rsidR="00CF2C87" w:rsidRPr="00FE0074" w:rsidRDefault="00CF2C87">
      <w:pPr>
        <w:spacing w:after="0" w:line="240" w:lineRule="auto"/>
      </w:pPr>
      <w:r w:rsidRPr="00FE0074">
        <w:br w:type="page"/>
      </w:r>
    </w:p>
    <w:p w:rsidR="00B843A4" w:rsidRPr="00FE0074" w:rsidRDefault="00EE5C5A" w:rsidP="00B843A4">
      <w:pPr>
        <w:numPr>
          <w:ilvl w:val="0"/>
          <w:numId w:val="5"/>
        </w:numPr>
      </w:pPr>
      <w:r w:rsidRPr="00FE0074">
        <w:lastRenderedPageBreak/>
        <w:t>Which of the following statements IS true</w:t>
      </w:r>
      <w:r w:rsidR="00B72BD0" w:rsidRPr="00FE0074">
        <w:t>?</w:t>
      </w:r>
      <w:r w:rsidR="00E50CCD" w:rsidRPr="00FE0074">
        <w:t xml:space="preserve"> </w:t>
      </w:r>
    </w:p>
    <w:p w:rsidR="00B843A4" w:rsidRPr="00FE0074" w:rsidRDefault="00EE5C5A" w:rsidP="00B843A4">
      <w:pPr>
        <w:pStyle w:val="ListParagraph"/>
        <w:numPr>
          <w:ilvl w:val="0"/>
          <w:numId w:val="10"/>
        </w:numPr>
      </w:pPr>
      <w:r w:rsidRPr="00FE0074">
        <w:t>We cannot be aware of our thoughts</w:t>
      </w:r>
    </w:p>
    <w:p w:rsidR="00B843A4" w:rsidRPr="00FE0074" w:rsidRDefault="00EE5C5A" w:rsidP="00B843A4">
      <w:pPr>
        <w:pStyle w:val="ListParagraph"/>
        <w:numPr>
          <w:ilvl w:val="0"/>
          <w:numId w:val="10"/>
        </w:numPr>
        <w:rPr>
          <w:color w:val="FF0000"/>
        </w:rPr>
      </w:pPr>
      <w:r w:rsidRPr="00FE0074">
        <w:rPr>
          <w:color w:val="FF0000"/>
        </w:rPr>
        <w:t>It is easier to change our thoughts than to change our emotions</w:t>
      </w:r>
    </w:p>
    <w:p w:rsidR="00B843A4" w:rsidRPr="00FE0074" w:rsidRDefault="00EE5C5A" w:rsidP="00B843A4">
      <w:pPr>
        <w:pStyle w:val="ListParagraph"/>
        <w:numPr>
          <w:ilvl w:val="0"/>
          <w:numId w:val="10"/>
        </w:numPr>
      </w:pPr>
      <w:r w:rsidRPr="00FE0074">
        <w:t>It is easier to change our emotions than to change our thoughts</w:t>
      </w:r>
    </w:p>
    <w:p w:rsidR="00B843A4" w:rsidRPr="00FE0074" w:rsidRDefault="00EE5C5A" w:rsidP="00B843A4">
      <w:pPr>
        <w:pStyle w:val="ListParagraph"/>
        <w:numPr>
          <w:ilvl w:val="0"/>
          <w:numId w:val="10"/>
        </w:numPr>
      </w:pPr>
      <w:r w:rsidRPr="00FE0074">
        <w:t xml:space="preserve">We can only think in words </w:t>
      </w:r>
    </w:p>
    <w:p w:rsidR="00B843A4" w:rsidRPr="00FE0074" w:rsidRDefault="00EE5C5A" w:rsidP="00B843A4">
      <w:pPr>
        <w:ind w:left="720"/>
        <w:rPr>
          <w:color w:val="FF0000"/>
        </w:rPr>
      </w:pPr>
      <w:r w:rsidRPr="00FE0074">
        <w:rPr>
          <w:color w:val="FF0000"/>
        </w:rPr>
        <w:t>Changing our thoughts is easier than changing our emotions, but by changing our thoughts we can indirectly change our emotions</w:t>
      </w:r>
    </w:p>
    <w:p w:rsidR="00F51D25" w:rsidRPr="00FE0074" w:rsidRDefault="00EE5C5A" w:rsidP="00F51D25">
      <w:pPr>
        <w:numPr>
          <w:ilvl w:val="0"/>
          <w:numId w:val="5"/>
        </w:numPr>
      </w:pPr>
      <w:r w:rsidRPr="00FE0074">
        <w:t>The mental self does NOT include _______</w:t>
      </w:r>
      <w:r w:rsidR="006F534A" w:rsidRPr="00FE0074">
        <w:t xml:space="preserve"> </w:t>
      </w:r>
    </w:p>
    <w:p w:rsidR="00F51D25" w:rsidRPr="00FE0074" w:rsidRDefault="00BB0EB6" w:rsidP="00F51D25">
      <w:pPr>
        <w:pStyle w:val="ListParagraph"/>
        <w:numPr>
          <w:ilvl w:val="0"/>
          <w:numId w:val="11"/>
        </w:numPr>
      </w:pPr>
      <w:r w:rsidRPr="00FE0074">
        <w:t>Imagination</w:t>
      </w:r>
    </w:p>
    <w:p w:rsidR="00F51D25" w:rsidRPr="00FE0074" w:rsidRDefault="00EE5C5A" w:rsidP="00F51D25">
      <w:pPr>
        <w:pStyle w:val="ListParagraph"/>
        <w:numPr>
          <w:ilvl w:val="0"/>
          <w:numId w:val="11"/>
        </w:numPr>
      </w:pPr>
      <w:r w:rsidRPr="00FE0074">
        <w:t>Thoughts</w:t>
      </w:r>
    </w:p>
    <w:p w:rsidR="00F51D25" w:rsidRPr="00FE0074" w:rsidRDefault="00EE5C5A" w:rsidP="00F51D25">
      <w:pPr>
        <w:pStyle w:val="ListParagraph"/>
        <w:numPr>
          <w:ilvl w:val="0"/>
          <w:numId w:val="11"/>
        </w:numPr>
      </w:pPr>
      <w:r w:rsidRPr="00FE0074">
        <w:t>Logic</w:t>
      </w:r>
    </w:p>
    <w:p w:rsidR="00F51D25" w:rsidRPr="00FE0074" w:rsidRDefault="00EE5C5A" w:rsidP="00F51D25">
      <w:pPr>
        <w:pStyle w:val="ListParagraph"/>
        <w:numPr>
          <w:ilvl w:val="0"/>
          <w:numId w:val="11"/>
        </w:numPr>
        <w:rPr>
          <w:color w:val="FF0000"/>
        </w:rPr>
      </w:pPr>
      <w:r w:rsidRPr="00FE0074">
        <w:rPr>
          <w:color w:val="FF0000"/>
        </w:rPr>
        <w:t>Emotions</w:t>
      </w:r>
    </w:p>
    <w:p w:rsidR="00F51D25" w:rsidRPr="00FE0074" w:rsidRDefault="00EE5C5A" w:rsidP="00F51D25">
      <w:pPr>
        <w:ind w:left="720"/>
        <w:rPr>
          <w:color w:val="FF0000"/>
        </w:rPr>
      </w:pPr>
      <w:r w:rsidRPr="00FE0074">
        <w:rPr>
          <w:color w:val="FF0000"/>
        </w:rPr>
        <w:t>The mental self does not include the emotions</w:t>
      </w:r>
      <w:r w:rsidR="00BB0EB6" w:rsidRPr="00FE0074">
        <w:rPr>
          <w:color w:val="FF0000"/>
        </w:rPr>
        <w:t xml:space="preserve">. </w:t>
      </w:r>
    </w:p>
    <w:p w:rsidR="00303ADC" w:rsidRPr="00FE0074" w:rsidRDefault="00EE5C5A" w:rsidP="00303ADC">
      <w:pPr>
        <w:numPr>
          <w:ilvl w:val="0"/>
          <w:numId w:val="5"/>
        </w:numPr>
      </w:pPr>
      <w:r w:rsidRPr="00FE0074">
        <w:t>Which of the following is NOT included in the description of the spiritual self?</w:t>
      </w:r>
    </w:p>
    <w:p w:rsidR="00303ADC" w:rsidRPr="00FE0074" w:rsidRDefault="00EE5C5A" w:rsidP="00AF6FA1">
      <w:pPr>
        <w:pStyle w:val="ListParagraph"/>
        <w:numPr>
          <w:ilvl w:val="0"/>
          <w:numId w:val="113"/>
        </w:numPr>
        <w:rPr>
          <w:color w:val="FF0000"/>
        </w:rPr>
      </w:pPr>
      <w:r w:rsidRPr="00FE0074">
        <w:rPr>
          <w:color w:val="FF0000"/>
        </w:rPr>
        <w:t>Imagination</w:t>
      </w:r>
    </w:p>
    <w:p w:rsidR="00303ADC" w:rsidRPr="00FE0074" w:rsidRDefault="00EE5C5A" w:rsidP="00AF6FA1">
      <w:pPr>
        <w:pStyle w:val="ListParagraph"/>
        <w:numPr>
          <w:ilvl w:val="0"/>
          <w:numId w:val="113"/>
        </w:numPr>
      </w:pPr>
      <w:r w:rsidRPr="00FE0074">
        <w:t>Identity</w:t>
      </w:r>
    </w:p>
    <w:p w:rsidR="00303ADC" w:rsidRPr="00FE0074" w:rsidRDefault="00EE5C5A" w:rsidP="00AF6FA1">
      <w:pPr>
        <w:pStyle w:val="ListParagraph"/>
        <w:numPr>
          <w:ilvl w:val="0"/>
          <w:numId w:val="113"/>
        </w:numPr>
      </w:pPr>
      <w:r w:rsidRPr="00FE0074">
        <w:t>Motivation</w:t>
      </w:r>
    </w:p>
    <w:p w:rsidR="00303ADC" w:rsidRPr="00FE0074" w:rsidRDefault="00EE5C5A" w:rsidP="00AF6FA1">
      <w:pPr>
        <w:pStyle w:val="ListParagraph"/>
        <w:numPr>
          <w:ilvl w:val="0"/>
          <w:numId w:val="113"/>
        </w:numPr>
      </w:pPr>
      <w:r w:rsidRPr="00FE0074">
        <w:t>Values</w:t>
      </w:r>
    </w:p>
    <w:p w:rsidR="00303ADC" w:rsidRPr="00FE0074" w:rsidRDefault="00EE5C5A" w:rsidP="00303ADC">
      <w:pPr>
        <w:ind w:left="720"/>
        <w:rPr>
          <w:color w:val="FF0000"/>
        </w:rPr>
      </w:pPr>
      <w:r w:rsidRPr="00FE0074">
        <w:rPr>
          <w:color w:val="FF0000"/>
        </w:rPr>
        <w:t>The imagination in this description of the self is part of the mental self and not the spiritual self</w:t>
      </w:r>
      <w:r w:rsidR="00CA3600" w:rsidRPr="00FE0074">
        <w:rPr>
          <w:color w:val="FF0000"/>
        </w:rPr>
        <w:t xml:space="preserve">. </w:t>
      </w:r>
    </w:p>
    <w:p w:rsidR="00303ADC" w:rsidRPr="00FE0074" w:rsidRDefault="009F31BC" w:rsidP="00303ADC">
      <w:pPr>
        <w:numPr>
          <w:ilvl w:val="0"/>
          <w:numId w:val="5"/>
        </w:numPr>
      </w:pPr>
      <w:r w:rsidRPr="00FE0074">
        <w:t>What is another word for the spiritual self</w:t>
      </w:r>
      <w:r w:rsidR="00CA3600" w:rsidRPr="00FE0074">
        <w:t>?</w:t>
      </w:r>
    </w:p>
    <w:p w:rsidR="00303ADC" w:rsidRPr="00FE0074" w:rsidRDefault="009F31BC" w:rsidP="00AF6FA1">
      <w:pPr>
        <w:pStyle w:val="ListParagraph"/>
        <w:numPr>
          <w:ilvl w:val="0"/>
          <w:numId w:val="114"/>
        </w:numPr>
      </w:pPr>
      <w:r w:rsidRPr="00FE0074">
        <w:t>God</w:t>
      </w:r>
    </w:p>
    <w:p w:rsidR="00303ADC" w:rsidRPr="00FE0074" w:rsidRDefault="009F31BC" w:rsidP="00AF6FA1">
      <w:pPr>
        <w:pStyle w:val="ListParagraph"/>
        <w:numPr>
          <w:ilvl w:val="0"/>
          <w:numId w:val="114"/>
        </w:numPr>
      </w:pPr>
      <w:r w:rsidRPr="00FE0074">
        <w:t>Devil</w:t>
      </w:r>
    </w:p>
    <w:p w:rsidR="00303ADC" w:rsidRPr="00FE0074" w:rsidRDefault="009F31BC" w:rsidP="00AF6FA1">
      <w:pPr>
        <w:pStyle w:val="ListParagraph"/>
        <w:numPr>
          <w:ilvl w:val="0"/>
          <w:numId w:val="114"/>
        </w:numPr>
      </w:pPr>
      <w:r w:rsidRPr="00FE0074">
        <w:t>Id</w:t>
      </w:r>
      <w:r w:rsidR="00CA3600" w:rsidRPr="00FE0074">
        <w:t xml:space="preserve"> </w:t>
      </w:r>
    </w:p>
    <w:p w:rsidR="00303ADC" w:rsidRPr="00FE0074" w:rsidRDefault="009F31BC" w:rsidP="00AF6FA1">
      <w:pPr>
        <w:pStyle w:val="ListParagraph"/>
        <w:numPr>
          <w:ilvl w:val="0"/>
          <w:numId w:val="114"/>
        </w:numPr>
        <w:rPr>
          <w:color w:val="FF0000"/>
        </w:rPr>
      </w:pPr>
      <w:r w:rsidRPr="00FE0074">
        <w:rPr>
          <w:color w:val="FF0000"/>
        </w:rPr>
        <w:t>Soul</w:t>
      </w:r>
    </w:p>
    <w:p w:rsidR="00303ADC" w:rsidRPr="00FE0074" w:rsidRDefault="009F31BC" w:rsidP="00303ADC">
      <w:pPr>
        <w:ind w:left="720"/>
        <w:rPr>
          <w:color w:val="FF0000"/>
        </w:rPr>
      </w:pPr>
      <w:r w:rsidRPr="00FE0074">
        <w:rPr>
          <w:color w:val="FF0000"/>
        </w:rPr>
        <w:t>Another word for the spiritual self is the soul</w:t>
      </w:r>
      <w:r w:rsidR="00CA3600" w:rsidRPr="00FE0074">
        <w:rPr>
          <w:color w:val="FF0000"/>
        </w:rPr>
        <w:t xml:space="preserve">. </w:t>
      </w:r>
    </w:p>
    <w:p w:rsidR="00CF2C87" w:rsidRPr="00FE0074" w:rsidRDefault="00CF2C87">
      <w:pPr>
        <w:spacing w:after="0" w:line="240" w:lineRule="auto"/>
      </w:pPr>
      <w:r w:rsidRPr="00FE0074">
        <w:br w:type="page"/>
      </w:r>
    </w:p>
    <w:p w:rsidR="00C10B42" w:rsidRPr="00FE0074" w:rsidRDefault="00195BF1" w:rsidP="00C10B42">
      <w:pPr>
        <w:numPr>
          <w:ilvl w:val="0"/>
          <w:numId w:val="5"/>
        </w:numPr>
      </w:pPr>
      <w:r w:rsidRPr="00FE0074">
        <w:lastRenderedPageBreak/>
        <w:t>Michael’s discovery that he was not okay with the alcohol theft was a result of expanding which type of awareness</w:t>
      </w:r>
      <w:r w:rsidR="00996AEA" w:rsidRPr="00FE0074">
        <w:t>?</w:t>
      </w:r>
    </w:p>
    <w:p w:rsidR="00C10B42" w:rsidRPr="00FE0074" w:rsidRDefault="00195BF1" w:rsidP="00C10B42">
      <w:pPr>
        <w:pStyle w:val="ListParagraph"/>
        <w:numPr>
          <w:ilvl w:val="0"/>
          <w:numId w:val="12"/>
        </w:numPr>
        <w:rPr>
          <w:color w:val="FF0000"/>
        </w:rPr>
      </w:pPr>
      <w:r w:rsidRPr="00FE0074">
        <w:rPr>
          <w:color w:val="FF0000"/>
        </w:rPr>
        <w:t>Spiritual</w:t>
      </w:r>
    </w:p>
    <w:p w:rsidR="00C10B42" w:rsidRPr="00FE0074" w:rsidRDefault="00195BF1" w:rsidP="00C10B42">
      <w:pPr>
        <w:pStyle w:val="ListParagraph"/>
        <w:numPr>
          <w:ilvl w:val="0"/>
          <w:numId w:val="12"/>
        </w:numPr>
      </w:pPr>
      <w:r w:rsidRPr="00FE0074">
        <w:t>Physical</w:t>
      </w:r>
    </w:p>
    <w:p w:rsidR="00C10B42" w:rsidRPr="00FE0074" w:rsidRDefault="00195BF1" w:rsidP="00C10B42">
      <w:pPr>
        <w:pStyle w:val="ListParagraph"/>
        <w:numPr>
          <w:ilvl w:val="0"/>
          <w:numId w:val="12"/>
        </w:numPr>
      </w:pPr>
      <w:r w:rsidRPr="00FE0074">
        <w:t>Emotional</w:t>
      </w:r>
    </w:p>
    <w:p w:rsidR="00C10B42" w:rsidRPr="00FE0074" w:rsidRDefault="00195BF1" w:rsidP="00C10B42">
      <w:pPr>
        <w:pStyle w:val="ListParagraph"/>
        <w:numPr>
          <w:ilvl w:val="0"/>
          <w:numId w:val="12"/>
        </w:numPr>
      </w:pPr>
      <w:r w:rsidRPr="00FE0074">
        <w:t>Logical</w:t>
      </w:r>
    </w:p>
    <w:p w:rsidR="00C10B42" w:rsidRPr="00FE0074" w:rsidRDefault="00195BF1" w:rsidP="00C10B42">
      <w:pPr>
        <w:ind w:left="720"/>
        <w:rPr>
          <w:color w:val="FF0000"/>
        </w:rPr>
      </w:pPr>
      <w:r w:rsidRPr="00FE0074">
        <w:rPr>
          <w:color w:val="FF0000"/>
        </w:rPr>
        <w:t>Michael’s discovery that he did not approve of the alcohol theft was an expansion of his spiritual awareness because it meant understanding his own values more fully</w:t>
      </w:r>
      <w:r w:rsidR="00CA3600" w:rsidRPr="00FE0074">
        <w:rPr>
          <w:color w:val="FF0000"/>
        </w:rPr>
        <w:t>.</w:t>
      </w:r>
    </w:p>
    <w:p w:rsidR="00996AEA" w:rsidRPr="00FE0074" w:rsidRDefault="00195BF1" w:rsidP="00996AEA">
      <w:pPr>
        <w:numPr>
          <w:ilvl w:val="0"/>
          <w:numId w:val="5"/>
        </w:numPr>
      </w:pPr>
      <w:r w:rsidRPr="00FE0074">
        <w:t>Despite becoming aware of his values, Michael’s inability to express his anger in a productive fashion was an example of lacking which type of self-awareness</w:t>
      </w:r>
      <w:r w:rsidR="00CA3600" w:rsidRPr="00FE0074">
        <w:t>?</w:t>
      </w:r>
    </w:p>
    <w:p w:rsidR="00996AEA" w:rsidRPr="00FE0074" w:rsidRDefault="00195BF1" w:rsidP="00996AEA">
      <w:pPr>
        <w:pStyle w:val="ListParagraph"/>
        <w:numPr>
          <w:ilvl w:val="0"/>
          <w:numId w:val="13"/>
        </w:numPr>
      </w:pPr>
      <w:r w:rsidRPr="00FE0074">
        <w:t>Mental</w:t>
      </w:r>
    </w:p>
    <w:p w:rsidR="00996AEA" w:rsidRPr="00FE0074" w:rsidRDefault="00195BF1" w:rsidP="00996AEA">
      <w:pPr>
        <w:pStyle w:val="ListParagraph"/>
        <w:numPr>
          <w:ilvl w:val="0"/>
          <w:numId w:val="13"/>
        </w:numPr>
      </w:pPr>
      <w:r w:rsidRPr="00FE0074">
        <w:t>Physical</w:t>
      </w:r>
    </w:p>
    <w:p w:rsidR="00996AEA" w:rsidRPr="00FE0074" w:rsidRDefault="00195BF1" w:rsidP="00996AEA">
      <w:pPr>
        <w:pStyle w:val="ListParagraph"/>
        <w:numPr>
          <w:ilvl w:val="0"/>
          <w:numId w:val="13"/>
        </w:numPr>
        <w:rPr>
          <w:color w:val="FF0000"/>
        </w:rPr>
      </w:pPr>
      <w:r w:rsidRPr="00FE0074">
        <w:rPr>
          <w:color w:val="FF0000"/>
        </w:rPr>
        <w:t>Emotional</w:t>
      </w:r>
    </w:p>
    <w:p w:rsidR="00996AEA" w:rsidRPr="00FE0074" w:rsidRDefault="00195BF1" w:rsidP="00996AEA">
      <w:pPr>
        <w:pStyle w:val="ListParagraph"/>
        <w:numPr>
          <w:ilvl w:val="0"/>
          <w:numId w:val="13"/>
        </w:numPr>
      </w:pPr>
      <w:r w:rsidRPr="00FE0074">
        <w:t>Somatic</w:t>
      </w:r>
    </w:p>
    <w:p w:rsidR="00996AEA" w:rsidRPr="00FE0074" w:rsidRDefault="00195BF1" w:rsidP="00996AEA">
      <w:pPr>
        <w:ind w:left="720"/>
        <w:rPr>
          <w:color w:val="FF0000"/>
        </w:rPr>
      </w:pPr>
      <w:r w:rsidRPr="00FE0074">
        <w:rPr>
          <w:color w:val="FF0000"/>
        </w:rPr>
        <w:t>Michael’s inappropriate expression of his anger was an example of a lack of emotional self-awareness</w:t>
      </w:r>
      <w:r w:rsidR="00B228D1" w:rsidRPr="00FE0074">
        <w:rPr>
          <w:color w:val="FF0000"/>
        </w:rPr>
        <w:t xml:space="preserve">. </w:t>
      </w:r>
    </w:p>
    <w:p w:rsidR="00D604E9" w:rsidRPr="00FE0074" w:rsidRDefault="00D604E9" w:rsidP="00D604E9">
      <w:pPr>
        <w:ind w:left="720"/>
        <w:rPr>
          <w:color w:val="FF0000"/>
        </w:rPr>
      </w:pPr>
    </w:p>
    <w:p w:rsidR="00F60ECC" w:rsidRPr="00FE0074" w:rsidRDefault="00381A27" w:rsidP="00C821A7">
      <w:pPr>
        <w:pStyle w:val="Heading1"/>
        <w:rPr>
          <w:lang w:eastAsia="zh-TW"/>
        </w:rPr>
      </w:pPr>
      <w:r w:rsidRPr="00FE0074">
        <w:br w:type="page"/>
      </w:r>
      <w:bookmarkStart w:id="23" w:name="_Toc400095741"/>
      <w:r w:rsidR="00CF2C87" w:rsidRPr="00FE0074">
        <w:rPr>
          <w:lang w:bidi="ar-SA"/>
        </w:rPr>
        <w:lastRenderedPageBreak/>
        <mc:AlternateContent>
          <mc:Choice Requires="wps">
            <w:drawing>
              <wp:anchor distT="91440" distB="91440" distL="114300" distR="114300" simplePos="0" relativeHeight="251658752" behindDoc="0" locked="0" layoutInCell="0" allowOverlap="1" wp14:anchorId="3F18E670" wp14:editId="394D39D2">
                <wp:simplePos x="0" y="0"/>
                <wp:positionH relativeFrom="page">
                  <wp:posOffset>-95250</wp:posOffset>
                </wp:positionH>
                <wp:positionV relativeFrom="page">
                  <wp:posOffset>-19050</wp:posOffset>
                </wp:positionV>
                <wp:extent cx="8052435" cy="1581150"/>
                <wp:effectExtent l="0" t="0" r="5715" b="0"/>
                <wp:wrapSquare wrapText="bothSides"/>
                <wp:docPr id="320"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2435" cy="1581150"/>
                        </a:xfrm>
                        <a:prstGeom prst="rect">
                          <a:avLst/>
                        </a:prstGeom>
                        <a:gradFill>
                          <a:gsLst>
                            <a:gs pos="0">
                              <a:srgbClr val="FFFFFF"/>
                            </a:gs>
                            <a:gs pos="100000">
                              <a:schemeClr val="bg1">
                                <a:lumMod val="50000"/>
                              </a:schemeClr>
                            </a:gs>
                          </a:gsLst>
                          <a:lin ang="5400000" scaled="1"/>
                        </a:gradFill>
                        <a:ln>
                          <a:noFill/>
                        </a:ln>
                        <a:effectLst/>
                        <a:extLst/>
                      </wps:spPr>
                      <wps:txbx>
                        <w:txbxContent>
                          <w:p w:rsidR="00125ED2" w:rsidRDefault="00125ED2" w:rsidP="00CF2C8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 body never lies.</w:t>
                            </w:r>
                          </w:p>
                          <w:p w:rsidR="00125ED2" w:rsidRPr="00676BBA" w:rsidRDefault="00125ED2" w:rsidP="00CF2C8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676BBA">
                              <w:rPr>
                                <w:rFonts w:asciiTheme="majorHAnsi" w:hAnsiTheme="majorHAnsi"/>
                                <w:b/>
                                <w:i/>
                                <w:sz w:val="28"/>
                                <w:szCs w:val="28"/>
                              </w:rPr>
                              <w:t>Martha Graham</w:t>
                            </w:r>
                          </w:p>
                          <w:p w:rsidR="00125ED2" w:rsidRPr="003B6C98" w:rsidRDefault="00125ED2" w:rsidP="00444DA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4" o:spid="_x0000_s1031" style="position:absolute;margin-left:-7.5pt;margin-top:-1.5pt;width:634.05pt;height:124.5pt;z-index:2516587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" o:allowincell="f" stroked="f">
                <v:fill color2="#7f7f7f [1612]" focus="100%" type="gradient"/>
                <v:textbox inset="4in,54pt,1in,0">
                  <w:txbxContent>
                    <w:p w:rsidR="00125ED2" w:rsidRDefault="00125ED2" w:rsidP="00CF2C87">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 body never lies.</w:t>
                      </w:r>
                    </w:p>
                    <w:p w:rsidR="00125ED2" w:rsidRPr="00676BBA" w:rsidRDefault="00125ED2" w:rsidP="00CF2C87">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676BBA">
                        <w:rPr>
                          <w:rFonts w:asciiTheme="majorHAnsi" w:hAnsiTheme="majorHAnsi"/>
                          <w:b/>
                          <w:i/>
                          <w:sz w:val="28"/>
                          <w:szCs w:val="28"/>
                        </w:rPr>
                        <w:t>Martha Graham</w:t>
                      </w:r>
                    </w:p>
                    <w:p w:rsidR="00125ED2" w:rsidRPr="003B6C98" w:rsidRDefault="00125ED2" w:rsidP="00444DA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iCs/>
                          <w:sz w:val="28"/>
                          <w:szCs w:val="28"/>
                        </w:rPr>
                      </w:pPr>
                    </w:p>
                  </w:txbxContent>
                </v:textbox>
                <w10:wrap type="square" anchorx="page" anchory="page"/>
              </v:rect>
            </w:pict>
          </mc:Fallback>
        </mc:AlternateContent>
      </w:r>
      <w:r w:rsidRPr="00FE0074">
        <w:rPr>
          <w:lang w:eastAsia="zh-TW"/>
        </w:rPr>
        <w:t>Module Three:</w:t>
      </w:r>
      <w:r w:rsidR="00E83F92" w:rsidRPr="00FE0074">
        <w:rPr>
          <w:lang w:eastAsia="zh-TW"/>
        </w:rPr>
        <w:t xml:space="preserve"> </w:t>
      </w:r>
      <w:r w:rsidR="00AB356E" w:rsidRPr="00FE0074">
        <w:rPr>
          <w:lang w:eastAsia="zh-TW"/>
        </w:rPr>
        <w:t>Awareness of the Physical Self</w:t>
      </w:r>
      <w:bookmarkEnd w:id="23"/>
    </w:p>
    <w:p w:rsidR="00F60ECC" w:rsidRPr="00FE0074" w:rsidRDefault="00CB4803" w:rsidP="001B7486">
      <w:r w:rsidRPr="00FE0074">
        <w:rPr>
          <w:lang w:bidi="ar-SA"/>
        </w:rPr>
        <w:drawing>
          <wp:anchor distT="0" distB="0" distL="114300" distR="114300" simplePos="0" relativeHeight="251682304" behindDoc="0" locked="0" layoutInCell="1" allowOverlap="1" wp14:anchorId="62AFECAD" wp14:editId="12179C51">
            <wp:simplePos x="0" y="0"/>
            <wp:positionH relativeFrom="column">
              <wp:posOffset>19050</wp:posOffset>
            </wp:positionH>
            <wp:positionV relativeFrom="paragraph">
              <wp:posOffset>48895</wp:posOffset>
            </wp:positionV>
            <wp:extent cx="1828800" cy="2143125"/>
            <wp:effectExtent l="0" t="0" r="0" b="9525"/>
            <wp:wrapSquare wrapText="bothSides"/>
            <wp:docPr id="16" name="Picture 9" descr="C:\Users\Jennifer\AppData\Local\Microsoft\Windows\Temporary Internet Files\Content.IE5\O27I2X9R\MC90015056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ennifer\AppData\Local\Microsoft\Windows\Temporary Internet Files\Content.IE5\O27I2X9R\MC900150563[1].wmf"/>
                    <pic:cNvPicPr>
                      <a:picLocks noChangeAspect="1" noChangeArrowheads="1"/>
                    </pic:cNvPicPr>
                  </pic:nvPicPr>
                  <pic:blipFill>
                    <a:blip r:embed="rId22" cstate="print"/>
                    <a:srcRect/>
                    <a:stretch>
                      <a:fillRect/>
                    </a:stretch>
                  </pic:blipFill>
                  <pic:spPr bwMode="auto">
                    <a:xfrm>
                      <a:off x="0" y="0"/>
                      <a:ext cx="1828800" cy="2143125"/>
                    </a:xfrm>
                    <a:prstGeom prst="rect">
                      <a:avLst/>
                    </a:prstGeom>
                    <a:noFill/>
                    <a:ln w="9525">
                      <a:noFill/>
                      <a:miter lim="800000"/>
                      <a:headEnd/>
                      <a:tailEnd/>
                    </a:ln>
                  </pic:spPr>
                </pic:pic>
              </a:graphicData>
            </a:graphic>
          </wp:anchor>
        </w:drawing>
      </w:r>
      <w:r w:rsidR="00AB356E" w:rsidRPr="00FE0074">
        <w:t>Even though we live inside physical bodies, so to speak, it’s not uncommon to proceed day in and day out without ever truly being aware of one’s body</w:t>
      </w:r>
      <w:r w:rsidR="00106A4C" w:rsidRPr="00FE0074">
        <w:t xml:space="preserve">. </w:t>
      </w:r>
      <w:r w:rsidR="00AB356E" w:rsidRPr="00FE0074">
        <w:t>Unless we are experiencing high degrees of pain or physical stress, how our bodies feel at any given moment can completely escape our notice. However, an increased awareness of your physical body is the first step in improving both your physical and emotional health. Even though it is a first step, the importance of being aware of your physical self and the space it operates can’t be understated.</w:t>
      </w:r>
    </w:p>
    <w:p w:rsidR="005C7E57" w:rsidRPr="00FE0074" w:rsidRDefault="005C7E57" w:rsidP="00CF2C87">
      <w:pPr>
        <w:rPr>
          <w:lang w:bidi="ar-SA"/>
        </w:rPr>
      </w:pPr>
    </w:p>
    <w:p w:rsidR="005C7E57" w:rsidRPr="00FE0074" w:rsidRDefault="005C7E57" w:rsidP="00CF2C87">
      <w:pPr>
        <w:rPr>
          <w:lang w:bidi="ar-SA"/>
        </w:rPr>
      </w:pPr>
    </w:p>
    <w:p w:rsidR="00CF2C87" w:rsidRPr="00FE0074" w:rsidRDefault="00CF2C87" w:rsidP="00CF2C87">
      <w:pPr>
        <w:rPr>
          <w:lang w:bidi="ar-SA"/>
        </w:rPr>
      </w:pPr>
    </w:p>
    <w:p w:rsidR="00106A4C" w:rsidRPr="00FE0074" w:rsidRDefault="00AB356E" w:rsidP="00106A4C">
      <w:pPr>
        <w:pStyle w:val="Heading2"/>
        <w:rPr>
          <w:lang w:bidi="ar-SA"/>
        </w:rPr>
      </w:pPr>
      <w:bookmarkStart w:id="24" w:name="_Toc400095742"/>
      <w:r w:rsidRPr="00FE0074">
        <w:rPr>
          <w:lang w:bidi="ar-SA"/>
        </w:rPr>
        <w:t>Scanning</w:t>
      </w:r>
      <w:bookmarkEnd w:id="24"/>
    </w:p>
    <w:p w:rsidR="00CC07AB" w:rsidRPr="00FE0074" w:rsidRDefault="005C7E57" w:rsidP="00106A4C">
      <w:r w:rsidRPr="00FE0074">
        <w:rPr>
          <w:lang w:bidi="ar-SA"/>
        </w:rPr>
        <w:drawing>
          <wp:anchor distT="0" distB="0" distL="114300" distR="114300" simplePos="0" relativeHeight="251683328" behindDoc="0" locked="0" layoutInCell="1" allowOverlap="1" wp14:anchorId="2ED47F62" wp14:editId="29278FAB">
            <wp:simplePos x="0" y="0"/>
            <wp:positionH relativeFrom="column">
              <wp:posOffset>19050</wp:posOffset>
            </wp:positionH>
            <wp:positionV relativeFrom="paragraph">
              <wp:posOffset>82550</wp:posOffset>
            </wp:positionV>
            <wp:extent cx="914400" cy="1057275"/>
            <wp:effectExtent l="19050" t="0" r="0" b="0"/>
            <wp:wrapSquare wrapText="bothSides"/>
            <wp:docPr id="17" name="Picture 10" descr="C:\Users\Jennifer\AppData\Local\Microsoft\Windows\Temporary Internet Files\Content.IE5\50BQEX8Y\MC90019566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ennifer\AppData\Local\Microsoft\Windows\Temporary Internet Files\Content.IE5\50BQEX8Y\MC900195666[1].wmf"/>
                    <pic:cNvPicPr>
                      <a:picLocks noChangeAspect="1" noChangeArrowheads="1"/>
                    </pic:cNvPicPr>
                  </pic:nvPicPr>
                  <pic:blipFill>
                    <a:blip r:embed="rId23" cstate="print"/>
                    <a:srcRect/>
                    <a:stretch>
                      <a:fillRect/>
                    </a:stretch>
                  </pic:blipFill>
                  <pic:spPr bwMode="auto">
                    <a:xfrm>
                      <a:off x="0" y="0"/>
                      <a:ext cx="914400" cy="1057275"/>
                    </a:xfrm>
                    <a:prstGeom prst="rect">
                      <a:avLst/>
                    </a:prstGeom>
                    <a:noFill/>
                    <a:ln w="9525">
                      <a:noFill/>
                      <a:miter lim="800000"/>
                      <a:headEnd/>
                      <a:tailEnd/>
                    </a:ln>
                  </pic:spPr>
                </pic:pic>
              </a:graphicData>
            </a:graphic>
          </wp:anchor>
        </w:drawing>
      </w:r>
      <w:r w:rsidR="00AB356E" w:rsidRPr="00FE0074">
        <w:t xml:space="preserve">One of the best ways to develop a habit of being physically aware comes from mindfulness meditation and the specific practice of scanning. This practice allows you to focus your attention throughout your body and take note of how things stand. Since we often make stressful situations worse by holding tension in our muscles, practicing this method can make you aware, even in the midst of stress, of where this tension might be hiding and </w:t>
      </w:r>
      <w:r w:rsidR="00CB3E5F" w:rsidRPr="00FE0074">
        <w:t>intensifying</w:t>
      </w:r>
      <w:r w:rsidR="00AB356E" w:rsidRPr="00FE0074">
        <w:t xml:space="preserve"> things</w:t>
      </w:r>
      <w:r w:rsidR="00CB3E5F" w:rsidRPr="00FE0074">
        <w:t>.</w:t>
      </w:r>
    </w:p>
    <w:p w:rsidR="00CF2C87" w:rsidRPr="00FE0074" w:rsidRDefault="00CF2C87" w:rsidP="00106A4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CB3E5F" w:rsidP="00CC07AB">
            <w:pPr>
              <w:rPr>
                <w:b/>
                <w:bCs/>
                <w:color w:val="000000" w:themeColor="text1"/>
              </w:rPr>
            </w:pPr>
            <w:r w:rsidRPr="00FE0074">
              <w:rPr>
                <w:b/>
                <w:bCs/>
                <w:color w:val="000000" w:themeColor="text1"/>
              </w:rPr>
              <w:t>10</w:t>
            </w:r>
            <w:r w:rsidR="001B7486"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5F6A84" w:rsidP="00CB3E5F">
            <w:pPr>
              <w:rPr>
                <w:color w:val="000000" w:themeColor="text1"/>
              </w:rPr>
            </w:pPr>
            <w:r w:rsidRPr="00FE0074">
              <w:rPr>
                <w:color w:val="000000" w:themeColor="text1"/>
              </w:rPr>
              <w:t xml:space="preserve">Introduce </w:t>
            </w:r>
            <w:r w:rsidR="00CB3E5F" w:rsidRPr="00FE0074">
              <w:rPr>
                <w:color w:val="000000" w:themeColor="text1"/>
              </w:rPr>
              <w:t>Scanning</w:t>
            </w:r>
            <w:r w:rsidR="009F3EFC" w:rsidRPr="00FE0074">
              <w:rPr>
                <w:color w:val="000000" w:themeColor="text1"/>
              </w:rPr>
              <w:t>.</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5F6A84" w:rsidRPr="00FE0074" w:rsidRDefault="00CB3E5F" w:rsidP="00CC07AB">
            <w:pPr>
              <w:rPr>
                <w:b/>
                <w:color w:val="000000" w:themeColor="text1"/>
              </w:rPr>
            </w:pPr>
            <w:r w:rsidRPr="00FE0074">
              <w:rPr>
                <w:b/>
                <w:color w:val="000000" w:themeColor="text1"/>
              </w:rPr>
              <w:t>Scanning</w:t>
            </w:r>
          </w:p>
          <w:p w:rsidR="00CC07AB" w:rsidRPr="00FE0074" w:rsidRDefault="00CB3E5F" w:rsidP="00DD6A39">
            <w:pPr>
              <w:rPr>
                <w:color w:val="000000" w:themeColor="text1"/>
              </w:rPr>
            </w:pPr>
            <w:r w:rsidRPr="00FE0074">
              <w:rPr>
                <w:color w:val="000000" w:themeColor="text1"/>
              </w:rPr>
              <w:t>Introduce the meditative practice of scanning</w:t>
            </w:r>
            <w:r w:rsidR="005B1D08" w:rsidRPr="00FE0074">
              <w:rPr>
                <w:color w:val="000000" w:themeColor="text1"/>
              </w:rPr>
              <w:t>.</w:t>
            </w:r>
            <w:r w:rsidR="00CF2C87"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E84AE1" w:rsidP="00E84AE1">
            <w:pPr>
              <w:rPr>
                <w:b/>
                <w:bCs/>
                <w:color w:val="000000" w:themeColor="text1"/>
              </w:rPr>
            </w:pPr>
            <w:r w:rsidRPr="00FE0074">
              <w:rPr>
                <w:b/>
                <w:bCs/>
                <w:color w:val="000000" w:themeColor="text1"/>
              </w:rPr>
              <w:t>01</w:t>
            </w:r>
            <w:r w:rsidR="00C5154E" w:rsidRPr="00FE0074">
              <w:rPr>
                <w:b/>
                <w:bCs/>
                <w:color w:val="000000" w:themeColor="text1"/>
              </w:rPr>
              <w:t xml:space="preserve">: </w:t>
            </w:r>
            <w:r w:rsidR="00CB3E5F" w:rsidRPr="00FE0074">
              <w:rPr>
                <w:b/>
                <w:bCs/>
                <w:color w:val="000000" w:themeColor="text1"/>
              </w:rPr>
              <w:t>Sca</w:t>
            </w:r>
            <w:r w:rsidR="00C5154E" w:rsidRPr="00FE0074">
              <w:rPr>
                <w:b/>
                <w:bCs/>
                <w:color w:val="000000" w:themeColor="text1"/>
              </w:rPr>
              <w:t>n</w:t>
            </w:r>
            <w:r w:rsidR="00CB3E5F" w:rsidRPr="00FE0074">
              <w:rPr>
                <w:b/>
                <w:bCs/>
                <w:color w:val="000000" w:themeColor="text1"/>
              </w:rPr>
              <w:t>ning</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325692" w:rsidP="00CC07AB">
            <w:pPr>
              <w:rPr>
                <w:color w:val="000000" w:themeColor="text1"/>
              </w:rPr>
            </w:pPr>
            <w:r w:rsidRPr="00FE0074">
              <w:rPr>
                <w:color w:val="000000" w:themeColor="text1"/>
              </w:rPr>
              <w:t xml:space="preserve">Locate a quiet place where participants may lay down. Advise participants on the day before this activity to wear comfortable clothing and to bring a </w:t>
            </w:r>
            <w:r w:rsidRPr="00FE0074">
              <w:rPr>
                <w:color w:val="000000" w:themeColor="text1"/>
              </w:rPr>
              <w:lastRenderedPageBreak/>
              <w:t>blanket, yoga mat, or something that will allow them to lie on the floor comfortably. Pass out the worksheet during the class before this activity and advise participants to review the worksheet beforehand.</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lastRenderedPageBreak/>
              <w:t>Recommended Activity</w:t>
            </w:r>
          </w:p>
        </w:tc>
        <w:tc>
          <w:tcPr>
            <w:tcW w:w="7128" w:type="dxa"/>
            <w:shd w:val="clear" w:color="auto" w:fill="D9D9D9" w:themeFill="background1" w:themeFillShade="D9"/>
            <w:vAlign w:val="center"/>
          </w:tcPr>
          <w:p w:rsidR="00CC07AB" w:rsidRPr="00FE0074" w:rsidRDefault="00325692" w:rsidP="005B1D08">
            <w:pPr>
              <w:rPr>
                <w:color w:val="000000" w:themeColor="text1"/>
              </w:rPr>
            </w:pPr>
            <w:r w:rsidRPr="00FE0074">
              <w:rPr>
                <w:color w:val="000000" w:themeColor="text1"/>
              </w:rPr>
              <w:t>Briefly review the Scanning worksheet and engage for 8-10 minutes in the scanning meditation</w:t>
            </w:r>
            <w:r w:rsidR="004872BB" w:rsidRPr="00FE0074">
              <w:rPr>
                <w:color w:val="000000" w:themeColor="text1"/>
              </w:rPr>
              <w:t>.</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5F6A84"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5F6A84"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5F6A84" w:rsidP="005B1D08">
            <w:pPr>
              <w:rPr>
                <w:color w:val="000000" w:themeColor="text1"/>
              </w:rPr>
            </w:pPr>
            <w:r w:rsidRPr="00FE0074">
              <w:rPr>
                <w:color w:val="000000" w:themeColor="text1"/>
              </w:rPr>
              <w:t>Wh</w:t>
            </w:r>
            <w:r w:rsidR="00FC1745" w:rsidRPr="00FE0074">
              <w:rPr>
                <w:color w:val="000000" w:themeColor="text1"/>
              </w:rPr>
              <w:t xml:space="preserve">at </w:t>
            </w:r>
            <w:r w:rsidR="00CB3E5F" w:rsidRPr="00FE0074">
              <w:rPr>
                <w:color w:val="000000" w:themeColor="text1"/>
              </w:rPr>
              <w:t>is scanning</w:t>
            </w:r>
            <w:r w:rsidRPr="00FE0074">
              <w:rPr>
                <w:color w:val="000000" w:themeColor="text1"/>
              </w:rPr>
              <w:t>?</w:t>
            </w:r>
          </w:p>
        </w:tc>
      </w:tr>
    </w:tbl>
    <w:p w:rsidR="00CF2C87" w:rsidRPr="00FE0074" w:rsidRDefault="00CF2C87" w:rsidP="00CF2C87"/>
    <w:p w:rsidR="00CC07AB" w:rsidRPr="00FE0074" w:rsidRDefault="00AB356E" w:rsidP="00CC07AB">
      <w:pPr>
        <w:pStyle w:val="Heading2"/>
      </w:pPr>
      <w:bookmarkStart w:id="25" w:name="_Toc400095743"/>
      <w:r w:rsidRPr="00FE0074">
        <w:t>Progressive Relaxation</w:t>
      </w:r>
      <w:bookmarkEnd w:id="25"/>
    </w:p>
    <w:p w:rsidR="00325692" w:rsidRPr="00FE0074" w:rsidRDefault="009669A7" w:rsidP="00CF2C87">
      <w:r w:rsidRPr="00FE0074">
        <w:rPr>
          <w:lang w:bidi="ar-SA"/>
        </w:rPr>
        <w:drawing>
          <wp:anchor distT="0" distB="0" distL="114300" distR="114300" simplePos="0" relativeHeight="251684352" behindDoc="0" locked="0" layoutInCell="1" allowOverlap="1" wp14:anchorId="6DBF6E62" wp14:editId="63FA8894">
            <wp:simplePos x="0" y="0"/>
            <wp:positionH relativeFrom="column">
              <wp:posOffset>19050</wp:posOffset>
            </wp:positionH>
            <wp:positionV relativeFrom="paragraph">
              <wp:posOffset>635</wp:posOffset>
            </wp:positionV>
            <wp:extent cx="914400" cy="990600"/>
            <wp:effectExtent l="19050" t="0" r="0" b="0"/>
            <wp:wrapSquare wrapText="bothSides"/>
            <wp:docPr id="18" name="Picture 11" descr="C:\Users\Jennifer\AppData\Local\Microsoft\Windows\Temporary Internet Files\Content.IE5\IK4SOCLQ\MC90033292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ennifer\AppData\Local\Microsoft\Windows\Temporary Internet Files\Content.IE5\IK4SOCLQ\MC900332922[1].wmf"/>
                    <pic:cNvPicPr>
                      <a:picLocks noChangeAspect="1" noChangeArrowheads="1"/>
                    </pic:cNvPicPr>
                  </pic:nvPicPr>
                  <pic:blipFill>
                    <a:blip r:embed="rId24" cstate="print"/>
                    <a:srcRect/>
                    <a:stretch>
                      <a:fillRect/>
                    </a:stretch>
                  </pic:blipFill>
                  <pic:spPr bwMode="auto">
                    <a:xfrm>
                      <a:off x="0" y="0"/>
                      <a:ext cx="914400" cy="990600"/>
                    </a:xfrm>
                    <a:prstGeom prst="rect">
                      <a:avLst/>
                    </a:prstGeom>
                    <a:noFill/>
                    <a:ln w="9525">
                      <a:noFill/>
                      <a:miter lim="800000"/>
                      <a:headEnd/>
                      <a:tailEnd/>
                    </a:ln>
                  </pic:spPr>
                </pic:pic>
              </a:graphicData>
            </a:graphic>
          </wp:anchor>
        </w:drawing>
      </w:r>
      <w:r w:rsidR="00CB3E5F" w:rsidRPr="00FE0074">
        <w:t xml:space="preserve">While scanning can be an effective tool in becoming more aware of one’s physical self, a variation on this technique can actually improve one’s ability to relax. This technique is called progressive relaxation. It’s identical in process to scanning except that when you place your focus on a specific part of your body, you also tense up all the muscles in that area for 2-3 seconds, as you take deep breaths, and then you release the muscles. By tensing and releasing your muscles, you actually release any muscular tension that </w:t>
      </w:r>
      <w:r w:rsidR="00FE0074" w:rsidRPr="00FE0074">
        <w:t>you</w:t>
      </w:r>
      <w:r w:rsidR="00CB3E5F" w:rsidRPr="00FE0074">
        <w:t xml:space="preserve"> were holding in your muscles before performing this technique. Progressive relaxation is a prelude to another technique called a relaxation response. This technique allows a person to immediately initiate a feeling of relaxation in the body without having to lie down or meditate. The Relaxation Response is achieved by consciously tensing all the muscles in your body at once as you inhale, and then relaxing all of your muscles together as you exhale.</w:t>
      </w:r>
    </w:p>
    <w:p w:rsidR="00CC07AB" w:rsidRPr="00FE0074" w:rsidRDefault="00CB3E5F" w:rsidP="00CF2C87">
      <w:r w:rsidRPr="00FE0074">
        <w:t xml:space="preserve">While the relaxation response can be supremely helpful when you find yourself in a stressful situation, and progressive relaxation is immensely helpful when you can’t fall asleep in bed, among other uses of the technique, consciously tensing one’s muscles is not healthy for everyone to practice. If you have </w:t>
      </w:r>
      <w:r w:rsidR="00325692" w:rsidRPr="00FE0074">
        <w:t xml:space="preserve">TMD, a condition where you grind your teeth frequently, tensing the jaw muscles could actually be detrimental. The same applies if you have various types of physical injuries where the muscles around the injured body part are already tense and increasing tension can have negative results. If you are unsure of whether you should practice progressive relaxation or the relaxation response, you should probably consult with your doctor or stick to scanning as a method of increasing physical awareness and relaxation. </w:t>
      </w: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325692" w:rsidP="00CC07AB">
            <w:pPr>
              <w:rPr>
                <w:b/>
                <w:bCs/>
                <w:color w:val="000000" w:themeColor="text1"/>
              </w:rPr>
            </w:pPr>
            <w:r w:rsidRPr="00FE0074">
              <w:rPr>
                <w:b/>
                <w:bCs/>
                <w:color w:val="000000" w:themeColor="text1"/>
              </w:rPr>
              <w:t>10</w:t>
            </w:r>
            <w:r w:rsidR="00277776" w:rsidRPr="00FE0074">
              <w:rPr>
                <w:b/>
                <w:bCs/>
                <w:color w:val="000000" w:themeColor="text1"/>
              </w:rPr>
              <w:t xml:space="preserve"> </w:t>
            </w:r>
            <w:r w:rsidR="004D167A" w:rsidRPr="00FE0074">
              <w:rPr>
                <w:b/>
                <w:bCs/>
                <w:color w:val="000000" w:themeColor="text1"/>
              </w:rPr>
              <w:t>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325692" w:rsidP="005F2A1A">
            <w:pPr>
              <w:rPr>
                <w:color w:val="000000" w:themeColor="text1"/>
              </w:rPr>
            </w:pPr>
            <w:r w:rsidRPr="00FE0074">
              <w:rPr>
                <w:color w:val="000000" w:themeColor="text1"/>
              </w:rPr>
              <w:t>Practice Progressive Relaxation</w:t>
            </w:r>
            <w:r w:rsidR="00BE7F84" w:rsidRPr="00FE0074">
              <w:rPr>
                <w:color w:val="000000" w:themeColor="text1"/>
              </w:rPr>
              <w:t>.</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4D167A" w:rsidRPr="00FE0074" w:rsidRDefault="00325692" w:rsidP="00CC07AB">
            <w:pPr>
              <w:rPr>
                <w:b/>
                <w:color w:val="000000" w:themeColor="text1"/>
              </w:rPr>
            </w:pPr>
            <w:r w:rsidRPr="00FE0074">
              <w:rPr>
                <w:b/>
                <w:color w:val="000000" w:themeColor="text1"/>
              </w:rPr>
              <w:t>Progressive Relaxation</w:t>
            </w:r>
          </w:p>
          <w:p w:rsidR="00CC07AB" w:rsidRPr="00FE0074" w:rsidRDefault="00325692" w:rsidP="004D439C">
            <w:pPr>
              <w:rPr>
                <w:color w:val="000000" w:themeColor="text1"/>
              </w:rPr>
            </w:pPr>
            <w:r w:rsidRPr="00FE0074">
              <w:rPr>
                <w:color w:val="000000" w:themeColor="text1"/>
              </w:rPr>
              <w:lastRenderedPageBreak/>
              <w:t>Practice progressive relaxation</w:t>
            </w:r>
            <w:r w:rsidR="004D439C"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lastRenderedPageBreak/>
              <w:t>Materials Required</w:t>
            </w:r>
          </w:p>
        </w:tc>
        <w:tc>
          <w:tcPr>
            <w:tcW w:w="7128" w:type="dxa"/>
            <w:shd w:val="clear" w:color="auto" w:fill="D9D9D9" w:themeFill="background1" w:themeFillShade="D9"/>
            <w:vAlign w:val="center"/>
          </w:tcPr>
          <w:p w:rsidR="00CC07AB" w:rsidRPr="00FE0074" w:rsidRDefault="00E84AE1" w:rsidP="00E84AE1">
            <w:pPr>
              <w:rPr>
                <w:b/>
                <w:bCs/>
                <w:color w:val="000000" w:themeColor="text1"/>
              </w:rPr>
            </w:pPr>
            <w:r w:rsidRPr="00FE0074">
              <w:rPr>
                <w:b/>
                <w:bCs/>
                <w:color w:val="000000" w:themeColor="text1"/>
              </w:rPr>
              <w:t>02</w:t>
            </w:r>
            <w:r w:rsidR="00325692" w:rsidRPr="00FE0074">
              <w:rPr>
                <w:b/>
                <w:bCs/>
                <w:color w:val="000000" w:themeColor="text1"/>
              </w:rPr>
              <w:t>: Progressive Relaxation and the Relaxation Response</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325692" w:rsidP="00CC07AB">
            <w:pPr>
              <w:rPr>
                <w:color w:val="000000" w:themeColor="text1"/>
              </w:rPr>
            </w:pPr>
            <w:r w:rsidRPr="00FE0074">
              <w:rPr>
                <w:color w:val="000000" w:themeColor="text1"/>
              </w:rPr>
              <w:t xml:space="preserve">Locate a quiet </w:t>
            </w:r>
            <w:r w:rsidR="004872BB" w:rsidRPr="00FE0074">
              <w:rPr>
                <w:color w:val="000000" w:themeColor="text1"/>
              </w:rPr>
              <w:t>place where participants may lie</w:t>
            </w:r>
            <w:r w:rsidRPr="00FE0074">
              <w:rPr>
                <w:color w:val="000000" w:themeColor="text1"/>
              </w:rPr>
              <w:t xml:space="preserve"> down. Advise participants on the day before this activity to wear comfortable clothing and to bring a blanket, yoga mat, or something that will allow them to lie on the floor comfortably. Pass out the worksheet during the class before this activity and advise participants to review the worksheet beforehand.</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4872BB" w:rsidP="004872BB">
            <w:pPr>
              <w:rPr>
                <w:color w:val="000000" w:themeColor="text1"/>
              </w:rPr>
            </w:pPr>
            <w:r w:rsidRPr="00FE0074">
              <w:rPr>
                <w:color w:val="000000" w:themeColor="text1"/>
              </w:rPr>
              <w:t>Briefly review the Progressive Relaxation worksheet and engage for 8-10 minutes in progressive relaxation.</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3D010E"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3D010E"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4872BB" w:rsidP="002636FF">
            <w:pPr>
              <w:rPr>
                <w:color w:val="000000" w:themeColor="text1"/>
              </w:rPr>
            </w:pPr>
            <w:r w:rsidRPr="00FE0074">
              <w:rPr>
                <w:color w:val="000000" w:themeColor="text1"/>
              </w:rPr>
              <w:t>When should you NOT practice progressive relaxation</w:t>
            </w:r>
            <w:r w:rsidR="00BD7A68" w:rsidRPr="00FE0074">
              <w:rPr>
                <w:color w:val="000000" w:themeColor="text1"/>
              </w:rPr>
              <w:t>?</w:t>
            </w:r>
          </w:p>
        </w:tc>
      </w:tr>
    </w:tbl>
    <w:p w:rsidR="00CC07AB" w:rsidRPr="00FE0074" w:rsidRDefault="00CC07AB" w:rsidP="00CC07AB"/>
    <w:p w:rsidR="00CC07AB" w:rsidRPr="00FE0074" w:rsidRDefault="00AB356E" w:rsidP="00CC07AB">
      <w:pPr>
        <w:pStyle w:val="Heading2"/>
      </w:pPr>
      <w:bookmarkStart w:id="26" w:name="_Toc400095744"/>
      <w:r w:rsidRPr="00FE0074">
        <w:t>Physical Stressors</w:t>
      </w:r>
      <w:bookmarkEnd w:id="26"/>
    </w:p>
    <w:p w:rsidR="00CC07AB" w:rsidRPr="00FE0074" w:rsidRDefault="00CF2C87" w:rsidP="002C5FE3">
      <w:r w:rsidRPr="00FE0074">
        <w:rPr>
          <w:lang w:bidi="ar-SA"/>
        </w:rPr>
        <w:drawing>
          <wp:anchor distT="0" distB="0" distL="114300" distR="114300" simplePos="0" relativeHeight="251749888" behindDoc="0" locked="0" layoutInCell="1" allowOverlap="1" wp14:anchorId="1D569406" wp14:editId="1D796021">
            <wp:simplePos x="0" y="0"/>
            <wp:positionH relativeFrom="margin">
              <wp:posOffset>19050</wp:posOffset>
            </wp:positionH>
            <wp:positionV relativeFrom="margin">
              <wp:posOffset>3971925</wp:posOffset>
            </wp:positionV>
            <wp:extent cx="866775" cy="866775"/>
            <wp:effectExtent l="0" t="0" r="9525" b="9525"/>
            <wp:wrapSquare wrapText="bothSides"/>
            <wp:docPr id="341" name="Picture 341" descr="C:\Users\Darren\AppData\Local\Microsoft\Windows\INetCache\IE\M9JZ9HMY\MP9004230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INetCache\IE\M9JZ9HMY\MP900423044[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anchor>
        </w:drawing>
      </w:r>
      <w:r w:rsidR="00FC7F52" w:rsidRPr="00FE0074">
        <w:t>As you become more physically aware, you should also become more aware of physical elements that create stress in your life. These can be varied and can have as much to do with what is outside your body as what you put into your body. Smoking, losing sleep, eating unhealthily, or setting up your work space non-ergonomically are just a few examples of physical stressors. While stress is an inevitable conseque</w:t>
      </w:r>
      <w:r w:rsidR="002D0AE4" w:rsidRPr="00FE0074">
        <w:t>nce of being alive, you can</w:t>
      </w:r>
      <w:r w:rsidR="00FC7F52" w:rsidRPr="00FE0074">
        <w:t xml:space="preserve"> reduce stress in your life both by eliminating e</w:t>
      </w:r>
      <w:r w:rsidR="002D0AE4" w:rsidRPr="00FE0074">
        <w:t>lements that cause you stress and</w:t>
      </w:r>
      <w:r w:rsidR="00FC7F52" w:rsidRPr="00FE0074">
        <w:t xml:space="preserve"> developing strategies that reduce your physical stress.</w:t>
      </w:r>
    </w:p>
    <w:p w:rsidR="00CF2C87" w:rsidRPr="00FE0074" w:rsidRDefault="00CF2C87" w:rsidP="002C5FE3"/>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FC7F52" w:rsidP="00CC07AB">
            <w:pPr>
              <w:rPr>
                <w:b/>
                <w:bCs/>
                <w:color w:val="000000" w:themeColor="text1"/>
              </w:rPr>
            </w:pPr>
            <w:r w:rsidRPr="00FE0074">
              <w:rPr>
                <w:b/>
                <w:bCs/>
                <w:color w:val="000000" w:themeColor="text1"/>
              </w:rPr>
              <w:t>8</w:t>
            </w:r>
            <w:r w:rsidR="00765145" w:rsidRPr="00FE0074">
              <w:rPr>
                <w:b/>
                <w:bCs/>
                <w:color w:val="000000" w:themeColor="text1"/>
              </w:rPr>
              <w:t xml:space="preserve"> </w:t>
            </w:r>
            <w:r w:rsidR="004D167A" w:rsidRPr="00FE0074">
              <w:rPr>
                <w:b/>
                <w:bCs/>
                <w:color w:val="000000" w:themeColor="text1"/>
              </w:rPr>
              <w:t>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FC7F52" w:rsidP="00A62397">
            <w:pPr>
              <w:rPr>
                <w:color w:val="000000" w:themeColor="text1"/>
              </w:rPr>
            </w:pPr>
            <w:r w:rsidRPr="00FE0074">
              <w:rPr>
                <w:color w:val="000000" w:themeColor="text1"/>
              </w:rPr>
              <w:t>Introduce Physical Stressors</w:t>
            </w:r>
            <w:r w:rsidR="00A62397" w:rsidRPr="00FE0074">
              <w:rPr>
                <w:color w:val="000000" w:themeColor="text1"/>
              </w:rPr>
              <w:t>.</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1402A2" w:rsidRPr="00FE0074" w:rsidRDefault="00FC7F52" w:rsidP="00CC07AB">
            <w:pPr>
              <w:rPr>
                <w:b/>
                <w:color w:val="000000" w:themeColor="text1"/>
              </w:rPr>
            </w:pPr>
            <w:r w:rsidRPr="00FE0074">
              <w:rPr>
                <w:b/>
                <w:color w:val="000000" w:themeColor="text1"/>
              </w:rPr>
              <w:t>Physical Stressors</w:t>
            </w:r>
          </w:p>
          <w:p w:rsidR="00CC07AB" w:rsidRPr="00FE0074" w:rsidRDefault="008A524A" w:rsidP="00FC7F52">
            <w:pPr>
              <w:rPr>
                <w:color w:val="000000" w:themeColor="text1"/>
              </w:rPr>
            </w:pPr>
            <w:r w:rsidRPr="00FE0074">
              <w:rPr>
                <w:color w:val="000000" w:themeColor="text1"/>
              </w:rPr>
              <w:t xml:space="preserve">Consider </w:t>
            </w:r>
            <w:r w:rsidR="00FC7F52" w:rsidRPr="00FE0074">
              <w:rPr>
                <w:color w:val="000000" w:themeColor="text1"/>
              </w:rPr>
              <w:t>different elements of physical stress in your life</w:t>
            </w:r>
            <w:r w:rsidR="00750622" w:rsidRPr="00FE0074">
              <w:rPr>
                <w:color w:val="000000" w:themeColor="text1"/>
              </w:rPr>
              <w:t>.</w:t>
            </w:r>
            <w:r w:rsidR="00CF2C87"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E84AE1" w:rsidP="00CC07AB">
            <w:pPr>
              <w:rPr>
                <w:b/>
                <w:bCs/>
                <w:color w:val="000000" w:themeColor="text1"/>
              </w:rPr>
            </w:pPr>
            <w:r w:rsidRPr="00FE0074">
              <w:rPr>
                <w:b/>
                <w:bCs/>
                <w:color w:val="000000" w:themeColor="text1"/>
              </w:rPr>
              <w:t>03</w:t>
            </w:r>
            <w:r w:rsidR="00FC7F52" w:rsidRPr="00FE0074">
              <w:rPr>
                <w:b/>
                <w:bCs/>
                <w:color w:val="000000" w:themeColor="text1"/>
              </w:rPr>
              <w:t>: Physical Stressors</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1402A2"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A62397" w:rsidP="00A34865">
            <w:pPr>
              <w:rPr>
                <w:color w:val="000000" w:themeColor="text1"/>
              </w:rPr>
            </w:pPr>
            <w:r w:rsidRPr="00FE0074">
              <w:rPr>
                <w:color w:val="000000" w:themeColor="text1"/>
              </w:rPr>
              <w:t xml:space="preserve">Complete the worksheet individually. Share your answers with the rest of the </w:t>
            </w:r>
            <w:r w:rsidRPr="00FE0074">
              <w:rPr>
                <w:color w:val="000000" w:themeColor="text1"/>
              </w:rPr>
              <w:lastRenderedPageBreak/>
              <w:t>class.</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lastRenderedPageBreak/>
              <w:t>Stories to Share</w:t>
            </w:r>
          </w:p>
        </w:tc>
        <w:tc>
          <w:tcPr>
            <w:tcW w:w="7128" w:type="dxa"/>
            <w:tcBorders>
              <w:bottom w:val="single" w:sz="4" w:space="0" w:color="1F497D"/>
            </w:tcBorders>
            <w:vAlign w:val="center"/>
          </w:tcPr>
          <w:p w:rsidR="00CC07AB" w:rsidRPr="00FE0074" w:rsidRDefault="001402A2"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1402A2"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A62397" w:rsidP="00FC7F52">
            <w:pPr>
              <w:rPr>
                <w:color w:val="000000" w:themeColor="text1"/>
              </w:rPr>
            </w:pPr>
            <w:r w:rsidRPr="00FE0074">
              <w:rPr>
                <w:color w:val="000000" w:themeColor="text1"/>
              </w:rPr>
              <w:t>What is a</w:t>
            </w:r>
            <w:r w:rsidR="00FC7F52" w:rsidRPr="00FE0074">
              <w:rPr>
                <w:color w:val="000000" w:themeColor="text1"/>
              </w:rPr>
              <w:t>n example of a</w:t>
            </w:r>
            <w:r w:rsidRPr="00FE0074">
              <w:rPr>
                <w:color w:val="000000" w:themeColor="text1"/>
              </w:rPr>
              <w:t xml:space="preserve"> </w:t>
            </w:r>
            <w:r w:rsidR="00FC7F52" w:rsidRPr="00FE0074">
              <w:rPr>
                <w:color w:val="000000" w:themeColor="text1"/>
              </w:rPr>
              <w:t>physical stressor</w:t>
            </w:r>
            <w:r w:rsidR="00A34865" w:rsidRPr="00FE0074">
              <w:rPr>
                <w:color w:val="000000" w:themeColor="text1"/>
              </w:rPr>
              <w:t>?</w:t>
            </w:r>
          </w:p>
        </w:tc>
      </w:tr>
    </w:tbl>
    <w:p w:rsidR="00CC07AB" w:rsidRPr="00FE0074" w:rsidRDefault="00CC07AB" w:rsidP="00CC07AB"/>
    <w:p w:rsidR="00152779" w:rsidRPr="00FE0074" w:rsidRDefault="00AB356E" w:rsidP="00CC07AB">
      <w:pPr>
        <w:pStyle w:val="Heading2"/>
      </w:pPr>
      <w:bookmarkStart w:id="27" w:name="_Toc400095745"/>
      <w:r w:rsidRPr="00FE0074">
        <w:t>Exercise</w:t>
      </w:r>
      <w:bookmarkEnd w:id="27"/>
    </w:p>
    <w:p w:rsidR="00F50FCF" w:rsidRPr="00FE0074" w:rsidRDefault="00DF3FE7" w:rsidP="00A443DB">
      <w:r w:rsidRPr="00FE0074">
        <w:rPr>
          <w:lang w:bidi="ar-SA"/>
        </w:rPr>
        <w:drawing>
          <wp:anchor distT="0" distB="0" distL="114300" distR="114300" simplePos="0" relativeHeight="251686400" behindDoc="0" locked="0" layoutInCell="1" allowOverlap="1" wp14:anchorId="5469A36F" wp14:editId="73AFC42B">
            <wp:simplePos x="0" y="0"/>
            <wp:positionH relativeFrom="column">
              <wp:posOffset>19050</wp:posOffset>
            </wp:positionH>
            <wp:positionV relativeFrom="paragraph">
              <wp:posOffset>4445</wp:posOffset>
            </wp:positionV>
            <wp:extent cx="914400" cy="1371600"/>
            <wp:effectExtent l="19050" t="0" r="0" b="0"/>
            <wp:wrapSquare wrapText="bothSides"/>
            <wp:docPr id="20" name="Picture 13" descr="C:\Users\Jennifer\AppData\Local\Microsoft\Windows\Temporary Internet Files\Content.IE5\50BQEX8Y\MP9004221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Jennifer\AppData\Local\Microsoft\Windows\Temporary Internet Files\Content.IE5\50BQEX8Y\MP900422188[1].jpg"/>
                    <pic:cNvPicPr>
                      <a:picLocks noChangeAspect="1" noChangeArrowheads="1"/>
                    </pic:cNvPicPr>
                  </pic:nvPicPr>
                  <pic:blipFill>
                    <a:blip r:embed="rId26" cstate="print"/>
                    <a:srcRect/>
                    <a:stretch>
                      <a:fillRect/>
                    </a:stretch>
                  </pic:blipFill>
                  <pic:spPr bwMode="auto">
                    <a:xfrm>
                      <a:off x="0" y="0"/>
                      <a:ext cx="914400" cy="1371600"/>
                    </a:xfrm>
                    <a:prstGeom prst="rect">
                      <a:avLst/>
                    </a:prstGeom>
                    <a:noFill/>
                    <a:ln w="9525">
                      <a:noFill/>
                      <a:miter lim="800000"/>
                      <a:headEnd/>
                      <a:tailEnd/>
                    </a:ln>
                  </pic:spPr>
                </pic:pic>
              </a:graphicData>
            </a:graphic>
          </wp:anchor>
        </w:drawing>
      </w:r>
      <w:r w:rsidR="00F50FCF" w:rsidRPr="00FE0074">
        <w:t>When you exercise regularly, you can improve yourself in many ways. Exercise helps your brain to stimulate positive emotions and eliminate low-arousal emotions such as disappointment or depression. Exercise improves your physical health, your energy level, and it reduces physical stress. A good exercise program focuses on improving your body in four areas:</w:t>
      </w:r>
    </w:p>
    <w:p w:rsidR="00DF3FE7" w:rsidRPr="00FE0074" w:rsidRDefault="00DF3FE7" w:rsidP="00A443DB"/>
    <w:p w:rsidR="00DF3FE7" w:rsidRPr="00FE0074" w:rsidRDefault="00DF3FE7" w:rsidP="00A443DB"/>
    <w:p w:rsidR="00CC07AB" w:rsidRPr="00FE0074" w:rsidRDefault="00F50FCF" w:rsidP="00CF2C87">
      <w:pPr>
        <w:pStyle w:val="BulletedPoints"/>
      </w:pPr>
      <w:r w:rsidRPr="00FE0074">
        <w:rPr>
          <w:b/>
        </w:rPr>
        <w:t>Balance</w:t>
      </w:r>
      <w:r w:rsidRPr="00FE0074">
        <w:t>. Exercises such as Tai Chi, martial arts, yoga, and gymnastics all help you to improve your physical balance (and by extension your mental, emotional, and spiritual balance as well).</w:t>
      </w:r>
    </w:p>
    <w:p w:rsidR="00F50FCF" w:rsidRPr="00FE0074" w:rsidRDefault="00F50FCF" w:rsidP="00CF2C87">
      <w:pPr>
        <w:pStyle w:val="BulletedPoints"/>
      </w:pPr>
      <w:r w:rsidRPr="00FE0074">
        <w:rPr>
          <w:b/>
        </w:rPr>
        <w:t xml:space="preserve">Endurance. </w:t>
      </w:r>
      <w:r w:rsidRPr="00FE0074">
        <w:t>Exercises such as running, swimming, cycling, or aerobics help you to improve your endurance. Improved endurance means you can function better for longer periods of time.</w:t>
      </w:r>
    </w:p>
    <w:p w:rsidR="00F50FCF" w:rsidRPr="00FE0074" w:rsidRDefault="00F50FCF" w:rsidP="00CF2C87">
      <w:pPr>
        <w:pStyle w:val="BulletedPoints"/>
      </w:pPr>
      <w:r w:rsidRPr="00FE0074">
        <w:rPr>
          <w:b/>
        </w:rPr>
        <w:t>Strength.</w:t>
      </w:r>
      <w:r w:rsidRPr="00FE0074">
        <w:t xml:space="preserve"> Weight training is the best way to improve your strength. You can use free weights (don’t forget to have a spotter), weight machines, kettle bells, or resistance bands. Remember the greater the weight you lift, the more muscle mass you can build. The more repetitions you do, the more toned and defined your muscles become.</w:t>
      </w:r>
      <w:r w:rsidR="007F0167" w:rsidRPr="00FE0074">
        <w:t xml:space="preserve"> One way to combine endurance and weight training is to circuit train. This means that instead of doing three sets of reps at each station with 30 seconds to a minute to recover, you do one set and move on in a circuit with no rest between sets. Repeat the circuit three times.</w:t>
      </w:r>
    </w:p>
    <w:p w:rsidR="00F50FCF" w:rsidRPr="00FE0074" w:rsidRDefault="00F50FCF" w:rsidP="00CF2C87">
      <w:pPr>
        <w:pStyle w:val="BulletedPoints"/>
      </w:pPr>
      <w:r w:rsidRPr="00FE0074">
        <w:rPr>
          <w:b/>
        </w:rPr>
        <w:t>Flexibility.</w:t>
      </w:r>
      <w:r w:rsidRPr="00FE0074">
        <w:t xml:space="preserve"> Stretching is vital to a good exercise regimen. Not only does this improve your flexibility, but practicing yoga, Pilates, or other types of stretching exercises also eliminates toxins in your body that create stress and discomfort, and stretching also prevents injuries.</w:t>
      </w:r>
    </w:p>
    <w:p w:rsidR="00F50FCF" w:rsidRPr="00FE0074" w:rsidRDefault="00CF0395" w:rsidP="00F50FCF">
      <w:r w:rsidRPr="00FE0074">
        <w:t>Even though we hear it all the time and know deep down that exercising is good for us, it remains difficult to put into practice and to keep it up. Here are some suggestions to help you maintain a consistent exercise regimen:</w:t>
      </w:r>
    </w:p>
    <w:p w:rsidR="00CF0395" w:rsidRPr="00FE0074" w:rsidRDefault="00CF0395" w:rsidP="00CF2C87">
      <w:pPr>
        <w:pStyle w:val="BulletedPoints"/>
      </w:pPr>
      <w:r w:rsidRPr="00FE0074">
        <w:t>Try to exercise at the same time each day, and avoid exercise three hours before you go to sleep.</w:t>
      </w:r>
    </w:p>
    <w:p w:rsidR="00CF0395" w:rsidRPr="00FE0074" w:rsidRDefault="00CF0395" w:rsidP="00CF2C87">
      <w:pPr>
        <w:pStyle w:val="BulletedPoints"/>
      </w:pPr>
      <w:r w:rsidRPr="00FE0074">
        <w:lastRenderedPageBreak/>
        <w:t>Find a workout partner. This can help you when you aren’t feeling as motivated, and you can help your partner when they aren’t motivated to stick with it.</w:t>
      </w:r>
    </w:p>
    <w:p w:rsidR="00CF0395" w:rsidRPr="00FE0074" w:rsidRDefault="00CF0395" w:rsidP="00CF2C87">
      <w:pPr>
        <w:pStyle w:val="BulletedPoints"/>
      </w:pPr>
      <w:r w:rsidRPr="00FE0074">
        <w:t>Never exercise beyond your physical capabilities. When you initially begin exercising, you might experience muscle soreness</w:t>
      </w:r>
      <w:r w:rsidR="007F0167" w:rsidRPr="00FE0074">
        <w:t>. This ache is a different feeling than a muscle tear, which will be a sharper and more pronounced pain. There is the saying, “No pain, no gain,” but you must differentiate between the hurt of improving yourself physically and the pain of injury.</w:t>
      </w:r>
    </w:p>
    <w:p w:rsidR="007F0167" w:rsidRPr="00FE0074" w:rsidRDefault="007F0167" w:rsidP="00CF2C87">
      <w:pPr>
        <w:pStyle w:val="BulletedPoints"/>
      </w:pPr>
      <w:r w:rsidRPr="00FE0074">
        <w:t>Drink plenty of water and eat a balanced diet with lots of vitamins. If you experience muscle soreness that lasts for more than a few days, you might not be getting enough vitamin C. Especially if your exercise regimen involves stretching, you need to drink plenty of water to flush the stress-producing toxins from your body.</w:t>
      </w:r>
    </w:p>
    <w:p w:rsidR="007F0167" w:rsidRPr="00FE0074" w:rsidRDefault="007F0167" w:rsidP="00CF2C87">
      <w:pPr>
        <w:pStyle w:val="BulletedPoints"/>
      </w:pPr>
      <w:r w:rsidRPr="00FE0074">
        <w:t>Vary up your exercise regimen from time to time. This accomplishes two things: it prevents your body from getting used to an exercise so that the positive changes are decreased (known as plateauing), and changing up your regimen keeps the exercises from becoming boring. Make sure that your new exercises continue to improve your physical self in each of the four areas: balance, strength, flexibility, and endurance.</w:t>
      </w:r>
    </w:p>
    <w:p w:rsidR="00CF2C87" w:rsidRPr="00FE0074" w:rsidRDefault="00CF2C87" w:rsidP="00CF2C87">
      <w:pPr>
        <w:pStyle w:val="BulletedPoints"/>
        <w:numPr>
          <w:ilvl w:val="0"/>
          <w:numId w:val="0"/>
        </w:numPr>
        <w:ind w:left="720" w:hanging="360"/>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FC7F52" w:rsidP="00CC07AB">
            <w:pPr>
              <w:rPr>
                <w:b/>
                <w:bCs/>
                <w:color w:val="000000" w:themeColor="text1"/>
              </w:rPr>
            </w:pPr>
            <w:r w:rsidRPr="00FE0074">
              <w:rPr>
                <w:b/>
                <w:bCs/>
                <w:color w:val="000000" w:themeColor="text1"/>
              </w:rPr>
              <w:t>8</w:t>
            </w:r>
            <w:r w:rsidR="00522BEB" w:rsidRPr="00FE0074">
              <w:rPr>
                <w:b/>
                <w:bCs/>
                <w:color w:val="000000" w:themeColor="text1"/>
              </w:rPr>
              <w:t xml:space="preserve"> </w:t>
            </w:r>
            <w:r w:rsidR="00662209" w:rsidRPr="00FE0074">
              <w:rPr>
                <w:b/>
                <w:bCs/>
                <w:color w:val="000000" w:themeColor="text1"/>
              </w:rPr>
              <w:t>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7F0167" w:rsidP="00820E59">
            <w:pPr>
              <w:rPr>
                <w:color w:val="000000" w:themeColor="text1"/>
              </w:rPr>
            </w:pPr>
            <w:r w:rsidRPr="00FE0074">
              <w:rPr>
                <w:color w:val="000000" w:themeColor="text1"/>
              </w:rPr>
              <w:t>Develop a physical stress reduction plan</w:t>
            </w:r>
            <w:r w:rsidR="004A7FC9"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662209" w:rsidRPr="00FE0074" w:rsidRDefault="007F0167" w:rsidP="00CC07AB">
            <w:pPr>
              <w:rPr>
                <w:b/>
                <w:color w:val="000000" w:themeColor="text1"/>
              </w:rPr>
            </w:pPr>
            <w:r w:rsidRPr="00FE0074">
              <w:rPr>
                <w:b/>
                <w:color w:val="000000" w:themeColor="text1"/>
              </w:rPr>
              <w:t>Developing an Exercise Regimen</w:t>
            </w:r>
          </w:p>
          <w:p w:rsidR="00CC07AB" w:rsidRPr="00FE0074" w:rsidRDefault="007F0167" w:rsidP="00820E59">
            <w:pPr>
              <w:rPr>
                <w:color w:val="000000" w:themeColor="text1"/>
              </w:rPr>
            </w:pPr>
            <w:r w:rsidRPr="00FE0074">
              <w:rPr>
                <w:color w:val="000000" w:themeColor="text1"/>
              </w:rPr>
              <w:t>Develop a plan to reduce your physical stress through exercise</w:t>
            </w:r>
            <w:r w:rsidR="00473AA2" w:rsidRPr="00FE0074">
              <w:rPr>
                <w:color w:val="000000" w:themeColor="text1"/>
              </w:rPr>
              <w:t xml:space="preserve"> and other strategies</w:t>
            </w:r>
            <w:r w:rsidR="00275291" w:rsidRPr="00FE0074">
              <w:rPr>
                <w:color w:val="000000" w:themeColor="text1"/>
              </w:rPr>
              <w:t>.</w:t>
            </w:r>
            <w:r w:rsidR="00CF2C87"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E84AE1" w:rsidP="00E84AE1">
            <w:pPr>
              <w:rPr>
                <w:b/>
                <w:color w:val="000000" w:themeColor="text1"/>
              </w:rPr>
            </w:pPr>
            <w:r w:rsidRPr="00FE0074">
              <w:rPr>
                <w:b/>
                <w:color w:val="000000" w:themeColor="text1"/>
              </w:rPr>
              <w:t>04</w:t>
            </w:r>
            <w:r w:rsidR="00473AA2" w:rsidRPr="00FE0074">
              <w:rPr>
                <w:b/>
                <w:color w:val="000000" w:themeColor="text1"/>
              </w:rPr>
              <w:t>: Physical Stress Reduction Plan</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480A74" w:rsidP="00CC07AB">
            <w:pPr>
              <w:rPr>
                <w:b/>
                <w:color w:val="000000" w:themeColor="text1"/>
              </w:rPr>
            </w:pPr>
            <w:r w:rsidRPr="00FE0074">
              <w:rPr>
                <w:b/>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473AA2" w:rsidP="007F268B">
            <w:pPr>
              <w:rPr>
                <w:color w:val="000000" w:themeColor="text1"/>
              </w:rPr>
            </w:pPr>
            <w:r w:rsidRPr="00FE0074">
              <w:rPr>
                <w:color w:val="000000" w:themeColor="text1"/>
              </w:rPr>
              <w:t>Complete the worksheet individually. Share your answers with the rest of the class.</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B9010E"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B9010E"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B9010E" w:rsidP="00820E59">
            <w:pPr>
              <w:rPr>
                <w:color w:val="000000" w:themeColor="text1"/>
              </w:rPr>
            </w:pPr>
            <w:r w:rsidRPr="00FE0074">
              <w:rPr>
                <w:color w:val="000000" w:themeColor="text1"/>
              </w:rPr>
              <w:t xml:space="preserve">What </w:t>
            </w:r>
            <w:r w:rsidR="00473AA2" w:rsidRPr="00FE0074">
              <w:rPr>
                <w:color w:val="000000" w:themeColor="text1"/>
              </w:rPr>
              <w:t>is plateauing</w:t>
            </w:r>
            <w:r w:rsidRPr="00FE0074">
              <w:rPr>
                <w:color w:val="000000" w:themeColor="text1"/>
              </w:rPr>
              <w:t>?</w:t>
            </w:r>
          </w:p>
        </w:tc>
      </w:tr>
    </w:tbl>
    <w:p w:rsidR="00CC07AB" w:rsidRPr="00FE0074" w:rsidRDefault="00CC07AB" w:rsidP="00CC07AB"/>
    <w:p w:rsidR="00CC07AB" w:rsidRPr="00FE0074" w:rsidRDefault="00CC07AB" w:rsidP="00CC07AB">
      <w:pPr>
        <w:pStyle w:val="Heading2"/>
      </w:pPr>
      <w:bookmarkStart w:id="28" w:name="_Toc400095746"/>
      <w:r w:rsidRPr="00FE0074">
        <w:lastRenderedPageBreak/>
        <w:t>Case Study</w:t>
      </w:r>
      <w:bookmarkEnd w:id="28"/>
    </w:p>
    <w:p w:rsidR="00CC07AB" w:rsidRPr="00FE0074" w:rsidRDefault="00C85FF1" w:rsidP="00CC07AB">
      <w:r w:rsidRPr="00FE0074">
        <w:rPr>
          <w:lang w:bidi="ar-SA"/>
        </w:rPr>
        <w:drawing>
          <wp:anchor distT="0" distB="0" distL="114300" distR="114300" simplePos="0" relativeHeight="251687424" behindDoc="0" locked="0" layoutInCell="1" allowOverlap="1" wp14:anchorId="3905A693" wp14:editId="28D4201C">
            <wp:simplePos x="0" y="0"/>
            <wp:positionH relativeFrom="column">
              <wp:posOffset>19050</wp:posOffset>
            </wp:positionH>
            <wp:positionV relativeFrom="paragraph">
              <wp:posOffset>4445</wp:posOffset>
            </wp:positionV>
            <wp:extent cx="914400" cy="1047750"/>
            <wp:effectExtent l="19050" t="0" r="0" b="0"/>
            <wp:wrapSquare wrapText="bothSides"/>
            <wp:docPr id="21" name="Picture 14" descr="C:\Users\Jennifer\AppData\Local\Microsoft\Windows\Temporary Internet Files\Content.IE5\50BQEX8Y\MP9003142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ennifer\AppData\Local\Microsoft\Windows\Temporary Internet Files\Content.IE5\50BQEX8Y\MP900314260[1].jpg"/>
                    <pic:cNvPicPr>
                      <a:picLocks noChangeAspect="1" noChangeArrowheads="1"/>
                    </pic:cNvPicPr>
                  </pic:nvPicPr>
                  <pic:blipFill>
                    <a:blip r:embed="rId27" cstate="print"/>
                    <a:srcRect/>
                    <a:stretch>
                      <a:fillRect/>
                    </a:stretch>
                  </pic:blipFill>
                  <pic:spPr bwMode="auto">
                    <a:xfrm>
                      <a:off x="0" y="0"/>
                      <a:ext cx="914400" cy="1047750"/>
                    </a:xfrm>
                    <a:prstGeom prst="rect">
                      <a:avLst/>
                    </a:prstGeom>
                    <a:noFill/>
                    <a:ln w="9525">
                      <a:noFill/>
                      <a:miter lim="800000"/>
                      <a:headEnd/>
                      <a:tailEnd/>
                    </a:ln>
                  </pic:spPr>
                </pic:pic>
              </a:graphicData>
            </a:graphic>
          </wp:anchor>
        </w:drawing>
      </w:r>
      <w:r w:rsidR="00195BF1" w:rsidRPr="00FE0074">
        <w:t>Tana worked at a job where she sat all day. She also liked to eat sweets and tended to avoid exercise because, she would tell herself, she didn’t have the energy. Her friend Chandra also worked at the same job, but counteracted the fact that she sat all day by exercising regularly and limiting what foods she ate. One day Tana began having pains in her side, which the doctors diagnosed as a result of her sitting. She grew upset and depressed because they told her she would likely contract diabetes if this didn’t change soon. Chandra saw her friend crying at her desk one day and invited her to join Chandra after work so they could work out and Tana could talk about it. At first the idea of working out was unattractive, but Tana really needed to talk to someone, so she went along. After her work out, Tana actually felt more energized than she had in a while and even felt optimistic about her future.</w:t>
      </w:r>
    </w:p>
    <w:p w:rsidR="00384F88" w:rsidRPr="00FE0074" w:rsidRDefault="00384F88"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BE2753" w:rsidP="00CC07AB">
            <w:pPr>
              <w:rPr>
                <w:b/>
                <w:bCs/>
                <w:color w:val="000000" w:themeColor="text1"/>
              </w:rPr>
            </w:pPr>
            <w:r w:rsidRPr="00FE0074">
              <w:rPr>
                <w:b/>
                <w:bCs/>
                <w:color w:val="000000" w:themeColor="text1"/>
              </w:rPr>
              <w:t>5</w:t>
            </w:r>
            <w:r w:rsidR="00077A0C"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41489E" w:rsidP="00473AA2">
            <w:pPr>
              <w:rPr>
                <w:color w:val="000000" w:themeColor="text1"/>
              </w:rPr>
            </w:pPr>
            <w:r w:rsidRPr="00FE0074">
              <w:rPr>
                <w:color w:val="000000" w:themeColor="text1"/>
              </w:rPr>
              <w:t xml:space="preserve">Outline the </w:t>
            </w:r>
            <w:r w:rsidR="00473AA2" w:rsidRPr="00FE0074">
              <w:rPr>
                <w:color w:val="000000" w:themeColor="text1"/>
              </w:rPr>
              <w:t>Awareness of the Physical Self</w:t>
            </w:r>
            <w:r w:rsidR="003D2159" w:rsidRPr="00FE0074">
              <w:rPr>
                <w:color w:val="000000" w:themeColor="text1"/>
              </w:rPr>
              <w:t xml:space="preserve"> </w:t>
            </w:r>
            <w:r w:rsidRPr="00FE0074">
              <w:rPr>
                <w:color w:val="000000" w:themeColor="text1"/>
              </w:rPr>
              <w:t>case study.</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41489E" w:rsidRPr="00FE0074" w:rsidRDefault="0041489E" w:rsidP="00CC07AB">
            <w:pPr>
              <w:rPr>
                <w:b/>
                <w:color w:val="000000" w:themeColor="text1"/>
              </w:rPr>
            </w:pPr>
            <w:r w:rsidRPr="00FE0074">
              <w:rPr>
                <w:b/>
                <w:color w:val="000000" w:themeColor="text1"/>
              </w:rPr>
              <w:t>Case Study</w:t>
            </w:r>
          </w:p>
          <w:p w:rsidR="00CC07AB" w:rsidRPr="00FE0074" w:rsidRDefault="0041489E" w:rsidP="00E55F8F">
            <w:pPr>
              <w:rPr>
                <w:color w:val="000000" w:themeColor="text1"/>
              </w:rPr>
            </w:pPr>
            <w:r w:rsidRPr="00FE0074">
              <w:rPr>
                <w:color w:val="000000" w:themeColor="text1"/>
              </w:rPr>
              <w:t xml:space="preserve">Discuss </w:t>
            </w:r>
            <w:r w:rsidR="00473AA2" w:rsidRPr="00FE0074">
              <w:rPr>
                <w:color w:val="000000" w:themeColor="text1"/>
              </w:rPr>
              <w:t xml:space="preserve">how </w:t>
            </w:r>
            <w:r w:rsidR="00932E83" w:rsidRPr="00FE0074">
              <w:rPr>
                <w:color w:val="000000" w:themeColor="text1"/>
              </w:rPr>
              <w:t>Tana and Chandra demonstrated different degrees of physical awareness</w:t>
            </w:r>
            <w:r w:rsidR="00E867EC"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41489E" w:rsidP="00CC07AB">
            <w:pPr>
              <w:rPr>
                <w:color w:val="000000" w:themeColor="text1"/>
              </w:rPr>
            </w:pPr>
            <w:r w:rsidRPr="00FE0074">
              <w:rPr>
                <w:color w:val="000000" w:themeColor="text1"/>
              </w:rPr>
              <w:t>None</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41489E"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41489E" w:rsidP="00473AA2">
            <w:pPr>
              <w:rPr>
                <w:color w:val="000000" w:themeColor="text1"/>
              </w:rPr>
            </w:pPr>
            <w:r w:rsidRPr="00FE0074">
              <w:rPr>
                <w:color w:val="000000" w:themeColor="text1"/>
              </w:rPr>
              <w:t xml:space="preserve">Discuss the outcome </w:t>
            </w:r>
            <w:r w:rsidR="00E55F8F" w:rsidRPr="00FE0074">
              <w:rPr>
                <w:color w:val="000000" w:themeColor="text1"/>
              </w:rPr>
              <w:t xml:space="preserve">of the case study and how </w:t>
            </w:r>
            <w:r w:rsidR="00932E83" w:rsidRPr="00FE0074">
              <w:rPr>
                <w:color w:val="000000" w:themeColor="text1"/>
              </w:rPr>
              <w:t>the two friends demonstrated different degrees of physical awareness</w:t>
            </w:r>
            <w:r w:rsidR="00473AA2" w:rsidRPr="00FE0074">
              <w:rPr>
                <w:color w:val="000000" w:themeColor="text1"/>
              </w:rPr>
              <w:t>.</w:t>
            </w:r>
            <w:r w:rsidR="00E55F8F"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41489E" w:rsidP="00CC07AB">
            <w:pPr>
              <w:rPr>
                <w:color w:val="000000" w:themeColor="text1"/>
              </w:rPr>
            </w:pPr>
            <w:r w:rsidRPr="00FE0074">
              <w:rPr>
                <w:color w:val="000000" w:themeColor="text1"/>
              </w:rPr>
              <w:t xml:space="preserve">Share any personal relevant stories. </w:t>
            </w:r>
          </w:p>
        </w:tc>
      </w:tr>
      <w:tr w:rsidR="00CC07AB" w:rsidRPr="00FE0074">
        <w:trPr>
          <w:trHeight w:val="60"/>
        </w:trPr>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41489E"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932E83" w:rsidP="00E55F8F">
            <w:pPr>
              <w:rPr>
                <w:color w:val="000000" w:themeColor="text1"/>
              </w:rPr>
            </w:pPr>
            <w:r w:rsidRPr="00FE0074">
              <w:rPr>
                <w:color w:val="000000" w:themeColor="text1"/>
              </w:rPr>
              <w:t>Which of the two friends paid more attention to her physical needs</w:t>
            </w:r>
            <w:r w:rsidR="0041489E" w:rsidRPr="00FE0074">
              <w:rPr>
                <w:color w:val="000000" w:themeColor="text1"/>
              </w:rPr>
              <w:t>?</w:t>
            </w:r>
          </w:p>
        </w:tc>
      </w:tr>
    </w:tbl>
    <w:p w:rsidR="00381A27" w:rsidRPr="00FE0074" w:rsidRDefault="00381A27" w:rsidP="00CC07AB"/>
    <w:p w:rsidR="006D5370" w:rsidRPr="00FE0074" w:rsidRDefault="006D5370">
      <w:pPr>
        <w:spacing w:after="0" w:line="240" w:lineRule="auto"/>
        <w:rPr>
          <w:rFonts w:ascii="Cambria" w:hAnsi="Cambria"/>
          <w:b/>
          <w:bCs/>
          <w:color w:val="4F81BD"/>
          <w:sz w:val="26"/>
          <w:szCs w:val="26"/>
        </w:rPr>
      </w:pPr>
      <w:r w:rsidRPr="00FE0074">
        <w:rPr>
          <w:rFonts w:ascii="Cambria" w:hAnsi="Cambria"/>
          <w:b/>
          <w:bCs/>
          <w:color w:val="4F81BD"/>
          <w:sz w:val="26"/>
          <w:szCs w:val="26"/>
        </w:rPr>
        <w:br w:type="page"/>
      </w:r>
    </w:p>
    <w:p w:rsidR="00381A27" w:rsidRPr="00FE0074" w:rsidRDefault="00381A27" w:rsidP="006D5370">
      <w:pPr>
        <w:pStyle w:val="Heading2"/>
      </w:pPr>
      <w:bookmarkStart w:id="29" w:name="_Toc400095747"/>
      <w:r w:rsidRPr="00FE0074">
        <w:lastRenderedPageBreak/>
        <w:t>Module Three: Review Questions</w:t>
      </w:r>
      <w:bookmarkEnd w:id="29"/>
    </w:p>
    <w:p w:rsidR="00CC07AB" w:rsidRPr="00FE0074" w:rsidRDefault="009F31BC" w:rsidP="007F45EF">
      <w:pPr>
        <w:numPr>
          <w:ilvl w:val="0"/>
          <w:numId w:val="15"/>
        </w:numPr>
      </w:pPr>
      <w:r w:rsidRPr="00FE0074">
        <w:t>Where do we tend to hold tension</w:t>
      </w:r>
      <w:r w:rsidR="00CA52B8" w:rsidRPr="00FE0074">
        <w:t>?</w:t>
      </w:r>
    </w:p>
    <w:p w:rsidR="00CC07AB" w:rsidRPr="00FE0074" w:rsidRDefault="009F31BC" w:rsidP="007F45EF">
      <w:pPr>
        <w:pStyle w:val="ListParagraph"/>
        <w:numPr>
          <w:ilvl w:val="0"/>
          <w:numId w:val="14"/>
        </w:numPr>
        <w:rPr>
          <w:color w:val="FF0000"/>
        </w:rPr>
      </w:pPr>
      <w:r w:rsidRPr="00FE0074">
        <w:rPr>
          <w:color w:val="FF0000"/>
        </w:rPr>
        <w:t>In our muscles</w:t>
      </w:r>
    </w:p>
    <w:p w:rsidR="00CC07AB" w:rsidRPr="00FE0074" w:rsidRDefault="009F31BC" w:rsidP="004B0822">
      <w:pPr>
        <w:pStyle w:val="ListParagraph"/>
        <w:numPr>
          <w:ilvl w:val="0"/>
          <w:numId w:val="14"/>
        </w:numPr>
      </w:pPr>
      <w:r w:rsidRPr="00FE0074">
        <w:t>In our bones</w:t>
      </w:r>
    </w:p>
    <w:p w:rsidR="00B228D1" w:rsidRPr="00FE0074" w:rsidRDefault="009F31BC" w:rsidP="00B228D1">
      <w:pPr>
        <w:pStyle w:val="ListParagraph"/>
        <w:numPr>
          <w:ilvl w:val="0"/>
          <w:numId w:val="14"/>
        </w:numPr>
      </w:pPr>
      <w:r w:rsidRPr="00FE0074">
        <w:t>In our nerves</w:t>
      </w:r>
    </w:p>
    <w:p w:rsidR="00CC07AB" w:rsidRPr="00FE0074" w:rsidRDefault="0065743E" w:rsidP="004B0822">
      <w:pPr>
        <w:pStyle w:val="ListParagraph"/>
        <w:numPr>
          <w:ilvl w:val="0"/>
          <w:numId w:val="14"/>
        </w:numPr>
      </w:pPr>
      <w:r w:rsidRPr="00FE0074">
        <w:t>All of the above</w:t>
      </w:r>
    </w:p>
    <w:p w:rsidR="00381A27" w:rsidRPr="00FE0074" w:rsidRDefault="009F31BC" w:rsidP="00681346">
      <w:pPr>
        <w:ind w:left="720"/>
        <w:rPr>
          <w:color w:val="FF0000"/>
        </w:rPr>
      </w:pPr>
      <w:r w:rsidRPr="00FE0074">
        <w:rPr>
          <w:color w:val="FF0000"/>
        </w:rPr>
        <w:t>We tend to hold tension in our muscles because these can be contracted or released, unlike nerves and bones</w:t>
      </w:r>
      <w:r w:rsidR="00EA185C" w:rsidRPr="00FE0074">
        <w:rPr>
          <w:color w:val="FF0000"/>
        </w:rPr>
        <w:t xml:space="preserve">. </w:t>
      </w:r>
    </w:p>
    <w:p w:rsidR="00B63483" w:rsidRPr="00FE0074" w:rsidRDefault="009F31BC" w:rsidP="00B63483">
      <w:pPr>
        <w:numPr>
          <w:ilvl w:val="0"/>
          <w:numId w:val="15"/>
        </w:numPr>
      </w:pPr>
      <w:r w:rsidRPr="00FE0074">
        <w:t xml:space="preserve">Scanning is a technique of </w:t>
      </w:r>
      <w:r w:rsidR="00EA185C" w:rsidRPr="00FE0074">
        <w:t xml:space="preserve">_______. </w:t>
      </w:r>
    </w:p>
    <w:p w:rsidR="00B63483" w:rsidRPr="00FE0074" w:rsidRDefault="009F31BC" w:rsidP="00B63483">
      <w:pPr>
        <w:pStyle w:val="ListParagraph"/>
        <w:numPr>
          <w:ilvl w:val="0"/>
          <w:numId w:val="16"/>
        </w:numPr>
      </w:pPr>
      <w:r w:rsidRPr="00FE0074">
        <w:t>Reading</w:t>
      </w:r>
    </w:p>
    <w:p w:rsidR="00B63483" w:rsidRPr="00FE0074" w:rsidRDefault="009F31BC" w:rsidP="00B63483">
      <w:pPr>
        <w:pStyle w:val="ListParagraph"/>
        <w:numPr>
          <w:ilvl w:val="0"/>
          <w:numId w:val="16"/>
        </w:numPr>
      </w:pPr>
      <w:r w:rsidRPr="00FE0074">
        <w:t>Running</w:t>
      </w:r>
    </w:p>
    <w:p w:rsidR="00B63483" w:rsidRPr="00FE0074" w:rsidRDefault="009F31BC" w:rsidP="00B63483">
      <w:pPr>
        <w:pStyle w:val="ListParagraph"/>
        <w:numPr>
          <w:ilvl w:val="0"/>
          <w:numId w:val="16"/>
        </w:numPr>
        <w:rPr>
          <w:color w:val="FF0000"/>
        </w:rPr>
      </w:pPr>
      <w:r w:rsidRPr="00FE0074">
        <w:rPr>
          <w:color w:val="FF0000"/>
        </w:rPr>
        <w:t>Meditating</w:t>
      </w:r>
    </w:p>
    <w:p w:rsidR="00B63483" w:rsidRPr="00FE0074" w:rsidRDefault="009F31BC" w:rsidP="00B63483">
      <w:pPr>
        <w:pStyle w:val="ListParagraph"/>
        <w:numPr>
          <w:ilvl w:val="0"/>
          <w:numId w:val="16"/>
        </w:numPr>
      </w:pPr>
      <w:r w:rsidRPr="00FE0074">
        <w:t>Exercising</w:t>
      </w:r>
    </w:p>
    <w:p w:rsidR="00B63483" w:rsidRPr="00FE0074" w:rsidRDefault="009F31BC" w:rsidP="00B63483">
      <w:pPr>
        <w:ind w:left="720"/>
        <w:rPr>
          <w:color w:val="FF0000"/>
        </w:rPr>
      </w:pPr>
      <w:r w:rsidRPr="00FE0074">
        <w:rPr>
          <w:color w:val="FF0000"/>
        </w:rPr>
        <w:t>Scanning is a technique of mindfulness meditation where you focus your attention on various parts of your body</w:t>
      </w:r>
      <w:r w:rsidR="00EA185C" w:rsidRPr="00FE0074">
        <w:rPr>
          <w:color w:val="FF0000"/>
        </w:rPr>
        <w:t xml:space="preserve">. </w:t>
      </w:r>
    </w:p>
    <w:p w:rsidR="0031673C" w:rsidRPr="00FE0074" w:rsidRDefault="009F31BC" w:rsidP="0031673C">
      <w:pPr>
        <w:numPr>
          <w:ilvl w:val="0"/>
          <w:numId w:val="15"/>
        </w:numPr>
      </w:pPr>
      <w:r w:rsidRPr="00FE0074">
        <w:t>Why should some pe</w:t>
      </w:r>
      <w:r w:rsidR="002D0AE4" w:rsidRPr="00FE0074">
        <w:t>ople consult their doctor before practicing</w:t>
      </w:r>
      <w:r w:rsidRPr="00FE0074">
        <w:t xml:space="preserve"> progressive relaxation</w:t>
      </w:r>
      <w:r w:rsidR="00EA185C" w:rsidRPr="00FE0074">
        <w:t>?</w:t>
      </w:r>
    </w:p>
    <w:p w:rsidR="00537EC6" w:rsidRPr="00FE0074" w:rsidRDefault="002D0AE4" w:rsidP="0031673C">
      <w:pPr>
        <w:pStyle w:val="ListParagraph"/>
        <w:numPr>
          <w:ilvl w:val="0"/>
          <w:numId w:val="17"/>
        </w:numPr>
      </w:pPr>
      <w:r w:rsidRPr="00FE0074">
        <w:t>They should get proper drugs first</w:t>
      </w:r>
    </w:p>
    <w:p w:rsidR="0031673C" w:rsidRPr="00FE0074" w:rsidRDefault="009F31BC" w:rsidP="0031673C">
      <w:pPr>
        <w:pStyle w:val="ListParagraph"/>
        <w:numPr>
          <w:ilvl w:val="0"/>
          <w:numId w:val="17"/>
        </w:numPr>
        <w:rPr>
          <w:color w:val="FF0000"/>
        </w:rPr>
      </w:pPr>
      <w:r w:rsidRPr="00FE0074">
        <w:rPr>
          <w:color w:val="FF0000"/>
        </w:rPr>
        <w:t>They have had structural injuries where tensing muscles intentionally can be harmful</w:t>
      </w:r>
    </w:p>
    <w:p w:rsidR="0031673C" w:rsidRPr="00FE0074" w:rsidRDefault="009F31BC" w:rsidP="0031673C">
      <w:pPr>
        <w:pStyle w:val="ListParagraph"/>
        <w:numPr>
          <w:ilvl w:val="0"/>
          <w:numId w:val="17"/>
        </w:numPr>
      </w:pPr>
      <w:r w:rsidRPr="00FE0074">
        <w:t>They don’t need relaxation</w:t>
      </w:r>
    </w:p>
    <w:p w:rsidR="0031673C" w:rsidRPr="00FE0074" w:rsidRDefault="002D0AE4" w:rsidP="0031673C">
      <w:pPr>
        <w:pStyle w:val="ListParagraph"/>
        <w:numPr>
          <w:ilvl w:val="0"/>
          <w:numId w:val="17"/>
        </w:numPr>
      </w:pPr>
      <w:r w:rsidRPr="00FE0074">
        <w:t>They can teach their doctor how to relax</w:t>
      </w:r>
    </w:p>
    <w:p w:rsidR="0031673C" w:rsidRPr="00FE0074" w:rsidRDefault="009F31BC" w:rsidP="0031673C">
      <w:pPr>
        <w:ind w:left="720"/>
        <w:rPr>
          <w:color w:val="FF0000"/>
        </w:rPr>
      </w:pPr>
      <w:r w:rsidRPr="00FE0074">
        <w:rPr>
          <w:color w:val="FF0000"/>
        </w:rPr>
        <w:t>People who have had certain kinds of structural injuries should consult their doctor before</w:t>
      </w:r>
      <w:r w:rsidR="002D0AE4" w:rsidRPr="00FE0074">
        <w:rPr>
          <w:color w:val="FF0000"/>
        </w:rPr>
        <w:t xml:space="preserve"> practicing progressive relaxation because tensing muscles can in certain cases be </w:t>
      </w:r>
      <w:r w:rsidR="00FE0074" w:rsidRPr="00FE0074">
        <w:rPr>
          <w:color w:val="FF0000"/>
        </w:rPr>
        <w:t xml:space="preserve">harmful. </w:t>
      </w:r>
    </w:p>
    <w:p w:rsidR="0031673C" w:rsidRPr="00FE0074" w:rsidRDefault="003B3B04" w:rsidP="0031673C">
      <w:pPr>
        <w:numPr>
          <w:ilvl w:val="0"/>
          <w:numId w:val="15"/>
        </w:numPr>
      </w:pPr>
      <w:r w:rsidRPr="00FE0074">
        <w:t xml:space="preserve">What </w:t>
      </w:r>
      <w:r w:rsidR="002D0AE4" w:rsidRPr="00FE0074">
        <w:t>is an immediate relaxation method called</w:t>
      </w:r>
      <w:r w:rsidR="00313338" w:rsidRPr="00FE0074">
        <w:t>?</w:t>
      </w:r>
    </w:p>
    <w:p w:rsidR="0031673C" w:rsidRPr="00FE0074" w:rsidRDefault="002D0AE4" w:rsidP="0031673C">
      <w:pPr>
        <w:pStyle w:val="ListParagraph"/>
        <w:numPr>
          <w:ilvl w:val="0"/>
          <w:numId w:val="18"/>
        </w:numPr>
      </w:pPr>
      <w:r w:rsidRPr="00FE0074">
        <w:t>Relaxation Moment</w:t>
      </w:r>
    </w:p>
    <w:p w:rsidR="0031673C" w:rsidRPr="00FE0074" w:rsidRDefault="00125ED2" w:rsidP="0031673C">
      <w:pPr>
        <w:pStyle w:val="ListParagraph"/>
        <w:numPr>
          <w:ilvl w:val="0"/>
          <w:numId w:val="18"/>
        </w:numPr>
      </w:pPr>
      <w:r w:rsidRPr="00FE0074">
        <w:t>Self-Hypnosis</w:t>
      </w:r>
    </w:p>
    <w:p w:rsidR="0031673C" w:rsidRPr="00FE0074" w:rsidRDefault="002D0AE4" w:rsidP="0031673C">
      <w:pPr>
        <w:pStyle w:val="ListParagraph"/>
        <w:numPr>
          <w:ilvl w:val="0"/>
          <w:numId w:val="18"/>
        </w:numPr>
      </w:pPr>
      <w:r w:rsidRPr="00FE0074">
        <w:t>Tension Tamer</w:t>
      </w:r>
    </w:p>
    <w:p w:rsidR="0031673C" w:rsidRPr="00FE0074" w:rsidRDefault="002D0AE4" w:rsidP="0031673C">
      <w:pPr>
        <w:pStyle w:val="ListParagraph"/>
        <w:numPr>
          <w:ilvl w:val="0"/>
          <w:numId w:val="18"/>
        </w:numPr>
        <w:rPr>
          <w:color w:val="FF0000"/>
        </w:rPr>
      </w:pPr>
      <w:r w:rsidRPr="00FE0074">
        <w:rPr>
          <w:color w:val="FF0000"/>
        </w:rPr>
        <w:t>Relaxation Response</w:t>
      </w:r>
    </w:p>
    <w:p w:rsidR="0031673C" w:rsidRPr="00FE0074" w:rsidRDefault="002D0AE4" w:rsidP="0031673C">
      <w:pPr>
        <w:ind w:left="720"/>
        <w:rPr>
          <w:color w:val="FF0000"/>
        </w:rPr>
      </w:pPr>
      <w:r w:rsidRPr="00FE0074">
        <w:rPr>
          <w:color w:val="FF0000"/>
        </w:rPr>
        <w:t>The Relaxation Response is a method of immediately relaxing without the need for lying down or meditating</w:t>
      </w:r>
      <w:r w:rsidR="00313338" w:rsidRPr="00FE0074">
        <w:rPr>
          <w:color w:val="FF0000"/>
        </w:rPr>
        <w:t>.</w:t>
      </w:r>
    </w:p>
    <w:p w:rsidR="00384F88" w:rsidRPr="00FE0074" w:rsidRDefault="00384F88">
      <w:pPr>
        <w:spacing w:after="0" w:line="240" w:lineRule="auto"/>
      </w:pPr>
      <w:r w:rsidRPr="00FE0074">
        <w:br w:type="page"/>
      </w:r>
    </w:p>
    <w:p w:rsidR="00A2664E" w:rsidRPr="00FE0074" w:rsidRDefault="002D0AE4" w:rsidP="00A2664E">
      <w:pPr>
        <w:numPr>
          <w:ilvl w:val="0"/>
          <w:numId w:val="15"/>
        </w:numPr>
      </w:pPr>
      <w:r w:rsidRPr="00FE0074">
        <w:lastRenderedPageBreak/>
        <w:t>Which of the following is NOT a physical stressor</w:t>
      </w:r>
      <w:r w:rsidR="00313338" w:rsidRPr="00FE0074">
        <w:t>?</w:t>
      </w:r>
    </w:p>
    <w:p w:rsidR="00A2664E" w:rsidRPr="00FE0074" w:rsidRDefault="002D0AE4" w:rsidP="00A2664E">
      <w:pPr>
        <w:pStyle w:val="ListParagraph"/>
        <w:numPr>
          <w:ilvl w:val="0"/>
          <w:numId w:val="19"/>
        </w:numPr>
      </w:pPr>
      <w:r w:rsidRPr="00FE0074">
        <w:t>Cancer</w:t>
      </w:r>
    </w:p>
    <w:p w:rsidR="00A2664E" w:rsidRPr="00FE0074" w:rsidRDefault="002D0AE4" w:rsidP="00A2664E">
      <w:pPr>
        <w:pStyle w:val="ListParagraph"/>
        <w:numPr>
          <w:ilvl w:val="0"/>
          <w:numId w:val="19"/>
        </w:numPr>
        <w:rPr>
          <w:color w:val="FF0000"/>
        </w:rPr>
      </w:pPr>
      <w:r w:rsidRPr="00FE0074">
        <w:rPr>
          <w:color w:val="FF0000"/>
        </w:rPr>
        <w:t>Your boss’s angry email</w:t>
      </w:r>
    </w:p>
    <w:p w:rsidR="00A2664E" w:rsidRPr="00FE0074" w:rsidRDefault="002D0AE4" w:rsidP="00A2664E">
      <w:pPr>
        <w:pStyle w:val="ListParagraph"/>
        <w:numPr>
          <w:ilvl w:val="0"/>
          <w:numId w:val="19"/>
        </w:numPr>
      </w:pPr>
      <w:r w:rsidRPr="00FE0074">
        <w:t>Indigestion</w:t>
      </w:r>
    </w:p>
    <w:p w:rsidR="00A2664E" w:rsidRPr="00FE0074" w:rsidRDefault="002D0AE4" w:rsidP="00A2664E">
      <w:pPr>
        <w:pStyle w:val="ListParagraph"/>
        <w:numPr>
          <w:ilvl w:val="0"/>
          <w:numId w:val="19"/>
        </w:numPr>
      </w:pPr>
      <w:r w:rsidRPr="00FE0074">
        <w:t>Insomnia</w:t>
      </w:r>
    </w:p>
    <w:p w:rsidR="00A2664E" w:rsidRPr="00FE0074" w:rsidRDefault="002D0AE4" w:rsidP="00A2664E">
      <w:pPr>
        <w:ind w:left="720"/>
        <w:rPr>
          <w:color w:val="FF0000"/>
        </w:rPr>
      </w:pPr>
      <w:r w:rsidRPr="00FE0074">
        <w:rPr>
          <w:color w:val="FF0000"/>
        </w:rPr>
        <w:t>Your boss’s angry email is more likely to be an emotional or mental stressor than a physical one</w:t>
      </w:r>
      <w:r w:rsidR="00DB4CD3" w:rsidRPr="00FE0074">
        <w:rPr>
          <w:color w:val="FF0000"/>
        </w:rPr>
        <w:t xml:space="preserve"> because the aspect of it that causes the stress is the mental idea that your boss is angry with you along with the emotions of insecurity and anxiety that this idea would generate</w:t>
      </w:r>
      <w:r w:rsidR="00313338" w:rsidRPr="00FE0074">
        <w:rPr>
          <w:color w:val="FF0000"/>
        </w:rPr>
        <w:t>.</w:t>
      </w:r>
    </w:p>
    <w:p w:rsidR="00EB716E" w:rsidRPr="00FE0074" w:rsidRDefault="002D0AE4" w:rsidP="00EB716E">
      <w:pPr>
        <w:numPr>
          <w:ilvl w:val="0"/>
          <w:numId w:val="15"/>
        </w:numPr>
      </w:pPr>
      <w:r w:rsidRPr="00FE0074">
        <w:t>Which of the following is NOT true</w:t>
      </w:r>
      <w:r w:rsidR="00FB0F9E" w:rsidRPr="00FE0074">
        <w:t>?</w:t>
      </w:r>
    </w:p>
    <w:p w:rsidR="00EB716E" w:rsidRPr="00FE0074" w:rsidRDefault="002D0AE4" w:rsidP="00EB716E">
      <w:pPr>
        <w:pStyle w:val="ListParagraph"/>
        <w:numPr>
          <w:ilvl w:val="0"/>
          <w:numId w:val="20"/>
        </w:numPr>
      </w:pPr>
      <w:r w:rsidRPr="00FE0074">
        <w:t>Physical stress is part of being alive</w:t>
      </w:r>
    </w:p>
    <w:p w:rsidR="00EB716E" w:rsidRPr="00FE0074" w:rsidRDefault="002D0AE4" w:rsidP="00EB716E">
      <w:pPr>
        <w:pStyle w:val="ListParagraph"/>
        <w:numPr>
          <w:ilvl w:val="0"/>
          <w:numId w:val="20"/>
        </w:numPr>
      </w:pPr>
      <w:r w:rsidRPr="00FE0074">
        <w:t>You can eliminate physical stressors</w:t>
      </w:r>
    </w:p>
    <w:p w:rsidR="00257F5D" w:rsidRPr="00FE0074" w:rsidRDefault="005575C0" w:rsidP="00257F5D">
      <w:pPr>
        <w:pStyle w:val="ListParagraph"/>
        <w:numPr>
          <w:ilvl w:val="0"/>
          <w:numId w:val="20"/>
        </w:numPr>
      </w:pPr>
      <w:r w:rsidRPr="00FE0074">
        <w:t>Ergonomic furniture can relieve physical stress</w:t>
      </w:r>
    </w:p>
    <w:p w:rsidR="00257F5D" w:rsidRPr="00FE0074" w:rsidRDefault="002D0AE4" w:rsidP="00257F5D">
      <w:pPr>
        <w:pStyle w:val="ListParagraph"/>
        <w:numPr>
          <w:ilvl w:val="0"/>
          <w:numId w:val="20"/>
        </w:numPr>
        <w:rPr>
          <w:color w:val="FF0000"/>
        </w:rPr>
      </w:pPr>
      <w:r w:rsidRPr="00FE0074">
        <w:rPr>
          <w:color w:val="FF0000"/>
        </w:rPr>
        <w:t>Smoking is not a physical stressor</w:t>
      </w:r>
    </w:p>
    <w:p w:rsidR="00EB716E" w:rsidRPr="00FE0074" w:rsidRDefault="005575C0" w:rsidP="00EB716E">
      <w:pPr>
        <w:ind w:left="720"/>
        <w:rPr>
          <w:color w:val="FF0000"/>
        </w:rPr>
      </w:pPr>
      <w:r w:rsidRPr="00FE0074">
        <w:rPr>
          <w:color w:val="FF0000"/>
        </w:rPr>
        <w:t>While people often smoke to relieve stress, it is also a physical stressor because it damages the body</w:t>
      </w:r>
      <w:r w:rsidR="00EB5C5C" w:rsidRPr="00FE0074">
        <w:rPr>
          <w:color w:val="FF0000"/>
        </w:rPr>
        <w:t>.</w:t>
      </w:r>
    </w:p>
    <w:p w:rsidR="00681346" w:rsidRPr="00FE0074" w:rsidRDefault="005575C0" w:rsidP="00681346">
      <w:pPr>
        <w:numPr>
          <w:ilvl w:val="0"/>
          <w:numId w:val="15"/>
        </w:numPr>
      </w:pPr>
      <w:r w:rsidRPr="00FE0074">
        <w:t>Exercise relieves __________.</w:t>
      </w:r>
      <w:r w:rsidR="00EB5C5C" w:rsidRPr="00FE0074">
        <w:t xml:space="preserve"> </w:t>
      </w:r>
    </w:p>
    <w:p w:rsidR="00681346" w:rsidRPr="00FE0074" w:rsidRDefault="005575C0" w:rsidP="00681346">
      <w:pPr>
        <w:pStyle w:val="ListParagraph"/>
        <w:numPr>
          <w:ilvl w:val="0"/>
          <w:numId w:val="21"/>
        </w:numPr>
        <w:rPr>
          <w:color w:val="FF0000"/>
        </w:rPr>
      </w:pPr>
      <w:r w:rsidRPr="00FE0074">
        <w:rPr>
          <w:color w:val="FF0000"/>
        </w:rPr>
        <w:t>Depression</w:t>
      </w:r>
    </w:p>
    <w:p w:rsidR="00681346" w:rsidRPr="00FE0074" w:rsidRDefault="005575C0" w:rsidP="00681346">
      <w:pPr>
        <w:pStyle w:val="ListParagraph"/>
        <w:numPr>
          <w:ilvl w:val="0"/>
          <w:numId w:val="21"/>
        </w:numPr>
      </w:pPr>
      <w:r w:rsidRPr="00FE0074">
        <w:t>Indigestion</w:t>
      </w:r>
    </w:p>
    <w:p w:rsidR="00681346" w:rsidRPr="00FE0074" w:rsidRDefault="005575C0" w:rsidP="00681346">
      <w:pPr>
        <w:pStyle w:val="ListParagraph"/>
        <w:numPr>
          <w:ilvl w:val="0"/>
          <w:numId w:val="21"/>
        </w:numPr>
      </w:pPr>
      <w:r w:rsidRPr="00FE0074">
        <w:t>Arthritis</w:t>
      </w:r>
    </w:p>
    <w:p w:rsidR="00681346" w:rsidRPr="00FE0074" w:rsidRDefault="00053720" w:rsidP="00681346">
      <w:pPr>
        <w:pStyle w:val="ListParagraph"/>
        <w:numPr>
          <w:ilvl w:val="0"/>
          <w:numId w:val="21"/>
        </w:numPr>
      </w:pPr>
      <w:r w:rsidRPr="00FE0074">
        <w:t>None of the above</w:t>
      </w:r>
    </w:p>
    <w:p w:rsidR="00681346" w:rsidRPr="00FE0074" w:rsidRDefault="005575C0" w:rsidP="00681346">
      <w:pPr>
        <w:ind w:left="720"/>
        <w:rPr>
          <w:color w:val="FF0000"/>
        </w:rPr>
      </w:pPr>
      <w:r w:rsidRPr="00FE0074">
        <w:rPr>
          <w:color w:val="FF0000"/>
        </w:rPr>
        <w:t>Exercise has been shown to relieve depression but not indigestion or arthritis</w:t>
      </w:r>
      <w:r w:rsidR="00EB5C5C" w:rsidRPr="00FE0074">
        <w:rPr>
          <w:color w:val="FF0000"/>
        </w:rPr>
        <w:t xml:space="preserve">. </w:t>
      </w:r>
    </w:p>
    <w:p w:rsidR="00681346" w:rsidRPr="00FE0074" w:rsidRDefault="005575C0" w:rsidP="00681346">
      <w:pPr>
        <w:numPr>
          <w:ilvl w:val="0"/>
          <w:numId w:val="15"/>
        </w:numPr>
      </w:pPr>
      <w:r w:rsidRPr="00FE0074">
        <w:t>Which of the following is NOT an aspect of a good exercise regimen</w:t>
      </w:r>
      <w:r w:rsidR="00EB5C5C" w:rsidRPr="00FE0074">
        <w:t>?</w:t>
      </w:r>
    </w:p>
    <w:p w:rsidR="00681346" w:rsidRPr="00FE0074" w:rsidRDefault="005575C0" w:rsidP="00681346">
      <w:pPr>
        <w:pStyle w:val="ListParagraph"/>
        <w:numPr>
          <w:ilvl w:val="0"/>
          <w:numId w:val="22"/>
        </w:numPr>
      </w:pPr>
      <w:r w:rsidRPr="00FE0074">
        <w:t>Strength</w:t>
      </w:r>
    </w:p>
    <w:p w:rsidR="00681346" w:rsidRPr="00FE0074" w:rsidRDefault="005575C0" w:rsidP="00681346">
      <w:pPr>
        <w:pStyle w:val="ListParagraph"/>
        <w:numPr>
          <w:ilvl w:val="0"/>
          <w:numId w:val="22"/>
        </w:numPr>
      </w:pPr>
      <w:r w:rsidRPr="00FE0074">
        <w:t>Balance</w:t>
      </w:r>
    </w:p>
    <w:p w:rsidR="00DC5116" w:rsidRPr="00FE0074" w:rsidRDefault="005575C0" w:rsidP="00681346">
      <w:pPr>
        <w:pStyle w:val="ListParagraph"/>
        <w:numPr>
          <w:ilvl w:val="0"/>
          <w:numId w:val="22"/>
        </w:numPr>
        <w:rPr>
          <w:color w:val="FF0000"/>
        </w:rPr>
      </w:pPr>
      <w:r w:rsidRPr="00FE0074">
        <w:rPr>
          <w:color w:val="FF0000"/>
        </w:rPr>
        <w:t>Speed</w:t>
      </w:r>
    </w:p>
    <w:p w:rsidR="00681346" w:rsidRPr="00FE0074" w:rsidRDefault="005575C0" w:rsidP="00681346">
      <w:pPr>
        <w:pStyle w:val="ListParagraph"/>
        <w:numPr>
          <w:ilvl w:val="0"/>
          <w:numId w:val="22"/>
        </w:numPr>
      </w:pPr>
      <w:r w:rsidRPr="00FE0074">
        <w:t>Flexibility</w:t>
      </w:r>
    </w:p>
    <w:p w:rsidR="00681346" w:rsidRPr="00FE0074" w:rsidRDefault="005575C0" w:rsidP="00681346">
      <w:pPr>
        <w:ind w:left="720"/>
        <w:rPr>
          <w:color w:val="FF0000"/>
        </w:rPr>
      </w:pPr>
      <w:r w:rsidRPr="00FE0074">
        <w:rPr>
          <w:color w:val="FF0000"/>
        </w:rPr>
        <w:t>While exercises to increase speed might be good for professional athletes, a good exercise program for most people involves the aspects of strength, balance, flexibility, and endurance</w:t>
      </w:r>
      <w:r w:rsidR="00DC5116" w:rsidRPr="00FE0074">
        <w:rPr>
          <w:color w:val="FF0000"/>
        </w:rPr>
        <w:t xml:space="preserve">. </w:t>
      </w:r>
    </w:p>
    <w:p w:rsidR="00384F88" w:rsidRPr="00FE0074" w:rsidRDefault="00384F88">
      <w:pPr>
        <w:spacing w:after="0" w:line="240" w:lineRule="auto"/>
      </w:pPr>
      <w:r w:rsidRPr="00FE0074">
        <w:br w:type="page"/>
      </w:r>
    </w:p>
    <w:p w:rsidR="002F69E9" w:rsidRPr="00FE0074" w:rsidRDefault="00932E83" w:rsidP="002F69E9">
      <w:pPr>
        <w:numPr>
          <w:ilvl w:val="0"/>
          <w:numId w:val="15"/>
        </w:numPr>
      </w:pPr>
      <w:r w:rsidRPr="00FE0074">
        <w:lastRenderedPageBreak/>
        <w:t>How did Tana feel after exercising with Chandra</w:t>
      </w:r>
      <w:r w:rsidR="00DC5116" w:rsidRPr="00FE0074">
        <w:t>?</w:t>
      </w:r>
    </w:p>
    <w:p w:rsidR="002F69E9" w:rsidRPr="00FE0074" w:rsidRDefault="00932E83" w:rsidP="002F69E9">
      <w:pPr>
        <w:pStyle w:val="ListParagraph"/>
        <w:numPr>
          <w:ilvl w:val="0"/>
          <w:numId w:val="23"/>
        </w:numPr>
      </w:pPr>
      <w:r w:rsidRPr="00FE0074">
        <w:t>Depressed</w:t>
      </w:r>
    </w:p>
    <w:p w:rsidR="002F69E9" w:rsidRPr="00FE0074" w:rsidRDefault="00932E83" w:rsidP="002F69E9">
      <w:pPr>
        <w:pStyle w:val="ListParagraph"/>
        <w:numPr>
          <w:ilvl w:val="0"/>
          <w:numId w:val="23"/>
        </w:numPr>
        <w:rPr>
          <w:color w:val="FF0000"/>
        </w:rPr>
      </w:pPr>
      <w:r w:rsidRPr="00FE0074">
        <w:rPr>
          <w:color w:val="FF0000"/>
        </w:rPr>
        <w:t>Energized</w:t>
      </w:r>
    </w:p>
    <w:p w:rsidR="002F69E9" w:rsidRPr="00FE0074" w:rsidRDefault="00932E83" w:rsidP="002F69E9">
      <w:pPr>
        <w:pStyle w:val="ListParagraph"/>
        <w:numPr>
          <w:ilvl w:val="0"/>
          <w:numId w:val="23"/>
        </w:numPr>
      </w:pPr>
      <w:r w:rsidRPr="00FE0074">
        <w:t>Frightened</w:t>
      </w:r>
    </w:p>
    <w:p w:rsidR="002F69E9" w:rsidRPr="00FE0074" w:rsidRDefault="00932E83" w:rsidP="002F69E9">
      <w:pPr>
        <w:pStyle w:val="ListParagraph"/>
        <w:numPr>
          <w:ilvl w:val="0"/>
          <w:numId w:val="23"/>
        </w:numPr>
      </w:pPr>
      <w:r w:rsidRPr="00FE0074">
        <w:t>Jealous</w:t>
      </w:r>
    </w:p>
    <w:p w:rsidR="009D344F" w:rsidRPr="00FE0074" w:rsidRDefault="00DC5116" w:rsidP="002F69E9">
      <w:pPr>
        <w:ind w:left="720"/>
        <w:rPr>
          <w:color w:val="FF0000"/>
        </w:rPr>
      </w:pPr>
      <w:r w:rsidRPr="00FE0074">
        <w:rPr>
          <w:color w:val="FF0000"/>
        </w:rPr>
        <w:t>A</w:t>
      </w:r>
      <w:r w:rsidR="00932E83" w:rsidRPr="00FE0074">
        <w:rPr>
          <w:color w:val="FF0000"/>
        </w:rPr>
        <w:t>fter exercising with Chandra, Tana felt energized</w:t>
      </w:r>
      <w:r w:rsidRPr="00FE0074">
        <w:rPr>
          <w:color w:val="FF0000"/>
        </w:rPr>
        <w:t xml:space="preserve">. </w:t>
      </w:r>
    </w:p>
    <w:p w:rsidR="009D344F" w:rsidRPr="00FE0074" w:rsidRDefault="00932E83" w:rsidP="009D344F">
      <w:pPr>
        <w:numPr>
          <w:ilvl w:val="0"/>
          <w:numId w:val="15"/>
        </w:numPr>
      </w:pPr>
      <w:r w:rsidRPr="00FE0074">
        <w:t>In addition to exercising, what other aspect of her physical self did Chandra pay attention to in order to mitigate the effects of sitting for long periods</w:t>
      </w:r>
      <w:r w:rsidR="00DC5116" w:rsidRPr="00FE0074">
        <w:t>?</w:t>
      </w:r>
    </w:p>
    <w:p w:rsidR="009D344F" w:rsidRPr="00FE0074" w:rsidRDefault="00932E83" w:rsidP="009D344F">
      <w:pPr>
        <w:pStyle w:val="ListParagraph"/>
        <w:numPr>
          <w:ilvl w:val="0"/>
          <w:numId w:val="24"/>
        </w:numPr>
      </w:pPr>
      <w:r w:rsidRPr="00FE0074">
        <w:t>Her shoes</w:t>
      </w:r>
    </w:p>
    <w:p w:rsidR="009D344F" w:rsidRPr="00FE0074" w:rsidRDefault="00932E83" w:rsidP="009D344F">
      <w:pPr>
        <w:pStyle w:val="ListParagraph"/>
        <w:numPr>
          <w:ilvl w:val="0"/>
          <w:numId w:val="24"/>
        </w:numPr>
      </w:pPr>
      <w:r w:rsidRPr="00FE0074">
        <w:t>Her work chair</w:t>
      </w:r>
    </w:p>
    <w:p w:rsidR="009D344F" w:rsidRPr="00FE0074" w:rsidRDefault="00932E83" w:rsidP="009D344F">
      <w:pPr>
        <w:pStyle w:val="ListParagraph"/>
        <w:numPr>
          <w:ilvl w:val="0"/>
          <w:numId w:val="24"/>
        </w:numPr>
      </w:pPr>
      <w:r w:rsidRPr="00FE0074">
        <w:t>Her gym membership</w:t>
      </w:r>
    </w:p>
    <w:p w:rsidR="009D344F" w:rsidRPr="00FE0074" w:rsidRDefault="00932E83" w:rsidP="009D344F">
      <w:pPr>
        <w:pStyle w:val="ListParagraph"/>
        <w:numPr>
          <w:ilvl w:val="0"/>
          <w:numId w:val="24"/>
        </w:numPr>
        <w:rPr>
          <w:color w:val="FF0000"/>
        </w:rPr>
      </w:pPr>
      <w:r w:rsidRPr="00FE0074">
        <w:rPr>
          <w:color w:val="FF0000"/>
        </w:rPr>
        <w:t>Her diet</w:t>
      </w:r>
    </w:p>
    <w:p w:rsidR="009D344F" w:rsidRPr="00FE0074" w:rsidRDefault="00932E83" w:rsidP="009D344F">
      <w:pPr>
        <w:ind w:left="720"/>
        <w:rPr>
          <w:color w:val="FF0000"/>
        </w:rPr>
      </w:pPr>
      <w:r w:rsidRPr="00FE0074">
        <w:rPr>
          <w:color w:val="FF0000"/>
        </w:rPr>
        <w:t>In addition to exercising, Chandra also paid attention to her diet</w:t>
      </w:r>
      <w:r w:rsidR="00DC5116" w:rsidRPr="00FE0074">
        <w:rPr>
          <w:color w:val="FF0000"/>
        </w:rPr>
        <w:t xml:space="preserve">. </w:t>
      </w:r>
    </w:p>
    <w:p w:rsidR="00DF51B2" w:rsidRPr="00FE0074" w:rsidRDefault="00381A27" w:rsidP="00DF51B2">
      <w:pPr>
        <w:pStyle w:val="Heading1"/>
        <w:rPr>
          <w:lang w:eastAsia="zh-TW"/>
        </w:rPr>
      </w:pPr>
      <w:r w:rsidRPr="00FE0074">
        <w:br w:type="page"/>
      </w:r>
      <w:bookmarkStart w:id="30" w:name="_Toc400095748"/>
      <w:r w:rsidR="00384F88" w:rsidRPr="00FE0074">
        <w:rPr>
          <w:lang w:bidi="ar-SA"/>
        </w:rPr>
        <w:lastRenderedPageBreak/>
        <mc:AlternateContent>
          <mc:Choice Requires="wps">
            <w:drawing>
              <wp:anchor distT="91440" distB="91440" distL="114300" distR="114300" simplePos="0" relativeHeight="251659776" behindDoc="0" locked="0" layoutInCell="0" allowOverlap="1" wp14:anchorId="6CE08951" wp14:editId="7D00DCA3">
                <wp:simplePos x="0" y="0"/>
                <wp:positionH relativeFrom="page">
                  <wp:posOffset>-142875</wp:posOffset>
                </wp:positionH>
                <wp:positionV relativeFrom="page">
                  <wp:posOffset>-19050</wp:posOffset>
                </wp:positionV>
                <wp:extent cx="8100060" cy="1514475"/>
                <wp:effectExtent l="0" t="0" r="0" b="9525"/>
                <wp:wrapSquare wrapText="bothSides"/>
                <wp:docPr id="6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0060" cy="1514475"/>
                        </a:xfrm>
                        <a:prstGeom prst="rect">
                          <a:avLst/>
                        </a:prstGeom>
                        <a:gradFill>
                          <a:gsLst>
                            <a:gs pos="0">
                              <a:srgbClr val="FFFFFF"/>
                            </a:gs>
                            <a:gs pos="100000">
                              <a:schemeClr val="bg1">
                                <a:lumMod val="50000"/>
                              </a:schemeClr>
                            </a:gs>
                          </a:gsLst>
                          <a:lin ang="5400000" scaled="1"/>
                        </a:gradFill>
                        <a:ln>
                          <a:noFill/>
                        </a:ln>
                        <a:effectLst/>
                        <a:extLst/>
                      </wps:spPr>
                      <wps:txbx>
                        <w:txbxContent>
                          <w:p w:rsidR="00125ED2" w:rsidRDefault="00125ED2" w:rsidP="00384F88">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Procrastination is the thief of time.</w:t>
                            </w:r>
                          </w:p>
                          <w:p w:rsidR="00125ED2" w:rsidRPr="006D5370" w:rsidRDefault="00125ED2" w:rsidP="00676BB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Edward Young</w:t>
                            </w:r>
                          </w:p>
                          <w:p w:rsidR="00125ED2" w:rsidRPr="003B6C98" w:rsidRDefault="00125ED2"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2" style="position:absolute;margin-left:-11.25pt;margin-top:-1.5pt;width:637.8pt;height:119.25pt;z-index:2516597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" o:allowincell="f" stroked="f">
                <v:fill color2="#7f7f7f [1612]" focus="100%" type="gradient"/>
                <v:textbox inset="4in,54pt,1in,0">
                  <w:txbxContent>
                    <w:p w:rsidR="00125ED2" w:rsidRDefault="00125ED2" w:rsidP="00384F88">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Procrastination is the thief of time.</w:t>
                      </w:r>
                    </w:p>
                    <w:p w:rsidR="00125ED2" w:rsidRPr="006D5370" w:rsidRDefault="00125ED2" w:rsidP="00676BB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Edward Young</w:t>
                      </w:r>
                    </w:p>
                    <w:p w:rsidR="00125ED2" w:rsidRPr="003B6C98" w:rsidRDefault="00125ED2"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Pr="00FE0074">
        <w:rPr>
          <w:lang w:eastAsia="zh-TW"/>
        </w:rPr>
        <w:t>Module Four:</w:t>
      </w:r>
      <w:r w:rsidR="00171CDC" w:rsidRPr="00FE0074">
        <w:rPr>
          <w:lang w:eastAsia="zh-TW"/>
        </w:rPr>
        <w:t xml:space="preserve"> </w:t>
      </w:r>
      <w:r w:rsidR="00473AA2" w:rsidRPr="00FE0074">
        <w:rPr>
          <w:lang w:eastAsia="zh-TW"/>
        </w:rPr>
        <w:t>Time Management</w:t>
      </w:r>
      <w:bookmarkEnd w:id="30"/>
    </w:p>
    <w:p w:rsidR="00DF51B2" w:rsidRPr="00FE0074" w:rsidRDefault="00387BC0" w:rsidP="00DF51B2">
      <w:pPr>
        <w:rPr>
          <w:lang w:eastAsia="zh-TW"/>
        </w:rPr>
      </w:pPr>
      <w:r w:rsidRPr="00FE0074">
        <w:rPr>
          <w:lang w:bidi="ar-SA"/>
        </w:rPr>
        <w:drawing>
          <wp:anchor distT="0" distB="0" distL="114300" distR="114300" simplePos="0" relativeHeight="251688448" behindDoc="0" locked="0" layoutInCell="1" allowOverlap="1" wp14:anchorId="251D4EEE" wp14:editId="7069C1B9">
            <wp:simplePos x="0" y="0"/>
            <wp:positionH relativeFrom="column">
              <wp:posOffset>19050</wp:posOffset>
            </wp:positionH>
            <wp:positionV relativeFrom="paragraph">
              <wp:posOffset>58420</wp:posOffset>
            </wp:positionV>
            <wp:extent cx="1828800" cy="2143125"/>
            <wp:effectExtent l="0" t="0" r="0" b="9525"/>
            <wp:wrapSquare wrapText="bothSides"/>
            <wp:docPr id="22" name="Picture 15" descr="C:\Users\Jennifer\AppData\Local\Microsoft\Windows\Temporary Internet Files\Content.IE5\7L635VD0\MP9004484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Jennifer\AppData\Local\Microsoft\Windows\Temporary Internet Files\Content.IE5\7L635VD0\MP900448441[1].jpg"/>
                    <pic:cNvPicPr>
                      <a:picLocks noChangeAspect="1" noChangeArrowheads="1"/>
                    </pic:cNvPicPr>
                  </pic:nvPicPr>
                  <pic:blipFill>
                    <a:blip r:embed="rId28" cstate="print"/>
                    <a:srcRect/>
                    <a:stretch>
                      <a:fillRect/>
                    </a:stretch>
                  </pic:blipFill>
                  <pic:spPr bwMode="auto">
                    <a:xfrm>
                      <a:off x="0" y="0"/>
                      <a:ext cx="1828800" cy="2143125"/>
                    </a:xfrm>
                    <a:prstGeom prst="rect">
                      <a:avLst/>
                    </a:prstGeom>
                    <a:noFill/>
                    <a:ln w="9525">
                      <a:noFill/>
                      <a:miter lim="800000"/>
                      <a:headEnd/>
                      <a:tailEnd/>
                    </a:ln>
                  </pic:spPr>
                </pic:pic>
              </a:graphicData>
            </a:graphic>
          </wp:anchor>
        </w:drawing>
      </w:r>
      <w:r w:rsidR="001637E6" w:rsidRPr="00FE0074">
        <w:rPr>
          <w:lang w:eastAsia="zh-TW"/>
        </w:rPr>
        <w:t>Another way of thinking of physical awareness is being aware of how you deploy yourself in your environment. This can be your work environment, your home environment, and any other environment in which you are engaged. Life in the early 21</w:t>
      </w:r>
      <w:r w:rsidR="001637E6" w:rsidRPr="00FE0074">
        <w:rPr>
          <w:vertAlign w:val="superscript"/>
          <w:lang w:eastAsia="zh-TW"/>
        </w:rPr>
        <w:t>st</w:t>
      </w:r>
      <w:r w:rsidR="001637E6" w:rsidRPr="00FE0074">
        <w:rPr>
          <w:lang w:eastAsia="zh-TW"/>
        </w:rPr>
        <w:t xml:space="preserve"> Century is fast-paced and in order to effectively engage with the overall environment, you must become aware of how you spend your time and how to maximize that time.</w:t>
      </w:r>
    </w:p>
    <w:p w:rsidR="00384F88" w:rsidRPr="00FE0074" w:rsidRDefault="00384F88" w:rsidP="00DF51B2">
      <w:pPr>
        <w:rPr>
          <w:lang w:eastAsia="zh-TW"/>
        </w:rPr>
      </w:pPr>
    </w:p>
    <w:p w:rsidR="00384F88" w:rsidRPr="00FE0074" w:rsidRDefault="00384F88" w:rsidP="00DF51B2">
      <w:pPr>
        <w:rPr>
          <w:lang w:eastAsia="zh-TW"/>
        </w:rPr>
      </w:pPr>
    </w:p>
    <w:p w:rsidR="00384F88" w:rsidRPr="00FE0074" w:rsidRDefault="00384F88" w:rsidP="00DF51B2">
      <w:pPr>
        <w:rPr>
          <w:lang w:eastAsia="zh-TW"/>
        </w:rPr>
      </w:pPr>
    </w:p>
    <w:p w:rsidR="00384F88" w:rsidRPr="00FE0074" w:rsidRDefault="00384F88" w:rsidP="00DF51B2">
      <w:pPr>
        <w:rPr>
          <w:lang w:eastAsia="zh-TW"/>
        </w:rPr>
      </w:pPr>
    </w:p>
    <w:p w:rsidR="00CC07AB" w:rsidRPr="00FE0074" w:rsidRDefault="00473AA2" w:rsidP="00CC07AB">
      <w:pPr>
        <w:pStyle w:val="Heading2"/>
      </w:pPr>
      <w:bookmarkStart w:id="31" w:name="_Toc400095749"/>
      <w:r w:rsidRPr="00FE0074">
        <w:t>Organization</w:t>
      </w:r>
      <w:bookmarkEnd w:id="31"/>
    </w:p>
    <w:p w:rsidR="00805C49" w:rsidRPr="00FE0074" w:rsidRDefault="00DE1DB5" w:rsidP="002C18C7">
      <w:r w:rsidRPr="00FE0074">
        <w:rPr>
          <w:lang w:bidi="ar-SA"/>
        </w:rPr>
        <w:drawing>
          <wp:anchor distT="0" distB="0" distL="114300" distR="114300" simplePos="0" relativeHeight="251689472" behindDoc="0" locked="0" layoutInCell="1" allowOverlap="1" wp14:anchorId="2439B811" wp14:editId="55572031">
            <wp:simplePos x="0" y="0"/>
            <wp:positionH relativeFrom="column">
              <wp:posOffset>19050</wp:posOffset>
            </wp:positionH>
            <wp:positionV relativeFrom="paragraph">
              <wp:posOffset>1270</wp:posOffset>
            </wp:positionV>
            <wp:extent cx="1190625" cy="1190625"/>
            <wp:effectExtent l="19050" t="0" r="9525" b="0"/>
            <wp:wrapSquare wrapText="bothSides"/>
            <wp:docPr id="23" name="Picture 16" descr="C:\Users\Jennifer\AppData\Local\Microsoft\Windows\Temporary Internet Files\Content.IE5\PD1BXWEB\MM90035676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ennifer\AppData\Local\Microsoft\Windows\Temporary Internet Files\Content.IE5\PD1BXWEB\MM900356761[1].gif"/>
                    <pic:cNvPicPr>
                      <a:picLocks noChangeAspect="1" noChangeArrowheads="1" noCrop="1"/>
                    </pic:cNvPicPr>
                  </pic:nvPicPr>
                  <pic:blipFill>
                    <a:blip r:embed="rId29" cstate="print"/>
                    <a:srcRect/>
                    <a:stretch>
                      <a:fillRect/>
                    </a:stretch>
                  </pic:blipFill>
                  <pic:spPr bwMode="auto">
                    <a:xfrm>
                      <a:off x="0" y="0"/>
                      <a:ext cx="1190625" cy="1190625"/>
                    </a:xfrm>
                    <a:prstGeom prst="rect">
                      <a:avLst/>
                    </a:prstGeom>
                    <a:noFill/>
                    <a:ln w="9525">
                      <a:noFill/>
                      <a:miter lim="800000"/>
                      <a:headEnd/>
                      <a:tailEnd/>
                    </a:ln>
                  </pic:spPr>
                </pic:pic>
              </a:graphicData>
            </a:graphic>
          </wp:anchor>
        </w:drawing>
      </w:r>
      <w:r w:rsidR="001637E6" w:rsidRPr="00FE0074">
        <w:t xml:space="preserve">One important aspect of time management is getting organized. If you constantly have to spend time finding things or apologize for missing important events, chances are you are disorganized. </w:t>
      </w:r>
      <w:r w:rsidR="001F25CA" w:rsidRPr="00FE0074">
        <w:t>One f</w:t>
      </w:r>
      <w:r w:rsidR="001637E6" w:rsidRPr="00FE0074">
        <w:t>irst</w:t>
      </w:r>
      <w:r w:rsidR="001F25CA" w:rsidRPr="00FE0074">
        <w:t xml:space="preserve"> step to becoming organized is to</w:t>
      </w:r>
      <w:r w:rsidR="001637E6" w:rsidRPr="00FE0074">
        <w:t xml:space="preserve"> organize your physical space. For those of us who are messy, creative types, this can be daunting</w:t>
      </w:r>
      <w:r w:rsidR="001F25CA" w:rsidRPr="00FE0074">
        <w:t>. Maybe you have let a small mess pile up into a big one,</w:t>
      </w:r>
      <w:r w:rsidR="00270A36" w:rsidRPr="00FE0074">
        <w:t xml:space="preserve"> but if you break the task into smaller tasks and tackle these in turn, it can seem far less daunting</w:t>
      </w:r>
      <w:r w:rsidR="001637E6" w:rsidRPr="00FE0074">
        <w:t xml:space="preserve">. </w:t>
      </w:r>
      <w:r w:rsidR="00270A36" w:rsidRPr="00FE0074">
        <w:t xml:space="preserve">Taking the time to clean up is well worth it because it saves you time and makes you feel less stressed over the long run. Remaining organized requires continuous maintenance, but if you keep to it, then small jobs never </w:t>
      </w:r>
      <w:r w:rsidR="00FE0074" w:rsidRPr="00FE0074">
        <w:t>gets</w:t>
      </w:r>
      <w:r w:rsidR="00270A36" w:rsidRPr="00FE0074">
        <w:t xml:space="preserve"> an opportunity to snowball into humongous ones.</w:t>
      </w:r>
      <w:r w:rsidR="00805C49" w:rsidRPr="00FE0074">
        <w:t xml:space="preserve"> </w:t>
      </w:r>
      <w:r w:rsidR="00270A36" w:rsidRPr="00FE0074">
        <w:t xml:space="preserve">Before you leave your workplace, making sure everything is tidy is one </w:t>
      </w:r>
      <w:r w:rsidR="001F25CA" w:rsidRPr="00FE0074">
        <w:t xml:space="preserve">way </w:t>
      </w:r>
      <w:r w:rsidR="00270A36" w:rsidRPr="00FE0074">
        <w:t>to avoid things piling up. Another step is to designate a time to clean on a weekly basis.</w:t>
      </w:r>
    </w:p>
    <w:p w:rsidR="00CC07AB" w:rsidRPr="00FE0074" w:rsidRDefault="00270A36" w:rsidP="001F25CA">
      <w:r w:rsidRPr="00FE0074">
        <w:t xml:space="preserve">In addition to organizing your space, to truly become adept at organizing your time, you must first understand how you use your time normally without any intervention. One way to do this is to write down how you spent each hour of your day before you go to sleep. Do this </w:t>
      </w:r>
      <w:r w:rsidR="001F25CA" w:rsidRPr="00FE0074">
        <w:t xml:space="preserve">for a week and it will </w:t>
      </w:r>
      <w:r w:rsidRPr="00FE0074">
        <w:t xml:space="preserve">become clear </w:t>
      </w:r>
      <w:r w:rsidR="001F25CA" w:rsidRPr="00FE0074">
        <w:t xml:space="preserve">which areas in your life are being managed inefficiently. Keep in mind that there are varying degrees of managing your time. Some people use lists or sticky notes to remind themselves of what needs to be done. Others use day-planners and schedule every moment of their lives in a calendar. </w:t>
      </w: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lastRenderedPageBreak/>
              <w:t xml:space="preserve">Estimated Time </w:t>
            </w:r>
          </w:p>
        </w:tc>
        <w:tc>
          <w:tcPr>
            <w:tcW w:w="7128" w:type="dxa"/>
            <w:tcBorders>
              <w:bottom w:val="single" w:sz="4" w:space="0" w:color="1F497D"/>
            </w:tcBorders>
            <w:vAlign w:val="center"/>
          </w:tcPr>
          <w:p w:rsidR="00CC07AB" w:rsidRPr="00FE0074" w:rsidRDefault="00A80F8B" w:rsidP="00CC07AB">
            <w:pPr>
              <w:rPr>
                <w:b/>
                <w:bCs/>
                <w:color w:val="000000" w:themeColor="text1"/>
              </w:rPr>
            </w:pPr>
            <w:r w:rsidRPr="00FE0074">
              <w:rPr>
                <w:b/>
                <w:bCs/>
                <w:color w:val="000000" w:themeColor="text1"/>
              </w:rPr>
              <w:t>7</w:t>
            </w:r>
            <w:r w:rsidR="00A3242C" w:rsidRPr="00FE0074">
              <w:rPr>
                <w:b/>
                <w:bCs/>
                <w:color w:val="000000" w:themeColor="text1"/>
              </w:rPr>
              <w:t xml:space="preserve"> </w:t>
            </w:r>
            <w:r w:rsidR="00D743BA" w:rsidRPr="00FE0074">
              <w:rPr>
                <w:b/>
                <w:bCs/>
                <w:color w:val="000000" w:themeColor="text1"/>
              </w:rPr>
              <w:t>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1908FE" w:rsidP="00805C49">
            <w:pPr>
              <w:rPr>
                <w:color w:val="000000" w:themeColor="text1"/>
              </w:rPr>
            </w:pPr>
            <w:r w:rsidRPr="00FE0074">
              <w:rPr>
                <w:color w:val="000000" w:themeColor="text1"/>
              </w:rPr>
              <w:t xml:space="preserve">Explore the importance </w:t>
            </w:r>
            <w:r w:rsidR="00FB2F2E" w:rsidRPr="00FE0074">
              <w:rPr>
                <w:color w:val="000000" w:themeColor="text1"/>
              </w:rPr>
              <w:t xml:space="preserve">of </w:t>
            </w:r>
            <w:r w:rsidR="00805C49" w:rsidRPr="00FE0074">
              <w:rPr>
                <w:color w:val="000000" w:themeColor="text1"/>
              </w:rPr>
              <w:t>removing clutter</w:t>
            </w:r>
            <w:r w:rsidR="00FB2F2E"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FD1FDB" w:rsidRPr="00FE0074" w:rsidRDefault="00805C49" w:rsidP="00CC07AB">
            <w:pPr>
              <w:rPr>
                <w:b/>
                <w:color w:val="000000" w:themeColor="text1"/>
              </w:rPr>
            </w:pPr>
            <w:r w:rsidRPr="00FE0074">
              <w:rPr>
                <w:b/>
                <w:color w:val="000000" w:themeColor="text1"/>
              </w:rPr>
              <w:t>Get Rid of Clutter</w:t>
            </w:r>
          </w:p>
          <w:p w:rsidR="00CC07AB" w:rsidRPr="00FE0074" w:rsidRDefault="00480A74" w:rsidP="00805C49">
            <w:pPr>
              <w:rPr>
                <w:color w:val="000000" w:themeColor="text1"/>
              </w:rPr>
            </w:pPr>
            <w:r w:rsidRPr="00FE0074">
              <w:rPr>
                <w:color w:val="000000" w:themeColor="text1"/>
              </w:rPr>
              <w:t xml:space="preserve">Consider </w:t>
            </w:r>
            <w:r w:rsidR="00805C49" w:rsidRPr="00FE0074">
              <w:rPr>
                <w:color w:val="000000" w:themeColor="text1"/>
              </w:rPr>
              <w:t>how to stay clutter free</w:t>
            </w:r>
            <w:r w:rsidR="00FD66F6" w:rsidRPr="00FE0074">
              <w:rPr>
                <w:color w:val="000000" w:themeColor="text1"/>
              </w:rPr>
              <w:t>.</w:t>
            </w:r>
            <w:r w:rsidR="00CF2C87"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FB2F2E" w:rsidP="001908FE">
            <w:pPr>
              <w:rPr>
                <w:b/>
                <w:bCs/>
                <w:color w:val="000000" w:themeColor="text1"/>
              </w:rPr>
            </w:pPr>
            <w:r w:rsidRPr="00FE0074">
              <w:rPr>
                <w:b/>
                <w:bCs/>
                <w:color w:val="000000" w:themeColor="text1"/>
              </w:rPr>
              <w:t>Flipchart/board and marker</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FD1FDB"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FB2F2E" w:rsidP="00FD66F6">
            <w:pPr>
              <w:rPr>
                <w:color w:val="000000" w:themeColor="text1"/>
              </w:rPr>
            </w:pPr>
            <w:r w:rsidRPr="00FE0074">
              <w:rPr>
                <w:color w:val="000000" w:themeColor="text1"/>
              </w:rPr>
              <w:t xml:space="preserve">Discuss </w:t>
            </w:r>
            <w:r w:rsidR="00FD66F6" w:rsidRPr="00FE0074">
              <w:rPr>
                <w:color w:val="000000" w:themeColor="text1"/>
              </w:rPr>
              <w:t>ways that clutter manages to sneak into our lives and our workspaces. Brainstorm ways to prevent and remove distraction clutter.</w:t>
            </w:r>
            <w:r w:rsidR="00CF2C87"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FD1FDB"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FD1FDB"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FD1FDB" w:rsidP="00FD66F6">
            <w:pPr>
              <w:rPr>
                <w:color w:val="000000" w:themeColor="text1"/>
              </w:rPr>
            </w:pPr>
            <w:r w:rsidRPr="00FE0074">
              <w:rPr>
                <w:color w:val="000000" w:themeColor="text1"/>
              </w:rPr>
              <w:t xml:space="preserve">What </w:t>
            </w:r>
            <w:r w:rsidR="00FD66F6" w:rsidRPr="00FE0074">
              <w:rPr>
                <w:color w:val="000000" w:themeColor="text1"/>
              </w:rPr>
              <w:t>does clutter cause</w:t>
            </w:r>
            <w:r w:rsidRPr="00FE0074">
              <w:rPr>
                <w:color w:val="000000" w:themeColor="text1"/>
              </w:rPr>
              <w:t>?</w:t>
            </w:r>
          </w:p>
        </w:tc>
      </w:tr>
    </w:tbl>
    <w:p w:rsidR="00384F88" w:rsidRPr="00FE0074" w:rsidRDefault="00384F88" w:rsidP="00384F88"/>
    <w:p w:rsidR="00CC07AB" w:rsidRPr="00FE0074" w:rsidRDefault="00473AA2" w:rsidP="00CC07AB">
      <w:pPr>
        <w:pStyle w:val="Heading2"/>
      </w:pPr>
      <w:bookmarkStart w:id="32" w:name="_Toc400095750"/>
      <w:r w:rsidRPr="00FE0074">
        <w:t>Goal Management</w:t>
      </w:r>
      <w:bookmarkEnd w:id="32"/>
    </w:p>
    <w:p w:rsidR="00CC07AB" w:rsidRPr="00FE0074" w:rsidRDefault="00DE1DB5" w:rsidP="001D05AB">
      <w:r w:rsidRPr="00FE0074">
        <w:rPr>
          <w:lang w:bidi="ar-SA"/>
        </w:rPr>
        <w:drawing>
          <wp:anchor distT="0" distB="0" distL="114300" distR="114300" simplePos="0" relativeHeight="251690496" behindDoc="0" locked="0" layoutInCell="1" allowOverlap="1" wp14:anchorId="0A7AE49A" wp14:editId="27A09188">
            <wp:simplePos x="0" y="0"/>
            <wp:positionH relativeFrom="column">
              <wp:posOffset>19050</wp:posOffset>
            </wp:positionH>
            <wp:positionV relativeFrom="paragraph">
              <wp:posOffset>64770</wp:posOffset>
            </wp:positionV>
            <wp:extent cx="1272540" cy="914400"/>
            <wp:effectExtent l="19050" t="0" r="3810" b="0"/>
            <wp:wrapSquare wrapText="bothSides"/>
            <wp:docPr id="24" name="Picture 17" descr="C:\Users\Jennifer\AppData\Local\Microsoft\Windows\Temporary Internet Files\Content.IE5\E7HAPWDT\MP9003872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ennifer\AppData\Local\Microsoft\Windows\Temporary Internet Files\Content.IE5\E7HAPWDT\MP900387254[1].jpg"/>
                    <pic:cNvPicPr>
                      <a:picLocks noChangeAspect="1" noChangeArrowheads="1"/>
                    </pic:cNvPicPr>
                  </pic:nvPicPr>
                  <pic:blipFill>
                    <a:blip r:embed="rId30" cstate="print"/>
                    <a:srcRect/>
                    <a:stretch>
                      <a:fillRect/>
                    </a:stretch>
                  </pic:blipFill>
                  <pic:spPr bwMode="auto">
                    <a:xfrm>
                      <a:off x="0" y="0"/>
                      <a:ext cx="1272540" cy="914400"/>
                    </a:xfrm>
                    <a:prstGeom prst="rect">
                      <a:avLst/>
                    </a:prstGeom>
                    <a:noFill/>
                    <a:ln w="9525">
                      <a:noFill/>
                      <a:miter lim="800000"/>
                      <a:headEnd/>
                      <a:tailEnd/>
                    </a:ln>
                  </pic:spPr>
                </pic:pic>
              </a:graphicData>
            </a:graphic>
          </wp:anchor>
        </w:drawing>
      </w:r>
      <w:r w:rsidR="001F25CA" w:rsidRPr="00FE0074">
        <w:t xml:space="preserve">If you consider improving your time management as a process, then one of the big aspects of that process is to set goals. </w:t>
      </w:r>
      <w:r w:rsidR="00221190" w:rsidRPr="00FE0074">
        <w:t>When you break down a large task into smaller tasks you are engaged in goal setting behavior even if on a small scale. In order to be effective at setting and reaching goals, it is helpful to use the S.M.A.R.T. acronym:</w:t>
      </w:r>
    </w:p>
    <w:p w:rsidR="00221190" w:rsidRPr="00FE0074" w:rsidRDefault="00221190" w:rsidP="00384F88">
      <w:pPr>
        <w:pStyle w:val="BulletedPoints"/>
      </w:pPr>
      <w:r w:rsidRPr="00FE0074">
        <w:rPr>
          <w:b/>
        </w:rPr>
        <w:t xml:space="preserve">Specific. </w:t>
      </w:r>
      <w:r w:rsidRPr="00FE0074">
        <w:t>When you establish a specific goal rather than a general one, you are far more likely to follow through.</w:t>
      </w:r>
    </w:p>
    <w:p w:rsidR="00221190" w:rsidRPr="00FE0074" w:rsidRDefault="00221190" w:rsidP="00384F88">
      <w:pPr>
        <w:pStyle w:val="BulletedPoints"/>
      </w:pPr>
      <w:r w:rsidRPr="00FE0074">
        <w:rPr>
          <w:b/>
        </w:rPr>
        <w:t>Measurable.</w:t>
      </w:r>
      <w:r w:rsidRPr="00FE0074">
        <w:t xml:space="preserve"> One of the reasons for making a goal specific is so you can measure what the successful completion of that goal looks like.</w:t>
      </w:r>
    </w:p>
    <w:p w:rsidR="00221190" w:rsidRPr="00FE0074" w:rsidRDefault="00221190" w:rsidP="00384F88">
      <w:pPr>
        <w:pStyle w:val="BulletedPoints"/>
      </w:pPr>
      <w:r w:rsidRPr="00FE0074">
        <w:rPr>
          <w:b/>
        </w:rPr>
        <w:t>Achievable.</w:t>
      </w:r>
      <w:r w:rsidRPr="00FE0074">
        <w:t xml:space="preserve"> If a goal is too easy, it can also be easy to justify giving up on it because it’s not important enough. Make sure you set goals that are challenging but achievable.</w:t>
      </w:r>
    </w:p>
    <w:p w:rsidR="00221190" w:rsidRPr="00FE0074" w:rsidRDefault="00221190" w:rsidP="00384F88">
      <w:pPr>
        <w:pStyle w:val="BulletedPoints"/>
      </w:pPr>
      <w:r w:rsidRPr="00FE0074">
        <w:rPr>
          <w:b/>
        </w:rPr>
        <w:t xml:space="preserve">Realistic. </w:t>
      </w:r>
      <w:r w:rsidRPr="00FE0074">
        <w:t>While being ambitious can help you to achieve large goals, being too ambitious can often lead to rebellion. If your goal is something nearly impossible, such as piloting a spaceship to Neptune, you will have several opportunities to give up.</w:t>
      </w:r>
    </w:p>
    <w:p w:rsidR="00221190" w:rsidRPr="00FE0074" w:rsidRDefault="00221190" w:rsidP="00384F88">
      <w:pPr>
        <w:pStyle w:val="BulletedPoints"/>
      </w:pPr>
      <w:r w:rsidRPr="00FE0074">
        <w:rPr>
          <w:b/>
        </w:rPr>
        <w:t xml:space="preserve">Time-targeted. </w:t>
      </w:r>
      <w:r w:rsidRPr="00FE0074">
        <w:t>When you decide on setting a goal, you must also decide on when you expect to achieve that goal. You must be specific. This allows you to organize your goal-achieving behavior with a deadline.</w:t>
      </w:r>
    </w:p>
    <w:p w:rsidR="00221190" w:rsidRPr="00FE0074" w:rsidRDefault="00221190" w:rsidP="00221190">
      <w:r w:rsidRPr="00FE0074">
        <w:lastRenderedPageBreak/>
        <w:t>In addition to being SMART about goal setting, there are some other steps you can take that will help you remain committed to achieving your goal.</w:t>
      </w:r>
    </w:p>
    <w:p w:rsidR="00221190" w:rsidRPr="00FE0074" w:rsidRDefault="009446F6" w:rsidP="00384F88">
      <w:pPr>
        <w:pStyle w:val="BulletedPoints"/>
      </w:pPr>
      <w:r w:rsidRPr="00FE0074">
        <w:t>Tell someone else about your goal. This will help to keep you accountable and committed.</w:t>
      </w:r>
    </w:p>
    <w:p w:rsidR="009446F6" w:rsidRPr="00FE0074" w:rsidRDefault="009446F6" w:rsidP="00384F88">
      <w:pPr>
        <w:pStyle w:val="BulletedPoints"/>
      </w:pPr>
      <w:r w:rsidRPr="00FE0074">
        <w:t>When appropriate, divide your goal into smaller milestones. When you reach a milestone, reward yourself. Small rewards can help you to stay enthusiastic.</w:t>
      </w:r>
    </w:p>
    <w:p w:rsidR="009446F6" w:rsidRPr="00FE0074" w:rsidRDefault="009446F6" w:rsidP="00384F88">
      <w:pPr>
        <w:pStyle w:val="BulletedPoints"/>
      </w:pPr>
      <w:r w:rsidRPr="00FE0074">
        <w:t>If you fail to meet a milestone, don’t use this as an occasion to beat yourself up or to give up. Instead, determine where and how you failed and how to avoid doing so in the future. Most importantly, don’t give up.</w:t>
      </w:r>
    </w:p>
    <w:p w:rsidR="009446F6" w:rsidRPr="00FE0074" w:rsidRDefault="009446F6" w:rsidP="00384F88">
      <w:pPr>
        <w:pStyle w:val="BulletedPoints"/>
      </w:pPr>
      <w:r w:rsidRPr="00FE0074">
        <w:t>Perhaps the single most important step is to choose a goal that is meaningful to you.</w:t>
      </w:r>
    </w:p>
    <w:p w:rsidR="00384F88" w:rsidRPr="00FE0074" w:rsidRDefault="00384F88" w:rsidP="00384F88">
      <w:pPr>
        <w:pStyle w:val="BulletedPoints"/>
        <w:numPr>
          <w:ilvl w:val="0"/>
          <w:numId w:val="0"/>
        </w:numPr>
        <w:ind w:left="720" w:hanging="360"/>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A80F8B" w:rsidP="00CC07AB">
            <w:pPr>
              <w:rPr>
                <w:b/>
                <w:bCs/>
                <w:color w:val="000000" w:themeColor="text1"/>
              </w:rPr>
            </w:pPr>
            <w:r w:rsidRPr="00FE0074">
              <w:rPr>
                <w:b/>
                <w:bCs/>
                <w:color w:val="000000" w:themeColor="text1"/>
              </w:rPr>
              <w:t>7</w:t>
            </w:r>
            <w:r w:rsidR="00B27015" w:rsidRPr="00FE0074">
              <w:rPr>
                <w:b/>
                <w:bCs/>
                <w:color w:val="000000" w:themeColor="text1"/>
              </w:rPr>
              <w:t xml:space="preserve"> </w:t>
            </w:r>
            <w:r w:rsidR="002C4F06" w:rsidRPr="00FE0074">
              <w:rPr>
                <w:b/>
                <w:bCs/>
                <w:color w:val="000000" w:themeColor="text1"/>
              </w:rPr>
              <w:t>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B155E2" w:rsidP="00E03C06">
            <w:pPr>
              <w:rPr>
                <w:color w:val="000000" w:themeColor="text1"/>
              </w:rPr>
            </w:pPr>
            <w:r w:rsidRPr="00FE0074">
              <w:rPr>
                <w:color w:val="000000" w:themeColor="text1"/>
              </w:rPr>
              <w:t xml:space="preserve">Introduce </w:t>
            </w:r>
            <w:r w:rsidR="009446F6" w:rsidRPr="00FE0074">
              <w:rPr>
                <w:color w:val="000000" w:themeColor="text1"/>
              </w:rPr>
              <w:t>goal setting</w:t>
            </w:r>
            <w:r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386D6B" w:rsidRPr="00FE0074" w:rsidRDefault="009446F6" w:rsidP="00CC07AB">
            <w:pPr>
              <w:rPr>
                <w:b/>
                <w:color w:val="000000" w:themeColor="text1"/>
              </w:rPr>
            </w:pPr>
            <w:r w:rsidRPr="00FE0074">
              <w:rPr>
                <w:b/>
                <w:color w:val="000000" w:themeColor="text1"/>
              </w:rPr>
              <w:t>Goal Setting</w:t>
            </w:r>
          </w:p>
          <w:p w:rsidR="00CC07AB" w:rsidRPr="00FE0074" w:rsidRDefault="001D05AB" w:rsidP="00B155E2">
            <w:pPr>
              <w:rPr>
                <w:color w:val="000000" w:themeColor="text1"/>
              </w:rPr>
            </w:pPr>
            <w:r w:rsidRPr="00FE0074">
              <w:rPr>
                <w:color w:val="000000" w:themeColor="text1"/>
              </w:rPr>
              <w:t xml:space="preserve"> </w:t>
            </w:r>
            <w:r w:rsidR="00DB18B8" w:rsidRPr="00FE0074">
              <w:rPr>
                <w:color w:val="000000" w:themeColor="text1"/>
              </w:rPr>
              <w:t>Identify three goals you would like to pursue</w:t>
            </w:r>
            <w:r w:rsidR="007566B8"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E84AE1" w:rsidP="00E84AE1">
            <w:pPr>
              <w:rPr>
                <w:b/>
                <w:bCs/>
                <w:color w:val="000000" w:themeColor="text1"/>
              </w:rPr>
            </w:pPr>
            <w:r w:rsidRPr="00FE0074">
              <w:rPr>
                <w:b/>
                <w:bCs/>
                <w:color w:val="000000" w:themeColor="text1"/>
              </w:rPr>
              <w:t>05</w:t>
            </w:r>
            <w:r w:rsidR="00B155E2" w:rsidRPr="00FE0074">
              <w:rPr>
                <w:b/>
                <w:bCs/>
                <w:color w:val="000000" w:themeColor="text1"/>
              </w:rPr>
              <w:t xml:space="preserve">: </w:t>
            </w:r>
            <w:r w:rsidR="00DB18B8" w:rsidRPr="00FE0074">
              <w:rPr>
                <w:b/>
                <w:bCs/>
                <w:color w:val="000000" w:themeColor="text1"/>
              </w:rPr>
              <w:t>Goal Setting</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386D6B"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B155E2" w:rsidP="00715EEC">
            <w:pPr>
              <w:rPr>
                <w:color w:val="000000" w:themeColor="text1"/>
              </w:rPr>
            </w:pPr>
            <w:r w:rsidRPr="00FE0074">
              <w:rPr>
                <w:color w:val="000000" w:themeColor="text1"/>
              </w:rPr>
              <w:t>Complete the worksheet individually. Share your answers with the rest of the class.</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386D6B"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386D6B"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DB18B8" w:rsidP="00E03C06">
            <w:pPr>
              <w:rPr>
                <w:color w:val="000000" w:themeColor="text1"/>
              </w:rPr>
            </w:pPr>
            <w:r w:rsidRPr="00FE0074">
              <w:rPr>
                <w:color w:val="000000" w:themeColor="text1"/>
              </w:rPr>
              <w:t>Why should you tell another person about your goals</w:t>
            </w:r>
            <w:r w:rsidR="00386D6B" w:rsidRPr="00FE0074">
              <w:rPr>
                <w:color w:val="000000" w:themeColor="text1"/>
              </w:rPr>
              <w:t>?</w:t>
            </w:r>
          </w:p>
        </w:tc>
      </w:tr>
    </w:tbl>
    <w:p w:rsidR="00384F88" w:rsidRPr="00FE0074" w:rsidRDefault="00384F88" w:rsidP="00384F88"/>
    <w:p w:rsidR="00384F88" w:rsidRPr="00FE0074" w:rsidRDefault="00384F88">
      <w:pPr>
        <w:spacing w:after="0" w:line="240" w:lineRule="auto"/>
        <w:rPr>
          <w:rFonts w:ascii="Cambria" w:eastAsiaTheme="majorEastAsia" w:hAnsi="Cambria" w:cstheme="majorBidi"/>
          <w:b/>
          <w:bCs/>
          <w:color w:val="000000" w:themeColor="text1"/>
          <w:sz w:val="26"/>
          <w:szCs w:val="26"/>
        </w:rPr>
      </w:pPr>
      <w:r w:rsidRPr="00FE0074">
        <w:br w:type="page"/>
      </w:r>
    </w:p>
    <w:p w:rsidR="00CC07AB" w:rsidRPr="00FE0074" w:rsidRDefault="00473AA2" w:rsidP="00CC07AB">
      <w:pPr>
        <w:pStyle w:val="Heading2"/>
      </w:pPr>
      <w:bookmarkStart w:id="33" w:name="_Toc400095751"/>
      <w:r w:rsidRPr="00FE0074">
        <w:lastRenderedPageBreak/>
        <w:t>Priorities</w:t>
      </w:r>
      <w:bookmarkEnd w:id="33"/>
    </w:p>
    <w:p w:rsidR="00CC07AB" w:rsidRPr="00FE0074" w:rsidRDefault="00384F88" w:rsidP="007A4944">
      <w:r w:rsidRPr="00FE0074">
        <w:rPr>
          <w:lang w:bidi="ar-SA"/>
        </w:rPr>
        <w:drawing>
          <wp:anchor distT="0" distB="0" distL="114300" distR="114300" simplePos="0" relativeHeight="251750912" behindDoc="0" locked="0" layoutInCell="1" allowOverlap="1" wp14:anchorId="55FBE0FA" wp14:editId="3AF2B71B">
            <wp:simplePos x="0" y="0"/>
            <wp:positionH relativeFrom="margin">
              <wp:posOffset>19050</wp:posOffset>
            </wp:positionH>
            <wp:positionV relativeFrom="margin">
              <wp:posOffset>358140</wp:posOffset>
            </wp:positionV>
            <wp:extent cx="800100" cy="1131570"/>
            <wp:effectExtent l="0" t="0" r="0" b="0"/>
            <wp:wrapSquare wrapText="bothSides"/>
            <wp:docPr id="342" name="Picture 342" descr="C:\Users\Darren\AppData\Local\Microsoft\Windows\INetCache\IE\3V0BDJ2Z\MC90038349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INetCache\IE\3V0BDJ2Z\MC900383498[1].wm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00100" cy="1131570"/>
                    </a:xfrm>
                    <a:prstGeom prst="rect">
                      <a:avLst/>
                    </a:prstGeom>
                    <a:noFill/>
                    <a:ln>
                      <a:noFill/>
                    </a:ln>
                  </pic:spPr>
                </pic:pic>
              </a:graphicData>
            </a:graphic>
          </wp:anchor>
        </w:drawing>
      </w:r>
      <w:r w:rsidR="007A4944" w:rsidRPr="00FE0074">
        <w:t xml:space="preserve">When </w:t>
      </w:r>
      <w:r w:rsidR="009446F6" w:rsidRPr="00FE0074">
        <w:t>you have clear goals, it becomes easier to set priorities</w:t>
      </w:r>
      <w:r w:rsidR="003831E4" w:rsidRPr="00FE0074">
        <w:t xml:space="preserve">. </w:t>
      </w:r>
      <w:r w:rsidR="009446F6" w:rsidRPr="00FE0074">
        <w:t>No matter how simple or complicated a task, anything worth accomplishing won’t happen all at once. When you begin to manage your time effectively, you must be able to prioritize. One important thing that tends to slip through the cracks when it comes to prioritization is scheduling time to have fun and relax. In order to be effective and creative, you need time to unwind and time to play.</w:t>
      </w:r>
      <w:r w:rsidR="004D66E0" w:rsidRPr="00FE0074">
        <w:t xml:space="preserve"> Here are three different strategies for prioritizing your tasks:</w:t>
      </w:r>
    </w:p>
    <w:p w:rsidR="004D66E0" w:rsidRPr="00FE0074" w:rsidRDefault="004D66E0" w:rsidP="00384F88">
      <w:pPr>
        <w:pStyle w:val="BulletedPoints"/>
      </w:pPr>
      <w:r w:rsidRPr="00FE0074">
        <w:rPr>
          <w:b/>
        </w:rPr>
        <w:t xml:space="preserve">Eat a Frog. </w:t>
      </w:r>
      <w:r w:rsidRPr="00FE0074">
        <w:t>This first suggestion comes from a book of the same title by Brian Tracy. Essentially, this means that at the beginning of each day, you pick the hardest, most tedious task to do first. Whatever task you have before you that is the one you’re looking forward to the least, do that one first. When you go with this method of prioritizing, keep in mind that over-planning or trying to get yourself enthused over it are often subtle ways to procrastinate. Instead, just dig in and eat that frog.</w:t>
      </w:r>
    </w:p>
    <w:p w:rsidR="004D66E0" w:rsidRPr="00FE0074" w:rsidRDefault="004D66E0" w:rsidP="00384F88">
      <w:pPr>
        <w:pStyle w:val="BulletedPoints"/>
      </w:pPr>
      <w:r w:rsidRPr="00FE0074">
        <w:rPr>
          <w:b/>
        </w:rPr>
        <w:t>Big Stuff First.</w:t>
      </w:r>
      <w:r w:rsidRPr="00FE0074">
        <w:t xml:space="preserve"> Before you go to sleep, write down the three most important things you need to get done by the end of tomorrow. Keep the list beside your bed, so that when you wake in the morning, it’s there as a reminder. Once you complete your big tasks, you can then spend time on smaller ones.</w:t>
      </w:r>
    </w:p>
    <w:p w:rsidR="004D66E0" w:rsidRPr="00FE0074" w:rsidRDefault="004D66E0" w:rsidP="00384F88">
      <w:pPr>
        <w:pStyle w:val="BulletedPoints"/>
      </w:pPr>
      <w:r w:rsidRPr="00FE0074">
        <w:rPr>
          <w:b/>
        </w:rPr>
        <w:t>Covey Quadrants.</w:t>
      </w:r>
      <w:r w:rsidRPr="00FE0074">
        <w:t xml:space="preserve"> Self-help guru Stephen Covey advises that you organize your priorities </w:t>
      </w:r>
      <w:r w:rsidR="00A10CB6" w:rsidRPr="00FE0074">
        <w:t>with the assistance of a sheet of paper that you divide into four quadrants: Q1 stands for important and urgent tasks such as crises; Q2 stands for important but not urgent tasks, the types of things you need to do, but they have less rigid or approaching deadlines; Q3 stands for unimportant, but urgent tasks, things such as answering the phone or going to a meeting; Q4 stands for unimportant and non-urgent tasks, the types of things you feel better about doing once the more pressing work is done. According to Covey, it’s inevitable that you will have to spend time working on Q1 tasks, but the more adept you become at managing your time the more you will be able to spend on Q2 tasks. While it’s important to take time to play, a Q4 task usually, it’s best to engage in Q3 and Q4 tasks when you have already handled the others.</w:t>
      </w:r>
    </w:p>
    <w:p w:rsidR="00384F88" w:rsidRPr="00FE0074" w:rsidRDefault="00384F88" w:rsidP="00384F88">
      <w:pPr>
        <w:pStyle w:val="BulletedPoints"/>
        <w:numPr>
          <w:ilvl w:val="0"/>
          <w:numId w:val="0"/>
        </w:numPr>
        <w:ind w:left="720" w:hanging="360"/>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A3242C" w:rsidP="00CC07AB">
            <w:pPr>
              <w:rPr>
                <w:b/>
                <w:bCs/>
                <w:color w:val="000000" w:themeColor="text1"/>
              </w:rPr>
            </w:pPr>
            <w:r w:rsidRPr="00FE0074">
              <w:rPr>
                <w:b/>
                <w:bCs/>
                <w:color w:val="000000" w:themeColor="text1"/>
              </w:rPr>
              <w:t>7</w:t>
            </w:r>
            <w:r w:rsidR="001908FE" w:rsidRPr="00FE0074">
              <w:rPr>
                <w:b/>
                <w:bCs/>
                <w:color w:val="000000" w:themeColor="text1"/>
              </w:rPr>
              <w:t xml:space="preserve"> </w:t>
            </w:r>
            <w:r w:rsidR="00C80A54" w:rsidRPr="00FE0074">
              <w:rPr>
                <w:b/>
                <w:bCs/>
                <w:color w:val="000000" w:themeColor="text1"/>
              </w:rPr>
              <w:t>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3831E4" w:rsidP="006E4055">
            <w:pPr>
              <w:rPr>
                <w:color w:val="000000" w:themeColor="text1"/>
              </w:rPr>
            </w:pPr>
            <w:r w:rsidRPr="00FE0074">
              <w:rPr>
                <w:color w:val="000000" w:themeColor="text1"/>
              </w:rPr>
              <w:t>Introduce</w:t>
            </w:r>
            <w:r w:rsidR="00616A28"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656D8A" w:rsidRPr="00FE0074" w:rsidRDefault="00656D8A" w:rsidP="00CC07AB">
            <w:pPr>
              <w:rPr>
                <w:b/>
                <w:color w:val="000000" w:themeColor="text1"/>
              </w:rPr>
            </w:pPr>
          </w:p>
          <w:p w:rsidR="00CC07AB" w:rsidRPr="00FE0074" w:rsidRDefault="008638FC" w:rsidP="008638FC">
            <w:pPr>
              <w:rPr>
                <w:color w:val="000000" w:themeColor="text1"/>
              </w:rPr>
            </w:pPr>
            <w:r w:rsidRPr="00FE0074">
              <w:rPr>
                <w:color w:val="000000" w:themeColor="text1"/>
              </w:rPr>
              <w:t xml:space="preserve">Consider ways to build success.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E84AE1" w:rsidP="0019512B">
            <w:pPr>
              <w:rPr>
                <w:b/>
                <w:bCs/>
                <w:color w:val="000000" w:themeColor="text1"/>
              </w:rPr>
            </w:pPr>
            <w:r w:rsidRPr="00FE0074">
              <w:rPr>
                <w:b/>
                <w:bCs/>
                <w:color w:val="000000" w:themeColor="text1"/>
              </w:rPr>
              <w:t>06</w:t>
            </w:r>
            <w:r w:rsidR="00E446E5" w:rsidRPr="00FE0074">
              <w:rPr>
                <w:b/>
                <w:bCs/>
                <w:color w:val="000000" w:themeColor="text1"/>
              </w:rPr>
              <w:t>: Covey Quadrants</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656D8A"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lastRenderedPageBreak/>
              <w:t>Recommended Activity</w:t>
            </w:r>
          </w:p>
        </w:tc>
        <w:tc>
          <w:tcPr>
            <w:tcW w:w="7128" w:type="dxa"/>
            <w:shd w:val="clear" w:color="auto" w:fill="D9D9D9" w:themeFill="background1" w:themeFillShade="D9"/>
            <w:vAlign w:val="center"/>
          </w:tcPr>
          <w:p w:rsidR="00CC07AB" w:rsidRPr="00FE0074" w:rsidRDefault="00354753" w:rsidP="00C63F15">
            <w:pPr>
              <w:rPr>
                <w:color w:val="000000" w:themeColor="text1"/>
              </w:rPr>
            </w:pPr>
            <w:r w:rsidRPr="00FE0074">
              <w:rPr>
                <w:color w:val="000000" w:themeColor="text1"/>
              </w:rPr>
              <w:t>Complete the worksheet individually. Share your answers with the rest of the class.</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656D8A"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656D8A"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B27015" w:rsidP="0005659F">
            <w:pPr>
              <w:rPr>
                <w:color w:val="000000" w:themeColor="text1"/>
              </w:rPr>
            </w:pPr>
            <w:r w:rsidRPr="00FE0074">
              <w:rPr>
                <w:color w:val="000000" w:themeColor="text1"/>
              </w:rPr>
              <w:t xml:space="preserve">What </w:t>
            </w:r>
            <w:r w:rsidR="00354753" w:rsidRPr="00FE0074">
              <w:rPr>
                <w:color w:val="000000" w:themeColor="text1"/>
              </w:rPr>
              <w:t>needs to be the focus when finding motivation</w:t>
            </w:r>
            <w:r w:rsidR="00616A28" w:rsidRPr="00FE0074">
              <w:rPr>
                <w:color w:val="000000" w:themeColor="text1"/>
              </w:rPr>
              <w:t>?</w:t>
            </w:r>
          </w:p>
        </w:tc>
      </w:tr>
    </w:tbl>
    <w:p w:rsidR="00010A0B" w:rsidRPr="00FE0074" w:rsidRDefault="00010A0B" w:rsidP="00384F88"/>
    <w:p w:rsidR="004F5F5D" w:rsidRPr="00FE0074" w:rsidRDefault="00010A0B" w:rsidP="00CC07AB">
      <w:pPr>
        <w:pStyle w:val="Heading2"/>
      </w:pPr>
      <w:bookmarkStart w:id="34" w:name="_Toc400095752"/>
      <w:r w:rsidRPr="00FE0074">
        <w:rPr>
          <w:lang w:bidi="ar-SA"/>
        </w:rPr>
        <w:drawing>
          <wp:anchor distT="0" distB="0" distL="114300" distR="114300" simplePos="0" relativeHeight="251692544" behindDoc="0" locked="0" layoutInCell="1" allowOverlap="1" wp14:anchorId="0C6749F3" wp14:editId="718C9929">
            <wp:simplePos x="0" y="0"/>
            <wp:positionH relativeFrom="column">
              <wp:posOffset>19050</wp:posOffset>
            </wp:positionH>
            <wp:positionV relativeFrom="paragraph">
              <wp:posOffset>463550</wp:posOffset>
            </wp:positionV>
            <wp:extent cx="914400" cy="771525"/>
            <wp:effectExtent l="0" t="0" r="0" b="0"/>
            <wp:wrapSquare wrapText="bothSides"/>
            <wp:docPr id="26" name="Picture 19" descr="C:\Users\Jennifer\AppData\Local\Microsoft\Windows\Temporary Internet Files\Content.IE5\PD1BXWEB\MC90001996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ennifer\AppData\Local\Microsoft\Windows\Temporary Internet Files\Content.IE5\PD1BXWEB\MC900019961[1].wmf"/>
                    <pic:cNvPicPr>
                      <a:picLocks noChangeAspect="1" noChangeArrowheads="1"/>
                    </pic:cNvPicPr>
                  </pic:nvPicPr>
                  <pic:blipFill>
                    <a:blip r:embed="rId32" cstate="print"/>
                    <a:srcRect/>
                    <a:stretch>
                      <a:fillRect/>
                    </a:stretch>
                  </pic:blipFill>
                  <pic:spPr bwMode="auto">
                    <a:xfrm>
                      <a:off x="0" y="0"/>
                      <a:ext cx="914400" cy="771525"/>
                    </a:xfrm>
                    <a:prstGeom prst="rect">
                      <a:avLst/>
                    </a:prstGeom>
                    <a:noFill/>
                    <a:ln w="9525">
                      <a:noFill/>
                      <a:miter lim="800000"/>
                      <a:headEnd/>
                      <a:tailEnd/>
                    </a:ln>
                  </pic:spPr>
                </pic:pic>
              </a:graphicData>
            </a:graphic>
          </wp:anchor>
        </w:drawing>
      </w:r>
      <w:r w:rsidR="00473AA2" w:rsidRPr="00FE0074">
        <w:t>Procrastination</w:t>
      </w:r>
      <w:bookmarkEnd w:id="34"/>
    </w:p>
    <w:p w:rsidR="00CC07AB" w:rsidRPr="00FE0074" w:rsidRDefault="00A10CB6" w:rsidP="004F5F5D">
      <w:r w:rsidRPr="00FE0074">
        <w:t>The biggest bugbear to managing your time well is procrastination.</w:t>
      </w:r>
      <w:r w:rsidR="00EA4AC4" w:rsidRPr="00FE0074">
        <w:t xml:space="preserve"> Often we procrastinate when we are faced with a task that we perceive as difficult or unpleasant. Another circumstance that lends itself to procrastination is when the reward for a completed task is delayed. If we know that upon finishing a difficult task we will get an immediate promotion, it motivates us more so than if that promotion will occur at a later point. Procrastination functions as an impulse t</w:t>
      </w:r>
      <w:r w:rsidR="00132295" w:rsidRPr="00FE0074">
        <w:t>owards feeling good immediately, and according to psychologists, it originates from a time when human activities were more immediate and involved less planning. Many great strategies for fighting procrastination have been listed previously, such as breaking a large task into a bunch of small tasks or organizing your work area and keeping it clutter free. Other strategies will be addressed in future modules, such as mindfulness meditation as a method for strengthening your will. Here are some additional strategies:</w:t>
      </w:r>
    </w:p>
    <w:p w:rsidR="00132295" w:rsidRPr="00FE0074" w:rsidRDefault="00132295" w:rsidP="00384F88">
      <w:pPr>
        <w:pStyle w:val="BulletedPoints"/>
      </w:pPr>
      <w:r w:rsidRPr="00FE0074">
        <w:rPr>
          <w:b/>
        </w:rPr>
        <w:t>Eliminate distractions</w:t>
      </w:r>
      <w:r w:rsidRPr="00FE0074">
        <w:t>. Playing on Facebook or checking your email are two common ways in which you can procrastinate. By eliminating the temptation</w:t>
      </w:r>
      <w:r w:rsidR="00A5346D" w:rsidRPr="00FE0074">
        <w:t xml:space="preserve">, you eliminate the possibility of giving into an impulse. It’s not enough to simply have the page minimized on your computer desktop. You may have to close your email program or your browser, or disconnect from the internet altogether. </w:t>
      </w:r>
      <w:r w:rsidR="000244B9" w:rsidRPr="00FE0074">
        <w:t xml:space="preserve">If talking or texting on your cell phone is a way that you procrastinate, then turn it off when you have a task to perform. You can turn it back on and check your messages as a reward for finishing your task. </w:t>
      </w:r>
      <w:r w:rsidR="00A5346D" w:rsidRPr="00FE0074">
        <w:t>When organizing your work space, make sure that you have eliminated the types of things that you might use in order to procrastinate.</w:t>
      </w:r>
    </w:p>
    <w:p w:rsidR="00A5346D" w:rsidRPr="00FE0074" w:rsidRDefault="00A5346D" w:rsidP="00384F88">
      <w:pPr>
        <w:pStyle w:val="BulletedPoints"/>
      </w:pPr>
      <w:r w:rsidRPr="00FE0074">
        <w:rPr>
          <w:b/>
        </w:rPr>
        <w:t>Use the buddy system</w:t>
      </w:r>
      <w:r w:rsidRPr="00FE0074">
        <w:t>. Having someone who is aware of the tasks you have laid out in front of you and who has tasks themselves can be helpful for holding each other accountable. Take care not to let your updates and check-ins with your buddy become occasions for procrastination themselves.</w:t>
      </w:r>
    </w:p>
    <w:p w:rsidR="00A5346D" w:rsidRPr="00FE0074" w:rsidRDefault="00A5346D" w:rsidP="00384F88">
      <w:pPr>
        <w:pStyle w:val="BulletedPoints"/>
      </w:pPr>
      <w:r w:rsidRPr="00FE0074">
        <w:rPr>
          <w:b/>
        </w:rPr>
        <w:t>Accept that things are likely to be imperfect</w:t>
      </w:r>
      <w:r w:rsidRPr="00FE0074">
        <w:t>. Our tendency to strive for perfection often results in feelings of anxiety</w:t>
      </w:r>
      <w:r w:rsidR="000244B9" w:rsidRPr="00FE0074">
        <w:t xml:space="preserve"> over the fact that we might not get it right</w:t>
      </w:r>
      <w:r w:rsidRPr="00FE0074">
        <w:t>, and such emotions are great breeding grounds fo</w:t>
      </w:r>
      <w:r w:rsidR="000244B9" w:rsidRPr="00FE0074">
        <w:t>r procrastination</w:t>
      </w:r>
      <w:r w:rsidRPr="00FE0074">
        <w:t>.</w:t>
      </w:r>
    </w:p>
    <w:p w:rsidR="00A5346D" w:rsidRPr="00FE0074" w:rsidRDefault="00A5346D" w:rsidP="00384F88">
      <w:pPr>
        <w:pStyle w:val="BulletedPoints"/>
      </w:pPr>
      <w:r w:rsidRPr="00FE0074">
        <w:rPr>
          <w:b/>
        </w:rPr>
        <w:lastRenderedPageBreak/>
        <w:t>Avoid overcomplicating mat</w:t>
      </w:r>
      <w:r w:rsidR="000244B9" w:rsidRPr="00FE0074">
        <w:rPr>
          <w:b/>
        </w:rPr>
        <w:t>ters</w:t>
      </w:r>
      <w:r w:rsidR="000244B9" w:rsidRPr="00FE0074">
        <w:t>. While this might look as if</w:t>
      </w:r>
      <w:r w:rsidRPr="00FE0074">
        <w:t xml:space="preserve"> you are breaking a large task into smaller tasks, each with their ind</w:t>
      </w:r>
      <w:r w:rsidR="000244B9" w:rsidRPr="00FE0074">
        <w:t>ividual deadlines, spending too much time organizing can quickly become an exercise in avoiding the task at hand.</w:t>
      </w:r>
    </w:p>
    <w:p w:rsidR="000244B9" w:rsidRPr="00FE0074" w:rsidRDefault="000244B9" w:rsidP="00384F88">
      <w:pPr>
        <w:pStyle w:val="BulletedPoints"/>
      </w:pPr>
      <w:r w:rsidRPr="00FE0074">
        <w:rPr>
          <w:b/>
        </w:rPr>
        <w:t>Keep in mind that our tendency is to overestimate the amount of time that a task will take</w:t>
      </w:r>
      <w:r w:rsidRPr="00FE0074">
        <w:t>. This overestimation makes it easier to justify procrastination. When you find yourself thinking that you have plenty of time to complete a task, remind yourself that you are probably exaggerating.</w:t>
      </w:r>
    </w:p>
    <w:p w:rsidR="000244B9" w:rsidRPr="00FE0074" w:rsidRDefault="000244B9" w:rsidP="00384F88">
      <w:pPr>
        <w:pStyle w:val="BulletedPoints"/>
      </w:pPr>
      <w:r w:rsidRPr="00FE0074">
        <w:rPr>
          <w:b/>
        </w:rPr>
        <w:t>Try setting a timer for twenty five minutes</w:t>
      </w:r>
      <w:r w:rsidRPr="00FE0074">
        <w:t>. During that time you will do nothing but the task at hand. This can be helpful for two reasons: it’s easier to use willpower for short periods of time</w:t>
      </w:r>
      <w:r w:rsidR="00507AB6" w:rsidRPr="00FE0074">
        <w:t xml:space="preserve"> such as a 25 minute limit, and some work will create its own momentum where you won’t want to stop after the 25 minutes are up. If taking a lot of breaks is part of your procrastination game, this technique isn’t the best, but if you have problems getting started, this can be quite helpful.</w:t>
      </w:r>
    </w:p>
    <w:p w:rsidR="00384F88" w:rsidRPr="00FE0074" w:rsidRDefault="00384F88" w:rsidP="00384F88">
      <w:pPr>
        <w:pStyle w:val="BulletedPoints"/>
        <w:numPr>
          <w:ilvl w:val="0"/>
          <w:numId w:val="0"/>
        </w:numPr>
        <w:ind w:left="720" w:hanging="360"/>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E446E5" w:rsidP="00CC07AB">
            <w:pPr>
              <w:rPr>
                <w:b/>
                <w:bCs/>
                <w:color w:val="000000" w:themeColor="text1"/>
              </w:rPr>
            </w:pPr>
            <w:r w:rsidRPr="00FE0074">
              <w:rPr>
                <w:b/>
                <w:bCs/>
                <w:color w:val="000000" w:themeColor="text1"/>
              </w:rPr>
              <w:t>8</w:t>
            </w:r>
            <w:r w:rsidR="00E1154B" w:rsidRPr="00FE0074">
              <w:rPr>
                <w:b/>
                <w:bCs/>
                <w:color w:val="000000" w:themeColor="text1"/>
              </w:rPr>
              <w:t xml:space="preserve"> </w:t>
            </w:r>
            <w:r w:rsidR="004F5F5D" w:rsidRPr="00FE0074">
              <w:rPr>
                <w:b/>
                <w:bCs/>
                <w:color w:val="000000" w:themeColor="text1"/>
              </w:rPr>
              <w:t>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6E4055" w:rsidP="00E1154B">
            <w:pPr>
              <w:rPr>
                <w:color w:val="000000" w:themeColor="text1"/>
              </w:rPr>
            </w:pPr>
            <w:r w:rsidRPr="00FE0074">
              <w:rPr>
                <w:color w:val="000000" w:themeColor="text1"/>
              </w:rPr>
              <w:t>Introduce</w:t>
            </w:r>
            <w:r w:rsidR="00CF2C87" w:rsidRPr="00FE0074">
              <w:rPr>
                <w:color w:val="000000" w:themeColor="text1"/>
              </w:rPr>
              <w:t xml:space="preserve"> </w:t>
            </w:r>
            <w:r w:rsidR="00D00CCE" w:rsidRPr="00FE0074">
              <w:rPr>
                <w:color w:val="000000" w:themeColor="text1"/>
              </w:rPr>
              <w:t>Procrastination</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BD0E93" w:rsidRPr="00FE0074" w:rsidRDefault="00D00CCE" w:rsidP="00CC07AB">
            <w:pPr>
              <w:rPr>
                <w:b/>
                <w:color w:val="000000" w:themeColor="text1"/>
              </w:rPr>
            </w:pPr>
            <w:r w:rsidRPr="00FE0074">
              <w:rPr>
                <w:b/>
                <w:color w:val="000000" w:themeColor="text1"/>
              </w:rPr>
              <w:t>Procrastination</w:t>
            </w:r>
          </w:p>
          <w:p w:rsidR="00CC07AB" w:rsidRPr="00FE0074" w:rsidRDefault="00D00CCE" w:rsidP="00E1154B">
            <w:pPr>
              <w:rPr>
                <w:color w:val="000000" w:themeColor="text1"/>
              </w:rPr>
            </w:pPr>
            <w:r w:rsidRPr="00FE0074">
              <w:rPr>
                <w:color w:val="000000" w:themeColor="text1"/>
              </w:rPr>
              <w:t>Discuss situations where you procrastinate</w:t>
            </w:r>
            <w:r w:rsidR="005406C4" w:rsidRPr="00FE0074">
              <w:rPr>
                <w:color w:val="000000" w:themeColor="text1"/>
              </w:rPr>
              <w:t>.</w:t>
            </w:r>
            <w:r w:rsidR="00CF2C87"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5406C4" w:rsidP="00D82098">
            <w:pPr>
              <w:rPr>
                <w:b/>
                <w:color w:val="000000" w:themeColor="text1"/>
              </w:rPr>
            </w:pPr>
            <w:r w:rsidRPr="00FE0074">
              <w:rPr>
                <w:b/>
                <w:color w:val="000000" w:themeColor="text1"/>
              </w:rPr>
              <w:t>Flipchart/board and marker</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BD0E93"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D00CCE" w:rsidP="00D00CCE">
            <w:pPr>
              <w:rPr>
                <w:color w:val="000000" w:themeColor="text1"/>
              </w:rPr>
            </w:pPr>
            <w:r w:rsidRPr="00FE0074">
              <w:rPr>
                <w:color w:val="000000" w:themeColor="text1"/>
              </w:rPr>
              <w:t>As a group, c</w:t>
            </w:r>
            <w:r w:rsidR="002D79F0" w:rsidRPr="00FE0074">
              <w:rPr>
                <w:color w:val="000000" w:themeColor="text1"/>
              </w:rPr>
              <w:t xml:space="preserve">onsider </w:t>
            </w:r>
            <w:r w:rsidRPr="00FE0074">
              <w:rPr>
                <w:color w:val="000000" w:themeColor="text1"/>
              </w:rPr>
              <w:t>situations where you procrastinate</w:t>
            </w:r>
            <w:r w:rsidR="002D79F0" w:rsidRPr="00FE0074">
              <w:rPr>
                <w:color w:val="000000" w:themeColor="text1"/>
              </w:rPr>
              <w:t xml:space="preserve">. </w:t>
            </w:r>
            <w:r w:rsidRPr="00FE0074">
              <w:rPr>
                <w:color w:val="000000" w:themeColor="text1"/>
              </w:rPr>
              <w:t>Identify ways in which you procrastinate</w:t>
            </w:r>
            <w:r w:rsidR="002D79F0" w:rsidRPr="00FE0074">
              <w:rPr>
                <w:color w:val="000000" w:themeColor="text1"/>
              </w:rPr>
              <w:t>.</w:t>
            </w:r>
            <w:r w:rsidR="00CF2C87" w:rsidRPr="00FE0074">
              <w:rPr>
                <w:color w:val="000000" w:themeColor="text1"/>
              </w:rPr>
              <w:t xml:space="preserve"> </w:t>
            </w:r>
            <w:r w:rsidRPr="00FE0074">
              <w:rPr>
                <w:color w:val="000000" w:themeColor="text1"/>
              </w:rPr>
              <w:t>Brainstorm strategies to avoid procrastination for these situations</w:t>
            </w:r>
          </w:p>
        </w:tc>
      </w:tr>
      <w:tr w:rsidR="00CC07AB" w:rsidRPr="00FE0074">
        <w:tc>
          <w:tcPr>
            <w:tcW w:w="2448" w:type="dxa"/>
            <w:tcBorders>
              <w:bottom w:val="single" w:sz="4" w:space="0" w:color="1F497D"/>
            </w:tcBorders>
            <w:vAlign w:val="center"/>
          </w:tcPr>
          <w:p w:rsidR="00CC07AB" w:rsidRPr="00FE0074" w:rsidRDefault="00E91B57" w:rsidP="00CC07AB">
            <w:pPr>
              <w:rPr>
                <w:b/>
                <w:bCs/>
                <w:color w:val="000000" w:themeColor="text1"/>
              </w:rPr>
            </w:pPr>
            <w:r w:rsidRPr="00FE0074">
              <w:rPr>
                <w:b/>
                <w:bCs/>
                <w:color w:val="000000" w:themeColor="text1"/>
              </w:rPr>
              <w:t xml:space="preserve"> </w:t>
            </w:r>
            <w:r w:rsidR="00CC07AB" w:rsidRPr="00FE0074">
              <w:rPr>
                <w:b/>
                <w:bCs/>
                <w:color w:val="000000" w:themeColor="text1"/>
              </w:rPr>
              <w:t>Stories to Share</w:t>
            </w:r>
          </w:p>
        </w:tc>
        <w:tc>
          <w:tcPr>
            <w:tcW w:w="7128" w:type="dxa"/>
            <w:tcBorders>
              <w:bottom w:val="single" w:sz="4" w:space="0" w:color="1F497D"/>
            </w:tcBorders>
            <w:vAlign w:val="center"/>
          </w:tcPr>
          <w:p w:rsidR="00CC07AB" w:rsidRPr="00FE0074" w:rsidRDefault="00BD0E93"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BD0E93"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D00CCE" w:rsidP="000F7DDA">
            <w:pPr>
              <w:rPr>
                <w:color w:val="000000" w:themeColor="text1"/>
              </w:rPr>
            </w:pPr>
            <w:r w:rsidRPr="00FE0074">
              <w:rPr>
                <w:color w:val="000000" w:themeColor="text1"/>
              </w:rPr>
              <w:t>What is a cause of procrastination</w:t>
            </w:r>
            <w:r w:rsidR="00BD0E93" w:rsidRPr="00FE0074">
              <w:rPr>
                <w:color w:val="000000" w:themeColor="text1"/>
              </w:rPr>
              <w:t>?</w:t>
            </w:r>
          </w:p>
        </w:tc>
      </w:tr>
    </w:tbl>
    <w:p w:rsidR="00384F88" w:rsidRPr="00FE0074" w:rsidRDefault="00384F88" w:rsidP="00CC07AB"/>
    <w:p w:rsidR="00384F88" w:rsidRPr="00FE0074" w:rsidRDefault="00384F88">
      <w:pPr>
        <w:spacing w:after="0" w:line="240" w:lineRule="auto"/>
      </w:pPr>
      <w:r w:rsidRPr="00FE0074">
        <w:br w:type="page"/>
      </w:r>
    </w:p>
    <w:p w:rsidR="00CC07AB" w:rsidRPr="00FE0074" w:rsidRDefault="00CC07AB" w:rsidP="00CC07AB">
      <w:pPr>
        <w:pStyle w:val="Heading2"/>
      </w:pPr>
      <w:bookmarkStart w:id="35" w:name="_Toc400095753"/>
      <w:r w:rsidRPr="00FE0074">
        <w:lastRenderedPageBreak/>
        <w:t>Case Study</w:t>
      </w:r>
      <w:bookmarkEnd w:id="35"/>
    </w:p>
    <w:p w:rsidR="00CC07AB" w:rsidRPr="00FE0074" w:rsidRDefault="00F51B30" w:rsidP="00CC07AB">
      <w:r w:rsidRPr="00FE0074">
        <w:rPr>
          <w:lang w:bidi="ar-SA"/>
        </w:rPr>
        <w:drawing>
          <wp:anchor distT="0" distB="0" distL="114300" distR="114300" simplePos="0" relativeHeight="251693568" behindDoc="0" locked="0" layoutInCell="1" allowOverlap="1" wp14:anchorId="39DCA857" wp14:editId="6132E167">
            <wp:simplePos x="0" y="0"/>
            <wp:positionH relativeFrom="column">
              <wp:posOffset>19050</wp:posOffset>
            </wp:positionH>
            <wp:positionV relativeFrom="paragraph">
              <wp:posOffset>94615</wp:posOffset>
            </wp:positionV>
            <wp:extent cx="914400" cy="971550"/>
            <wp:effectExtent l="19050" t="0" r="0" b="0"/>
            <wp:wrapSquare wrapText="bothSides"/>
            <wp:docPr id="27" name="Picture 20" descr="C:\Program Files\Microsoft Office\MEDIA\CAGCAT10\j0234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Microsoft Office\MEDIA\CAGCAT10\j0234131.wmf"/>
                    <pic:cNvPicPr>
                      <a:picLocks noChangeAspect="1" noChangeArrowheads="1"/>
                    </pic:cNvPicPr>
                  </pic:nvPicPr>
                  <pic:blipFill>
                    <a:blip r:embed="rId33" cstate="print"/>
                    <a:srcRect/>
                    <a:stretch>
                      <a:fillRect/>
                    </a:stretch>
                  </pic:blipFill>
                  <pic:spPr bwMode="auto">
                    <a:xfrm>
                      <a:off x="0" y="0"/>
                      <a:ext cx="914400" cy="971550"/>
                    </a:xfrm>
                    <a:prstGeom prst="rect">
                      <a:avLst/>
                    </a:prstGeom>
                    <a:noFill/>
                    <a:ln w="9525">
                      <a:noFill/>
                      <a:miter lim="800000"/>
                      <a:headEnd/>
                      <a:tailEnd/>
                    </a:ln>
                  </pic:spPr>
                </pic:pic>
              </a:graphicData>
            </a:graphic>
          </wp:anchor>
        </w:drawing>
      </w:r>
      <w:r w:rsidR="0007626A" w:rsidRPr="00FE0074">
        <w:t xml:space="preserve">Jennifer had goals and ideas, but she found herself constantly procrastinating. She would become momentarily distracted only to find herself looking at the </w:t>
      </w:r>
      <w:r w:rsidR="001A0F3E" w:rsidRPr="00FE0074">
        <w:t>clock to see 20 minutes had passed</w:t>
      </w:r>
      <w:r w:rsidR="0007626A" w:rsidRPr="00FE0074">
        <w:t xml:space="preserve"> since she </w:t>
      </w:r>
      <w:r w:rsidR="00C370EF" w:rsidRPr="00FE0074">
        <w:t>looked away from the t</w:t>
      </w:r>
      <w:r w:rsidR="00BF0B2C" w:rsidRPr="00FE0074">
        <w:t xml:space="preserve">ask at hand. Jennifer approached Aisha, her mentor, for advice on how to stop procrastinating. Aisha had a reputation at work as a dynamo </w:t>
      </w:r>
      <w:r w:rsidR="00FE0074" w:rsidRPr="00FE0074">
        <w:t>that</w:t>
      </w:r>
      <w:r w:rsidR="00BF0B2C" w:rsidRPr="00FE0074">
        <w:t xml:space="preserve"> got things done, so she seemed the perfect person for Jennifer to speak with about this problem. Aisha looked at Jennifer’s work space and suggested that Jennifer</w:t>
      </w:r>
      <w:r w:rsidR="00C370EF" w:rsidRPr="00FE0074">
        <w:t xml:space="preserve"> remove the clutter from h</w:t>
      </w:r>
      <w:r w:rsidR="00BF0B2C" w:rsidRPr="00FE0074">
        <w:t>er workspace. Jennifer</w:t>
      </w:r>
      <w:r w:rsidR="00C370EF" w:rsidRPr="00FE0074">
        <w:t xml:space="preserve"> took </w:t>
      </w:r>
      <w:r w:rsidR="00BF0B2C" w:rsidRPr="00FE0074">
        <w:t xml:space="preserve">Aisha’s advice and </w:t>
      </w:r>
      <w:r w:rsidR="00C370EF" w:rsidRPr="00FE0074">
        <w:t>o</w:t>
      </w:r>
      <w:r w:rsidR="0088090A" w:rsidRPr="00FE0074">
        <w:t xml:space="preserve">rganized her office so that everything had a place. She removed some of the toys and gadgets that she found distracting. She did keep a motivational poster, but everything else in the office was work related. The first week was difficult, but Jennifer was able to see progress after a while. Soon, she was spurred on by her </w:t>
      </w:r>
      <w:r w:rsidR="001A0F3E" w:rsidRPr="00FE0074">
        <w:t xml:space="preserve">own </w:t>
      </w:r>
      <w:r w:rsidR="0088090A" w:rsidRPr="00FE0074">
        <w:t xml:space="preserve">success. </w:t>
      </w:r>
    </w:p>
    <w:p w:rsidR="00384F88" w:rsidRPr="00FE0074" w:rsidRDefault="00384F88"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0F7DDA" w:rsidP="00CC07AB">
            <w:pPr>
              <w:rPr>
                <w:b/>
                <w:bCs/>
                <w:color w:val="000000" w:themeColor="text1"/>
              </w:rPr>
            </w:pPr>
            <w:r w:rsidRPr="00FE0074">
              <w:rPr>
                <w:b/>
                <w:bCs/>
                <w:color w:val="000000" w:themeColor="text1"/>
              </w:rPr>
              <w:t xml:space="preserve">5 </w:t>
            </w:r>
            <w:r w:rsidR="005A6515" w:rsidRPr="00FE0074">
              <w:rPr>
                <w:b/>
                <w:bCs/>
                <w:color w:val="000000" w:themeColor="text1"/>
              </w:rPr>
              <w:t>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5A6515" w:rsidP="00BF0B2C">
            <w:pPr>
              <w:rPr>
                <w:color w:val="000000" w:themeColor="text1"/>
              </w:rPr>
            </w:pPr>
            <w:r w:rsidRPr="00FE0074">
              <w:rPr>
                <w:color w:val="000000" w:themeColor="text1"/>
              </w:rPr>
              <w:t>Introduce the</w:t>
            </w:r>
            <w:r w:rsidR="00BF0B2C" w:rsidRPr="00FE0074">
              <w:rPr>
                <w:color w:val="000000" w:themeColor="text1"/>
              </w:rPr>
              <w:t xml:space="preserve"> Time Management</w:t>
            </w:r>
            <w:r w:rsidR="006E4055" w:rsidRPr="00FE0074">
              <w:rPr>
                <w:color w:val="000000" w:themeColor="text1"/>
              </w:rPr>
              <w:t xml:space="preserve"> case study</w:t>
            </w:r>
            <w:r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5A6515" w:rsidRPr="00FE0074" w:rsidRDefault="005A6515" w:rsidP="00CC07AB">
            <w:pPr>
              <w:rPr>
                <w:b/>
                <w:color w:val="000000" w:themeColor="text1"/>
              </w:rPr>
            </w:pPr>
            <w:r w:rsidRPr="00FE0074">
              <w:rPr>
                <w:b/>
                <w:color w:val="000000" w:themeColor="text1"/>
              </w:rPr>
              <w:t>Case Study</w:t>
            </w:r>
          </w:p>
          <w:p w:rsidR="00CC07AB" w:rsidRPr="00FE0074" w:rsidRDefault="005A6515" w:rsidP="0088090A">
            <w:pPr>
              <w:rPr>
                <w:color w:val="000000" w:themeColor="text1"/>
              </w:rPr>
            </w:pPr>
            <w:r w:rsidRPr="00FE0074">
              <w:rPr>
                <w:color w:val="000000" w:themeColor="text1"/>
              </w:rPr>
              <w:t xml:space="preserve">Discuss the importance of </w:t>
            </w:r>
            <w:r w:rsidR="0088090A" w:rsidRPr="00FE0074">
              <w:rPr>
                <w:color w:val="000000" w:themeColor="text1"/>
              </w:rPr>
              <w:t>removing clutter from the office.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5A6515" w:rsidP="00CC07AB">
            <w:pPr>
              <w:rPr>
                <w:color w:val="000000" w:themeColor="text1"/>
              </w:rPr>
            </w:pPr>
            <w:r w:rsidRPr="00FE0074">
              <w:rPr>
                <w:color w:val="000000" w:themeColor="text1"/>
              </w:rPr>
              <w:t>None</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5A6515"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5A6515" w:rsidP="0088090A">
            <w:pPr>
              <w:rPr>
                <w:color w:val="000000" w:themeColor="text1"/>
              </w:rPr>
            </w:pPr>
            <w:r w:rsidRPr="00FE0074">
              <w:rPr>
                <w:color w:val="000000" w:themeColor="text1"/>
              </w:rPr>
              <w:t>Discuss the result of the case study</w:t>
            </w:r>
            <w:r w:rsidR="00737443" w:rsidRPr="00FE0074">
              <w:rPr>
                <w:color w:val="000000" w:themeColor="text1"/>
              </w:rPr>
              <w:t xml:space="preserve">. </w:t>
            </w:r>
            <w:r w:rsidR="0088090A" w:rsidRPr="00FE0074">
              <w:rPr>
                <w:color w:val="000000" w:themeColor="text1"/>
              </w:rPr>
              <w:t>What could have happened if the clutter in the office had remained or grown worse?</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737443" w:rsidP="00CC07AB">
            <w:pPr>
              <w:rPr>
                <w:color w:val="000000" w:themeColor="text1"/>
              </w:rPr>
            </w:pPr>
            <w:r w:rsidRPr="00FE0074">
              <w:rPr>
                <w:color w:val="000000" w:themeColor="text1"/>
              </w:rPr>
              <w:t>Share any personal, relevant stories.</w:t>
            </w:r>
          </w:p>
        </w:tc>
      </w:tr>
      <w:tr w:rsidR="00CC07AB" w:rsidRPr="00FE0074">
        <w:trPr>
          <w:trHeight w:val="60"/>
        </w:trPr>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737443"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BD739A" w:rsidP="0088090A">
            <w:pPr>
              <w:rPr>
                <w:color w:val="000000" w:themeColor="text1"/>
              </w:rPr>
            </w:pPr>
            <w:r w:rsidRPr="00FE0074">
              <w:rPr>
                <w:color w:val="000000" w:themeColor="text1"/>
              </w:rPr>
              <w:t xml:space="preserve">How </w:t>
            </w:r>
            <w:r w:rsidR="0088090A" w:rsidRPr="00FE0074">
              <w:rPr>
                <w:color w:val="000000" w:themeColor="text1"/>
              </w:rPr>
              <w:t>much time did Jennifer lose without realizing it</w:t>
            </w:r>
            <w:r w:rsidRPr="00FE0074">
              <w:rPr>
                <w:color w:val="000000" w:themeColor="text1"/>
              </w:rPr>
              <w:t>?</w:t>
            </w:r>
          </w:p>
        </w:tc>
      </w:tr>
    </w:tbl>
    <w:p w:rsidR="00CC07AB" w:rsidRPr="00FE0074" w:rsidRDefault="00CC07AB" w:rsidP="00CC07AB"/>
    <w:p w:rsidR="00381A27" w:rsidRPr="00FE0074" w:rsidRDefault="00381A27" w:rsidP="00B130C5">
      <w:pPr>
        <w:pStyle w:val="Heading2"/>
      </w:pPr>
      <w:r w:rsidRPr="00FE0074">
        <w:br w:type="page"/>
      </w:r>
      <w:bookmarkStart w:id="36" w:name="_Toc400095754"/>
      <w:r w:rsidRPr="00FE0074">
        <w:lastRenderedPageBreak/>
        <w:t>Module Four: Review Questions</w:t>
      </w:r>
      <w:bookmarkEnd w:id="36"/>
    </w:p>
    <w:p w:rsidR="00CC07AB" w:rsidRPr="00FE0074" w:rsidRDefault="00743853" w:rsidP="00FD1FDB">
      <w:pPr>
        <w:numPr>
          <w:ilvl w:val="0"/>
          <w:numId w:val="25"/>
        </w:numPr>
      </w:pPr>
      <w:r w:rsidRPr="00FE0074">
        <w:t>Wh</w:t>
      </w:r>
      <w:r w:rsidR="00DB4CD3" w:rsidRPr="00FE0074">
        <w:t>ich of the following is an effective way to approach a large task</w:t>
      </w:r>
      <w:r w:rsidRPr="00FE0074">
        <w:t>?</w:t>
      </w:r>
      <w:r w:rsidR="002E43E7" w:rsidRPr="00FE0074">
        <w:t xml:space="preserve"> </w:t>
      </w:r>
    </w:p>
    <w:p w:rsidR="00CC07AB" w:rsidRPr="00FE0074" w:rsidRDefault="00DB4CD3" w:rsidP="00FD1FDB">
      <w:pPr>
        <w:pStyle w:val="ListParagraph"/>
        <w:numPr>
          <w:ilvl w:val="0"/>
          <w:numId w:val="26"/>
        </w:numPr>
        <w:rPr>
          <w:color w:val="FF0000"/>
        </w:rPr>
      </w:pPr>
      <w:r w:rsidRPr="00FE0074">
        <w:rPr>
          <w:color w:val="FF0000"/>
        </w:rPr>
        <w:t>Break it down into smaller tasks</w:t>
      </w:r>
    </w:p>
    <w:p w:rsidR="00CC07AB" w:rsidRPr="00FE0074" w:rsidRDefault="00DB4CD3" w:rsidP="004B0822">
      <w:pPr>
        <w:pStyle w:val="ListParagraph"/>
        <w:numPr>
          <w:ilvl w:val="0"/>
          <w:numId w:val="26"/>
        </w:numPr>
      </w:pPr>
      <w:r w:rsidRPr="00FE0074">
        <w:t>Procrastinate</w:t>
      </w:r>
    </w:p>
    <w:p w:rsidR="00CC07AB" w:rsidRPr="00FE0074" w:rsidRDefault="00DB4CD3" w:rsidP="004B0822">
      <w:pPr>
        <w:pStyle w:val="ListParagraph"/>
        <w:numPr>
          <w:ilvl w:val="0"/>
          <w:numId w:val="26"/>
        </w:numPr>
      </w:pPr>
      <w:r w:rsidRPr="00FE0074">
        <w:t>Ignore it</w:t>
      </w:r>
    </w:p>
    <w:p w:rsidR="00CC07AB" w:rsidRPr="00FE0074" w:rsidRDefault="002E43E7" w:rsidP="004B0822">
      <w:pPr>
        <w:pStyle w:val="ListParagraph"/>
        <w:numPr>
          <w:ilvl w:val="0"/>
          <w:numId w:val="26"/>
        </w:numPr>
      </w:pPr>
      <w:r w:rsidRPr="00FE0074">
        <w:t>None</w:t>
      </w:r>
      <w:r w:rsidR="00DB4CD3" w:rsidRPr="00FE0074">
        <w:t xml:space="preserve"> of the above</w:t>
      </w:r>
    </w:p>
    <w:p w:rsidR="00CC07AB" w:rsidRPr="00FE0074" w:rsidRDefault="00DB4CD3" w:rsidP="00E21471">
      <w:pPr>
        <w:ind w:left="720"/>
        <w:rPr>
          <w:color w:val="FF0000"/>
        </w:rPr>
      </w:pPr>
      <w:r w:rsidRPr="00FE0074">
        <w:rPr>
          <w:color w:val="FF0000"/>
        </w:rPr>
        <w:t>Breaking down a large task into smaller tasks makes completing this task easier</w:t>
      </w:r>
      <w:r w:rsidR="00743853" w:rsidRPr="00FE0074">
        <w:rPr>
          <w:color w:val="FF0000"/>
        </w:rPr>
        <w:t>.</w:t>
      </w:r>
      <w:r w:rsidR="00CF2C87" w:rsidRPr="00FE0074">
        <w:rPr>
          <w:color w:val="FF0000"/>
        </w:rPr>
        <w:t xml:space="preserve"> </w:t>
      </w:r>
    </w:p>
    <w:p w:rsidR="00A74F17" w:rsidRPr="00FE0074" w:rsidRDefault="00A1344C" w:rsidP="00A74F17">
      <w:pPr>
        <w:numPr>
          <w:ilvl w:val="0"/>
          <w:numId w:val="25"/>
        </w:numPr>
      </w:pPr>
      <w:r w:rsidRPr="00FE0074">
        <w:t>Wh</w:t>
      </w:r>
      <w:r w:rsidR="00DB4CD3" w:rsidRPr="00FE0074">
        <w:t>ich of the following are approaches to keeping an area organized</w:t>
      </w:r>
      <w:r w:rsidR="00743853" w:rsidRPr="00FE0074">
        <w:t>?</w:t>
      </w:r>
    </w:p>
    <w:p w:rsidR="00A74F17" w:rsidRPr="00FE0074" w:rsidRDefault="00DB4CD3" w:rsidP="00A74F17">
      <w:pPr>
        <w:pStyle w:val="ListParagraph"/>
        <w:numPr>
          <w:ilvl w:val="0"/>
          <w:numId w:val="27"/>
        </w:numPr>
      </w:pPr>
      <w:r w:rsidRPr="00FE0074">
        <w:t>Remove clutter</w:t>
      </w:r>
    </w:p>
    <w:p w:rsidR="00A74F17" w:rsidRPr="00FE0074" w:rsidRDefault="00DB4CD3" w:rsidP="00A74F17">
      <w:pPr>
        <w:pStyle w:val="ListParagraph"/>
        <w:numPr>
          <w:ilvl w:val="0"/>
          <w:numId w:val="27"/>
        </w:numPr>
      </w:pPr>
      <w:r w:rsidRPr="00FE0074">
        <w:t>Clean up at the end of each day</w:t>
      </w:r>
    </w:p>
    <w:p w:rsidR="00A74F17" w:rsidRPr="00FE0074" w:rsidRDefault="00DB4CD3" w:rsidP="00A74F17">
      <w:pPr>
        <w:pStyle w:val="ListParagraph"/>
        <w:numPr>
          <w:ilvl w:val="0"/>
          <w:numId w:val="27"/>
        </w:numPr>
      </w:pPr>
      <w:r w:rsidRPr="00FE0074">
        <w:t>Schedule a weekly time for deeper cleaning</w:t>
      </w:r>
    </w:p>
    <w:p w:rsidR="00A74F17" w:rsidRPr="00FE0074" w:rsidRDefault="00DB4CD3" w:rsidP="00A74F17">
      <w:pPr>
        <w:pStyle w:val="ListParagraph"/>
        <w:numPr>
          <w:ilvl w:val="0"/>
          <w:numId w:val="27"/>
        </w:numPr>
        <w:rPr>
          <w:color w:val="FF0000"/>
        </w:rPr>
      </w:pPr>
      <w:r w:rsidRPr="00FE0074">
        <w:rPr>
          <w:color w:val="FF0000"/>
        </w:rPr>
        <w:t>All of the above</w:t>
      </w:r>
    </w:p>
    <w:p w:rsidR="00A74F17" w:rsidRPr="00FE0074" w:rsidRDefault="00DB4CD3" w:rsidP="00A74F17">
      <w:pPr>
        <w:ind w:left="720"/>
        <w:rPr>
          <w:color w:val="FF0000"/>
        </w:rPr>
      </w:pPr>
      <w:r w:rsidRPr="00FE0074">
        <w:rPr>
          <w:color w:val="FF0000"/>
        </w:rPr>
        <w:t>Removing clutter, cleaning your area at the end of each day, and scheduling a weekly cleaning period are all valid approaches to keeping an area organized</w:t>
      </w:r>
      <w:r w:rsidR="00F318C8" w:rsidRPr="00FE0074">
        <w:rPr>
          <w:color w:val="FF0000"/>
        </w:rPr>
        <w:t xml:space="preserve">. </w:t>
      </w:r>
    </w:p>
    <w:p w:rsidR="00386D6B" w:rsidRPr="00FE0074" w:rsidRDefault="004C0DFC" w:rsidP="00386D6B">
      <w:pPr>
        <w:numPr>
          <w:ilvl w:val="0"/>
          <w:numId w:val="25"/>
        </w:numPr>
      </w:pPr>
      <w:r w:rsidRPr="00FE0074">
        <w:t>Wh</w:t>
      </w:r>
      <w:r w:rsidR="000E2D9A" w:rsidRPr="00FE0074">
        <w:t>ich of the following is NOT part of the SMART acronym for setting goals</w:t>
      </w:r>
      <w:r w:rsidR="00DE6E7C" w:rsidRPr="00FE0074">
        <w:t>?</w:t>
      </w:r>
    </w:p>
    <w:p w:rsidR="00386D6B" w:rsidRPr="00FE0074" w:rsidRDefault="000E2D9A" w:rsidP="00386D6B">
      <w:pPr>
        <w:pStyle w:val="ListParagraph"/>
        <w:numPr>
          <w:ilvl w:val="0"/>
          <w:numId w:val="28"/>
        </w:numPr>
      </w:pPr>
      <w:r w:rsidRPr="00FE0074">
        <w:t>Specific</w:t>
      </w:r>
    </w:p>
    <w:p w:rsidR="00386D6B" w:rsidRPr="00FE0074" w:rsidRDefault="000E2D9A" w:rsidP="00386D6B">
      <w:pPr>
        <w:pStyle w:val="ListParagraph"/>
        <w:numPr>
          <w:ilvl w:val="0"/>
          <w:numId w:val="28"/>
        </w:numPr>
        <w:rPr>
          <w:color w:val="FF0000"/>
        </w:rPr>
      </w:pPr>
      <w:r w:rsidRPr="00FE0074">
        <w:rPr>
          <w:color w:val="FF0000"/>
        </w:rPr>
        <w:t>Accessible</w:t>
      </w:r>
    </w:p>
    <w:p w:rsidR="00386D6B" w:rsidRPr="00FE0074" w:rsidRDefault="000E2D9A" w:rsidP="00386D6B">
      <w:pPr>
        <w:pStyle w:val="ListParagraph"/>
        <w:numPr>
          <w:ilvl w:val="0"/>
          <w:numId w:val="28"/>
        </w:numPr>
      </w:pPr>
      <w:r w:rsidRPr="00FE0074">
        <w:t>Measurable</w:t>
      </w:r>
    </w:p>
    <w:p w:rsidR="00386D6B" w:rsidRPr="00FE0074" w:rsidRDefault="000E2D9A" w:rsidP="00386D6B">
      <w:pPr>
        <w:pStyle w:val="ListParagraph"/>
        <w:numPr>
          <w:ilvl w:val="0"/>
          <w:numId w:val="28"/>
        </w:numPr>
      </w:pPr>
      <w:r w:rsidRPr="00FE0074">
        <w:t>Time-Targeted</w:t>
      </w:r>
    </w:p>
    <w:p w:rsidR="00386D6B" w:rsidRPr="00FE0074" w:rsidRDefault="000E2D9A" w:rsidP="00386D6B">
      <w:pPr>
        <w:ind w:left="720"/>
        <w:rPr>
          <w:color w:val="FF0000"/>
        </w:rPr>
      </w:pPr>
      <w:r w:rsidRPr="00FE0074">
        <w:rPr>
          <w:color w:val="FF0000"/>
        </w:rPr>
        <w:t>SMART stands for Specific, Measurable, Achievable, Realistic, and Time-Targeted</w:t>
      </w:r>
      <w:r w:rsidR="00DE6E7C" w:rsidRPr="00FE0074">
        <w:rPr>
          <w:color w:val="FF0000"/>
        </w:rPr>
        <w:t xml:space="preserve">. </w:t>
      </w:r>
    </w:p>
    <w:p w:rsidR="00386D6B" w:rsidRPr="00FE0074" w:rsidRDefault="000E2D9A" w:rsidP="00386D6B">
      <w:pPr>
        <w:numPr>
          <w:ilvl w:val="0"/>
          <w:numId w:val="25"/>
        </w:numPr>
      </w:pPr>
      <w:r w:rsidRPr="00FE0074">
        <w:t>What should you do if you fail to meet a milestone for a goal</w:t>
      </w:r>
      <w:r w:rsidR="00DE6E7C" w:rsidRPr="00FE0074">
        <w:t>?</w:t>
      </w:r>
    </w:p>
    <w:p w:rsidR="00386D6B" w:rsidRPr="00FE0074" w:rsidRDefault="000E2D9A" w:rsidP="00386D6B">
      <w:pPr>
        <w:pStyle w:val="ListParagraph"/>
        <w:numPr>
          <w:ilvl w:val="0"/>
          <w:numId w:val="29"/>
        </w:numPr>
      </w:pPr>
      <w:r w:rsidRPr="00FE0074">
        <w:t>Give up</w:t>
      </w:r>
    </w:p>
    <w:p w:rsidR="00386D6B" w:rsidRPr="00FE0074" w:rsidRDefault="000E2D9A" w:rsidP="00386D6B">
      <w:pPr>
        <w:pStyle w:val="ListParagraph"/>
        <w:numPr>
          <w:ilvl w:val="0"/>
          <w:numId w:val="29"/>
        </w:numPr>
      </w:pPr>
      <w:r w:rsidRPr="00FE0074">
        <w:t>Beat yourself up</w:t>
      </w:r>
      <w:r w:rsidR="00DE6E7C" w:rsidRPr="00FE0074">
        <w:t xml:space="preserve"> </w:t>
      </w:r>
    </w:p>
    <w:p w:rsidR="00386D6B" w:rsidRPr="00FE0074" w:rsidRDefault="000E2D9A" w:rsidP="00386D6B">
      <w:pPr>
        <w:pStyle w:val="ListParagraph"/>
        <w:numPr>
          <w:ilvl w:val="0"/>
          <w:numId w:val="29"/>
        </w:numPr>
        <w:rPr>
          <w:color w:val="FF0000"/>
        </w:rPr>
      </w:pPr>
      <w:r w:rsidRPr="00FE0074">
        <w:rPr>
          <w:color w:val="FF0000"/>
        </w:rPr>
        <w:t>Determine how and why you missed the milestone</w:t>
      </w:r>
    </w:p>
    <w:p w:rsidR="00386D6B" w:rsidRPr="00FE0074" w:rsidRDefault="000E2D9A" w:rsidP="00386D6B">
      <w:pPr>
        <w:pStyle w:val="ListParagraph"/>
        <w:numPr>
          <w:ilvl w:val="0"/>
          <w:numId w:val="29"/>
        </w:numPr>
      </w:pPr>
      <w:r w:rsidRPr="00FE0074">
        <w:t>None of the above</w:t>
      </w:r>
    </w:p>
    <w:p w:rsidR="007030BD" w:rsidRPr="00FE0074" w:rsidRDefault="000E2D9A" w:rsidP="007030BD">
      <w:pPr>
        <w:ind w:left="720"/>
        <w:rPr>
          <w:color w:val="FF0000"/>
        </w:rPr>
      </w:pPr>
      <w:r w:rsidRPr="00FE0074">
        <w:rPr>
          <w:color w:val="FF0000"/>
        </w:rPr>
        <w:t>If you fail to meet a milestone for a goal it is important not to beat yourself up or give up, but you should determine how and why you missed the milestone</w:t>
      </w:r>
      <w:r w:rsidR="00DE6E7C" w:rsidRPr="00FE0074">
        <w:rPr>
          <w:color w:val="FF0000"/>
        </w:rPr>
        <w:t xml:space="preserve">. </w:t>
      </w:r>
    </w:p>
    <w:p w:rsidR="00384F88" w:rsidRPr="00FE0074" w:rsidRDefault="00384F88">
      <w:pPr>
        <w:spacing w:after="0" w:line="240" w:lineRule="auto"/>
      </w:pPr>
      <w:r w:rsidRPr="00FE0074">
        <w:br w:type="page"/>
      </w:r>
    </w:p>
    <w:p w:rsidR="00656D8A" w:rsidRPr="00FE0074" w:rsidRDefault="000E2D9A" w:rsidP="00656D8A">
      <w:pPr>
        <w:numPr>
          <w:ilvl w:val="0"/>
          <w:numId w:val="25"/>
        </w:numPr>
      </w:pPr>
      <w:r w:rsidRPr="00FE0074">
        <w:lastRenderedPageBreak/>
        <w:t>When setting priorities it is important to schedule time for _______.</w:t>
      </w:r>
    </w:p>
    <w:p w:rsidR="00656D8A" w:rsidRPr="00FE0074" w:rsidRDefault="000E2D9A" w:rsidP="00656D8A">
      <w:pPr>
        <w:pStyle w:val="ListParagraph"/>
        <w:numPr>
          <w:ilvl w:val="0"/>
          <w:numId w:val="30"/>
        </w:numPr>
      </w:pPr>
      <w:r w:rsidRPr="00FE0074">
        <w:t>Play</w:t>
      </w:r>
    </w:p>
    <w:p w:rsidR="00656D8A" w:rsidRPr="00FE0074" w:rsidRDefault="000E2D9A" w:rsidP="00656D8A">
      <w:pPr>
        <w:pStyle w:val="ListParagraph"/>
        <w:numPr>
          <w:ilvl w:val="0"/>
          <w:numId w:val="30"/>
        </w:numPr>
      </w:pPr>
      <w:r w:rsidRPr="00FE0074">
        <w:t>Relaxation</w:t>
      </w:r>
    </w:p>
    <w:p w:rsidR="004312B6" w:rsidRPr="00FE0074" w:rsidRDefault="000E2D9A" w:rsidP="00656D8A">
      <w:pPr>
        <w:pStyle w:val="ListParagraph"/>
        <w:numPr>
          <w:ilvl w:val="0"/>
          <w:numId w:val="30"/>
        </w:numPr>
      </w:pPr>
      <w:r w:rsidRPr="00FE0074">
        <w:t>Neither A nor B</w:t>
      </w:r>
    </w:p>
    <w:p w:rsidR="00656D8A" w:rsidRPr="00FE0074" w:rsidRDefault="000E2D9A" w:rsidP="00656D8A">
      <w:pPr>
        <w:pStyle w:val="ListParagraph"/>
        <w:numPr>
          <w:ilvl w:val="0"/>
          <w:numId w:val="30"/>
        </w:numPr>
        <w:rPr>
          <w:color w:val="FF0000"/>
        </w:rPr>
      </w:pPr>
      <w:r w:rsidRPr="00FE0074">
        <w:rPr>
          <w:color w:val="FF0000"/>
        </w:rPr>
        <w:t>Both A and B</w:t>
      </w:r>
    </w:p>
    <w:p w:rsidR="00975C4A" w:rsidRPr="00FE0074" w:rsidRDefault="004312B6" w:rsidP="00656D8A">
      <w:pPr>
        <w:ind w:left="720"/>
        <w:rPr>
          <w:rFonts w:asciiTheme="minorHAnsi" w:hAnsiTheme="minorHAnsi"/>
          <w:color w:val="FF0000"/>
        </w:rPr>
      </w:pPr>
      <w:r w:rsidRPr="00FE0074">
        <w:rPr>
          <w:rFonts w:asciiTheme="minorHAnsi" w:hAnsiTheme="minorHAnsi"/>
          <w:color w:val="FF0000"/>
        </w:rPr>
        <w:t xml:space="preserve">It is important to </w:t>
      </w:r>
      <w:r w:rsidR="00482031" w:rsidRPr="00FE0074">
        <w:rPr>
          <w:rFonts w:asciiTheme="minorHAnsi" w:hAnsiTheme="minorHAnsi"/>
          <w:color w:val="FF0000"/>
        </w:rPr>
        <w:t>schedule time for both play and relaxation in order to be effective</w:t>
      </w:r>
      <w:r w:rsidRPr="00FE0074">
        <w:rPr>
          <w:rFonts w:asciiTheme="minorHAnsi" w:hAnsiTheme="minorHAnsi"/>
          <w:color w:val="FF0000"/>
        </w:rPr>
        <w:t xml:space="preserve">. </w:t>
      </w:r>
    </w:p>
    <w:p w:rsidR="00975C4A" w:rsidRPr="00FE0074" w:rsidRDefault="00482031" w:rsidP="00975C4A">
      <w:pPr>
        <w:numPr>
          <w:ilvl w:val="0"/>
          <w:numId w:val="25"/>
        </w:numPr>
      </w:pPr>
      <w:r w:rsidRPr="00FE0074">
        <w:t>Which of the following is NOT a method of prioritizing tasks that is discussed in this module</w:t>
      </w:r>
      <w:r w:rsidR="004312B6" w:rsidRPr="00FE0074">
        <w:t>?</w:t>
      </w:r>
    </w:p>
    <w:p w:rsidR="00975C4A" w:rsidRPr="00FE0074" w:rsidRDefault="00482031" w:rsidP="00975C4A">
      <w:pPr>
        <w:pStyle w:val="ListParagraph"/>
        <w:numPr>
          <w:ilvl w:val="0"/>
          <w:numId w:val="31"/>
        </w:numPr>
      </w:pPr>
      <w:r w:rsidRPr="00FE0074">
        <w:t>Eat a Frog</w:t>
      </w:r>
    </w:p>
    <w:p w:rsidR="00975C4A" w:rsidRPr="00FE0074" w:rsidRDefault="00482031" w:rsidP="00975C4A">
      <w:pPr>
        <w:pStyle w:val="ListParagraph"/>
        <w:numPr>
          <w:ilvl w:val="0"/>
          <w:numId w:val="31"/>
        </w:numPr>
        <w:rPr>
          <w:color w:val="FF0000"/>
        </w:rPr>
      </w:pPr>
      <w:r w:rsidRPr="00FE0074">
        <w:rPr>
          <w:color w:val="FF0000"/>
        </w:rPr>
        <w:t>Silence a Canary</w:t>
      </w:r>
    </w:p>
    <w:p w:rsidR="00975C4A" w:rsidRPr="00FE0074" w:rsidRDefault="00482031" w:rsidP="00975C4A">
      <w:pPr>
        <w:pStyle w:val="ListParagraph"/>
        <w:numPr>
          <w:ilvl w:val="0"/>
          <w:numId w:val="31"/>
        </w:numPr>
      </w:pPr>
      <w:r w:rsidRPr="00FE0074">
        <w:t>Covey Quadrants</w:t>
      </w:r>
    </w:p>
    <w:p w:rsidR="00975C4A" w:rsidRPr="00FE0074" w:rsidRDefault="00482031" w:rsidP="00975C4A">
      <w:pPr>
        <w:pStyle w:val="ListParagraph"/>
        <w:numPr>
          <w:ilvl w:val="0"/>
          <w:numId w:val="31"/>
        </w:numPr>
      </w:pPr>
      <w:r w:rsidRPr="00FE0074">
        <w:t>Big Stuff First</w:t>
      </w:r>
    </w:p>
    <w:p w:rsidR="00BD0E93" w:rsidRPr="00FE0074" w:rsidRDefault="00482031" w:rsidP="00975C4A">
      <w:pPr>
        <w:ind w:left="720"/>
        <w:rPr>
          <w:rFonts w:asciiTheme="minorHAnsi" w:hAnsiTheme="minorHAnsi"/>
          <w:color w:val="FF0000"/>
        </w:rPr>
      </w:pPr>
      <w:r w:rsidRPr="00FE0074">
        <w:rPr>
          <w:rFonts w:asciiTheme="minorHAnsi" w:hAnsiTheme="minorHAnsi"/>
          <w:color w:val="FF0000"/>
        </w:rPr>
        <w:t>Silence a Canary is not mentioned as an approach towards setting priorities</w:t>
      </w:r>
      <w:r w:rsidR="004312B6" w:rsidRPr="00FE0074">
        <w:rPr>
          <w:rFonts w:asciiTheme="minorHAnsi" w:hAnsiTheme="minorHAnsi"/>
          <w:color w:val="FF0000"/>
        </w:rPr>
        <w:t>.</w:t>
      </w:r>
      <w:r w:rsidR="00CF2C87" w:rsidRPr="00FE0074">
        <w:rPr>
          <w:rFonts w:asciiTheme="minorHAnsi" w:hAnsiTheme="minorHAnsi"/>
          <w:color w:val="FF0000"/>
        </w:rPr>
        <w:t xml:space="preserve"> </w:t>
      </w:r>
    </w:p>
    <w:p w:rsidR="00BD0E93" w:rsidRPr="00FE0074" w:rsidRDefault="0054080F" w:rsidP="00BD0E93">
      <w:pPr>
        <w:numPr>
          <w:ilvl w:val="0"/>
          <w:numId w:val="25"/>
        </w:numPr>
      </w:pPr>
      <w:r w:rsidRPr="00FE0074">
        <w:t>Which of the following is NOT a cause for procrastination</w:t>
      </w:r>
      <w:r w:rsidR="004312B6" w:rsidRPr="00FE0074">
        <w:t>?</w:t>
      </w:r>
    </w:p>
    <w:p w:rsidR="004312B6" w:rsidRPr="00FE0074" w:rsidRDefault="0054080F" w:rsidP="00BD0E93">
      <w:pPr>
        <w:pStyle w:val="ListParagraph"/>
        <w:numPr>
          <w:ilvl w:val="0"/>
          <w:numId w:val="32"/>
        </w:numPr>
      </w:pPr>
      <w:r w:rsidRPr="00FE0074">
        <w:t>Perceived delay in a reward</w:t>
      </w:r>
    </w:p>
    <w:p w:rsidR="00BD0E93" w:rsidRPr="00FE0074" w:rsidRDefault="0054080F" w:rsidP="00BD0E93">
      <w:pPr>
        <w:pStyle w:val="ListParagraph"/>
        <w:numPr>
          <w:ilvl w:val="0"/>
          <w:numId w:val="32"/>
        </w:numPr>
      </w:pPr>
      <w:r w:rsidRPr="00FE0074">
        <w:t>Lack of impulse control</w:t>
      </w:r>
    </w:p>
    <w:p w:rsidR="00BD0E93" w:rsidRPr="00FE0074" w:rsidRDefault="0054080F" w:rsidP="00BD0E93">
      <w:pPr>
        <w:pStyle w:val="ListParagraph"/>
        <w:numPr>
          <w:ilvl w:val="0"/>
          <w:numId w:val="32"/>
        </w:numPr>
      </w:pPr>
      <w:r w:rsidRPr="00FE0074">
        <w:t>Distaste for the task</w:t>
      </w:r>
    </w:p>
    <w:p w:rsidR="00BD0E93" w:rsidRPr="00FE0074" w:rsidRDefault="0054080F" w:rsidP="00BD0E93">
      <w:pPr>
        <w:pStyle w:val="ListParagraph"/>
        <w:numPr>
          <w:ilvl w:val="0"/>
          <w:numId w:val="32"/>
        </w:numPr>
        <w:rPr>
          <w:color w:val="FF0000"/>
        </w:rPr>
      </w:pPr>
      <w:r w:rsidRPr="00FE0074">
        <w:rPr>
          <w:color w:val="FF0000"/>
        </w:rPr>
        <w:t>Enthusiasm for the task</w:t>
      </w:r>
    </w:p>
    <w:p w:rsidR="00BD0E93" w:rsidRPr="00FE0074" w:rsidRDefault="0054080F" w:rsidP="00BD0E93">
      <w:pPr>
        <w:ind w:left="720"/>
        <w:rPr>
          <w:rFonts w:asciiTheme="minorHAnsi" w:hAnsiTheme="minorHAnsi"/>
          <w:color w:val="FF0000"/>
        </w:rPr>
      </w:pPr>
      <w:r w:rsidRPr="00FE0074">
        <w:rPr>
          <w:rFonts w:asciiTheme="minorHAnsi" w:hAnsiTheme="minorHAnsi"/>
          <w:color w:val="FF0000"/>
        </w:rPr>
        <w:t>Enthusiasm for a task is far less likely to contribute to procrastination than the other three causes</w:t>
      </w:r>
      <w:r w:rsidR="004312B6" w:rsidRPr="00FE0074">
        <w:rPr>
          <w:rFonts w:asciiTheme="minorHAnsi" w:hAnsiTheme="minorHAnsi"/>
          <w:color w:val="FF0000"/>
        </w:rPr>
        <w:t>.</w:t>
      </w:r>
    </w:p>
    <w:p w:rsidR="0056496C" w:rsidRPr="00FE0074" w:rsidRDefault="0054080F" w:rsidP="0056496C">
      <w:pPr>
        <w:numPr>
          <w:ilvl w:val="0"/>
          <w:numId w:val="25"/>
        </w:numPr>
      </w:pPr>
      <w:r w:rsidRPr="00FE0074">
        <w:t>Which of the following is NOT an approach towards limiting procrastination</w:t>
      </w:r>
      <w:r w:rsidR="001A0F3E" w:rsidRPr="00FE0074">
        <w:t>?</w:t>
      </w:r>
    </w:p>
    <w:p w:rsidR="0056496C" w:rsidRPr="00FE0074" w:rsidRDefault="00875255" w:rsidP="0056496C">
      <w:pPr>
        <w:pStyle w:val="ListParagraph"/>
        <w:numPr>
          <w:ilvl w:val="0"/>
          <w:numId w:val="33"/>
        </w:numPr>
      </w:pPr>
      <w:r w:rsidRPr="00FE0074">
        <w:t>Get</w:t>
      </w:r>
      <w:r w:rsidR="0054080F" w:rsidRPr="00FE0074">
        <w:t xml:space="preserve"> the help of a buddy</w:t>
      </w:r>
    </w:p>
    <w:p w:rsidR="0056496C" w:rsidRPr="00FE0074" w:rsidRDefault="0054080F" w:rsidP="0056496C">
      <w:pPr>
        <w:pStyle w:val="ListParagraph"/>
        <w:numPr>
          <w:ilvl w:val="0"/>
          <w:numId w:val="33"/>
        </w:numPr>
      </w:pPr>
      <w:r w:rsidRPr="00FE0074">
        <w:t>Eliminat</w:t>
      </w:r>
      <w:r w:rsidR="00875255" w:rsidRPr="00FE0074">
        <w:t>e</w:t>
      </w:r>
      <w:r w:rsidRPr="00FE0074">
        <w:t xml:space="preserve"> distractions</w:t>
      </w:r>
    </w:p>
    <w:p w:rsidR="0056496C" w:rsidRPr="00FE0074" w:rsidRDefault="00875255" w:rsidP="0056496C">
      <w:pPr>
        <w:pStyle w:val="ListParagraph"/>
        <w:numPr>
          <w:ilvl w:val="0"/>
          <w:numId w:val="33"/>
        </w:numPr>
      </w:pPr>
      <w:r w:rsidRPr="00FE0074">
        <w:t xml:space="preserve">Avoid </w:t>
      </w:r>
      <w:r w:rsidR="0054080F" w:rsidRPr="00FE0074">
        <w:t>over</w:t>
      </w:r>
      <w:r w:rsidR="001E79FB" w:rsidRPr="00FE0074">
        <w:t>-</w:t>
      </w:r>
      <w:r w:rsidR="0054080F" w:rsidRPr="00FE0074">
        <w:t>complication</w:t>
      </w:r>
    </w:p>
    <w:p w:rsidR="0056496C" w:rsidRPr="00FE0074" w:rsidRDefault="00875255" w:rsidP="0056496C">
      <w:pPr>
        <w:pStyle w:val="ListParagraph"/>
        <w:numPr>
          <w:ilvl w:val="0"/>
          <w:numId w:val="33"/>
        </w:numPr>
        <w:rPr>
          <w:color w:val="FF0000"/>
        </w:rPr>
      </w:pPr>
      <w:r w:rsidRPr="00FE0074">
        <w:rPr>
          <w:color w:val="FF0000"/>
        </w:rPr>
        <w:t>Pursue</w:t>
      </w:r>
      <w:r w:rsidR="0054080F" w:rsidRPr="00FE0074">
        <w:rPr>
          <w:color w:val="FF0000"/>
        </w:rPr>
        <w:t xml:space="preserve"> perfection</w:t>
      </w:r>
    </w:p>
    <w:p w:rsidR="0056496C" w:rsidRPr="00FE0074" w:rsidRDefault="00875255" w:rsidP="0056496C">
      <w:pPr>
        <w:ind w:left="720"/>
        <w:rPr>
          <w:rFonts w:asciiTheme="minorHAnsi" w:hAnsiTheme="minorHAnsi"/>
          <w:color w:val="FF0000"/>
        </w:rPr>
      </w:pPr>
      <w:r w:rsidRPr="00FE0074">
        <w:rPr>
          <w:rFonts w:asciiTheme="minorHAnsi" w:hAnsiTheme="minorHAnsi"/>
          <w:color w:val="FF0000"/>
        </w:rPr>
        <w:t>The pursuit of perfection can lead to anxiety, which encourages procrastination</w:t>
      </w:r>
      <w:r w:rsidR="001A0F3E" w:rsidRPr="00FE0074">
        <w:rPr>
          <w:rFonts w:asciiTheme="minorHAnsi" w:hAnsiTheme="minorHAnsi"/>
          <w:color w:val="FF0000"/>
        </w:rPr>
        <w:t xml:space="preserve">. </w:t>
      </w:r>
    </w:p>
    <w:p w:rsidR="00384F88" w:rsidRPr="00FE0074" w:rsidRDefault="00384F88">
      <w:pPr>
        <w:spacing w:after="0" w:line="240" w:lineRule="auto"/>
      </w:pPr>
      <w:r w:rsidRPr="00FE0074">
        <w:br w:type="page"/>
      </w:r>
    </w:p>
    <w:p w:rsidR="00737443" w:rsidRPr="00FE0074" w:rsidRDefault="00125ED2" w:rsidP="00125ED2">
      <w:pPr>
        <w:numPr>
          <w:ilvl w:val="0"/>
          <w:numId w:val="25"/>
        </w:numPr>
      </w:pPr>
      <w:r w:rsidRPr="00FE0074">
        <w:lastRenderedPageBreak/>
        <w:t>Which of the following is NOT a cause for procrastination</w:t>
      </w:r>
      <w:r w:rsidR="00DB5DA4" w:rsidRPr="00FE0074">
        <w:t>?</w:t>
      </w:r>
    </w:p>
    <w:p w:rsidR="00125ED2" w:rsidRPr="00FE0074" w:rsidRDefault="00125ED2" w:rsidP="00125ED2">
      <w:pPr>
        <w:pStyle w:val="ListParagraph"/>
        <w:numPr>
          <w:ilvl w:val="0"/>
          <w:numId w:val="34"/>
        </w:numPr>
      </w:pPr>
      <w:r w:rsidRPr="00FE0074">
        <w:t>Perceived delay in a reward</w:t>
      </w:r>
    </w:p>
    <w:p w:rsidR="00125ED2" w:rsidRPr="00FE0074" w:rsidRDefault="00125ED2" w:rsidP="00125ED2">
      <w:pPr>
        <w:pStyle w:val="ListParagraph"/>
        <w:numPr>
          <w:ilvl w:val="0"/>
          <w:numId w:val="34"/>
        </w:numPr>
      </w:pPr>
      <w:r w:rsidRPr="00FE0074">
        <w:t>Lack of impulse control</w:t>
      </w:r>
    </w:p>
    <w:p w:rsidR="00125ED2" w:rsidRPr="00FE0074" w:rsidRDefault="00125ED2" w:rsidP="00125ED2">
      <w:pPr>
        <w:pStyle w:val="ListParagraph"/>
        <w:numPr>
          <w:ilvl w:val="0"/>
          <w:numId w:val="34"/>
        </w:numPr>
        <w:rPr>
          <w:color w:val="FF0000"/>
        </w:rPr>
      </w:pPr>
      <w:r w:rsidRPr="00FE0074">
        <w:rPr>
          <w:color w:val="FF0000"/>
        </w:rPr>
        <w:t>Distaste for the task</w:t>
      </w:r>
    </w:p>
    <w:p w:rsidR="00125ED2" w:rsidRPr="00FE0074" w:rsidRDefault="00125ED2" w:rsidP="00125ED2">
      <w:pPr>
        <w:pStyle w:val="ListParagraph"/>
        <w:numPr>
          <w:ilvl w:val="0"/>
          <w:numId w:val="34"/>
        </w:numPr>
      </w:pPr>
      <w:r w:rsidRPr="00FE0074">
        <w:t>Enthusiasm for the task</w:t>
      </w:r>
    </w:p>
    <w:p w:rsidR="00125ED2" w:rsidRPr="00FE0074" w:rsidRDefault="00125ED2" w:rsidP="00125ED2">
      <w:pPr>
        <w:ind w:left="720"/>
        <w:rPr>
          <w:color w:val="FF0000"/>
          <w:lang w:bidi="ar-SA"/>
        </w:rPr>
      </w:pPr>
      <w:r w:rsidRPr="00FE0074">
        <w:rPr>
          <w:color w:val="FF0000"/>
          <w:lang w:bidi="ar-SA"/>
        </w:rPr>
        <w:t>Enthusiasm for a task is far less likely to contribute to procrastination than the other three causes.</w:t>
      </w:r>
    </w:p>
    <w:p w:rsidR="00737443" w:rsidRPr="00FE0074" w:rsidRDefault="00125ED2" w:rsidP="00737443">
      <w:pPr>
        <w:numPr>
          <w:ilvl w:val="0"/>
          <w:numId w:val="25"/>
        </w:numPr>
      </w:pPr>
      <w:r w:rsidRPr="00FE0074">
        <w:t>Which of the following is NOT an approach towards limiting procrastination</w:t>
      </w:r>
      <w:r w:rsidR="005F32D4" w:rsidRPr="00FE0074">
        <w:t>?</w:t>
      </w:r>
    </w:p>
    <w:p w:rsidR="00125ED2" w:rsidRPr="00FE0074" w:rsidRDefault="00125ED2" w:rsidP="00125ED2">
      <w:pPr>
        <w:pStyle w:val="ListParagraph"/>
        <w:numPr>
          <w:ilvl w:val="0"/>
          <w:numId w:val="35"/>
        </w:numPr>
      </w:pPr>
      <w:r w:rsidRPr="00FE0074">
        <w:t>Get the help of a buddy</w:t>
      </w:r>
    </w:p>
    <w:p w:rsidR="00125ED2" w:rsidRPr="00FE0074" w:rsidRDefault="00125ED2" w:rsidP="00125ED2">
      <w:pPr>
        <w:pStyle w:val="ListParagraph"/>
        <w:numPr>
          <w:ilvl w:val="0"/>
          <w:numId w:val="35"/>
        </w:numPr>
      </w:pPr>
      <w:r w:rsidRPr="00FE0074">
        <w:t>Eliminate distractions</w:t>
      </w:r>
    </w:p>
    <w:p w:rsidR="00125ED2" w:rsidRPr="00FE0074" w:rsidRDefault="00125ED2" w:rsidP="00125ED2">
      <w:pPr>
        <w:pStyle w:val="ListParagraph"/>
        <w:numPr>
          <w:ilvl w:val="0"/>
          <w:numId w:val="35"/>
        </w:numPr>
      </w:pPr>
      <w:r w:rsidRPr="00FE0074">
        <w:t>Avoid over-complication</w:t>
      </w:r>
    </w:p>
    <w:p w:rsidR="00125ED2" w:rsidRPr="00FE0074" w:rsidRDefault="00125ED2" w:rsidP="00125ED2">
      <w:pPr>
        <w:pStyle w:val="ListParagraph"/>
        <w:numPr>
          <w:ilvl w:val="0"/>
          <w:numId w:val="35"/>
        </w:numPr>
        <w:rPr>
          <w:color w:val="FF0000"/>
        </w:rPr>
      </w:pPr>
      <w:r w:rsidRPr="00FE0074">
        <w:rPr>
          <w:color w:val="FF0000"/>
        </w:rPr>
        <w:t>Pursue perfection</w:t>
      </w:r>
    </w:p>
    <w:p w:rsidR="00125ED2" w:rsidRPr="00FE0074" w:rsidRDefault="00125ED2" w:rsidP="00125ED2">
      <w:pPr>
        <w:ind w:left="720"/>
        <w:rPr>
          <w:rFonts w:asciiTheme="minorHAnsi" w:hAnsiTheme="minorHAnsi"/>
          <w:color w:val="FF0000"/>
          <w:lang w:bidi="ar-SA"/>
        </w:rPr>
      </w:pPr>
      <w:r w:rsidRPr="00FE0074">
        <w:rPr>
          <w:rFonts w:asciiTheme="minorHAnsi" w:hAnsiTheme="minorHAnsi"/>
          <w:color w:val="FF0000"/>
          <w:lang w:bidi="ar-SA"/>
        </w:rPr>
        <w:t xml:space="preserve">The pursuit of perfection can lead to anxiety, which encourages procrastination. </w:t>
      </w:r>
    </w:p>
    <w:p w:rsidR="00737443" w:rsidRPr="00FE0074" w:rsidRDefault="00737443" w:rsidP="00737443"/>
    <w:p w:rsidR="00737443" w:rsidRPr="00FE0074" w:rsidRDefault="00737443" w:rsidP="00737443">
      <w:pPr>
        <w:ind w:left="720"/>
        <w:rPr>
          <w:rFonts w:asciiTheme="minorHAnsi" w:hAnsiTheme="minorHAnsi"/>
          <w:color w:val="FF0000"/>
        </w:rPr>
      </w:pPr>
      <w:r w:rsidRPr="00FE0074">
        <w:br w:type="page"/>
      </w:r>
    </w:p>
    <w:p w:rsidR="00E44D19" w:rsidRPr="00FE0074" w:rsidRDefault="00384F88" w:rsidP="00B45CE0">
      <w:pPr>
        <w:pStyle w:val="Heading1"/>
        <w:rPr>
          <w:lang w:eastAsia="zh-TW"/>
        </w:rPr>
      </w:pPr>
      <w:bookmarkStart w:id="37" w:name="_Toc400095755"/>
      <w:r w:rsidRPr="00FE0074">
        <w:rPr>
          <w:lang w:bidi="ar-SA"/>
        </w:rPr>
        <w:lastRenderedPageBreak/>
        <mc:AlternateContent>
          <mc:Choice Requires="wps">
            <w:drawing>
              <wp:anchor distT="91440" distB="91440" distL="114300" distR="114300" simplePos="0" relativeHeight="251660800" behindDoc="0" locked="0" layoutInCell="0" allowOverlap="1" wp14:anchorId="77FE176A" wp14:editId="69D52608">
                <wp:simplePos x="0" y="0"/>
                <wp:positionH relativeFrom="page">
                  <wp:posOffset>-142875</wp:posOffset>
                </wp:positionH>
                <wp:positionV relativeFrom="page">
                  <wp:posOffset>19050</wp:posOffset>
                </wp:positionV>
                <wp:extent cx="8075930" cy="1657350"/>
                <wp:effectExtent l="0" t="0" r="1270" b="0"/>
                <wp:wrapSquare wrapText="bothSides"/>
                <wp:docPr id="6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5930" cy="1657350"/>
                        </a:xfrm>
                        <a:prstGeom prst="rect">
                          <a:avLst/>
                        </a:prstGeom>
                        <a:gradFill>
                          <a:gsLst>
                            <a:gs pos="0">
                              <a:srgbClr val="FFFFFF"/>
                            </a:gs>
                            <a:gs pos="100000">
                              <a:schemeClr val="bg1">
                                <a:lumMod val="50000"/>
                              </a:schemeClr>
                            </a:gs>
                          </a:gsLst>
                          <a:lin ang="5400000" scaled="1"/>
                        </a:gradFill>
                        <a:ln>
                          <a:noFill/>
                        </a:ln>
                        <a:effectLst/>
                        <a:extLst/>
                      </wps:spPr>
                      <wps:txbx>
                        <w:txbxContent>
                          <w:p w:rsidR="00125ED2" w:rsidRDefault="00125ED2" w:rsidP="00384F88">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 touchstone of validity is my own experience.</w:t>
                            </w:r>
                          </w:p>
                          <w:p w:rsidR="00125ED2" w:rsidRPr="00676BBA" w:rsidRDefault="00125ED2" w:rsidP="00676BB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76BBA">
                              <w:rPr>
                                <w:rFonts w:asciiTheme="majorHAnsi" w:hAnsiTheme="majorHAnsi"/>
                                <w:b/>
                                <w:i/>
                                <w:sz w:val="28"/>
                                <w:szCs w:val="28"/>
                              </w:rPr>
                              <w:t>Carl Rogers</w:t>
                            </w:r>
                            <w:r w:rsidRPr="00676BBA">
                              <w:rPr>
                                <w:rFonts w:asciiTheme="majorHAnsi" w:hAnsiTheme="majorHAnsi"/>
                                <w:b/>
                                <w:i/>
                                <w:sz w:val="28"/>
                                <w:szCs w:val="28"/>
                              </w:rPr>
                              <w:br/>
                            </w:r>
                          </w:p>
                          <w:p w:rsidR="00125ED2" w:rsidRPr="003B6C98" w:rsidRDefault="00125ED2"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3" style="position:absolute;margin-left:-11.25pt;margin-top:1.5pt;width:635.9pt;height:130.5pt;z-index:2516608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" o:allowincell="f" stroked="f">
                <v:fill color2="#7f7f7f [1612]" focus="100%" type="gradient"/>
                <v:textbox inset="4in,54pt,1in,0">
                  <w:txbxContent>
                    <w:p w:rsidR="00125ED2" w:rsidRDefault="00125ED2" w:rsidP="00384F88">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 touchstone of validity is my own experience.</w:t>
                      </w:r>
                    </w:p>
                    <w:p w:rsidR="00125ED2" w:rsidRPr="00676BBA" w:rsidRDefault="00125ED2" w:rsidP="00676BB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76BBA">
                        <w:rPr>
                          <w:rFonts w:asciiTheme="majorHAnsi" w:hAnsiTheme="majorHAnsi"/>
                          <w:b/>
                          <w:i/>
                          <w:sz w:val="28"/>
                          <w:szCs w:val="28"/>
                        </w:rPr>
                        <w:t>Carl Rogers</w:t>
                      </w:r>
                      <w:r w:rsidRPr="00676BBA">
                        <w:rPr>
                          <w:rFonts w:asciiTheme="majorHAnsi" w:hAnsiTheme="majorHAnsi"/>
                          <w:b/>
                          <w:i/>
                          <w:sz w:val="28"/>
                          <w:szCs w:val="28"/>
                        </w:rPr>
                        <w:br/>
                      </w:r>
                    </w:p>
                    <w:p w:rsidR="00125ED2" w:rsidRPr="003B6C98" w:rsidRDefault="00125ED2"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381A27" w:rsidRPr="00FE0074">
        <w:rPr>
          <w:lang w:eastAsia="zh-TW"/>
        </w:rPr>
        <w:t>Module Five:</w:t>
      </w:r>
      <w:r w:rsidR="0056496C" w:rsidRPr="00FE0074">
        <w:rPr>
          <w:lang w:eastAsia="zh-TW"/>
        </w:rPr>
        <w:t xml:space="preserve"> </w:t>
      </w:r>
      <w:r w:rsidR="006E4055" w:rsidRPr="00FE0074">
        <w:rPr>
          <w:lang w:eastAsia="zh-TW"/>
        </w:rPr>
        <w:t>The Emotional Self</w:t>
      </w:r>
      <w:bookmarkEnd w:id="37"/>
    </w:p>
    <w:p w:rsidR="00381A27" w:rsidRPr="00FE0074" w:rsidRDefault="00384F88" w:rsidP="0056496C">
      <w:pPr>
        <w:rPr>
          <w:rFonts w:asciiTheme="minorHAnsi" w:hAnsiTheme="minorHAnsi"/>
          <w:lang w:eastAsia="zh-TW"/>
        </w:rPr>
      </w:pPr>
      <w:r w:rsidRPr="00FE0074">
        <w:rPr>
          <w:rFonts w:asciiTheme="minorHAnsi" w:hAnsiTheme="minorHAnsi"/>
          <w:lang w:bidi="ar-SA"/>
        </w:rPr>
        <w:drawing>
          <wp:anchor distT="0" distB="0" distL="114300" distR="114300" simplePos="0" relativeHeight="251751936" behindDoc="0" locked="0" layoutInCell="1" allowOverlap="1" wp14:anchorId="3120E9BB" wp14:editId="56B38931">
            <wp:simplePos x="0" y="0"/>
            <wp:positionH relativeFrom="margin">
              <wp:posOffset>19050</wp:posOffset>
            </wp:positionH>
            <wp:positionV relativeFrom="margin">
              <wp:posOffset>1463040</wp:posOffset>
            </wp:positionV>
            <wp:extent cx="1828800" cy="2560320"/>
            <wp:effectExtent l="0" t="0" r="0" b="0"/>
            <wp:wrapSquare wrapText="bothSides"/>
            <wp:docPr id="343" name="Picture 343" descr="C:\Users\Darren\AppData\Local\Microsoft\Windows\INetCache\IE\Y1ZUF88O\MP9003828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INetCache\IE\Y1ZUF88O\MP900382858[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28800" cy="2560320"/>
                    </a:xfrm>
                    <a:prstGeom prst="rect">
                      <a:avLst/>
                    </a:prstGeom>
                    <a:noFill/>
                    <a:ln>
                      <a:noFill/>
                    </a:ln>
                  </pic:spPr>
                </pic:pic>
              </a:graphicData>
            </a:graphic>
          </wp:anchor>
        </w:drawing>
      </w:r>
      <w:r w:rsidR="006E1D1B" w:rsidRPr="00FE0074">
        <w:rPr>
          <w:rFonts w:asciiTheme="minorHAnsi" w:hAnsiTheme="minorHAnsi"/>
          <w:lang w:eastAsia="zh-TW"/>
        </w:rPr>
        <w:t>The emotional aspect of the self has long been misunderstood</w:t>
      </w:r>
      <w:r w:rsidR="00DE35E4" w:rsidRPr="00FE0074">
        <w:rPr>
          <w:rFonts w:asciiTheme="minorHAnsi" w:hAnsiTheme="minorHAnsi"/>
          <w:lang w:eastAsia="zh-TW"/>
        </w:rPr>
        <w:t xml:space="preserve">. </w:t>
      </w:r>
      <w:r w:rsidR="006E1D1B" w:rsidRPr="00FE0074">
        <w:rPr>
          <w:rFonts w:asciiTheme="minorHAnsi" w:hAnsiTheme="minorHAnsi"/>
          <w:lang w:eastAsia="zh-TW"/>
        </w:rPr>
        <w:t xml:space="preserve">The ancient cultures from which many of our own </w:t>
      </w:r>
      <w:r w:rsidR="00FE0074" w:rsidRPr="00FE0074">
        <w:rPr>
          <w:rFonts w:asciiTheme="minorHAnsi" w:hAnsiTheme="minorHAnsi"/>
          <w:lang w:eastAsia="zh-TW"/>
        </w:rPr>
        <w:t>contemporary</w:t>
      </w:r>
      <w:r w:rsidR="006E1D1B" w:rsidRPr="00FE0074">
        <w:rPr>
          <w:rFonts w:asciiTheme="minorHAnsi" w:hAnsiTheme="minorHAnsi"/>
          <w:lang w:eastAsia="zh-TW"/>
        </w:rPr>
        <w:t xml:space="preserve"> values have derived were faced with a difficult task. With the advent of </w:t>
      </w:r>
      <w:r w:rsidR="00FE0074" w:rsidRPr="00FE0074">
        <w:rPr>
          <w:rFonts w:asciiTheme="minorHAnsi" w:hAnsiTheme="minorHAnsi"/>
          <w:lang w:eastAsia="zh-TW"/>
        </w:rPr>
        <w:t>agriculture</w:t>
      </w:r>
      <w:r w:rsidR="006E1D1B" w:rsidRPr="00FE0074">
        <w:rPr>
          <w:rFonts w:asciiTheme="minorHAnsi" w:hAnsiTheme="minorHAnsi"/>
          <w:lang w:eastAsia="zh-TW"/>
        </w:rPr>
        <w:t>, for the first time in human history, people did not have to wander and had food surpluses that went beyond the immediate moment. As a result, you suddenly had large groups of people living near each other. In order to limit the destructive impulses that tended to come out when large groups gathered, people began to champion concepts of reason and rationality. In doing so, they suggested that emotions themselves might be undesirable, or that acknowledging emotions is a sign of weakness. Nothing could be further from the truth.</w:t>
      </w:r>
    </w:p>
    <w:p w:rsidR="00384F88" w:rsidRPr="00FE0074" w:rsidRDefault="00384F88" w:rsidP="0056496C">
      <w:pPr>
        <w:rPr>
          <w:rFonts w:asciiTheme="minorHAnsi" w:hAnsiTheme="minorHAnsi"/>
          <w:lang w:eastAsia="zh-TW"/>
        </w:rPr>
      </w:pPr>
    </w:p>
    <w:p w:rsidR="00384F88" w:rsidRPr="00FE0074" w:rsidRDefault="00384F88" w:rsidP="0056496C">
      <w:pPr>
        <w:rPr>
          <w:rFonts w:asciiTheme="minorHAnsi" w:hAnsiTheme="minorHAnsi"/>
          <w:lang w:eastAsia="zh-TW"/>
        </w:rPr>
      </w:pPr>
    </w:p>
    <w:p w:rsidR="00CC07AB" w:rsidRPr="00FE0074" w:rsidRDefault="00A007E6" w:rsidP="00CC07AB">
      <w:pPr>
        <w:pStyle w:val="Heading2"/>
      </w:pPr>
      <w:bookmarkStart w:id="38" w:name="_Toc400095756"/>
      <w:r w:rsidRPr="00FE0074">
        <w:t>Validity of Emotions</w:t>
      </w:r>
      <w:bookmarkEnd w:id="38"/>
    </w:p>
    <w:p w:rsidR="00CC07AB" w:rsidRPr="00FE0074" w:rsidRDefault="00500284" w:rsidP="00C8567C">
      <w:r w:rsidRPr="00FE0074">
        <w:rPr>
          <w:lang w:bidi="ar-SA"/>
        </w:rPr>
        <w:drawing>
          <wp:anchor distT="0" distB="0" distL="114300" distR="114300" simplePos="0" relativeHeight="251695616" behindDoc="0" locked="0" layoutInCell="1" allowOverlap="1" wp14:anchorId="40A309F9" wp14:editId="49C261E2">
            <wp:simplePos x="0" y="0"/>
            <wp:positionH relativeFrom="column">
              <wp:posOffset>19050</wp:posOffset>
            </wp:positionH>
            <wp:positionV relativeFrom="paragraph">
              <wp:posOffset>3810</wp:posOffset>
            </wp:positionV>
            <wp:extent cx="914400" cy="1381125"/>
            <wp:effectExtent l="19050" t="0" r="0" b="0"/>
            <wp:wrapSquare wrapText="bothSides"/>
            <wp:docPr id="29" name="Picture 22" descr="C:\Users\Jennifer\AppData\Local\Microsoft\Windows\Temporary Internet Files\Content.IE5\O27I2X9R\MP9003863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Jennifer\AppData\Local\Microsoft\Windows\Temporary Internet Files\Content.IE5\O27I2X9R\MP900386362[1].jpg"/>
                    <pic:cNvPicPr>
                      <a:picLocks noChangeAspect="1" noChangeArrowheads="1"/>
                    </pic:cNvPicPr>
                  </pic:nvPicPr>
                  <pic:blipFill>
                    <a:blip r:embed="rId35" cstate="print"/>
                    <a:srcRect/>
                    <a:stretch>
                      <a:fillRect/>
                    </a:stretch>
                  </pic:blipFill>
                  <pic:spPr bwMode="auto">
                    <a:xfrm>
                      <a:off x="0" y="0"/>
                      <a:ext cx="914400" cy="1381125"/>
                    </a:xfrm>
                    <a:prstGeom prst="rect">
                      <a:avLst/>
                    </a:prstGeom>
                    <a:noFill/>
                    <a:ln w="9525">
                      <a:noFill/>
                      <a:miter lim="800000"/>
                      <a:headEnd/>
                      <a:tailEnd/>
                    </a:ln>
                  </pic:spPr>
                </pic:pic>
              </a:graphicData>
            </a:graphic>
          </wp:anchor>
        </w:drawing>
      </w:r>
      <w:r w:rsidR="006E1D1B" w:rsidRPr="00FE0074">
        <w:t xml:space="preserve">You might have heard it said that all emotions are valid, but what exactly does this mean? Does this mean that any time you feel an emotion you are perfectly justified in feeling an emotion? For example, if your child </w:t>
      </w:r>
      <w:r w:rsidR="00E7700E" w:rsidRPr="00FE0074">
        <w:t>spills a glass of milk, does the validity of emotions mean you are correct in being angry with your child? Perhaps the notion of correct versus incorrect is the wrong approach. The validity of emotions means that in any situation, if you feel anger, regardless of the cause, it is valid to acknowledge to yourself that you do indeed feel anger. The validity of emotions means that denying an emotional state is a dangerous action that can have big consequences, often resulting in an emotional breakdown in the future if not addressed.</w:t>
      </w:r>
    </w:p>
    <w:p w:rsidR="00384F88" w:rsidRPr="00FE0074" w:rsidRDefault="00384F88" w:rsidP="00C8567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E446E5" w:rsidP="00CC07AB">
            <w:pPr>
              <w:rPr>
                <w:b/>
                <w:bCs/>
                <w:color w:val="000000" w:themeColor="text1"/>
              </w:rPr>
            </w:pPr>
            <w:r w:rsidRPr="00FE0074">
              <w:rPr>
                <w:b/>
                <w:bCs/>
                <w:color w:val="000000" w:themeColor="text1"/>
              </w:rPr>
              <w:t>8</w:t>
            </w:r>
            <w:r w:rsidR="005D441D"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383280" w:rsidP="00383280">
            <w:pPr>
              <w:rPr>
                <w:color w:val="000000" w:themeColor="text1"/>
              </w:rPr>
            </w:pPr>
            <w:r w:rsidRPr="00FE0074">
              <w:rPr>
                <w:color w:val="000000" w:themeColor="text1"/>
              </w:rPr>
              <w:t xml:space="preserve"> </w:t>
            </w:r>
            <w:r w:rsidR="001E79FB" w:rsidRPr="00FE0074">
              <w:rPr>
                <w:color w:val="000000" w:themeColor="text1"/>
              </w:rPr>
              <w:t>Introduce the concept of the validity of emotions</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7337C5" w:rsidRPr="00FE0074" w:rsidRDefault="001E79FB" w:rsidP="00CC07AB">
            <w:pPr>
              <w:rPr>
                <w:b/>
                <w:color w:val="000000" w:themeColor="text1"/>
              </w:rPr>
            </w:pPr>
            <w:r w:rsidRPr="00FE0074">
              <w:rPr>
                <w:b/>
                <w:color w:val="000000" w:themeColor="text1"/>
              </w:rPr>
              <w:t>Validity of Emotions</w:t>
            </w:r>
          </w:p>
          <w:p w:rsidR="00CC07AB" w:rsidRPr="00FE0074" w:rsidRDefault="001E38AA" w:rsidP="001E79FB">
            <w:pPr>
              <w:rPr>
                <w:color w:val="000000" w:themeColor="text1"/>
              </w:rPr>
            </w:pPr>
            <w:r w:rsidRPr="00FE0074">
              <w:rPr>
                <w:color w:val="000000" w:themeColor="text1"/>
              </w:rPr>
              <w:lastRenderedPageBreak/>
              <w:t xml:space="preserve">Discuss </w:t>
            </w:r>
            <w:r w:rsidR="001E79FB" w:rsidRPr="00FE0074">
              <w:rPr>
                <w:color w:val="000000" w:themeColor="text1"/>
              </w:rPr>
              <w:t>how all emotions are valid</w:t>
            </w:r>
            <w:r w:rsidRPr="00FE0074">
              <w:rPr>
                <w:color w:val="000000" w:themeColor="text1"/>
              </w:rPr>
              <w:t>.</w:t>
            </w:r>
            <w:r w:rsidR="00CF2C87"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lastRenderedPageBreak/>
              <w:t>Materials Required</w:t>
            </w:r>
          </w:p>
        </w:tc>
        <w:tc>
          <w:tcPr>
            <w:tcW w:w="7128" w:type="dxa"/>
            <w:shd w:val="clear" w:color="auto" w:fill="D9D9D9" w:themeFill="background1" w:themeFillShade="D9"/>
            <w:vAlign w:val="center"/>
          </w:tcPr>
          <w:p w:rsidR="00CC07AB" w:rsidRPr="00FE0074" w:rsidRDefault="001E38AA" w:rsidP="00CC07AB">
            <w:pPr>
              <w:rPr>
                <w:b/>
                <w:bCs/>
                <w:color w:val="000000" w:themeColor="text1"/>
              </w:rPr>
            </w:pPr>
            <w:r w:rsidRPr="00FE0074">
              <w:rPr>
                <w:b/>
                <w:bCs/>
                <w:color w:val="000000" w:themeColor="text1"/>
              </w:rPr>
              <w:t>Flipchart/board and marker</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C8567C" w:rsidP="00CC07AB">
            <w:pPr>
              <w:rPr>
                <w:color w:val="000000" w:themeColor="text1"/>
              </w:rPr>
            </w:pPr>
            <w:r w:rsidRPr="00FE0074">
              <w:rPr>
                <w:color w:val="000000" w:themeColor="text1"/>
              </w:rPr>
              <w:t>None</w:t>
            </w:r>
            <w:r w:rsidR="00B83526"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1E38AA" w:rsidP="001E79FB">
            <w:pPr>
              <w:rPr>
                <w:color w:val="000000" w:themeColor="text1"/>
              </w:rPr>
            </w:pPr>
            <w:r w:rsidRPr="00FE0074">
              <w:rPr>
                <w:color w:val="000000" w:themeColor="text1"/>
              </w:rPr>
              <w:t>As a class,</w:t>
            </w:r>
            <w:r w:rsidR="001E79FB" w:rsidRPr="00FE0074">
              <w:rPr>
                <w:color w:val="000000" w:themeColor="text1"/>
              </w:rPr>
              <w:t xml:space="preserve"> discuss how all emotions, even unpleasant ones are valid. Make a list of the ways people are feeling today</w:t>
            </w:r>
            <w:r w:rsidRPr="00FE0074">
              <w:rPr>
                <w:color w:val="000000" w:themeColor="text1"/>
              </w:rPr>
              <w:t xml:space="preserve"> and place them on the flipchart/board.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5D441D"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5D441D" w:rsidP="00CC07AB">
            <w:pPr>
              <w:rPr>
                <w:color w:val="000000" w:themeColor="text1"/>
              </w:rPr>
            </w:pPr>
            <w:r w:rsidRPr="00FE0074">
              <w:rPr>
                <w:color w:val="000000" w:themeColor="text1"/>
              </w:rPr>
              <w:t xml:space="preserve">Encourage everyone to participate. </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1E38AA" w:rsidP="00C8567C">
            <w:pPr>
              <w:rPr>
                <w:color w:val="000000" w:themeColor="text1"/>
              </w:rPr>
            </w:pPr>
            <w:r w:rsidRPr="00FE0074">
              <w:rPr>
                <w:color w:val="000000" w:themeColor="text1"/>
              </w:rPr>
              <w:t>W</w:t>
            </w:r>
            <w:r w:rsidR="001E79FB" w:rsidRPr="00FE0074">
              <w:rPr>
                <w:color w:val="000000" w:themeColor="text1"/>
              </w:rPr>
              <w:t>hen should you acknowledge your emotions</w:t>
            </w:r>
            <w:r w:rsidR="005D441D" w:rsidRPr="00FE0074">
              <w:rPr>
                <w:color w:val="000000" w:themeColor="text1"/>
              </w:rPr>
              <w:t>?</w:t>
            </w:r>
          </w:p>
        </w:tc>
      </w:tr>
    </w:tbl>
    <w:p w:rsidR="00CC07AB" w:rsidRPr="00FE0074" w:rsidRDefault="00CC07AB" w:rsidP="00384F88">
      <w:pPr>
        <w:rPr>
          <w:rFonts w:eastAsiaTheme="majorEastAsia"/>
        </w:rPr>
      </w:pPr>
    </w:p>
    <w:p w:rsidR="00CC07AB" w:rsidRPr="00FE0074" w:rsidRDefault="00A007E6" w:rsidP="00CC07AB">
      <w:pPr>
        <w:pStyle w:val="Heading2"/>
      </w:pPr>
      <w:bookmarkStart w:id="39" w:name="_Toc400095757"/>
      <w:r w:rsidRPr="00FE0074">
        <w:t>Utility of Emotions</w:t>
      </w:r>
      <w:bookmarkEnd w:id="39"/>
    </w:p>
    <w:p w:rsidR="00CC07AB" w:rsidRPr="00FE0074" w:rsidRDefault="00BF21FC" w:rsidP="001E38AA">
      <w:r w:rsidRPr="00FE0074">
        <w:rPr>
          <w:lang w:bidi="ar-SA"/>
        </w:rPr>
        <w:drawing>
          <wp:anchor distT="0" distB="0" distL="114300" distR="114300" simplePos="0" relativeHeight="251696640" behindDoc="0" locked="0" layoutInCell="1" allowOverlap="1" wp14:anchorId="4131FF6E" wp14:editId="3621011E">
            <wp:simplePos x="0" y="0"/>
            <wp:positionH relativeFrom="column">
              <wp:posOffset>85725</wp:posOffset>
            </wp:positionH>
            <wp:positionV relativeFrom="paragraph">
              <wp:posOffset>64770</wp:posOffset>
            </wp:positionV>
            <wp:extent cx="914400" cy="1371600"/>
            <wp:effectExtent l="19050" t="0" r="0" b="0"/>
            <wp:wrapSquare wrapText="bothSides"/>
            <wp:docPr id="30" name="Picture 23" descr="C:\Users\Jennifer\AppData\Local\Microsoft\Windows\Temporary Internet Files\Content.IE5\E7HAPWDT\MP9001788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Jennifer\AppData\Local\Microsoft\Windows\Temporary Internet Files\Content.IE5\E7HAPWDT\MP900178843[1].jpg"/>
                    <pic:cNvPicPr>
                      <a:picLocks noChangeAspect="1" noChangeArrowheads="1"/>
                    </pic:cNvPicPr>
                  </pic:nvPicPr>
                  <pic:blipFill>
                    <a:blip r:embed="rId36" cstate="print"/>
                    <a:srcRect/>
                    <a:stretch>
                      <a:fillRect/>
                    </a:stretch>
                  </pic:blipFill>
                  <pic:spPr bwMode="auto">
                    <a:xfrm>
                      <a:off x="0" y="0"/>
                      <a:ext cx="914400" cy="1371600"/>
                    </a:xfrm>
                    <a:prstGeom prst="rect">
                      <a:avLst/>
                    </a:prstGeom>
                    <a:noFill/>
                    <a:ln w="9525">
                      <a:noFill/>
                      <a:miter lim="800000"/>
                      <a:headEnd/>
                      <a:tailEnd/>
                    </a:ln>
                  </pic:spPr>
                </pic:pic>
              </a:graphicData>
            </a:graphic>
          </wp:anchor>
        </w:drawing>
      </w:r>
      <w:r w:rsidRPr="00FE0074">
        <w:rPr>
          <w:lang w:bidi="ar-SA"/>
        </w:rPr>
        <w:t>1</w:t>
      </w:r>
      <w:r w:rsidR="00E7700E" w:rsidRPr="00FE0074">
        <w:t>Before human beings established cities and civilization, life was, in the words of Thomas Hobbes, “mean, nasty, brutish, and short.” At any moment a person could find his or herself in mortal danger. In this type of environment, the ability to feel fear served a purpose that was often the difference between life and death. If you felt fear, your sympathetic nervous system could stimulate your adrenal glands and you would feel the impulse to run away or fight. With adrenaline coursing through your system, you could approach the situation as if it was the life and death situation it actually was more often than not. Of course, nowadays, we might feel as if a situation is a matter of life or death when upon further reflection we realize it isn’t. Nevertheless, when we feel emotions they provide us with important information about both our environment and, more importantly, our assessment of that environment.</w:t>
      </w:r>
    </w:p>
    <w:p w:rsidR="00384F88" w:rsidRPr="00FE0074" w:rsidRDefault="00384F88" w:rsidP="001E38AA"/>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E446E5" w:rsidP="00CC07AB">
            <w:pPr>
              <w:rPr>
                <w:b/>
                <w:bCs/>
                <w:color w:val="000000" w:themeColor="text1"/>
              </w:rPr>
            </w:pPr>
            <w:r w:rsidRPr="00FE0074">
              <w:rPr>
                <w:b/>
                <w:bCs/>
                <w:color w:val="000000" w:themeColor="text1"/>
              </w:rPr>
              <w:t>8</w:t>
            </w:r>
            <w:r w:rsidR="0085536E"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1E79FB" w:rsidP="00C203EC">
            <w:pPr>
              <w:rPr>
                <w:color w:val="000000" w:themeColor="text1"/>
              </w:rPr>
            </w:pPr>
            <w:r w:rsidRPr="00FE0074">
              <w:rPr>
                <w:color w:val="000000" w:themeColor="text1"/>
              </w:rPr>
              <w:t>Introduce the utility of emotions</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85536E" w:rsidRPr="00FE0074" w:rsidRDefault="001E79FB" w:rsidP="00CC07AB">
            <w:pPr>
              <w:rPr>
                <w:b/>
                <w:color w:val="000000" w:themeColor="text1"/>
              </w:rPr>
            </w:pPr>
            <w:r w:rsidRPr="00FE0074">
              <w:rPr>
                <w:b/>
                <w:color w:val="000000" w:themeColor="text1"/>
              </w:rPr>
              <w:t>Utility of Emotions</w:t>
            </w:r>
          </w:p>
          <w:p w:rsidR="00CC07AB" w:rsidRPr="00FE0074" w:rsidRDefault="009F3FF5" w:rsidP="00E32044">
            <w:pPr>
              <w:rPr>
                <w:color w:val="000000" w:themeColor="text1"/>
              </w:rPr>
            </w:pPr>
            <w:r w:rsidRPr="00FE0074">
              <w:rPr>
                <w:color w:val="000000" w:themeColor="text1"/>
              </w:rPr>
              <w:t xml:space="preserve">Consider </w:t>
            </w:r>
            <w:r w:rsidR="001E79FB" w:rsidRPr="00FE0074">
              <w:rPr>
                <w:color w:val="000000" w:themeColor="text1"/>
              </w:rPr>
              <w:t>what purpose different emotions can have</w:t>
            </w:r>
            <w:r w:rsidR="00E32044" w:rsidRPr="00FE0074">
              <w:rPr>
                <w:color w:val="000000" w:themeColor="text1"/>
              </w:rPr>
              <w:t>.</w:t>
            </w:r>
            <w:r w:rsidR="00CF2C87"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E32044" w:rsidP="007E0EBD">
            <w:pPr>
              <w:rPr>
                <w:b/>
                <w:bCs/>
                <w:color w:val="000000" w:themeColor="text1"/>
              </w:rPr>
            </w:pPr>
            <w:r w:rsidRPr="00FE0074">
              <w:rPr>
                <w:b/>
                <w:bCs/>
                <w:color w:val="000000" w:themeColor="text1"/>
              </w:rPr>
              <w:t>Flipchart/board and marker</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E32044"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lastRenderedPageBreak/>
              <w:t>Recommended Activity</w:t>
            </w:r>
          </w:p>
        </w:tc>
        <w:tc>
          <w:tcPr>
            <w:tcW w:w="7128" w:type="dxa"/>
            <w:shd w:val="clear" w:color="auto" w:fill="D9D9D9" w:themeFill="background1" w:themeFillShade="D9"/>
            <w:vAlign w:val="center"/>
          </w:tcPr>
          <w:p w:rsidR="00CC07AB" w:rsidRPr="00FE0074" w:rsidRDefault="00E32044" w:rsidP="001E79FB">
            <w:pPr>
              <w:rPr>
                <w:color w:val="000000" w:themeColor="text1"/>
              </w:rPr>
            </w:pPr>
            <w:r w:rsidRPr="00FE0074">
              <w:rPr>
                <w:color w:val="000000" w:themeColor="text1"/>
              </w:rPr>
              <w:t>D</w:t>
            </w:r>
            <w:r w:rsidR="001E79FB" w:rsidRPr="00FE0074">
              <w:rPr>
                <w:color w:val="000000" w:themeColor="text1"/>
              </w:rPr>
              <w:t>iscuss what the emotions from the previous activity are communicating to each person. Determine ways in which these emotions can be useful</w:t>
            </w:r>
            <w:r w:rsidR="006D2982" w:rsidRPr="00FE0074">
              <w:rPr>
                <w:color w:val="000000" w:themeColor="text1"/>
              </w:rPr>
              <w:t xml:space="preserve">. </w:t>
            </w:r>
            <w:r w:rsidR="001E79FB" w:rsidRPr="00FE0074">
              <w:rPr>
                <w:color w:val="000000" w:themeColor="text1"/>
              </w:rPr>
              <w:t xml:space="preserve">List ideas </w:t>
            </w:r>
            <w:r w:rsidR="00A776BF" w:rsidRPr="00FE0074">
              <w:rPr>
                <w:color w:val="000000" w:themeColor="text1"/>
              </w:rPr>
              <w:t>on the flipchart/board.</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CC1F15"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CC1F15"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334AE" w:rsidP="00CC07AB">
            <w:pPr>
              <w:rPr>
                <w:b/>
                <w:bCs/>
                <w:color w:val="000000" w:themeColor="text1"/>
              </w:rPr>
            </w:pPr>
            <w:r w:rsidRPr="00FE0074">
              <w:rPr>
                <w:b/>
                <w:bCs/>
                <w:color w:val="000000" w:themeColor="text1"/>
              </w:rPr>
              <w:t>Review Qu</w:t>
            </w:r>
            <w:r w:rsidR="00CC07AB" w:rsidRPr="00FE0074">
              <w:rPr>
                <w:b/>
                <w:bCs/>
                <w:color w:val="000000" w:themeColor="text1"/>
              </w:rPr>
              <w:t>estions</w:t>
            </w:r>
          </w:p>
        </w:tc>
        <w:tc>
          <w:tcPr>
            <w:tcW w:w="7128" w:type="dxa"/>
            <w:vAlign w:val="center"/>
          </w:tcPr>
          <w:p w:rsidR="00CC07AB" w:rsidRPr="00FE0074" w:rsidRDefault="00CC1F15" w:rsidP="00E32044">
            <w:pPr>
              <w:rPr>
                <w:color w:val="000000" w:themeColor="text1"/>
              </w:rPr>
            </w:pPr>
            <w:r w:rsidRPr="00FE0074">
              <w:rPr>
                <w:color w:val="000000" w:themeColor="text1"/>
              </w:rPr>
              <w:t xml:space="preserve">What </w:t>
            </w:r>
            <w:r w:rsidR="00A776BF" w:rsidRPr="00FE0074">
              <w:rPr>
                <w:color w:val="000000" w:themeColor="text1"/>
              </w:rPr>
              <w:t>is a possible use for anxiety</w:t>
            </w:r>
            <w:r w:rsidR="00F65CEB" w:rsidRPr="00FE0074">
              <w:rPr>
                <w:color w:val="000000" w:themeColor="text1"/>
              </w:rPr>
              <w:t>?</w:t>
            </w:r>
          </w:p>
        </w:tc>
      </w:tr>
    </w:tbl>
    <w:p w:rsidR="00CC07AB" w:rsidRPr="00FE0074" w:rsidRDefault="00CC07AB" w:rsidP="00384F88"/>
    <w:p w:rsidR="00CC07AB" w:rsidRPr="00FE0074" w:rsidRDefault="001E79FB" w:rsidP="00CC07AB">
      <w:pPr>
        <w:pStyle w:val="Heading2"/>
      </w:pPr>
      <w:bookmarkStart w:id="40" w:name="_Toc400095758"/>
      <w:r w:rsidRPr="00FE0074">
        <w:t xml:space="preserve">Emotional </w:t>
      </w:r>
      <w:r w:rsidR="00A007E6" w:rsidRPr="00FE0074">
        <w:t>Arousal</w:t>
      </w:r>
      <w:bookmarkEnd w:id="40"/>
    </w:p>
    <w:p w:rsidR="00CC07AB" w:rsidRPr="00FE0074" w:rsidRDefault="008510FC" w:rsidP="00E7700E">
      <w:r w:rsidRPr="00FE0074">
        <w:rPr>
          <w:lang w:bidi="ar-SA"/>
        </w:rPr>
        <w:drawing>
          <wp:anchor distT="0" distB="0" distL="114300" distR="114300" simplePos="0" relativeHeight="251697664" behindDoc="0" locked="0" layoutInCell="1" allowOverlap="1" wp14:anchorId="2B34B3CA" wp14:editId="1FE228B2">
            <wp:simplePos x="0" y="0"/>
            <wp:positionH relativeFrom="column">
              <wp:posOffset>19050</wp:posOffset>
            </wp:positionH>
            <wp:positionV relativeFrom="paragraph">
              <wp:posOffset>4445</wp:posOffset>
            </wp:positionV>
            <wp:extent cx="914400" cy="1152525"/>
            <wp:effectExtent l="19050" t="0" r="0" b="0"/>
            <wp:wrapSquare wrapText="bothSides"/>
            <wp:docPr id="31" name="Picture 24" descr="C:\Users\Jennifer\AppData\Local\Microsoft\Windows\Temporary Internet Files\Content.IE5\O27I2X9R\MC90044048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Jennifer\AppData\Local\Microsoft\Windows\Temporary Internet Files\Content.IE5\O27I2X9R\MC900440486[1].wmf"/>
                    <pic:cNvPicPr>
                      <a:picLocks noChangeAspect="1" noChangeArrowheads="1"/>
                    </pic:cNvPicPr>
                  </pic:nvPicPr>
                  <pic:blipFill>
                    <a:blip r:embed="rId37" cstate="print"/>
                    <a:srcRect/>
                    <a:stretch>
                      <a:fillRect/>
                    </a:stretch>
                  </pic:blipFill>
                  <pic:spPr bwMode="auto">
                    <a:xfrm>
                      <a:off x="0" y="0"/>
                      <a:ext cx="914400" cy="1152525"/>
                    </a:xfrm>
                    <a:prstGeom prst="rect">
                      <a:avLst/>
                    </a:prstGeom>
                    <a:noFill/>
                    <a:ln w="9525">
                      <a:noFill/>
                      <a:miter lim="800000"/>
                      <a:headEnd/>
                      <a:tailEnd/>
                    </a:ln>
                  </pic:spPr>
                </pic:pic>
              </a:graphicData>
            </a:graphic>
          </wp:anchor>
        </w:drawing>
      </w:r>
      <w:r w:rsidR="00F22A2B" w:rsidRPr="00FE0074">
        <w:t>In order to make the best use of our emotions, it becomes important to be able to identify how we feel at any given moment.</w:t>
      </w:r>
      <w:r w:rsidR="00AC3F6E" w:rsidRPr="00FE0074">
        <w:t xml:space="preserve"> Psychologists have developed the theory of emotional granularity to help us with just that. According to this theory, emotions can be identified by two different primary characteristics: the level to which they excite us, known as arousal; and the degree to which we experience them as pleasant or unpleasant, known as valence. Emotions that are characterized as having high arousal would be emotions such as joy, anger, enthusiasm, and anxiety. Low arousal emotions would include depression but also calm. If your thoughts tend to race, along with your pulse, you are probably feeling an emotion or group of emotions that are characterized by high levels of arousal.</w:t>
      </w:r>
      <w:r w:rsidR="00EA4EF0" w:rsidRPr="00FE0074">
        <w:t xml:space="preserve"> </w:t>
      </w:r>
    </w:p>
    <w:p w:rsidR="00384F88" w:rsidRPr="00FE0074" w:rsidRDefault="00384F88" w:rsidP="00E7700E"/>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E446E5" w:rsidP="00CC07AB">
            <w:pPr>
              <w:rPr>
                <w:b/>
                <w:bCs/>
                <w:color w:val="000000" w:themeColor="text1"/>
              </w:rPr>
            </w:pPr>
            <w:r w:rsidRPr="00FE0074">
              <w:rPr>
                <w:b/>
                <w:bCs/>
                <w:color w:val="000000" w:themeColor="text1"/>
              </w:rPr>
              <w:t>8</w:t>
            </w:r>
            <w:r w:rsidR="006A68E4"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3F1A40" w:rsidP="00E841D3">
            <w:pPr>
              <w:rPr>
                <w:color w:val="000000" w:themeColor="text1"/>
              </w:rPr>
            </w:pPr>
            <w:r w:rsidRPr="00FE0074">
              <w:rPr>
                <w:color w:val="000000" w:themeColor="text1"/>
              </w:rPr>
              <w:t xml:space="preserve"> </w:t>
            </w:r>
            <w:r w:rsidR="00A776BF" w:rsidRPr="00FE0074">
              <w:rPr>
                <w:color w:val="000000" w:themeColor="text1"/>
              </w:rPr>
              <w:t>Identify High and Low Arousal Emotions</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B8485D" w:rsidRPr="00FE0074" w:rsidRDefault="00A776BF" w:rsidP="00CC07AB">
            <w:pPr>
              <w:rPr>
                <w:b/>
                <w:color w:val="000000" w:themeColor="text1"/>
              </w:rPr>
            </w:pPr>
            <w:r w:rsidRPr="00FE0074">
              <w:rPr>
                <w:b/>
                <w:color w:val="000000" w:themeColor="text1"/>
              </w:rPr>
              <w:t>High and Low Arousal Emotions</w:t>
            </w:r>
          </w:p>
          <w:p w:rsidR="00CC07AB" w:rsidRPr="00FE0074" w:rsidRDefault="008A2FCF" w:rsidP="003F1A40">
            <w:pPr>
              <w:rPr>
                <w:color w:val="000000" w:themeColor="text1"/>
              </w:rPr>
            </w:pPr>
            <w:r w:rsidRPr="00FE0074">
              <w:rPr>
                <w:color w:val="000000" w:themeColor="text1"/>
              </w:rPr>
              <w:t xml:space="preserve">Discuss </w:t>
            </w:r>
            <w:r w:rsidR="00A776BF" w:rsidRPr="00FE0074">
              <w:rPr>
                <w:color w:val="000000" w:themeColor="text1"/>
              </w:rPr>
              <w:t>the arousal levels involved in different types of emotions</w:t>
            </w:r>
            <w:r w:rsidR="003F1A40"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A776BF" w:rsidP="00CC07AB">
            <w:pPr>
              <w:rPr>
                <w:b/>
                <w:bCs/>
                <w:color w:val="000000" w:themeColor="text1"/>
              </w:rPr>
            </w:pPr>
            <w:r w:rsidRPr="00FE0074">
              <w:rPr>
                <w:b/>
                <w:bCs/>
                <w:color w:val="000000" w:themeColor="text1"/>
              </w:rPr>
              <w:t>Flipchart/board and marker</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A776BF" w:rsidP="00CC07AB">
            <w:pPr>
              <w:rPr>
                <w:color w:val="000000" w:themeColor="text1"/>
              </w:rPr>
            </w:pPr>
            <w:r w:rsidRPr="00FE0074">
              <w:rPr>
                <w:color w:val="000000" w:themeColor="text1"/>
              </w:rPr>
              <w:t>None</w:t>
            </w:r>
            <w:r w:rsidR="00EA4EF0"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A776BF" w:rsidP="00EE5D08">
            <w:pPr>
              <w:rPr>
                <w:color w:val="000000" w:themeColor="text1"/>
              </w:rPr>
            </w:pPr>
            <w:r w:rsidRPr="00FE0074">
              <w:rPr>
                <w:color w:val="000000" w:themeColor="text1"/>
              </w:rPr>
              <w:t>As a</w:t>
            </w:r>
            <w:r w:rsidR="00EA4EF0" w:rsidRPr="00FE0074">
              <w:rPr>
                <w:color w:val="000000" w:themeColor="text1"/>
              </w:rPr>
              <w:t xml:space="preserve"> class</w:t>
            </w:r>
            <w:r w:rsidRPr="00FE0074">
              <w:rPr>
                <w:color w:val="000000" w:themeColor="text1"/>
              </w:rPr>
              <w:t>, identify different types of high arousal emotions, and list these on the flipchart/board</w:t>
            </w:r>
            <w:r w:rsidR="00EA4EF0" w:rsidRPr="00FE0074">
              <w:rPr>
                <w:color w:val="000000" w:themeColor="text1"/>
              </w:rPr>
              <w:t>.</w:t>
            </w:r>
            <w:r w:rsidRPr="00FE0074">
              <w:rPr>
                <w:color w:val="000000" w:themeColor="text1"/>
              </w:rPr>
              <w:t xml:space="preserve"> Identify low arousal emotions, and list these on the flipchart/board</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B8485D"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B8485D"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lastRenderedPageBreak/>
              <w:t>Review Questions</w:t>
            </w:r>
          </w:p>
        </w:tc>
        <w:tc>
          <w:tcPr>
            <w:tcW w:w="7128" w:type="dxa"/>
            <w:vAlign w:val="center"/>
          </w:tcPr>
          <w:p w:rsidR="00CC07AB" w:rsidRPr="00FE0074" w:rsidRDefault="00A776BF" w:rsidP="004F60D1">
            <w:pPr>
              <w:rPr>
                <w:color w:val="000000" w:themeColor="text1"/>
              </w:rPr>
            </w:pPr>
            <w:r w:rsidRPr="00FE0074">
              <w:rPr>
                <w:color w:val="000000" w:themeColor="text1"/>
              </w:rPr>
              <w:t>Joy is an example of what level of arousal</w:t>
            </w:r>
            <w:r w:rsidR="00B8485D" w:rsidRPr="00FE0074">
              <w:rPr>
                <w:color w:val="000000" w:themeColor="text1"/>
              </w:rPr>
              <w:t>?</w:t>
            </w:r>
          </w:p>
        </w:tc>
      </w:tr>
    </w:tbl>
    <w:p w:rsidR="00CC07AB" w:rsidRPr="00FE0074" w:rsidRDefault="00CC07AB" w:rsidP="00CC07AB"/>
    <w:p w:rsidR="00F56BCE" w:rsidRPr="00FE0074" w:rsidRDefault="001E79FB" w:rsidP="00CC07AB">
      <w:pPr>
        <w:pStyle w:val="Heading2"/>
      </w:pPr>
      <w:bookmarkStart w:id="41" w:name="_Toc400095759"/>
      <w:r w:rsidRPr="00FE0074">
        <w:t xml:space="preserve">Emotional </w:t>
      </w:r>
      <w:r w:rsidR="00A007E6" w:rsidRPr="00FE0074">
        <w:t>Valence</w:t>
      </w:r>
      <w:bookmarkEnd w:id="41"/>
    </w:p>
    <w:p w:rsidR="00CC07AB" w:rsidRPr="00FE0074" w:rsidRDefault="004D1452" w:rsidP="001E60E8">
      <w:r w:rsidRPr="00FE0074">
        <w:rPr>
          <w:lang w:bidi="ar-SA"/>
        </w:rPr>
        <w:drawing>
          <wp:anchor distT="0" distB="0" distL="114300" distR="114300" simplePos="0" relativeHeight="251698688" behindDoc="0" locked="0" layoutInCell="1" allowOverlap="1" wp14:anchorId="4240061C" wp14:editId="2D374B05">
            <wp:simplePos x="0" y="0"/>
            <wp:positionH relativeFrom="column">
              <wp:posOffset>19050</wp:posOffset>
            </wp:positionH>
            <wp:positionV relativeFrom="paragraph">
              <wp:posOffset>142875</wp:posOffset>
            </wp:positionV>
            <wp:extent cx="914400" cy="914400"/>
            <wp:effectExtent l="19050" t="0" r="0" b="0"/>
            <wp:wrapSquare wrapText="bothSides"/>
            <wp:docPr id="33" name="Picture 26" descr="C:\Users\Jennifer\AppData\Local\Microsoft\Windows\Temporary Internet Files\Content.IE5\7L635VD0\MC90042316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Jennifer\AppData\Local\Microsoft\Windows\Temporary Internet Files\Content.IE5\7L635VD0\MC900423169[1].wmf"/>
                    <pic:cNvPicPr>
                      <a:picLocks noChangeAspect="1" noChangeArrowheads="1"/>
                    </pic:cNvPicPr>
                  </pic:nvPicPr>
                  <pic:blipFill>
                    <a:blip r:embed="rId38" cstate="print"/>
                    <a:srcRect/>
                    <a:stretch>
                      <a:fillRect/>
                    </a:stretch>
                  </pic:blipFill>
                  <pic:spPr bwMode="auto">
                    <a:xfrm>
                      <a:off x="0" y="0"/>
                      <a:ext cx="914400" cy="914400"/>
                    </a:xfrm>
                    <a:prstGeom prst="rect">
                      <a:avLst/>
                    </a:prstGeom>
                    <a:noFill/>
                    <a:ln w="9525">
                      <a:noFill/>
                      <a:miter lim="800000"/>
                      <a:headEnd/>
                      <a:tailEnd/>
                    </a:ln>
                  </pic:spPr>
                </pic:pic>
              </a:graphicData>
            </a:graphic>
          </wp:anchor>
        </w:drawing>
      </w:r>
      <w:r w:rsidR="00AC3F6E" w:rsidRPr="00FE0074">
        <w:t>Emotional valence refers to whether the emotion is experienced as a pleasant condition or an unpleasant condition. Emotions that are unpleasant tend to indicate that something needs to change – either in ourselves or in our environment. Emotions that are on the pleasant side of the</w:t>
      </w:r>
      <w:r w:rsidR="00C4257E" w:rsidRPr="00FE0074">
        <w:t xml:space="preserve"> valence scale indicate that whatever is happening works for us. When you are having a good time, you are experiencing emotions on the pleasurable side of the valence continuum.</w:t>
      </w:r>
    </w:p>
    <w:p w:rsidR="00384F88" w:rsidRPr="00FE0074" w:rsidRDefault="00384F88" w:rsidP="001E60E8"/>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E446E5" w:rsidP="00CC07AB">
            <w:pPr>
              <w:rPr>
                <w:b/>
                <w:bCs/>
                <w:color w:val="000000" w:themeColor="text1"/>
              </w:rPr>
            </w:pPr>
            <w:r w:rsidRPr="00FE0074">
              <w:rPr>
                <w:b/>
                <w:bCs/>
                <w:color w:val="000000" w:themeColor="text1"/>
              </w:rPr>
              <w:t>8</w:t>
            </w:r>
            <w:r w:rsidR="00B8485D"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B40D5C" w:rsidP="005C305A">
            <w:pPr>
              <w:rPr>
                <w:color w:val="000000" w:themeColor="text1"/>
              </w:rPr>
            </w:pPr>
            <w:r w:rsidRPr="00FE0074">
              <w:rPr>
                <w:color w:val="000000" w:themeColor="text1"/>
              </w:rPr>
              <w:t xml:space="preserve"> </w:t>
            </w:r>
            <w:r w:rsidR="00A776BF" w:rsidRPr="00FE0074">
              <w:rPr>
                <w:color w:val="000000" w:themeColor="text1"/>
              </w:rPr>
              <w:t>Identify pleasant and unpleasant emotions</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412EE0" w:rsidRPr="00FE0074" w:rsidRDefault="00A776BF" w:rsidP="00CC07AB">
            <w:pPr>
              <w:rPr>
                <w:b/>
                <w:color w:val="000000" w:themeColor="text1"/>
              </w:rPr>
            </w:pPr>
            <w:r w:rsidRPr="00FE0074">
              <w:rPr>
                <w:b/>
                <w:color w:val="000000" w:themeColor="text1"/>
              </w:rPr>
              <w:t>Emotional Valence</w:t>
            </w:r>
          </w:p>
          <w:p w:rsidR="00CC07AB" w:rsidRPr="00FE0074" w:rsidRDefault="00A776BF" w:rsidP="005C305A">
            <w:pPr>
              <w:rPr>
                <w:color w:val="000000" w:themeColor="text1"/>
              </w:rPr>
            </w:pPr>
            <w:r w:rsidRPr="00FE0074">
              <w:rPr>
                <w:color w:val="000000" w:themeColor="text1"/>
              </w:rPr>
              <w:t>Identify emotions that are pleasant and unpleasant</w:t>
            </w:r>
            <w:r w:rsidR="005C305A" w:rsidRPr="00FE0074">
              <w:rPr>
                <w:color w:val="000000" w:themeColor="text1"/>
              </w:rPr>
              <w:t>.</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2D264A" w:rsidP="00431AB9">
            <w:pPr>
              <w:rPr>
                <w:b/>
                <w:color w:val="000000" w:themeColor="text1"/>
              </w:rPr>
            </w:pPr>
            <w:r w:rsidRPr="00FE0074">
              <w:rPr>
                <w:b/>
                <w:color w:val="000000" w:themeColor="text1"/>
              </w:rPr>
              <w:t>Flipchart/board and marker</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412EE0"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A776BF" w:rsidP="00A776BF">
            <w:pPr>
              <w:rPr>
                <w:color w:val="000000" w:themeColor="text1"/>
              </w:rPr>
            </w:pPr>
            <w:r w:rsidRPr="00FE0074">
              <w:rPr>
                <w:color w:val="000000" w:themeColor="text1"/>
              </w:rPr>
              <w:t>As a class, develop a list</w:t>
            </w:r>
            <w:r w:rsidR="00EC3926" w:rsidRPr="00FE0074">
              <w:rPr>
                <w:color w:val="000000" w:themeColor="text1"/>
              </w:rPr>
              <w:t xml:space="preserve"> on the flipchart/board</w:t>
            </w:r>
            <w:r w:rsidRPr="00FE0074">
              <w:rPr>
                <w:color w:val="000000" w:themeColor="text1"/>
              </w:rPr>
              <w:t xml:space="preserve"> of pleasant emotions. Make a separate list of unpleasant emotions</w:t>
            </w:r>
            <w:r w:rsidR="00EC3926" w:rsidRPr="00FE0074">
              <w:rPr>
                <w:color w:val="000000" w:themeColor="text1"/>
              </w:rPr>
              <w:t>.</w:t>
            </w:r>
            <w:r w:rsidR="00CF2C87"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412EE0"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412EE0"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A776BF" w:rsidP="00EC3926">
            <w:pPr>
              <w:rPr>
                <w:color w:val="000000" w:themeColor="text1"/>
              </w:rPr>
            </w:pPr>
            <w:r w:rsidRPr="00FE0074">
              <w:rPr>
                <w:color w:val="000000" w:themeColor="text1"/>
              </w:rPr>
              <w:t>What is a pleasant emotion</w:t>
            </w:r>
            <w:r w:rsidR="00412EE0" w:rsidRPr="00FE0074">
              <w:rPr>
                <w:color w:val="000000" w:themeColor="text1"/>
              </w:rPr>
              <w:t>?</w:t>
            </w:r>
          </w:p>
        </w:tc>
      </w:tr>
    </w:tbl>
    <w:p w:rsidR="00CC07AB" w:rsidRPr="00FE0074" w:rsidRDefault="00CC07AB" w:rsidP="00CC07AB"/>
    <w:p w:rsidR="003372F9" w:rsidRPr="00FE0074" w:rsidRDefault="00CC07AB" w:rsidP="003372F9">
      <w:pPr>
        <w:pStyle w:val="Heading2"/>
      </w:pPr>
      <w:bookmarkStart w:id="42" w:name="_Toc400095760"/>
      <w:r w:rsidRPr="00FE0074">
        <w:t>Case Study</w:t>
      </w:r>
      <w:bookmarkEnd w:id="42"/>
      <w:r w:rsidR="003372F9" w:rsidRPr="00FE0074">
        <w:t xml:space="preserve"> </w:t>
      </w:r>
    </w:p>
    <w:p w:rsidR="00CC07AB" w:rsidRPr="00FE0074" w:rsidRDefault="005421AA" w:rsidP="003372F9">
      <w:r w:rsidRPr="00FE0074">
        <w:rPr>
          <w:lang w:bidi="ar-SA"/>
        </w:rPr>
        <w:drawing>
          <wp:anchor distT="0" distB="0" distL="114300" distR="114300" simplePos="0" relativeHeight="251699712" behindDoc="0" locked="0" layoutInCell="1" allowOverlap="1" wp14:anchorId="3D45D968" wp14:editId="3BB23569">
            <wp:simplePos x="0" y="0"/>
            <wp:positionH relativeFrom="column">
              <wp:posOffset>19050</wp:posOffset>
            </wp:positionH>
            <wp:positionV relativeFrom="paragraph">
              <wp:posOffset>3175</wp:posOffset>
            </wp:positionV>
            <wp:extent cx="914400" cy="1057275"/>
            <wp:effectExtent l="19050" t="0" r="0" b="0"/>
            <wp:wrapSquare wrapText="bothSides"/>
            <wp:docPr id="34" name="Picture 27" descr="C:\Users\Jennifer\AppData\Local\Microsoft\Windows\Temporary Internet Files\Content.IE5\7L635VD0\MC90004877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Jennifer\AppData\Local\Microsoft\Windows\Temporary Internet Files\Content.IE5\7L635VD0\MC900048775[1].wmf"/>
                    <pic:cNvPicPr>
                      <a:picLocks noChangeAspect="1" noChangeArrowheads="1"/>
                    </pic:cNvPicPr>
                  </pic:nvPicPr>
                  <pic:blipFill>
                    <a:blip r:embed="rId39" cstate="print"/>
                    <a:srcRect/>
                    <a:stretch>
                      <a:fillRect/>
                    </a:stretch>
                  </pic:blipFill>
                  <pic:spPr bwMode="auto">
                    <a:xfrm>
                      <a:off x="0" y="0"/>
                      <a:ext cx="914400" cy="1057275"/>
                    </a:xfrm>
                    <a:prstGeom prst="rect">
                      <a:avLst/>
                    </a:prstGeom>
                    <a:noFill/>
                    <a:ln w="9525">
                      <a:noFill/>
                      <a:miter lim="800000"/>
                      <a:headEnd/>
                      <a:tailEnd/>
                    </a:ln>
                  </pic:spPr>
                </pic:pic>
              </a:graphicData>
            </a:graphic>
          </wp:anchor>
        </w:drawing>
      </w:r>
      <w:r w:rsidR="009B30CF" w:rsidRPr="00FE0074">
        <w:t>Aria</w:t>
      </w:r>
      <w:r w:rsidR="00BF0B2C" w:rsidRPr="00FE0074">
        <w:t xml:space="preserve"> and </w:t>
      </w:r>
      <w:r w:rsidR="009B30CF" w:rsidRPr="00FE0074">
        <w:t>Sally</w:t>
      </w:r>
      <w:r w:rsidR="00BF0B2C" w:rsidRPr="00FE0074">
        <w:t>’s father had recently lost his job as a government worker</w:t>
      </w:r>
      <w:r w:rsidR="00BA6B9B" w:rsidRPr="00FE0074">
        <w:t xml:space="preserve">. Both sisters recognized that this created anxiety within them. </w:t>
      </w:r>
      <w:r w:rsidR="009B30CF" w:rsidRPr="00FE0074">
        <w:t>Aria</w:t>
      </w:r>
      <w:r w:rsidR="00BA6B9B" w:rsidRPr="00FE0074">
        <w:t xml:space="preserve">, who enjoyed being active and athletic, vented her frustrations out against </w:t>
      </w:r>
      <w:r w:rsidR="009B30CF" w:rsidRPr="00FE0074">
        <w:t>Sally</w:t>
      </w:r>
      <w:r w:rsidR="00BA6B9B" w:rsidRPr="00FE0074">
        <w:t xml:space="preserve"> because she couldn’t understand why </w:t>
      </w:r>
      <w:r w:rsidR="009B30CF" w:rsidRPr="00FE0074">
        <w:t>Sally</w:t>
      </w:r>
      <w:r w:rsidR="00BA6B9B" w:rsidRPr="00FE0074">
        <w:t xml:space="preserve"> liked makeup, sewing, and telling stories. </w:t>
      </w:r>
      <w:r w:rsidR="009B30CF" w:rsidRPr="00FE0074">
        <w:t>Sally</w:t>
      </w:r>
      <w:r w:rsidR="00BA6B9B" w:rsidRPr="00FE0074">
        <w:t xml:space="preserve"> realized that her frustration wasn’t with </w:t>
      </w:r>
      <w:r w:rsidR="009B30CF" w:rsidRPr="00FE0074">
        <w:t>Aria</w:t>
      </w:r>
      <w:r w:rsidR="00BA6B9B" w:rsidRPr="00FE0074">
        <w:t xml:space="preserve"> despite their arguments, and instead of arguing back, </w:t>
      </w:r>
      <w:r w:rsidR="009B30CF" w:rsidRPr="00FE0074">
        <w:t>Sally</w:t>
      </w:r>
      <w:r w:rsidR="00BA6B9B" w:rsidRPr="00FE0074">
        <w:t xml:space="preserve"> started looking through the classifieds to try and find another job for her father. She soon found a possibility for him, but he would have to move north and work in a prison.</w:t>
      </w: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lastRenderedPageBreak/>
              <w:t xml:space="preserve">Estimated Time </w:t>
            </w:r>
          </w:p>
        </w:tc>
        <w:tc>
          <w:tcPr>
            <w:tcW w:w="7128" w:type="dxa"/>
            <w:tcBorders>
              <w:bottom w:val="single" w:sz="4" w:space="0" w:color="1F497D"/>
            </w:tcBorders>
            <w:vAlign w:val="center"/>
          </w:tcPr>
          <w:p w:rsidR="00CC07AB" w:rsidRPr="00FE0074" w:rsidRDefault="00570A10" w:rsidP="00CC07AB">
            <w:pPr>
              <w:rPr>
                <w:b/>
                <w:bCs/>
                <w:color w:val="000000" w:themeColor="text1"/>
              </w:rPr>
            </w:pPr>
            <w:r w:rsidRPr="00FE0074">
              <w:rPr>
                <w:b/>
                <w:bCs/>
                <w:color w:val="000000" w:themeColor="text1"/>
              </w:rPr>
              <w:t>5</w:t>
            </w:r>
            <w:r w:rsidR="00DA433A"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DA433A" w:rsidP="00BA6B9B">
            <w:pPr>
              <w:rPr>
                <w:color w:val="000000" w:themeColor="text1"/>
              </w:rPr>
            </w:pPr>
            <w:r w:rsidRPr="00FE0074">
              <w:rPr>
                <w:color w:val="000000" w:themeColor="text1"/>
              </w:rPr>
              <w:t xml:space="preserve">Introduce the </w:t>
            </w:r>
            <w:r w:rsidR="00BA6B9B" w:rsidRPr="00FE0074">
              <w:rPr>
                <w:color w:val="000000" w:themeColor="text1"/>
              </w:rPr>
              <w:t>Emotional Awareness</w:t>
            </w:r>
            <w:r w:rsidRPr="00FE0074">
              <w:rPr>
                <w:color w:val="000000" w:themeColor="text1"/>
              </w:rPr>
              <w:t xml:space="preserve"> case study.</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DA433A" w:rsidRPr="00FE0074" w:rsidRDefault="00DA433A" w:rsidP="00CC07AB">
            <w:pPr>
              <w:rPr>
                <w:b/>
                <w:color w:val="000000" w:themeColor="text1"/>
              </w:rPr>
            </w:pPr>
            <w:r w:rsidRPr="00FE0074">
              <w:rPr>
                <w:b/>
                <w:color w:val="000000" w:themeColor="text1"/>
              </w:rPr>
              <w:t>Case Study</w:t>
            </w:r>
          </w:p>
          <w:p w:rsidR="00CC07AB" w:rsidRPr="00FE0074" w:rsidRDefault="00DA433A" w:rsidP="000A3A35">
            <w:pPr>
              <w:rPr>
                <w:color w:val="000000" w:themeColor="text1"/>
              </w:rPr>
            </w:pPr>
            <w:r w:rsidRPr="00FE0074">
              <w:rPr>
                <w:color w:val="000000" w:themeColor="text1"/>
              </w:rPr>
              <w:t>Discuss the</w:t>
            </w:r>
            <w:r w:rsidR="000A3A35" w:rsidRPr="00FE0074">
              <w:rPr>
                <w:color w:val="000000" w:themeColor="text1"/>
              </w:rPr>
              <w:t xml:space="preserve"> results of the case study</w:t>
            </w:r>
            <w:r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DA433A" w:rsidP="00CC07AB">
            <w:pPr>
              <w:rPr>
                <w:color w:val="000000" w:themeColor="text1"/>
              </w:rPr>
            </w:pPr>
            <w:r w:rsidRPr="00FE0074">
              <w:rPr>
                <w:color w:val="000000" w:themeColor="text1"/>
              </w:rPr>
              <w:t>None</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DA433A"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DA433A" w:rsidP="00BA6B9B">
            <w:pPr>
              <w:rPr>
                <w:color w:val="000000" w:themeColor="text1"/>
              </w:rPr>
            </w:pPr>
            <w:r w:rsidRPr="00FE0074">
              <w:rPr>
                <w:color w:val="000000" w:themeColor="text1"/>
              </w:rPr>
              <w:t xml:space="preserve">Discuss </w:t>
            </w:r>
            <w:r w:rsidR="0011643A" w:rsidRPr="00FE0074">
              <w:rPr>
                <w:color w:val="000000" w:themeColor="text1"/>
              </w:rPr>
              <w:t xml:space="preserve">the case study. </w:t>
            </w:r>
            <w:r w:rsidR="00BA6B9B" w:rsidRPr="00FE0074">
              <w:rPr>
                <w:color w:val="000000" w:themeColor="text1"/>
              </w:rPr>
              <w:t xml:space="preserve">How did </w:t>
            </w:r>
            <w:r w:rsidR="009B30CF" w:rsidRPr="00FE0074">
              <w:rPr>
                <w:color w:val="000000" w:themeColor="text1"/>
              </w:rPr>
              <w:t>Aria</w:t>
            </w:r>
            <w:r w:rsidR="00BA6B9B" w:rsidRPr="00FE0074">
              <w:rPr>
                <w:color w:val="000000" w:themeColor="text1"/>
              </w:rPr>
              <w:t xml:space="preserve"> and </w:t>
            </w:r>
            <w:r w:rsidR="009B30CF" w:rsidRPr="00FE0074">
              <w:rPr>
                <w:color w:val="000000" w:themeColor="text1"/>
              </w:rPr>
              <w:t>Sally</w:t>
            </w:r>
            <w:r w:rsidR="00BA6B9B" w:rsidRPr="00FE0074">
              <w:rPr>
                <w:color w:val="000000" w:themeColor="text1"/>
              </w:rPr>
              <w:t xml:space="preserve"> deal differently with their emotions of anxiety and frustration</w:t>
            </w:r>
            <w:r w:rsidR="00454AF5" w:rsidRPr="00FE0074">
              <w:rPr>
                <w:color w:val="000000" w:themeColor="text1"/>
              </w:rPr>
              <w:t>?</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DA433A" w:rsidP="00CC07AB">
            <w:pPr>
              <w:rPr>
                <w:color w:val="000000" w:themeColor="text1"/>
              </w:rPr>
            </w:pPr>
            <w:r w:rsidRPr="00FE0074">
              <w:rPr>
                <w:color w:val="000000" w:themeColor="text1"/>
              </w:rPr>
              <w:t>Share any personal, relevant stories.</w:t>
            </w:r>
          </w:p>
        </w:tc>
      </w:tr>
      <w:tr w:rsidR="00CC07AB" w:rsidRPr="00FE0074">
        <w:trPr>
          <w:trHeight w:val="60"/>
        </w:trPr>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DA433A"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BA6B9B" w:rsidP="00826036">
            <w:pPr>
              <w:rPr>
                <w:color w:val="000000" w:themeColor="text1"/>
              </w:rPr>
            </w:pPr>
            <w:r w:rsidRPr="00FE0074">
              <w:rPr>
                <w:color w:val="000000" w:themeColor="text1"/>
              </w:rPr>
              <w:t xml:space="preserve">What did </w:t>
            </w:r>
            <w:r w:rsidR="009B30CF" w:rsidRPr="00FE0074">
              <w:rPr>
                <w:color w:val="000000" w:themeColor="text1"/>
              </w:rPr>
              <w:t>Sally</w:t>
            </w:r>
            <w:r w:rsidRPr="00FE0074">
              <w:rPr>
                <w:color w:val="000000" w:themeColor="text1"/>
              </w:rPr>
              <w:t xml:space="preserve"> do to address her anxiety</w:t>
            </w:r>
            <w:r w:rsidR="0011643A" w:rsidRPr="00FE0074">
              <w:rPr>
                <w:color w:val="000000" w:themeColor="text1"/>
              </w:rPr>
              <w:t xml:space="preserve">? </w:t>
            </w:r>
          </w:p>
        </w:tc>
      </w:tr>
    </w:tbl>
    <w:p w:rsidR="00381A27" w:rsidRPr="00FE0074" w:rsidRDefault="00381A27" w:rsidP="00CC07AB">
      <w:pPr>
        <w:pStyle w:val="Heading2"/>
      </w:pPr>
      <w:r w:rsidRPr="00FE0074">
        <w:br w:type="page"/>
      </w:r>
      <w:bookmarkStart w:id="43" w:name="_Toc400095761"/>
      <w:r w:rsidRPr="00FE0074">
        <w:lastRenderedPageBreak/>
        <w:t>Module Five: Review Questions</w:t>
      </w:r>
      <w:bookmarkEnd w:id="43"/>
    </w:p>
    <w:p w:rsidR="00CC07AB" w:rsidRPr="00FE0074" w:rsidRDefault="00A776BF" w:rsidP="00CC1F15">
      <w:pPr>
        <w:numPr>
          <w:ilvl w:val="0"/>
          <w:numId w:val="37"/>
        </w:numPr>
      </w:pPr>
      <w:r w:rsidRPr="00FE0074">
        <w:t>When someone says an emotion is valid, what do they mean</w:t>
      </w:r>
      <w:r w:rsidR="00A358BD" w:rsidRPr="00FE0074">
        <w:t>?</w:t>
      </w:r>
    </w:p>
    <w:p w:rsidR="00CC07AB" w:rsidRPr="00FE0074" w:rsidRDefault="00A776BF" w:rsidP="00CC1F15">
      <w:pPr>
        <w:pStyle w:val="ListParagraph"/>
        <w:numPr>
          <w:ilvl w:val="0"/>
          <w:numId w:val="36"/>
        </w:numPr>
        <w:rPr>
          <w:color w:val="FF0000"/>
        </w:rPr>
      </w:pPr>
      <w:r w:rsidRPr="00FE0074">
        <w:rPr>
          <w:color w:val="FF0000"/>
        </w:rPr>
        <w:t>It is the way a person truly feels</w:t>
      </w:r>
    </w:p>
    <w:p w:rsidR="00CC07AB" w:rsidRPr="00FE0074" w:rsidRDefault="00A776BF" w:rsidP="004B0822">
      <w:pPr>
        <w:pStyle w:val="ListParagraph"/>
        <w:numPr>
          <w:ilvl w:val="0"/>
          <w:numId w:val="36"/>
        </w:numPr>
      </w:pPr>
      <w:r w:rsidRPr="00FE0074">
        <w:t>It is appropriate to the situation</w:t>
      </w:r>
    </w:p>
    <w:p w:rsidR="00CC07AB" w:rsidRPr="00FE0074" w:rsidRDefault="00A776BF" w:rsidP="004B0822">
      <w:pPr>
        <w:pStyle w:val="ListParagraph"/>
        <w:numPr>
          <w:ilvl w:val="0"/>
          <w:numId w:val="36"/>
        </w:numPr>
      </w:pPr>
      <w:r w:rsidRPr="00FE0074">
        <w:t>It is always right to feel this way</w:t>
      </w:r>
    </w:p>
    <w:p w:rsidR="00CC07AB" w:rsidRPr="00FE0074" w:rsidRDefault="00A776BF" w:rsidP="004B0822">
      <w:pPr>
        <w:pStyle w:val="ListParagraph"/>
        <w:numPr>
          <w:ilvl w:val="0"/>
          <w:numId w:val="36"/>
        </w:numPr>
      </w:pPr>
      <w:r w:rsidRPr="00FE0074">
        <w:t>It should be ignored</w:t>
      </w:r>
    </w:p>
    <w:p w:rsidR="00381A27" w:rsidRPr="00FE0074" w:rsidRDefault="00A776BF" w:rsidP="008226FB">
      <w:pPr>
        <w:ind w:left="720"/>
        <w:rPr>
          <w:color w:val="FF0000"/>
        </w:rPr>
      </w:pPr>
      <w:r w:rsidRPr="00FE0074">
        <w:rPr>
          <w:color w:val="FF0000"/>
        </w:rPr>
        <w:t>Emotions are valid because they honestly identify how a person feels in a given moment</w:t>
      </w:r>
      <w:r w:rsidR="00A358BD" w:rsidRPr="00FE0074">
        <w:rPr>
          <w:color w:val="FF0000"/>
        </w:rPr>
        <w:t>.</w:t>
      </w:r>
    </w:p>
    <w:p w:rsidR="00707FAD" w:rsidRPr="00FE0074" w:rsidRDefault="00A776BF" w:rsidP="00707FAD">
      <w:pPr>
        <w:numPr>
          <w:ilvl w:val="0"/>
          <w:numId w:val="37"/>
        </w:numPr>
      </w:pPr>
      <w:r w:rsidRPr="00FE0074">
        <w:t>What can happen if you deny or ignore an emotion?</w:t>
      </w:r>
      <w:r w:rsidR="00A358BD" w:rsidRPr="00FE0074">
        <w:t xml:space="preserve"> </w:t>
      </w:r>
    </w:p>
    <w:p w:rsidR="00707FAD" w:rsidRPr="00FE0074" w:rsidRDefault="00A776BF" w:rsidP="00707FAD">
      <w:pPr>
        <w:pStyle w:val="ListParagraph"/>
        <w:numPr>
          <w:ilvl w:val="0"/>
          <w:numId w:val="38"/>
        </w:numPr>
      </w:pPr>
      <w:r w:rsidRPr="00FE0074">
        <w:t>It goes away</w:t>
      </w:r>
    </w:p>
    <w:p w:rsidR="00707FAD" w:rsidRPr="00FE0074" w:rsidRDefault="00A776BF" w:rsidP="00707FAD">
      <w:pPr>
        <w:pStyle w:val="ListParagraph"/>
        <w:numPr>
          <w:ilvl w:val="0"/>
          <w:numId w:val="38"/>
        </w:numPr>
        <w:rPr>
          <w:color w:val="FF0000"/>
        </w:rPr>
      </w:pPr>
      <w:r w:rsidRPr="00FE0074">
        <w:rPr>
          <w:color w:val="FF0000"/>
        </w:rPr>
        <w:t>It can lead to a blow-up</w:t>
      </w:r>
    </w:p>
    <w:p w:rsidR="00707FAD" w:rsidRPr="00FE0074" w:rsidRDefault="00A776BF" w:rsidP="00707FAD">
      <w:pPr>
        <w:pStyle w:val="ListParagraph"/>
        <w:numPr>
          <w:ilvl w:val="0"/>
          <w:numId w:val="38"/>
        </w:numPr>
      </w:pPr>
      <w:r w:rsidRPr="00FE0074">
        <w:t>It transforms into peace</w:t>
      </w:r>
    </w:p>
    <w:p w:rsidR="00707FAD" w:rsidRPr="00FE0074" w:rsidRDefault="00A776BF" w:rsidP="00707FAD">
      <w:pPr>
        <w:pStyle w:val="ListParagraph"/>
        <w:numPr>
          <w:ilvl w:val="0"/>
          <w:numId w:val="38"/>
        </w:numPr>
      </w:pPr>
      <w:r w:rsidRPr="00FE0074">
        <w:t>It turns into logic</w:t>
      </w:r>
    </w:p>
    <w:p w:rsidR="00707FAD" w:rsidRPr="00FE0074" w:rsidRDefault="00A776BF" w:rsidP="00707FAD">
      <w:pPr>
        <w:ind w:left="720"/>
        <w:rPr>
          <w:color w:val="FF0000"/>
        </w:rPr>
      </w:pPr>
      <w:r w:rsidRPr="00FE0074">
        <w:rPr>
          <w:color w:val="FF0000"/>
        </w:rPr>
        <w:t>If you attempt to ignore or deny an emotion, it can fester until you have a blow-up or a breakdown</w:t>
      </w:r>
      <w:r w:rsidR="001F77EC" w:rsidRPr="00FE0074">
        <w:rPr>
          <w:color w:val="FF0000"/>
        </w:rPr>
        <w:t xml:space="preserve">. </w:t>
      </w:r>
    </w:p>
    <w:p w:rsidR="00707FAD" w:rsidRPr="00FE0074" w:rsidRDefault="001F77EC" w:rsidP="00707FAD">
      <w:pPr>
        <w:numPr>
          <w:ilvl w:val="0"/>
          <w:numId w:val="37"/>
        </w:numPr>
      </w:pPr>
      <w:r w:rsidRPr="00FE0074">
        <w:t xml:space="preserve">What </w:t>
      </w:r>
      <w:r w:rsidR="00C07E60" w:rsidRPr="00FE0074">
        <w:t>is the effect of fear called</w:t>
      </w:r>
      <w:r w:rsidR="00344972" w:rsidRPr="00FE0074">
        <w:t>?</w:t>
      </w:r>
    </w:p>
    <w:p w:rsidR="00707FAD" w:rsidRPr="00FE0074" w:rsidRDefault="00C07E60" w:rsidP="008226FB">
      <w:pPr>
        <w:pStyle w:val="ListParagraph"/>
        <w:numPr>
          <w:ilvl w:val="0"/>
          <w:numId w:val="39"/>
        </w:numPr>
      </w:pPr>
      <w:r w:rsidRPr="00FE0074">
        <w:t>Tend and befriend</w:t>
      </w:r>
    </w:p>
    <w:p w:rsidR="00707FAD" w:rsidRPr="00FE0074" w:rsidRDefault="00C07E60" w:rsidP="00707FAD">
      <w:pPr>
        <w:pStyle w:val="ListParagraph"/>
        <w:numPr>
          <w:ilvl w:val="0"/>
          <w:numId w:val="39"/>
        </w:numPr>
        <w:rPr>
          <w:color w:val="FF0000"/>
        </w:rPr>
      </w:pPr>
      <w:r w:rsidRPr="00FE0074">
        <w:rPr>
          <w:color w:val="FF0000"/>
        </w:rPr>
        <w:t>Fight or flight</w:t>
      </w:r>
    </w:p>
    <w:p w:rsidR="00707FAD" w:rsidRPr="00FE0074" w:rsidRDefault="00C07E60" w:rsidP="00707FAD">
      <w:pPr>
        <w:pStyle w:val="ListParagraph"/>
        <w:numPr>
          <w:ilvl w:val="0"/>
          <w:numId w:val="39"/>
        </w:numPr>
      </w:pPr>
      <w:r w:rsidRPr="00FE0074">
        <w:t>Seek and Destroy</w:t>
      </w:r>
    </w:p>
    <w:p w:rsidR="00707FAD" w:rsidRPr="00FE0074" w:rsidRDefault="00C07E60" w:rsidP="00707FAD">
      <w:pPr>
        <w:pStyle w:val="ListParagraph"/>
        <w:numPr>
          <w:ilvl w:val="0"/>
          <w:numId w:val="39"/>
        </w:numPr>
      </w:pPr>
      <w:r w:rsidRPr="00FE0074">
        <w:t>Run to the Hills</w:t>
      </w:r>
    </w:p>
    <w:p w:rsidR="00707FAD" w:rsidRPr="00FE0074" w:rsidRDefault="00C07E60" w:rsidP="00707FAD">
      <w:pPr>
        <w:ind w:left="720"/>
        <w:rPr>
          <w:color w:val="FF0000"/>
        </w:rPr>
      </w:pPr>
      <w:r w:rsidRPr="00FE0074">
        <w:rPr>
          <w:color w:val="FF0000"/>
        </w:rPr>
        <w:t>Fight or flight is the most common effect of feeling fear. Tend and befriend is a recent hypothesis about alternative responses to fear in women, but it is disputed among neuroscientists. Seek and destroy and run to the hills are lyrics to songs</w:t>
      </w:r>
      <w:r w:rsidR="001F77EC" w:rsidRPr="00FE0074">
        <w:rPr>
          <w:color w:val="FF0000"/>
        </w:rPr>
        <w:t>.</w:t>
      </w:r>
    </w:p>
    <w:p w:rsidR="008226FB" w:rsidRPr="00FE0074" w:rsidRDefault="00911971" w:rsidP="008226FB">
      <w:pPr>
        <w:numPr>
          <w:ilvl w:val="0"/>
          <w:numId w:val="37"/>
        </w:numPr>
      </w:pPr>
      <w:r w:rsidRPr="00FE0074">
        <w:t>Why is it helpful to identify your emotional state?</w:t>
      </w:r>
    </w:p>
    <w:p w:rsidR="008226FB" w:rsidRPr="00FE0074" w:rsidRDefault="00911971" w:rsidP="008226FB">
      <w:pPr>
        <w:pStyle w:val="ListParagraph"/>
        <w:numPr>
          <w:ilvl w:val="0"/>
          <w:numId w:val="40"/>
        </w:numPr>
      </w:pPr>
      <w:r w:rsidRPr="00FE0074">
        <w:t>To prevent you from being irrational</w:t>
      </w:r>
    </w:p>
    <w:p w:rsidR="008226FB" w:rsidRPr="00FE0074" w:rsidRDefault="00911971" w:rsidP="008226FB">
      <w:pPr>
        <w:pStyle w:val="ListParagraph"/>
        <w:numPr>
          <w:ilvl w:val="0"/>
          <w:numId w:val="40"/>
        </w:numPr>
      </w:pPr>
      <w:r w:rsidRPr="00FE0074">
        <w:t>So you can hide it from others</w:t>
      </w:r>
    </w:p>
    <w:p w:rsidR="008226FB" w:rsidRPr="00FE0074" w:rsidRDefault="00911971" w:rsidP="008226FB">
      <w:pPr>
        <w:pStyle w:val="ListParagraph"/>
        <w:numPr>
          <w:ilvl w:val="0"/>
          <w:numId w:val="40"/>
        </w:numPr>
      </w:pPr>
      <w:r w:rsidRPr="00FE0074">
        <w:t>Only pleasant emotions are helpful</w:t>
      </w:r>
    </w:p>
    <w:p w:rsidR="008226FB" w:rsidRPr="00FE0074" w:rsidRDefault="00911971" w:rsidP="008226FB">
      <w:pPr>
        <w:pStyle w:val="ListParagraph"/>
        <w:numPr>
          <w:ilvl w:val="0"/>
          <w:numId w:val="40"/>
        </w:numPr>
        <w:rPr>
          <w:color w:val="FF0000"/>
        </w:rPr>
      </w:pPr>
      <w:r w:rsidRPr="00FE0074">
        <w:rPr>
          <w:color w:val="FF0000"/>
        </w:rPr>
        <w:t>It provides important information about your environment and your assessment of that environment</w:t>
      </w:r>
    </w:p>
    <w:p w:rsidR="008226FB" w:rsidRPr="00FE0074" w:rsidRDefault="00911971" w:rsidP="008226FB">
      <w:pPr>
        <w:ind w:left="720"/>
        <w:rPr>
          <w:color w:val="FF0000"/>
        </w:rPr>
      </w:pPr>
      <w:r w:rsidRPr="00FE0074">
        <w:rPr>
          <w:color w:val="FF0000"/>
        </w:rPr>
        <w:t>Both pleasant and unpleasant emotions are helpful in providing information about your environment and your assessment of that environment</w:t>
      </w:r>
      <w:r w:rsidR="009A4E90" w:rsidRPr="00FE0074">
        <w:rPr>
          <w:color w:val="FF0000"/>
        </w:rPr>
        <w:t>.</w:t>
      </w:r>
    </w:p>
    <w:p w:rsidR="00384F88" w:rsidRPr="00FE0074" w:rsidRDefault="00384F88">
      <w:pPr>
        <w:spacing w:after="0" w:line="240" w:lineRule="auto"/>
      </w:pPr>
      <w:r w:rsidRPr="00FE0074">
        <w:br w:type="page"/>
      </w:r>
    </w:p>
    <w:p w:rsidR="003F5F6C" w:rsidRPr="00FE0074" w:rsidRDefault="00C07E60" w:rsidP="003F5F6C">
      <w:pPr>
        <w:numPr>
          <w:ilvl w:val="0"/>
          <w:numId w:val="37"/>
        </w:numPr>
      </w:pPr>
      <w:r w:rsidRPr="00FE0074">
        <w:lastRenderedPageBreak/>
        <w:t>Which of the following is NOT a high arousal emotion</w:t>
      </w:r>
      <w:r w:rsidR="009A4E90" w:rsidRPr="00FE0074">
        <w:t>?</w:t>
      </w:r>
    </w:p>
    <w:p w:rsidR="003F5F6C" w:rsidRPr="00FE0074" w:rsidRDefault="00C07E60" w:rsidP="003F5F6C">
      <w:pPr>
        <w:pStyle w:val="ListParagraph"/>
        <w:numPr>
          <w:ilvl w:val="0"/>
          <w:numId w:val="41"/>
        </w:numPr>
        <w:rPr>
          <w:color w:val="FF0000"/>
        </w:rPr>
      </w:pPr>
      <w:r w:rsidRPr="00FE0074">
        <w:rPr>
          <w:color w:val="FF0000"/>
        </w:rPr>
        <w:t>Depression</w:t>
      </w:r>
    </w:p>
    <w:p w:rsidR="003F5F6C" w:rsidRPr="00FE0074" w:rsidRDefault="00C07E60" w:rsidP="003F5F6C">
      <w:pPr>
        <w:pStyle w:val="ListParagraph"/>
        <w:numPr>
          <w:ilvl w:val="0"/>
          <w:numId w:val="41"/>
        </w:numPr>
      </w:pPr>
      <w:r w:rsidRPr="00FE0074">
        <w:t>Anger</w:t>
      </w:r>
    </w:p>
    <w:p w:rsidR="003F5F6C" w:rsidRPr="00FE0074" w:rsidRDefault="00C07E60" w:rsidP="003F5F6C">
      <w:pPr>
        <w:pStyle w:val="ListParagraph"/>
        <w:numPr>
          <w:ilvl w:val="0"/>
          <w:numId w:val="41"/>
        </w:numPr>
      </w:pPr>
      <w:r w:rsidRPr="00FE0074">
        <w:t>Fear</w:t>
      </w:r>
    </w:p>
    <w:p w:rsidR="003F5F6C" w:rsidRPr="00FE0074" w:rsidRDefault="00C07E60" w:rsidP="003F5F6C">
      <w:pPr>
        <w:pStyle w:val="ListParagraph"/>
        <w:numPr>
          <w:ilvl w:val="0"/>
          <w:numId w:val="41"/>
        </w:numPr>
      </w:pPr>
      <w:r w:rsidRPr="00FE0074">
        <w:t>Desire</w:t>
      </w:r>
    </w:p>
    <w:p w:rsidR="003F5F6C" w:rsidRPr="00FE0074" w:rsidRDefault="00C07E60" w:rsidP="003F5F6C">
      <w:pPr>
        <w:ind w:left="720"/>
        <w:rPr>
          <w:color w:val="FF0000"/>
        </w:rPr>
      </w:pPr>
      <w:r w:rsidRPr="00FE0074">
        <w:rPr>
          <w:color w:val="FF0000"/>
        </w:rPr>
        <w:t>Depression is a low arousal emotion</w:t>
      </w:r>
      <w:r w:rsidR="00911971" w:rsidRPr="00FE0074">
        <w:rPr>
          <w:color w:val="FF0000"/>
        </w:rPr>
        <w:t>.</w:t>
      </w:r>
    </w:p>
    <w:p w:rsidR="003F5F6C" w:rsidRPr="00FE0074" w:rsidRDefault="00C07E60" w:rsidP="003F5F6C">
      <w:pPr>
        <w:numPr>
          <w:ilvl w:val="0"/>
          <w:numId w:val="37"/>
        </w:numPr>
      </w:pPr>
      <w:r w:rsidRPr="00FE0074">
        <w:t>What does emotional granularity refer to</w:t>
      </w:r>
      <w:r w:rsidR="002829E0" w:rsidRPr="00FE0074">
        <w:t>?</w:t>
      </w:r>
    </w:p>
    <w:p w:rsidR="003F5F6C" w:rsidRPr="00FE0074" w:rsidRDefault="00C07E60" w:rsidP="003F5F6C">
      <w:pPr>
        <w:pStyle w:val="ListParagraph"/>
        <w:numPr>
          <w:ilvl w:val="0"/>
          <w:numId w:val="42"/>
        </w:numPr>
      </w:pPr>
      <w:r w:rsidRPr="00FE0074">
        <w:t>Heavy emotions</w:t>
      </w:r>
    </w:p>
    <w:p w:rsidR="003F5F6C" w:rsidRPr="00FE0074" w:rsidRDefault="00C07E60" w:rsidP="003F5F6C">
      <w:pPr>
        <w:pStyle w:val="ListParagraph"/>
        <w:numPr>
          <w:ilvl w:val="0"/>
          <w:numId w:val="42"/>
        </w:numPr>
      </w:pPr>
      <w:r w:rsidRPr="00FE0074">
        <w:t>Hippie emotions</w:t>
      </w:r>
    </w:p>
    <w:p w:rsidR="003F5F6C" w:rsidRPr="00FE0074" w:rsidRDefault="00C07E60" w:rsidP="003F5F6C">
      <w:pPr>
        <w:pStyle w:val="ListParagraph"/>
        <w:numPr>
          <w:ilvl w:val="0"/>
          <w:numId w:val="42"/>
        </w:numPr>
        <w:rPr>
          <w:color w:val="FF0000"/>
        </w:rPr>
      </w:pPr>
      <w:r w:rsidRPr="00FE0074">
        <w:rPr>
          <w:color w:val="FF0000"/>
        </w:rPr>
        <w:t>The ability to identify emotions in yourself</w:t>
      </w:r>
    </w:p>
    <w:p w:rsidR="003F5F6C" w:rsidRPr="00FE0074" w:rsidRDefault="00C07E60" w:rsidP="003F5F6C">
      <w:pPr>
        <w:pStyle w:val="ListParagraph"/>
        <w:numPr>
          <w:ilvl w:val="0"/>
          <w:numId w:val="42"/>
        </w:numPr>
      </w:pPr>
      <w:r w:rsidRPr="00FE0074">
        <w:t>The ability to repress emotions in yourself</w:t>
      </w:r>
    </w:p>
    <w:p w:rsidR="003F5F6C" w:rsidRPr="00FE0074" w:rsidRDefault="00C07E60" w:rsidP="003F5F6C">
      <w:pPr>
        <w:ind w:left="720"/>
        <w:rPr>
          <w:color w:val="FF0000"/>
        </w:rPr>
      </w:pPr>
      <w:r w:rsidRPr="00FE0074">
        <w:rPr>
          <w:color w:val="FF0000"/>
        </w:rPr>
        <w:t>Emotional granularity refers to the ability to identify your emotions</w:t>
      </w:r>
      <w:r w:rsidR="00E610F0" w:rsidRPr="00FE0074">
        <w:rPr>
          <w:color w:val="FF0000"/>
        </w:rPr>
        <w:t xml:space="preserve">. </w:t>
      </w:r>
    </w:p>
    <w:p w:rsidR="002934CE" w:rsidRPr="00FE0074" w:rsidRDefault="00C07E60" w:rsidP="002934CE">
      <w:pPr>
        <w:numPr>
          <w:ilvl w:val="0"/>
          <w:numId w:val="37"/>
        </w:numPr>
      </w:pPr>
      <w:r w:rsidRPr="00FE0074">
        <w:t>What does emotional valence refer to</w:t>
      </w:r>
      <w:r w:rsidR="00E610F0" w:rsidRPr="00FE0074">
        <w:t>?</w:t>
      </w:r>
    </w:p>
    <w:p w:rsidR="002934CE" w:rsidRPr="00FE0074" w:rsidRDefault="00C07E60" w:rsidP="002934CE">
      <w:pPr>
        <w:pStyle w:val="ListParagraph"/>
        <w:numPr>
          <w:ilvl w:val="0"/>
          <w:numId w:val="43"/>
        </w:numPr>
        <w:rPr>
          <w:color w:val="FF0000"/>
        </w:rPr>
      </w:pPr>
      <w:r w:rsidRPr="00FE0074">
        <w:rPr>
          <w:color w:val="FF0000"/>
        </w:rPr>
        <w:t>Whether an emotion is pleasant or unpleasant</w:t>
      </w:r>
    </w:p>
    <w:p w:rsidR="002934CE" w:rsidRPr="00FE0074" w:rsidRDefault="00C07E60" w:rsidP="002934CE">
      <w:pPr>
        <w:pStyle w:val="ListParagraph"/>
        <w:numPr>
          <w:ilvl w:val="0"/>
          <w:numId w:val="43"/>
        </w:numPr>
      </w:pPr>
      <w:r w:rsidRPr="00FE0074">
        <w:t>Whether an emotion is appropriate or inappropriate</w:t>
      </w:r>
    </w:p>
    <w:p w:rsidR="002934CE" w:rsidRPr="00FE0074" w:rsidRDefault="00C07E60" w:rsidP="002934CE">
      <w:pPr>
        <w:pStyle w:val="ListParagraph"/>
        <w:numPr>
          <w:ilvl w:val="0"/>
          <w:numId w:val="43"/>
        </w:numPr>
      </w:pPr>
      <w:r w:rsidRPr="00FE0074">
        <w:t>Whether an emotion is valid or invalid</w:t>
      </w:r>
    </w:p>
    <w:p w:rsidR="002934CE" w:rsidRPr="00FE0074" w:rsidRDefault="00C07E60" w:rsidP="002934CE">
      <w:pPr>
        <w:pStyle w:val="ListParagraph"/>
        <w:numPr>
          <w:ilvl w:val="0"/>
          <w:numId w:val="43"/>
        </w:numPr>
      </w:pPr>
      <w:r w:rsidRPr="00FE0074">
        <w:t>The change from one emotion to another</w:t>
      </w:r>
    </w:p>
    <w:p w:rsidR="007C7BB7" w:rsidRPr="00FE0074" w:rsidRDefault="00C07E60" w:rsidP="007C7BB7">
      <w:pPr>
        <w:ind w:left="720"/>
        <w:rPr>
          <w:color w:val="FF0000"/>
        </w:rPr>
      </w:pPr>
      <w:r w:rsidRPr="00FE0074">
        <w:rPr>
          <w:color w:val="FF0000"/>
        </w:rPr>
        <w:t>Emotional valence refers to the scale of emotions from pleasant to unpleasant</w:t>
      </w:r>
      <w:r w:rsidR="00E610F0" w:rsidRPr="00FE0074">
        <w:rPr>
          <w:color w:val="FF0000"/>
        </w:rPr>
        <w:t xml:space="preserve">. </w:t>
      </w:r>
    </w:p>
    <w:p w:rsidR="002934CE" w:rsidRPr="00FE0074" w:rsidRDefault="00F83787" w:rsidP="00F83787">
      <w:pPr>
        <w:numPr>
          <w:ilvl w:val="0"/>
          <w:numId w:val="37"/>
        </w:numPr>
      </w:pPr>
      <w:r w:rsidRPr="00FE0074">
        <w:t xml:space="preserve">What does </w:t>
      </w:r>
      <w:r w:rsidR="00C07E60" w:rsidRPr="00FE0074">
        <w:t>an unpleasant emotion indicate</w:t>
      </w:r>
      <w:r w:rsidRPr="00FE0074">
        <w:t>?</w:t>
      </w:r>
    </w:p>
    <w:p w:rsidR="002934CE" w:rsidRPr="00FE0074" w:rsidRDefault="00C07E60" w:rsidP="002934CE">
      <w:pPr>
        <w:pStyle w:val="ListParagraph"/>
        <w:numPr>
          <w:ilvl w:val="0"/>
          <w:numId w:val="44"/>
        </w:numPr>
      </w:pPr>
      <w:r w:rsidRPr="00FE0074">
        <w:t>Someone is in deep trouble</w:t>
      </w:r>
    </w:p>
    <w:p w:rsidR="002934CE" w:rsidRPr="00FE0074" w:rsidRDefault="00C07E60" w:rsidP="002934CE">
      <w:pPr>
        <w:pStyle w:val="ListParagraph"/>
        <w:numPr>
          <w:ilvl w:val="0"/>
          <w:numId w:val="44"/>
        </w:numPr>
      </w:pPr>
      <w:r w:rsidRPr="00FE0074">
        <w:t>You’re getting sick</w:t>
      </w:r>
    </w:p>
    <w:p w:rsidR="002934CE" w:rsidRPr="00FE0074" w:rsidRDefault="00C07E60" w:rsidP="002934CE">
      <w:pPr>
        <w:pStyle w:val="ListParagraph"/>
        <w:numPr>
          <w:ilvl w:val="0"/>
          <w:numId w:val="44"/>
        </w:numPr>
        <w:rPr>
          <w:color w:val="FF0000"/>
        </w:rPr>
      </w:pPr>
      <w:r w:rsidRPr="00FE0074">
        <w:rPr>
          <w:color w:val="FF0000"/>
        </w:rPr>
        <w:t>Something needs to change</w:t>
      </w:r>
    </w:p>
    <w:p w:rsidR="002934CE" w:rsidRPr="00FE0074" w:rsidRDefault="00C07E60" w:rsidP="002934CE">
      <w:pPr>
        <w:pStyle w:val="ListParagraph"/>
        <w:numPr>
          <w:ilvl w:val="0"/>
          <w:numId w:val="44"/>
        </w:numPr>
      </w:pPr>
      <w:r w:rsidRPr="00FE0074">
        <w:t xml:space="preserve">You’re </w:t>
      </w:r>
      <w:r w:rsidR="00A56D89" w:rsidRPr="00FE0074">
        <w:t>wrong</w:t>
      </w:r>
    </w:p>
    <w:p w:rsidR="002934CE" w:rsidRPr="00FE0074" w:rsidRDefault="00A56D89" w:rsidP="002934CE">
      <w:pPr>
        <w:ind w:left="720"/>
        <w:rPr>
          <w:color w:val="FF0000"/>
        </w:rPr>
      </w:pPr>
      <w:r w:rsidRPr="00FE0074">
        <w:rPr>
          <w:color w:val="FF0000"/>
        </w:rPr>
        <w:t>The presence of an unpleasant emotion indicates something needs to change</w:t>
      </w:r>
      <w:r w:rsidR="00F83787" w:rsidRPr="00FE0074">
        <w:rPr>
          <w:color w:val="FF0000"/>
        </w:rPr>
        <w:t xml:space="preserve">. </w:t>
      </w:r>
    </w:p>
    <w:p w:rsidR="00384F88" w:rsidRPr="00FE0074" w:rsidRDefault="00384F88">
      <w:pPr>
        <w:spacing w:after="0" w:line="240" w:lineRule="auto"/>
      </w:pPr>
      <w:r w:rsidRPr="00FE0074">
        <w:br w:type="page"/>
      </w:r>
    </w:p>
    <w:p w:rsidR="002934CE" w:rsidRPr="00FE0074" w:rsidRDefault="00BA6B9B" w:rsidP="002934CE">
      <w:pPr>
        <w:numPr>
          <w:ilvl w:val="0"/>
          <w:numId w:val="37"/>
        </w:numPr>
      </w:pPr>
      <w:r w:rsidRPr="00FE0074">
        <w:lastRenderedPageBreak/>
        <w:t xml:space="preserve">How did </w:t>
      </w:r>
      <w:r w:rsidR="009B30CF" w:rsidRPr="00FE0074">
        <w:t>Aria</w:t>
      </w:r>
      <w:r w:rsidRPr="00FE0074">
        <w:t xml:space="preserve"> respond to her anxiety about her father</w:t>
      </w:r>
      <w:r w:rsidR="00F83787" w:rsidRPr="00FE0074">
        <w:t>?</w:t>
      </w:r>
    </w:p>
    <w:p w:rsidR="002934CE" w:rsidRPr="00FE0074" w:rsidRDefault="00BA6B9B" w:rsidP="002934CE">
      <w:pPr>
        <w:pStyle w:val="ListParagraph"/>
        <w:numPr>
          <w:ilvl w:val="0"/>
          <w:numId w:val="45"/>
        </w:numPr>
      </w:pPr>
      <w:r w:rsidRPr="00FE0074">
        <w:t>She studied fencing</w:t>
      </w:r>
    </w:p>
    <w:p w:rsidR="002934CE" w:rsidRPr="00FE0074" w:rsidRDefault="00BA6B9B" w:rsidP="002934CE">
      <w:pPr>
        <w:pStyle w:val="ListParagraph"/>
        <w:numPr>
          <w:ilvl w:val="0"/>
          <w:numId w:val="45"/>
        </w:numPr>
        <w:rPr>
          <w:color w:val="FF0000"/>
        </w:rPr>
      </w:pPr>
      <w:r w:rsidRPr="00FE0074">
        <w:rPr>
          <w:color w:val="FF0000"/>
        </w:rPr>
        <w:t>She fought with her sister</w:t>
      </w:r>
    </w:p>
    <w:p w:rsidR="002178C1" w:rsidRPr="00FE0074" w:rsidRDefault="00BA6B9B" w:rsidP="002934CE">
      <w:pPr>
        <w:pStyle w:val="ListParagraph"/>
        <w:numPr>
          <w:ilvl w:val="0"/>
          <w:numId w:val="45"/>
        </w:numPr>
      </w:pPr>
      <w:r w:rsidRPr="00FE0074">
        <w:t>She learned how to sew</w:t>
      </w:r>
    </w:p>
    <w:p w:rsidR="002934CE" w:rsidRPr="00FE0074" w:rsidRDefault="00BA6B9B" w:rsidP="002934CE">
      <w:pPr>
        <w:pStyle w:val="ListParagraph"/>
        <w:numPr>
          <w:ilvl w:val="0"/>
          <w:numId w:val="45"/>
        </w:numPr>
      </w:pPr>
      <w:r w:rsidRPr="00FE0074">
        <w:t>She found a job for her father</w:t>
      </w:r>
    </w:p>
    <w:p w:rsidR="002934CE" w:rsidRPr="00FE0074" w:rsidRDefault="009B30CF" w:rsidP="002934CE">
      <w:pPr>
        <w:ind w:left="720"/>
        <w:rPr>
          <w:color w:val="FF0000"/>
        </w:rPr>
      </w:pPr>
      <w:r w:rsidRPr="00FE0074">
        <w:rPr>
          <w:color w:val="FF0000"/>
        </w:rPr>
        <w:t>Aria</w:t>
      </w:r>
      <w:r w:rsidR="00BA6B9B" w:rsidRPr="00FE0074">
        <w:rPr>
          <w:color w:val="FF0000"/>
        </w:rPr>
        <w:t xml:space="preserve"> responded to her anxiety by fighting with her sister</w:t>
      </w:r>
      <w:r w:rsidR="00F83787" w:rsidRPr="00FE0074">
        <w:rPr>
          <w:color w:val="FF0000"/>
        </w:rPr>
        <w:t xml:space="preserve">. </w:t>
      </w:r>
    </w:p>
    <w:p w:rsidR="002934CE" w:rsidRPr="00FE0074" w:rsidRDefault="00BA6B9B" w:rsidP="002934CE">
      <w:pPr>
        <w:numPr>
          <w:ilvl w:val="0"/>
          <w:numId w:val="37"/>
        </w:numPr>
      </w:pPr>
      <w:r w:rsidRPr="00FE0074">
        <w:t xml:space="preserve">How did </w:t>
      </w:r>
      <w:r w:rsidR="009B30CF" w:rsidRPr="00FE0074">
        <w:t>Sally</w:t>
      </w:r>
      <w:r w:rsidRPr="00FE0074">
        <w:t xml:space="preserve"> respond to her anxiety about her father</w:t>
      </w:r>
      <w:r w:rsidR="00F83787" w:rsidRPr="00FE0074">
        <w:t>?</w:t>
      </w:r>
    </w:p>
    <w:p w:rsidR="002934CE" w:rsidRPr="00FE0074" w:rsidRDefault="00BA6B9B" w:rsidP="002934CE">
      <w:pPr>
        <w:pStyle w:val="ListParagraph"/>
        <w:numPr>
          <w:ilvl w:val="0"/>
          <w:numId w:val="46"/>
        </w:numPr>
      </w:pPr>
      <w:r w:rsidRPr="00FE0074">
        <w:t>She studied fencing</w:t>
      </w:r>
    </w:p>
    <w:p w:rsidR="002934CE" w:rsidRPr="00FE0074" w:rsidRDefault="00BA6B9B" w:rsidP="002934CE">
      <w:pPr>
        <w:pStyle w:val="ListParagraph"/>
        <w:numPr>
          <w:ilvl w:val="0"/>
          <w:numId w:val="46"/>
        </w:numPr>
      </w:pPr>
      <w:r w:rsidRPr="00FE0074">
        <w:t>She learned how to sew</w:t>
      </w:r>
    </w:p>
    <w:p w:rsidR="002934CE" w:rsidRPr="00FE0074" w:rsidRDefault="00BA6B9B" w:rsidP="002934CE">
      <w:pPr>
        <w:pStyle w:val="ListParagraph"/>
        <w:numPr>
          <w:ilvl w:val="0"/>
          <w:numId w:val="46"/>
        </w:numPr>
      </w:pPr>
      <w:r w:rsidRPr="00FE0074">
        <w:t>She begged her father’s boss to reinstate him</w:t>
      </w:r>
    </w:p>
    <w:p w:rsidR="002934CE" w:rsidRPr="00FE0074" w:rsidRDefault="00BA6B9B" w:rsidP="002934CE">
      <w:pPr>
        <w:pStyle w:val="ListParagraph"/>
        <w:numPr>
          <w:ilvl w:val="0"/>
          <w:numId w:val="46"/>
        </w:numPr>
        <w:rPr>
          <w:color w:val="FF0000"/>
        </w:rPr>
      </w:pPr>
      <w:r w:rsidRPr="00FE0074">
        <w:rPr>
          <w:color w:val="FF0000"/>
        </w:rPr>
        <w:t>She looked for a new job for her father</w:t>
      </w:r>
    </w:p>
    <w:p w:rsidR="002934CE" w:rsidRPr="00FE0074" w:rsidRDefault="009B30CF" w:rsidP="002934CE">
      <w:pPr>
        <w:ind w:left="720"/>
        <w:rPr>
          <w:color w:val="FF0000"/>
        </w:rPr>
      </w:pPr>
      <w:r w:rsidRPr="00FE0074">
        <w:rPr>
          <w:color w:val="FF0000"/>
        </w:rPr>
        <w:t>Sally</w:t>
      </w:r>
      <w:r w:rsidR="00054C87" w:rsidRPr="00FE0074">
        <w:rPr>
          <w:color w:val="FF0000"/>
        </w:rPr>
        <w:t xml:space="preserve"> responded to her anxiety by helping her father find a new job.</w:t>
      </w:r>
    </w:p>
    <w:p w:rsidR="00B45CE0" w:rsidRPr="00FE0074" w:rsidRDefault="00381A27" w:rsidP="001840D1">
      <w:pPr>
        <w:pStyle w:val="Heading1"/>
      </w:pPr>
      <w:r w:rsidRPr="00FE0074">
        <w:br w:type="page"/>
      </w:r>
    </w:p>
    <w:p w:rsidR="007A796B" w:rsidRPr="00FE0074" w:rsidRDefault="00CA61D1" w:rsidP="001840D1">
      <w:pPr>
        <w:pStyle w:val="Heading1"/>
        <w:rPr>
          <w:lang w:eastAsia="zh-TW"/>
        </w:rPr>
      </w:pPr>
      <w:bookmarkStart w:id="44" w:name="_Toc400095762"/>
      <w:r w:rsidRPr="00FE0074">
        <w:rPr>
          <w:lang w:bidi="ar-SA"/>
        </w:rPr>
        <w:lastRenderedPageBreak/>
        <w:drawing>
          <wp:anchor distT="0" distB="0" distL="114300" distR="114300" simplePos="0" relativeHeight="251745792" behindDoc="0" locked="0" layoutInCell="1" allowOverlap="1" wp14:anchorId="3EB7D3B0" wp14:editId="2D40D8E9">
            <wp:simplePos x="0" y="0"/>
            <wp:positionH relativeFrom="column">
              <wp:posOffset>0</wp:posOffset>
            </wp:positionH>
            <wp:positionV relativeFrom="paragraph">
              <wp:posOffset>1272540</wp:posOffset>
            </wp:positionV>
            <wp:extent cx="1714500" cy="1762125"/>
            <wp:effectExtent l="0" t="0" r="0" b="0"/>
            <wp:wrapNone/>
            <wp:docPr id="40" name="Picture 33" descr="C:\Users\Jennifer\AppData\Local\Microsoft\Windows\Temporary Internet Files\Content.IE5\HG7RUXC3\MC9000302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Jennifer\AppData\Local\Microsoft\Windows\Temporary Internet Files\Content.IE5\HG7RUXC3\MC900030213[1].wm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14500" cy="1762125"/>
                    </a:xfrm>
                    <a:prstGeom prst="rect">
                      <a:avLst/>
                    </a:prstGeom>
                    <a:noFill/>
                    <a:ln w="9525">
                      <a:noFill/>
                      <a:miter lim="800000"/>
                      <a:headEnd/>
                      <a:tailEnd/>
                    </a:ln>
                  </pic:spPr>
                </pic:pic>
              </a:graphicData>
            </a:graphic>
          </wp:anchor>
        </w:drawing>
      </w:r>
      <w:r w:rsidR="00381A27" w:rsidRPr="00FE0074">
        <w:rPr>
          <w:lang w:eastAsia="zh-TW"/>
        </w:rPr>
        <w:t xml:space="preserve">Module Six: </w:t>
      </w:r>
      <w:r w:rsidR="00707D34" w:rsidRPr="00FE0074">
        <w:rPr>
          <w:lang w:eastAsia="zh-TW"/>
        </w:rPr>
        <w:t>Mood Management</w:t>
      </w:r>
      <w:bookmarkEnd w:id="44"/>
    </w:p>
    <w:p w:rsidR="00381A27" w:rsidRPr="00FE0074" w:rsidRDefault="009E19C1" w:rsidP="00CA61D1">
      <w:pPr>
        <w:ind w:left="3150"/>
      </w:pPr>
      <w:r w:rsidRPr="00FE0074">
        <w:t>If you cannot control how you feel and avoiding your feelings has negative consequences, the only recourse you have left is to manage your emotions. This involves understanding not only how you feel, but what use you can make of your feelings.</w:t>
      </w:r>
    </w:p>
    <w:p w:rsidR="00CA61D1" w:rsidRPr="00FE0074" w:rsidRDefault="00CA61D1" w:rsidP="00CA61D1">
      <w:pPr>
        <w:ind w:left="3600"/>
      </w:pPr>
    </w:p>
    <w:p w:rsidR="00CA61D1" w:rsidRPr="00FE0074" w:rsidRDefault="00CA61D1" w:rsidP="00CA61D1">
      <w:pPr>
        <w:ind w:left="3600"/>
      </w:pPr>
    </w:p>
    <w:p w:rsidR="00384F88" w:rsidRPr="00FE0074" w:rsidRDefault="00384F88" w:rsidP="00CA61D1">
      <w:pPr>
        <w:ind w:left="3600"/>
      </w:pPr>
    </w:p>
    <w:p w:rsidR="00384F88" w:rsidRPr="00FE0074" w:rsidRDefault="00384F88" w:rsidP="00CA61D1">
      <w:pPr>
        <w:ind w:left="3600"/>
      </w:pPr>
    </w:p>
    <w:p w:rsidR="00CC07AB" w:rsidRPr="00FE0074" w:rsidRDefault="00CF2C87" w:rsidP="00CC07AB">
      <w:pPr>
        <w:pStyle w:val="Heading2"/>
      </w:pPr>
      <w:bookmarkStart w:id="45" w:name="_Toc400095763"/>
      <w:r w:rsidRPr="00FE0074">
        <w:rPr>
          <w:lang w:bidi="ar-SA"/>
        </w:rPr>
        <mc:AlternateContent>
          <mc:Choice Requires="wps">
            <w:drawing>
              <wp:anchor distT="91440" distB="91440" distL="114300" distR="114300" simplePos="0" relativeHeight="251661824" behindDoc="0" locked="0" layoutInCell="0" allowOverlap="1" wp14:anchorId="2BCE318C" wp14:editId="204F859A">
                <wp:simplePos x="0" y="0"/>
                <wp:positionH relativeFrom="page">
                  <wp:posOffset>-214630</wp:posOffset>
                </wp:positionH>
                <wp:positionV relativeFrom="page">
                  <wp:posOffset>6985</wp:posOffset>
                </wp:positionV>
                <wp:extent cx="8084185" cy="1653540"/>
                <wp:effectExtent l="0" t="0" r="0" b="0"/>
                <wp:wrapSquare wrapText="bothSides"/>
                <wp:docPr id="6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4185" cy="1653540"/>
                        </a:xfrm>
                        <a:prstGeom prst="rect">
                          <a:avLst/>
                        </a:prstGeom>
                        <a:gradFill>
                          <a:gsLst>
                            <a:gs pos="0">
                              <a:srgbClr val="FFFFFF"/>
                            </a:gs>
                            <a:gs pos="100000">
                              <a:schemeClr val="bg1">
                                <a:lumMod val="50000"/>
                              </a:schemeClr>
                            </a:gs>
                          </a:gsLst>
                          <a:lin ang="5400000" scaled="1"/>
                        </a:gradFill>
                        <a:ln>
                          <a:noFill/>
                        </a:ln>
                        <a:effectLst/>
                        <a:extLst/>
                      </wps:spPr>
                      <wps:txbx>
                        <w:txbxContent>
                          <w:p w:rsidR="00125ED2" w:rsidRDefault="00125ED2" w:rsidP="00384F88">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 happiness of your life depends upon the quality of your thoughts.</w:t>
                            </w:r>
                          </w:p>
                          <w:p w:rsidR="00125ED2" w:rsidRPr="00540A1E" w:rsidRDefault="00125ED2" w:rsidP="00676BB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540A1E">
                              <w:rPr>
                                <w:rFonts w:asciiTheme="majorHAnsi" w:hAnsiTheme="majorHAnsi"/>
                                <w:b/>
                                <w:i/>
                                <w:sz w:val="28"/>
                                <w:szCs w:val="28"/>
                              </w:rPr>
                              <w:t>Marcus Antonius</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4" style="position:absolute;margin-left:-16.9pt;margin-top:.55pt;width:636.55pt;height:130.2pt;z-index:25166182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" o:allowincell="f" stroked="f">
                <v:fill color2="#7f7f7f [1612]" focus="100%" type="gradient"/>
                <v:textbox inset="4in,54pt,1in,0">
                  <w:txbxContent>
                    <w:p w:rsidR="00125ED2" w:rsidRDefault="00125ED2" w:rsidP="00384F88">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 happiness of your life depends upon the quality of your thoughts.</w:t>
                      </w:r>
                    </w:p>
                    <w:p w:rsidR="00125ED2" w:rsidRPr="00540A1E" w:rsidRDefault="00125ED2" w:rsidP="00676BB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540A1E">
                        <w:rPr>
                          <w:rFonts w:asciiTheme="majorHAnsi" w:hAnsiTheme="majorHAnsi"/>
                          <w:b/>
                          <w:i/>
                          <w:sz w:val="28"/>
                          <w:szCs w:val="28"/>
                        </w:rPr>
                        <w:t>Marcus Antonius</w:t>
                      </w:r>
                    </w:p>
                  </w:txbxContent>
                </v:textbox>
                <w10:wrap type="square" anchorx="page" anchory="page"/>
              </v:rect>
            </w:pict>
          </mc:Fallback>
        </mc:AlternateContent>
      </w:r>
      <w:r w:rsidR="00707D34" w:rsidRPr="00FE0074">
        <w:t>Emotional Intelligence</w:t>
      </w:r>
      <w:bookmarkEnd w:id="45"/>
    </w:p>
    <w:p w:rsidR="00CC07AB" w:rsidRPr="00FE0074" w:rsidRDefault="00CA61D1" w:rsidP="00384F88">
      <w:r w:rsidRPr="00FE0074">
        <w:rPr>
          <w:lang w:bidi="ar-SA"/>
        </w:rPr>
        <w:drawing>
          <wp:anchor distT="0" distB="0" distL="114300" distR="114300" simplePos="0" relativeHeight="251701760" behindDoc="0" locked="0" layoutInCell="1" allowOverlap="1" wp14:anchorId="25C53233" wp14:editId="19238C6C">
            <wp:simplePos x="0" y="0"/>
            <wp:positionH relativeFrom="column">
              <wp:posOffset>19050</wp:posOffset>
            </wp:positionH>
            <wp:positionV relativeFrom="paragraph">
              <wp:posOffset>45085</wp:posOffset>
            </wp:positionV>
            <wp:extent cx="914400" cy="952500"/>
            <wp:effectExtent l="19050" t="0" r="0" b="0"/>
            <wp:wrapSquare wrapText="bothSides"/>
            <wp:docPr id="37" name="Picture 30" descr="C:\Users\Jennifer\AppData\Local\Microsoft\Windows\Temporary Internet Files\Content.IE5\PD1BXWEB\MC90038949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Jennifer\AppData\Local\Microsoft\Windows\Temporary Internet Files\Content.IE5\PD1BXWEB\MC900389494[1].wmf"/>
                    <pic:cNvPicPr>
                      <a:picLocks noChangeAspect="1" noChangeArrowheads="1"/>
                    </pic:cNvPicPr>
                  </pic:nvPicPr>
                  <pic:blipFill>
                    <a:blip r:embed="rId41" cstate="print"/>
                    <a:srcRect/>
                    <a:stretch>
                      <a:fillRect/>
                    </a:stretch>
                  </pic:blipFill>
                  <pic:spPr bwMode="auto">
                    <a:xfrm>
                      <a:off x="0" y="0"/>
                      <a:ext cx="914400" cy="952500"/>
                    </a:xfrm>
                    <a:prstGeom prst="rect">
                      <a:avLst/>
                    </a:prstGeom>
                    <a:noFill/>
                    <a:ln w="9525">
                      <a:noFill/>
                      <a:miter lim="800000"/>
                      <a:headEnd/>
                      <a:tailEnd/>
                    </a:ln>
                  </pic:spPr>
                </pic:pic>
              </a:graphicData>
            </a:graphic>
          </wp:anchor>
        </w:drawing>
      </w:r>
      <w:r w:rsidR="009E19C1" w:rsidRPr="00FE0074">
        <w:t>Like the emotional granularity theory, the theory of emotional intelligence is one that helps you to understand how to make the most use of your feelings</w:t>
      </w:r>
      <w:r w:rsidR="00C542A7" w:rsidRPr="00FE0074">
        <w:t>.</w:t>
      </w:r>
      <w:r w:rsidR="001309B7" w:rsidRPr="00FE0074">
        <w:t xml:space="preserve"> Once you accept that emotions are valid, it’s tempting to think that expressing them in every instance is the way to go. Like the famous gag in the television show </w:t>
      </w:r>
      <w:r w:rsidR="001309B7" w:rsidRPr="00FE0074">
        <w:rPr>
          <w:i/>
        </w:rPr>
        <w:t>Seinfeld</w:t>
      </w:r>
      <w:r w:rsidR="001309B7" w:rsidRPr="00FE0074">
        <w:t>, to indicate your anger or frustration, you could go around screaming, “Serenity now!” Unfortunately that’s not what is called for when you accept the validity of your emotions. Emotional intelligence means understanding what your emotion signifies and the appropriate and helpful ways in which you make the emotion work for you.</w:t>
      </w:r>
    </w:p>
    <w:p w:rsidR="00384F88" w:rsidRPr="00FE0074" w:rsidRDefault="00384F88" w:rsidP="00CA61D1">
      <w:pPr>
        <w:ind w:left="2160"/>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E446E5" w:rsidP="00CC07AB">
            <w:pPr>
              <w:rPr>
                <w:b/>
                <w:bCs/>
                <w:color w:val="000000" w:themeColor="text1"/>
              </w:rPr>
            </w:pPr>
            <w:r w:rsidRPr="00FE0074">
              <w:rPr>
                <w:b/>
                <w:bCs/>
                <w:color w:val="000000" w:themeColor="text1"/>
              </w:rPr>
              <w:t>8</w:t>
            </w:r>
            <w:r w:rsidR="00DC4EB6"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533233" w:rsidP="00707D34">
            <w:pPr>
              <w:rPr>
                <w:color w:val="000000" w:themeColor="text1"/>
              </w:rPr>
            </w:pPr>
            <w:r w:rsidRPr="00FE0074">
              <w:rPr>
                <w:color w:val="000000" w:themeColor="text1"/>
              </w:rPr>
              <w:t>Introduce</w:t>
            </w:r>
            <w:r w:rsidR="00CF2C87" w:rsidRPr="00FE0074">
              <w:rPr>
                <w:color w:val="000000" w:themeColor="text1"/>
              </w:rPr>
              <w:t xml:space="preserve"> </w:t>
            </w:r>
            <w:r w:rsidR="00A56D89" w:rsidRPr="00FE0074">
              <w:rPr>
                <w:color w:val="000000" w:themeColor="text1"/>
              </w:rPr>
              <w:t>Emotional Intelligence</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135741" w:rsidRPr="00FE0074" w:rsidRDefault="00A56D89" w:rsidP="00CC07AB">
            <w:pPr>
              <w:rPr>
                <w:b/>
                <w:color w:val="000000" w:themeColor="text1"/>
              </w:rPr>
            </w:pPr>
            <w:r w:rsidRPr="00FE0074">
              <w:rPr>
                <w:b/>
                <w:color w:val="000000" w:themeColor="text1"/>
              </w:rPr>
              <w:t>Emotional Intelligence</w:t>
            </w:r>
          </w:p>
          <w:p w:rsidR="00CC07AB" w:rsidRPr="00FE0074" w:rsidRDefault="00A56D89" w:rsidP="007A0510">
            <w:pPr>
              <w:rPr>
                <w:color w:val="000000" w:themeColor="text1"/>
              </w:rPr>
            </w:pPr>
            <w:r w:rsidRPr="00FE0074">
              <w:rPr>
                <w:color w:val="000000" w:themeColor="text1"/>
              </w:rPr>
              <w:t>Discuss appropriate and beneficial ways to express unpleasant emotions</w:t>
            </w:r>
            <w:r w:rsidR="007A0510" w:rsidRPr="00FE0074">
              <w:rPr>
                <w:color w:val="000000" w:themeColor="text1"/>
              </w:rPr>
              <w:t>.</w:t>
            </w:r>
            <w:r w:rsidR="00214D2D"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7A0510" w:rsidP="006D7839">
            <w:pPr>
              <w:rPr>
                <w:b/>
                <w:bCs/>
                <w:color w:val="000000" w:themeColor="text1"/>
              </w:rPr>
            </w:pPr>
            <w:r w:rsidRPr="00FE0074">
              <w:rPr>
                <w:b/>
                <w:bCs/>
                <w:color w:val="000000" w:themeColor="text1"/>
              </w:rPr>
              <w:t>Flipchart/board and marker</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DA2FC6"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A56D89" w:rsidP="00A56D89">
            <w:pPr>
              <w:rPr>
                <w:color w:val="000000" w:themeColor="text1"/>
              </w:rPr>
            </w:pPr>
            <w:r w:rsidRPr="00FE0074">
              <w:rPr>
                <w:color w:val="000000" w:themeColor="text1"/>
              </w:rPr>
              <w:t xml:space="preserve">As a class, discuss the concept of emotional intelligence. Identify ways to </w:t>
            </w:r>
            <w:r w:rsidRPr="00FE0074">
              <w:rPr>
                <w:color w:val="000000" w:themeColor="text1"/>
              </w:rPr>
              <w:lastRenderedPageBreak/>
              <w:t>express unpleasant emotions in appropriate and beneficial ways</w:t>
            </w:r>
            <w:r w:rsidR="00C542A7"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lastRenderedPageBreak/>
              <w:t>Stories to Share</w:t>
            </w:r>
          </w:p>
        </w:tc>
        <w:tc>
          <w:tcPr>
            <w:tcW w:w="7128" w:type="dxa"/>
            <w:tcBorders>
              <w:bottom w:val="single" w:sz="4" w:space="0" w:color="1F497D"/>
            </w:tcBorders>
            <w:vAlign w:val="center"/>
          </w:tcPr>
          <w:p w:rsidR="00CC07AB" w:rsidRPr="00FE0074" w:rsidRDefault="00135741"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135741"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A56D89" w:rsidP="00C542A7">
            <w:pPr>
              <w:rPr>
                <w:color w:val="000000" w:themeColor="text1"/>
              </w:rPr>
            </w:pPr>
            <w:r w:rsidRPr="00FE0074">
              <w:rPr>
                <w:color w:val="000000" w:themeColor="text1"/>
              </w:rPr>
              <w:t>Is there an appropriate way to express anger</w:t>
            </w:r>
            <w:r w:rsidR="00DA2FC6" w:rsidRPr="00FE0074">
              <w:rPr>
                <w:color w:val="000000" w:themeColor="text1"/>
              </w:rPr>
              <w:t>?</w:t>
            </w:r>
          </w:p>
        </w:tc>
      </w:tr>
    </w:tbl>
    <w:p w:rsidR="00CC07AB" w:rsidRPr="00FE0074" w:rsidRDefault="00CC07AB" w:rsidP="00CC07AB">
      <w:pPr>
        <w:spacing w:after="0" w:line="240" w:lineRule="auto"/>
        <w:rPr>
          <w:rFonts w:ascii="Cambria" w:eastAsiaTheme="majorEastAsia" w:hAnsi="Cambria" w:cstheme="majorBidi"/>
          <w:b/>
          <w:bCs/>
          <w:color w:val="000000" w:themeColor="text1"/>
          <w:sz w:val="26"/>
          <w:szCs w:val="26"/>
        </w:rPr>
      </w:pPr>
    </w:p>
    <w:p w:rsidR="00CC07AB" w:rsidRPr="00FE0074" w:rsidRDefault="00707D34" w:rsidP="00CC07AB">
      <w:pPr>
        <w:pStyle w:val="Heading2"/>
      </w:pPr>
      <w:bookmarkStart w:id="46" w:name="_Toc400095764"/>
      <w:r w:rsidRPr="00FE0074">
        <w:t>Categories of Emotion</w:t>
      </w:r>
      <w:bookmarkEnd w:id="46"/>
    </w:p>
    <w:p w:rsidR="00CC07AB" w:rsidRPr="00FE0074" w:rsidRDefault="00360AD9" w:rsidP="00CA61D1">
      <w:pPr>
        <w:ind w:left="2160"/>
      </w:pPr>
      <w:r w:rsidRPr="00FE0074">
        <w:rPr>
          <w:lang w:bidi="ar-SA"/>
        </w:rPr>
        <w:drawing>
          <wp:anchor distT="0" distB="0" distL="114300" distR="114300" simplePos="0" relativeHeight="251702784" behindDoc="0" locked="0" layoutInCell="1" allowOverlap="1" wp14:anchorId="03CEC010" wp14:editId="2DAADB76">
            <wp:simplePos x="0" y="0"/>
            <wp:positionH relativeFrom="column">
              <wp:posOffset>85725</wp:posOffset>
            </wp:positionH>
            <wp:positionV relativeFrom="paragraph">
              <wp:posOffset>14605</wp:posOffset>
            </wp:positionV>
            <wp:extent cx="1021080" cy="914400"/>
            <wp:effectExtent l="19050" t="0" r="7620" b="0"/>
            <wp:wrapSquare wrapText="bothSides"/>
            <wp:docPr id="39" name="Picture 32" descr="C:\Users\Jennifer\AppData\Local\Microsoft\Windows\Temporary Internet Files\Content.IE5\7L635VD0\MC90023898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Jennifer\AppData\Local\Microsoft\Windows\Temporary Internet Files\Content.IE5\7L635VD0\MC900238985[1].wmf"/>
                    <pic:cNvPicPr>
                      <a:picLocks noChangeAspect="1" noChangeArrowheads="1"/>
                    </pic:cNvPicPr>
                  </pic:nvPicPr>
                  <pic:blipFill>
                    <a:blip r:embed="rId42" cstate="print"/>
                    <a:srcRect/>
                    <a:stretch>
                      <a:fillRect/>
                    </a:stretch>
                  </pic:blipFill>
                  <pic:spPr bwMode="auto">
                    <a:xfrm>
                      <a:off x="0" y="0"/>
                      <a:ext cx="1021080" cy="914400"/>
                    </a:xfrm>
                    <a:prstGeom prst="rect">
                      <a:avLst/>
                    </a:prstGeom>
                    <a:noFill/>
                    <a:ln w="9525">
                      <a:noFill/>
                      <a:miter lim="800000"/>
                      <a:headEnd/>
                      <a:tailEnd/>
                    </a:ln>
                  </pic:spPr>
                </pic:pic>
              </a:graphicData>
            </a:graphic>
          </wp:anchor>
        </w:drawing>
      </w:r>
      <w:r w:rsidR="001309B7" w:rsidRPr="00FE0074">
        <w:t>One useful way of thinking about emotions is to divide them into categories based on how they help us to perform. We could assign one category for emotions that always help us to perform well. Emotions such as enthusiasm, confidence, tenacity, and optimism would fall into this category of high performance emotions. These high performance emotions are characterized as being high arousal emotions and as being emotions where our focus is wide and open.</w:t>
      </w:r>
    </w:p>
    <w:p w:rsidR="001309B7" w:rsidRPr="00FE0074" w:rsidRDefault="001309B7" w:rsidP="001309B7">
      <w:r w:rsidRPr="00FE0074">
        <w:t>Another category of emotions becomes obvious. If we have a category for high performance emotions, then it follows that we should have a category for emotions that always interfere with high performance. These are called blue emotions, and they include such emotions as dejection, depression,</w:t>
      </w:r>
      <w:r w:rsidR="00211B3D" w:rsidRPr="00FE0074">
        <w:t xml:space="preserve"> boredom,</w:t>
      </w:r>
      <w:r w:rsidRPr="00FE0074">
        <w:t xml:space="preserve"> and disappointment. These emotions are marked by qualities of low arousal and </w:t>
      </w:r>
      <w:r w:rsidR="00211B3D" w:rsidRPr="00FE0074">
        <w:t>a narrowed and closed focus.</w:t>
      </w:r>
    </w:p>
    <w:p w:rsidR="00211B3D" w:rsidRPr="00FE0074" w:rsidRDefault="00211B3D" w:rsidP="001309B7">
      <w:r w:rsidRPr="00FE0074">
        <w:t>A third category for emotions would cover those emotions that can either improve our performance or impede it. These emotions include anger, anxiety, and frustration, and they are called swing emotions because they can swing either way into motivating better performance or interfering with good performance. Take anxiety for example. If someone preparing for a test was to feel anxious about that test, this could lead either to that person studying harder or freezing up. If the anxiety led to more studying, we could say that the emotion caused the person’s behavior to swing into the realm of high performance. If the anxiety made the person freeze up, than obviously, that person probably did not do too well on the test, and the effects of that emotion led to decreased performance as if the emotion were a blue emotion. Swing emotions are characterized as being high arousal emotions but with a narrowed focus.</w:t>
      </w:r>
    </w:p>
    <w:p w:rsidR="00A8042C" w:rsidRPr="00FE0074" w:rsidRDefault="00A8042C" w:rsidP="001309B7">
      <w:r w:rsidRPr="00FE0074">
        <w:t>A fourth category of emotions does not get discussed much because we often don’t recognize emotions in this category as emotions, seeing them more as neutral states. However, low arousal and wide focused emotions such as calm and satisfaction can be high performance emotions as well.</w:t>
      </w:r>
    </w:p>
    <w:p w:rsidR="00384F88" w:rsidRPr="00FE0074" w:rsidRDefault="00384F88" w:rsidP="001309B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E446E5" w:rsidP="00CC07AB">
            <w:pPr>
              <w:rPr>
                <w:b/>
                <w:bCs/>
                <w:color w:val="000000" w:themeColor="text1"/>
              </w:rPr>
            </w:pPr>
            <w:r w:rsidRPr="00FE0074">
              <w:rPr>
                <w:b/>
                <w:bCs/>
                <w:color w:val="000000" w:themeColor="text1"/>
              </w:rPr>
              <w:t>8</w:t>
            </w:r>
            <w:r w:rsidR="00D424A9" w:rsidRPr="00FE0074">
              <w:rPr>
                <w:b/>
                <w:bCs/>
                <w:color w:val="000000" w:themeColor="text1"/>
              </w:rPr>
              <w:t xml:space="preserve"> </w:t>
            </w:r>
            <w:r w:rsidR="008075FB" w:rsidRPr="00FE0074">
              <w:rPr>
                <w:b/>
                <w:bCs/>
                <w:color w:val="000000" w:themeColor="text1"/>
              </w:rPr>
              <w:t>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lastRenderedPageBreak/>
              <w:t>Topic Objective</w:t>
            </w:r>
          </w:p>
        </w:tc>
        <w:tc>
          <w:tcPr>
            <w:tcW w:w="7128" w:type="dxa"/>
            <w:shd w:val="clear" w:color="auto" w:fill="D9D9D9" w:themeFill="background1" w:themeFillShade="D9"/>
            <w:vAlign w:val="center"/>
          </w:tcPr>
          <w:p w:rsidR="00CC07AB" w:rsidRPr="00FE0074" w:rsidRDefault="003C44C0" w:rsidP="00707D34">
            <w:pPr>
              <w:rPr>
                <w:color w:val="000000" w:themeColor="text1"/>
              </w:rPr>
            </w:pPr>
            <w:r w:rsidRPr="00FE0074">
              <w:rPr>
                <w:color w:val="000000" w:themeColor="text1"/>
              </w:rPr>
              <w:t>Introduce</w:t>
            </w:r>
            <w:r w:rsidR="00CF2C87" w:rsidRPr="00FE0074">
              <w:rPr>
                <w:color w:val="000000" w:themeColor="text1"/>
              </w:rPr>
              <w:t xml:space="preserve"> </w:t>
            </w:r>
            <w:r w:rsidR="00A8042C" w:rsidRPr="00FE0074">
              <w:rPr>
                <w:color w:val="000000" w:themeColor="text1"/>
              </w:rPr>
              <w:t>Categories of Emotions</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664C5C" w:rsidRPr="00FE0074" w:rsidRDefault="00A8042C" w:rsidP="00CC07AB">
            <w:pPr>
              <w:rPr>
                <w:b/>
                <w:color w:val="000000" w:themeColor="text1"/>
              </w:rPr>
            </w:pPr>
            <w:r w:rsidRPr="00FE0074">
              <w:rPr>
                <w:b/>
                <w:color w:val="000000" w:themeColor="text1"/>
              </w:rPr>
              <w:t>Categories of Emotions</w:t>
            </w:r>
          </w:p>
          <w:p w:rsidR="00CC07AB" w:rsidRPr="00FE0074" w:rsidRDefault="00A8042C" w:rsidP="000A79CC">
            <w:pPr>
              <w:rPr>
                <w:color w:val="000000" w:themeColor="text1"/>
              </w:rPr>
            </w:pPr>
            <w:r w:rsidRPr="00FE0074">
              <w:rPr>
                <w:color w:val="000000" w:themeColor="text1"/>
              </w:rPr>
              <w:t>Identify different types of emotions and categorize them based on whether they widen or narrow focus and whether they heighten or diminish arousal.</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A8042C" w:rsidP="00626158">
            <w:pPr>
              <w:rPr>
                <w:b/>
                <w:bCs/>
                <w:color w:val="000000" w:themeColor="text1"/>
              </w:rPr>
            </w:pPr>
            <w:r w:rsidRPr="00FE0074">
              <w:rPr>
                <w:b/>
                <w:bCs/>
                <w:color w:val="000000" w:themeColor="text1"/>
              </w:rPr>
              <w:t>Flipchart/board and marker</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3C44C0" w:rsidP="000A79CC">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A8042C" w:rsidP="00276CD0">
            <w:pPr>
              <w:rPr>
                <w:color w:val="000000" w:themeColor="text1"/>
              </w:rPr>
            </w:pPr>
            <w:r w:rsidRPr="00FE0074">
              <w:rPr>
                <w:color w:val="000000" w:themeColor="text1"/>
              </w:rPr>
              <w:t>Identify and categorize emotions based on their capacity to widen or narrow focus and whether they are high or low arousal emotions</w:t>
            </w:r>
            <w:r w:rsidR="00A41962" w:rsidRPr="00FE0074">
              <w:rPr>
                <w:color w:val="000000" w:themeColor="text1"/>
              </w:rPr>
              <w:t>.</w:t>
            </w:r>
            <w:r w:rsidRPr="00FE0074">
              <w:rPr>
                <w:color w:val="000000" w:themeColor="text1"/>
              </w:rPr>
              <w:t xml:space="preserve"> List these on the flipchart/board under the four different categories.</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C72A02"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C72A02"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A8042C" w:rsidP="00A41962">
            <w:pPr>
              <w:rPr>
                <w:color w:val="000000" w:themeColor="text1"/>
              </w:rPr>
            </w:pPr>
            <w:r w:rsidRPr="00FE0074">
              <w:rPr>
                <w:color w:val="000000" w:themeColor="text1"/>
              </w:rPr>
              <w:t>What does a low arousal and narrowly focused emotion do to performance</w:t>
            </w:r>
            <w:r w:rsidR="00C72A02" w:rsidRPr="00FE0074">
              <w:rPr>
                <w:color w:val="000000" w:themeColor="text1"/>
              </w:rPr>
              <w:t>?</w:t>
            </w:r>
          </w:p>
        </w:tc>
      </w:tr>
    </w:tbl>
    <w:p w:rsidR="00CC07AB" w:rsidRPr="00FE0074" w:rsidRDefault="00CC07AB" w:rsidP="00CC07AB"/>
    <w:p w:rsidR="00A67E70" w:rsidRPr="00FE0074" w:rsidRDefault="00707D34" w:rsidP="00CC07AB">
      <w:pPr>
        <w:pStyle w:val="Heading2"/>
      </w:pPr>
      <w:bookmarkStart w:id="47" w:name="_Toc400095765"/>
      <w:r w:rsidRPr="00FE0074">
        <w:t>Increasing Arousal</w:t>
      </w:r>
      <w:bookmarkEnd w:id="47"/>
    </w:p>
    <w:p w:rsidR="00CC07AB" w:rsidRPr="00FE0074" w:rsidRDefault="00384F88" w:rsidP="00CA61D1">
      <w:pPr>
        <w:ind w:left="360"/>
      </w:pPr>
      <w:r w:rsidRPr="00FE0074">
        <w:rPr>
          <w:lang w:bidi="ar-SA"/>
        </w:rPr>
        <w:drawing>
          <wp:anchor distT="0" distB="0" distL="114300" distR="114300" simplePos="0" relativeHeight="251752960" behindDoc="0" locked="0" layoutInCell="1" allowOverlap="1" wp14:anchorId="0EB219CF" wp14:editId="6194C8CE">
            <wp:simplePos x="0" y="0"/>
            <wp:positionH relativeFrom="margin">
              <wp:posOffset>247650</wp:posOffset>
            </wp:positionH>
            <wp:positionV relativeFrom="margin">
              <wp:posOffset>4210050</wp:posOffset>
            </wp:positionV>
            <wp:extent cx="1005840" cy="1005840"/>
            <wp:effectExtent l="0" t="0" r="3810" b="3810"/>
            <wp:wrapSquare wrapText="bothSides"/>
            <wp:docPr id="344" name="Picture 344" descr="C:\Users\Darren\AppData\Local\Microsoft\Windows\INetCache\IE\8SGS702Q\MC90043252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INetCache\IE\8SGS702Q\MC900432527[1].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1B3D" w:rsidRPr="00FE0074">
        <w:t xml:space="preserve">If you’ve ever felt depressed, you can probably understand why </w:t>
      </w:r>
      <w:r w:rsidR="00FE0074" w:rsidRPr="00FE0074">
        <w:t>rising</w:t>
      </w:r>
      <w:r w:rsidR="00211B3D" w:rsidRPr="00FE0074">
        <w:t xml:space="preserve"> your arousal level might be a helpful way to go</w:t>
      </w:r>
      <w:r w:rsidR="00B4701F" w:rsidRPr="00FE0074">
        <w:t xml:space="preserve">. </w:t>
      </w:r>
      <w:r w:rsidR="00211B3D" w:rsidRPr="00FE0074">
        <w:t>The trick to emotional intelligence, then, is to recognize how you are feeling and determine what needs to be done in order to feel a different way. Fortunately, in the case of blue emotions, there are numerous ways to increase your arousal levels and thereby put your emotions into more of the high performance category where you’re feeling enthusiasm or optimism. Here are some</w:t>
      </w:r>
      <w:r w:rsidR="00CF2C87" w:rsidRPr="00FE0074">
        <w:t xml:space="preserve"> </w:t>
      </w:r>
      <w:r w:rsidR="00211B3D" w:rsidRPr="00FE0074">
        <w:t>suggestions:</w:t>
      </w:r>
    </w:p>
    <w:p w:rsidR="00475C5F" w:rsidRPr="00FE0074" w:rsidRDefault="00475C5F" w:rsidP="00384F88">
      <w:pPr>
        <w:pStyle w:val="BulletedPoints"/>
      </w:pPr>
      <w:r w:rsidRPr="00FE0074">
        <w:rPr>
          <w:b/>
        </w:rPr>
        <w:t>Exercise</w:t>
      </w:r>
      <w:r w:rsidRPr="00FE0074">
        <w:t>. For those suffering from depression, doctors often recommend exercising. The combination of movement and high respiration helps to stimulate chemicals in your brain that give you the sense of well-being (what runners refer to as “runner’s high”) and to increase your energy level.</w:t>
      </w:r>
    </w:p>
    <w:p w:rsidR="00475C5F" w:rsidRPr="00FE0074" w:rsidRDefault="00475C5F" w:rsidP="00384F88">
      <w:pPr>
        <w:pStyle w:val="BulletedPoints"/>
      </w:pPr>
      <w:r w:rsidRPr="00FE0074">
        <w:rPr>
          <w:b/>
        </w:rPr>
        <w:t>Listen to upbeat music</w:t>
      </w:r>
      <w:r w:rsidRPr="00FE0074">
        <w:t>. A steady beat has the capacity to pump a person up and get them feeling greater levels of enthusiasm. Often upbeat music can lead people to spontaneously engage in a truly excellent form of exercise: dancing.</w:t>
      </w:r>
    </w:p>
    <w:p w:rsidR="00475C5F" w:rsidRPr="00FE0074" w:rsidRDefault="00475C5F" w:rsidP="00384F88">
      <w:pPr>
        <w:pStyle w:val="BulletedPoints"/>
      </w:pPr>
      <w:r w:rsidRPr="00FE0074">
        <w:rPr>
          <w:b/>
        </w:rPr>
        <w:t>Sing</w:t>
      </w:r>
      <w:r w:rsidRPr="00FE0074">
        <w:t>. While it might sound hokey, singing with all your heart can really (to quote the Beatles) “take a sad song and make it better.” Not only is the physical act of singing a kind of massage for your lungs and throat, but the movement of air through your vocal chords in the form of vibrations can arouse your energy levels.</w:t>
      </w:r>
    </w:p>
    <w:p w:rsidR="00475C5F" w:rsidRPr="00FE0074" w:rsidRDefault="00475C5F" w:rsidP="00384F88">
      <w:pPr>
        <w:pStyle w:val="BulletedPoints"/>
      </w:pPr>
      <w:r w:rsidRPr="00FE0074">
        <w:rPr>
          <w:b/>
        </w:rPr>
        <w:lastRenderedPageBreak/>
        <w:t>Play</w:t>
      </w:r>
      <w:r w:rsidRPr="00FE0074">
        <w:t>. One really great way to cope with blue emotions is to engage in some form of game. Playing taps into our inner child and reawakens our sense of optimism and enthusiasm.</w:t>
      </w:r>
    </w:p>
    <w:p w:rsidR="00384F88" w:rsidRPr="00FE0074" w:rsidRDefault="00384F88" w:rsidP="00384F88">
      <w:pPr>
        <w:pStyle w:val="BulletedPoints"/>
        <w:numPr>
          <w:ilvl w:val="0"/>
          <w:numId w:val="0"/>
        </w:numPr>
        <w:ind w:left="720" w:hanging="360"/>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1C5ADA" w:rsidP="00CC07AB">
            <w:pPr>
              <w:rPr>
                <w:b/>
                <w:bCs/>
                <w:color w:val="000000" w:themeColor="text1"/>
              </w:rPr>
            </w:pPr>
            <w:r w:rsidRPr="00FE0074">
              <w:rPr>
                <w:b/>
                <w:bCs/>
                <w:color w:val="000000" w:themeColor="text1"/>
              </w:rPr>
              <w:t>7</w:t>
            </w:r>
            <w:r w:rsidR="0048429E"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4A2B2C" w:rsidP="00707D34">
            <w:pPr>
              <w:rPr>
                <w:color w:val="000000" w:themeColor="text1"/>
              </w:rPr>
            </w:pPr>
            <w:r w:rsidRPr="00FE0074">
              <w:rPr>
                <w:color w:val="000000" w:themeColor="text1"/>
              </w:rPr>
              <w:t>Introduce</w:t>
            </w:r>
            <w:r w:rsidR="00A8042C" w:rsidRPr="00FE0074">
              <w:rPr>
                <w:color w:val="000000" w:themeColor="text1"/>
              </w:rPr>
              <w:t xml:space="preserve"> Increasing Arousal.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4A2B2C" w:rsidRPr="00FE0074" w:rsidRDefault="00A8042C" w:rsidP="00CC07AB">
            <w:pPr>
              <w:rPr>
                <w:b/>
                <w:color w:val="000000" w:themeColor="text1"/>
              </w:rPr>
            </w:pPr>
            <w:r w:rsidRPr="00FE0074">
              <w:rPr>
                <w:b/>
                <w:color w:val="000000" w:themeColor="text1"/>
              </w:rPr>
              <w:t>Increasing Arousal</w:t>
            </w:r>
          </w:p>
          <w:p w:rsidR="00CC07AB" w:rsidRPr="00FE0074" w:rsidRDefault="00A8042C" w:rsidP="00C76BD1">
            <w:pPr>
              <w:rPr>
                <w:color w:val="000000" w:themeColor="text1"/>
              </w:rPr>
            </w:pPr>
            <w:r w:rsidRPr="00FE0074">
              <w:rPr>
                <w:color w:val="000000" w:themeColor="text1"/>
              </w:rPr>
              <w:t>Develop action plans for increasing arousal</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E84AE1" w:rsidP="00A8042C">
            <w:pPr>
              <w:rPr>
                <w:b/>
                <w:color w:val="000000" w:themeColor="text1"/>
              </w:rPr>
            </w:pPr>
            <w:r w:rsidRPr="00FE0074">
              <w:rPr>
                <w:b/>
                <w:color w:val="000000" w:themeColor="text1"/>
              </w:rPr>
              <w:t>07</w:t>
            </w:r>
            <w:r w:rsidR="00C76BD1" w:rsidRPr="00FE0074">
              <w:rPr>
                <w:b/>
                <w:color w:val="000000" w:themeColor="text1"/>
              </w:rPr>
              <w:t xml:space="preserve">: </w:t>
            </w:r>
            <w:r w:rsidR="00A8042C" w:rsidRPr="00FE0074">
              <w:rPr>
                <w:b/>
                <w:color w:val="000000" w:themeColor="text1"/>
              </w:rPr>
              <w:t>Increasing Arousal</w:t>
            </w:r>
            <w:r w:rsidR="003C33BC" w:rsidRPr="00FE0074">
              <w:rPr>
                <w:b/>
                <w:color w:val="000000" w:themeColor="text1"/>
              </w:rPr>
              <w:t xml:space="preserve"> Action Plan</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C76BD1" w:rsidP="003E1621">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C76BD1" w:rsidP="003E1632">
            <w:pPr>
              <w:rPr>
                <w:color w:val="000000" w:themeColor="text1"/>
              </w:rPr>
            </w:pPr>
            <w:r w:rsidRPr="00FE0074">
              <w:rPr>
                <w:color w:val="000000" w:themeColor="text1"/>
              </w:rPr>
              <w:t>Complete the worksheet individually and share your answers with the rest of the class.</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4A2B2C"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4A2B2C"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4A2B2C" w:rsidP="00C76BD1">
            <w:pPr>
              <w:rPr>
                <w:color w:val="000000" w:themeColor="text1"/>
              </w:rPr>
            </w:pPr>
            <w:r w:rsidRPr="00FE0074">
              <w:rPr>
                <w:color w:val="000000" w:themeColor="text1"/>
              </w:rPr>
              <w:t xml:space="preserve">What </w:t>
            </w:r>
            <w:r w:rsidR="00A8042C" w:rsidRPr="00FE0074">
              <w:rPr>
                <w:color w:val="000000" w:themeColor="text1"/>
              </w:rPr>
              <w:t>is one way to beat the blues</w:t>
            </w:r>
            <w:r w:rsidRPr="00FE0074">
              <w:rPr>
                <w:color w:val="000000" w:themeColor="text1"/>
              </w:rPr>
              <w:t>?</w:t>
            </w:r>
          </w:p>
        </w:tc>
      </w:tr>
    </w:tbl>
    <w:p w:rsidR="00384F88" w:rsidRPr="00FE0074" w:rsidRDefault="00384F88" w:rsidP="00384F88"/>
    <w:p w:rsidR="00B7319C" w:rsidRPr="00FE0074" w:rsidRDefault="00707D34" w:rsidP="00B7319C">
      <w:pPr>
        <w:pStyle w:val="Heading2"/>
      </w:pPr>
      <w:bookmarkStart w:id="48" w:name="_Toc400095766"/>
      <w:r w:rsidRPr="00FE0074">
        <w:t>Decreasing Arousal</w:t>
      </w:r>
      <w:bookmarkEnd w:id="48"/>
    </w:p>
    <w:p w:rsidR="00E46FAB" w:rsidRPr="00FE0074" w:rsidRDefault="00384F88" w:rsidP="00CF43B6">
      <w:r w:rsidRPr="00FE0074">
        <w:rPr>
          <w:lang w:bidi="ar-SA"/>
        </w:rPr>
        <w:drawing>
          <wp:anchor distT="0" distB="0" distL="114300" distR="114300" simplePos="0" relativeHeight="251753984" behindDoc="0" locked="0" layoutInCell="1" allowOverlap="1" wp14:anchorId="23E85FED" wp14:editId="24B4DFD1">
            <wp:simplePos x="0" y="0"/>
            <wp:positionH relativeFrom="margin">
              <wp:posOffset>38100</wp:posOffset>
            </wp:positionH>
            <wp:positionV relativeFrom="margin">
              <wp:posOffset>5010150</wp:posOffset>
            </wp:positionV>
            <wp:extent cx="1005840" cy="1005840"/>
            <wp:effectExtent l="0" t="0" r="3810" b="3810"/>
            <wp:wrapSquare wrapText="bothSides"/>
            <wp:docPr id="345" name="Picture 345" descr="C:\Users\Darren\AppData\Local\Microsoft\Windows\INetCache\IE\8SGS702Q\MC9004325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INetCache\IE\8SGS702Q\MC900432528[1].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5C5F" w:rsidRPr="00FE0074">
        <w:t xml:space="preserve">While increasing your arousal level can be an excellent way to effectively deal with low arousal emotions, feeling high levels of emotional arousal is not always helpful. </w:t>
      </w:r>
      <w:r w:rsidR="00E46FAB" w:rsidRPr="00FE0074">
        <w:t xml:space="preserve">The key </w:t>
      </w:r>
      <w:r w:rsidR="003B0A91" w:rsidRPr="00FE0074">
        <w:t>i</w:t>
      </w:r>
      <w:r w:rsidR="00E46FAB" w:rsidRPr="00FE0074">
        <w:t xml:space="preserve">s to understand the valence of the high arousal emotion. If it is on the pleasant side of the spectrum, there’s no need to change anything, but if you’re emotion is unpleasant, then you probably need to lower your arousal level. </w:t>
      </w:r>
      <w:r w:rsidR="00475C5F" w:rsidRPr="00FE0074">
        <w:t>In the example before about anxiety and test taking, too much arousal c</w:t>
      </w:r>
      <w:r w:rsidR="00E46FAB" w:rsidRPr="00FE0074">
        <w:t>ould</w:t>
      </w:r>
      <w:r w:rsidR="00475C5F" w:rsidRPr="00FE0074">
        <w:t xml:space="preserve"> make a person freeze up.</w:t>
      </w:r>
      <w:r w:rsidR="00E46FAB" w:rsidRPr="00FE0074">
        <w:t xml:space="preserve"> This is why when someone feels anxious or </w:t>
      </w:r>
      <w:r w:rsidR="00FE0074" w:rsidRPr="00FE0074">
        <w:t>angry;</w:t>
      </w:r>
      <w:r w:rsidR="00E46FAB" w:rsidRPr="00FE0074">
        <w:t xml:space="preserve"> it’s common for another person to tell them to calm down. Unfortunately, while this may be obvious from a rational standpoint, it’s easier said than done when you do feel angry or anxious. Since swing emotions tend to feature both instances of high arousal and a narrowed focus, activities that can lower the arousal level, widen the focus, or both are desirable. A lower level of arousal allows you to reassess your situation and a wider focus allows you to explore possibilities that wouldn’t have occurred to you in a state of anger or frustration. Here are some suggestions:</w:t>
      </w:r>
    </w:p>
    <w:p w:rsidR="00B7319C" w:rsidRPr="00FE0074" w:rsidRDefault="00E46FAB" w:rsidP="00384F88">
      <w:pPr>
        <w:pStyle w:val="BulletedPoints"/>
      </w:pPr>
      <w:r w:rsidRPr="00FE0074">
        <w:rPr>
          <w:b/>
        </w:rPr>
        <w:t>Breathe</w:t>
      </w:r>
      <w:r w:rsidRPr="00FE0074">
        <w:t>. Taking deep and slow breaths helps to slow down your respiration and allow the fight or flight feelings to subside.</w:t>
      </w:r>
    </w:p>
    <w:p w:rsidR="00E46FAB" w:rsidRPr="00FE0074" w:rsidRDefault="00E46FAB" w:rsidP="00384F88">
      <w:pPr>
        <w:pStyle w:val="BulletedPoints"/>
      </w:pPr>
      <w:r w:rsidRPr="00FE0074">
        <w:rPr>
          <w:b/>
        </w:rPr>
        <w:lastRenderedPageBreak/>
        <w:t>Engage a Relaxation Response</w:t>
      </w:r>
      <w:r w:rsidRPr="00FE0074">
        <w:t xml:space="preserve">. If you’ve been practicing the technique introduced in Module </w:t>
      </w:r>
      <w:r w:rsidR="003B0A91" w:rsidRPr="00FE0074">
        <w:t>Three regularly, this might even be an instinctive action. If you have the capability and space, taking the time to meditate can also help to reduce your feelings of arousal.</w:t>
      </w:r>
    </w:p>
    <w:p w:rsidR="003B0A91" w:rsidRPr="00FE0074" w:rsidRDefault="003B0A91" w:rsidP="00384F88">
      <w:pPr>
        <w:pStyle w:val="BulletedPoints"/>
      </w:pPr>
      <w:r w:rsidRPr="00FE0074">
        <w:rPr>
          <w:b/>
        </w:rPr>
        <w:t>Exercise</w:t>
      </w:r>
      <w:r w:rsidRPr="00FE0074">
        <w:t>. Strangely enough, exercise can increase arousal levels in people who are feeling low arousal and it can also decrease the arousal level of someone feeling high arousal. This is a form of venting. In fact anything that is a high energy activity can help vent your high arousal levels and reduce them to something more manageable. That’s why people tend to shout when they get angry.</w:t>
      </w:r>
    </w:p>
    <w:p w:rsidR="003B0A91" w:rsidRPr="00FE0074" w:rsidRDefault="003B0A91" w:rsidP="00384F88">
      <w:pPr>
        <w:pStyle w:val="BulletedPoints"/>
      </w:pPr>
      <w:r w:rsidRPr="00FE0074">
        <w:rPr>
          <w:b/>
        </w:rPr>
        <w:t>Shout</w:t>
      </w:r>
      <w:r w:rsidRPr="00FE0074">
        <w:t>. Obviously, you need to be selective in how you deploy this strategy. Shouting at your boss, friend, parent, or child might help in the immediate moment to reduce your arousal level, but it often comes with consequences. However, finding a private and quiet place to scream your lungs out can be quite helpful.</w:t>
      </w:r>
    </w:p>
    <w:p w:rsidR="00384F88" w:rsidRPr="00FE0074" w:rsidRDefault="00384F88" w:rsidP="00384F88"/>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7319C" w:rsidRPr="00FE0074">
        <w:tc>
          <w:tcPr>
            <w:tcW w:w="2448" w:type="dxa"/>
            <w:tcBorders>
              <w:bottom w:val="single" w:sz="4" w:space="0" w:color="1F497D"/>
            </w:tcBorders>
            <w:vAlign w:val="center"/>
          </w:tcPr>
          <w:p w:rsidR="00B7319C" w:rsidRPr="00FE0074" w:rsidRDefault="00B7319C"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B7319C" w:rsidRPr="00FE0074" w:rsidRDefault="00A80F8B" w:rsidP="00CC07AB">
            <w:pPr>
              <w:rPr>
                <w:b/>
                <w:bCs/>
                <w:color w:val="000000" w:themeColor="text1"/>
              </w:rPr>
            </w:pPr>
            <w:r w:rsidRPr="00FE0074">
              <w:rPr>
                <w:b/>
                <w:bCs/>
                <w:color w:val="000000" w:themeColor="text1"/>
              </w:rPr>
              <w:t>7</w:t>
            </w:r>
            <w:r w:rsidR="00B7319C" w:rsidRPr="00FE0074">
              <w:rPr>
                <w:b/>
                <w:bCs/>
                <w:color w:val="000000" w:themeColor="text1"/>
              </w:rPr>
              <w:t xml:space="preserve"> minutes</w:t>
            </w:r>
          </w:p>
        </w:tc>
      </w:tr>
      <w:tr w:rsidR="00B7319C" w:rsidRPr="00FE0074">
        <w:tc>
          <w:tcPr>
            <w:tcW w:w="2448" w:type="dxa"/>
            <w:shd w:val="clear" w:color="auto" w:fill="D9D9D9" w:themeFill="background1" w:themeFillShade="D9"/>
            <w:vAlign w:val="center"/>
          </w:tcPr>
          <w:p w:rsidR="00B7319C" w:rsidRPr="00FE0074" w:rsidRDefault="00B7319C"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B7319C" w:rsidRPr="00FE0074" w:rsidRDefault="00D47F24" w:rsidP="00CF43B6">
            <w:pPr>
              <w:rPr>
                <w:color w:val="000000" w:themeColor="text1"/>
              </w:rPr>
            </w:pPr>
            <w:r w:rsidRPr="00FE0074">
              <w:rPr>
                <w:color w:val="000000" w:themeColor="text1"/>
              </w:rPr>
              <w:t>Discuss Venting</w:t>
            </w:r>
            <w:r w:rsidR="00E55291" w:rsidRPr="00FE0074">
              <w:rPr>
                <w:color w:val="000000" w:themeColor="text1"/>
              </w:rPr>
              <w:t xml:space="preserve">. </w:t>
            </w:r>
          </w:p>
        </w:tc>
      </w:tr>
      <w:tr w:rsidR="00B7319C" w:rsidRPr="00FE0074">
        <w:tc>
          <w:tcPr>
            <w:tcW w:w="2448" w:type="dxa"/>
            <w:tcBorders>
              <w:bottom w:val="single" w:sz="4" w:space="0" w:color="1F497D"/>
            </w:tcBorders>
            <w:vAlign w:val="center"/>
          </w:tcPr>
          <w:p w:rsidR="00B7319C" w:rsidRPr="00FE0074" w:rsidRDefault="00B7319C"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B7319C" w:rsidRPr="00FE0074" w:rsidRDefault="00D47F24" w:rsidP="00CC07AB">
            <w:pPr>
              <w:rPr>
                <w:b/>
                <w:color w:val="000000" w:themeColor="text1"/>
              </w:rPr>
            </w:pPr>
            <w:r w:rsidRPr="00FE0074">
              <w:rPr>
                <w:b/>
                <w:color w:val="000000" w:themeColor="text1"/>
              </w:rPr>
              <w:t>Venting</w:t>
            </w:r>
          </w:p>
          <w:p w:rsidR="00B7319C" w:rsidRPr="00FE0074" w:rsidRDefault="00E55291" w:rsidP="00D47F24">
            <w:pPr>
              <w:rPr>
                <w:color w:val="000000" w:themeColor="text1"/>
              </w:rPr>
            </w:pPr>
            <w:r w:rsidRPr="00FE0074">
              <w:rPr>
                <w:color w:val="000000" w:themeColor="text1"/>
              </w:rPr>
              <w:t xml:space="preserve">Discuss </w:t>
            </w:r>
            <w:r w:rsidR="00D47F24" w:rsidRPr="00FE0074">
              <w:rPr>
                <w:color w:val="000000" w:themeColor="text1"/>
              </w:rPr>
              <w:t>appropriate ways you can vent in your work environment to decrease your arousal level</w:t>
            </w:r>
            <w:r w:rsidR="00CF43B6" w:rsidRPr="00FE0074">
              <w:rPr>
                <w:color w:val="000000" w:themeColor="text1"/>
              </w:rPr>
              <w:t>.</w:t>
            </w:r>
            <w:r w:rsidR="00CF2C87" w:rsidRPr="00FE0074">
              <w:rPr>
                <w:color w:val="000000" w:themeColor="text1"/>
              </w:rPr>
              <w:t xml:space="preserve"> </w:t>
            </w:r>
          </w:p>
        </w:tc>
      </w:tr>
      <w:tr w:rsidR="00B7319C" w:rsidRPr="00FE0074">
        <w:tc>
          <w:tcPr>
            <w:tcW w:w="2448" w:type="dxa"/>
            <w:shd w:val="clear" w:color="auto" w:fill="D9D9D9" w:themeFill="background1" w:themeFillShade="D9"/>
            <w:vAlign w:val="center"/>
          </w:tcPr>
          <w:p w:rsidR="00B7319C" w:rsidRPr="00FE0074" w:rsidRDefault="00B7319C"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B7319C" w:rsidRPr="00FE0074" w:rsidRDefault="00E55291" w:rsidP="00CC07AB">
            <w:pPr>
              <w:rPr>
                <w:b/>
                <w:color w:val="000000" w:themeColor="text1"/>
              </w:rPr>
            </w:pPr>
            <w:r w:rsidRPr="00FE0074">
              <w:rPr>
                <w:b/>
                <w:color w:val="000000" w:themeColor="text1"/>
              </w:rPr>
              <w:t>Flipchart/board and marker</w:t>
            </w:r>
          </w:p>
        </w:tc>
      </w:tr>
      <w:tr w:rsidR="00B7319C" w:rsidRPr="00FE0074">
        <w:trPr>
          <w:trHeight w:val="440"/>
        </w:trPr>
        <w:tc>
          <w:tcPr>
            <w:tcW w:w="2448" w:type="dxa"/>
            <w:tcBorders>
              <w:bottom w:val="single" w:sz="4" w:space="0" w:color="1F497D"/>
            </w:tcBorders>
            <w:vAlign w:val="center"/>
          </w:tcPr>
          <w:p w:rsidR="00B7319C" w:rsidRPr="00FE0074" w:rsidRDefault="00B7319C"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B7319C" w:rsidRPr="00FE0074" w:rsidRDefault="00B7319C" w:rsidP="00CC07AB">
            <w:pPr>
              <w:rPr>
                <w:color w:val="000000" w:themeColor="text1"/>
              </w:rPr>
            </w:pPr>
            <w:r w:rsidRPr="00FE0074">
              <w:rPr>
                <w:color w:val="000000" w:themeColor="text1"/>
              </w:rPr>
              <w:t>None</w:t>
            </w:r>
          </w:p>
        </w:tc>
      </w:tr>
      <w:tr w:rsidR="00B7319C" w:rsidRPr="00FE0074">
        <w:tc>
          <w:tcPr>
            <w:tcW w:w="2448" w:type="dxa"/>
            <w:shd w:val="clear" w:color="auto" w:fill="D9D9D9" w:themeFill="background1" w:themeFillShade="D9"/>
            <w:vAlign w:val="center"/>
          </w:tcPr>
          <w:p w:rsidR="00B7319C" w:rsidRPr="00FE0074" w:rsidRDefault="00B7319C"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B7319C" w:rsidRPr="00FE0074" w:rsidRDefault="00E55291" w:rsidP="00D47F24">
            <w:pPr>
              <w:rPr>
                <w:color w:val="000000" w:themeColor="text1"/>
              </w:rPr>
            </w:pPr>
            <w:r w:rsidRPr="00FE0074">
              <w:rPr>
                <w:color w:val="000000" w:themeColor="text1"/>
              </w:rPr>
              <w:t>Discuss</w:t>
            </w:r>
            <w:r w:rsidR="00D47F24" w:rsidRPr="00FE0074">
              <w:rPr>
                <w:color w:val="000000" w:themeColor="text1"/>
              </w:rPr>
              <w:t xml:space="preserve"> appropriate places and methods where you can reduce your arousal levels at your workplace</w:t>
            </w:r>
            <w:r w:rsidR="00CF43B6" w:rsidRPr="00FE0074">
              <w:rPr>
                <w:color w:val="000000" w:themeColor="text1"/>
              </w:rPr>
              <w:t>. List these on the flipchart/board.</w:t>
            </w:r>
            <w:r w:rsidR="00CF2C87" w:rsidRPr="00FE0074">
              <w:rPr>
                <w:color w:val="000000" w:themeColor="text1"/>
              </w:rPr>
              <w:t xml:space="preserve"> </w:t>
            </w:r>
          </w:p>
        </w:tc>
      </w:tr>
      <w:tr w:rsidR="00B7319C" w:rsidRPr="00FE0074">
        <w:tc>
          <w:tcPr>
            <w:tcW w:w="2448" w:type="dxa"/>
            <w:tcBorders>
              <w:bottom w:val="single" w:sz="4" w:space="0" w:color="1F497D"/>
            </w:tcBorders>
            <w:vAlign w:val="center"/>
          </w:tcPr>
          <w:p w:rsidR="00B7319C" w:rsidRPr="00FE0074" w:rsidRDefault="00B7319C"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B7319C" w:rsidRPr="00FE0074" w:rsidRDefault="00B7319C" w:rsidP="00CC07AB">
            <w:pPr>
              <w:rPr>
                <w:color w:val="000000" w:themeColor="text1"/>
              </w:rPr>
            </w:pPr>
            <w:r w:rsidRPr="00FE0074">
              <w:rPr>
                <w:color w:val="000000" w:themeColor="text1"/>
              </w:rPr>
              <w:t>Share any personal, relevant stories.</w:t>
            </w:r>
          </w:p>
        </w:tc>
      </w:tr>
      <w:tr w:rsidR="00B7319C" w:rsidRPr="00FE0074">
        <w:tc>
          <w:tcPr>
            <w:tcW w:w="2448" w:type="dxa"/>
            <w:shd w:val="clear" w:color="auto" w:fill="D9D9D9" w:themeFill="background1" w:themeFillShade="D9"/>
            <w:vAlign w:val="center"/>
          </w:tcPr>
          <w:p w:rsidR="00B7319C" w:rsidRPr="00FE0074" w:rsidRDefault="00B7319C"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B7319C" w:rsidRPr="00FE0074" w:rsidRDefault="00B7319C" w:rsidP="00CC07AB">
            <w:pPr>
              <w:rPr>
                <w:color w:val="000000" w:themeColor="text1"/>
              </w:rPr>
            </w:pPr>
            <w:r w:rsidRPr="00FE0074">
              <w:rPr>
                <w:color w:val="000000" w:themeColor="text1"/>
              </w:rPr>
              <w:t>Encourage everyone to participate.</w:t>
            </w:r>
          </w:p>
        </w:tc>
      </w:tr>
      <w:tr w:rsidR="00B7319C" w:rsidRPr="00FE0074">
        <w:tc>
          <w:tcPr>
            <w:tcW w:w="2448" w:type="dxa"/>
            <w:vAlign w:val="center"/>
          </w:tcPr>
          <w:p w:rsidR="00B7319C" w:rsidRPr="00FE0074" w:rsidRDefault="00B7319C" w:rsidP="00CC07AB">
            <w:pPr>
              <w:rPr>
                <w:b/>
                <w:bCs/>
                <w:color w:val="000000" w:themeColor="text1"/>
              </w:rPr>
            </w:pPr>
            <w:r w:rsidRPr="00FE0074">
              <w:rPr>
                <w:b/>
                <w:bCs/>
                <w:color w:val="000000" w:themeColor="text1"/>
              </w:rPr>
              <w:t>Review Questions</w:t>
            </w:r>
          </w:p>
        </w:tc>
        <w:tc>
          <w:tcPr>
            <w:tcW w:w="7128" w:type="dxa"/>
            <w:vAlign w:val="center"/>
          </w:tcPr>
          <w:p w:rsidR="00B7319C" w:rsidRPr="00FE0074" w:rsidRDefault="00D47F24" w:rsidP="00CF43B6">
            <w:pPr>
              <w:rPr>
                <w:color w:val="000000" w:themeColor="text1"/>
              </w:rPr>
            </w:pPr>
            <w:r w:rsidRPr="00FE0074">
              <w:rPr>
                <w:color w:val="000000" w:themeColor="text1"/>
              </w:rPr>
              <w:t>What is another word for lowering your arousal levels</w:t>
            </w:r>
            <w:r w:rsidR="00B7319C" w:rsidRPr="00FE0074">
              <w:rPr>
                <w:color w:val="000000" w:themeColor="text1"/>
              </w:rPr>
              <w:t>?</w:t>
            </w:r>
          </w:p>
        </w:tc>
      </w:tr>
    </w:tbl>
    <w:p w:rsidR="00384F88" w:rsidRPr="00FE0074" w:rsidRDefault="00384F88" w:rsidP="00B7319C"/>
    <w:p w:rsidR="00384F88" w:rsidRPr="00FE0074" w:rsidRDefault="00384F88">
      <w:pPr>
        <w:spacing w:after="0" w:line="240" w:lineRule="auto"/>
      </w:pPr>
      <w:r w:rsidRPr="00FE0074">
        <w:br w:type="page"/>
      </w:r>
    </w:p>
    <w:p w:rsidR="00CC07AB" w:rsidRPr="00FE0074" w:rsidRDefault="00CC07AB" w:rsidP="00CC07AB">
      <w:pPr>
        <w:pStyle w:val="Heading2"/>
      </w:pPr>
      <w:bookmarkStart w:id="49" w:name="_Toc400095767"/>
      <w:r w:rsidRPr="00FE0074">
        <w:lastRenderedPageBreak/>
        <w:t>Case Study</w:t>
      </w:r>
      <w:bookmarkEnd w:id="49"/>
    </w:p>
    <w:p w:rsidR="00CC07AB" w:rsidRPr="00FE0074" w:rsidRDefault="009765A7" w:rsidP="00CC07AB">
      <w:r w:rsidRPr="00FE0074">
        <w:rPr>
          <w:lang w:bidi="ar-SA"/>
        </w:rPr>
        <w:drawing>
          <wp:anchor distT="0" distB="0" distL="114300" distR="114300" simplePos="0" relativeHeight="251705856" behindDoc="0" locked="0" layoutInCell="1" allowOverlap="1" wp14:anchorId="49FB0ACD" wp14:editId="3EDA24F4">
            <wp:simplePos x="0" y="0"/>
            <wp:positionH relativeFrom="column">
              <wp:posOffset>66675</wp:posOffset>
            </wp:positionH>
            <wp:positionV relativeFrom="paragraph">
              <wp:posOffset>114300</wp:posOffset>
            </wp:positionV>
            <wp:extent cx="914400" cy="1095375"/>
            <wp:effectExtent l="19050" t="0" r="0" b="0"/>
            <wp:wrapSquare wrapText="bothSides"/>
            <wp:docPr id="43" name="Picture 36" descr="C:\Users\Jennifer\AppData\Local\Microsoft\Windows\Temporary Internet Files\Content.IE5\E7HAPWDT\MC90004860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Jennifer\AppData\Local\Microsoft\Windows\Temporary Internet Files\Content.IE5\E7HAPWDT\MC900048601[1].wmf"/>
                    <pic:cNvPicPr>
                      <a:picLocks noChangeAspect="1" noChangeArrowheads="1"/>
                    </pic:cNvPicPr>
                  </pic:nvPicPr>
                  <pic:blipFill>
                    <a:blip r:embed="rId45" cstate="print"/>
                    <a:srcRect/>
                    <a:stretch>
                      <a:fillRect/>
                    </a:stretch>
                  </pic:blipFill>
                  <pic:spPr bwMode="auto">
                    <a:xfrm>
                      <a:off x="0" y="0"/>
                      <a:ext cx="914400" cy="1095375"/>
                    </a:xfrm>
                    <a:prstGeom prst="rect">
                      <a:avLst/>
                    </a:prstGeom>
                    <a:noFill/>
                    <a:ln w="9525">
                      <a:noFill/>
                      <a:miter lim="800000"/>
                      <a:headEnd/>
                      <a:tailEnd/>
                    </a:ln>
                  </pic:spPr>
                </pic:pic>
              </a:graphicData>
            </a:graphic>
          </wp:anchor>
        </w:drawing>
      </w:r>
      <w:r w:rsidR="008A6087" w:rsidRPr="00FE0074">
        <w:t>Kyle had been feeling depressed and lethargic ever since his girlfriend left him. Consequently, he had begun to isolate, and even his best friend Luke had not seen him for a few weeks. Luke had a particularly bad day at work, and he decided that the best way to deal with the excess energy of his frustration and anger would be to go jogging. As he was jogging, he passed Kyle’s house, saw that a light was on, and invited Kyle to join him for the rest of his run. He actually had to drag Kyle out of his bed, but once the two ran together, they both felt better. Kyle felt more energized than he had felt in weeks, and Luke worked out his excess energy so that he could reflect upon what needed to change at his work.</w:t>
      </w:r>
      <w:r w:rsidR="00045B7E" w:rsidRPr="00FE0074">
        <w:t xml:space="preserve"> </w:t>
      </w:r>
    </w:p>
    <w:p w:rsidR="00384F88" w:rsidRPr="00FE0074" w:rsidRDefault="00384F88"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2B64BC" w:rsidP="00CC07AB">
            <w:pPr>
              <w:rPr>
                <w:b/>
                <w:bCs/>
                <w:color w:val="000000" w:themeColor="text1"/>
              </w:rPr>
            </w:pPr>
            <w:r w:rsidRPr="00FE0074">
              <w:rPr>
                <w:b/>
                <w:bCs/>
                <w:color w:val="000000" w:themeColor="text1"/>
              </w:rPr>
              <w:t>5</w:t>
            </w:r>
            <w:r w:rsidR="00584A81"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584A81" w:rsidP="00707D34">
            <w:pPr>
              <w:rPr>
                <w:color w:val="000000" w:themeColor="text1"/>
              </w:rPr>
            </w:pPr>
            <w:r w:rsidRPr="00FE0074">
              <w:rPr>
                <w:color w:val="000000" w:themeColor="text1"/>
              </w:rPr>
              <w:t xml:space="preserve">Introduce the </w:t>
            </w:r>
            <w:r w:rsidR="008A6087" w:rsidRPr="00FE0074">
              <w:rPr>
                <w:color w:val="000000" w:themeColor="text1"/>
              </w:rPr>
              <w:t>Mood Management</w:t>
            </w:r>
            <w:r w:rsidRPr="00FE0074">
              <w:rPr>
                <w:color w:val="000000" w:themeColor="text1"/>
              </w:rPr>
              <w:t xml:space="preserve"> case study.</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584A81" w:rsidRPr="00FE0074" w:rsidRDefault="00584A81" w:rsidP="00CC07AB">
            <w:pPr>
              <w:rPr>
                <w:b/>
                <w:color w:val="000000" w:themeColor="text1"/>
              </w:rPr>
            </w:pPr>
            <w:r w:rsidRPr="00FE0074">
              <w:rPr>
                <w:b/>
                <w:color w:val="000000" w:themeColor="text1"/>
              </w:rPr>
              <w:t>Case Study</w:t>
            </w:r>
          </w:p>
          <w:p w:rsidR="00CC07AB" w:rsidRPr="00FE0074" w:rsidRDefault="00584A81" w:rsidP="00045B7E">
            <w:pPr>
              <w:rPr>
                <w:color w:val="000000" w:themeColor="text1"/>
              </w:rPr>
            </w:pPr>
            <w:r w:rsidRPr="00FE0074">
              <w:rPr>
                <w:color w:val="000000" w:themeColor="text1"/>
              </w:rPr>
              <w:t xml:space="preserve">Consider </w:t>
            </w:r>
            <w:r w:rsidR="008A6087" w:rsidRPr="00FE0074">
              <w:rPr>
                <w:color w:val="000000" w:themeColor="text1"/>
              </w:rPr>
              <w:t>the similar approach to managing two different moods</w:t>
            </w:r>
            <w:r w:rsidR="00C72C77" w:rsidRPr="00FE0074">
              <w:rPr>
                <w:color w:val="000000" w:themeColor="text1"/>
              </w:rPr>
              <w:t>.</w:t>
            </w:r>
            <w:r w:rsidR="00CF2C87"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584A81" w:rsidP="00CC07AB">
            <w:pPr>
              <w:rPr>
                <w:color w:val="000000" w:themeColor="text1"/>
              </w:rPr>
            </w:pPr>
            <w:r w:rsidRPr="00FE0074">
              <w:rPr>
                <w:color w:val="000000" w:themeColor="text1"/>
              </w:rPr>
              <w:t>None</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584A81"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584A81" w:rsidP="00045B7E">
            <w:pPr>
              <w:rPr>
                <w:color w:val="000000" w:themeColor="text1"/>
              </w:rPr>
            </w:pPr>
            <w:r w:rsidRPr="00FE0074">
              <w:rPr>
                <w:color w:val="000000" w:themeColor="text1"/>
              </w:rPr>
              <w:t xml:space="preserve">Discuss the results of the case study. </w:t>
            </w:r>
            <w:r w:rsidR="008A6087" w:rsidRPr="00FE0074">
              <w:rPr>
                <w:color w:val="000000" w:themeColor="text1"/>
              </w:rPr>
              <w:t>How did Luke intervene with his own emotions</w:t>
            </w:r>
            <w:r w:rsidR="005B3FE2" w:rsidRPr="00FE0074">
              <w:rPr>
                <w:color w:val="000000" w:themeColor="text1"/>
              </w:rPr>
              <w:t>?</w:t>
            </w:r>
            <w:r w:rsidR="00045B7E" w:rsidRPr="00FE0074">
              <w:rPr>
                <w:color w:val="000000" w:themeColor="text1"/>
              </w:rPr>
              <w:t xml:space="preserve"> </w:t>
            </w:r>
            <w:r w:rsidR="008A6087" w:rsidRPr="00FE0074">
              <w:rPr>
                <w:color w:val="000000" w:themeColor="text1"/>
              </w:rPr>
              <w:t>How did he help Kyle? What other approaches could either of them have taken?</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584A81" w:rsidP="00CC07AB">
            <w:pPr>
              <w:rPr>
                <w:color w:val="000000" w:themeColor="text1"/>
              </w:rPr>
            </w:pPr>
            <w:r w:rsidRPr="00FE0074">
              <w:rPr>
                <w:color w:val="000000" w:themeColor="text1"/>
              </w:rPr>
              <w:t>Share any personal, relevant stories.</w:t>
            </w:r>
          </w:p>
        </w:tc>
      </w:tr>
      <w:tr w:rsidR="00CC07AB" w:rsidRPr="00FE0074">
        <w:trPr>
          <w:trHeight w:val="60"/>
        </w:trPr>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584A81" w:rsidP="00CC07AB">
            <w:pPr>
              <w:rPr>
                <w:color w:val="000000" w:themeColor="text1"/>
              </w:rPr>
            </w:pPr>
            <w:r w:rsidRPr="00FE0074">
              <w:rPr>
                <w:color w:val="000000" w:themeColor="text1"/>
              </w:rPr>
              <w:t xml:space="preserve">Encourage everyone to participate. </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8A6087" w:rsidP="00A964D4">
            <w:pPr>
              <w:rPr>
                <w:color w:val="000000" w:themeColor="text1"/>
              </w:rPr>
            </w:pPr>
            <w:r w:rsidRPr="00FE0074">
              <w:rPr>
                <w:color w:val="000000" w:themeColor="text1"/>
              </w:rPr>
              <w:t>What is a way to counteract both high and low arousal emotions</w:t>
            </w:r>
            <w:r w:rsidR="00584A81" w:rsidRPr="00FE0074">
              <w:rPr>
                <w:color w:val="000000" w:themeColor="text1"/>
              </w:rPr>
              <w:t>?</w:t>
            </w:r>
          </w:p>
        </w:tc>
      </w:tr>
    </w:tbl>
    <w:p w:rsidR="00381A27" w:rsidRPr="00FE0074" w:rsidRDefault="00381A27" w:rsidP="00CC07AB">
      <w:pPr>
        <w:pStyle w:val="Heading2"/>
      </w:pPr>
      <w:r w:rsidRPr="00FE0074">
        <w:br w:type="page"/>
      </w:r>
      <w:bookmarkStart w:id="50" w:name="_Toc400095768"/>
      <w:r w:rsidRPr="00FE0074">
        <w:lastRenderedPageBreak/>
        <w:t>Module Six: Review Questions</w:t>
      </w:r>
      <w:bookmarkEnd w:id="50"/>
    </w:p>
    <w:p w:rsidR="00CC07AB" w:rsidRPr="00FE0074" w:rsidRDefault="00D47F24" w:rsidP="008B1F15">
      <w:pPr>
        <w:numPr>
          <w:ilvl w:val="0"/>
          <w:numId w:val="47"/>
        </w:numPr>
      </w:pPr>
      <w:r w:rsidRPr="00FE0074">
        <w:t>What is Emotional Intelligence</w:t>
      </w:r>
      <w:r w:rsidR="00D56679" w:rsidRPr="00FE0074">
        <w:t>?</w:t>
      </w:r>
    </w:p>
    <w:p w:rsidR="00CC07AB" w:rsidRPr="00FE0074" w:rsidRDefault="00D47F24" w:rsidP="008B1F15">
      <w:pPr>
        <w:pStyle w:val="ListParagraph"/>
        <w:numPr>
          <w:ilvl w:val="0"/>
          <w:numId w:val="48"/>
        </w:numPr>
      </w:pPr>
      <w:r w:rsidRPr="00FE0074">
        <w:t>Understanding what your emotion signifies</w:t>
      </w:r>
    </w:p>
    <w:p w:rsidR="00CC07AB" w:rsidRPr="00FE0074" w:rsidRDefault="00D47F24" w:rsidP="004B0822">
      <w:pPr>
        <w:pStyle w:val="ListParagraph"/>
        <w:numPr>
          <w:ilvl w:val="0"/>
          <w:numId w:val="48"/>
        </w:numPr>
      </w:pPr>
      <w:r w:rsidRPr="00FE0074">
        <w:t>Understanding how to make an emotion work for you</w:t>
      </w:r>
    </w:p>
    <w:p w:rsidR="00CC07AB" w:rsidRPr="00FE0074" w:rsidRDefault="00D47F24" w:rsidP="004B0822">
      <w:pPr>
        <w:pStyle w:val="ListParagraph"/>
        <w:numPr>
          <w:ilvl w:val="0"/>
          <w:numId w:val="48"/>
        </w:numPr>
      </w:pPr>
      <w:r w:rsidRPr="00FE0074">
        <w:t>Understanding an appropriate and effective way to express your emotions</w:t>
      </w:r>
    </w:p>
    <w:p w:rsidR="00CC07AB" w:rsidRPr="00FE0074" w:rsidRDefault="00D47F24" w:rsidP="004B0822">
      <w:pPr>
        <w:pStyle w:val="ListParagraph"/>
        <w:numPr>
          <w:ilvl w:val="0"/>
          <w:numId w:val="48"/>
        </w:numPr>
        <w:rPr>
          <w:color w:val="FF0000"/>
        </w:rPr>
      </w:pPr>
      <w:r w:rsidRPr="00FE0074">
        <w:rPr>
          <w:color w:val="FF0000"/>
        </w:rPr>
        <w:t>All of the above</w:t>
      </w:r>
    </w:p>
    <w:p w:rsidR="00CC07AB" w:rsidRPr="00FE0074" w:rsidRDefault="00D47F24" w:rsidP="00CC07AB">
      <w:pPr>
        <w:ind w:left="720"/>
        <w:rPr>
          <w:color w:val="FF0000"/>
        </w:rPr>
      </w:pPr>
      <w:r w:rsidRPr="00FE0074">
        <w:rPr>
          <w:color w:val="FF0000"/>
        </w:rPr>
        <w:t>Emotional intelligence is understanding what your emotion signifies, how to appropriately and effectively express it, and how to make it work for you</w:t>
      </w:r>
      <w:r w:rsidR="00AD0D86" w:rsidRPr="00FE0074">
        <w:rPr>
          <w:color w:val="FF0000"/>
        </w:rPr>
        <w:t xml:space="preserve">. </w:t>
      </w:r>
    </w:p>
    <w:p w:rsidR="008B1F15" w:rsidRPr="00FE0074" w:rsidRDefault="00380380" w:rsidP="008B1F15">
      <w:pPr>
        <w:numPr>
          <w:ilvl w:val="0"/>
          <w:numId w:val="47"/>
        </w:numPr>
      </w:pPr>
      <w:r w:rsidRPr="00FE0074">
        <w:t>Which of the following statements is true</w:t>
      </w:r>
      <w:r w:rsidR="00AD0D86" w:rsidRPr="00FE0074">
        <w:t>?</w:t>
      </w:r>
    </w:p>
    <w:p w:rsidR="008B1F15" w:rsidRPr="00FE0074" w:rsidRDefault="00380380" w:rsidP="008B1F15">
      <w:pPr>
        <w:pStyle w:val="ListParagraph"/>
        <w:numPr>
          <w:ilvl w:val="0"/>
          <w:numId w:val="49"/>
        </w:numPr>
      </w:pPr>
      <w:r w:rsidRPr="00FE0074">
        <w:t>Yelling “Serenity Now!” is a good way to express your emotions</w:t>
      </w:r>
    </w:p>
    <w:p w:rsidR="008B1F15" w:rsidRPr="00FE0074" w:rsidRDefault="00380380" w:rsidP="008B1F15">
      <w:pPr>
        <w:pStyle w:val="ListParagraph"/>
        <w:numPr>
          <w:ilvl w:val="0"/>
          <w:numId w:val="49"/>
        </w:numPr>
        <w:rPr>
          <w:color w:val="FF0000"/>
        </w:rPr>
      </w:pPr>
      <w:r w:rsidRPr="00FE0074">
        <w:rPr>
          <w:color w:val="FF0000"/>
        </w:rPr>
        <w:t>You should acknowledge your emotions but you do not always have to express them to others</w:t>
      </w:r>
    </w:p>
    <w:p w:rsidR="00AD0D86" w:rsidRPr="00FE0074" w:rsidRDefault="00380380" w:rsidP="008B1F15">
      <w:pPr>
        <w:pStyle w:val="ListParagraph"/>
        <w:numPr>
          <w:ilvl w:val="0"/>
          <w:numId w:val="49"/>
        </w:numPr>
      </w:pPr>
      <w:r w:rsidRPr="00FE0074">
        <w:t>You should always express your emotions to everyone</w:t>
      </w:r>
    </w:p>
    <w:p w:rsidR="008B1F15" w:rsidRPr="00FE0074" w:rsidRDefault="00380380" w:rsidP="008B1F15">
      <w:pPr>
        <w:pStyle w:val="ListParagraph"/>
        <w:numPr>
          <w:ilvl w:val="0"/>
          <w:numId w:val="49"/>
        </w:numPr>
      </w:pPr>
      <w:r w:rsidRPr="00FE0074">
        <w:t>None of the above statements are true</w:t>
      </w:r>
    </w:p>
    <w:p w:rsidR="008B1F15" w:rsidRPr="00FE0074" w:rsidRDefault="00380380" w:rsidP="008B1F15">
      <w:pPr>
        <w:ind w:left="720"/>
        <w:rPr>
          <w:color w:val="FF0000"/>
        </w:rPr>
      </w:pPr>
      <w:r w:rsidRPr="00FE0074">
        <w:rPr>
          <w:color w:val="FF0000"/>
        </w:rPr>
        <w:t>Acknowledging and identifying emotions to yourself is helpful, but you do not always need to express them to others</w:t>
      </w:r>
      <w:r w:rsidR="00AD0D86" w:rsidRPr="00FE0074">
        <w:rPr>
          <w:color w:val="FF0000"/>
        </w:rPr>
        <w:t xml:space="preserve">. </w:t>
      </w:r>
    </w:p>
    <w:p w:rsidR="00C72A02" w:rsidRPr="00FE0074" w:rsidRDefault="00380380" w:rsidP="00C72A02">
      <w:pPr>
        <w:numPr>
          <w:ilvl w:val="0"/>
          <w:numId w:val="47"/>
        </w:numPr>
      </w:pPr>
      <w:r w:rsidRPr="00FE0074">
        <w:t>Which emotions are low arousal and narrowly focused</w:t>
      </w:r>
      <w:r w:rsidR="00AD0D86" w:rsidRPr="00FE0074">
        <w:t>?</w:t>
      </w:r>
    </w:p>
    <w:p w:rsidR="00C72A02" w:rsidRPr="00FE0074" w:rsidRDefault="00380380" w:rsidP="00C72A02">
      <w:pPr>
        <w:pStyle w:val="ListParagraph"/>
        <w:numPr>
          <w:ilvl w:val="0"/>
          <w:numId w:val="50"/>
        </w:numPr>
      </w:pPr>
      <w:r w:rsidRPr="00FE0074">
        <w:t>High performance emotions</w:t>
      </w:r>
    </w:p>
    <w:p w:rsidR="00C72A02" w:rsidRPr="00FE0074" w:rsidRDefault="00380380" w:rsidP="00C72A02">
      <w:pPr>
        <w:pStyle w:val="ListParagraph"/>
        <w:numPr>
          <w:ilvl w:val="0"/>
          <w:numId w:val="50"/>
        </w:numPr>
      </w:pPr>
      <w:r w:rsidRPr="00FE0074">
        <w:t>Swing emotions</w:t>
      </w:r>
    </w:p>
    <w:p w:rsidR="00C72A02" w:rsidRPr="00FE0074" w:rsidRDefault="00380380" w:rsidP="00C72A02">
      <w:pPr>
        <w:pStyle w:val="ListParagraph"/>
        <w:numPr>
          <w:ilvl w:val="0"/>
          <w:numId w:val="50"/>
        </w:numPr>
        <w:rPr>
          <w:color w:val="FF0000"/>
        </w:rPr>
      </w:pPr>
      <w:r w:rsidRPr="00FE0074">
        <w:rPr>
          <w:color w:val="FF0000"/>
        </w:rPr>
        <w:t>Blue emotions</w:t>
      </w:r>
    </w:p>
    <w:p w:rsidR="00C72A02" w:rsidRPr="00FE0074" w:rsidRDefault="00AD0D86" w:rsidP="00C72A02">
      <w:pPr>
        <w:pStyle w:val="ListParagraph"/>
        <w:numPr>
          <w:ilvl w:val="0"/>
          <w:numId w:val="50"/>
        </w:numPr>
      </w:pPr>
      <w:r w:rsidRPr="00FE0074">
        <w:t>None of the above</w:t>
      </w:r>
    </w:p>
    <w:p w:rsidR="00C72A02" w:rsidRPr="00FE0074" w:rsidRDefault="00380380" w:rsidP="00C72A02">
      <w:pPr>
        <w:ind w:left="720"/>
        <w:rPr>
          <w:color w:val="FF0000"/>
        </w:rPr>
      </w:pPr>
      <w:r w:rsidRPr="00FE0074">
        <w:rPr>
          <w:color w:val="FF0000"/>
        </w:rPr>
        <w:t>Blue emotions are marked by low arousal levels and a narrow focus</w:t>
      </w:r>
      <w:r w:rsidR="00AD0D86" w:rsidRPr="00FE0074">
        <w:rPr>
          <w:color w:val="FF0000"/>
        </w:rPr>
        <w:t>.</w:t>
      </w:r>
    </w:p>
    <w:p w:rsidR="00C72A02" w:rsidRPr="00FE0074" w:rsidRDefault="00380380" w:rsidP="00C72A02">
      <w:pPr>
        <w:numPr>
          <w:ilvl w:val="0"/>
          <w:numId w:val="47"/>
        </w:numPr>
      </w:pPr>
      <w:r w:rsidRPr="00FE0074">
        <w:t>Which of the following is a swing emotion</w:t>
      </w:r>
      <w:r w:rsidR="005D0306" w:rsidRPr="00FE0074">
        <w:t>?</w:t>
      </w:r>
    </w:p>
    <w:p w:rsidR="00C72A02" w:rsidRPr="00FE0074" w:rsidRDefault="00380380" w:rsidP="00C72A02">
      <w:pPr>
        <w:pStyle w:val="ListParagraph"/>
        <w:numPr>
          <w:ilvl w:val="0"/>
          <w:numId w:val="51"/>
        </w:numPr>
      </w:pPr>
      <w:r w:rsidRPr="00FE0074">
        <w:t>Boredom</w:t>
      </w:r>
    </w:p>
    <w:p w:rsidR="00C72A02" w:rsidRPr="00FE0074" w:rsidRDefault="00380380" w:rsidP="00C72A02">
      <w:pPr>
        <w:pStyle w:val="ListParagraph"/>
        <w:numPr>
          <w:ilvl w:val="0"/>
          <w:numId w:val="51"/>
        </w:numPr>
      </w:pPr>
      <w:r w:rsidRPr="00FE0074">
        <w:t>Satisfaction</w:t>
      </w:r>
    </w:p>
    <w:p w:rsidR="00C72A02" w:rsidRPr="00FE0074" w:rsidRDefault="00380380" w:rsidP="00C72A02">
      <w:pPr>
        <w:pStyle w:val="ListParagraph"/>
        <w:numPr>
          <w:ilvl w:val="0"/>
          <w:numId w:val="51"/>
        </w:numPr>
      </w:pPr>
      <w:r w:rsidRPr="00FE0074">
        <w:t>Enthusiasm</w:t>
      </w:r>
    </w:p>
    <w:p w:rsidR="00C72A02" w:rsidRPr="00FE0074" w:rsidRDefault="00380380" w:rsidP="00C72A02">
      <w:pPr>
        <w:pStyle w:val="ListParagraph"/>
        <w:numPr>
          <w:ilvl w:val="0"/>
          <w:numId w:val="51"/>
        </w:numPr>
        <w:rPr>
          <w:color w:val="FF0000"/>
        </w:rPr>
      </w:pPr>
      <w:r w:rsidRPr="00FE0074">
        <w:rPr>
          <w:color w:val="FF0000"/>
        </w:rPr>
        <w:t>Anger</w:t>
      </w:r>
    </w:p>
    <w:p w:rsidR="00C72A02" w:rsidRPr="00FE0074" w:rsidRDefault="00380380" w:rsidP="00C72A02">
      <w:pPr>
        <w:ind w:left="720"/>
        <w:rPr>
          <w:color w:val="FF0000"/>
        </w:rPr>
      </w:pPr>
      <w:r w:rsidRPr="00FE0074">
        <w:rPr>
          <w:color w:val="FF0000"/>
        </w:rPr>
        <w:t>Anger is a swing emotion because it can lead to either high or low performance</w:t>
      </w:r>
      <w:r w:rsidR="005D0306" w:rsidRPr="00FE0074">
        <w:rPr>
          <w:color w:val="FF0000"/>
        </w:rPr>
        <w:t xml:space="preserve">. </w:t>
      </w:r>
    </w:p>
    <w:p w:rsidR="00384F88" w:rsidRPr="00FE0074" w:rsidRDefault="00384F88">
      <w:pPr>
        <w:spacing w:after="0" w:line="240" w:lineRule="auto"/>
      </w:pPr>
      <w:r w:rsidRPr="00FE0074">
        <w:br w:type="page"/>
      </w:r>
    </w:p>
    <w:p w:rsidR="004A2B2C" w:rsidRPr="00FE0074" w:rsidRDefault="000052E5" w:rsidP="004A2B2C">
      <w:pPr>
        <w:numPr>
          <w:ilvl w:val="0"/>
          <w:numId w:val="47"/>
        </w:numPr>
      </w:pPr>
      <w:r w:rsidRPr="00FE0074">
        <w:lastRenderedPageBreak/>
        <w:t>Which of the following is NOT a way to increase arousal</w:t>
      </w:r>
      <w:r w:rsidR="005D0306" w:rsidRPr="00FE0074">
        <w:t>?</w:t>
      </w:r>
    </w:p>
    <w:p w:rsidR="004A2B2C" w:rsidRPr="00FE0074" w:rsidRDefault="000052E5" w:rsidP="004A2B2C">
      <w:pPr>
        <w:pStyle w:val="ListParagraph"/>
        <w:numPr>
          <w:ilvl w:val="0"/>
          <w:numId w:val="52"/>
        </w:numPr>
      </w:pPr>
      <w:r w:rsidRPr="00FE0074">
        <w:t>Singing</w:t>
      </w:r>
    </w:p>
    <w:p w:rsidR="004A2B2C" w:rsidRPr="00FE0074" w:rsidRDefault="000052E5" w:rsidP="004A2B2C">
      <w:pPr>
        <w:pStyle w:val="ListParagraph"/>
        <w:numPr>
          <w:ilvl w:val="0"/>
          <w:numId w:val="52"/>
        </w:numPr>
        <w:rPr>
          <w:color w:val="FF0000"/>
        </w:rPr>
      </w:pPr>
      <w:r w:rsidRPr="00FE0074">
        <w:rPr>
          <w:color w:val="FF0000"/>
        </w:rPr>
        <w:t>Sleeping</w:t>
      </w:r>
    </w:p>
    <w:p w:rsidR="004A2B2C" w:rsidRPr="00FE0074" w:rsidRDefault="000052E5" w:rsidP="004A2B2C">
      <w:pPr>
        <w:pStyle w:val="ListParagraph"/>
        <w:numPr>
          <w:ilvl w:val="0"/>
          <w:numId w:val="52"/>
        </w:numPr>
      </w:pPr>
      <w:r w:rsidRPr="00FE0074">
        <w:t>Dancing</w:t>
      </w:r>
    </w:p>
    <w:p w:rsidR="000A4593" w:rsidRPr="00FE0074" w:rsidRDefault="000052E5" w:rsidP="000A4593">
      <w:pPr>
        <w:pStyle w:val="ListParagraph"/>
        <w:numPr>
          <w:ilvl w:val="0"/>
          <w:numId w:val="52"/>
        </w:numPr>
      </w:pPr>
      <w:r w:rsidRPr="00FE0074">
        <w:t>Playing</w:t>
      </w:r>
    </w:p>
    <w:p w:rsidR="004A2B2C" w:rsidRPr="00FE0074" w:rsidRDefault="000052E5" w:rsidP="004A2B2C">
      <w:pPr>
        <w:ind w:left="720"/>
        <w:rPr>
          <w:color w:val="FF0000"/>
        </w:rPr>
      </w:pPr>
      <w:r w:rsidRPr="00FE0074">
        <w:rPr>
          <w:color w:val="FF0000"/>
        </w:rPr>
        <w:t>Sleeping decreases your arousal level and often compounds blue emotions such as depression</w:t>
      </w:r>
      <w:r w:rsidR="00ED4B6C" w:rsidRPr="00FE0074">
        <w:rPr>
          <w:color w:val="FF0000"/>
        </w:rPr>
        <w:t xml:space="preserve">. </w:t>
      </w:r>
    </w:p>
    <w:p w:rsidR="004A2B2C" w:rsidRPr="00FE0074" w:rsidRDefault="000A2BAC" w:rsidP="004A2B2C">
      <w:pPr>
        <w:numPr>
          <w:ilvl w:val="0"/>
          <w:numId w:val="47"/>
        </w:numPr>
      </w:pPr>
      <w:r w:rsidRPr="00FE0074">
        <w:t xml:space="preserve">What </w:t>
      </w:r>
      <w:r w:rsidR="000052E5" w:rsidRPr="00FE0074">
        <w:t xml:space="preserve">emotion can </w:t>
      </w:r>
      <w:r w:rsidR="00651C6E" w:rsidRPr="00FE0074">
        <w:t>you</w:t>
      </w:r>
      <w:r w:rsidR="000052E5" w:rsidRPr="00FE0074">
        <w:t xml:space="preserve"> cultivate</w:t>
      </w:r>
      <w:r w:rsidR="00651C6E" w:rsidRPr="00FE0074">
        <w:t xml:space="preserve"> by increasing your arousal level</w:t>
      </w:r>
      <w:r w:rsidR="00ED4B6C" w:rsidRPr="00FE0074">
        <w:t>?</w:t>
      </w:r>
    </w:p>
    <w:p w:rsidR="004A2B2C" w:rsidRPr="00FE0074" w:rsidRDefault="000052E5" w:rsidP="004A2B2C">
      <w:pPr>
        <w:pStyle w:val="ListParagraph"/>
        <w:numPr>
          <w:ilvl w:val="0"/>
          <w:numId w:val="53"/>
        </w:numPr>
      </w:pPr>
      <w:r w:rsidRPr="00FE0074">
        <w:t>Disappointment</w:t>
      </w:r>
    </w:p>
    <w:p w:rsidR="004A2B2C" w:rsidRPr="00FE0074" w:rsidRDefault="000052E5" w:rsidP="004A2B2C">
      <w:pPr>
        <w:pStyle w:val="ListParagraph"/>
        <w:numPr>
          <w:ilvl w:val="0"/>
          <w:numId w:val="53"/>
        </w:numPr>
      </w:pPr>
      <w:r w:rsidRPr="00FE0074">
        <w:t>Boredom</w:t>
      </w:r>
    </w:p>
    <w:p w:rsidR="004A2B2C" w:rsidRPr="00FE0074" w:rsidRDefault="00ED4B6C" w:rsidP="004A2B2C">
      <w:pPr>
        <w:pStyle w:val="ListParagraph"/>
        <w:numPr>
          <w:ilvl w:val="0"/>
          <w:numId w:val="53"/>
        </w:numPr>
      </w:pPr>
      <w:r w:rsidRPr="00FE0074">
        <w:t>C</w:t>
      </w:r>
      <w:r w:rsidR="000052E5" w:rsidRPr="00FE0074">
        <w:t>alm</w:t>
      </w:r>
    </w:p>
    <w:p w:rsidR="004A2B2C" w:rsidRPr="00FE0074" w:rsidRDefault="000052E5" w:rsidP="004A2B2C">
      <w:pPr>
        <w:pStyle w:val="ListParagraph"/>
        <w:numPr>
          <w:ilvl w:val="0"/>
          <w:numId w:val="53"/>
        </w:numPr>
        <w:rPr>
          <w:color w:val="FF0000"/>
        </w:rPr>
      </w:pPr>
      <w:r w:rsidRPr="00FE0074">
        <w:rPr>
          <w:color w:val="FF0000"/>
        </w:rPr>
        <w:t>Enthusiasm</w:t>
      </w:r>
    </w:p>
    <w:p w:rsidR="004A2B2C" w:rsidRPr="00FE0074" w:rsidRDefault="000052E5" w:rsidP="004A2B2C">
      <w:pPr>
        <w:ind w:left="720"/>
        <w:rPr>
          <w:color w:val="FF0000"/>
        </w:rPr>
      </w:pPr>
      <w:r w:rsidRPr="00FE0074">
        <w:rPr>
          <w:color w:val="FF0000"/>
        </w:rPr>
        <w:t>Increasing your arousal levels can cultivate enthusiasm</w:t>
      </w:r>
      <w:r w:rsidR="00ED4B6C" w:rsidRPr="00FE0074">
        <w:rPr>
          <w:color w:val="FF0000"/>
        </w:rPr>
        <w:t xml:space="preserve">. </w:t>
      </w:r>
    </w:p>
    <w:p w:rsidR="004A2B2C" w:rsidRPr="00FE0074" w:rsidRDefault="000052E5" w:rsidP="004A2B2C">
      <w:pPr>
        <w:numPr>
          <w:ilvl w:val="0"/>
          <w:numId w:val="47"/>
        </w:numPr>
      </w:pPr>
      <w:r w:rsidRPr="00FE0074">
        <w:t>What is another word for decreasing arousal</w:t>
      </w:r>
      <w:r w:rsidR="009D5394" w:rsidRPr="00FE0074">
        <w:t>?</w:t>
      </w:r>
    </w:p>
    <w:p w:rsidR="004A2B2C" w:rsidRPr="00FE0074" w:rsidRDefault="000052E5" w:rsidP="004A2B2C">
      <w:pPr>
        <w:pStyle w:val="ListParagraph"/>
        <w:numPr>
          <w:ilvl w:val="0"/>
          <w:numId w:val="54"/>
        </w:numPr>
        <w:rPr>
          <w:color w:val="FF0000"/>
        </w:rPr>
      </w:pPr>
      <w:r w:rsidRPr="00FE0074">
        <w:rPr>
          <w:color w:val="FF0000"/>
        </w:rPr>
        <w:t>Venting</w:t>
      </w:r>
    </w:p>
    <w:p w:rsidR="004A2B2C" w:rsidRPr="00FE0074" w:rsidRDefault="000052E5" w:rsidP="004A2B2C">
      <w:pPr>
        <w:pStyle w:val="ListParagraph"/>
        <w:numPr>
          <w:ilvl w:val="0"/>
          <w:numId w:val="54"/>
        </w:numPr>
      </w:pPr>
      <w:r w:rsidRPr="00FE0074">
        <w:t>Vaining</w:t>
      </w:r>
    </w:p>
    <w:p w:rsidR="004A2B2C" w:rsidRPr="00FE0074" w:rsidRDefault="000052E5" w:rsidP="004A2B2C">
      <w:pPr>
        <w:pStyle w:val="ListParagraph"/>
        <w:numPr>
          <w:ilvl w:val="0"/>
          <w:numId w:val="54"/>
        </w:numPr>
      </w:pPr>
      <w:r w:rsidRPr="00FE0074">
        <w:t>Vaning</w:t>
      </w:r>
    </w:p>
    <w:p w:rsidR="004A2B2C" w:rsidRPr="00FE0074" w:rsidRDefault="000052E5" w:rsidP="004A2B2C">
      <w:pPr>
        <w:pStyle w:val="ListParagraph"/>
        <w:numPr>
          <w:ilvl w:val="0"/>
          <w:numId w:val="54"/>
        </w:numPr>
      </w:pPr>
      <w:r w:rsidRPr="00FE0074">
        <w:t>Voting</w:t>
      </w:r>
    </w:p>
    <w:p w:rsidR="004A2B2C" w:rsidRPr="00FE0074" w:rsidRDefault="000052E5" w:rsidP="004A2B2C">
      <w:pPr>
        <w:ind w:left="720"/>
        <w:rPr>
          <w:color w:val="FF0000"/>
        </w:rPr>
      </w:pPr>
      <w:r w:rsidRPr="00FE0074">
        <w:rPr>
          <w:color w:val="FF0000"/>
        </w:rPr>
        <w:t>Venting is another word for decreasing arousal, although voting can sometimes help</w:t>
      </w:r>
      <w:r w:rsidR="009D5394" w:rsidRPr="00FE0074">
        <w:rPr>
          <w:color w:val="FF0000"/>
        </w:rPr>
        <w:t>.</w:t>
      </w:r>
    </w:p>
    <w:p w:rsidR="004A2B2C" w:rsidRPr="00FE0074" w:rsidRDefault="000052E5" w:rsidP="004A2B2C">
      <w:pPr>
        <w:numPr>
          <w:ilvl w:val="0"/>
          <w:numId w:val="47"/>
        </w:numPr>
      </w:pPr>
      <w:r w:rsidRPr="00FE0074">
        <w:t>Which of the following actions does NOT decrease arousal</w:t>
      </w:r>
      <w:r w:rsidR="009D5394" w:rsidRPr="00FE0074">
        <w:t>?</w:t>
      </w:r>
    </w:p>
    <w:p w:rsidR="004A2B2C" w:rsidRPr="00FE0074" w:rsidRDefault="000052E5" w:rsidP="004A2B2C">
      <w:pPr>
        <w:pStyle w:val="ListParagraph"/>
        <w:numPr>
          <w:ilvl w:val="0"/>
          <w:numId w:val="55"/>
        </w:numPr>
      </w:pPr>
      <w:r w:rsidRPr="00FE0074">
        <w:t>Shouting</w:t>
      </w:r>
    </w:p>
    <w:p w:rsidR="004A2B2C" w:rsidRPr="00FE0074" w:rsidRDefault="000052E5" w:rsidP="004A2B2C">
      <w:pPr>
        <w:pStyle w:val="ListParagraph"/>
        <w:numPr>
          <w:ilvl w:val="0"/>
          <w:numId w:val="55"/>
        </w:numPr>
      </w:pPr>
      <w:r w:rsidRPr="00FE0074">
        <w:t>Exercising</w:t>
      </w:r>
    </w:p>
    <w:p w:rsidR="00D56679" w:rsidRPr="00FE0074" w:rsidRDefault="000052E5" w:rsidP="00D56679">
      <w:pPr>
        <w:pStyle w:val="ListParagraph"/>
        <w:numPr>
          <w:ilvl w:val="0"/>
          <w:numId w:val="55"/>
        </w:numPr>
        <w:rPr>
          <w:color w:val="FF0000"/>
        </w:rPr>
      </w:pPr>
      <w:r w:rsidRPr="00FE0074">
        <w:rPr>
          <w:color w:val="FF0000"/>
        </w:rPr>
        <w:t>Fighting</w:t>
      </w:r>
    </w:p>
    <w:p w:rsidR="004A2B2C" w:rsidRPr="00FE0074" w:rsidRDefault="000052E5" w:rsidP="004A2B2C">
      <w:pPr>
        <w:pStyle w:val="ListParagraph"/>
        <w:numPr>
          <w:ilvl w:val="0"/>
          <w:numId w:val="55"/>
        </w:numPr>
      </w:pPr>
      <w:r w:rsidRPr="00FE0074">
        <w:t>Breathing</w:t>
      </w:r>
    </w:p>
    <w:p w:rsidR="004A2B2C" w:rsidRPr="00FE0074" w:rsidRDefault="000052E5" w:rsidP="004A2B2C">
      <w:pPr>
        <w:ind w:left="720"/>
        <w:rPr>
          <w:color w:val="FF0000"/>
        </w:rPr>
      </w:pPr>
      <w:r w:rsidRPr="00FE0074">
        <w:rPr>
          <w:color w:val="FF0000"/>
        </w:rPr>
        <w:t>Fighting does not decrease arousal levels</w:t>
      </w:r>
      <w:r w:rsidR="009D5394" w:rsidRPr="00FE0074">
        <w:rPr>
          <w:color w:val="FF0000"/>
        </w:rPr>
        <w:t xml:space="preserve">. </w:t>
      </w:r>
      <w:r w:rsidRPr="00FE0074">
        <w:rPr>
          <w:color w:val="FF0000"/>
        </w:rPr>
        <w:t>Shouting can decrease arousal levels but it can also increase arousal as well.</w:t>
      </w:r>
    </w:p>
    <w:p w:rsidR="00384F88" w:rsidRPr="00FE0074" w:rsidRDefault="00384F88">
      <w:pPr>
        <w:spacing w:after="0" w:line="240" w:lineRule="auto"/>
      </w:pPr>
      <w:r w:rsidRPr="00FE0074">
        <w:br w:type="page"/>
      </w:r>
    </w:p>
    <w:p w:rsidR="007971F3" w:rsidRPr="00FE0074" w:rsidRDefault="008A6087" w:rsidP="007971F3">
      <w:pPr>
        <w:numPr>
          <w:ilvl w:val="0"/>
          <w:numId w:val="47"/>
        </w:numPr>
      </w:pPr>
      <w:r w:rsidRPr="00FE0074">
        <w:lastRenderedPageBreak/>
        <w:t>What was the nature of Luke’s emotional state</w:t>
      </w:r>
      <w:r w:rsidR="00F364EB" w:rsidRPr="00FE0074">
        <w:t>?</w:t>
      </w:r>
    </w:p>
    <w:p w:rsidR="007971F3" w:rsidRPr="00FE0074" w:rsidRDefault="008A6087" w:rsidP="007971F3">
      <w:pPr>
        <w:pStyle w:val="ListParagraph"/>
        <w:numPr>
          <w:ilvl w:val="0"/>
          <w:numId w:val="56"/>
        </w:numPr>
        <w:rPr>
          <w:color w:val="FF0000"/>
        </w:rPr>
      </w:pPr>
      <w:r w:rsidRPr="00FE0074">
        <w:rPr>
          <w:color w:val="FF0000"/>
        </w:rPr>
        <w:t>High arousal, unpleasant</w:t>
      </w:r>
    </w:p>
    <w:p w:rsidR="007971F3" w:rsidRPr="00FE0074" w:rsidRDefault="008A6087" w:rsidP="007971F3">
      <w:pPr>
        <w:pStyle w:val="ListParagraph"/>
        <w:numPr>
          <w:ilvl w:val="0"/>
          <w:numId w:val="56"/>
        </w:numPr>
      </w:pPr>
      <w:r w:rsidRPr="00FE0074">
        <w:t>Low arousal, pleasant</w:t>
      </w:r>
    </w:p>
    <w:p w:rsidR="007971F3" w:rsidRPr="00FE0074" w:rsidRDefault="008A6087" w:rsidP="007971F3">
      <w:pPr>
        <w:pStyle w:val="ListParagraph"/>
        <w:numPr>
          <w:ilvl w:val="0"/>
          <w:numId w:val="56"/>
        </w:numPr>
      </w:pPr>
      <w:r w:rsidRPr="00FE0074">
        <w:t>High arousal, pleasant</w:t>
      </w:r>
    </w:p>
    <w:p w:rsidR="007971F3" w:rsidRPr="00FE0074" w:rsidRDefault="008A6087" w:rsidP="007971F3">
      <w:pPr>
        <w:pStyle w:val="ListParagraph"/>
        <w:numPr>
          <w:ilvl w:val="0"/>
          <w:numId w:val="56"/>
        </w:numPr>
      </w:pPr>
      <w:r w:rsidRPr="00FE0074">
        <w:t>Low arousal, unpleasant</w:t>
      </w:r>
    </w:p>
    <w:p w:rsidR="007971F3" w:rsidRPr="00FE0074" w:rsidRDefault="008A6087" w:rsidP="007971F3">
      <w:pPr>
        <w:ind w:left="720"/>
        <w:rPr>
          <w:color w:val="FF0000"/>
        </w:rPr>
      </w:pPr>
      <w:r w:rsidRPr="00FE0074">
        <w:rPr>
          <w:color w:val="FF0000"/>
        </w:rPr>
        <w:t>Luke felt angry and frustrated, which are unpleasant and high arousal emotions</w:t>
      </w:r>
      <w:r w:rsidR="009D5394" w:rsidRPr="00FE0074">
        <w:rPr>
          <w:color w:val="FF0000"/>
        </w:rPr>
        <w:t xml:space="preserve">. </w:t>
      </w:r>
    </w:p>
    <w:p w:rsidR="007971F3" w:rsidRPr="00FE0074" w:rsidRDefault="008A6087" w:rsidP="007971F3">
      <w:pPr>
        <w:numPr>
          <w:ilvl w:val="0"/>
          <w:numId w:val="47"/>
        </w:numPr>
      </w:pPr>
      <w:r w:rsidRPr="00FE0074">
        <w:t>What is a good way to address both high and low arousal emotions that are unpleasant</w:t>
      </w:r>
      <w:r w:rsidR="00F364EB" w:rsidRPr="00FE0074">
        <w:t>?</w:t>
      </w:r>
    </w:p>
    <w:p w:rsidR="007971F3" w:rsidRPr="00FE0074" w:rsidRDefault="008A6087" w:rsidP="007971F3">
      <w:pPr>
        <w:pStyle w:val="ListParagraph"/>
        <w:numPr>
          <w:ilvl w:val="0"/>
          <w:numId w:val="57"/>
        </w:numPr>
      </w:pPr>
      <w:r w:rsidRPr="00FE0074">
        <w:t>Attack the person who caused the emotions</w:t>
      </w:r>
    </w:p>
    <w:p w:rsidR="007971F3" w:rsidRPr="00FE0074" w:rsidRDefault="008A6087" w:rsidP="007971F3">
      <w:pPr>
        <w:pStyle w:val="ListParagraph"/>
        <w:numPr>
          <w:ilvl w:val="0"/>
          <w:numId w:val="57"/>
        </w:numPr>
      </w:pPr>
      <w:r w:rsidRPr="00FE0074">
        <w:t>Ignore the emotions until they subside</w:t>
      </w:r>
    </w:p>
    <w:p w:rsidR="007971F3" w:rsidRPr="00FE0074" w:rsidRDefault="008A6087" w:rsidP="007971F3">
      <w:pPr>
        <w:pStyle w:val="ListParagraph"/>
        <w:numPr>
          <w:ilvl w:val="0"/>
          <w:numId w:val="57"/>
        </w:numPr>
        <w:rPr>
          <w:color w:val="FF0000"/>
        </w:rPr>
      </w:pPr>
      <w:r w:rsidRPr="00FE0074">
        <w:rPr>
          <w:color w:val="FF0000"/>
        </w:rPr>
        <w:t>Exercise</w:t>
      </w:r>
    </w:p>
    <w:p w:rsidR="007971F3" w:rsidRPr="00FE0074" w:rsidRDefault="008A6087" w:rsidP="007971F3">
      <w:pPr>
        <w:pStyle w:val="ListParagraph"/>
        <w:numPr>
          <w:ilvl w:val="0"/>
          <w:numId w:val="57"/>
        </w:numPr>
      </w:pPr>
      <w:r w:rsidRPr="00FE0074">
        <w:t>Venting</w:t>
      </w:r>
    </w:p>
    <w:p w:rsidR="007971F3" w:rsidRPr="00FE0074" w:rsidRDefault="008A6087" w:rsidP="007971F3">
      <w:pPr>
        <w:ind w:left="720"/>
        <w:rPr>
          <w:color w:val="FF0000"/>
        </w:rPr>
      </w:pPr>
      <w:r w:rsidRPr="00FE0074">
        <w:rPr>
          <w:color w:val="FF0000"/>
        </w:rPr>
        <w:t>Exercise is a good way to address both high and low arousal emotions. Venting can help with high arousal emotions, but can frequently lead to increasing the effects of low arousal emotions</w:t>
      </w:r>
    </w:p>
    <w:p w:rsidR="00381A27" w:rsidRPr="00FE0074" w:rsidRDefault="00381A27" w:rsidP="008543C3"/>
    <w:p w:rsidR="00307839" w:rsidRPr="00FE0074" w:rsidRDefault="00381A27" w:rsidP="00F11EE2">
      <w:pPr>
        <w:pStyle w:val="Heading1"/>
        <w:rPr>
          <w:lang w:eastAsia="zh-TW"/>
        </w:rPr>
      </w:pPr>
      <w:r w:rsidRPr="00FE0074">
        <w:br w:type="page"/>
      </w:r>
      <w:bookmarkStart w:id="51" w:name="_Toc400095769"/>
      <w:r w:rsidR="00CF2C87" w:rsidRPr="00FE0074">
        <w:rPr>
          <w:lang w:bidi="ar-SA"/>
        </w:rPr>
        <w:lastRenderedPageBreak/>
        <mc:AlternateContent>
          <mc:Choice Requires="wps">
            <w:drawing>
              <wp:anchor distT="91440" distB="91440" distL="114300" distR="114300" simplePos="0" relativeHeight="251654656" behindDoc="0" locked="0" layoutInCell="1" allowOverlap="1" wp14:anchorId="51C86D3F" wp14:editId="1113E41B">
                <wp:simplePos x="0" y="0"/>
                <wp:positionH relativeFrom="page">
                  <wp:posOffset>-28575</wp:posOffset>
                </wp:positionH>
                <wp:positionV relativeFrom="page">
                  <wp:posOffset>-635</wp:posOffset>
                </wp:positionV>
                <wp:extent cx="7899400" cy="1895475"/>
                <wp:effectExtent l="0" t="0" r="6350" b="9525"/>
                <wp:wrapSquare wrapText="bothSides"/>
                <wp:docPr id="59"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0" cy="1895475"/>
                        </a:xfrm>
                        <a:prstGeom prst="rect">
                          <a:avLst/>
                        </a:prstGeom>
                        <a:gradFill>
                          <a:gsLst>
                            <a:gs pos="0">
                              <a:srgbClr val="FFFFFF"/>
                            </a:gs>
                            <a:gs pos="100000">
                              <a:schemeClr val="bg1">
                                <a:lumMod val="50000"/>
                              </a:schemeClr>
                            </a:gs>
                          </a:gsLst>
                          <a:lin ang="5400000" scaled="1"/>
                        </a:gradFill>
                        <a:ln>
                          <a:noFill/>
                        </a:ln>
                        <a:effectLst/>
                        <a:extLst/>
                      </wps:spPr>
                      <wps:txbx>
                        <w:txbxContent>
                          <w:p w:rsidR="00125ED2" w:rsidRPr="00384F88" w:rsidRDefault="00125ED2" w:rsidP="00384F88">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4"/>
                              </w:rPr>
                            </w:pPr>
                            <w:r w:rsidRPr="00384F88">
                              <w:rPr>
                                <w:rFonts w:asciiTheme="majorHAnsi" w:hAnsiTheme="majorHAnsi"/>
                                <w:i/>
                                <w:sz w:val="28"/>
                                <w:szCs w:val="24"/>
                              </w:rPr>
                              <w:t>We are addicted to our thoughts. We cannot change anything if we cannot change our thinking.</w:t>
                            </w:r>
                          </w:p>
                          <w:p w:rsidR="00125ED2" w:rsidRDefault="00125ED2" w:rsidP="00676BB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4"/>
                              </w:rPr>
                            </w:pPr>
                            <w:r w:rsidRPr="00384F88">
                              <w:rPr>
                                <w:rFonts w:asciiTheme="majorHAnsi" w:hAnsiTheme="majorHAnsi"/>
                                <w:b/>
                                <w:i/>
                                <w:sz w:val="28"/>
                                <w:szCs w:val="24"/>
                              </w:rPr>
                              <w:t>Santosh Kalwar</w:t>
                            </w:r>
                          </w:p>
                          <w:p w:rsidR="00125ED2" w:rsidRPr="00384F88" w:rsidRDefault="00125ED2" w:rsidP="00676BB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35" style="position:absolute;margin-left:-2.25pt;margin-top:-.05pt;width:622pt;height:149.25pt;z-index:2516546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" stroked="f">
                <v:fill color2="#7f7f7f [1612]" focus="100%" type="gradient"/>
                <v:textbox inset="4in,54pt,1in,0">
                  <w:txbxContent>
                    <w:p w:rsidR="00125ED2" w:rsidRPr="00384F88" w:rsidRDefault="00125ED2" w:rsidP="00384F88">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4"/>
                        </w:rPr>
                      </w:pPr>
                      <w:r w:rsidRPr="00384F88">
                        <w:rPr>
                          <w:rFonts w:asciiTheme="majorHAnsi" w:hAnsiTheme="majorHAnsi"/>
                          <w:i/>
                          <w:sz w:val="28"/>
                          <w:szCs w:val="24"/>
                        </w:rPr>
                        <w:t>We are addicted to our thoughts. We cannot change anything if we cannot change our thinking.</w:t>
                      </w:r>
                    </w:p>
                    <w:p w:rsidR="00125ED2" w:rsidRDefault="00125ED2" w:rsidP="00676BB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4"/>
                        </w:rPr>
                      </w:pPr>
                      <w:r w:rsidRPr="00384F88">
                        <w:rPr>
                          <w:rFonts w:asciiTheme="majorHAnsi" w:hAnsiTheme="majorHAnsi"/>
                          <w:b/>
                          <w:i/>
                          <w:sz w:val="28"/>
                          <w:szCs w:val="24"/>
                        </w:rPr>
                        <w:t>Santosh Kalwar</w:t>
                      </w:r>
                    </w:p>
                    <w:p w:rsidR="00125ED2" w:rsidRPr="00384F88" w:rsidRDefault="00125ED2" w:rsidP="00676BB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4"/>
                        </w:rPr>
                      </w:pPr>
                    </w:p>
                  </w:txbxContent>
                </v:textbox>
                <w10:wrap type="square" anchorx="page" anchory="page"/>
              </v:rect>
            </w:pict>
          </mc:Fallback>
        </mc:AlternateContent>
      </w:r>
      <w:r w:rsidRPr="00FE0074">
        <w:rPr>
          <w:lang w:eastAsia="zh-TW"/>
        </w:rPr>
        <w:t xml:space="preserve">Module Seven: </w:t>
      </w:r>
      <w:r w:rsidR="00707D34" w:rsidRPr="00FE0074">
        <w:rPr>
          <w:lang w:eastAsia="zh-TW"/>
        </w:rPr>
        <w:t>The Mental Self</w:t>
      </w:r>
      <w:bookmarkEnd w:id="51"/>
    </w:p>
    <w:p w:rsidR="00381A27" w:rsidRPr="00FE0074" w:rsidRDefault="00384F88" w:rsidP="00307839">
      <w:r w:rsidRPr="00FE0074">
        <w:rPr>
          <w:lang w:bidi="ar-SA"/>
        </w:rPr>
        <w:drawing>
          <wp:anchor distT="0" distB="0" distL="114300" distR="114300" simplePos="0" relativeHeight="251755008" behindDoc="0" locked="0" layoutInCell="1" allowOverlap="1" wp14:anchorId="43228798" wp14:editId="1EB8BD5E">
            <wp:simplePos x="0" y="0"/>
            <wp:positionH relativeFrom="margin">
              <wp:posOffset>28575</wp:posOffset>
            </wp:positionH>
            <wp:positionV relativeFrom="margin">
              <wp:posOffset>1692275</wp:posOffset>
            </wp:positionV>
            <wp:extent cx="1554480" cy="2178050"/>
            <wp:effectExtent l="0" t="0" r="7620" b="0"/>
            <wp:wrapSquare wrapText="bothSides"/>
            <wp:docPr id="346" name="Picture 346" descr="C:\Users\Darren\AppData\Local\Microsoft\Windows\INetCache\IE\M9JZ9HMY\MP9003212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INetCache\IE\M9JZ9HMY\MP900321209[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54480" cy="2178050"/>
                    </a:xfrm>
                    <a:prstGeom prst="rect">
                      <a:avLst/>
                    </a:prstGeom>
                    <a:noFill/>
                    <a:ln>
                      <a:noFill/>
                    </a:ln>
                  </pic:spPr>
                </pic:pic>
              </a:graphicData>
            </a:graphic>
          </wp:anchor>
        </w:drawing>
      </w:r>
      <w:r w:rsidR="00A36BBB" w:rsidRPr="00FE0074">
        <w:t>Strictly speaking, it is not possible to control your emotions</w:t>
      </w:r>
      <w:r w:rsidR="00052161" w:rsidRPr="00FE0074">
        <w:t>.</w:t>
      </w:r>
      <w:r w:rsidR="00A36BBB" w:rsidRPr="00FE0074">
        <w:t xml:space="preserve"> However</w:t>
      </w:r>
      <w:r w:rsidR="00A246DF" w:rsidRPr="00FE0074">
        <w:t>,</w:t>
      </w:r>
      <w:r w:rsidR="00A36BBB" w:rsidRPr="00FE0074">
        <w:t xml:space="preserve"> your thought processes often determine how you assess a situation, and it’s that assessment where emotions can come into play. If your assessment is off, you may be angry in a situation that when viewed in another way would not warrant anger at all, for example. Consequently, in developing greater self-awareness, you must become aware of your mental self.</w:t>
      </w:r>
    </w:p>
    <w:p w:rsidR="00384F88" w:rsidRPr="00FE0074" w:rsidRDefault="00384F88" w:rsidP="00307839"/>
    <w:p w:rsidR="00384F88" w:rsidRPr="00FE0074" w:rsidRDefault="00384F88" w:rsidP="00307839"/>
    <w:p w:rsidR="00384F88" w:rsidRPr="00FE0074" w:rsidRDefault="00384F88" w:rsidP="00307839"/>
    <w:p w:rsidR="00384F88" w:rsidRPr="00FE0074" w:rsidRDefault="00384F88" w:rsidP="00307839"/>
    <w:p w:rsidR="004F10C1" w:rsidRPr="00FE0074" w:rsidRDefault="00707D34" w:rsidP="00CC07AB">
      <w:pPr>
        <w:pStyle w:val="Heading2"/>
        <w:rPr>
          <w:lang w:bidi="ar-SA"/>
        </w:rPr>
      </w:pPr>
      <w:bookmarkStart w:id="52" w:name="_Toc400095770"/>
      <w:r w:rsidRPr="00FE0074">
        <w:rPr>
          <w:lang w:bidi="ar-SA"/>
        </w:rPr>
        <w:t>Thinking Style</w:t>
      </w:r>
      <w:bookmarkEnd w:id="52"/>
    </w:p>
    <w:p w:rsidR="00CC07AB" w:rsidRPr="00FE0074" w:rsidRDefault="00384F88" w:rsidP="00DB23EF">
      <w:r w:rsidRPr="00FE0074">
        <w:rPr>
          <w:lang w:bidi="ar-SA"/>
        </w:rPr>
        <w:drawing>
          <wp:anchor distT="0" distB="0" distL="114300" distR="114300" simplePos="0" relativeHeight="251756032" behindDoc="0" locked="0" layoutInCell="1" allowOverlap="1" wp14:anchorId="30458F40" wp14:editId="77954464">
            <wp:simplePos x="0" y="0"/>
            <wp:positionH relativeFrom="margin">
              <wp:posOffset>28575</wp:posOffset>
            </wp:positionH>
            <wp:positionV relativeFrom="margin">
              <wp:posOffset>4807585</wp:posOffset>
            </wp:positionV>
            <wp:extent cx="942975" cy="1414145"/>
            <wp:effectExtent l="0" t="0" r="9525" b="0"/>
            <wp:wrapSquare wrapText="bothSides"/>
            <wp:docPr id="347" name="Picture 347" descr="C:\Users\Darren\AppData\Local\Microsoft\Windows\INetCache\IE\3V0BDJ2Z\MP90044846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INetCache\IE\3V0BDJ2Z\MP900448464[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942975" cy="1414145"/>
                    </a:xfrm>
                    <a:prstGeom prst="rect">
                      <a:avLst/>
                    </a:prstGeom>
                    <a:noFill/>
                    <a:ln>
                      <a:noFill/>
                    </a:ln>
                  </pic:spPr>
                </pic:pic>
              </a:graphicData>
            </a:graphic>
          </wp:anchor>
        </w:drawing>
      </w:r>
      <w:r w:rsidR="00C27C06" w:rsidRPr="00FE0074">
        <w:t xml:space="preserve">One aspect of awareness of your mental self is being aware of your thinking style. </w:t>
      </w:r>
      <w:r w:rsidR="000A2DDC" w:rsidRPr="00FE0074">
        <w:t>Psychologists differentiate between two types of thinking styles: global and linear. Neither thinking style is inherently better than the other, however. These terms merely describe ways in which people process information. Global thinkers tend to be big picture thinkers. They’re more interested in the theory or concept behind something than they are in the minute details. Conversely, linear thinkers are more interested in the details than in the big picture. A linear thinker will tend to prefer step by step processes for doing things, rather than an overarching theory about them. One way to think about the differences between global thinking and linear thinking is to imagine you are given a toy that is in pieces and needs to be assembled. If you are a global thinker, you will be more likely to look at the picture of what the assembled toy looks like and attempt to put it together based on this picture. If you are a linear thinker, you will more likely proceed through the instructions step by step. While neither approach is wrong, in group projects, global thinkers tend to work well with and prefer working with other global thinkers, whereas linear thinkers prefer to work with other linear thinkers.</w:t>
      </w:r>
    </w:p>
    <w:p w:rsidR="00384F88" w:rsidRPr="00FE0074" w:rsidRDefault="00384F88" w:rsidP="00DB23EF"/>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lastRenderedPageBreak/>
              <w:t xml:space="preserve">Estimated Time </w:t>
            </w:r>
          </w:p>
        </w:tc>
        <w:tc>
          <w:tcPr>
            <w:tcW w:w="7128" w:type="dxa"/>
            <w:tcBorders>
              <w:bottom w:val="single" w:sz="4" w:space="0" w:color="1F497D"/>
            </w:tcBorders>
            <w:vAlign w:val="center"/>
          </w:tcPr>
          <w:p w:rsidR="00CC07AB" w:rsidRPr="00FE0074" w:rsidRDefault="00A80F8B" w:rsidP="00CC07AB">
            <w:pPr>
              <w:rPr>
                <w:b/>
                <w:bCs/>
                <w:color w:val="000000" w:themeColor="text1"/>
              </w:rPr>
            </w:pPr>
            <w:r w:rsidRPr="00FE0074">
              <w:rPr>
                <w:b/>
                <w:bCs/>
                <w:color w:val="000000" w:themeColor="text1"/>
              </w:rPr>
              <w:t>7</w:t>
            </w:r>
            <w:r w:rsidR="001535C3" w:rsidRPr="00FE0074">
              <w:rPr>
                <w:b/>
                <w:bCs/>
                <w:color w:val="000000" w:themeColor="text1"/>
              </w:rPr>
              <w:t xml:space="preserve"> </w:t>
            </w:r>
            <w:r w:rsidR="00131DEE" w:rsidRPr="00FE0074">
              <w:rPr>
                <w:b/>
                <w:bCs/>
                <w:color w:val="000000" w:themeColor="text1"/>
              </w:rPr>
              <w:t>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131DEE" w:rsidP="00707D34">
            <w:pPr>
              <w:rPr>
                <w:color w:val="000000" w:themeColor="text1"/>
              </w:rPr>
            </w:pPr>
            <w:r w:rsidRPr="00FE0074">
              <w:rPr>
                <w:color w:val="000000" w:themeColor="text1"/>
              </w:rPr>
              <w:t>Introduce</w:t>
            </w:r>
            <w:r w:rsidR="00707D34" w:rsidRPr="00FE0074">
              <w:rPr>
                <w:color w:val="000000" w:themeColor="text1"/>
              </w:rPr>
              <w:t xml:space="preserve"> </w:t>
            </w:r>
            <w:r w:rsidR="0068206F" w:rsidRPr="00FE0074">
              <w:rPr>
                <w:color w:val="000000" w:themeColor="text1"/>
              </w:rPr>
              <w:t>Thinking Styles</w:t>
            </w:r>
            <w:r w:rsidR="00D27984" w:rsidRPr="00FE0074">
              <w:rPr>
                <w:color w:val="000000" w:themeColor="text1"/>
              </w:rPr>
              <w:t>.</w:t>
            </w:r>
          </w:p>
        </w:tc>
      </w:tr>
      <w:tr w:rsidR="00CC07AB" w:rsidRPr="00FE0074">
        <w:trPr>
          <w:trHeight w:val="63"/>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D27984" w:rsidRPr="00FE0074" w:rsidRDefault="0068206F" w:rsidP="00CC07AB">
            <w:pPr>
              <w:rPr>
                <w:b/>
                <w:color w:val="000000" w:themeColor="text1"/>
              </w:rPr>
            </w:pPr>
            <w:r w:rsidRPr="00FE0074">
              <w:rPr>
                <w:b/>
                <w:color w:val="000000" w:themeColor="text1"/>
              </w:rPr>
              <w:t>Thinking Styles</w:t>
            </w:r>
          </w:p>
          <w:p w:rsidR="00CC07AB" w:rsidRPr="00FE0074" w:rsidRDefault="00D27984" w:rsidP="0068206F">
            <w:pPr>
              <w:rPr>
                <w:color w:val="000000" w:themeColor="text1"/>
              </w:rPr>
            </w:pPr>
            <w:r w:rsidRPr="00FE0074">
              <w:rPr>
                <w:color w:val="000000" w:themeColor="text1"/>
              </w:rPr>
              <w:t xml:space="preserve">Consider </w:t>
            </w:r>
            <w:r w:rsidR="0068206F" w:rsidRPr="00FE0074">
              <w:rPr>
                <w:color w:val="000000" w:themeColor="text1"/>
              </w:rPr>
              <w:t>how various common work scenarios would be approached by a global thinker versus a linear thinker</w:t>
            </w:r>
            <w:r w:rsidR="008C3541" w:rsidRPr="00FE0074">
              <w:rPr>
                <w:color w:val="000000" w:themeColor="text1"/>
              </w:rPr>
              <w:t>.</w:t>
            </w:r>
            <w:r w:rsidR="00CF2C87"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D61513" w:rsidP="00CC07AB">
            <w:pPr>
              <w:rPr>
                <w:b/>
                <w:bCs/>
                <w:color w:val="000000" w:themeColor="text1"/>
              </w:rPr>
            </w:pPr>
            <w:r w:rsidRPr="00FE0074">
              <w:rPr>
                <w:b/>
                <w:bCs/>
                <w:color w:val="000000" w:themeColor="text1"/>
              </w:rPr>
              <w:t>Flipchart/board and marker</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8F6B15" w:rsidP="00D27984">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D61513" w:rsidP="00CC07AB">
            <w:pPr>
              <w:rPr>
                <w:color w:val="000000" w:themeColor="text1"/>
              </w:rPr>
            </w:pPr>
            <w:r w:rsidRPr="00FE0074">
              <w:rPr>
                <w:color w:val="000000" w:themeColor="text1"/>
              </w:rPr>
              <w:t>As a class discuss common work scenarios</w:t>
            </w:r>
            <w:r w:rsidR="008C3541" w:rsidRPr="00FE0074">
              <w:rPr>
                <w:color w:val="000000" w:themeColor="text1"/>
              </w:rPr>
              <w:t xml:space="preserve">. </w:t>
            </w:r>
            <w:r w:rsidRPr="00FE0074">
              <w:rPr>
                <w:color w:val="000000" w:themeColor="text1"/>
              </w:rPr>
              <w:t>Discuss how a global thinker would approach these scenarios. List your ideas on the flipchart/board. Follow the same procedure discussing how a linear thinker would approach the same scenarios.</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131DEE"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131DEE"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D61513" w:rsidP="008F6B15">
            <w:pPr>
              <w:rPr>
                <w:color w:val="000000" w:themeColor="text1"/>
              </w:rPr>
            </w:pPr>
            <w:r w:rsidRPr="00FE0074">
              <w:rPr>
                <w:color w:val="000000" w:themeColor="text1"/>
              </w:rPr>
              <w:t>Which type of thinker can see the forest from the trees</w:t>
            </w:r>
            <w:r w:rsidR="00131DEE" w:rsidRPr="00FE0074">
              <w:rPr>
                <w:color w:val="000000" w:themeColor="text1"/>
              </w:rPr>
              <w:t>?</w:t>
            </w:r>
          </w:p>
        </w:tc>
      </w:tr>
    </w:tbl>
    <w:p w:rsidR="00CC07AB" w:rsidRPr="00FE0074" w:rsidRDefault="00CC07AB" w:rsidP="00384F88">
      <w:pPr>
        <w:rPr>
          <w:rFonts w:eastAsiaTheme="majorEastAsia"/>
        </w:rPr>
      </w:pPr>
    </w:p>
    <w:p w:rsidR="00CC07AB" w:rsidRPr="00FE0074" w:rsidRDefault="00707D34" w:rsidP="00CC07AB">
      <w:pPr>
        <w:pStyle w:val="Heading2"/>
      </w:pPr>
      <w:bookmarkStart w:id="53" w:name="_Toc400095771"/>
      <w:r w:rsidRPr="00FE0074">
        <w:t>Learning Style</w:t>
      </w:r>
      <w:bookmarkEnd w:id="53"/>
    </w:p>
    <w:p w:rsidR="00A95AAC" w:rsidRPr="00FE0074" w:rsidRDefault="004E3503" w:rsidP="000A2DDC">
      <w:r w:rsidRPr="00FE0074">
        <w:rPr>
          <w:lang w:bidi="ar-SA"/>
        </w:rPr>
        <w:drawing>
          <wp:anchor distT="0" distB="0" distL="114300" distR="114300" simplePos="0" relativeHeight="251739648" behindDoc="0" locked="0" layoutInCell="1" allowOverlap="1" wp14:anchorId="346DAEBC" wp14:editId="6ED52641">
            <wp:simplePos x="0" y="0"/>
            <wp:positionH relativeFrom="column">
              <wp:posOffset>-85725</wp:posOffset>
            </wp:positionH>
            <wp:positionV relativeFrom="paragraph">
              <wp:posOffset>85090</wp:posOffset>
            </wp:positionV>
            <wp:extent cx="914400" cy="609600"/>
            <wp:effectExtent l="19050" t="0" r="0" b="0"/>
            <wp:wrapSquare wrapText="bothSides"/>
            <wp:docPr id="333" name="Picture 36" descr="C:\Users\Jennifer\AppData\Local\Microsoft\Windows\Temporary Internet Files\Content.IE5\HG7RUXC3\MP9004423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Jennifer\AppData\Local\Microsoft\Windows\Temporary Internet Files\Content.IE5\HG7RUXC3\MP900442301[1].jpg"/>
                    <pic:cNvPicPr>
                      <a:picLocks noChangeAspect="1" noChangeArrowheads="1"/>
                    </pic:cNvPicPr>
                  </pic:nvPicPr>
                  <pic:blipFill>
                    <a:blip r:embed="rId48" cstate="print"/>
                    <a:srcRect/>
                    <a:stretch>
                      <a:fillRect/>
                    </a:stretch>
                  </pic:blipFill>
                  <pic:spPr bwMode="auto">
                    <a:xfrm>
                      <a:off x="0" y="0"/>
                      <a:ext cx="914400" cy="609600"/>
                    </a:xfrm>
                    <a:prstGeom prst="rect">
                      <a:avLst/>
                    </a:prstGeom>
                    <a:noFill/>
                    <a:ln w="9525">
                      <a:noFill/>
                      <a:miter lim="800000"/>
                      <a:headEnd/>
                      <a:tailEnd/>
                    </a:ln>
                  </pic:spPr>
                </pic:pic>
              </a:graphicData>
            </a:graphic>
          </wp:anchor>
        </w:drawing>
      </w:r>
      <w:r w:rsidR="000A2DDC" w:rsidRPr="00FE0074">
        <w:t xml:space="preserve">Another aspect of the mental self is the learning style. The learning style is how you take in and process new information. </w:t>
      </w:r>
      <w:r w:rsidR="00A95AAC" w:rsidRPr="00FE0074">
        <w:t>There are three learning styles, and understanding which one you are can help you improve your ability to learn new information by maximizing aspects of your preferred approach. Here are the three learning styles:</w:t>
      </w:r>
    </w:p>
    <w:p w:rsidR="00A95AAC" w:rsidRPr="00FE0074" w:rsidRDefault="00A95AAC" w:rsidP="00384F88">
      <w:pPr>
        <w:pStyle w:val="BulletedPoints"/>
      </w:pPr>
      <w:r w:rsidRPr="00FE0074">
        <w:rPr>
          <w:b/>
        </w:rPr>
        <w:t xml:space="preserve">Auditory. </w:t>
      </w:r>
      <w:r w:rsidRPr="00FE0074">
        <w:t>People who learn best by listening prefer lectures to visual displays or physical activities. If you are an auditory learner, one way to improve your learning is to record lectures so that you can play them back for review.</w:t>
      </w:r>
    </w:p>
    <w:p w:rsidR="00A95AAC" w:rsidRPr="00FE0074" w:rsidRDefault="00A95AAC" w:rsidP="00384F88">
      <w:pPr>
        <w:pStyle w:val="BulletedPoints"/>
      </w:pPr>
      <w:r w:rsidRPr="00FE0074">
        <w:rPr>
          <w:b/>
        </w:rPr>
        <w:t>Visual.</w:t>
      </w:r>
      <w:r w:rsidRPr="00FE0074">
        <w:t xml:space="preserve"> For visual learners, a picture is worth a thousand words. They prefer power point presentations to lectures. They also prefer to read information than to have it told to them.</w:t>
      </w:r>
    </w:p>
    <w:p w:rsidR="00A95AAC" w:rsidRPr="00FE0074" w:rsidRDefault="00A95AAC" w:rsidP="00384F88">
      <w:pPr>
        <w:pStyle w:val="BulletedPoints"/>
      </w:pPr>
      <w:r w:rsidRPr="00FE0074">
        <w:rPr>
          <w:b/>
        </w:rPr>
        <w:t>Tactile.</w:t>
      </w:r>
      <w:r w:rsidRPr="00FE0074">
        <w:t xml:space="preserve"> If you’re a tactile learner, this means that you learn by doing. </w:t>
      </w:r>
      <w:r w:rsidR="00E064B1" w:rsidRPr="00FE0074">
        <w:t>Rather than have someone explain to you how to effectively work that chainsaw, you need to do it yourself.</w:t>
      </w:r>
    </w:p>
    <w:p w:rsidR="00CC07AB" w:rsidRPr="00FE0074" w:rsidRDefault="00A95AAC" w:rsidP="000A2DDC">
      <w:r w:rsidRPr="00FE0074">
        <w:t>When considering both thinking and learning styles, it is important to remember that these are not discrete categories. A person can be primarily a tactile learner, but also exhibit qualities of visual or auditory learning. Likewise, a global thinker can also have linear thinking traits and vice versa.</w:t>
      </w:r>
    </w:p>
    <w:p w:rsidR="00D61513" w:rsidRPr="00FE0074" w:rsidRDefault="00AE599E" w:rsidP="000A2DDC">
      <w:pPr>
        <w:rPr>
          <w:rStyle w:val="Hyperlink"/>
        </w:rPr>
      </w:pPr>
      <w:r w:rsidRPr="00FE0074">
        <w:lastRenderedPageBreak/>
        <w:t>There are numerous learning style assessments available on the internet, but here is one for those interested:</w:t>
      </w:r>
      <w:r w:rsidRPr="00FE0074">
        <w:br/>
      </w:r>
      <w:hyperlink r:id="rId49" w:history="1">
        <w:r w:rsidRPr="00FE0074">
          <w:rPr>
            <w:rStyle w:val="Hyperlink"/>
          </w:rPr>
          <w:t>https://targetlearning.net/free-assessment.html</w:t>
        </w:r>
      </w:hyperlink>
    </w:p>
    <w:p w:rsidR="00384F88" w:rsidRPr="00FE0074" w:rsidRDefault="00384F88" w:rsidP="000A2DD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A80F8B" w:rsidP="00CC07AB">
            <w:pPr>
              <w:rPr>
                <w:b/>
                <w:bCs/>
                <w:color w:val="000000" w:themeColor="text1"/>
              </w:rPr>
            </w:pPr>
            <w:r w:rsidRPr="00FE0074">
              <w:rPr>
                <w:b/>
                <w:bCs/>
                <w:color w:val="000000" w:themeColor="text1"/>
              </w:rPr>
              <w:t>7</w:t>
            </w:r>
            <w:r w:rsidR="00826E89"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023AF0" w:rsidP="00707D34">
            <w:pPr>
              <w:rPr>
                <w:color w:val="000000" w:themeColor="text1"/>
              </w:rPr>
            </w:pPr>
            <w:r w:rsidRPr="00FE0074">
              <w:rPr>
                <w:color w:val="000000" w:themeColor="text1"/>
              </w:rPr>
              <w:t>Introduce</w:t>
            </w:r>
            <w:r w:rsidR="00707D34" w:rsidRPr="00FE0074">
              <w:rPr>
                <w:color w:val="000000" w:themeColor="text1"/>
              </w:rPr>
              <w:t xml:space="preserve"> </w:t>
            </w:r>
            <w:r w:rsidR="00D61513" w:rsidRPr="00FE0074">
              <w:rPr>
                <w:color w:val="000000" w:themeColor="text1"/>
              </w:rPr>
              <w:t>Learning Styles</w:t>
            </w:r>
            <w:r w:rsidRPr="00FE0074">
              <w:rPr>
                <w:color w:val="000000" w:themeColor="text1"/>
              </w:rPr>
              <w:t>.</w:t>
            </w:r>
            <w:r w:rsidR="00CF2C87"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D61513" w:rsidRPr="00FE0074" w:rsidRDefault="00D61513" w:rsidP="00ED42B8">
            <w:pPr>
              <w:rPr>
                <w:color w:val="000000" w:themeColor="text1"/>
              </w:rPr>
            </w:pPr>
            <w:r w:rsidRPr="00FE0074">
              <w:rPr>
                <w:b/>
                <w:color w:val="000000" w:themeColor="text1"/>
              </w:rPr>
              <w:t>Learning Styles</w:t>
            </w:r>
            <w:r w:rsidR="00971EF1" w:rsidRPr="00FE0074">
              <w:rPr>
                <w:color w:val="000000" w:themeColor="text1"/>
              </w:rPr>
              <w:t>.</w:t>
            </w:r>
          </w:p>
          <w:p w:rsidR="00CC07AB" w:rsidRPr="00FE0074" w:rsidRDefault="00D61513" w:rsidP="00ED42B8">
            <w:pPr>
              <w:rPr>
                <w:b/>
                <w:color w:val="000000" w:themeColor="text1"/>
              </w:rPr>
            </w:pPr>
            <w:r w:rsidRPr="00FE0074">
              <w:rPr>
                <w:color w:val="000000" w:themeColor="text1"/>
              </w:rPr>
              <w:t>Discuss how you feel most comfortable learning</w:t>
            </w:r>
            <w:r w:rsidR="00CF2C87"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BA42DD" w:rsidP="00CC07AB">
            <w:pPr>
              <w:rPr>
                <w:b/>
                <w:bCs/>
                <w:color w:val="000000" w:themeColor="text1"/>
              </w:rPr>
            </w:pPr>
            <w:r w:rsidRPr="00FE0074">
              <w:rPr>
                <w:b/>
                <w:bCs/>
                <w:color w:val="000000" w:themeColor="text1"/>
              </w:rPr>
              <w:t>Flipchart/board and marker</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ED42B8"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D61513" w:rsidP="00D61513">
            <w:pPr>
              <w:rPr>
                <w:color w:val="000000" w:themeColor="text1"/>
              </w:rPr>
            </w:pPr>
            <w:r w:rsidRPr="00FE0074">
              <w:rPr>
                <w:color w:val="000000" w:themeColor="text1"/>
              </w:rPr>
              <w:t>As a class d</w:t>
            </w:r>
            <w:r w:rsidR="00BA42DD" w:rsidRPr="00FE0074">
              <w:rPr>
                <w:color w:val="000000" w:themeColor="text1"/>
              </w:rPr>
              <w:t xml:space="preserve">iscuss </w:t>
            </w:r>
            <w:r w:rsidRPr="00FE0074">
              <w:rPr>
                <w:color w:val="000000" w:themeColor="text1"/>
              </w:rPr>
              <w:t>w</w:t>
            </w:r>
            <w:r w:rsidR="00BA42DD" w:rsidRPr="00FE0074">
              <w:rPr>
                <w:color w:val="000000" w:themeColor="text1"/>
              </w:rPr>
              <w:t>h</w:t>
            </w:r>
            <w:r w:rsidRPr="00FE0074">
              <w:rPr>
                <w:color w:val="000000" w:themeColor="text1"/>
              </w:rPr>
              <w:t>ich learning styles work best for you and what steps you can take to accommodate your learning style.</w:t>
            </w:r>
            <w:r w:rsidR="00971EF1" w:rsidRPr="00FE0074">
              <w:rPr>
                <w:color w:val="000000" w:themeColor="text1"/>
              </w:rPr>
              <w:t xml:space="preserve"> List some different ideas on the flipchart/board.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087033"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087033"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D61513" w:rsidP="00ED42B8">
            <w:pPr>
              <w:rPr>
                <w:color w:val="000000" w:themeColor="text1"/>
              </w:rPr>
            </w:pPr>
            <w:r w:rsidRPr="00FE0074">
              <w:rPr>
                <w:color w:val="000000" w:themeColor="text1"/>
              </w:rPr>
              <w:t>Which learning style is learning by doing</w:t>
            </w:r>
            <w:r w:rsidR="00BD644C" w:rsidRPr="00FE0074">
              <w:rPr>
                <w:color w:val="000000" w:themeColor="text1"/>
              </w:rPr>
              <w:t>?</w:t>
            </w:r>
          </w:p>
        </w:tc>
      </w:tr>
    </w:tbl>
    <w:p w:rsidR="00B56D1C" w:rsidRPr="00FE0074" w:rsidRDefault="00B56D1C" w:rsidP="00B56D1C"/>
    <w:p w:rsidR="00CC07AB" w:rsidRPr="00FE0074" w:rsidRDefault="00845832" w:rsidP="00CC07AB">
      <w:pPr>
        <w:pStyle w:val="Heading2"/>
      </w:pPr>
      <w:bookmarkStart w:id="54" w:name="_Toc400095772"/>
      <w:r w:rsidRPr="00FE0074">
        <w:t>Personality</w:t>
      </w:r>
      <w:bookmarkEnd w:id="54"/>
      <w:r w:rsidRPr="00FE0074">
        <w:t xml:space="preserve"> </w:t>
      </w:r>
    </w:p>
    <w:p w:rsidR="00B848C0" w:rsidRPr="00FE0074" w:rsidRDefault="00B56D1C" w:rsidP="00B848C0">
      <w:r w:rsidRPr="00FE0074">
        <w:rPr>
          <w:b/>
          <w:lang w:bidi="ar-SA"/>
        </w:rPr>
        <w:drawing>
          <wp:anchor distT="0" distB="0" distL="114300" distR="114300" simplePos="0" relativeHeight="251757056" behindDoc="0" locked="0" layoutInCell="1" allowOverlap="1" wp14:anchorId="02298227" wp14:editId="0D72D349">
            <wp:simplePos x="0" y="0"/>
            <wp:positionH relativeFrom="margin">
              <wp:posOffset>9525</wp:posOffset>
            </wp:positionH>
            <wp:positionV relativeFrom="margin">
              <wp:posOffset>5391150</wp:posOffset>
            </wp:positionV>
            <wp:extent cx="1228725" cy="876300"/>
            <wp:effectExtent l="0" t="0" r="9525" b="0"/>
            <wp:wrapSquare wrapText="bothSides"/>
            <wp:docPr id="348" name="Picture 348" descr="C:\Users\Darren\AppData\Local\Microsoft\Windows\INetCache\IE\M9JZ9HMY\MP9003372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INetCache\IE\M9JZ9HMY\MP900337277[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228725" cy="876300"/>
                    </a:xfrm>
                    <a:prstGeom prst="rect">
                      <a:avLst/>
                    </a:prstGeom>
                    <a:noFill/>
                    <a:ln>
                      <a:noFill/>
                    </a:ln>
                  </pic:spPr>
                </pic:pic>
              </a:graphicData>
            </a:graphic>
          </wp:anchor>
        </w:drawing>
      </w:r>
      <w:r w:rsidR="00B848C0" w:rsidRPr="00FE0074">
        <w:t>Before discussing personality, it is important to understand something. None of this stuff actually exists. There is no such thing as the self, thinking styles, learning styles, or for that matter, the personality. Or at least there is no biological basis for any of these things. If you examine a person’s brain with an MRI or PET scan, you would be hard pressed to locate where in the brain the notion of “I” comes from. Similarly, a person with a holistic thinking style or a visual learning style won’t have any special features in their brains that differentiate them from a linear thinker or a different learning style. Psychology has a term for all of these things: constructs. So if constructs are not real, why do we study them?</w:t>
      </w:r>
    </w:p>
    <w:p w:rsidR="00A8235F" w:rsidRPr="00FE0074" w:rsidRDefault="00B848C0" w:rsidP="00B848C0">
      <w:r w:rsidRPr="00FE0074">
        <w:t xml:space="preserve">A good analogy comes from mathematics. Although triangles and circles do not exist in the actual world, understanding the properties of these can allow you to do things in the real world that you wouldn’t necessarily be able to do. For example, triangulation allows you to use knowledge about the angles of triangles and the relations of these to each other to determine the location of an otherwise unknown point. Similarly, using psychological constructs allows us to think of activities, such as learning or </w:t>
      </w:r>
      <w:r w:rsidRPr="00FE0074">
        <w:lastRenderedPageBreak/>
        <w:t>working together in groups, in a certain way that we wouldn’t get to without these constructs.</w:t>
      </w:r>
      <w:r w:rsidR="00A8235F" w:rsidRPr="00FE0074">
        <w:t xml:space="preserve"> For example, it’s not as important whether you are officially a tactile learner than it is that you find learning with your hands an easier or more effective process than other approaches. </w:t>
      </w:r>
    </w:p>
    <w:p w:rsidR="00A8235F" w:rsidRPr="00FE0074" w:rsidRDefault="00A8235F" w:rsidP="00B848C0">
      <w:r w:rsidRPr="00FE0074">
        <w:t>Personality is a construct, and there are numerous ways of defining personality. This particular course uses the personality concepts developed by Carl Jung and further incorporated into the Myers-Briggs Type Indicator (MBTI) test because it is easy to understand and easy to find places online to take the test for free. If you are interested in taking such a test, you can access an online version here:</w:t>
      </w:r>
    </w:p>
    <w:p w:rsidR="00110CB3" w:rsidRPr="00FE0074" w:rsidRDefault="00125ED2" w:rsidP="00B848C0">
      <w:hyperlink r:id="rId51" w:history="1">
        <w:r w:rsidR="00110CB3" w:rsidRPr="00FE0074">
          <w:rPr>
            <w:rStyle w:val="Hyperlink"/>
          </w:rPr>
          <w:t>http://www.humanmetrics.com/cgi-win/jtypes2.asp</w:t>
        </w:r>
      </w:hyperlink>
    </w:p>
    <w:p w:rsidR="00110CB3" w:rsidRPr="00FE0074" w:rsidRDefault="00110CB3" w:rsidP="00B848C0">
      <w:r w:rsidRPr="00FE0074">
        <w:t>Please note that this is not the official MBTI test, which you would have to pay for in order for it to be administered by a professional. However, this version allows you to approximate your personality type.</w:t>
      </w:r>
    </w:p>
    <w:p w:rsidR="00110CB3" w:rsidRPr="00FE0074" w:rsidRDefault="00110CB3" w:rsidP="00B848C0">
      <w:r w:rsidRPr="00FE0074">
        <w:t>The MBTI identifies personality types in four different dimensions:</w:t>
      </w:r>
    </w:p>
    <w:p w:rsidR="00B6725A" w:rsidRPr="00FE0074" w:rsidRDefault="00B6725A" w:rsidP="00B56D1C">
      <w:pPr>
        <w:pStyle w:val="BulletedPoints"/>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1535C3" w:rsidP="00CC07AB">
            <w:pPr>
              <w:rPr>
                <w:b/>
                <w:bCs/>
                <w:color w:val="000000" w:themeColor="text1"/>
              </w:rPr>
            </w:pPr>
            <w:r w:rsidRPr="00FE0074">
              <w:rPr>
                <w:b/>
                <w:bCs/>
                <w:color w:val="000000" w:themeColor="text1"/>
              </w:rPr>
              <w:t>8</w:t>
            </w:r>
            <w:r w:rsidR="002C004C" w:rsidRPr="00FE0074">
              <w:rPr>
                <w:b/>
                <w:bCs/>
                <w:color w:val="000000" w:themeColor="text1"/>
              </w:rPr>
              <w:t xml:space="preserve"> </w:t>
            </w:r>
            <w:r w:rsidR="009033C6" w:rsidRPr="00FE0074">
              <w:rPr>
                <w:b/>
                <w:bCs/>
                <w:color w:val="000000" w:themeColor="text1"/>
              </w:rPr>
              <w:t>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AE599E" w:rsidP="00F3219A">
            <w:pPr>
              <w:rPr>
                <w:color w:val="000000" w:themeColor="text1"/>
              </w:rPr>
            </w:pPr>
            <w:r w:rsidRPr="00FE0074">
              <w:rPr>
                <w:color w:val="000000" w:themeColor="text1"/>
              </w:rPr>
              <w:t>Discuss the concept of personality and personality types</w:t>
            </w:r>
            <w:r w:rsidR="002943FB" w:rsidRPr="00FE0074">
              <w:rPr>
                <w:color w:val="000000" w:themeColor="text1"/>
              </w:rPr>
              <w:t>.</w:t>
            </w:r>
            <w:r w:rsidR="00CF2C87"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9033C6" w:rsidRPr="00FE0074" w:rsidRDefault="00AE599E" w:rsidP="00CC07AB">
            <w:pPr>
              <w:rPr>
                <w:b/>
                <w:color w:val="000000" w:themeColor="text1"/>
              </w:rPr>
            </w:pPr>
            <w:r w:rsidRPr="00FE0074">
              <w:rPr>
                <w:b/>
                <w:color w:val="000000" w:themeColor="text1"/>
              </w:rPr>
              <w:t>Personality types</w:t>
            </w:r>
          </w:p>
          <w:p w:rsidR="00CC07AB" w:rsidRPr="00FE0074" w:rsidRDefault="002943FB" w:rsidP="00AE599E">
            <w:pPr>
              <w:rPr>
                <w:color w:val="000000" w:themeColor="text1"/>
              </w:rPr>
            </w:pPr>
            <w:r w:rsidRPr="00FE0074">
              <w:rPr>
                <w:color w:val="000000" w:themeColor="text1"/>
              </w:rPr>
              <w:t xml:space="preserve">Discuss </w:t>
            </w:r>
            <w:r w:rsidR="00AE599E" w:rsidRPr="00FE0074">
              <w:rPr>
                <w:color w:val="000000" w:themeColor="text1"/>
              </w:rPr>
              <w:t xml:space="preserve">how different personality types </w:t>
            </w:r>
            <w:r w:rsidRPr="00FE0074">
              <w:rPr>
                <w:color w:val="000000" w:themeColor="text1"/>
              </w:rPr>
              <w:t>engag</w:t>
            </w:r>
            <w:r w:rsidR="00AE599E" w:rsidRPr="00FE0074">
              <w:rPr>
                <w:color w:val="000000" w:themeColor="text1"/>
              </w:rPr>
              <w:t>e</w:t>
            </w:r>
            <w:r w:rsidRPr="00FE0074">
              <w:rPr>
                <w:color w:val="000000" w:themeColor="text1"/>
              </w:rPr>
              <w:t xml:space="preserve"> with other people</w:t>
            </w:r>
            <w:r w:rsidR="00F3219A" w:rsidRPr="00FE0074">
              <w:rPr>
                <w:color w:val="000000" w:themeColor="text1"/>
              </w:rPr>
              <w:t>.</w:t>
            </w:r>
            <w:r w:rsidR="00CF2C87"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0120EA" w:rsidP="00CC07AB">
            <w:pPr>
              <w:rPr>
                <w:b/>
                <w:bCs/>
                <w:color w:val="000000" w:themeColor="text1"/>
              </w:rPr>
            </w:pPr>
            <w:r w:rsidRPr="00FE0074">
              <w:rPr>
                <w:b/>
                <w:bCs/>
                <w:color w:val="000000" w:themeColor="text1"/>
              </w:rPr>
              <w:t>Flipchart/board and marker</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4939B1" w:rsidP="00DE2215">
            <w:pPr>
              <w:rPr>
                <w:color w:val="000000" w:themeColor="text1"/>
              </w:rPr>
            </w:pPr>
            <w:r w:rsidRPr="00FE0074">
              <w:rPr>
                <w:color w:val="000000" w:themeColor="text1"/>
              </w:rPr>
              <w:t>None</w:t>
            </w:r>
            <w:r w:rsidR="004605DD"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2943FB" w:rsidP="004605DD">
            <w:pPr>
              <w:rPr>
                <w:color w:val="000000" w:themeColor="text1"/>
              </w:rPr>
            </w:pPr>
            <w:r w:rsidRPr="00FE0074">
              <w:rPr>
                <w:color w:val="000000" w:themeColor="text1"/>
              </w:rPr>
              <w:t>As a group, share ways that you connect and engage with other people</w:t>
            </w:r>
            <w:r w:rsidR="00AE599E" w:rsidRPr="00FE0074">
              <w:rPr>
                <w:color w:val="000000" w:themeColor="text1"/>
              </w:rPr>
              <w:t xml:space="preserve"> based on differing personalities</w:t>
            </w:r>
            <w:r w:rsidRPr="00FE0074">
              <w:rPr>
                <w:color w:val="000000" w:themeColor="text1"/>
              </w:rPr>
              <w:t xml:space="preserve">. Make a list of strategies on the flipchart/board.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81409A"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81409A"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AE599E" w:rsidP="002943FB">
            <w:pPr>
              <w:rPr>
                <w:color w:val="000000" w:themeColor="text1"/>
              </w:rPr>
            </w:pPr>
            <w:r w:rsidRPr="00FE0074">
              <w:rPr>
                <w:color w:val="000000" w:themeColor="text1"/>
              </w:rPr>
              <w:t>Which personality type feels energized by socializing with others</w:t>
            </w:r>
            <w:r w:rsidR="00D33A5C" w:rsidRPr="00FE0074">
              <w:rPr>
                <w:color w:val="000000" w:themeColor="text1"/>
              </w:rPr>
              <w:t>?</w:t>
            </w:r>
          </w:p>
        </w:tc>
      </w:tr>
    </w:tbl>
    <w:p w:rsidR="00B56D1C" w:rsidRPr="00FE0074" w:rsidRDefault="00B56D1C" w:rsidP="00CC07AB"/>
    <w:p w:rsidR="00B56D1C" w:rsidRPr="00FE0074" w:rsidRDefault="00B56D1C">
      <w:pPr>
        <w:spacing w:after="0" w:line="240" w:lineRule="auto"/>
      </w:pPr>
      <w:r w:rsidRPr="00FE0074">
        <w:br w:type="page"/>
      </w:r>
    </w:p>
    <w:p w:rsidR="00006C00" w:rsidRPr="00FE0074" w:rsidRDefault="00845832" w:rsidP="00CC07AB">
      <w:pPr>
        <w:pStyle w:val="Heading2"/>
      </w:pPr>
      <w:bookmarkStart w:id="55" w:name="_Toc400095773"/>
      <w:r w:rsidRPr="00FE0074">
        <w:lastRenderedPageBreak/>
        <w:t>Stinking Thinking</w:t>
      </w:r>
      <w:bookmarkEnd w:id="55"/>
    </w:p>
    <w:p w:rsidR="006C0C98" w:rsidRPr="00FE0074" w:rsidRDefault="004E3503" w:rsidP="00972C75">
      <w:r w:rsidRPr="00FE0074">
        <w:rPr>
          <w:lang w:bidi="ar-SA"/>
        </w:rPr>
        <w:drawing>
          <wp:anchor distT="0" distB="0" distL="114300" distR="114300" simplePos="0" relativeHeight="251737600" behindDoc="0" locked="0" layoutInCell="1" allowOverlap="1" wp14:anchorId="09204515" wp14:editId="3606EB87">
            <wp:simplePos x="0" y="0"/>
            <wp:positionH relativeFrom="column">
              <wp:posOffset>19050</wp:posOffset>
            </wp:positionH>
            <wp:positionV relativeFrom="paragraph">
              <wp:posOffset>91440</wp:posOffset>
            </wp:positionV>
            <wp:extent cx="914400" cy="1371600"/>
            <wp:effectExtent l="19050" t="0" r="0" b="0"/>
            <wp:wrapSquare wrapText="bothSides"/>
            <wp:docPr id="331" name="Picture 34" descr="C:\Users\Jennifer\AppData\Local\Microsoft\Windows\Temporary Internet Files\Content.IE5\50BQEX8Y\MP9001828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Jennifer\AppData\Local\Microsoft\Windows\Temporary Internet Files\Content.IE5\50BQEX8Y\MP900182834[1].jpg"/>
                    <pic:cNvPicPr>
                      <a:picLocks noChangeAspect="1" noChangeArrowheads="1"/>
                    </pic:cNvPicPr>
                  </pic:nvPicPr>
                  <pic:blipFill>
                    <a:blip r:embed="rId52" cstate="print"/>
                    <a:srcRect/>
                    <a:stretch>
                      <a:fillRect/>
                    </a:stretch>
                  </pic:blipFill>
                  <pic:spPr bwMode="auto">
                    <a:xfrm>
                      <a:off x="0" y="0"/>
                      <a:ext cx="914400" cy="1371600"/>
                    </a:xfrm>
                    <a:prstGeom prst="rect">
                      <a:avLst/>
                    </a:prstGeom>
                    <a:noFill/>
                    <a:ln w="9525">
                      <a:noFill/>
                      <a:miter lim="800000"/>
                      <a:headEnd/>
                      <a:tailEnd/>
                    </a:ln>
                  </pic:spPr>
                </pic:pic>
              </a:graphicData>
            </a:graphic>
          </wp:anchor>
        </w:drawing>
      </w:r>
      <w:r w:rsidR="00961DEB" w:rsidRPr="00FE0074">
        <w:t>To this point, we’ve explored various styles of thinking, learning, and personality expression. However, what happens when thinking goes bad? There are numerous</w:t>
      </w:r>
      <w:r w:rsidR="00846BCF" w:rsidRPr="00FE0074">
        <w:t xml:space="preserve"> examples of distorted thinking that give us an inaccurate assessment of our situation. Distorted thinking comes into play typically when we have narrowed our focus on things. Whether the emotion is of the high or low arousal variety, if its valence is on the unpl</w:t>
      </w:r>
      <w:r w:rsidR="00AE599E" w:rsidRPr="00FE0074">
        <w:t xml:space="preserve">easant side, it typically has </w:t>
      </w:r>
      <w:r w:rsidR="00846BCF" w:rsidRPr="00FE0074">
        <w:t>distorted pattern</w:t>
      </w:r>
      <w:r w:rsidR="00AE599E" w:rsidRPr="00FE0074">
        <w:t>s</w:t>
      </w:r>
      <w:r w:rsidR="00846BCF" w:rsidRPr="00FE0074">
        <w:t xml:space="preserve"> of thinking that go with it.</w:t>
      </w:r>
      <w:r w:rsidR="006C0C98" w:rsidRPr="00FE0074">
        <w:t xml:space="preserve"> Here are some examples of distorted thinking patterns:</w:t>
      </w:r>
    </w:p>
    <w:p w:rsidR="006C0C98" w:rsidRPr="00FE0074" w:rsidRDefault="006C0C98" w:rsidP="00B56D1C">
      <w:pPr>
        <w:pStyle w:val="BulletedPoints"/>
      </w:pPr>
      <w:r w:rsidRPr="00FE0074">
        <w:rPr>
          <w:b/>
        </w:rPr>
        <w:t xml:space="preserve">Magnifying and Minimizing. </w:t>
      </w:r>
      <w:r w:rsidRPr="00FE0074">
        <w:t>When a person magnifies a situation, they are said to be making a mountain out of a molehill. Magnification involves exaggerating the extent of a problem or choosing the worst set of outcomes as the most likely outcome. Minimizing is the opposite. When you minimize you blow off something as being less important than it truly is.</w:t>
      </w:r>
    </w:p>
    <w:p w:rsidR="006C0C98" w:rsidRPr="00FE0074" w:rsidRDefault="006C0C98" w:rsidP="00B56D1C">
      <w:pPr>
        <w:pStyle w:val="BulletedPoints"/>
      </w:pPr>
      <w:r w:rsidRPr="00FE0074">
        <w:rPr>
          <w:b/>
        </w:rPr>
        <w:t>Thinking in the imperative.</w:t>
      </w:r>
      <w:r w:rsidRPr="00FE0074">
        <w:t xml:space="preserve"> When you think in imperatives, you fixate on how you think a person or situation ought to be rather than how it is. This often takes you into areas of a situation for which you have no control.</w:t>
      </w:r>
    </w:p>
    <w:p w:rsidR="006C0C98" w:rsidRPr="00FE0074" w:rsidRDefault="006C0C98" w:rsidP="00B56D1C">
      <w:pPr>
        <w:pStyle w:val="BulletedPoints"/>
      </w:pPr>
      <w:r w:rsidRPr="00FE0074">
        <w:rPr>
          <w:b/>
        </w:rPr>
        <w:t>Dichotomous Reasoning.</w:t>
      </w:r>
      <w:r w:rsidRPr="00FE0074">
        <w:t xml:space="preserve"> This distorted thinking style involves thinking in black and white, either/or, or hyperbolic terms. Frequently there is an in between that the thinker is discounting.</w:t>
      </w:r>
    </w:p>
    <w:p w:rsidR="006C0C98" w:rsidRPr="00FE0074" w:rsidRDefault="006C0C98" w:rsidP="00B56D1C">
      <w:pPr>
        <w:pStyle w:val="BulletedPoints"/>
      </w:pPr>
      <w:r w:rsidRPr="00FE0074">
        <w:rPr>
          <w:b/>
        </w:rPr>
        <w:t>Destructive Labeling.</w:t>
      </w:r>
      <w:r w:rsidRPr="00FE0074">
        <w:t xml:space="preserve"> If you have ever thought to yourself “this is stupid” or “my child is a brat” you are engaged in destructive labeling. </w:t>
      </w:r>
      <w:r w:rsidR="00B2054C" w:rsidRPr="00FE0074">
        <w:t>While your thought may have some merit, it is a generalized statement that labels a person or situation in an unhelpful way.</w:t>
      </w:r>
    </w:p>
    <w:p w:rsidR="00B2054C" w:rsidRPr="00FE0074" w:rsidRDefault="00B2054C" w:rsidP="00B56D1C">
      <w:pPr>
        <w:pStyle w:val="BulletedPoints"/>
      </w:pPr>
      <w:r w:rsidRPr="00FE0074">
        <w:rPr>
          <w:b/>
        </w:rPr>
        <w:t>Personalizing.</w:t>
      </w:r>
      <w:r w:rsidRPr="00FE0074">
        <w:t xml:space="preserve"> When you personalize something, you assume that whatever is happening is about you. If a co-worker is frowning, it’s obviously because of something you did, according to this distorted thinking pattern.</w:t>
      </w:r>
    </w:p>
    <w:p w:rsidR="00B2054C" w:rsidRPr="00FE0074" w:rsidRDefault="00B2054C" w:rsidP="00B2054C">
      <w:r w:rsidRPr="00FE0074">
        <w:t>When you engage in distorted thinking, you can frequently frame a situation inaccurately or in ways that perpetuate a conflict rather than de-escalating it. Typically when our emotions are unpleasant, our thoughts race and become shortened into key words or phrases. This allows illogical notions to thrive. Here are some approaches to countering distorted thoughts:</w:t>
      </w:r>
    </w:p>
    <w:p w:rsidR="00B2054C" w:rsidRPr="00FE0074" w:rsidRDefault="00B2054C" w:rsidP="00B56D1C">
      <w:pPr>
        <w:pStyle w:val="BulletedPoints"/>
      </w:pPr>
      <w:r w:rsidRPr="00FE0074">
        <w:t>Rephrase a thought into a complete sentence. For example, instead of thinking “loser!” you may rephrase that into “if I don’t pass this test, I am going to turn out to be a loser.” Once you have rephrased the thought into a complete sentence, the nature of the distortion becomes more evident</w:t>
      </w:r>
      <w:r w:rsidR="00AE599E" w:rsidRPr="00FE0074">
        <w:t xml:space="preserve"> (in this example, magnification)</w:t>
      </w:r>
      <w:r w:rsidRPr="00FE0074">
        <w:t>.</w:t>
      </w:r>
    </w:p>
    <w:p w:rsidR="00B2054C" w:rsidRPr="00FE0074" w:rsidRDefault="00B2054C" w:rsidP="00B56D1C">
      <w:pPr>
        <w:pStyle w:val="BulletedPoints"/>
      </w:pPr>
      <w:r w:rsidRPr="00FE0074">
        <w:t>Counter your distorted thought with a question or a statement that clarifies your reasoning. For example, if you notice you are magnifying, ask yourself if it is really that bad, or how likely will that worst case scenario come to pass. If you are engaged in destructive labeling, ask yourself for specifics. If you think your boss is stupid, try to identify what specific behavior or situation makes you think this.</w:t>
      </w:r>
    </w:p>
    <w:p w:rsidR="00C35020" w:rsidRPr="00FE0074" w:rsidRDefault="00C35020" w:rsidP="00B56D1C">
      <w:pPr>
        <w:pStyle w:val="BulletedPoints"/>
      </w:pPr>
      <w:r w:rsidRPr="00FE0074">
        <w:lastRenderedPageBreak/>
        <w:t>Try this rule of thumb for expanding your focus and reframing the problem: The real problem is not ________; the real problem is __________. This allows you the possibility of finding alternative solutions to a problem that might under other circumstances seem unsolvable.</w:t>
      </w:r>
    </w:p>
    <w:p w:rsidR="00C35020" w:rsidRPr="00FE0074" w:rsidRDefault="00C35020" w:rsidP="00B56D1C">
      <w:pPr>
        <w:pStyle w:val="BulletedPoints"/>
      </w:pPr>
      <w:r w:rsidRPr="00FE0074">
        <w:t>Write down your thoughts in a journal. When you have all sorts of negative thoughts tying your brain in knots, keeping a journal is a surefire way to untangle all those knots.</w:t>
      </w:r>
    </w:p>
    <w:p w:rsidR="00B56D1C" w:rsidRPr="00FE0074" w:rsidRDefault="00B56D1C" w:rsidP="00B56D1C">
      <w:pPr>
        <w:pStyle w:val="BulletedPoints"/>
        <w:numPr>
          <w:ilvl w:val="0"/>
          <w:numId w:val="0"/>
        </w:numPr>
        <w:ind w:left="720" w:hanging="360"/>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4E3207" w:rsidP="00CC07AB">
            <w:pPr>
              <w:rPr>
                <w:b/>
                <w:bCs/>
                <w:color w:val="000000" w:themeColor="text1"/>
              </w:rPr>
            </w:pPr>
            <w:r w:rsidRPr="00FE0074">
              <w:rPr>
                <w:b/>
                <w:bCs/>
                <w:color w:val="000000" w:themeColor="text1"/>
              </w:rPr>
              <w:t xml:space="preserve"> </w:t>
            </w:r>
            <w:r w:rsidR="001535C3" w:rsidRPr="00FE0074">
              <w:rPr>
                <w:b/>
                <w:bCs/>
                <w:color w:val="000000" w:themeColor="text1"/>
              </w:rPr>
              <w:t>8</w:t>
            </w:r>
            <w:r w:rsidR="00CD6AD4" w:rsidRPr="00FE0074">
              <w:rPr>
                <w:b/>
                <w:bCs/>
                <w:color w:val="000000" w:themeColor="text1"/>
              </w:rPr>
              <w:t xml:space="preserve"> </w:t>
            </w:r>
            <w:r w:rsidRPr="00FE0074">
              <w:rPr>
                <w:b/>
                <w:bCs/>
                <w:color w:val="000000" w:themeColor="text1"/>
              </w:rPr>
              <w:t>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AD356A" w:rsidP="00845832">
            <w:pPr>
              <w:rPr>
                <w:color w:val="000000" w:themeColor="text1"/>
              </w:rPr>
            </w:pPr>
            <w:r w:rsidRPr="00FE0074">
              <w:rPr>
                <w:color w:val="000000" w:themeColor="text1"/>
              </w:rPr>
              <w:t>Introduce</w:t>
            </w:r>
            <w:r w:rsidR="00AE599E" w:rsidRPr="00FE0074">
              <w:rPr>
                <w:color w:val="000000" w:themeColor="text1"/>
              </w:rPr>
              <w:t xml:space="preserve"> Distorted Thinking and Keeping a </w:t>
            </w:r>
            <w:r w:rsidR="0001254A" w:rsidRPr="00FE0074">
              <w:rPr>
                <w:color w:val="000000" w:themeColor="text1"/>
              </w:rPr>
              <w:t xml:space="preserve">Journal.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E5018A" w:rsidRPr="00FE0074" w:rsidRDefault="00AE599E" w:rsidP="00CC07AB">
            <w:pPr>
              <w:rPr>
                <w:b/>
                <w:color w:val="000000" w:themeColor="text1"/>
              </w:rPr>
            </w:pPr>
            <w:r w:rsidRPr="00FE0074">
              <w:rPr>
                <w:b/>
                <w:color w:val="000000" w:themeColor="text1"/>
              </w:rPr>
              <w:t>Distorted Thinking and Keeping a Journal</w:t>
            </w:r>
          </w:p>
          <w:p w:rsidR="00CC07AB" w:rsidRPr="00FE0074" w:rsidRDefault="00E5018A" w:rsidP="004C6AD6">
            <w:pPr>
              <w:rPr>
                <w:color w:val="000000" w:themeColor="text1"/>
              </w:rPr>
            </w:pPr>
            <w:r w:rsidRPr="00FE0074">
              <w:rPr>
                <w:color w:val="000000" w:themeColor="text1"/>
              </w:rPr>
              <w:t xml:space="preserve">Discuss </w:t>
            </w:r>
            <w:r w:rsidR="004C6AD6" w:rsidRPr="00FE0074">
              <w:rPr>
                <w:color w:val="000000" w:themeColor="text1"/>
              </w:rPr>
              <w:t>open-ended questions.</w:t>
            </w:r>
            <w:r w:rsidR="00CF2C87"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E84AE1" w:rsidP="00CC07AB">
            <w:pPr>
              <w:rPr>
                <w:b/>
                <w:color w:val="000000" w:themeColor="text1"/>
              </w:rPr>
            </w:pPr>
            <w:r w:rsidRPr="00FE0074">
              <w:rPr>
                <w:b/>
                <w:color w:val="000000" w:themeColor="text1"/>
              </w:rPr>
              <w:t>08</w:t>
            </w:r>
            <w:r w:rsidR="00C52312" w:rsidRPr="00FE0074">
              <w:rPr>
                <w:b/>
                <w:color w:val="000000" w:themeColor="text1"/>
              </w:rPr>
              <w:t>: Journal</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4C6AD6" w:rsidP="00CC07AB">
            <w:pPr>
              <w:rPr>
                <w:color w:val="000000" w:themeColor="text1"/>
              </w:rPr>
            </w:pPr>
            <w:r w:rsidRPr="00FE0074">
              <w:rPr>
                <w:color w:val="000000" w:themeColor="text1"/>
              </w:rPr>
              <w:t>None</w:t>
            </w:r>
            <w:r w:rsidR="00917582"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4C6AD6" w:rsidP="00917582">
            <w:pPr>
              <w:rPr>
                <w:color w:val="000000" w:themeColor="text1"/>
              </w:rPr>
            </w:pPr>
            <w:r w:rsidRPr="00FE0074">
              <w:rPr>
                <w:color w:val="000000" w:themeColor="text1"/>
              </w:rPr>
              <w:t xml:space="preserve">As a group, brainstorm open-ended questions that would inspire curiosity. List these on the flipchart/board.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E5018A"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E5018A"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D23E86" w:rsidP="00E22FD0">
            <w:pPr>
              <w:rPr>
                <w:color w:val="000000" w:themeColor="text1"/>
              </w:rPr>
            </w:pPr>
            <w:r w:rsidRPr="00FE0074">
              <w:rPr>
                <w:color w:val="000000" w:themeColor="text1"/>
              </w:rPr>
              <w:t>What is dichotomous reasoning</w:t>
            </w:r>
            <w:r w:rsidR="007A65B3" w:rsidRPr="00FE0074">
              <w:rPr>
                <w:color w:val="000000" w:themeColor="text1"/>
              </w:rPr>
              <w:t>?</w:t>
            </w:r>
          </w:p>
        </w:tc>
      </w:tr>
    </w:tbl>
    <w:p w:rsidR="00CC07AB" w:rsidRPr="00FE0074" w:rsidRDefault="00CC07AB" w:rsidP="00B56D1C"/>
    <w:p w:rsidR="00CC07AB" w:rsidRPr="00FE0074" w:rsidRDefault="00CC07AB" w:rsidP="00CC07AB">
      <w:pPr>
        <w:pStyle w:val="Heading2"/>
      </w:pPr>
      <w:bookmarkStart w:id="56" w:name="_Toc400095774"/>
      <w:r w:rsidRPr="00FE0074">
        <w:t>Case Study</w:t>
      </w:r>
      <w:bookmarkEnd w:id="56"/>
    </w:p>
    <w:p w:rsidR="00CC07AB" w:rsidRPr="00FE0074" w:rsidRDefault="004E3503" w:rsidP="00CC07AB">
      <w:r w:rsidRPr="00FE0074">
        <w:rPr>
          <w:lang w:bidi="ar-SA"/>
        </w:rPr>
        <w:drawing>
          <wp:anchor distT="0" distB="0" distL="114300" distR="114300" simplePos="0" relativeHeight="251736576" behindDoc="0" locked="0" layoutInCell="1" allowOverlap="1" wp14:anchorId="42867D06" wp14:editId="3C7726FF">
            <wp:simplePos x="0" y="0"/>
            <wp:positionH relativeFrom="column">
              <wp:posOffset>19050</wp:posOffset>
            </wp:positionH>
            <wp:positionV relativeFrom="paragraph">
              <wp:posOffset>46990</wp:posOffset>
            </wp:positionV>
            <wp:extent cx="1097280" cy="731520"/>
            <wp:effectExtent l="0" t="0" r="7620" b="0"/>
            <wp:wrapSquare wrapText="bothSides"/>
            <wp:docPr id="330" name="Picture 33" descr="C:\Users\Jennifer\AppData\Local\Microsoft\Windows\Temporary Internet Files\Content.IE5\7L635VD0\MP90043087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Jennifer\AppData\Local\Microsoft\Windows\Temporary Internet Files\Content.IE5\7L635VD0\MP900430871[1].jpg"/>
                    <pic:cNvPicPr>
                      <a:picLocks noChangeAspect="1" noChangeArrowheads="1"/>
                    </pic:cNvPicPr>
                  </pic:nvPicPr>
                  <pic:blipFill>
                    <a:blip r:embed="rId53" cstate="print"/>
                    <a:srcRect/>
                    <a:stretch>
                      <a:fillRect/>
                    </a:stretch>
                  </pic:blipFill>
                  <pic:spPr bwMode="auto">
                    <a:xfrm>
                      <a:off x="0" y="0"/>
                      <a:ext cx="1097280" cy="7315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A6087" w:rsidRPr="00FE0074">
        <w:t>Shana didn’t always enjoy socializing with others because she would frequently feel drained afterwards. In fact, she often preferred to stay at home with a couple of glasses of wine and a good book. Her friend Martha was the life of the party and often invited Shana to go out. Shana would feel guilty for declining the invitation most of the time. One day, Shana took a personality test and realized that she was an introvert. Understanding this about herself, she felt less guilty about declining Martha’s invitations. Shana also made a point to schedule more alone time for herself, and she gradually found that she had more energy to accept Martha’s invitations more frequently.</w:t>
      </w:r>
    </w:p>
    <w:p w:rsidR="00B56D1C" w:rsidRPr="00FE0074" w:rsidRDefault="00B56D1C"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CD6AD4" w:rsidP="00CC07AB">
            <w:pPr>
              <w:rPr>
                <w:b/>
                <w:bCs/>
                <w:color w:val="000000" w:themeColor="text1"/>
              </w:rPr>
            </w:pPr>
            <w:r w:rsidRPr="00FE0074">
              <w:rPr>
                <w:b/>
                <w:bCs/>
                <w:color w:val="000000" w:themeColor="text1"/>
              </w:rPr>
              <w:t>5</w:t>
            </w:r>
            <w:r w:rsidR="00DE122C"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lastRenderedPageBreak/>
              <w:t>Topic Objective</w:t>
            </w:r>
          </w:p>
        </w:tc>
        <w:tc>
          <w:tcPr>
            <w:tcW w:w="7128" w:type="dxa"/>
            <w:shd w:val="clear" w:color="auto" w:fill="D9D9D9" w:themeFill="background1" w:themeFillShade="D9"/>
            <w:vAlign w:val="center"/>
          </w:tcPr>
          <w:p w:rsidR="00CC07AB" w:rsidRPr="00FE0074" w:rsidRDefault="00DE122C" w:rsidP="008A6087">
            <w:pPr>
              <w:rPr>
                <w:color w:val="000000" w:themeColor="text1"/>
              </w:rPr>
            </w:pPr>
            <w:r w:rsidRPr="00FE0074">
              <w:rPr>
                <w:color w:val="000000" w:themeColor="text1"/>
              </w:rPr>
              <w:t xml:space="preserve">Introduce the </w:t>
            </w:r>
            <w:r w:rsidR="008A6087" w:rsidRPr="00FE0074">
              <w:rPr>
                <w:color w:val="000000" w:themeColor="text1"/>
              </w:rPr>
              <w:t>Mental Self</w:t>
            </w:r>
            <w:r w:rsidR="00B50A9D" w:rsidRPr="00FE0074">
              <w:rPr>
                <w:color w:val="000000" w:themeColor="text1"/>
              </w:rPr>
              <w:t xml:space="preserve"> </w:t>
            </w:r>
            <w:r w:rsidRPr="00FE0074">
              <w:rPr>
                <w:color w:val="000000" w:themeColor="text1"/>
              </w:rPr>
              <w:t>case study.</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DE122C" w:rsidRPr="00FE0074" w:rsidRDefault="00DE122C" w:rsidP="00CC07AB">
            <w:pPr>
              <w:rPr>
                <w:b/>
                <w:color w:val="000000" w:themeColor="text1"/>
              </w:rPr>
            </w:pPr>
            <w:r w:rsidRPr="00FE0074">
              <w:rPr>
                <w:b/>
                <w:color w:val="000000" w:themeColor="text1"/>
              </w:rPr>
              <w:t>Case Study</w:t>
            </w:r>
          </w:p>
          <w:p w:rsidR="00CC07AB" w:rsidRPr="00FE0074" w:rsidRDefault="00DE122C" w:rsidP="00117C4C">
            <w:pPr>
              <w:rPr>
                <w:color w:val="000000" w:themeColor="text1"/>
              </w:rPr>
            </w:pPr>
            <w:r w:rsidRPr="00FE0074">
              <w:rPr>
                <w:color w:val="000000" w:themeColor="text1"/>
              </w:rPr>
              <w:t xml:space="preserve">Discuss </w:t>
            </w:r>
            <w:r w:rsidR="008A6087" w:rsidRPr="00FE0074">
              <w:rPr>
                <w:color w:val="000000" w:themeColor="text1"/>
              </w:rPr>
              <w:t>the benefits of understanding your personality quirks</w:t>
            </w:r>
            <w:r w:rsidR="00117C4C"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DE122C" w:rsidP="00CC07AB">
            <w:pPr>
              <w:rPr>
                <w:color w:val="000000" w:themeColor="text1"/>
              </w:rPr>
            </w:pPr>
            <w:r w:rsidRPr="00FE0074">
              <w:rPr>
                <w:color w:val="000000" w:themeColor="text1"/>
              </w:rPr>
              <w:t>None</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DE122C"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373885" w:rsidP="008A6087">
            <w:pPr>
              <w:rPr>
                <w:color w:val="000000" w:themeColor="text1"/>
              </w:rPr>
            </w:pPr>
            <w:r w:rsidRPr="00FE0074">
              <w:rPr>
                <w:color w:val="000000" w:themeColor="text1"/>
              </w:rPr>
              <w:t xml:space="preserve">Discuss </w:t>
            </w:r>
            <w:r w:rsidR="008A6087" w:rsidRPr="00FE0074">
              <w:rPr>
                <w:color w:val="000000" w:themeColor="text1"/>
              </w:rPr>
              <w:t>how Shana’s awareness of her personality allowed her to address her needs more regularly and how this improved her interpersonal relations with Martha</w:t>
            </w:r>
            <w:r w:rsidR="00117C4C" w:rsidRPr="00FE0074">
              <w:rPr>
                <w:color w:val="000000" w:themeColor="text1"/>
              </w:rPr>
              <w:t>?</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DE122C" w:rsidP="00CC07AB">
            <w:pPr>
              <w:rPr>
                <w:color w:val="000000" w:themeColor="text1"/>
              </w:rPr>
            </w:pPr>
            <w:r w:rsidRPr="00FE0074">
              <w:rPr>
                <w:color w:val="000000" w:themeColor="text1"/>
              </w:rPr>
              <w:t>Share any personal, relevant studies.</w:t>
            </w:r>
          </w:p>
        </w:tc>
      </w:tr>
      <w:tr w:rsidR="00CC07AB" w:rsidRPr="00FE0074">
        <w:trPr>
          <w:trHeight w:val="60"/>
        </w:trPr>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1D777D"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117C4C" w:rsidP="008A6087">
            <w:pPr>
              <w:rPr>
                <w:color w:val="000000" w:themeColor="text1"/>
              </w:rPr>
            </w:pPr>
            <w:r w:rsidRPr="00FE0074">
              <w:rPr>
                <w:color w:val="000000" w:themeColor="text1"/>
              </w:rPr>
              <w:t xml:space="preserve">How did </w:t>
            </w:r>
            <w:r w:rsidR="008A6087" w:rsidRPr="00FE0074">
              <w:rPr>
                <w:color w:val="000000" w:themeColor="text1"/>
              </w:rPr>
              <w:t>Shana re-energize</w:t>
            </w:r>
            <w:r w:rsidR="000D50F3" w:rsidRPr="00FE0074">
              <w:rPr>
                <w:color w:val="000000" w:themeColor="text1"/>
              </w:rPr>
              <w:t>?</w:t>
            </w:r>
          </w:p>
        </w:tc>
      </w:tr>
    </w:tbl>
    <w:p w:rsidR="00B56D1C" w:rsidRPr="00FE0074" w:rsidRDefault="00B56D1C" w:rsidP="009D46BA"/>
    <w:p w:rsidR="00B56D1C" w:rsidRPr="00FE0074" w:rsidRDefault="00B56D1C">
      <w:pPr>
        <w:spacing w:after="0" w:line="240" w:lineRule="auto"/>
      </w:pPr>
      <w:r w:rsidRPr="00FE0074">
        <w:br w:type="page"/>
      </w:r>
    </w:p>
    <w:p w:rsidR="00381A27" w:rsidRPr="00FE0074" w:rsidRDefault="00381A27" w:rsidP="00B130C5">
      <w:pPr>
        <w:pStyle w:val="Heading2"/>
      </w:pPr>
      <w:bookmarkStart w:id="57" w:name="_Toc400095775"/>
      <w:r w:rsidRPr="00FE0074">
        <w:lastRenderedPageBreak/>
        <w:t>Module Seven: Review Questions</w:t>
      </w:r>
      <w:bookmarkEnd w:id="57"/>
    </w:p>
    <w:p w:rsidR="00CC07AB" w:rsidRPr="00FE0074" w:rsidRDefault="00801730" w:rsidP="00072531">
      <w:pPr>
        <w:numPr>
          <w:ilvl w:val="0"/>
          <w:numId w:val="58"/>
        </w:numPr>
      </w:pPr>
      <w:r w:rsidRPr="00FE0074">
        <w:t>A person with a _________ thinking style will agree with this statement: “The devil is in the details.”</w:t>
      </w:r>
    </w:p>
    <w:p w:rsidR="00CC07AB" w:rsidRPr="00FE0074" w:rsidRDefault="00801730" w:rsidP="00072531">
      <w:pPr>
        <w:pStyle w:val="ListParagraph"/>
        <w:numPr>
          <w:ilvl w:val="0"/>
          <w:numId w:val="59"/>
        </w:numPr>
      </w:pPr>
      <w:r w:rsidRPr="00FE0074">
        <w:t>Global</w:t>
      </w:r>
    </w:p>
    <w:p w:rsidR="00CC07AB" w:rsidRPr="00FE0074" w:rsidRDefault="00801730" w:rsidP="004B0822">
      <w:pPr>
        <w:pStyle w:val="ListParagraph"/>
        <w:numPr>
          <w:ilvl w:val="0"/>
          <w:numId w:val="59"/>
        </w:numPr>
        <w:rPr>
          <w:color w:val="FF0000"/>
        </w:rPr>
      </w:pPr>
      <w:r w:rsidRPr="00FE0074">
        <w:rPr>
          <w:color w:val="FF0000"/>
        </w:rPr>
        <w:t>Linear</w:t>
      </w:r>
    </w:p>
    <w:p w:rsidR="00CC07AB" w:rsidRPr="00FE0074" w:rsidRDefault="00801730" w:rsidP="004B0822">
      <w:pPr>
        <w:pStyle w:val="ListParagraph"/>
        <w:numPr>
          <w:ilvl w:val="0"/>
          <w:numId w:val="59"/>
        </w:numPr>
      </w:pPr>
      <w:r w:rsidRPr="00FE0074">
        <w:t>Worldly</w:t>
      </w:r>
    </w:p>
    <w:p w:rsidR="00CC07AB" w:rsidRPr="00FE0074" w:rsidRDefault="00801730" w:rsidP="004B0822">
      <w:pPr>
        <w:pStyle w:val="ListParagraph"/>
        <w:numPr>
          <w:ilvl w:val="0"/>
          <w:numId w:val="59"/>
        </w:numPr>
      </w:pPr>
      <w:r w:rsidRPr="00FE0074">
        <w:t>Serial</w:t>
      </w:r>
    </w:p>
    <w:p w:rsidR="00CC07AB" w:rsidRPr="00FE0074" w:rsidRDefault="00801730" w:rsidP="00CC07AB">
      <w:pPr>
        <w:ind w:left="720"/>
        <w:rPr>
          <w:color w:val="FF0000"/>
        </w:rPr>
      </w:pPr>
      <w:r w:rsidRPr="00FE0074">
        <w:rPr>
          <w:color w:val="FF0000"/>
        </w:rPr>
        <w:t>A linear thinking style focuses on the details more than the big picture</w:t>
      </w:r>
      <w:r w:rsidR="00E81056" w:rsidRPr="00FE0074">
        <w:rPr>
          <w:color w:val="FF0000"/>
        </w:rPr>
        <w:t>.</w:t>
      </w:r>
    </w:p>
    <w:p w:rsidR="00072531" w:rsidRPr="00FE0074" w:rsidRDefault="00801730" w:rsidP="00072531">
      <w:pPr>
        <w:numPr>
          <w:ilvl w:val="0"/>
          <w:numId w:val="58"/>
        </w:numPr>
      </w:pPr>
      <w:r w:rsidRPr="00FE0074">
        <w:t>Global thinkers prefer to work with which type of thinker</w:t>
      </w:r>
      <w:r w:rsidR="00E81056" w:rsidRPr="00FE0074">
        <w:t>?</w:t>
      </w:r>
    </w:p>
    <w:p w:rsidR="00E81056" w:rsidRPr="00FE0074" w:rsidRDefault="00801730" w:rsidP="00AF6FA1">
      <w:pPr>
        <w:pStyle w:val="ListParagraph"/>
        <w:numPr>
          <w:ilvl w:val="0"/>
          <w:numId w:val="115"/>
        </w:numPr>
      </w:pPr>
      <w:r w:rsidRPr="00FE0074">
        <w:t>Serial</w:t>
      </w:r>
    </w:p>
    <w:p w:rsidR="00E81056" w:rsidRPr="00FE0074" w:rsidRDefault="00801730" w:rsidP="00AF6FA1">
      <w:pPr>
        <w:pStyle w:val="ListParagraph"/>
        <w:numPr>
          <w:ilvl w:val="0"/>
          <w:numId w:val="115"/>
        </w:numPr>
      </w:pPr>
      <w:r w:rsidRPr="00FE0074">
        <w:t>Worldly</w:t>
      </w:r>
    </w:p>
    <w:p w:rsidR="00E81056" w:rsidRPr="00FE0074" w:rsidRDefault="00E81056" w:rsidP="00AF6FA1">
      <w:pPr>
        <w:pStyle w:val="ListParagraph"/>
        <w:numPr>
          <w:ilvl w:val="0"/>
          <w:numId w:val="115"/>
        </w:numPr>
        <w:rPr>
          <w:color w:val="FF0000"/>
        </w:rPr>
      </w:pPr>
      <w:r w:rsidRPr="00FE0074">
        <w:rPr>
          <w:color w:val="FF0000"/>
        </w:rPr>
        <w:t>G</w:t>
      </w:r>
      <w:r w:rsidR="00801730" w:rsidRPr="00FE0074">
        <w:rPr>
          <w:color w:val="FF0000"/>
        </w:rPr>
        <w:t>lobal</w:t>
      </w:r>
    </w:p>
    <w:p w:rsidR="00E81056" w:rsidRPr="00FE0074" w:rsidRDefault="00801730" w:rsidP="00AF6FA1">
      <w:pPr>
        <w:pStyle w:val="ListParagraph"/>
        <w:numPr>
          <w:ilvl w:val="0"/>
          <w:numId w:val="115"/>
        </w:numPr>
      </w:pPr>
      <w:r w:rsidRPr="00FE0074">
        <w:t>Linear</w:t>
      </w:r>
    </w:p>
    <w:p w:rsidR="00072531" w:rsidRPr="00FE0074" w:rsidRDefault="00E81056" w:rsidP="00072531">
      <w:pPr>
        <w:ind w:left="720"/>
        <w:rPr>
          <w:color w:val="FF0000"/>
        </w:rPr>
      </w:pPr>
      <w:r w:rsidRPr="00FE0074">
        <w:rPr>
          <w:color w:val="FF0000"/>
        </w:rPr>
        <w:t>G</w:t>
      </w:r>
      <w:r w:rsidR="00801730" w:rsidRPr="00FE0074">
        <w:rPr>
          <w:color w:val="FF0000"/>
        </w:rPr>
        <w:t>lobal thinkers tend to prefer working with other global thinkers because they can understand how they think</w:t>
      </w:r>
      <w:r w:rsidRPr="00FE0074">
        <w:rPr>
          <w:color w:val="FF0000"/>
        </w:rPr>
        <w:t xml:space="preserve">. </w:t>
      </w:r>
    </w:p>
    <w:p w:rsidR="00072531" w:rsidRPr="00FE0074" w:rsidRDefault="00801730" w:rsidP="001C2C8A">
      <w:pPr>
        <w:numPr>
          <w:ilvl w:val="0"/>
          <w:numId w:val="58"/>
        </w:numPr>
      </w:pPr>
      <w:r w:rsidRPr="00FE0074">
        <w:t>Which learning style emphasizes learning by doing?</w:t>
      </w:r>
    </w:p>
    <w:p w:rsidR="00072531" w:rsidRPr="00FE0074" w:rsidRDefault="00801730" w:rsidP="004F6A00">
      <w:pPr>
        <w:pStyle w:val="ListParagraph"/>
        <w:numPr>
          <w:ilvl w:val="0"/>
          <w:numId w:val="60"/>
        </w:numPr>
        <w:rPr>
          <w:color w:val="FF0000"/>
        </w:rPr>
      </w:pPr>
      <w:r w:rsidRPr="00FE0074">
        <w:rPr>
          <w:color w:val="FF0000"/>
        </w:rPr>
        <w:t>Tactile</w:t>
      </w:r>
    </w:p>
    <w:p w:rsidR="00072531" w:rsidRPr="00FE0074" w:rsidRDefault="00801730" w:rsidP="004F6A00">
      <w:pPr>
        <w:pStyle w:val="ListParagraph"/>
        <w:numPr>
          <w:ilvl w:val="0"/>
          <w:numId w:val="60"/>
        </w:numPr>
      </w:pPr>
      <w:r w:rsidRPr="00FE0074">
        <w:t>Visual</w:t>
      </w:r>
    </w:p>
    <w:p w:rsidR="00072531" w:rsidRPr="00FE0074" w:rsidRDefault="00801730" w:rsidP="004F6A00">
      <w:pPr>
        <w:pStyle w:val="ListParagraph"/>
        <w:numPr>
          <w:ilvl w:val="0"/>
          <w:numId w:val="60"/>
        </w:numPr>
      </w:pPr>
      <w:r w:rsidRPr="00FE0074">
        <w:t>Auditory</w:t>
      </w:r>
    </w:p>
    <w:p w:rsidR="00072531" w:rsidRPr="00FE0074" w:rsidRDefault="00801730" w:rsidP="004F6A00">
      <w:pPr>
        <w:pStyle w:val="ListParagraph"/>
        <w:numPr>
          <w:ilvl w:val="0"/>
          <w:numId w:val="60"/>
        </w:numPr>
      </w:pPr>
      <w:r w:rsidRPr="00FE0074">
        <w:t>Linear</w:t>
      </w:r>
    </w:p>
    <w:p w:rsidR="00E81056" w:rsidRPr="00FE0074" w:rsidRDefault="00801730" w:rsidP="00E81056">
      <w:pPr>
        <w:ind w:left="720"/>
        <w:rPr>
          <w:color w:val="FF0000"/>
        </w:rPr>
      </w:pPr>
      <w:r w:rsidRPr="00FE0074">
        <w:rPr>
          <w:color w:val="FF0000"/>
        </w:rPr>
        <w:t>Tactile learners prefer to learn by doing</w:t>
      </w:r>
      <w:r w:rsidR="00656CB7" w:rsidRPr="00FE0074">
        <w:rPr>
          <w:color w:val="FF0000"/>
        </w:rPr>
        <w:t xml:space="preserve">. </w:t>
      </w:r>
    </w:p>
    <w:p w:rsidR="00072531" w:rsidRPr="00FE0074" w:rsidRDefault="00F34C32" w:rsidP="001C2C8A">
      <w:pPr>
        <w:numPr>
          <w:ilvl w:val="0"/>
          <w:numId w:val="58"/>
        </w:numPr>
      </w:pPr>
      <w:r w:rsidRPr="00FE0074">
        <w:t>Which style of learning is enhanced by recording lectures</w:t>
      </w:r>
      <w:r w:rsidR="00656CB7" w:rsidRPr="00FE0074">
        <w:t>?</w:t>
      </w:r>
    </w:p>
    <w:p w:rsidR="00072531" w:rsidRPr="00FE0074" w:rsidRDefault="00F34C32" w:rsidP="004F6A00">
      <w:pPr>
        <w:pStyle w:val="ListParagraph"/>
        <w:numPr>
          <w:ilvl w:val="0"/>
          <w:numId w:val="61"/>
        </w:numPr>
      </w:pPr>
      <w:r w:rsidRPr="00FE0074">
        <w:t>Tactile</w:t>
      </w:r>
    </w:p>
    <w:p w:rsidR="00072531" w:rsidRPr="00FE0074" w:rsidRDefault="00F34C32" w:rsidP="004F6A00">
      <w:pPr>
        <w:pStyle w:val="ListParagraph"/>
        <w:numPr>
          <w:ilvl w:val="0"/>
          <w:numId w:val="61"/>
        </w:numPr>
      </w:pPr>
      <w:r w:rsidRPr="00FE0074">
        <w:t>Global</w:t>
      </w:r>
    </w:p>
    <w:p w:rsidR="00072531" w:rsidRPr="00FE0074" w:rsidRDefault="00F34C32" w:rsidP="004F6A00">
      <w:pPr>
        <w:pStyle w:val="ListParagraph"/>
        <w:numPr>
          <w:ilvl w:val="0"/>
          <w:numId w:val="61"/>
        </w:numPr>
      </w:pPr>
      <w:r w:rsidRPr="00FE0074">
        <w:t>Linear</w:t>
      </w:r>
    </w:p>
    <w:p w:rsidR="00072531" w:rsidRPr="00FE0074" w:rsidRDefault="00F34C32" w:rsidP="004F6A00">
      <w:pPr>
        <w:pStyle w:val="ListParagraph"/>
        <w:numPr>
          <w:ilvl w:val="0"/>
          <w:numId w:val="61"/>
        </w:numPr>
        <w:rPr>
          <w:color w:val="FF0000"/>
        </w:rPr>
      </w:pPr>
      <w:r w:rsidRPr="00FE0074">
        <w:rPr>
          <w:color w:val="FF0000"/>
        </w:rPr>
        <w:t>Auditory</w:t>
      </w:r>
    </w:p>
    <w:p w:rsidR="009D5136" w:rsidRPr="00FE0074" w:rsidRDefault="00F34C32" w:rsidP="00072531">
      <w:pPr>
        <w:ind w:left="720"/>
        <w:rPr>
          <w:color w:val="FF0000"/>
        </w:rPr>
      </w:pPr>
      <w:r w:rsidRPr="00FE0074">
        <w:rPr>
          <w:color w:val="FF0000"/>
        </w:rPr>
        <w:t>Auditor</w:t>
      </w:r>
      <w:r w:rsidR="009A22BA" w:rsidRPr="00FE0074">
        <w:rPr>
          <w:color w:val="FF0000"/>
        </w:rPr>
        <w:t>y</w:t>
      </w:r>
      <w:r w:rsidRPr="00FE0074">
        <w:rPr>
          <w:color w:val="FF0000"/>
        </w:rPr>
        <w:t xml:space="preserve"> learners can enhance their learning by recording lectures</w:t>
      </w:r>
      <w:r w:rsidR="009A22BA" w:rsidRPr="00FE0074">
        <w:rPr>
          <w:color w:val="FF0000"/>
        </w:rPr>
        <w:t xml:space="preserve">. </w:t>
      </w:r>
    </w:p>
    <w:p w:rsidR="001C2C8A" w:rsidRPr="00FE0074" w:rsidRDefault="001C2C8A">
      <w:pPr>
        <w:spacing w:after="0" w:line="240" w:lineRule="auto"/>
      </w:pPr>
      <w:r w:rsidRPr="00FE0074">
        <w:br w:type="page"/>
      </w:r>
    </w:p>
    <w:p w:rsidR="009D5136" w:rsidRPr="00FE0074" w:rsidRDefault="009D5136" w:rsidP="001C2C8A">
      <w:pPr>
        <w:numPr>
          <w:ilvl w:val="0"/>
          <w:numId w:val="58"/>
        </w:numPr>
      </w:pPr>
      <w:r w:rsidRPr="00FE0074">
        <w:lastRenderedPageBreak/>
        <w:t>Wh</w:t>
      </w:r>
      <w:r w:rsidR="00F34C32" w:rsidRPr="00FE0074">
        <w:t>ich personality type energizes by spending time alone</w:t>
      </w:r>
      <w:r w:rsidR="009A22BA" w:rsidRPr="00FE0074">
        <w:t>?</w:t>
      </w:r>
    </w:p>
    <w:p w:rsidR="009D5136" w:rsidRPr="00FE0074" w:rsidRDefault="00F34C32" w:rsidP="004F6A00">
      <w:pPr>
        <w:pStyle w:val="ListParagraph"/>
        <w:numPr>
          <w:ilvl w:val="0"/>
          <w:numId w:val="64"/>
        </w:numPr>
      </w:pPr>
      <w:r w:rsidRPr="00FE0074">
        <w:t>Judging</w:t>
      </w:r>
    </w:p>
    <w:p w:rsidR="009D5136" w:rsidRPr="00FE0074" w:rsidRDefault="00F34C32" w:rsidP="004F6A00">
      <w:pPr>
        <w:pStyle w:val="ListParagraph"/>
        <w:numPr>
          <w:ilvl w:val="0"/>
          <w:numId w:val="64"/>
        </w:numPr>
      </w:pPr>
      <w:r w:rsidRPr="00FE0074">
        <w:t>Extravert</w:t>
      </w:r>
    </w:p>
    <w:p w:rsidR="009D5136" w:rsidRPr="00FE0074" w:rsidRDefault="00F34C32" w:rsidP="004F6A00">
      <w:pPr>
        <w:pStyle w:val="ListParagraph"/>
        <w:numPr>
          <w:ilvl w:val="0"/>
          <w:numId w:val="64"/>
        </w:numPr>
        <w:rPr>
          <w:color w:val="FF0000"/>
        </w:rPr>
      </w:pPr>
      <w:r w:rsidRPr="00FE0074">
        <w:rPr>
          <w:color w:val="FF0000"/>
        </w:rPr>
        <w:t>Introvert</w:t>
      </w:r>
    </w:p>
    <w:p w:rsidR="009D5136" w:rsidRPr="00FE0074" w:rsidRDefault="009A22BA" w:rsidP="004F6A00">
      <w:pPr>
        <w:pStyle w:val="ListParagraph"/>
        <w:numPr>
          <w:ilvl w:val="0"/>
          <w:numId w:val="64"/>
        </w:numPr>
      </w:pPr>
      <w:r w:rsidRPr="00FE0074">
        <w:t>None of the above</w:t>
      </w:r>
    </w:p>
    <w:p w:rsidR="00D478D2" w:rsidRPr="00FE0074" w:rsidRDefault="00F34C32" w:rsidP="00D478D2">
      <w:pPr>
        <w:ind w:left="720"/>
        <w:rPr>
          <w:color w:val="FF0000"/>
        </w:rPr>
      </w:pPr>
      <w:r w:rsidRPr="00FE0074">
        <w:rPr>
          <w:color w:val="FF0000"/>
        </w:rPr>
        <w:t>Introverts energize through solitary activity</w:t>
      </w:r>
      <w:r w:rsidR="00D36E41" w:rsidRPr="00FE0074">
        <w:rPr>
          <w:color w:val="FF0000"/>
        </w:rPr>
        <w:t>.</w:t>
      </w:r>
    </w:p>
    <w:p w:rsidR="009D5136" w:rsidRPr="00FE0074" w:rsidRDefault="00F34C32" w:rsidP="009D5136">
      <w:pPr>
        <w:numPr>
          <w:ilvl w:val="0"/>
          <w:numId w:val="58"/>
        </w:numPr>
      </w:pPr>
      <w:r w:rsidRPr="00FE0074">
        <w:t>While a personality is not an actual thing, it is a useful _______</w:t>
      </w:r>
      <w:r w:rsidR="00D36E41" w:rsidRPr="00FE0074">
        <w:t>.</w:t>
      </w:r>
    </w:p>
    <w:p w:rsidR="009D5136" w:rsidRPr="00FE0074" w:rsidRDefault="00F34C32" w:rsidP="004F6A00">
      <w:pPr>
        <w:pStyle w:val="ListParagraph"/>
        <w:numPr>
          <w:ilvl w:val="0"/>
          <w:numId w:val="65"/>
        </w:numPr>
      </w:pPr>
      <w:r w:rsidRPr="00FE0074">
        <w:t>Fantasy</w:t>
      </w:r>
    </w:p>
    <w:p w:rsidR="009D5136" w:rsidRPr="00FE0074" w:rsidRDefault="00F34C32" w:rsidP="004F6A00">
      <w:pPr>
        <w:pStyle w:val="ListParagraph"/>
        <w:numPr>
          <w:ilvl w:val="0"/>
          <w:numId w:val="65"/>
        </w:numPr>
        <w:rPr>
          <w:color w:val="FF0000"/>
        </w:rPr>
      </w:pPr>
      <w:r w:rsidRPr="00FE0074">
        <w:rPr>
          <w:color w:val="FF0000"/>
        </w:rPr>
        <w:t>Construct</w:t>
      </w:r>
    </w:p>
    <w:p w:rsidR="009D5136" w:rsidRPr="00FE0074" w:rsidRDefault="00F34C32" w:rsidP="004F6A00">
      <w:pPr>
        <w:pStyle w:val="ListParagraph"/>
        <w:numPr>
          <w:ilvl w:val="0"/>
          <w:numId w:val="65"/>
        </w:numPr>
      </w:pPr>
      <w:r w:rsidRPr="00FE0074">
        <w:t>Theory</w:t>
      </w:r>
    </w:p>
    <w:p w:rsidR="009D5136" w:rsidRPr="00FE0074" w:rsidRDefault="00F34C32" w:rsidP="004F6A00">
      <w:pPr>
        <w:pStyle w:val="ListParagraph"/>
        <w:numPr>
          <w:ilvl w:val="0"/>
          <w:numId w:val="65"/>
        </w:numPr>
      </w:pPr>
      <w:r w:rsidRPr="00FE0074">
        <w:t>Activity</w:t>
      </w:r>
    </w:p>
    <w:p w:rsidR="00072531" w:rsidRPr="00FE0074" w:rsidRDefault="00F34C32" w:rsidP="009D5136">
      <w:pPr>
        <w:ind w:left="720"/>
        <w:rPr>
          <w:color w:val="FF0000"/>
        </w:rPr>
      </w:pPr>
      <w:r w:rsidRPr="00FE0074">
        <w:rPr>
          <w:color w:val="FF0000"/>
        </w:rPr>
        <w:t>While there is no part of the brain that can be pointed to as the personality part, as a construct, personality can be useful for understanding why some people prefer company to solitude and vice versa</w:t>
      </w:r>
      <w:r w:rsidR="00D36E41" w:rsidRPr="00FE0074">
        <w:rPr>
          <w:color w:val="FF0000"/>
        </w:rPr>
        <w:t>.</w:t>
      </w:r>
    </w:p>
    <w:p w:rsidR="00072531" w:rsidRPr="00FE0074" w:rsidRDefault="00F34C32" w:rsidP="00072531">
      <w:pPr>
        <w:numPr>
          <w:ilvl w:val="0"/>
          <w:numId w:val="58"/>
        </w:numPr>
      </w:pPr>
      <w:r w:rsidRPr="00FE0074">
        <w:t>“This class is stupid” is an example of which distorted thinking style?</w:t>
      </w:r>
    </w:p>
    <w:p w:rsidR="00072531" w:rsidRPr="00FE0074" w:rsidRDefault="00F34C32" w:rsidP="004F6A00">
      <w:pPr>
        <w:pStyle w:val="ListParagraph"/>
        <w:numPr>
          <w:ilvl w:val="0"/>
          <w:numId w:val="62"/>
        </w:numPr>
        <w:rPr>
          <w:color w:val="FF0000"/>
        </w:rPr>
      </w:pPr>
      <w:r w:rsidRPr="00FE0074">
        <w:rPr>
          <w:color w:val="FF0000"/>
        </w:rPr>
        <w:t>Destructive labeling</w:t>
      </w:r>
    </w:p>
    <w:p w:rsidR="00072531" w:rsidRPr="00FE0074" w:rsidRDefault="00F34C32" w:rsidP="004F6A00">
      <w:pPr>
        <w:pStyle w:val="ListParagraph"/>
        <w:numPr>
          <w:ilvl w:val="0"/>
          <w:numId w:val="62"/>
        </w:numPr>
      </w:pPr>
      <w:r w:rsidRPr="00FE0074">
        <w:t>Magnification</w:t>
      </w:r>
    </w:p>
    <w:p w:rsidR="00072531" w:rsidRPr="00FE0074" w:rsidRDefault="00F34C32" w:rsidP="004F6A00">
      <w:pPr>
        <w:pStyle w:val="ListParagraph"/>
        <w:numPr>
          <w:ilvl w:val="0"/>
          <w:numId w:val="62"/>
        </w:numPr>
      </w:pPr>
      <w:r w:rsidRPr="00FE0074">
        <w:t>Personalizing</w:t>
      </w:r>
    </w:p>
    <w:p w:rsidR="00072531" w:rsidRPr="00FE0074" w:rsidRDefault="00F34C32" w:rsidP="004F6A00">
      <w:pPr>
        <w:pStyle w:val="ListParagraph"/>
        <w:numPr>
          <w:ilvl w:val="0"/>
          <w:numId w:val="62"/>
        </w:numPr>
      </w:pPr>
      <w:r w:rsidRPr="00FE0074">
        <w:t>Imperative thinking</w:t>
      </w:r>
    </w:p>
    <w:p w:rsidR="00072531" w:rsidRPr="00FE0074" w:rsidRDefault="00F34C32" w:rsidP="00072531">
      <w:pPr>
        <w:ind w:left="720"/>
        <w:rPr>
          <w:color w:val="FF0000"/>
        </w:rPr>
      </w:pPr>
      <w:r w:rsidRPr="00FE0074">
        <w:rPr>
          <w:color w:val="FF0000"/>
        </w:rPr>
        <w:t>This statement is an example of destructive labeling</w:t>
      </w:r>
      <w:r w:rsidR="00D36E41" w:rsidRPr="00FE0074">
        <w:rPr>
          <w:color w:val="FF0000"/>
        </w:rPr>
        <w:t xml:space="preserve">. </w:t>
      </w:r>
      <w:r w:rsidRPr="00FE0074">
        <w:rPr>
          <w:color w:val="FF0000"/>
        </w:rPr>
        <w:t>You can counteract this statement by providing a specific example of how the class is stupid</w:t>
      </w:r>
    </w:p>
    <w:p w:rsidR="00072531" w:rsidRPr="00FE0074" w:rsidRDefault="00F34C32" w:rsidP="00072531">
      <w:pPr>
        <w:numPr>
          <w:ilvl w:val="0"/>
          <w:numId w:val="58"/>
        </w:numPr>
      </w:pPr>
      <w:r w:rsidRPr="00FE0074">
        <w:t>Which of the following is NOT a strategy for handling a distorted thought</w:t>
      </w:r>
      <w:r w:rsidR="00D36E41" w:rsidRPr="00FE0074">
        <w:t>?</w:t>
      </w:r>
    </w:p>
    <w:p w:rsidR="00072531" w:rsidRPr="00FE0074" w:rsidRDefault="00F34C32" w:rsidP="004F6A00">
      <w:pPr>
        <w:pStyle w:val="ListParagraph"/>
        <w:numPr>
          <w:ilvl w:val="0"/>
          <w:numId w:val="63"/>
        </w:numPr>
      </w:pPr>
      <w:r w:rsidRPr="00FE0074">
        <w:t>Reframing the problem using the statement, “The problem is not ______. The real problem is ________.”</w:t>
      </w:r>
    </w:p>
    <w:p w:rsidR="00072531" w:rsidRPr="00FE0074" w:rsidRDefault="00C52312" w:rsidP="004F6A00">
      <w:pPr>
        <w:pStyle w:val="ListParagraph"/>
        <w:numPr>
          <w:ilvl w:val="0"/>
          <w:numId w:val="63"/>
        </w:numPr>
        <w:rPr>
          <w:color w:val="FF0000"/>
        </w:rPr>
      </w:pPr>
      <w:r w:rsidRPr="00FE0074">
        <w:rPr>
          <w:color w:val="FF0000"/>
        </w:rPr>
        <w:t>Asking yourself why the other person hates you</w:t>
      </w:r>
    </w:p>
    <w:p w:rsidR="00072531" w:rsidRPr="00FE0074" w:rsidRDefault="00C52312" w:rsidP="004F6A00">
      <w:pPr>
        <w:pStyle w:val="ListParagraph"/>
        <w:numPr>
          <w:ilvl w:val="0"/>
          <w:numId w:val="63"/>
        </w:numPr>
      </w:pPr>
      <w:r w:rsidRPr="00FE0074">
        <w:t>Reconceiving the thought in a complete sentence</w:t>
      </w:r>
    </w:p>
    <w:p w:rsidR="00072531" w:rsidRPr="00FE0074" w:rsidRDefault="00C52312" w:rsidP="004F6A00">
      <w:pPr>
        <w:pStyle w:val="ListParagraph"/>
        <w:numPr>
          <w:ilvl w:val="0"/>
          <w:numId w:val="63"/>
        </w:numPr>
      </w:pPr>
      <w:r w:rsidRPr="00FE0074">
        <w:t>Asking yourself if the situation is really as bad as you’re thought suggests</w:t>
      </w:r>
    </w:p>
    <w:p w:rsidR="00072531" w:rsidRPr="00FE0074" w:rsidRDefault="00C52312" w:rsidP="00072531">
      <w:pPr>
        <w:ind w:left="720"/>
        <w:rPr>
          <w:color w:val="FF0000"/>
        </w:rPr>
      </w:pPr>
      <w:r w:rsidRPr="00FE0074">
        <w:rPr>
          <w:color w:val="FF0000"/>
        </w:rPr>
        <w:t>Asking yourself why the other person hates you can actually lead to more distorted thinking, but asking the person directly if there is a problem can help correct the distorted thought. The other choices are additional strategies for handling distorted thoughts</w:t>
      </w:r>
    </w:p>
    <w:p w:rsidR="00B56D1C" w:rsidRPr="00FE0074" w:rsidRDefault="00B56D1C">
      <w:pPr>
        <w:spacing w:after="0" w:line="240" w:lineRule="auto"/>
      </w:pPr>
      <w:r w:rsidRPr="00FE0074">
        <w:br w:type="page"/>
      </w:r>
    </w:p>
    <w:p w:rsidR="00072531" w:rsidRPr="00FE0074" w:rsidRDefault="008A6087" w:rsidP="00072531">
      <w:pPr>
        <w:numPr>
          <w:ilvl w:val="0"/>
          <w:numId w:val="58"/>
        </w:numPr>
      </w:pPr>
      <w:r w:rsidRPr="00FE0074">
        <w:lastRenderedPageBreak/>
        <w:t>What personality type was Shana</w:t>
      </w:r>
      <w:r w:rsidR="004632CD" w:rsidRPr="00FE0074">
        <w:t>?</w:t>
      </w:r>
    </w:p>
    <w:p w:rsidR="00072531" w:rsidRPr="00FE0074" w:rsidRDefault="008A6087" w:rsidP="004F6A00">
      <w:pPr>
        <w:pStyle w:val="ListParagraph"/>
        <w:numPr>
          <w:ilvl w:val="0"/>
          <w:numId w:val="66"/>
        </w:numPr>
        <w:rPr>
          <w:color w:val="FF0000"/>
        </w:rPr>
      </w:pPr>
      <w:r w:rsidRPr="00FE0074">
        <w:rPr>
          <w:color w:val="FF0000"/>
        </w:rPr>
        <w:t>Introvert</w:t>
      </w:r>
    </w:p>
    <w:p w:rsidR="00072531" w:rsidRPr="00FE0074" w:rsidRDefault="008A6087" w:rsidP="004F6A00">
      <w:pPr>
        <w:pStyle w:val="ListParagraph"/>
        <w:numPr>
          <w:ilvl w:val="0"/>
          <w:numId w:val="66"/>
        </w:numPr>
      </w:pPr>
      <w:r w:rsidRPr="00FE0074">
        <w:t>Extravert</w:t>
      </w:r>
      <w:r w:rsidR="00FC3A2A" w:rsidRPr="00FE0074">
        <w:t xml:space="preserve"> </w:t>
      </w:r>
    </w:p>
    <w:p w:rsidR="00072531" w:rsidRPr="00FE0074" w:rsidRDefault="008A6087" w:rsidP="004F6A00">
      <w:pPr>
        <w:pStyle w:val="ListParagraph"/>
        <w:numPr>
          <w:ilvl w:val="0"/>
          <w:numId w:val="66"/>
        </w:numPr>
      </w:pPr>
      <w:r w:rsidRPr="00FE0074">
        <w:t>Type A</w:t>
      </w:r>
    </w:p>
    <w:p w:rsidR="00072531" w:rsidRPr="00FE0074" w:rsidRDefault="006505CE" w:rsidP="004F6A00">
      <w:pPr>
        <w:pStyle w:val="ListParagraph"/>
        <w:numPr>
          <w:ilvl w:val="0"/>
          <w:numId w:val="66"/>
        </w:numPr>
      </w:pPr>
      <w:r w:rsidRPr="00FE0074">
        <w:t>Hermit</w:t>
      </w:r>
    </w:p>
    <w:p w:rsidR="00072531" w:rsidRPr="00FE0074" w:rsidRDefault="006505CE" w:rsidP="00072531">
      <w:pPr>
        <w:ind w:left="720"/>
        <w:rPr>
          <w:color w:val="FF0000"/>
        </w:rPr>
      </w:pPr>
      <w:r w:rsidRPr="00FE0074">
        <w:rPr>
          <w:color w:val="FF0000"/>
        </w:rPr>
        <w:t>After Shana took a personality test, she discovered that she was an introvert</w:t>
      </w:r>
      <w:r w:rsidR="00FC3A2A" w:rsidRPr="00FE0074">
        <w:rPr>
          <w:color w:val="FF0000"/>
        </w:rPr>
        <w:t>.</w:t>
      </w:r>
    </w:p>
    <w:p w:rsidR="00072531" w:rsidRPr="00FE0074" w:rsidRDefault="006505CE" w:rsidP="00072531">
      <w:pPr>
        <w:numPr>
          <w:ilvl w:val="0"/>
          <w:numId w:val="58"/>
        </w:numPr>
      </w:pPr>
      <w:r w:rsidRPr="00FE0074">
        <w:t>How was Shana more able to go out with Martha</w:t>
      </w:r>
      <w:r w:rsidR="00C416E7" w:rsidRPr="00FE0074">
        <w:t>?</w:t>
      </w:r>
    </w:p>
    <w:p w:rsidR="00072531" w:rsidRPr="00FE0074" w:rsidRDefault="006505CE" w:rsidP="004F6A00">
      <w:pPr>
        <w:pStyle w:val="ListParagraph"/>
        <w:numPr>
          <w:ilvl w:val="0"/>
          <w:numId w:val="67"/>
        </w:numPr>
      </w:pPr>
      <w:r w:rsidRPr="00FE0074">
        <w:t>She decided to let being around others energize her</w:t>
      </w:r>
    </w:p>
    <w:p w:rsidR="00072531" w:rsidRPr="00FE0074" w:rsidRDefault="006505CE" w:rsidP="004F6A00">
      <w:pPr>
        <w:pStyle w:val="ListParagraph"/>
        <w:numPr>
          <w:ilvl w:val="0"/>
          <w:numId w:val="67"/>
        </w:numPr>
      </w:pPr>
      <w:r w:rsidRPr="00FE0074">
        <w:t>She ignored her own needs and put Martha’s needs first</w:t>
      </w:r>
    </w:p>
    <w:p w:rsidR="00072531" w:rsidRPr="00FE0074" w:rsidRDefault="006505CE" w:rsidP="004F6A00">
      <w:pPr>
        <w:pStyle w:val="ListParagraph"/>
        <w:numPr>
          <w:ilvl w:val="0"/>
          <w:numId w:val="67"/>
        </w:numPr>
        <w:rPr>
          <w:color w:val="FF0000"/>
        </w:rPr>
      </w:pPr>
      <w:r w:rsidRPr="00FE0074">
        <w:rPr>
          <w:color w:val="FF0000"/>
        </w:rPr>
        <w:t>She took care of her needs first by scheduling more alone time to re-energize</w:t>
      </w:r>
    </w:p>
    <w:p w:rsidR="00072531" w:rsidRPr="00FE0074" w:rsidRDefault="006505CE" w:rsidP="004F6A00">
      <w:pPr>
        <w:pStyle w:val="ListParagraph"/>
        <w:numPr>
          <w:ilvl w:val="0"/>
          <w:numId w:val="67"/>
        </w:numPr>
      </w:pPr>
      <w:r w:rsidRPr="00FE0074">
        <w:t>She underwent shock therapy to change her personality from an introvert to an extravert</w:t>
      </w:r>
    </w:p>
    <w:p w:rsidR="00072531" w:rsidRPr="00FE0074" w:rsidRDefault="006505CE" w:rsidP="00072531">
      <w:pPr>
        <w:ind w:left="720"/>
        <w:rPr>
          <w:color w:val="FF0000"/>
        </w:rPr>
      </w:pPr>
      <w:r w:rsidRPr="00FE0074">
        <w:rPr>
          <w:color w:val="FF0000"/>
        </w:rPr>
        <w:t>By attending to her need for alone time, Shana felt more able to go out with Martha from time to time</w:t>
      </w:r>
      <w:r w:rsidR="00C416E7" w:rsidRPr="00FE0074">
        <w:rPr>
          <w:color w:val="FF0000"/>
        </w:rPr>
        <w:t>.</w:t>
      </w:r>
    </w:p>
    <w:p w:rsidR="00381A27" w:rsidRPr="00FE0074" w:rsidRDefault="00381A27" w:rsidP="008543C3"/>
    <w:p w:rsidR="00380A0C" w:rsidRPr="00FE0074" w:rsidRDefault="00381A27" w:rsidP="00E2260E">
      <w:pPr>
        <w:pStyle w:val="Heading1"/>
      </w:pPr>
      <w:r w:rsidRPr="00FE0074">
        <w:br w:type="page"/>
      </w:r>
    </w:p>
    <w:p w:rsidR="00B33DC8" w:rsidRPr="00FE0074" w:rsidRDefault="00B56D1C" w:rsidP="00E2260E">
      <w:pPr>
        <w:pStyle w:val="Heading1"/>
        <w:rPr>
          <w:lang w:eastAsia="zh-TW"/>
        </w:rPr>
      </w:pPr>
      <w:bookmarkStart w:id="58" w:name="_Toc400095776"/>
      <w:r w:rsidRPr="00FE0074">
        <w:rPr>
          <w:lang w:bidi="ar-SA"/>
        </w:rPr>
        <w:lastRenderedPageBreak/>
        <mc:AlternateContent>
          <mc:Choice Requires="wps">
            <w:drawing>
              <wp:anchor distT="91440" distB="91440" distL="114300" distR="114300" simplePos="0" relativeHeight="251662848" behindDoc="0" locked="0" layoutInCell="1" allowOverlap="1" wp14:anchorId="421FD9FB" wp14:editId="5AFA47C0">
                <wp:simplePos x="0" y="0"/>
                <wp:positionH relativeFrom="page">
                  <wp:posOffset>-133350</wp:posOffset>
                </wp:positionH>
                <wp:positionV relativeFrom="page">
                  <wp:posOffset>0</wp:posOffset>
                </wp:positionV>
                <wp:extent cx="8186420" cy="1885950"/>
                <wp:effectExtent l="0" t="0" r="5080" b="0"/>
                <wp:wrapSquare wrapText="bothSides"/>
                <wp:docPr id="58"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86420" cy="1885950"/>
                        </a:xfrm>
                        <a:prstGeom prst="rect">
                          <a:avLst/>
                        </a:prstGeom>
                        <a:gradFill>
                          <a:gsLst>
                            <a:gs pos="0">
                              <a:srgbClr val="FFFFFF"/>
                            </a:gs>
                            <a:gs pos="100000">
                              <a:schemeClr val="bg1">
                                <a:lumMod val="50000"/>
                              </a:schemeClr>
                            </a:gs>
                          </a:gsLst>
                          <a:lin ang="5400000" scaled="1"/>
                        </a:gradFill>
                        <a:ln>
                          <a:noFill/>
                        </a:ln>
                        <a:effectLst/>
                        <a:extLst/>
                      </wps:spPr>
                      <wps:txbx>
                        <w:txbxContent>
                          <w:p w:rsidR="00125ED2" w:rsidRDefault="00125ED2" w:rsidP="00B56D1C">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 thing that’s important to know is that you never know. You’re always sort of feeling your way.</w:t>
                            </w:r>
                          </w:p>
                          <w:p w:rsidR="00125ED2" w:rsidRPr="00540A1E" w:rsidRDefault="00125ED2" w:rsidP="00540A1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540A1E">
                              <w:rPr>
                                <w:rFonts w:asciiTheme="majorHAnsi" w:hAnsiTheme="majorHAnsi"/>
                                <w:b/>
                                <w:i/>
                                <w:sz w:val="28"/>
                                <w:szCs w:val="28"/>
                              </w:rPr>
                              <w:t>Diane Arbus</w:t>
                            </w:r>
                          </w:p>
                          <w:p w:rsidR="00125ED2" w:rsidRPr="00C06439" w:rsidRDefault="00125ED2" w:rsidP="00C0643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sz w:val="24"/>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36" style="position:absolute;margin-left:-10.5pt;margin-top:0;width:644.6pt;height:148.5pt;z-index:25166284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" stroked="f">
                <v:fill color2="#7f7f7f [1612]" focus="100%" type="gradient"/>
                <v:textbox inset="4in,54pt,1in,0">
                  <w:txbxContent>
                    <w:p w:rsidR="00125ED2" w:rsidRDefault="00125ED2" w:rsidP="00B56D1C">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 thing that’s important to know is that you never know. You’re always sort of feeling your way.</w:t>
                      </w:r>
                    </w:p>
                    <w:p w:rsidR="00125ED2" w:rsidRPr="00540A1E" w:rsidRDefault="00125ED2" w:rsidP="00540A1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540A1E">
                        <w:rPr>
                          <w:rFonts w:asciiTheme="majorHAnsi" w:hAnsiTheme="majorHAnsi"/>
                          <w:b/>
                          <w:i/>
                          <w:sz w:val="28"/>
                          <w:szCs w:val="28"/>
                        </w:rPr>
                        <w:t>Diane Arbus</w:t>
                      </w:r>
                    </w:p>
                    <w:p w:rsidR="00125ED2" w:rsidRPr="00C06439" w:rsidRDefault="00125ED2" w:rsidP="00C06439">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sz w:val="24"/>
                          <w:szCs w:val="24"/>
                        </w:rPr>
                      </w:pPr>
                    </w:p>
                  </w:txbxContent>
                </v:textbox>
                <w10:wrap type="square" anchorx="page" anchory="page"/>
              </v:rect>
            </w:pict>
          </mc:Fallback>
        </mc:AlternateContent>
      </w:r>
      <w:r w:rsidR="00381A27" w:rsidRPr="00FE0074">
        <w:rPr>
          <w:lang w:eastAsia="zh-TW"/>
        </w:rPr>
        <w:t xml:space="preserve">Module Eight: </w:t>
      </w:r>
      <w:r w:rsidR="00845832" w:rsidRPr="00FE0074">
        <w:rPr>
          <w:lang w:eastAsia="zh-TW"/>
        </w:rPr>
        <w:t>Interpersonal Awareness</w:t>
      </w:r>
      <w:bookmarkEnd w:id="58"/>
    </w:p>
    <w:p w:rsidR="00381A27" w:rsidRPr="00FE0074" w:rsidRDefault="00704CB5" w:rsidP="00B33DC8">
      <w:pPr>
        <w:rPr>
          <w:lang w:bidi="ar-SA"/>
        </w:rPr>
      </w:pPr>
      <w:r w:rsidRPr="00FE0074">
        <w:rPr>
          <w:lang w:bidi="ar-SA"/>
        </w:rPr>
        <w:drawing>
          <wp:anchor distT="0" distB="0" distL="114300" distR="114300" simplePos="0" relativeHeight="251735552" behindDoc="0" locked="0" layoutInCell="1" allowOverlap="1" wp14:anchorId="4E9F7B39" wp14:editId="574717D1">
            <wp:simplePos x="0" y="0"/>
            <wp:positionH relativeFrom="column">
              <wp:posOffset>-28575</wp:posOffset>
            </wp:positionH>
            <wp:positionV relativeFrom="paragraph">
              <wp:posOffset>45720</wp:posOffset>
            </wp:positionV>
            <wp:extent cx="1828800" cy="1828800"/>
            <wp:effectExtent l="0" t="0" r="0" b="0"/>
            <wp:wrapSquare wrapText="bothSides"/>
            <wp:docPr id="329" name="Picture 32" descr="C:\Users\Jennifer\AppData\Local\Microsoft\Windows\Temporary Internet Files\Content.IE5\7L635VD0\MC90033922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Jennifer\AppData\Local\Microsoft\Windows\Temporary Internet Files\Content.IE5\7L635VD0\MC900339222[1].wmf"/>
                    <pic:cNvPicPr>
                      <a:picLocks noChangeAspect="1" noChangeArrowheads="1"/>
                    </pic:cNvPicPr>
                  </pic:nvPicPr>
                  <pic:blipFill>
                    <a:blip r:embed="rId54" cstate="print"/>
                    <a:srcRect/>
                    <a:stretch>
                      <a:fillRect/>
                    </a:stretch>
                  </pic:blipFill>
                  <pic:spPr bwMode="auto">
                    <a:xfrm>
                      <a:off x="0" y="0"/>
                      <a:ext cx="1828800" cy="1828800"/>
                    </a:xfrm>
                    <a:prstGeom prst="rect">
                      <a:avLst/>
                    </a:prstGeom>
                    <a:noFill/>
                    <a:ln w="9525">
                      <a:noFill/>
                      <a:miter lim="800000"/>
                      <a:headEnd/>
                      <a:tailEnd/>
                    </a:ln>
                  </pic:spPr>
                </pic:pic>
              </a:graphicData>
            </a:graphic>
          </wp:anchor>
        </w:drawing>
      </w:r>
      <w:r w:rsidR="00C15031" w:rsidRPr="00FE0074">
        <w:rPr>
          <w:lang w:bidi="ar-SA"/>
        </w:rPr>
        <w:t>As you develop a greater degree of self awareness, you will also beco</w:t>
      </w:r>
      <w:r w:rsidR="00D76FF8" w:rsidRPr="00FE0074">
        <w:rPr>
          <w:lang w:bidi="ar-SA"/>
        </w:rPr>
        <w:t>m</w:t>
      </w:r>
      <w:r w:rsidR="00C15031" w:rsidRPr="00FE0074">
        <w:rPr>
          <w:lang w:bidi="ar-SA"/>
        </w:rPr>
        <w:t>e more aware of the dynamics at play in your interactions with others</w:t>
      </w:r>
      <w:r w:rsidR="00AC5A2B" w:rsidRPr="00FE0074">
        <w:rPr>
          <w:lang w:bidi="ar-SA"/>
        </w:rPr>
        <w:t xml:space="preserve">. </w:t>
      </w:r>
      <w:r w:rsidR="00D76FF8" w:rsidRPr="00FE0074">
        <w:rPr>
          <w:lang w:bidi="ar-SA"/>
        </w:rPr>
        <w:t>However, this awareness doesn’t always go two-ways. When you have a greater awareness of thinking, learning, and personality styles, you also have a responsibility to be more adaptable in your interactions with others.</w:t>
      </w:r>
    </w:p>
    <w:p w:rsidR="00B56D1C" w:rsidRPr="00FE0074" w:rsidRDefault="00B56D1C" w:rsidP="00B33DC8">
      <w:pPr>
        <w:rPr>
          <w:lang w:bidi="ar-SA"/>
        </w:rPr>
      </w:pPr>
    </w:p>
    <w:p w:rsidR="00B56D1C" w:rsidRPr="00FE0074" w:rsidRDefault="00B56D1C" w:rsidP="00B33DC8">
      <w:pPr>
        <w:rPr>
          <w:lang w:bidi="ar-SA"/>
        </w:rPr>
      </w:pPr>
    </w:p>
    <w:p w:rsidR="00B56D1C" w:rsidRPr="00FE0074" w:rsidRDefault="00B56D1C" w:rsidP="00B33DC8">
      <w:pPr>
        <w:rPr>
          <w:lang w:bidi="ar-SA"/>
        </w:rPr>
      </w:pPr>
    </w:p>
    <w:p w:rsidR="00B56D1C" w:rsidRPr="00FE0074" w:rsidRDefault="00B56D1C" w:rsidP="00B33DC8"/>
    <w:p w:rsidR="00CC07AB" w:rsidRPr="00FE0074" w:rsidRDefault="00845832" w:rsidP="00CC07AB">
      <w:pPr>
        <w:pStyle w:val="Heading2"/>
      </w:pPr>
      <w:bookmarkStart w:id="59" w:name="_Toc400095777"/>
      <w:r w:rsidRPr="00FE0074">
        <w:t>Addressing Different Thinking Styles</w:t>
      </w:r>
      <w:bookmarkEnd w:id="59"/>
    </w:p>
    <w:p w:rsidR="00CC07AB" w:rsidRPr="00FE0074" w:rsidRDefault="00704CB5" w:rsidP="00B56D1C">
      <w:r w:rsidRPr="00FE0074">
        <w:rPr>
          <w:lang w:bidi="ar-SA"/>
        </w:rPr>
        <w:drawing>
          <wp:anchor distT="0" distB="0" distL="114300" distR="114300" simplePos="0" relativeHeight="251734528" behindDoc="0" locked="0" layoutInCell="1" allowOverlap="1" wp14:anchorId="5D698C28" wp14:editId="3532D591">
            <wp:simplePos x="0" y="0"/>
            <wp:positionH relativeFrom="column">
              <wp:posOffset>0</wp:posOffset>
            </wp:positionH>
            <wp:positionV relativeFrom="paragraph">
              <wp:posOffset>635</wp:posOffset>
            </wp:positionV>
            <wp:extent cx="914400" cy="914400"/>
            <wp:effectExtent l="0" t="0" r="0" b="0"/>
            <wp:wrapSquare wrapText="bothSides"/>
            <wp:docPr id="328" name="Picture 31" descr="C:\Users\Jennifer\AppData\Local\Microsoft\Windows\Temporary Internet Files\Content.IE5\IK4SOCLQ\MC90044175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Jennifer\AppData\Local\Microsoft\Windows\Temporary Internet Files\Content.IE5\IK4SOCLQ\MC900441758[1].png"/>
                    <pic:cNvPicPr>
                      <a:picLocks noChangeAspect="1" noChangeArrowheads="1"/>
                    </pic:cNvPicPr>
                  </pic:nvPicPr>
                  <pic:blipFill>
                    <a:blip r:embed="rId55" cstate="print"/>
                    <a:srcRect/>
                    <a:stretch>
                      <a:fillRect/>
                    </a:stretch>
                  </pic:blipFill>
                  <pic:spPr bwMode="auto">
                    <a:xfrm>
                      <a:off x="0" y="0"/>
                      <a:ext cx="914400" cy="914400"/>
                    </a:xfrm>
                    <a:prstGeom prst="rect">
                      <a:avLst/>
                    </a:prstGeom>
                    <a:noFill/>
                    <a:ln w="9525">
                      <a:noFill/>
                      <a:miter lim="800000"/>
                      <a:headEnd/>
                      <a:tailEnd/>
                    </a:ln>
                  </pic:spPr>
                </pic:pic>
              </a:graphicData>
            </a:graphic>
          </wp:anchor>
        </w:drawing>
      </w:r>
      <w:r w:rsidR="00D76FF8" w:rsidRPr="00FE0074">
        <w:t>People who share the same thinking styles often have no problems working together. If both people are global thinkers then they will appreciate each other’s willingness to see the bigger picture. However when one person thinks differently from another, this different thinking style can not only seem foreign but irrelevant. However, these differences in thinking styles can, with the right approach, complement each other. While you may be aware of your thinking style, the people you interact with might not be as aware of theirs. A subtle way of intervening is to try to accommodate different styles of thinking when you interact with others.</w:t>
      </w:r>
      <w:r w:rsidR="00CF2C87" w:rsidRPr="00FE0074">
        <w:t xml:space="preserve"> </w:t>
      </w:r>
      <w:r w:rsidR="00D76FF8" w:rsidRPr="00FE0074">
        <w:t>If you are a global thinker and find yourself at odds with someone who doesn’t understand why you can’t just give them a specific step by step plan, this is your opportunity to step beyond your limitations and try a more linear thinking style.</w:t>
      </w:r>
      <w:r w:rsidR="00D5620C" w:rsidRPr="00FE0074">
        <w:t xml:space="preserve"> </w:t>
      </w:r>
    </w:p>
    <w:p w:rsidR="00B56D1C" w:rsidRPr="00FE0074" w:rsidRDefault="00B56D1C" w:rsidP="00D76FF8"/>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831756" w:rsidP="00CC07AB">
            <w:pPr>
              <w:rPr>
                <w:b/>
                <w:bCs/>
                <w:color w:val="000000" w:themeColor="text1"/>
              </w:rPr>
            </w:pPr>
            <w:r w:rsidRPr="00FE0074">
              <w:rPr>
                <w:b/>
                <w:bCs/>
                <w:color w:val="000000" w:themeColor="text1"/>
              </w:rPr>
              <w:t>8</w:t>
            </w:r>
            <w:r w:rsidR="007251A1"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6F230A" w:rsidP="00CE22E9">
            <w:pPr>
              <w:rPr>
                <w:color w:val="000000" w:themeColor="text1"/>
              </w:rPr>
            </w:pPr>
            <w:r w:rsidRPr="00FE0074">
              <w:rPr>
                <w:color w:val="000000" w:themeColor="text1"/>
              </w:rPr>
              <w:t xml:space="preserve">Introduce </w:t>
            </w:r>
            <w:r w:rsidR="00C52312" w:rsidRPr="00FE0074">
              <w:rPr>
                <w:color w:val="000000" w:themeColor="text1"/>
              </w:rPr>
              <w:t xml:space="preserve">How to Address </w:t>
            </w:r>
            <w:r w:rsidRPr="00FE0074">
              <w:rPr>
                <w:color w:val="000000" w:themeColor="text1"/>
              </w:rPr>
              <w:t>Thinking Styles</w:t>
            </w:r>
            <w:r w:rsidR="00D5620C"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5175FC" w:rsidRPr="00FE0074" w:rsidRDefault="00C52312" w:rsidP="00CC07AB">
            <w:pPr>
              <w:rPr>
                <w:b/>
                <w:color w:val="000000" w:themeColor="text1"/>
              </w:rPr>
            </w:pPr>
            <w:r w:rsidRPr="00FE0074">
              <w:rPr>
                <w:b/>
                <w:color w:val="000000" w:themeColor="text1"/>
              </w:rPr>
              <w:t xml:space="preserve">How to Address </w:t>
            </w:r>
            <w:r w:rsidR="006F230A" w:rsidRPr="00FE0074">
              <w:rPr>
                <w:b/>
                <w:color w:val="000000" w:themeColor="text1"/>
              </w:rPr>
              <w:t>Thinking Styles</w:t>
            </w:r>
          </w:p>
          <w:p w:rsidR="00CC07AB" w:rsidRPr="00FE0074" w:rsidRDefault="0037232F" w:rsidP="00D5620C">
            <w:pPr>
              <w:rPr>
                <w:color w:val="000000" w:themeColor="text1"/>
              </w:rPr>
            </w:pPr>
            <w:r w:rsidRPr="00FE0074">
              <w:rPr>
                <w:color w:val="000000" w:themeColor="text1"/>
              </w:rPr>
              <w:lastRenderedPageBreak/>
              <w:t xml:space="preserve">Discuss </w:t>
            </w:r>
            <w:r w:rsidR="006F230A" w:rsidRPr="00FE0074">
              <w:rPr>
                <w:color w:val="000000" w:themeColor="text1"/>
              </w:rPr>
              <w:t>thinking styles</w:t>
            </w:r>
            <w:r w:rsidR="00D5620C" w:rsidRPr="00FE0074">
              <w:rPr>
                <w:color w:val="000000" w:themeColor="text1"/>
              </w:rPr>
              <w:t>.</w:t>
            </w:r>
            <w:r w:rsidR="00CE22E9"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lastRenderedPageBreak/>
              <w:t>Materials Required</w:t>
            </w:r>
          </w:p>
        </w:tc>
        <w:tc>
          <w:tcPr>
            <w:tcW w:w="7128" w:type="dxa"/>
            <w:shd w:val="clear" w:color="auto" w:fill="D9D9D9" w:themeFill="background1" w:themeFillShade="D9"/>
            <w:vAlign w:val="center"/>
          </w:tcPr>
          <w:p w:rsidR="00CC07AB" w:rsidRPr="00FE0074" w:rsidRDefault="0037232F" w:rsidP="00CC07AB">
            <w:pPr>
              <w:rPr>
                <w:b/>
                <w:bCs/>
                <w:color w:val="000000" w:themeColor="text1"/>
              </w:rPr>
            </w:pPr>
            <w:r w:rsidRPr="00FE0074">
              <w:rPr>
                <w:b/>
                <w:bCs/>
                <w:color w:val="000000" w:themeColor="text1"/>
              </w:rPr>
              <w:t>Flipchart/board and marker</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F9772F"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6F230A" w:rsidP="00C52312">
            <w:pPr>
              <w:rPr>
                <w:color w:val="000000" w:themeColor="text1"/>
              </w:rPr>
            </w:pPr>
            <w:r w:rsidRPr="00FE0074">
              <w:rPr>
                <w:color w:val="000000" w:themeColor="text1"/>
              </w:rPr>
              <w:t xml:space="preserve">As a class, discuss work scenarios </w:t>
            </w:r>
            <w:r w:rsidR="00C52312" w:rsidRPr="00FE0074">
              <w:rPr>
                <w:color w:val="000000" w:themeColor="text1"/>
              </w:rPr>
              <w:t>where you are interacting with a person with a different thinking style. Develop strategies to identify others’ thinking styles and how you can address them. List these on the flipchart/board.</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5175FC"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5175FC"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C52312" w:rsidP="00F9772F">
            <w:pPr>
              <w:rPr>
                <w:color w:val="000000" w:themeColor="text1"/>
              </w:rPr>
            </w:pPr>
            <w:r w:rsidRPr="00FE0074">
              <w:rPr>
                <w:color w:val="000000" w:themeColor="text1"/>
              </w:rPr>
              <w:t>What does a global thinker focus on</w:t>
            </w:r>
            <w:r w:rsidR="005175FC" w:rsidRPr="00FE0074">
              <w:rPr>
                <w:color w:val="000000" w:themeColor="text1"/>
              </w:rPr>
              <w:t>?</w:t>
            </w:r>
          </w:p>
        </w:tc>
      </w:tr>
    </w:tbl>
    <w:p w:rsidR="00CC07AB" w:rsidRPr="00FE0074" w:rsidRDefault="00CC07AB" w:rsidP="00CC07AB">
      <w:pPr>
        <w:spacing w:after="0" w:line="240" w:lineRule="auto"/>
        <w:rPr>
          <w:rFonts w:ascii="Cambria" w:eastAsiaTheme="majorEastAsia" w:hAnsi="Cambria" w:cstheme="majorBidi"/>
          <w:b/>
          <w:bCs/>
          <w:color w:val="000000" w:themeColor="text1"/>
          <w:sz w:val="26"/>
          <w:szCs w:val="26"/>
        </w:rPr>
      </w:pPr>
    </w:p>
    <w:p w:rsidR="00CC07AB" w:rsidRPr="00FE0074" w:rsidRDefault="00845832" w:rsidP="00CC07AB">
      <w:pPr>
        <w:pStyle w:val="Heading2"/>
      </w:pPr>
      <w:bookmarkStart w:id="60" w:name="_Toc400095778"/>
      <w:r w:rsidRPr="00FE0074">
        <w:t>Addressing Different Learning Styles</w:t>
      </w:r>
      <w:bookmarkEnd w:id="60"/>
    </w:p>
    <w:p w:rsidR="00CC07AB" w:rsidRPr="00FE0074" w:rsidRDefault="00CA6BA5" w:rsidP="00D76FF8">
      <w:r w:rsidRPr="00FE0074">
        <w:rPr>
          <w:lang w:bidi="ar-SA"/>
        </w:rPr>
        <w:drawing>
          <wp:anchor distT="0" distB="0" distL="114300" distR="114300" simplePos="0" relativeHeight="251733504" behindDoc="0" locked="0" layoutInCell="1" allowOverlap="1" wp14:anchorId="7A37D8E4" wp14:editId="4B888C07">
            <wp:simplePos x="0" y="0"/>
            <wp:positionH relativeFrom="column">
              <wp:posOffset>-28575</wp:posOffset>
            </wp:positionH>
            <wp:positionV relativeFrom="paragraph">
              <wp:posOffset>35560</wp:posOffset>
            </wp:positionV>
            <wp:extent cx="914400" cy="742950"/>
            <wp:effectExtent l="19050" t="0" r="0" b="0"/>
            <wp:wrapSquare wrapText="bothSides"/>
            <wp:docPr id="327" name="Picture 30" descr="C:\Users\Jennifer\AppData\Local\Microsoft\Windows\Temporary Internet Files\Content.IE5\PD1BXWEB\MC90028078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Jennifer\AppData\Local\Microsoft\Windows\Temporary Internet Files\Content.IE5\PD1BXWEB\MC900280783[1].wmf"/>
                    <pic:cNvPicPr>
                      <a:picLocks noChangeAspect="1" noChangeArrowheads="1"/>
                    </pic:cNvPicPr>
                  </pic:nvPicPr>
                  <pic:blipFill>
                    <a:blip r:embed="rId56" cstate="print"/>
                    <a:srcRect/>
                    <a:stretch>
                      <a:fillRect/>
                    </a:stretch>
                  </pic:blipFill>
                  <pic:spPr bwMode="auto">
                    <a:xfrm>
                      <a:off x="0" y="0"/>
                      <a:ext cx="914400" cy="742950"/>
                    </a:xfrm>
                    <a:prstGeom prst="rect">
                      <a:avLst/>
                    </a:prstGeom>
                    <a:noFill/>
                    <a:ln w="9525">
                      <a:noFill/>
                      <a:miter lim="800000"/>
                      <a:headEnd/>
                      <a:tailEnd/>
                    </a:ln>
                  </pic:spPr>
                </pic:pic>
              </a:graphicData>
            </a:graphic>
          </wp:anchor>
        </w:drawing>
      </w:r>
      <w:r w:rsidR="00D76FF8" w:rsidRPr="00FE0074">
        <w:t>One side effect of deepening your own self-awareness is that you might often find yourself in a position of leadership where you have to teach others or give presentations, which is a kind of teaching when you consider it. If you are an auditory learner, take steps to design presentations and seminars that accommodate other types of learning. Use power-point and other visual aids</w:t>
      </w:r>
      <w:r w:rsidR="003A0A1C" w:rsidRPr="00FE0074">
        <w:t xml:space="preserve"> to help visual learners, and find activities that allow tactile learners an opportunity to learn by doing, even as you accommodate your own auditory learning style through spoken instructions and explanations. One way to make sure you are accommodating the different learning styles is to video record your presentations before when you practice and during the presentation itself. This way you can study for areas where you are strong and for areas where you can improve.</w:t>
      </w:r>
      <w:r w:rsidR="00D76FF8" w:rsidRPr="00FE0074">
        <w:t xml:space="preserve"> </w:t>
      </w:r>
    </w:p>
    <w:p w:rsidR="00B56D1C" w:rsidRPr="00FE0074" w:rsidRDefault="00B56D1C" w:rsidP="00D76FF8"/>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831756" w:rsidP="00CC07AB">
            <w:pPr>
              <w:rPr>
                <w:b/>
                <w:bCs/>
                <w:color w:val="000000" w:themeColor="text1"/>
              </w:rPr>
            </w:pPr>
            <w:r w:rsidRPr="00FE0074">
              <w:rPr>
                <w:b/>
                <w:bCs/>
                <w:color w:val="000000" w:themeColor="text1"/>
              </w:rPr>
              <w:t>8</w:t>
            </w:r>
            <w:r w:rsidR="00AD2D19" w:rsidRPr="00FE0074">
              <w:rPr>
                <w:b/>
                <w:bCs/>
                <w:color w:val="000000" w:themeColor="text1"/>
              </w:rPr>
              <w:t xml:space="preserve"> </w:t>
            </w:r>
            <w:r w:rsidR="00E84163" w:rsidRPr="00FE0074">
              <w:rPr>
                <w:b/>
                <w:bCs/>
                <w:color w:val="000000" w:themeColor="text1"/>
              </w:rPr>
              <w:t>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6F6631" w:rsidP="00845832">
            <w:pPr>
              <w:rPr>
                <w:color w:val="000000" w:themeColor="text1"/>
              </w:rPr>
            </w:pPr>
            <w:r w:rsidRPr="00FE0074">
              <w:rPr>
                <w:color w:val="000000" w:themeColor="text1"/>
              </w:rPr>
              <w:t xml:space="preserve">Introduce </w:t>
            </w:r>
            <w:r w:rsidR="00C52312" w:rsidRPr="00FE0074">
              <w:rPr>
                <w:color w:val="000000" w:themeColor="text1"/>
              </w:rPr>
              <w:t>Addressing Different Learning Styles</w:t>
            </w:r>
            <w:r w:rsidR="00F579C8" w:rsidRPr="00FE0074">
              <w:rPr>
                <w:color w:val="000000" w:themeColor="text1"/>
              </w:rPr>
              <w:t>.</w:t>
            </w:r>
            <w:r w:rsidR="003B1445"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206614" w:rsidRPr="00FE0074" w:rsidRDefault="00C52312" w:rsidP="00CC07AB">
            <w:pPr>
              <w:rPr>
                <w:b/>
                <w:color w:val="000000" w:themeColor="text1"/>
              </w:rPr>
            </w:pPr>
            <w:r w:rsidRPr="00FE0074">
              <w:rPr>
                <w:b/>
                <w:color w:val="000000" w:themeColor="text1"/>
              </w:rPr>
              <w:t>Addressing Different Learning Styles</w:t>
            </w:r>
          </w:p>
          <w:p w:rsidR="00CC07AB" w:rsidRPr="00FE0074" w:rsidRDefault="00C52312" w:rsidP="00CC07AB">
            <w:pPr>
              <w:rPr>
                <w:color w:val="000000" w:themeColor="text1"/>
              </w:rPr>
            </w:pPr>
            <w:r w:rsidRPr="00FE0074">
              <w:rPr>
                <w:color w:val="000000" w:themeColor="text1"/>
              </w:rPr>
              <w:t>Consider how to approach a presentation that accommodates different styles of learning</w:t>
            </w:r>
            <w:r w:rsidR="006D65A6" w:rsidRPr="00FE0074">
              <w:rPr>
                <w:color w:val="000000" w:themeColor="text1"/>
              </w:rPr>
              <w:t>.</w:t>
            </w:r>
            <w:r w:rsidR="00CF2C87"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C52312" w:rsidP="00CC07AB">
            <w:pPr>
              <w:rPr>
                <w:b/>
                <w:bCs/>
                <w:color w:val="000000" w:themeColor="text1"/>
              </w:rPr>
            </w:pPr>
            <w:r w:rsidRPr="00FE0074">
              <w:rPr>
                <w:b/>
                <w:bCs/>
                <w:color w:val="000000" w:themeColor="text1"/>
              </w:rPr>
              <w:t>Flipchart/board and marker</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206614"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lastRenderedPageBreak/>
              <w:t>Recommended Activity</w:t>
            </w:r>
          </w:p>
        </w:tc>
        <w:tc>
          <w:tcPr>
            <w:tcW w:w="7128" w:type="dxa"/>
            <w:shd w:val="clear" w:color="auto" w:fill="D9D9D9" w:themeFill="background1" w:themeFillShade="D9"/>
            <w:vAlign w:val="center"/>
          </w:tcPr>
          <w:p w:rsidR="00CC07AB" w:rsidRPr="00FE0074" w:rsidRDefault="00C52312" w:rsidP="00CC07AB">
            <w:pPr>
              <w:rPr>
                <w:color w:val="000000" w:themeColor="text1"/>
              </w:rPr>
            </w:pPr>
            <w:r w:rsidRPr="00FE0074">
              <w:rPr>
                <w:color w:val="000000" w:themeColor="text1"/>
              </w:rPr>
              <w:t>As a class, discuss how to present the same work-related information for different thinking styles</w:t>
            </w:r>
            <w:r w:rsidR="006D65A6" w:rsidRPr="00FE0074">
              <w:rPr>
                <w:color w:val="000000" w:themeColor="text1"/>
              </w:rPr>
              <w:t>.</w:t>
            </w:r>
            <w:r w:rsidRPr="00FE0074">
              <w:rPr>
                <w:color w:val="000000" w:themeColor="text1"/>
              </w:rPr>
              <w:t xml:space="preserve"> List ideas on the flipchart/board.</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206614" w:rsidP="00CC07AB">
            <w:pPr>
              <w:rPr>
                <w:color w:val="000000" w:themeColor="text1"/>
              </w:rPr>
            </w:pPr>
            <w:r w:rsidRPr="00FE0074">
              <w:rPr>
                <w:color w:val="000000" w:themeColor="text1"/>
              </w:rPr>
              <w:t xml:space="preserve">Share any personal, relevant stories.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206614"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C52312" w:rsidP="006D65A6">
            <w:pPr>
              <w:rPr>
                <w:color w:val="000000" w:themeColor="text1"/>
              </w:rPr>
            </w:pPr>
            <w:r w:rsidRPr="00FE0074">
              <w:rPr>
                <w:color w:val="000000" w:themeColor="text1"/>
              </w:rPr>
              <w:t>How would you teach an auditory learner how to shave</w:t>
            </w:r>
            <w:r w:rsidR="00E64F98" w:rsidRPr="00FE0074">
              <w:rPr>
                <w:color w:val="000000" w:themeColor="text1"/>
              </w:rPr>
              <w:t>?</w:t>
            </w:r>
          </w:p>
        </w:tc>
      </w:tr>
    </w:tbl>
    <w:p w:rsidR="00CC07AB" w:rsidRPr="00FE0074" w:rsidRDefault="00CC07AB" w:rsidP="00CC07AB"/>
    <w:p w:rsidR="001F28D4" w:rsidRPr="00FE0074" w:rsidRDefault="00D55661" w:rsidP="001F28D4">
      <w:pPr>
        <w:pStyle w:val="Heading2"/>
      </w:pPr>
      <w:bookmarkStart w:id="61" w:name="_Toc400095779"/>
      <w:r w:rsidRPr="00FE0074">
        <w:t>A</w:t>
      </w:r>
      <w:r w:rsidR="00845832" w:rsidRPr="00FE0074">
        <w:t>ctive Listening and Body Language</w:t>
      </w:r>
      <w:bookmarkEnd w:id="61"/>
    </w:p>
    <w:p w:rsidR="00CC07AB" w:rsidRPr="00FE0074" w:rsidRDefault="00D55661" w:rsidP="003A0A1C">
      <w:r w:rsidRPr="00FE0074">
        <w:rPr>
          <w:lang w:bidi="ar-SA"/>
        </w:rPr>
        <w:drawing>
          <wp:anchor distT="0" distB="0" distL="114300" distR="114300" simplePos="0" relativeHeight="251732480" behindDoc="0" locked="0" layoutInCell="1" allowOverlap="1" wp14:anchorId="5070C348" wp14:editId="110079BA">
            <wp:simplePos x="0" y="0"/>
            <wp:positionH relativeFrom="column">
              <wp:posOffset>-28575</wp:posOffset>
            </wp:positionH>
            <wp:positionV relativeFrom="paragraph">
              <wp:posOffset>45085</wp:posOffset>
            </wp:positionV>
            <wp:extent cx="914400" cy="904875"/>
            <wp:effectExtent l="19050" t="0" r="0" b="0"/>
            <wp:wrapSquare wrapText="bothSides"/>
            <wp:docPr id="326" name="Picture 29" descr="C:\Users\Jennifer\AppData\Local\Microsoft\Windows\Temporary Internet Files\Content.IE5\O27I2X9R\MC90009793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Jennifer\AppData\Local\Microsoft\Windows\Temporary Internet Files\Content.IE5\O27I2X9R\MC900097935[1].wmf"/>
                    <pic:cNvPicPr>
                      <a:picLocks noChangeAspect="1" noChangeArrowheads="1"/>
                    </pic:cNvPicPr>
                  </pic:nvPicPr>
                  <pic:blipFill>
                    <a:blip r:embed="rId57" cstate="print"/>
                    <a:srcRect/>
                    <a:stretch>
                      <a:fillRect/>
                    </a:stretch>
                  </pic:blipFill>
                  <pic:spPr bwMode="auto">
                    <a:xfrm>
                      <a:off x="0" y="0"/>
                      <a:ext cx="914400" cy="904875"/>
                    </a:xfrm>
                    <a:prstGeom prst="rect">
                      <a:avLst/>
                    </a:prstGeom>
                    <a:noFill/>
                    <a:ln w="9525">
                      <a:noFill/>
                      <a:miter lim="800000"/>
                      <a:headEnd/>
                      <a:tailEnd/>
                    </a:ln>
                  </pic:spPr>
                </pic:pic>
              </a:graphicData>
            </a:graphic>
          </wp:anchor>
        </w:drawing>
      </w:r>
      <w:r w:rsidR="003A0A1C" w:rsidRPr="00FE0074">
        <w:t>Another important factor in being aware of your interactions with others is being able to listen and to truly hear others. Employing the techniques of active listening can help, but these are not simply tricks. In order to be effective with others, you must be truly interested in their point of view.</w:t>
      </w:r>
      <w:r w:rsidR="008C44F1" w:rsidRPr="00FE0074">
        <w:t xml:space="preserve"> Here are some important suggestions for how to listen more actively:</w:t>
      </w:r>
    </w:p>
    <w:p w:rsidR="008C44F1" w:rsidRPr="00FE0074" w:rsidRDefault="008C44F1" w:rsidP="00B56D1C">
      <w:pPr>
        <w:pStyle w:val="BulletedPoints"/>
      </w:pPr>
      <w:r w:rsidRPr="00FE0074">
        <w:rPr>
          <w:b/>
        </w:rPr>
        <w:t>Use (minimal) encouragers</w:t>
      </w:r>
      <w:r w:rsidRPr="00FE0074">
        <w:t xml:space="preserve">. Encouragers are short words or phrases that indicate to a speaker that you are paying attention to what they are saying and encouraging them to continue. These are words, phrases, and sounds such as </w:t>
      </w:r>
      <w:r w:rsidRPr="00FE0074">
        <w:rPr>
          <w:i/>
        </w:rPr>
        <w:t>Yes</w:t>
      </w:r>
      <w:r w:rsidRPr="00FE0074">
        <w:t xml:space="preserve">, </w:t>
      </w:r>
      <w:r w:rsidRPr="00FE0074">
        <w:rPr>
          <w:i/>
        </w:rPr>
        <w:t>Uh huh</w:t>
      </w:r>
      <w:r w:rsidRPr="00FE0074">
        <w:t xml:space="preserve">, </w:t>
      </w:r>
      <w:r w:rsidRPr="00FE0074">
        <w:rPr>
          <w:i/>
        </w:rPr>
        <w:t>Go on</w:t>
      </w:r>
      <w:r w:rsidRPr="00FE0074">
        <w:t xml:space="preserve">, </w:t>
      </w:r>
      <w:r w:rsidRPr="00FE0074">
        <w:rPr>
          <w:i/>
        </w:rPr>
        <w:t>Mmm</w:t>
      </w:r>
      <w:r w:rsidRPr="00FE0074">
        <w:t xml:space="preserve">, </w:t>
      </w:r>
      <w:r w:rsidRPr="00FE0074">
        <w:rPr>
          <w:i/>
        </w:rPr>
        <w:t xml:space="preserve">So what happened next? </w:t>
      </w:r>
      <w:r w:rsidR="0001254A" w:rsidRPr="00FE0074">
        <w:t>Etc</w:t>
      </w:r>
      <w:r w:rsidRPr="00FE0074">
        <w:t xml:space="preserve">. </w:t>
      </w:r>
    </w:p>
    <w:p w:rsidR="008C44F1" w:rsidRPr="00FE0074" w:rsidRDefault="008C44F1" w:rsidP="00B56D1C">
      <w:pPr>
        <w:pStyle w:val="BulletedPoints"/>
      </w:pPr>
      <w:r w:rsidRPr="00FE0074">
        <w:rPr>
          <w:b/>
        </w:rPr>
        <w:t>Repeat key phrases</w:t>
      </w:r>
      <w:r w:rsidRPr="00FE0074">
        <w:t>. This is another way to encourage the speaker to continue and to make them feel heard. Here’s an example: the speaker says, “Yesterday, I went to the store to buy a loaf of bread.” The listener can combine a repetition of a key phrase with an encourager, “A loaf of bread. Okay, go on.”</w:t>
      </w:r>
    </w:p>
    <w:p w:rsidR="008C44F1" w:rsidRPr="00FE0074" w:rsidRDefault="008C44F1" w:rsidP="00B56D1C">
      <w:pPr>
        <w:pStyle w:val="BulletedPoints"/>
      </w:pPr>
      <w:r w:rsidRPr="00FE0074">
        <w:rPr>
          <w:b/>
        </w:rPr>
        <w:t>Paraphrase and summarize the speaker’s key points</w:t>
      </w:r>
      <w:r w:rsidRPr="00FE0074">
        <w:t xml:space="preserve">. </w:t>
      </w:r>
      <w:r w:rsidRPr="00FE0074">
        <w:rPr>
          <w:i/>
        </w:rPr>
        <w:t>So what I’m hearing you say is …</w:t>
      </w:r>
    </w:p>
    <w:p w:rsidR="008C44F1" w:rsidRPr="00FE0074" w:rsidRDefault="008C44F1" w:rsidP="00B56D1C">
      <w:pPr>
        <w:pStyle w:val="BulletedPoints"/>
      </w:pPr>
      <w:r w:rsidRPr="00FE0074">
        <w:rPr>
          <w:b/>
        </w:rPr>
        <w:t>Offer empathy when appropriate</w:t>
      </w:r>
      <w:r w:rsidRPr="00FE0074">
        <w:t xml:space="preserve">. </w:t>
      </w:r>
      <w:r w:rsidRPr="00FE0074">
        <w:rPr>
          <w:i/>
        </w:rPr>
        <w:t xml:space="preserve">That must have been really tough </w:t>
      </w:r>
      <w:r w:rsidRPr="00FE0074">
        <w:t xml:space="preserve">or </w:t>
      </w:r>
      <w:r w:rsidRPr="00FE0074">
        <w:rPr>
          <w:i/>
        </w:rPr>
        <w:t>I can see why you would be angry.</w:t>
      </w:r>
    </w:p>
    <w:p w:rsidR="008C44F1" w:rsidRPr="00FE0074" w:rsidRDefault="008C44F1" w:rsidP="00B56D1C">
      <w:pPr>
        <w:pStyle w:val="BulletedPoints"/>
      </w:pPr>
      <w:r w:rsidRPr="00FE0074">
        <w:rPr>
          <w:b/>
        </w:rPr>
        <w:t>Stay in the moment and listen fully</w:t>
      </w:r>
      <w:r w:rsidRPr="00FE0074">
        <w:t>. It might be tempting to interrupt because you’ve anticipated what else the other person is going to say, but regardless of your level of certitude, it’s often just as important for the other person to articulate their thought. This is one reason why interruptions can be so frustrating, because through speaking we often find our own way of understanding a situation.</w:t>
      </w:r>
    </w:p>
    <w:p w:rsidR="008C44F1" w:rsidRPr="00FE0074" w:rsidRDefault="008C44F1" w:rsidP="00B56D1C">
      <w:pPr>
        <w:pStyle w:val="BulletedPoints"/>
      </w:pPr>
      <w:r w:rsidRPr="00FE0074">
        <w:rPr>
          <w:b/>
        </w:rPr>
        <w:t>Listening fully</w:t>
      </w:r>
      <w:r w:rsidRPr="00FE0074">
        <w:t xml:space="preserve"> also involves taking note of volume and tone of voice and pace of speech. These indicate the emotional state of speaker. Higher volume, tone, and pace indicate an arousal emotion, enthusiasm, perhaps, but also anger, frustration, or anxiety. Context matters.</w:t>
      </w:r>
    </w:p>
    <w:p w:rsidR="008C44F1" w:rsidRPr="00FE0074" w:rsidRDefault="008C44F1" w:rsidP="00B56D1C">
      <w:pPr>
        <w:pStyle w:val="BulletedPoints"/>
      </w:pPr>
      <w:r w:rsidRPr="00FE0074">
        <w:rPr>
          <w:b/>
        </w:rPr>
        <w:t>Probe with open ended questions</w:t>
      </w:r>
      <w:r w:rsidRPr="00FE0074">
        <w:t xml:space="preserve">. Open ended questions are the opposite of close-ended questions, which can be answered in a single word or a few words. For example, </w:t>
      </w:r>
      <w:r w:rsidRPr="00FE0074">
        <w:rPr>
          <w:i/>
        </w:rPr>
        <w:t xml:space="preserve">Were you able to login? </w:t>
      </w:r>
      <w:r w:rsidRPr="00FE0074">
        <w:t xml:space="preserve">(close ended question with a yes/no answer) vs </w:t>
      </w:r>
      <w:r w:rsidRPr="00FE0074">
        <w:rPr>
          <w:i/>
        </w:rPr>
        <w:t xml:space="preserve">When you entered your username and </w:t>
      </w:r>
      <w:r w:rsidRPr="00FE0074">
        <w:rPr>
          <w:i/>
        </w:rPr>
        <w:lastRenderedPageBreak/>
        <w:t xml:space="preserve">password and hit enter, what did the screen show? </w:t>
      </w:r>
      <w:r w:rsidRPr="00FE0074">
        <w:t>(open ended question with a more involved answer).</w:t>
      </w:r>
    </w:p>
    <w:p w:rsidR="008C44F1" w:rsidRPr="00FE0074" w:rsidRDefault="008C44F1" w:rsidP="008C44F1">
      <w:r w:rsidRPr="00FE0074">
        <w:t xml:space="preserve">In addition to </w:t>
      </w:r>
      <w:r w:rsidR="001145B8" w:rsidRPr="00FE0074">
        <w:t>being aware of a person’s speech, you also need to be aware of both their body language and your own. Typically, when there is a discrepancy between the words that are said and a person’s tone and body language, the latter will more accurately reflect the circumstances. Here are some things to consider regarding a person’s body language:</w:t>
      </w:r>
    </w:p>
    <w:p w:rsidR="001145B8" w:rsidRPr="00FE0074" w:rsidRDefault="001145B8" w:rsidP="00B56D1C">
      <w:pPr>
        <w:pStyle w:val="BulletedPoints"/>
      </w:pPr>
      <w:r w:rsidRPr="00FE0074">
        <w:rPr>
          <w:b/>
        </w:rPr>
        <w:t>Eye contact</w:t>
      </w:r>
      <w:r w:rsidRPr="00FE0074">
        <w:t>. People who make greater eye contact will tend to appear more trustworthy. However, too much eye contact can come across as aggressive. Strive to make eye contact in your conversations around 60% of the time.</w:t>
      </w:r>
    </w:p>
    <w:p w:rsidR="001145B8" w:rsidRPr="00FE0074" w:rsidRDefault="001145B8" w:rsidP="00B56D1C">
      <w:pPr>
        <w:pStyle w:val="BulletedPoints"/>
      </w:pPr>
      <w:r w:rsidRPr="00FE0074">
        <w:rPr>
          <w:b/>
        </w:rPr>
        <w:t>Posture</w:t>
      </w:r>
      <w:r w:rsidRPr="00FE0074">
        <w:t>. When a person is being attentive, they will sit up straight while leaning slightly forward. Less engaged people will tend to slouch and lean away from a speaker.</w:t>
      </w:r>
    </w:p>
    <w:p w:rsidR="001145B8" w:rsidRPr="00FE0074" w:rsidRDefault="001145B8" w:rsidP="00B56D1C">
      <w:pPr>
        <w:pStyle w:val="BulletedPoints"/>
      </w:pPr>
      <w:r w:rsidRPr="00FE0074">
        <w:rPr>
          <w:b/>
        </w:rPr>
        <w:t>Facial expressions</w:t>
      </w:r>
      <w:r w:rsidRPr="00FE0074">
        <w:t xml:space="preserve">. It is said that </w:t>
      </w:r>
      <w:r w:rsidR="00EB7B4A" w:rsidRPr="00FE0074">
        <w:t>a smile</w:t>
      </w:r>
      <w:r w:rsidRPr="00FE0074">
        <w:t xml:space="preserve"> can be contagious. In fact, most facial expressions can evoke a similar response in another person. If you frown, another person might also feel tempted to frown. This is called mirroring. You can use mirroring to help establish a rapport with another person. By mirroring the other person’s own positive expressions, you hasten the connection process with that person. Conversely, you can also create a positive frame to an interaction by smiling yourself and avoiding expressions of negativity.</w:t>
      </w:r>
    </w:p>
    <w:p w:rsidR="001145B8" w:rsidRPr="00FE0074" w:rsidRDefault="00EB7B4A" w:rsidP="00B56D1C">
      <w:pPr>
        <w:pStyle w:val="BulletedPoints"/>
      </w:pPr>
      <w:r w:rsidRPr="00FE0074">
        <w:rPr>
          <w:b/>
        </w:rPr>
        <w:t>One powerful aspect of active listening is the use of non-verbal encouragers</w:t>
      </w:r>
      <w:r w:rsidRPr="00FE0074">
        <w:t>. Nodding your head or using a facial expression to communicate empathy are two examples.</w:t>
      </w:r>
      <w:r w:rsidR="00A93A09" w:rsidRPr="00FE0074">
        <w:t xml:space="preserve"> For example if someone was telling you a story about a big mistake they had made, a face palm on your part can not only communicate that you are paying attention, but that you are emotionally engaged as well.</w:t>
      </w:r>
    </w:p>
    <w:p w:rsidR="00B56D1C" w:rsidRPr="00FE0074" w:rsidRDefault="00B56D1C" w:rsidP="00B56D1C">
      <w:pPr>
        <w:pStyle w:val="BulletedPoints"/>
        <w:numPr>
          <w:ilvl w:val="0"/>
          <w:numId w:val="0"/>
        </w:numPr>
        <w:ind w:left="720" w:hanging="360"/>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831756" w:rsidP="00CC07AB">
            <w:pPr>
              <w:rPr>
                <w:b/>
                <w:bCs/>
                <w:color w:val="000000" w:themeColor="text1"/>
              </w:rPr>
            </w:pPr>
            <w:r w:rsidRPr="00FE0074">
              <w:rPr>
                <w:b/>
                <w:bCs/>
                <w:color w:val="000000" w:themeColor="text1"/>
              </w:rPr>
              <w:t>8</w:t>
            </w:r>
            <w:r w:rsidR="004050FB"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D23E86" w:rsidP="00845832">
            <w:pPr>
              <w:rPr>
                <w:color w:val="000000" w:themeColor="text1"/>
              </w:rPr>
            </w:pPr>
            <w:r w:rsidRPr="00FE0074">
              <w:rPr>
                <w:color w:val="000000" w:themeColor="text1"/>
              </w:rPr>
              <w:t>Practice Active Listening</w:t>
            </w:r>
            <w:r w:rsidR="003E2180" w:rsidRPr="00FE0074">
              <w:rPr>
                <w:color w:val="000000" w:themeColor="text1"/>
              </w:rPr>
              <w:t>.</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1E1D95" w:rsidRPr="00FE0074" w:rsidRDefault="00D23E86" w:rsidP="00CC07AB">
            <w:pPr>
              <w:rPr>
                <w:b/>
                <w:color w:val="000000" w:themeColor="text1"/>
              </w:rPr>
            </w:pPr>
            <w:r w:rsidRPr="00FE0074">
              <w:rPr>
                <w:b/>
                <w:color w:val="000000" w:themeColor="text1"/>
              </w:rPr>
              <w:t>Active Listening</w:t>
            </w:r>
          </w:p>
          <w:p w:rsidR="00CC07AB" w:rsidRPr="00FE0074" w:rsidRDefault="00D23E86" w:rsidP="003E2180">
            <w:pPr>
              <w:rPr>
                <w:color w:val="000000" w:themeColor="text1"/>
              </w:rPr>
            </w:pPr>
            <w:r w:rsidRPr="00FE0074">
              <w:rPr>
                <w:color w:val="000000" w:themeColor="text1"/>
              </w:rPr>
              <w:t>Practice listening to another person</w:t>
            </w:r>
            <w:r w:rsidR="003E2180" w:rsidRPr="00FE0074">
              <w:rPr>
                <w:color w:val="000000" w:themeColor="text1"/>
              </w:rPr>
              <w:t>.</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D23E86" w:rsidP="00CC07AB">
            <w:pPr>
              <w:rPr>
                <w:b/>
                <w:bCs/>
                <w:color w:val="000000" w:themeColor="text1"/>
              </w:rPr>
            </w:pPr>
            <w:r w:rsidRPr="00FE0074">
              <w:rPr>
                <w:b/>
                <w:bCs/>
                <w:color w:val="000000" w:themeColor="text1"/>
              </w:rPr>
              <w:t>None</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3E2180" w:rsidP="00CC07AB">
            <w:pPr>
              <w:rPr>
                <w:color w:val="000000" w:themeColor="text1"/>
              </w:rPr>
            </w:pPr>
            <w:r w:rsidRPr="00FE0074">
              <w:rPr>
                <w:color w:val="000000" w:themeColor="text1"/>
              </w:rPr>
              <w:t>None</w:t>
            </w:r>
            <w:r w:rsidR="00A02520"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3E2180" w:rsidP="00046836">
            <w:pPr>
              <w:rPr>
                <w:color w:val="000000" w:themeColor="text1"/>
              </w:rPr>
            </w:pPr>
            <w:r w:rsidRPr="00FE0074">
              <w:rPr>
                <w:color w:val="000000" w:themeColor="text1"/>
              </w:rPr>
              <w:t>Di</w:t>
            </w:r>
            <w:r w:rsidR="00046836" w:rsidRPr="00FE0074">
              <w:rPr>
                <w:color w:val="000000" w:themeColor="text1"/>
              </w:rPr>
              <w:t>vide the class into groups of two</w:t>
            </w:r>
            <w:r w:rsidRPr="00FE0074">
              <w:rPr>
                <w:color w:val="000000" w:themeColor="text1"/>
              </w:rPr>
              <w:t>.</w:t>
            </w:r>
            <w:r w:rsidR="00046836" w:rsidRPr="00FE0074">
              <w:rPr>
                <w:color w:val="000000" w:themeColor="text1"/>
              </w:rPr>
              <w:t xml:space="preserve"> For four minutes</w:t>
            </w:r>
            <w:r w:rsidR="00A246DF" w:rsidRPr="00FE0074">
              <w:rPr>
                <w:color w:val="000000" w:themeColor="text1"/>
              </w:rPr>
              <w:t>,</w:t>
            </w:r>
            <w:r w:rsidR="00046836" w:rsidRPr="00FE0074">
              <w:rPr>
                <w:color w:val="000000" w:themeColor="text1"/>
              </w:rPr>
              <w:t xml:space="preserve"> have one group member tell the other a story about a pleasant vacation or a difficult vacation situation they experienced. The other member should practice listening actively. After four minutes switch and have the previous listener </w:t>
            </w:r>
            <w:r w:rsidR="00046836" w:rsidRPr="00FE0074">
              <w:rPr>
                <w:color w:val="000000" w:themeColor="text1"/>
              </w:rPr>
              <w:lastRenderedPageBreak/>
              <w:t>retell the other person’s story.</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lastRenderedPageBreak/>
              <w:t>Stories to Share</w:t>
            </w:r>
          </w:p>
        </w:tc>
        <w:tc>
          <w:tcPr>
            <w:tcW w:w="7128" w:type="dxa"/>
            <w:tcBorders>
              <w:bottom w:val="single" w:sz="4" w:space="0" w:color="1F497D"/>
            </w:tcBorders>
            <w:vAlign w:val="center"/>
          </w:tcPr>
          <w:p w:rsidR="00CC07AB" w:rsidRPr="00FE0074" w:rsidRDefault="001E1D95"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1E1D95"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046836" w:rsidP="003E2180">
            <w:pPr>
              <w:rPr>
                <w:color w:val="000000" w:themeColor="text1"/>
              </w:rPr>
            </w:pPr>
            <w:r w:rsidRPr="00FE0074">
              <w:rPr>
                <w:color w:val="000000" w:themeColor="text1"/>
              </w:rPr>
              <w:t>What is active listening</w:t>
            </w:r>
            <w:r w:rsidR="001E1D95" w:rsidRPr="00FE0074">
              <w:rPr>
                <w:color w:val="000000" w:themeColor="text1"/>
              </w:rPr>
              <w:t>?</w:t>
            </w:r>
          </w:p>
        </w:tc>
      </w:tr>
    </w:tbl>
    <w:p w:rsidR="00B56D1C" w:rsidRPr="00FE0074" w:rsidRDefault="00B56D1C" w:rsidP="00B56D1C"/>
    <w:p w:rsidR="00C55699" w:rsidRPr="00FE0074" w:rsidRDefault="00845832" w:rsidP="00CC07AB">
      <w:pPr>
        <w:pStyle w:val="Heading2"/>
      </w:pPr>
      <w:bookmarkStart w:id="62" w:name="_Toc400095780"/>
      <w:r w:rsidRPr="00FE0074">
        <w:t>Transactional Analysis</w:t>
      </w:r>
      <w:bookmarkEnd w:id="62"/>
    </w:p>
    <w:p w:rsidR="00E95B13" w:rsidRPr="00FE0074" w:rsidRDefault="00DA0BF9" w:rsidP="006B20D3">
      <w:r w:rsidRPr="00FE0074">
        <w:rPr>
          <w:lang w:bidi="ar-SA"/>
        </w:rPr>
        <w:drawing>
          <wp:anchor distT="0" distB="0" distL="114300" distR="114300" simplePos="0" relativeHeight="251729408" behindDoc="0" locked="0" layoutInCell="1" allowOverlap="1" wp14:anchorId="5A4A7C81" wp14:editId="769759F2">
            <wp:simplePos x="0" y="0"/>
            <wp:positionH relativeFrom="column">
              <wp:posOffset>19050</wp:posOffset>
            </wp:positionH>
            <wp:positionV relativeFrom="paragraph">
              <wp:posOffset>53975</wp:posOffset>
            </wp:positionV>
            <wp:extent cx="703580" cy="1371600"/>
            <wp:effectExtent l="19050" t="0" r="1270" b="0"/>
            <wp:wrapSquare wrapText="bothSides"/>
            <wp:docPr id="325" name="Picture 28" descr="C:\Users\Jennifer\AppData\Local\Microsoft\Windows\Temporary Internet Files\Content.IE5\O27I2X9R\MC9000787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Jennifer\AppData\Local\Microsoft\Windows\Temporary Internet Files\Content.IE5\O27I2X9R\MC900078796[1].wmf"/>
                    <pic:cNvPicPr>
                      <a:picLocks noChangeAspect="1" noChangeArrowheads="1"/>
                    </pic:cNvPicPr>
                  </pic:nvPicPr>
                  <pic:blipFill>
                    <a:blip r:embed="rId58" cstate="print"/>
                    <a:srcRect/>
                    <a:stretch>
                      <a:fillRect/>
                    </a:stretch>
                  </pic:blipFill>
                  <pic:spPr bwMode="auto">
                    <a:xfrm>
                      <a:off x="0" y="0"/>
                      <a:ext cx="703580" cy="1371600"/>
                    </a:xfrm>
                    <a:prstGeom prst="rect">
                      <a:avLst/>
                    </a:prstGeom>
                    <a:noFill/>
                    <a:ln w="9525">
                      <a:noFill/>
                      <a:miter lim="800000"/>
                      <a:headEnd/>
                      <a:tailEnd/>
                    </a:ln>
                  </pic:spPr>
                </pic:pic>
              </a:graphicData>
            </a:graphic>
          </wp:anchor>
        </w:drawing>
      </w:r>
      <w:r w:rsidR="00E95B13" w:rsidRPr="00FE0074">
        <w:t>Transactional analysis is a way of interacting with others where you can recognize certain behavioral patterns in another person and by adjusting your behavior you can induce a change in the other person’s as well. Transactional analysis identifies three separate modes of behavior when interacting with someone else:</w:t>
      </w:r>
    </w:p>
    <w:p w:rsidR="00DA0BF9" w:rsidRPr="00FE0074" w:rsidRDefault="00DA0BF9" w:rsidP="006B20D3"/>
    <w:p w:rsidR="00DA0BF9" w:rsidRPr="00FE0074" w:rsidRDefault="00DA0BF9" w:rsidP="006B20D3"/>
    <w:p w:rsidR="00DA0BF9" w:rsidRPr="00FE0074" w:rsidRDefault="00DA0BF9" w:rsidP="006B20D3"/>
    <w:p w:rsidR="00CC07AB" w:rsidRPr="00FE0074" w:rsidRDefault="00E95B13" w:rsidP="00B56D1C">
      <w:pPr>
        <w:pStyle w:val="BulletedPoints"/>
      </w:pPr>
      <w:r w:rsidRPr="00FE0074">
        <w:rPr>
          <w:b/>
        </w:rPr>
        <w:t xml:space="preserve">Child mode. </w:t>
      </w:r>
      <w:r w:rsidRPr="00FE0074">
        <w:t>Child mode is the type of behavior that places an emphasis on fun and tries to avoid responsibility. Statements such as “stop being such a priss” or “you’re really bringing me down” and variations on them are examples of child mode behavior. Another example would occur if you told your teenager to get off of his or her cell phone and your teenager rolled his or her eyes at you.</w:t>
      </w:r>
    </w:p>
    <w:p w:rsidR="00E95B13" w:rsidRPr="00FE0074" w:rsidRDefault="00E95B13" w:rsidP="00B56D1C">
      <w:pPr>
        <w:pStyle w:val="BulletedPoints"/>
      </w:pPr>
      <w:r w:rsidRPr="00FE0074">
        <w:rPr>
          <w:b/>
        </w:rPr>
        <w:t>Parent mode.</w:t>
      </w:r>
      <w:r w:rsidRPr="00FE0074">
        <w:t xml:space="preserve"> This mode of behavior occurs when someone is acting in the same manner as authority figures acted in their lives during childhood development. It can take on many forms of expression, but typically communicates an “I’m more mature than you” attitude. Statements such as “Why do you never listen?” or “Can’t you just be a grownup for once in your life?” are examples of people behaving in parent mode. If you have ever experienced someone speaking to you condescendingly as if you were their child, you probably experienced someone acting in parent mode.</w:t>
      </w:r>
    </w:p>
    <w:p w:rsidR="00E95B13" w:rsidRPr="00FE0074" w:rsidRDefault="00E95B13" w:rsidP="00B56D1C">
      <w:pPr>
        <w:pStyle w:val="BulletedPoints"/>
      </w:pPr>
      <w:r w:rsidRPr="00FE0074">
        <w:rPr>
          <w:b/>
        </w:rPr>
        <w:t>Adult mode.</w:t>
      </w:r>
      <w:r w:rsidRPr="00FE0074">
        <w:t xml:space="preserve"> The preferred mode of behavior for social interactions is neither child nor parent modes but adult mode instead. </w:t>
      </w:r>
      <w:r w:rsidR="00641534" w:rsidRPr="00FE0074">
        <w:t>Rather than focusing on the way things should be, as the Parent mode does, or the way you want things to be, as the Child mode does, the Adult mode focuses on the way things are and how to adapt oneself to them.</w:t>
      </w:r>
    </w:p>
    <w:p w:rsidR="009C2BFB" w:rsidRPr="00FE0074" w:rsidRDefault="00046836" w:rsidP="009C2BFB">
      <w:r w:rsidRPr="00FE0074">
        <w:t>These m</w:t>
      </w:r>
      <w:r w:rsidR="009C2BFB" w:rsidRPr="00FE0074">
        <w:t xml:space="preserve">odes of behavior tend to slip into a recurring cycle of complementary modes. Parent mode behavior in one person will continue so long as the other person is responding in the complementary child mode, and vice versa. In order to break this cycle of behavior, one person has to consciously refuse to remain in the complementary mode. For example, if a boss says to you, “Where’s my report? What is </w:t>
      </w:r>
      <w:r w:rsidR="009C2BFB" w:rsidRPr="00FE0074">
        <w:lastRenderedPageBreak/>
        <w:t xml:space="preserve">this, playtime?” this is an example of parent-mode behavior and if you respond with the complementary child-mode behavior, then a vicious cycle of parent-child responses ensue, which can rapidly escalate into conflict. However, if you remain in adult mode, you create what’s called a crossed transaction. The crossed transaction interrupts the vicious cycle and makes it difficult for the other person to remain in their respective adult or child mode. It de-escalates a situation and prevents conflict by giving the other person an opportunity to complement your adult mode behavior with adult mode behavior themselves. </w:t>
      </w:r>
    </w:p>
    <w:p w:rsidR="00B56D1C" w:rsidRPr="00FE0074" w:rsidRDefault="00B56D1C" w:rsidP="009C2BF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831756" w:rsidP="00CC07AB">
            <w:pPr>
              <w:rPr>
                <w:b/>
                <w:bCs/>
                <w:color w:val="000000" w:themeColor="text1"/>
              </w:rPr>
            </w:pPr>
            <w:r w:rsidRPr="00FE0074">
              <w:rPr>
                <w:b/>
                <w:bCs/>
                <w:color w:val="000000" w:themeColor="text1"/>
              </w:rPr>
              <w:t>8</w:t>
            </w:r>
            <w:r w:rsidR="0017675B" w:rsidRPr="00FE0074">
              <w:rPr>
                <w:b/>
                <w:bCs/>
                <w:color w:val="000000" w:themeColor="text1"/>
              </w:rPr>
              <w:t xml:space="preserve"> </w:t>
            </w:r>
            <w:r w:rsidR="004050FB" w:rsidRPr="00FE0074">
              <w:rPr>
                <w:b/>
                <w:bCs/>
                <w:color w:val="000000" w:themeColor="text1"/>
              </w:rPr>
              <w:t>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F92F24" w:rsidP="00845832">
            <w:pPr>
              <w:rPr>
                <w:color w:val="000000" w:themeColor="text1"/>
              </w:rPr>
            </w:pPr>
            <w:r w:rsidRPr="00FE0074">
              <w:rPr>
                <w:color w:val="000000" w:themeColor="text1"/>
              </w:rPr>
              <w:t xml:space="preserve">Introduce </w:t>
            </w:r>
            <w:r w:rsidR="00046836" w:rsidRPr="00FE0074">
              <w:rPr>
                <w:color w:val="000000" w:themeColor="text1"/>
              </w:rPr>
              <w:t>Transactional Analysis</w:t>
            </w:r>
            <w:r w:rsidR="00144395" w:rsidRPr="00FE0074">
              <w:rPr>
                <w:color w:val="000000" w:themeColor="text1"/>
              </w:rPr>
              <w:t>.</w:t>
            </w:r>
            <w:r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2B1FF5" w:rsidRPr="00FE0074" w:rsidRDefault="00C26942" w:rsidP="00CC07AB">
            <w:pPr>
              <w:rPr>
                <w:b/>
                <w:color w:val="000000" w:themeColor="text1"/>
              </w:rPr>
            </w:pPr>
            <w:r w:rsidRPr="00FE0074">
              <w:rPr>
                <w:b/>
                <w:color w:val="000000" w:themeColor="text1"/>
              </w:rPr>
              <w:t>Transactional Analysis</w:t>
            </w:r>
          </w:p>
          <w:p w:rsidR="00CC07AB" w:rsidRPr="00FE0074" w:rsidRDefault="00144395" w:rsidP="0045477D">
            <w:pPr>
              <w:rPr>
                <w:color w:val="000000" w:themeColor="text1"/>
              </w:rPr>
            </w:pPr>
            <w:r w:rsidRPr="00FE0074">
              <w:rPr>
                <w:color w:val="000000" w:themeColor="text1"/>
              </w:rPr>
              <w:t>Practice scripting.</w:t>
            </w:r>
            <w:r w:rsidR="007635EF"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E84AE1" w:rsidP="00C26942">
            <w:pPr>
              <w:rPr>
                <w:b/>
                <w:color w:val="000000" w:themeColor="text1"/>
              </w:rPr>
            </w:pPr>
            <w:r w:rsidRPr="00FE0074">
              <w:rPr>
                <w:b/>
                <w:color w:val="000000" w:themeColor="text1"/>
              </w:rPr>
              <w:t>09</w:t>
            </w:r>
            <w:r w:rsidR="00070112" w:rsidRPr="00FE0074">
              <w:rPr>
                <w:b/>
                <w:color w:val="000000" w:themeColor="text1"/>
              </w:rPr>
              <w:t xml:space="preserve">: </w:t>
            </w:r>
            <w:r w:rsidR="00C26942" w:rsidRPr="00FE0074">
              <w:rPr>
                <w:b/>
                <w:color w:val="000000" w:themeColor="text1"/>
              </w:rPr>
              <w:t>Transactional Analysis</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2B1FF5"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144395" w:rsidP="0045477D">
            <w:pPr>
              <w:rPr>
                <w:color w:val="000000" w:themeColor="text1"/>
              </w:rPr>
            </w:pPr>
            <w:r w:rsidRPr="00FE0074">
              <w:rPr>
                <w:color w:val="000000" w:themeColor="text1"/>
              </w:rPr>
              <w:t xml:space="preserve">Complete the worksheet individually.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2B1FF5"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6F07AD"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C26942" w:rsidP="006B20D3">
            <w:pPr>
              <w:rPr>
                <w:color w:val="000000" w:themeColor="text1"/>
              </w:rPr>
            </w:pPr>
            <w:r w:rsidRPr="00FE0074">
              <w:rPr>
                <w:color w:val="000000" w:themeColor="text1"/>
              </w:rPr>
              <w:t>What modes contribute to a recurring cycle of behavior</w:t>
            </w:r>
            <w:r w:rsidR="006F07AD" w:rsidRPr="00FE0074">
              <w:rPr>
                <w:color w:val="000000" w:themeColor="text1"/>
              </w:rPr>
              <w:t>?</w:t>
            </w:r>
          </w:p>
        </w:tc>
      </w:tr>
    </w:tbl>
    <w:p w:rsidR="00B56D1C" w:rsidRPr="00FE0074" w:rsidRDefault="00B56D1C" w:rsidP="00B56D1C"/>
    <w:p w:rsidR="00CC07AB" w:rsidRPr="00FE0074" w:rsidRDefault="00CC07AB" w:rsidP="00CC07AB">
      <w:pPr>
        <w:pStyle w:val="Heading2"/>
      </w:pPr>
      <w:bookmarkStart w:id="63" w:name="_Toc400095781"/>
      <w:r w:rsidRPr="00FE0074">
        <w:t>Case Study</w:t>
      </w:r>
      <w:bookmarkEnd w:id="63"/>
    </w:p>
    <w:p w:rsidR="00CC07AB" w:rsidRPr="00FE0074" w:rsidRDefault="00AC3193" w:rsidP="00CC07AB">
      <w:r w:rsidRPr="00FE0074">
        <w:rPr>
          <w:lang w:bidi="ar-SA"/>
        </w:rPr>
        <w:drawing>
          <wp:anchor distT="0" distB="0" distL="114300" distR="114300" simplePos="0" relativeHeight="251726336" behindDoc="0" locked="0" layoutInCell="1" allowOverlap="1" wp14:anchorId="27628723" wp14:editId="09E704B0">
            <wp:simplePos x="0" y="0"/>
            <wp:positionH relativeFrom="column">
              <wp:posOffset>19050</wp:posOffset>
            </wp:positionH>
            <wp:positionV relativeFrom="paragraph">
              <wp:posOffset>24130</wp:posOffset>
            </wp:positionV>
            <wp:extent cx="914400" cy="942975"/>
            <wp:effectExtent l="19050" t="0" r="0" b="0"/>
            <wp:wrapSquare wrapText="bothSides"/>
            <wp:docPr id="60" name="Picture 23" descr="C:\Users\Jennifer\AppData\Local\Microsoft\Windows\Temporary Internet Files\Content.IE5\O27I2X9R\MP9004092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Jennifer\AppData\Local\Microsoft\Windows\Temporary Internet Files\Content.IE5\O27I2X9R\MP900409270[1].jpg"/>
                    <pic:cNvPicPr>
                      <a:picLocks noChangeAspect="1" noChangeArrowheads="1"/>
                    </pic:cNvPicPr>
                  </pic:nvPicPr>
                  <pic:blipFill>
                    <a:blip r:embed="rId59" cstate="print"/>
                    <a:srcRect/>
                    <a:stretch>
                      <a:fillRect/>
                    </a:stretch>
                  </pic:blipFill>
                  <pic:spPr bwMode="auto">
                    <a:xfrm>
                      <a:off x="0" y="0"/>
                      <a:ext cx="914400" cy="942975"/>
                    </a:xfrm>
                    <a:prstGeom prst="rect">
                      <a:avLst/>
                    </a:prstGeom>
                    <a:noFill/>
                    <a:ln w="9525">
                      <a:noFill/>
                      <a:miter lim="800000"/>
                      <a:headEnd/>
                      <a:tailEnd/>
                    </a:ln>
                  </pic:spPr>
                </pic:pic>
              </a:graphicData>
            </a:graphic>
          </wp:anchor>
        </w:drawing>
      </w:r>
      <w:r w:rsidR="0086607C" w:rsidRPr="00FE0074">
        <w:t>Grace and Priscilla teamed up to work on a project. Since this project involved extensive research, the two women split their labor. Grace, a global thinker, decided to look at the more theoretical information, while Priscilla, a linear thinker, looked at instances where theory had been put into practice. The two were well aware of each other’s thinking styles because in conversations, Priscilla had noted that Grace tended to speak in abstract and theoretical terms and pointed out that tendency to Grace</w:t>
      </w:r>
      <w:r w:rsidR="00B26290" w:rsidRPr="00FE0074">
        <w:t>, who was herself aware of the theory on the differences between thinking styles. When it came time to share their information, Grace created a power point demonstration because she knew that Priscilla was a visual learner, whereas Priscilla, appreciating Grace’s comfort with auditory learning, verbally explained the results of her research.</w:t>
      </w:r>
      <w:r w:rsidR="00CF2C87" w:rsidRPr="00FE0074">
        <w:t xml:space="preserve"> </w:t>
      </w:r>
      <w:r w:rsidR="00B26290" w:rsidRPr="00FE0074">
        <w:t>Because of their differences in thinking and learning styles, and their awareness of these, they were able to put together a presentation that played to both of their strengths and really wowed those present by its thoroughness.</w:t>
      </w:r>
    </w:p>
    <w:p w:rsidR="00B56D1C" w:rsidRPr="00FE0074" w:rsidRDefault="00B56D1C"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lastRenderedPageBreak/>
              <w:t xml:space="preserve">Estimated Time </w:t>
            </w:r>
          </w:p>
        </w:tc>
        <w:tc>
          <w:tcPr>
            <w:tcW w:w="7128" w:type="dxa"/>
            <w:tcBorders>
              <w:bottom w:val="single" w:sz="4" w:space="0" w:color="1F497D"/>
            </w:tcBorders>
            <w:vAlign w:val="center"/>
          </w:tcPr>
          <w:p w:rsidR="00CC07AB" w:rsidRPr="00FE0074" w:rsidRDefault="007635EF" w:rsidP="00CC07AB">
            <w:pPr>
              <w:rPr>
                <w:b/>
                <w:bCs/>
                <w:color w:val="000000" w:themeColor="text1"/>
              </w:rPr>
            </w:pPr>
            <w:r w:rsidRPr="00FE0074">
              <w:rPr>
                <w:b/>
                <w:bCs/>
                <w:color w:val="000000" w:themeColor="text1"/>
              </w:rPr>
              <w:t>5</w:t>
            </w:r>
            <w:r w:rsidR="003A3DC6"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3A3DC6" w:rsidP="00B26290">
            <w:pPr>
              <w:rPr>
                <w:color w:val="000000" w:themeColor="text1"/>
              </w:rPr>
            </w:pPr>
            <w:r w:rsidRPr="00FE0074">
              <w:rPr>
                <w:color w:val="000000" w:themeColor="text1"/>
              </w:rPr>
              <w:t xml:space="preserve">Introduce the </w:t>
            </w:r>
            <w:r w:rsidR="00B26290" w:rsidRPr="00FE0074">
              <w:rPr>
                <w:color w:val="000000" w:themeColor="text1"/>
              </w:rPr>
              <w:t xml:space="preserve">Interpersonal Awareness </w:t>
            </w:r>
            <w:r w:rsidRPr="00FE0074">
              <w:rPr>
                <w:color w:val="000000" w:themeColor="text1"/>
              </w:rPr>
              <w:t xml:space="preserve">case study.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3A3DC6" w:rsidRPr="00FE0074" w:rsidRDefault="003A3DC6" w:rsidP="00CC07AB">
            <w:pPr>
              <w:rPr>
                <w:b/>
                <w:color w:val="000000" w:themeColor="text1"/>
              </w:rPr>
            </w:pPr>
            <w:r w:rsidRPr="00FE0074">
              <w:rPr>
                <w:b/>
                <w:color w:val="000000" w:themeColor="text1"/>
              </w:rPr>
              <w:t>Case Study</w:t>
            </w:r>
          </w:p>
          <w:p w:rsidR="00CC07AB" w:rsidRPr="00FE0074" w:rsidRDefault="003A3DC6" w:rsidP="00B7151D">
            <w:pPr>
              <w:rPr>
                <w:color w:val="000000" w:themeColor="text1"/>
              </w:rPr>
            </w:pPr>
            <w:r w:rsidRPr="00FE0074">
              <w:rPr>
                <w:color w:val="000000" w:themeColor="text1"/>
              </w:rPr>
              <w:t xml:space="preserve">Discuss </w:t>
            </w:r>
            <w:r w:rsidR="007A148F" w:rsidRPr="00FE0074">
              <w:rPr>
                <w:color w:val="000000" w:themeColor="text1"/>
              </w:rPr>
              <w:t xml:space="preserve">the importance of </w:t>
            </w:r>
            <w:r w:rsidR="00B26290" w:rsidRPr="00FE0074">
              <w:rPr>
                <w:color w:val="000000" w:themeColor="text1"/>
              </w:rPr>
              <w:t>understanding differences in thinking and learning styles</w:t>
            </w:r>
            <w:r w:rsidR="00B7151D" w:rsidRPr="00FE0074">
              <w:rPr>
                <w:color w:val="000000" w:themeColor="text1"/>
              </w:rPr>
              <w:t>.</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3A3DC6" w:rsidP="00CC07AB">
            <w:pPr>
              <w:rPr>
                <w:color w:val="000000" w:themeColor="text1"/>
              </w:rPr>
            </w:pPr>
            <w:r w:rsidRPr="00FE0074">
              <w:rPr>
                <w:color w:val="000000" w:themeColor="text1"/>
              </w:rPr>
              <w:t>None</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3A3DC6"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0B3ADE" w:rsidP="00B26290">
            <w:pPr>
              <w:rPr>
                <w:color w:val="000000" w:themeColor="text1"/>
              </w:rPr>
            </w:pPr>
            <w:r w:rsidRPr="00FE0074">
              <w:rPr>
                <w:color w:val="000000" w:themeColor="text1"/>
              </w:rPr>
              <w:t xml:space="preserve">Discuss the results of the case study. </w:t>
            </w:r>
            <w:r w:rsidR="00B26290" w:rsidRPr="00FE0074">
              <w:rPr>
                <w:color w:val="000000" w:themeColor="text1"/>
              </w:rPr>
              <w:t>How did the two women address their differences in styles</w:t>
            </w:r>
            <w:r w:rsidR="00024972" w:rsidRPr="00FE0074">
              <w:rPr>
                <w:color w:val="000000" w:themeColor="text1"/>
              </w:rPr>
              <w:t>?</w:t>
            </w:r>
            <w:r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0B3ADE" w:rsidP="00CC07AB">
            <w:pPr>
              <w:rPr>
                <w:color w:val="000000" w:themeColor="text1"/>
              </w:rPr>
            </w:pPr>
            <w:r w:rsidRPr="00FE0074">
              <w:rPr>
                <w:color w:val="000000" w:themeColor="text1"/>
              </w:rPr>
              <w:t>Share any personal, relevant stories.</w:t>
            </w:r>
          </w:p>
        </w:tc>
      </w:tr>
      <w:tr w:rsidR="00CC07AB" w:rsidRPr="00FE0074">
        <w:trPr>
          <w:trHeight w:val="60"/>
        </w:trPr>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0B3ADE"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B26290" w:rsidP="00B7151D">
            <w:pPr>
              <w:rPr>
                <w:color w:val="000000" w:themeColor="text1"/>
              </w:rPr>
            </w:pPr>
            <w:r w:rsidRPr="00FE0074">
              <w:rPr>
                <w:color w:val="000000" w:themeColor="text1"/>
              </w:rPr>
              <w:t>What kind of learning style was Grace most comfortable with</w:t>
            </w:r>
            <w:r w:rsidR="003A3DC6" w:rsidRPr="00FE0074">
              <w:rPr>
                <w:color w:val="000000" w:themeColor="text1"/>
              </w:rPr>
              <w:t>?</w:t>
            </w:r>
          </w:p>
        </w:tc>
      </w:tr>
    </w:tbl>
    <w:p w:rsidR="00381A27" w:rsidRPr="00FE0074" w:rsidRDefault="00381A27" w:rsidP="00CC07AB">
      <w:pPr>
        <w:pStyle w:val="Heading2"/>
      </w:pPr>
      <w:r w:rsidRPr="00FE0074">
        <w:br w:type="page"/>
      </w:r>
      <w:bookmarkStart w:id="64" w:name="_Toc400095782"/>
      <w:r w:rsidRPr="00FE0074">
        <w:lastRenderedPageBreak/>
        <w:t>Module Eight: Review Questions</w:t>
      </w:r>
      <w:bookmarkEnd w:id="64"/>
    </w:p>
    <w:p w:rsidR="00CC07AB" w:rsidRPr="00FE0074" w:rsidRDefault="00C26942" w:rsidP="004F6A00">
      <w:pPr>
        <w:numPr>
          <w:ilvl w:val="0"/>
          <w:numId w:val="68"/>
        </w:numPr>
      </w:pPr>
      <w:r w:rsidRPr="00FE0074">
        <w:t>If you have a global thinking style, how can you address someone with a linear thinking style</w:t>
      </w:r>
      <w:r w:rsidR="00C416E7" w:rsidRPr="00FE0074">
        <w:t>?</w:t>
      </w:r>
    </w:p>
    <w:p w:rsidR="00CC07AB" w:rsidRPr="00FE0074" w:rsidRDefault="00C26942" w:rsidP="004F6A00">
      <w:pPr>
        <w:pStyle w:val="ListParagraph"/>
        <w:numPr>
          <w:ilvl w:val="0"/>
          <w:numId w:val="69"/>
        </w:numPr>
      </w:pPr>
      <w:r w:rsidRPr="00FE0074">
        <w:t>Explain the situation in theoretical terms</w:t>
      </w:r>
    </w:p>
    <w:p w:rsidR="00CC07AB" w:rsidRPr="00FE0074" w:rsidRDefault="00C26942" w:rsidP="004F6A00">
      <w:pPr>
        <w:pStyle w:val="ListParagraph"/>
        <w:numPr>
          <w:ilvl w:val="0"/>
          <w:numId w:val="69"/>
        </w:numPr>
      </w:pPr>
      <w:r w:rsidRPr="00FE0074">
        <w:t>Develop an abstract model</w:t>
      </w:r>
    </w:p>
    <w:p w:rsidR="00CC07AB" w:rsidRPr="00FE0074" w:rsidRDefault="00C26942" w:rsidP="004F6A00">
      <w:pPr>
        <w:pStyle w:val="ListParagraph"/>
        <w:numPr>
          <w:ilvl w:val="0"/>
          <w:numId w:val="69"/>
        </w:numPr>
        <w:rPr>
          <w:color w:val="FF0000"/>
        </w:rPr>
      </w:pPr>
      <w:r w:rsidRPr="00FE0074">
        <w:rPr>
          <w:color w:val="FF0000"/>
        </w:rPr>
        <w:t>Give a detailed, step-by-step description</w:t>
      </w:r>
    </w:p>
    <w:p w:rsidR="00CC07AB" w:rsidRPr="00FE0074" w:rsidRDefault="00C26942" w:rsidP="004F6A00">
      <w:pPr>
        <w:pStyle w:val="ListParagraph"/>
        <w:numPr>
          <w:ilvl w:val="0"/>
          <w:numId w:val="69"/>
        </w:numPr>
      </w:pPr>
      <w:r w:rsidRPr="00FE0074">
        <w:t>Speak loudly and slowly</w:t>
      </w:r>
    </w:p>
    <w:p w:rsidR="00381A27" w:rsidRPr="00FE0074" w:rsidRDefault="00C26942" w:rsidP="00C416E7">
      <w:pPr>
        <w:ind w:left="720"/>
        <w:rPr>
          <w:color w:val="FF0000"/>
        </w:rPr>
      </w:pPr>
      <w:r w:rsidRPr="00FE0074">
        <w:rPr>
          <w:color w:val="FF0000"/>
        </w:rPr>
        <w:t>Explaining the steps and details of a situation is a good way to address someone who thinks in a linear fashion</w:t>
      </w:r>
      <w:r w:rsidR="00C416E7" w:rsidRPr="00FE0074">
        <w:rPr>
          <w:color w:val="FF0000"/>
        </w:rPr>
        <w:t>.</w:t>
      </w:r>
    </w:p>
    <w:p w:rsidR="005E3475" w:rsidRPr="00FE0074" w:rsidRDefault="004D26B6" w:rsidP="004F6A00">
      <w:pPr>
        <w:numPr>
          <w:ilvl w:val="0"/>
          <w:numId w:val="68"/>
        </w:numPr>
      </w:pPr>
      <w:r w:rsidRPr="00FE0074">
        <w:t>Which of the following statements is NOT true about thinking styles?</w:t>
      </w:r>
    </w:p>
    <w:p w:rsidR="005E3475" w:rsidRPr="00FE0074" w:rsidRDefault="004D26B6" w:rsidP="004F6A00">
      <w:pPr>
        <w:pStyle w:val="ListParagraph"/>
        <w:numPr>
          <w:ilvl w:val="0"/>
          <w:numId w:val="70"/>
        </w:numPr>
      </w:pPr>
      <w:r w:rsidRPr="00FE0074">
        <w:t>Global thinkers prefer other global thinkers</w:t>
      </w:r>
    </w:p>
    <w:p w:rsidR="005E3475" w:rsidRPr="00FE0074" w:rsidRDefault="004D26B6" w:rsidP="004F6A00">
      <w:pPr>
        <w:pStyle w:val="ListParagraph"/>
        <w:numPr>
          <w:ilvl w:val="0"/>
          <w:numId w:val="70"/>
        </w:numPr>
      </w:pPr>
      <w:r w:rsidRPr="00FE0074">
        <w:t>Linear thinkers prefer other linear thinkers</w:t>
      </w:r>
    </w:p>
    <w:p w:rsidR="005E3475" w:rsidRPr="00FE0074" w:rsidRDefault="004D26B6" w:rsidP="004F6A00">
      <w:pPr>
        <w:pStyle w:val="ListParagraph"/>
        <w:numPr>
          <w:ilvl w:val="0"/>
          <w:numId w:val="70"/>
        </w:numPr>
      </w:pPr>
      <w:r w:rsidRPr="00FE0074">
        <w:t>Both thinking styles can complement each other</w:t>
      </w:r>
    </w:p>
    <w:p w:rsidR="005E3475" w:rsidRPr="00FE0074" w:rsidRDefault="004D26B6" w:rsidP="004F6A00">
      <w:pPr>
        <w:pStyle w:val="ListParagraph"/>
        <w:numPr>
          <w:ilvl w:val="0"/>
          <w:numId w:val="70"/>
        </w:numPr>
        <w:rPr>
          <w:color w:val="FF0000"/>
        </w:rPr>
      </w:pPr>
      <w:r w:rsidRPr="00FE0074">
        <w:rPr>
          <w:color w:val="FF0000"/>
        </w:rPr>
        <w:t>All of the above</w:t>
      </w:r>
    </w:p>
    <w:p w:rsidR="005E3475" w:rsidRPr="00FE0074" w:rsidRDefault="004D26B6" w:rsidP="005E3475">
      <w:pPr>
        <w:ind w:left="720"/>
        <w:rPr>
          <w:color w:val="FF0000"/>
        </w:rPr>
      </w:pPr>
      <w:r w:rsidRPr="00FE0074">
        <w:rPr>
          <w:color w:val="FF0000"/>
        </w:rPr>
        <w:t>Although people with the same thinking styles prefer working with each other, people with different thinking styles can complement each other</w:t>
      </w:r>
      <w:r w:rsidR="00492C11" w:rsidRPr="00FE0074">
        <w:rPr>
          <w:color w:val="FF0000"/>
        </w:rPr>
        <w:t>.</w:t>
      </w:r>
    </w:p>
    <w:p w:rsidR="005E3475" w:rsidRPr="00FE0074" w:rsidRDefault="00097468" w:rsidP="004F6A00">
      <w:pPr>
        <w:numPr>
          <w:ilvl w:val="0"/>
          <w:numId w:val="68"/>
        </w:numPr>
      </w:pPr>
      <w:r w:rsidRPr="00FE0074">
        <w:t>How would you teach someone with a visual learning style</w:t>
      </w:r>
      <w:r w:rsidR="00492C11" w:rsidRPr="00FE0074">
        <w:t>?</w:t>
      </w:r>
    </w:p>
    <w:p w:rsidR="005E3475" w:rsidRPr="00FE0074" w:rsidRDefault="00097468" w:rsidP="004F6A00">
      <w:pPr>
        <w:pStyle w:val="ListParagraph"/>
        <w:numPr>
          <w:ilvl w:val="0"/>
          <w:numId w:val="71"/>
        </w:numPr>
        <w:rPr>
          <w:color w:val="FF0000"/>
        </w:rPr>
      </w:pPr>
      <w:r w:rsidRPr="00FE0074">
        <w:rPr>
          <w:color w:val="FF0000"/>
        </w:rPr>
        <w:t>Demonstrate what you are trying to teach them to do</w:t>
      </w:r>
    </w:p>
    <w:p w:rsidR="005E3475" w:rsidRPr="00FE0074" w:rsidRDefault="00097468" w:rsidP="004F6A00">
      <w:pPr>
        <w:pStyle w:val="ListParagraph"/>
        <w:numPr>
          <w:ilvl w:val="0"/>
          <w:numId w:val="71"/>
        </w:numPr>
      </w:pPr>
      <w:r w:rsidRPr="00FE0074">
        <w:t>Make them do what you are trying to teach them to do</w:t>
      </w:r>
    </w:p>
    <w:p w:rsidR="005E3475" w:rsidRPr="00FE0074" w:rsidRDefault="00097468" w:rsidP="004F6A00">
      <w:pPr>
        <w:pStyle w:val="ListParagraph"/>
        <w:numPr>
          <w:ilvl w:val="0"/>
          <w:numId w:val="71"/>
        </w:numPr>
      </w:pPr>
      <w:r w:rsidRPr="00FE0074">
        <w:t>Tell them the instructions</w:t>
      </w:r>
    </w:p>
    <w:p w:rsidR="005E3475" w:rsidRPr="00FE0074" w:rsidRDefault="00097468" w:rsidP="004F6A00">
      <w:pPr>
        <w:pStyle w:val="ListParagraph"/>
        <w:numPr>
          <w:ilvl w:val="0"/>
          <w:numId w:val="71"/>
        </w:numPr>
      </w:pPr>
      <w:r w:rsidRPr="00FE0074">
        <w:t>None of the above</w:t>
      </w:r>
    </w:p>
    <w:p w:rsidR="005E3475" w:rsidRPr="00FE0074" w:rsidRDefault="00097468" w:rsidP="005E3475">
      <w:pPr>
        <w:ind w:left="720"/>
        <w:rPr>
          <w:color w:val="FF0000"/>
        </w:rPr>
      </w:pPr>
      <w:r w:rsidRPr="00FE0074">
        <w:rPr>
          <w:color w:val="FF0000"/>
        </w:rPr>
        <w:t>Demonstrating what you</w:t>
      </w:r>
      <w:r w:rsidR="00E446E5" w:rsidRPr="00FE0074">
        <w:rPr>
          <w:color w:val="FF0000"/>
        </w:rPr>
        <w:t>’re</w:t>
      </w:r>
      <w:r w:rsidRPr="00FE0074">
        <w:rPr>
          <w:color w:val="FF0000"/>
        </w:rPr>
        <w:t xml:space="preserve"> trying to teach them gives visual learners a way of seeing what you are trying to teach</w:t>
      </w:r>
      <w:r w:rsidR="00492C11" w:rsidRPr="00FE0074">
        <w:rPr>
          <w:color w:val="FF0000"/>
        </w:rPr>
        <w:t>.</w:t>
      </w:r>
    </w:p>
    <w:p w:rsidR="005E3475" w:rsidRPr="00FE0074" w:rsidRDefault="00097468" w:rsidP="004F6A00">
      <w:pPr>
        <w:numPr>
          <w:ilvl w:val="0"/>
          <w:numId w:val="68"/>
        </w:numPr>
      </w:pPr>
      <w:r w:rsidRPr="00FE0074">
        <w:t>How would you teach someone with an auditory learning style</w:t>
      </w:r>
      <w:r w:rsidR="00492C11" w:rsidRPr="00FE0074">
        <w:t>?</w:t>
      </w:r>
    </w:p>
    <w:p w:rsidR="005E3475" w:rsidRPr="00FE0074" w:rsidRDefault="00097468" w:rsidP="004F6A00">
      <w:pPr>
        <w:pStyle w:val="ListParagraph"/>
        <w:numPr>
          <w:ilvl w:val="0"/>
          <w:numId w:val="72"/>
        </w:numPr>
        <w:rPr>
          <w:color w:val="FF0000"/>
        </w:rPr>
      </w:pPr>
      <w:r w:rsidRPr="00FE0074">
        <w:rPr>
          <w:color w:val="FF0000"/>
        </w:rPr>
        <w:t>Tell them the instructions</w:t>
      </w:r>
    </w:p>
    <w:p w:rsidR="005E3475" w:rsidRPr="00FE0074" w:rsidRDefault="00097468" w:rsidP="004F6A00">
      <w:pPr>
        <w:pStyle w:val="ListParagraph"/>
        <w:numPr>
          <w:ilvl w:val="0"/>
          <w:numId w:val="72"/>
        </w:numPr>
      </w:pPr>
      <w:r w:rsidRPr="00FE0074">
        <w:t>Demonstrate what you are trying to teach them to do</w:t>
      </w:r>
    </w:p>
    <w:p w:rsidR="005E3475" w:rsidRPr="00FE0074" w:rsidRDefault="00097468" w:rsidP="004F6A00">
      <w:pPr>
        <w:pStyle w:val="ListParagraph"/>
        <w:numPr>
          <w:ilvl w:val="0"/>
          <w:numId w:val="72"/>
        </w:numPr>
      </w:pPr>
      <w:r w:rsidRPr="00FE0074">
        <w:t>Make them do what you are trying to teach them to do</w:t>
      </w:r>
    </w:p>
    <w:p w:rsidR="005E3475" w:rsidRPr="00FE0074" w:rsidRDefault="00492C11" w:rsidP="004F6A00">
      <w:pPr>
        <w:pStyle w:val="ListParagraph"/>
        <w:numPr>
          <w:ilvl w:val="0"/>
          <w:numId w:val="72"/>
        </w:numPr>
      </w:pPr>
      <w:r w:rsidRPr="00FE0074">
        <w:t>None of the above</w:t>
      </w:r>
    </w:p>
    <w:p w:rsidR="005E3475" w:rsidRPr="00FE0074" w:rsidRDefault="00097468" w:rsidP="005E3475">
      <w:pPr>
        <w:ind w:left="720"/>
        <w:rPr>
          <w:color w:val="FF0000"/>
        </w:rPr>
      </w:pPr>
      <w:r w:rsidRPr="00FE0074">
        <w:rPr>
          <w:color w:val="FF0000"/>
        </w:rPr>
        <w:t>Telling auditory learners the instructions helps them to learn more comfortably because it engages their hearing</w:t>
      </w:r>
      <w:r w:rsidR="00DD21EC" w:rsidRPr="00FE0074">
        <w:rPr>
          <w:color w:val="FF0000"/>
        </w:rPr>
        <w:t>.</w:t>
      </w:r>
    </w:p>
    <w:p w:rsidR="00B56D1C" w:rsidRPr="00FE0074" w:rsidRDefault="00B56D1C">
      <w:pPr>
        <w:spacing w:after="0" w:line="240" w:lineRule="auto"/>
      </w:pPr>
      <w:r w:rsidRPr="00FE0074">
        <w:br w:type="page"/>
      </w:r>
    </w:p>
    <w:p w:rsidR="003F11CD" w:rsidRPr="00FE0074" w:rsidRDefault="005C49C2" w:rsidP="004F6A00">
      <w:pPr>
        <w:numPr>
          <w:ilvl w:val="0"/>
          <w:numId w:val="68"/>
        </w:numPr>
      </w:pPr>
      <w:r w:rsidRPr="00FE0074">
        <w:lastRenderedPageBreak/>
        <w:t>Which is true of active listening</w:t>
      </w:r>
      <w:r w:rsidR="00DD21EC" w:rsidRPr="00FE0074">
        <w:t>?</w:t>
      </w:r>
    </w:p>
    <w:p w:rsidR="003F11CD" w:rsidRPr="00FE0074" w:rsidRDefault="005C49C2" w:rsidP="00AF6FA1">
      <w:pPr>
        <w:pStyle w:val="ListParagraph"/>
        <w:numPr>
          <w:ilvl w:val="0"/>
          <w:numId w:val="108"/>
        </w:numPr>
        <w:rPr>
          <w:color w:val="FF0000"/>
        </w:rPr>
      </w:pPr>
      <w:r w:rsidRPr="00FE0074">
        <w:rPr>
          <w:color w:val="FF0000"/>
        </w:rPr>
        <w:t>You must listen with genuine interest</w:t>
      </w:r>
    </w:p>
    <w:p w:rsidR="003F11CD" w:rsidRPr="00FE0074" w:rsidRDefault="005C49C2" w:rsidP="00AF6FA1">
      <w:pPr>
        <w:pStyle w:val="ListParagraph"/>
        <w:numPr>
          <w:ilvl w:val="0"/>
          <w:numId w:val="108"/>
        </w:numPr>
      </w:pPr>
      <w:r w:rsidRPr="00FE0074">
        <w:t>It is a list of tricks that can convince someone you are listening</w:t>
      </w:r>
    </w:p>
    <w:p w:rsidR="003F11CD" w:rsidRPr="00FE0074" w:rsidRDefault="005C49C2" w:rsidP="00AF6FA1">
      <w:pPr>
        <w:pStyle w:val="ListParagraph"/>
        <w:numPr>
          <w:ilvl w:val="0"/>
          <w:numId w:val="108"/>
        </w:numPr>
      </w:pPr>
      <w:r w:rsidRPr="00FE0074">
        <w:t>It is not as effective as passive listening</w:t>
      </w:r>
    </w:p>
    <w:p w:rsidR="003F11CD" w:rsidRPr="00FE0074" w:rsidRDefault="005C49C2" w:rsidP="00AF6FA1">
      <w:pPr>
        <w:pStyle w:val="ListParagraph"/>
        <w:numPr>
          <w:ilvl w:val="0"/>
          <w:numId w:val="108"/>
        </w:numPr>
      </w:pPr>
      <w:r w:rsidRPr="00FE0074">
        <w:t>None of these statements are true</w:t>
      </w:r>
    </w:p>
    <w:p w:rsidR="005E3475" w:rsidRPr="00FE0074" w:rsidRDefault="005C49C2" w:rsidP="003F11CD">
      <w:pPr>
        <w:ind w:left="720"/>
        <w:rPr>
          <w:color w:val="FF0000"/>
        </w:rPr>
      </w:pPr>
      <w:r w:rsidRPr="00FE0074">
        <w:rPr>
          <w:color w:val="FF0000"/>
        </w:rPr>
        <w:t>Active listening involves genuine interest in what you are listening to</w:t>
      </w:r>
      <w:r w:rsidR="00DD21EC" w:rsidRPr="00FE0074">
        <w:rPr>
          <w:color w:val="FF0000"/>
        </w:rPr>
        <w:t xml:space="preserve">. </w:t>
      </w:r>
    </w:p>
    <w:p w:rsidR="005E3475" w:rsidRPr="00FE0074" w:rsidRDefault="005C49C2" w:rsidP="004F6A00">
      <w:pPr>
        <w:numPr>
          <w:ilvl w:val="0"/>
          <w:numId w:val="68"/>
        </w:numPr>
      </w:pPr>
      <w:r w:rsidRPr="00FE0074">
        <w:t>Which of the following is NOT an approach to active listening</w:t>
      </w:r>
      <w:r w:rsidR="00DD21EC" w:rsidRPr="00FE0074">
        <w:t>?</w:t>
      </w:r>
    </w:p>
    <w:p w:rsidR="005E3475" w:rsidRPr="00FE0074" w:rsidRDefault="005C49C2" w:rsidP="004F6A00">
      <w:pPr>
        <w:pStyle w:val="ListParagraph"/>
        <w:numPr>
          <w:ilvl w:val="0"/>
          <w:numId w:val="73"/>
        </w:numPr>
      </w:pPr>
      <w:r w:rsidRPr="00FE0074">
        <w:t>Using non-verbal encouragers such as nodding</w:t>
      </w:r>
    </w:p>
    <w:p w:rsidR="005E3475" w:rsidRPr="00FE0074" w:rsidRDefault="005C49C2" w:rsidP="004F6A00">
      <w:pPr>
        <w:pStyle w:val="ListParagraph"/>
        <w:numPr>
          <w:ilvl w:val="0"/>
          <w:numId w:val="73"/>
        </w:numPr>
        <w:rPr>
          <w:color w:val="FF0000"/>
        </w:rPr>
      </w:pPr>
      <w:r w:rsidRPr="00FE0074">
        <w:rPr>
          <w:color w:val="FF0000"/>
        </w:rPr>
        <w:t>Writing down what you are going to ask the other person once that person stops talking</w:t>
      </w:r>
    </w:p>
    <w:p w:rsidR="005E3475" w:rsidRPr="00FE0074" w:rsidRDefault="005C49C2" w:rsidP="004F6A00">
      <w:pPr>
        <w:pStyle w:val="ListParagraph"/>
        <w:numPr>
          <w:ilvl w:val="0"/>
          <w:numId w:val="73"/>
        </w:numPr>
      </w:pPr>
      <w:r w:rsidRPr="00FE0074">
        <w:t>Using verbal encouragers</w:t>
      </w:r>
    </w:p>
    <w:p w:rsidR="005E3475" w:rsidRPr="00FE0074" w:rsidRDefault="005C49C2" w:rsidP="004F6A00">
      <w:pPr>
        <w:pStyle w:val="ListParagraph"/>
        <w:numPr>
          <w:ilvl w:val="0"/>
          <w:numId w:val="73"/>
        </w:numPr>
      </w:pPr>
      <w:r w:rsidRPr="00FE0074">
        <w:t>Asking open-ended questions</w:t>
      </w:r>
    </w:p>
    <w:p w:rsidR="00192F0F" w:rsidRPr="00FE0074" w:rsidRDefault="005C49C2" w:rsidP="00192F0F">
      <w:pPr>
        <w:ind w:left="720"/>
        <w:rPr>
          <w:color w:val="FF0000"/>
        </w:rPr>
      </w:pPr>
      <w:r w:rsidRPr="00FE0074">
        <w:rPr>
          <w:color w:val="FF0000"/>
        </w:rPr>
        <w:t>Writing down a question you want to ask while the other person is still talking takes you out of listening to that person</w:t>
      </w:r>
      <w:r w:rsidR="00192F0F" w:rsidRPr="00FE0074">
        <w:rPr>
          <w:color w:val="FF0000"/>
        </w:rPr>
        <w:t xml:space="preserve">. </w:t>
      </w:r>
    </w:p>
    <w:p w:rsidR="005E3475" w:rsidRPr="00FE0074" w:rsidRDefault="005C49C2" w:rsidP="004F6A00">
      <w:pPr>
        <w:numPr>
          <w:ilvl w:val="0"/>
          <w:numId w:val="68"/>
        </w:numPr>
      </w:pPr>
      <w:r w:rsidRPr="00FE0074">
        <w:t>Parent mode is _______</w:t>
      </w:r>
      <w:r w:rsidR="00192F0F" w:rsidRPr="00FE0074">
        <w:t>.</w:t>
      </w:r>
    </w:p>
    <w:p w:rsidR="005E3475" w:rsidRPr="00FE0074" w:rsidRDefault="005C49C2" w:rsidP="004F6A00">
      <w:pPr>
        <w:pStyle w:val="ListParagraph"/>
        <w:numPr>
          <w:ilvl w:val="0"/>
          <w:numId w:val="74"/>
        </w:numPr>
      </w:pPr>
      <w:r w:rsidRPr="00FE0074">
        <w:t>The ideal mode to be in</w:t>
      </w:r>
    </w:p>
    <w:p w:rsidR="005E3475" w:rsidRPr="00FE0074" w:rsidRDefault="005C49C2" w:rsidP="004F6A00">
      <w:pPr>
        <w:pStyle w:val="ListParagraph"/>
        <w:numPr>
          <w:ilvl w:val="0"/>
          <w:numId w:val="74"/>
        </w:numPr>
        <w:rPr>
          <w:color w:val="FF0000"/>
        </w:rPr>
      </w:pPr>
      <w:r w:rsidRPr="00FE0074">
        <w:rPr>
          <w:color w:val="FF0000"/>
        </w:rPr>
        <w:t>The mode that imitates how you saw authority figures act when you were a child</w:t>
      </w:r>
    </w:p>
    <w:p w:rsidR="00192F0F" w:rsidRPr="00FE0074" w:rsidRDefault="005C49C2" w:rsidP="004F6A00">
      <w:pPr>
        <w:pStyle w:val="ListParagraph"/>
        <w:numPr>
          <w:ilvl w:val="0"/>
          <w:numId w:val="74"/>
        </w:numPr>
      </w:pPr>
      <w:r w:rsidRPr="00FE0074">
        <w:t>Preferable to child mode</w:t>
      </w:r>
    </w:p>
    <w:p w:rsidR="005E3475" w:rsidRPr="00FE0074" w:rsidRDefault="00192F0F" w:rsidP="004F6A00">
      <w:pPr>
        <w:pStyle w:val="ListParagraph"/>
        <w:numPr>
          <w:ilvl w:val="0"/>
          <w:numId w:val="74"/>
        </w:numPr>
      </w:pPr>
      <w:r w:rsidRPr="00FE0074">
        <w:t>All of the above</w:t>
      </w:r>
    </w:p>
    <w:p w:rsidR="005E3475" w:rsidRPr="00FE0074" w:rsidRDefault="00192F0F" w:rsidP="005E3475">
      <w:pPr>
        <w:ind w:left="720"/>
        <w:rPr>
          <w:color w:val="FF0000"/>
        </w:rPr>
      </w:pPr>
      <w:r w:rsidRPr="00FE0074">
        <w:rPr>
          <w:color w:val="FF0000"/>
        </w:rPr>
        <w:t>P</w:t>
      </w:r>
      <w:r w:rsidR="005C49C2" w:rsidRPr="00FE0074">
        <w:rPr>
          <w:color w:val="FF0000"/>
        </w:rPr>
        <w:t>arent mode imitates how you experienced the behavior of authority figures when you were a child, but it is neither preferable to child mode nor the ideal mode to be in, which would be adult mode</w:t>
      </w:r>
      <w:r w:rsidRPr="00FE0074">
        <w:rPr>
          <w:color w:val="FF0000"/>
        </w:rPr>
        <w:t xml:space="preserve">. </w:t>
      </w:r>
    </w:p>
    <w:p w:rsidR="005E3475" w:rsidRPr="00FE0074" w:rsidRDefault="00C26942" w:rsidP="004F6A00">
      <w:pPr>
        <w:numPr>
          <w:ilvl w:val="0"/>
          <w:numId w:val="68"/>
        </w:numPr>
      </w:pPr>
      <w:r w:rsidRPr="00FE0074">
        <w:t>Modes that contribute to a recurring cycle of behavior are called ________.</w:t>
      </w:r>
    </w:p>
    <w:p w:rsidR="005E3475" w:rsidRPr="00FE0074" w:rsidRDefault="00C26942" w:rsidP="004F6A00">
      <w:pPr>
        <w:pStyle w:val="ListParagraph"/>
        <w:numPr>
          <w:ilvl w:val="0"/>
          <w:numId w:val="75"/>
        </w:numPr>
      </w:pPr>
      <w:r w:rsidRPr="00FE0074">
        <w:t>Crossed</w:t>
      </w:r>
    </w:p>
    <w:p w:rsidR="005E3475" w:rsidRPr="00FE0074" w:rsidRDefault="00C26942" w:rsidP="004F6A00">
      <w:pPr>
        <w:pStyle w:val="ListParagraph"/>
        <w:numPr>
          <w:ilvl w:val="0"/>
          <w:numId w:val="75"/>
        </w:numPr>
      </w:pPr>
      <w:r w:rsidRPr="00FE0074">
        <w:t>Adult</w:t>
      </w:r>
    </w:p>
    <w:p w:rsidR="005E3475" w:rsidRPr="00FE0074" w:rsidRDefault="00C26942" w:rsidP="004F6A00">
      <w:pPr>
        <w:pStyle w:val="ListParagraph"/>
        <w:numPr>
          <w:ilvl w:val="0"/>
          <w:numId w:val="75"/>
        </w:numPr>
      </w:pPr>
      <w:r w:rsidRPr="00FE0074">
        <w:t>Parent</w:t>
      </w:r>
    </w:p>
    <w:p w:rsidR="005E3475" w:rsidRPr="00FE0074" w:rsidRDefault="00C26942" w:rsidP="004F6A00">
      <w:pPr>
        <w:pStyle w:val="ListParagraph"/>
        <w:numPr>
          <w:ilvl w:val="0"/>
          <w:numId w:val="75"/>
        </w:numPr>
        <w:rPr>
          <w:color w:val="FF0000"/>
        </w:rPr>
      </w:pPr>
      <w:r w:rsidRPr="00FE0074">
        <w:rPr>
          <w:color w:val="FF0000"/>
        </w:rPr>
        <w:t>Complementary</w:t>
      </w:r>
    </w:p>
    <w:p w:rsidR="005E3475" w:rsidRPr="00FE0074" w:rsidRDefault="00C26942" w:rsidP="005E3475">
      <w:pPr>
        <w:ind w:left="720"/>
        <w:rPr>
          <w:color w:val="FF0000"/>
        </w:rPr>
      </w:pPr>
      <w:r w:rsidRPr="00FE0074">
        <w:rPr>
          <w:color w:val="FF0000"/>
        </w:rPr>
        <w:t>Complementary modes (Parent-Child, Child-Parent, Child-Child, Adult-Adult) contribute to a recurrent cycle of behavior</w:t>
      </w:r>
      <w:r w:rsidR="00192F0F" w:rsidRPr="00FE0074">
        <w:rPr>
          <w:color w:val="FF0000"/>
        </w:rPr>
        <w:t>.</w:t>
      </w:r>
    </w:p>
    <w:p w:rsidR="00B56D1C" w:rsidRPr="00FE0074" w:rsidRDefault="00B56D1C">
      <w:pPr>
        <w:spacing w:after="0" w:line="240" w:lineRule="auto"/>
      </w:pPr>
      <w:r w:rsidRPr="00FE0074">
        <w:br w:type="page"/>
      </w:r>
    </w:p>
    <w:p w:rsidR="005E3475" w:rsidRPr="00FE0074" w:rsidRDefault="00B26290" w:rsidP="004F6A00">
      <w:pPr>
        <w:numPr>
          <w:ilvl w:val="0"/>
          <w:numId w:val="68"/>
        </w:numPr>
      </w:pPr>
      <w:r w:rsidRPr="00FE0074">
        <w:lastRenderedPageBreak/>
        <w:t>How did Grace accommodate Priscilla’s learning style</w:t>
      </w:r>
      <w:r w:rsidR="00192F0F" w:rsidRPr="00FE0074">
        <w:t>?</w:t>
      </w:r>
    </w:p>
    <w:p w:rsidR="005E3475" w:rsidRPr="00FE0074" w:rsidRDefault="00B26290" w:rsidP="004F6A00">
      <w:pPr>
        <w:pStyle w:val="ListParagraph"/>
        <w:numPr>
          <w:ilvl w:val="0"/>
          <w:numId w:val="76"/>
        </w:numPr>
      </w:pPr>
      <w:r w:rsidRPr="00FE0074">
        <w:t>She made Priscilla do all the work because Priscilla was a tactile learner</w:t>
      </w:r>
    </w:p>
    <w:p w:rsidR="005E3475" w:rsidRPr="00FE0074" w:rsidRDefault="00B26290" w:rsidP="004F6A00">
      <w:pPr>
        <w:pStyle w:val="ListParagraph"/>
        <w:numPr>
          <w:ilvl w:val="0"/>
          <w:numId w:val="76"/>
        </w:numPr>
        <w:rPr>
          <w:color w:val="FF0000"/>
        </w:rPr>
      </w:pPr>
      <w:r w:rsidRPr="00FE0074">
        <w:rPr>
          <w:color w:val="FF0000"/>
        </w:rPr>
        <w:t>She presented the information in a power point program because Priscilla was a visual learner</w:t>
      </w:r>
    </w:p>
    <w:p w:rsidR="005E3475" w:rsidRPr="00FE0074" w:rsidRDefault="00B26290" w:rsidP="004F6A00">
      <w:pPr>
        <w:pStyle w:val="ListParagraph"/>
        <w:numPr>
          <w:ilvl w:val="0"/>
          <w:numId w:val="76"/>
        </w:numPr>
      </w:pPr>
      <w:r w:rsidRPr="00FE0074">
        <w:t>She told Priscilla what she had found in her research because Priscilla was an auditory learner</w:t>
      </w:r>
    </w:p>
    <w:p w:rsidR="005E3475" w:rsidRPr="00FE0074" w:rsidRDefault="00B26290" w:rsidP="004F6A00">
      <w:pPr>
        <w:pStyle w:val="ListParagraph"/>
        <w:numPr>
          <w:ilvl w:val="0"/>
          <w:numId w:val="76"/>
        </w:numPr>
      </w:pPr>
      <w:r w:rsidRPr="00FE0074">
        <w:t>N</w:t>
      </w:r>
      <w:r w:rsidR="00192F0F" w:rsidRPr="00FE0074">
        <w:t>one</w:t>
      </w:r>
      <w:r w:rsidRPr="00FE0074">
        <w:t xml:space="preserve"> of the above</w:t>
      </w:r>
    </w:p>
    <w:p w:rsidR="005E3475" w:rsidRPr="00FE0074" w:rsidRDefault="004C7B80" w:rsidP="005E3475">
      <w:pPr>
        <w:ind w:left="720"/>
        <w:rPr>
          <w:color w:val="FF0000"/>
        </w:rPr>
      </w:pPr>
      <w:r w:rsidRPr="00FE0074">
        <w:rPr>
          <w:color w:val="FF0000"/>
        </w:rPr>
        <w:t>Grace accommodated Priscilla’s visual learning style by presenting the information via power point</w:t>
      </w:r>
      <w:r w:rsidR="00BE3EB8" w:rsidRPr="00FE0074">
        <w:rPr>
          <w:color w:val="FF0000"/>
        </w:rPr>
        <w:t xml:space="preserve">. </w:t>
      </w:r>
    </w:p>
    <w:p w:rsidR="005E3475" w:rsidRPr="00FE0074" w:rsidRDefault="004C7B80" w:rsidP="004F6A00">
      <w:pPr>
        <w:numPr>
          <w:ilvl w:val="0"/>
          <w:numId w:val="68"/>
        </w:numPr>
      </w:pPr>
      <w:r w:rsidRPr="00FE0074">
        <w:t>In this case study, Priscilla and Grace allowed their differences in style to ______ each other.</w:t>
      </w:r>
    </w:p>
    <w:p w:rsidR="005E3475" w:rsidRPr="00FE0074" w:rsidRDefault="004C7B80" w:rsidP="004F6A00">
      <w:pPr>
        <w:pStyle w:val="ListParagraph"/>
        <w:numPr>
          <w:ilvl w:val="0"/>
          <w:numId w:val="77"/>
        </w:numPr>
      </w:pPr>
      <w:r w:rsidRPr="00FE0074">
        <w:t>Outperform</w:t>
      </w:r>
    </w:p>
    <w:p w:rsidR="005E3475" w:rsidRPr="00FE0074" w:rsidRDefault="004C7B80" w:rsidP="004F6A00">
      <w:pPr>
        <w:pStyle w:val="ListParagraph"/>
        <w:numPr>
          <w:ilvl w:val="0"/>
          <w:numId w:val="77"/>
        </w:numPr>
        <w:rPr>
          <w:color w:val="FF0000"/>
        </w:rPr>
      </w:pPr>
      <w:r w:rsidRPr="00FE0074">
        <w:rPr>
          <w:color w:val="FF0000"/>
        </w:rPr>
        <w:t>Complement</w:t>
      </w:r>
    </w:p>
    <w:p w:rsidR="005E3475" w:rsidRPr="00FE0074" w:rsidRDefault="004C7B80" w:rsidP="004F6A00">
      <w:pPr>
        <w:pStyle w:val="ListParagraph"/>
        <w:numPr>
          <w:ilvl w:val="0"/>
          <w:numId w:val="77"/>
        </w:numPr>
      </w:pPr>
      <w:r w:rsidRPr="00FE0074">
        <w:t>Praise</w:t>
      </w:r>
    </w:p>
    <w:p w:rsidR="005E3475" w:rsidRPr="00FE0074" w:rsidRDefault="001F2965" w:rsidP="004F6A00">
      <w:pPr>
        <w:pStyle w:val="ListParagraph"/>
        <w:numPr>
          <w:ilvl w:val="0"/>
          <w:numId w:val="77"/>
        </w:numPr>
      </w:pPr>
      <w:r w:rsidRPr="00FE0074">
        <w:t>Interfere with</w:t>
      </w:r>
    </w:p>
    <w:p w:rsidR="005E3475" w:rsidRPr="00FE0074" w:rsidRDefault="001F2965" w:rsidP="005E3475">
      <w:pPr>
        <w:ind w:left="720"/>
        <w:rPr>
          <w:color w:val="FF0000"/>
        </w:rPr>
      </w:pPr>
      <w:r w:rsidRPr="00FE0074">
        <w:rPr>
          <w:color w:val="FF0000"/>
        </w:rPr>
        <w:t>Despite the tendency of different style thinkers to not work well together, Grace and Priscilla used the awareness of their differences in thinking style to complement each other</w:t>
      </w:r>
      <w:r w:rsidR="00BE3EB8" w:rsidRPr="00FE0074">
        <w:rPr>
          <w:color w:val="FF0000"/>
        </w:rPr>
        <w:t xml:space="preserve">. </w:t>
      </w:r>
    </w:p>
    <w:p w:rsidR="00380A0C" w:rsidRPr="00FE0074" w:rsidRDefault="00381A27" w:rsidP="00123EE9">
      <w:pPr>
        <w:pStyle w:val="Heading1"/>
      </w:pPr>
      <w:r w:rsidRPr="00FE0074">
        <w:br w:type="page"/>
      </w:r>
    </w:p>
    <w:p w:rsidR="00123EE9" w:rsidRPr="00FE0074" w:rsidRDefault="00B56D1C" w:rsidP="00123EE9">
      <w:pPr>
        <w:pStyle w:val="Heading1"/>
        <w:rPr>
          <w:lang w:eastAsia="zh-TW"/>
        </w:rPr>
      </w:pPr>
      <w:bookmarkStart w:id="65" w:name="_Toc400095783"/>
      <w:r w:rsidRPr="00FE0074">
        <w:rPr>
          <w:lang w:bidi="ar-SA"/>
        </w:rPr>
        <w:lastRenderedPageBreak/>
        <mc:AlternateContent>
          <mc:Choice Requires="wps">
            <w:drawing>
              <wp:anchor distT="91440" distB="91440" distL="114300" distR="114300" simplePos="0" relativeHeight="251663872" behindDoc="0" locked="0" layoutInCell="0" allowOverlap="1" wp14:anchorId="7EAB8589" wp14:editId="152EE26A">
                <wp:simplePos x="0" y="0"/>
                <wp:positionH relativeFrom="page">
                  <wp:posOffset>-161925</wp:posOffset>
                </wp:positionH>
                <wp:positionV relativeFrom="page">
                  <wp:posOffset>-9525</wp:posOffset>
                </wp:positionV>
                <wp:extent cx="8242300" cy="1704975"/>
                <wp:effectExtent l="0" t="0" r="6350" b="9525"/>
                <wp:wrapSquare wrapText="bothSides"/>
                <wp:docPr id="57"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2300" cy="1704975"/>
                        </a:xfrm>
                        <a:prstGeom prst="rect">
                          <a:avLst/>
                        </a:prstGeom>
                        <a:gradFill>
                          <a:gsLst>
                            <a:gs pos="0">
                              <a:srgbClr val="FFFFFF"/>
                            </a:gs>
                            <a:gs pos="100000">
                              <a:schemeClr val="bg1">
                                <a:lumMod val="50000"/>
                              </a:schemeClr>
                            </a:gs>
                          </a:gsLst>
                          <a:lin ang="5400000" scaled="1"/>
                        </a:gradFill>
                        <a:ln w="9525">
                          <a:noFill/>
                          <a:miter lim="800000"/>
                          <a:headEnd/>
                          <a:tailEnd/>
                        </a:ln>
                        <a:effectLst/>
                        <a:extLst/>
                      </wps:spPr>
                      <wps:txbx>
                        <w:txbxContent>
                          <w:p w:rsidR="00125ED2" w:rsidRDefault="00125ED2" w:rsidP="00B56D1C">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There is no greater agony than bearing an untold story inside you.</w:t>
                            </w:r>
                          </w:p>
                          <w:p w:rsidR="00125ED2" w:rsidRDefault="00125ED2" w:rsidP="00540A1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540A1E">
                              <w:rPr>
                                <w:rFonts w:asciiTheme="majorHAnsi" w:hAnsiTheme="majorHAnsi"/>
                                <w:b/>
                                <w:i/>
                                <w:sz w:val="28"/>
                                <w:szCs w:val="28"/>
                              </w:rPr>
                              <w:t>Maya Angelou</w:t>
                            </w:r>
                          </w:p>
                          <w:p w:rsidR="00125ED2" w:rsidRPr="00540A1E" w:rsidRDefault="00125ED2" w:rsidP="00540A1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540A1E">
                              <w:rPr>
                                <w:rFonts w:asciiTheme="majorHAnsi" w:hAnsiTheme="majorHAnsi"/>
                                <w:b/>
                                <w:i/>
                                <w:sz w:val="28"/>
                                <w:szCs w:val="28"/>
                              </w:rPr>
                              <w:br/>
                            </w:r>
                          </w:p>
                          <w:p w:rsidR="00125ED2" w:rsidRPr="00C06439" w:rsidRDefault="00125ED2"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margin-left:-12.75pt;margin-top:-.75pt;width:649pt;height:134.25pt;z-index:251663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" o:allowincell="f" stroked="f">
                <v:fill color2="#7f7f7f [1612]" focus="100%" type="gradient"/>
                <v:textbox inset="4in,54pt,1in,0">
                  <w:txbxContent>
                    <w:p w:rsidR="00125ED2" w:rsidRDefault="00125ED2" w:rsidP="00B56D1C">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There is no greater agony than bearing an untold story inside you.</w:t>
                      </w:r>
                    </w:p>
                    <w:p w:rsidR="00125ED2" w:rsidRDefault="00125ED2" w:rsidP="00540A1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540A1E">
                        <w:rPr>
                          <w:rFonts w:asciiTheme="majorHAnsi" w:hAnsiTheme="majorHAnsi"/>
                          <w:b/>
                          <w:i/>
                          <w:sz w:val="28"/>
                          <w:szCs w:val="28"/>
                        </w:rPr>
                        <w:t>Maya Angelou</w:t>
                      </w:r>
                    </w:p>
                    <w:p w:rsidR="00125ED2" w:rsidRPr="00540A1E" w:rsidRDefault="00125ED2" w:rsidP="00540A1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540A1E">
                        <w:rPr>
                          <w:rFonts w:asciiTheme="majorHAnsi" w:hAnsiTheme="majorHAnsi"/>
                          <w:b/>
                          <w:i/>
                          <w:sz w:val="28"/>
                          <w:szCs w:val="28"/>
                        </w:rPr>
                        <w:br/>
                      </w:r>
                    </w:p>
                    <w:p w:rsidR="00125ED2" w:rsidRPr="00C06439" w:rsidRDefault="00125ED2"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381A27" w:rsidRPr="00FE0074">
        <w:rPr>
          <w:lang w:eastAsia="zh-TW"/>
        </w:rPr>
        <w:t xml:space="preserve">Module Nine: </w:t>
      </w:r>
      <w:r w:rsidR="00633383" w:rsidRPr="00FE0074">
        <w:rPr>
          <w:lang w:eastAsia="zh-TW"/>
        </w:rPr>
        <w:t>The Spiritual Self</w:t>
      </w:r>
      <w:bookmarkEnd w:id="65"/>
    </w:p>
    <w:p w:rsidR="00381A27" w:rsidRPr="00FE0074" w:rsidRDefault="00DA0BF9" w:rsidP="00123EE9">
      <w:pPr>
        <w:rPr>
          <w:lang w:eastAsia="zh-TW"/>
        </w:rPr>
      </w:pPr>
      <w:r w:rsidRPr="00FE0074">
        <w:rPr>
          <w:lang w:bidi="ar-SA"/>
        </w:rPr>
        <w:drawing>
          <wp:anchor distT="0" distB="0" distL="114300" distR="114300" simplePos="0" relativeHeight="251731456" behindDoc="0" locked="0" layoutInCell="1" allowOverlap="1" wp14:anchorId="42B0C9E9" wp14:editId="133EBB7A">
            <wp:simplePos x="0" y="0"/>
            <wp:positionH relativeFrom="margin">
              <wp:posOffset>19050</wp:posOffset>
            </wp:positionH>
            <wp:positionV relativeFrom="margin">
              <wp:posOffset>1476375</wp:posOffset>
            </wp:positionV>
            <wp:extent cx="1828800" cy="1828800"/>
            <wp:effectExtent l="0" t="0" r="0" b="0"/>
            <wp:wrapSquare wrapText="bothSides"/>
            <wp:docPr id="129" name="Picture 129" descr="C:\Users\Darren\AppData\Local\Microsoft\Windows\Temporary Internet Files\Content.IE5\BUF3ILLB\MC90043717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BUF3ILLB\MC900437176[1].wm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anchor>
        </w:drawing>
      </w:r>
      <w:r w:rsidR="00741472" w:rsidRPr="00FE0074">
        <w:rPr>
          <w:lang w:eastAsia="zh-TW"/>
        </w:rPr>
        <w:t>Developing awareness of the spiritual self is the capstone to developing awareness of one’s whole self</w:t>
      </w:r>
      <w:r w:rsidR="0021353B" w:rsidRPr="00FE0074">
        <w:rPr>
          <w:lang w:eastAsia="zh-TW"/>
        </w:rPr>
        <w:t xml:space="preserve">. </w:t>
      </w:r>
      <w:r w:rsidR="00741472" w:rsidRPr="00FE0074">
        <w:rPr>
          <w:lang w:eastAsia="zh-TW"/>
        </w:rPr>
        <w:t>When you begin to focus on spiritual development, all other approaches to increasing your self-awareness become enhanced because frequently a key step to becoming more aware of your body, heart , and mind involves paying attention to the needs of your soul.</w:t>
      </w:r>
    </w:p>
    <w:p w:rsidR="00B56D1C" w:rsidRPr="00FE0074" w:rsidRDefault="00B56D1C" w:rsidP="00123EE9">
      <w:pPr>
        <w:rPr>
          <w:lang w:eastAsia="zh-TW"/>
        </w:rPr>
      </w:pPr>
    </w:p>
    <w:p w:rsidR="00B56D1C" w:rsidRPr="00FE0074" w:rsidRDefault="00B56D1C" w:rsidP="00123EE9">
      <w:pPr>
        <w:rPr>
          <w:lang w:eastAsia="zh-TW"/>
        </w:rPr>
      </w:pPr>
    </w:p>
    <w:p w:rsidR="00B56D1C" w:rsidRPr="00FE0074" w:rsidRDefault="00B56D1C" w:rsidP="00123EE9">
      <w:pPr>
        <w:rPr>
          <w:lang w:eastAsia="zh-TW"/>
        </w:rPr>
      </w:pPr>
    </w:p>
    <w:p w:rsidR="00DA0BF9" w:rsidRPr="00FE0074" w:rsidRDefault="00DA0BF9" w:rsidP="00DA0BF9"/>
    <w:p w:rsidR="00CC07AB" w:rsidRPr="00FE0074" w:rsidRDefault="00412765" w:rsidP="00CC07AB">
      <w:pPr>
        <w:pStyle w:val="Heading2"/>
      </w:pPr>
      <w:bookmarkStart w:id="66" w:name="_Toc400095784"/>
      <w:r w:rsidRPr="00FE0074">
        <w:t>Mindfulness</w:t>
      </w:r>
      <w:bookmarkEnd w:id="66"/>
    </w:p>
    <w:p w:rsidR="00CC07AB" w:rsidRPr="00FE0074" w:rsidRDefault="00D23318" w:rsidP="00233B71">
      <w:r w:rsidRPr="00FE0074">
        <w:rPr>
          <w:lang w:bidi="ar-SA"/>
        </w:rPr>
        <w:drawing>
          <wp:anchor distT="0" distB="0" distL="114300" distR="114300" simplePos="0" relativeHeight="251728384" behindDoc="0" locked="0" layoutInCell="1" allowOverlap="1" wp14:anchorId="68AAE3E7" wp14:editId="7EF5F1AD">
            <wp:simplePos x="0" y="0"/>
            <wp:positionH relativeFrom="column">
              <wp:posOffset>19050</wp:posOffset>
            </wp:positionH>
            <wp:positionV relativeFrom="paragraph">
              <wp:posOffset>91440</wp:posOffset>
            </wp:positionV>
            <wp:extent cx="914400" cy="828675"/>
            <wp:effectExtent l="19050" t="0" r="0" b="0"/>
            <wp:wrapSquare wrapText="bothSides"/>
            <wp:docPr id="324" name="Picture 27" descr="C:\Users\Jennifer\AppData\Local\Microsoft\Windows\Temporary Internet Files\Content.IE5\HG7RUXC3\MC90019783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Jennifer\AppData\Local\Microsoft\Windows\Temporary Internet Files\Content.IE5\HG7RUXC3\MC900197836[1].wmf"/>
                    <pic:cNvPicPr>
                      <a:picLocks noChangeAspect="1" noChangeArrowheads="1"/>
                    </pic:cNvPicPr>
                  </pic:nvPicPr>
                  <pic:blipFill>
                    <a:blip r:embed="rId61" cstate="print"/>
                    <a:srcRect/>
                    <a:stretch>
                      <a:fillRect/>
                    </a:stretch>
                  </pic:blipFill>
                  <pic:spPr bwMode="auto">
                    <a:xfrm>
                      <a:off x="0" y="0"/>
                      <a:ext cx="914400" cy="828675"/>
                    </a:xfrm>
                    <a:prstGeom prst="rect">
                      <a:avLst/>
                    </a:prstGeom>
                    <a:noFill/>
                    <a:ln w="9525">
                      <a:noFill/>
                      <a:miter lim="800000"/>
                      <a:headEnd/>
                      <a:tailEnd/>
                    </a:ln>
                  </pic:spPr>
                </pic:pic>
              </a:graphicData>
            </a:graphic>
          </wp:anchor>
        </w:drawing>
      </w:r>
      <w:r w:rsidR="00741472" w:rsidRPr="00FE0074">
        <w:t>While mindfulness began as a Buddhist concept, it has since been developed as a practice in psychology that has helped numerous people deal with crippling anxiety, depression, drug addiction, and post-traumatic stress disorder. Being mindful is not simply living in the present but a way of concentrating on aspects of the present moment you normally take for granted.</w:t>
      </w:r>
      <w:r w:rsidR="00F5060A" w:rsidRPr="00FE0074">
        <w:t xml:space="preserve"> Buddhists use the term “monkey mind” to describe how our brains tend to barrage us with thoughts about the past, the present, and the future constantly.</w:t>
      </w:r>
      <w:r w:rsidR="00CF2C87" w:rsidRPr="00FE0074">
        <w:t xml:space="preserve"> </w:t>
      </w:r>
      <w:r w:rsidR="00F5060A" w:rsidRPr="00FE0074">
        <w:t>Becoming mindful means to become both aware of the movement of your thoughts and emotions and to become detached from them. This detachment allows you to focus through your true self rather than seeing yourself as thoughts thinking or emotions feeling. Practicing mindfulness meditation is the first step towards becoming mindful throughout every moment of your life.</w:t>
      </w:r>
    </w:p>
    <w:p w:rsidR="00B56D1C" w:rsidRPr="00FE0074" w:rsidRDefault="00B56D1C" w:rsidP="00233B71"/>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E605D4" w:rsidP="00CC07AB">
            <w:pPr>
              <w:rPr>
                <w:b/>
                <w:bCs/>
                <w:color w:val="000000" w:themeColor="text1"/>
              </w:rPr>
            </w:pPr>
            <w:r w:rsidRPr="00FE0074">
              <w:rPr>
                <w:b/>
                <w:bCs/>
                <w:color w:val="000000" w:themeColor="text1"/>
              </w:rPr>
              <w:t>5</w:t>
            </w:r>
            <w:r w:rsidR="00617439" w:rsidRPr="00FE0074">
              <w:rPr>
                <w:b/>
                <w:bCs/>
                <w:color w:val="000000" w:themeColor="text1"/>
              </w:rPr>
              <w:t xml:space="preserve"> </w:t>
            </w:r>
            <w:r w:rsidR="008D6CB3" w:rsidRPr="00FE0074">
              <w:rPr>
                <w:b/>
                <w:bCs/>
                <w:color w:val="000000" w:themeColor="text1"/>
              </w:rPr>
              <w:t>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C42CB9" w:rsidP="00412765">
            <w:pPr>
              <w:rPr>
                <w:color w:val="000000" w:themeColor="text1"/>
              </w:rPr>
            </w:pPr>
            <w:r w:rsidRPr="00FE0074">
              <w:rPr>
                <w:color w:val="000000" w:themeColor="text1"/>
              </w:rPr>
              <w:t xml:space="preserve">Introduce </w:t>
            </w:r>
            <w:r w:rsidR="00E605D4" w:rsidRPr="00FE0074">
              <w:rPr>
                <w:color w:val="000000" w:themeColor="text1"/>
              </w:rPr>
              <w:t>Mindfulness and Detachment</w:t>
            </w:r>
            <w:r w:rsidR="00617439" w:rsidRPr="00FE0074">
              <w:rPr>
                <w:color w:val="000000" w:themeColor="text1"/>
              </w:rPr>
              <w:t>.</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8D6CB3" w:rsidRPr="00FE0074" w:rsidRDefault="00E605D4" w:rsidP="00CC07AB">
            <w:pPr>
              <w:rPr>
                <w:b/>
                <w:color w:val="000000" w:themeColor="text1"/>
              </w:rPr>
            </w:pPr>
            <w:r w:rsidRPr="00FE0074">
              <w:rPr>
                <w:b/>
                <w:color w:val="000000" w:themeColor="text1"/>
              </w:rPr>
              <w:t>Mindfulness and Detachment</w:t>
            </w:r>
          </w:p>
          <w:p w:rsidR="00CC07AB" w:rsidRPr="00FE0074" w:rsidRDefault="00E605D4" w:rsidP="00617439">
            <w:pPr>
              <w:rPr>
                <w:color w:val="000000" w:themeColor="text1"/>
              </w:rPr>
            </w:pPr>
            <w:r w:rsidRPr="00FE0074">
              <w:rPr>
                <w:color w:val="000000" w:themeColor="text1"/>
              </w:rPr>
              <w:t xml:space="preserve">Discuss the differences between mindfulness and living in the moment; </w:t>
            </w:r>
            <w:r w:rsidRPr="00FE0074">
              <w:rPr>
                <w:color w:val="000000" w:themeColor="text1"/>
              </w:rPr>
              <w:lastRenderedPageBreak/>
              <w:t>discuss the differences between detachment and apathy</w:t>
            </w:r>
            <w:r w:rsidR="00CF2C87"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lastRenderedPageBreak/>
              <w:t>Materials Required</w:t>
            </w:r>
          </w:p>
        </w:tc>
        <w:tc>
          <w:tcPr>
            <w:tcW w:w="7128" w:type="dxa"/>
            <w:shd w:val="clear" w:color="auto" w:fill="D9D9D9" w:themeFill="background1" w:themeFillShade="D9"/>
            <w:vAlign w:val="center"/>
          </w:tcPr>
          <w:p w:rsidR="00CC07AB" w:rsidRPr="00FE0074" w:rsidRDefault="00E605D4" w:rsidP="00BA3248">
            <w:pPr>
              <w:rPr>
                <w:b/>
                <w:bCs/>
                <w:color w:val="000000" w:themeColor="text1"/>
              </w:rPr>
            </w:pPr>
            <w:r w:rsidRPr="00FE0074">
              <w:rPr>
                <w:b/>
                <w:bCs/>
                <w:color w:val="000000" w:themeColor="text1"/>
              </w:rPr>
              <w:t>Flipchart/board and marker</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96676E" w:rsidP="00CC07AB">
            <w:pPr>
              <w:rPr>
                <w:color w:val="000000" w:themeColor="text1"/>
              </w:rPr>
            </w:pPr>
            <w:r w:rsidRPr="00FE0074">
              <w:rPr>
                <w:color w:val="000000" w:themeColor="text1"/>
              </w:rPr>
              <w:t xml:space="preserve">None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E605D4" w:rsidP="00CC07AB">
            <w:pPr>
              <w:rPr>
                <w:color w:val="000000" w:themeColor="text1"/>
              </w:rPr>
            </w:pPr>
            <w:r w:rsidRPr="00FE0074">
              <w:rPr>
                <w:color w:val="000000" w:themeColor="text1"/>
              </w:rPr>
              <w:t>As a</w:t>
            </w:r>
            <w:r w:rsidR="00617439" w:rsidRPr="00FE0074">
              <w:rPr>
                <w:color w:val="000000" w:themeColor="text1"/>
              </w:rPr>
              <w:t xml:space="preserve"> class</w:t>
            </w:r>
            <w:r w:rsidRPr="00FE0074">
              <w:rPr>
                <w:color w:val="000000" w:themeColor="text1"/>
              </w:rPr>
              <w:t>, discuss the differences between mindfulness and living in the moment, and discuss the differences between detachment and apathy</w:t>
            </w:r>
            <w:r w:rsidR="00617439"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8D6CB3"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8D6CB3"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E605D4" w:rsidP="00617439">
            <w:pPr>
              <w:rPr>
                <w:color w:val="000000" w:themeColor="text1"/>
              </w:rPr>
            </w:pPr>
            <w:r w:rsidRPr="00FE0074">
              <w:rPr>
                <w:color w:val="000000" w:themeColor="text1"/>
              </w:rPr>
              <w:t>Why is mindfulness not the same thing as living in the moment</w:t>
            </w:r>
            <w:r w:rsidR="000234EA" w:rsidRPr="00FE0074">
              <w:rPr>
                <w:color w:val="000000" w:themeColor="text1"/>
              </w:rPr>
              <w:t>?</w:t>
            </w:r>
          </w:p>
        </w:tc>
      </w:tr>
    </w:tbl>
    <w:p w:rsidR="00CC07AB" w:rsidRPr="00FE0074" w:rsidRDefault="00CC07AB" w:rsidP="00B56D1C">
      <w:pPr>
        <w:rPr>
          <w:rFonts w:eastAsiaTheme="majorEastAsia"/>
        </w:rPr>
      </w:pPr>
    </w:p>
    <w:p w:rsidR="00CC07AB" w:rsidRPr="00FE0074" w:rsidRDefault="00412765" w:rsidP="00CC07AB">
      <w:pPr>
        <w:pStyle w:val="Heading2"/>
      </w:pPr>
      <w:bookmarkStart w:id="67" w:name="_Toc400095785"/>
      <w:r w:rsidRPr="00FE0074">
        <w:t>Meditation</w:t>
      </w:r>
      <w:bookmarkEnd w:id="67"/>
    </w:p>
    <w:p w:rsidR="00CC07AB" w:rsidRPr="00FE0074" w:rsidRDefault="00853E6D" w:rsidP="000B0564">
      <w:r w:rsidRPr="00FE0074">
        <w:rPr>
          <w:lang w:bidi="ar-SA"/>
        </w:rPr>
        <w:drawing>
          <wp:anchor distT="0" distB="0" distL="114300" distR="114300" simplePos="0" relativeHeight="251723264" behindDoc="0" locked="0" layoutInCell="1" allowOverlap="1" wp14:anchorId="3C45751B" wp14:editId="4FAA5F01">
            <wp:simplePos x="0" y="0"/>
            <wp:positionH relativeFrom="column">
              <wp:posOffset>19050</wp:posOffset>
            </wp:positionH>
            <wp:positionV relativeFrom="paragraph">
              <wp:posOffset>111760</wp:posOffset>
            </wp:positionV>
            <wp:extent cx="914400" cy="1057275"/>
            <wp:effectExtent l="19050" t="0" r="0" b="0"/>
            <wp:wrapSquare wrapText="bothSides"/>
            <wp:docPr id="55" name="Picture 18" descr="C:\Users\Jennifer\AppData\Local\Microsoft\Windows\Temporary Internet Files\Content.IE5\OKQZKDRE\MC90019566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ennifer\AppData\Local\Microsoft\Windows\Temporary Internet Files\Content.IE5\OKQZKDRE\MC900195666[1].wmf"/>
                    <pic:cNvPicPr>
                      <a:picLocks noChangeAspect="1" noChangeArrowheads="1"/>
                    </pic:cNvPicPr>
                  </pic:nvPicPr>
                  <pic:blipFill>
                    <a:blip r:embed="rId23" cstate="print"/>
                    <a:srcRect/>
                    <a:stretch>
                      <a:fillRect/>
                    </a:stretch>
                  </pic:blipFill>
                  <pic:spPr bwMode="auto">
                    <a:xfrm>
                      <a:off x="0" y="0"/>
                      <a:ext cx="914400" cy="1057275"/>
                    </a:xfrm>
                    <a:prstGeom prst="rect">
                      <a:avLst/>
                    </a:prstGeom>
                    <a:noFill/>
                    <a:ln w="9525">
                      <a:noFill/>
                      <a:miter lim="800000"/>
                      <a:headEnd/>
                      <a:tailEnd/>
                    </a:ln>
                  </pic:spPr>
                </pic:pic>
              </a:graphicData>
            </a:graphic>
          </wp:anchor>
        </w:drawing>
      </w:r>
      <w:r w:rsidR="00F5060A" w:rsidRPr="00FE0074">
        <w:t>Mindfulness meditation is actually only one form of meditation with the specific goal of developing a specific type of meditation. There are other methods of meditation that have other goals. In fact, the progressive relaxation technique you learned in Module Three is another meditation technique with the goal of deepening your feelings of relaxation. Another type of meditation called a loving-kindness meditation is designed to stimulate positive feelings in yourself and extend them outwards towards others. Transcendental meditation is one type of meditation that teaches you to achieve altered states of consciousness. Included in this course is a simple method of meditating that helps you to calm your mind and quiet your thoughts. In addition to these benefits, this meditation can also help you increase your ability to focus and help you to practice mindfulness.</w:t>
      </w:r>
      <w:r w:rsidR="001D4970" w:rsidRPr="00FE0074">
        <w:t xml:space="preserve"> </w:t>
      </w:r>
    </w:p>
    <w:p w:rsidR="00B56D1C" w:rsidRPr="00FE0074" w:rsidRDefault="00B56D1C" w:rsidP="000B0564"/>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E605D4" w:rsidP="00CC07AB">
            <w:pPr>
              <w:rPr>
                <w:b/>
                <w:bCs/>
                <w:color w:val="000000" w:themeColor="text1"/>
              </w:rPr>
            </w:pPr>
            <w:r w:rsidRPr="00FE0074">
              <w:rPr>
                <w:b/>
                <w:bCs/>
                <w:color w:val="000000" w:themeColor="text1"/>
              </w:rPr>
              <w:t>15</w:t>
            </w:r>
            <w:r w:rsidR="009A1F3F" w:rsidRPr="00FE0074">
              <w:rPr>
                <w:b/>
                <w:bCs/>
                <w:color w:val="000000" w:themeColor="text1"/>
              </w:rPr>
              <w:t xml:space="preserve"> </w:t>
            </w:r>
            <w:r w:rsidR="00AF6618" w:rsidRPr="00FE0074">
              <w:rPr>
                <w:b/>
                <w:bCs/>
                <w:color w:val="000000" w:themeColor="text1"/>
              </w:rPr>
              <w:t>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E605D4" w:rsidP="00AB16F1">
            <w:pPr>
              <w:rPr>
                <w:color w:val="000000" w:themeColor="text1"/>
              </w:rPr>
            </w:pPr>
            <w:r w:rsidRPr="00FE0074">
              <w:rPr>
                <w:color w:val="000000" w:themeColor="text1"/>
              </w:rPr>
              <w:t>Introduce Meditation</w:t>
            </w:r>
            <w:r w:rsidR="009A1F3F" w:rsidRPr="00FE0074">
              <w:rPr>
                <w:color w:val="000000" w:themeColor="text1"/>
              </w:rPr>
              <w:t>.</w:t>
            </w:r>
            <w:r w:rsidR="00CF2C87"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0234EA" w:rsidRPr="00FE0074" w:rsidRDefault="00E605D4" w:rsidP="00CC07AB">
            <w:pPr>
              <w:rPr>
                <w:b/>
                <w:color w:val="000000" w:themeColor="text1"/>
              </w:rPr>
            </w:pPr>
            <w:r w:rsidRPr="00FE0074">
              <w:rPr>
                <w:b/>
                <w:color w:val="000000" w:themeColor="text1"/>
              </w:rPr>
              <w:t>Meditation</w:t>
            </w:r>
          </w:p>
          <w:p w:rsidR="00CC07AB" w:rsidRPr="00FE0074" w:rsidRDefault="00E605D4" w:rsidP="004170AE">
            <w:pPr>
              <w:rPr>
                <w:color w:val="000000" w:themeColor="text1"/>
              </w:rPr>
            </w:pPr>
            <w:r w:rsidRPr="00FE0074">
              <w:rPr>
                <w:color w:val="000000" w:themeColor="text1"/>
              </w:rPr>
              <w:t>Practice a simple form of meditation</w:t>
            </w:r>
            <w:r w:rsidR="009A1F3F" w:rsidRPr="00FE0074">
              <w:rPr>
                <w:color w:val="000000" w:themeColor="text1"/>
              </w:rPr>
              <w:t>.</w:t>
            </w:r>
            <w:r w:rsidR="004170AE"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E84AE1" w:rsidP="00F60328">
            <w:pPr>
              <w:rPr>
                <w:b/>
                <w:bCs/>
                <w:color w:val="000000" w:themeColor="text1"/>
              </w:rPr>
            </w:pPr>
            <w:r w:rsidRPr="00FE0074">
              <w:rPr>
                <w:b/>
                <w:bCs/>
                <w:color w:val="000000" w:themeColor="text1"/>
              </w:rPr>
              <w:t>10</w:t>
            </w:r>
            <w:r w:rsidR="009A1F3F" w:rsidRPr="00FE0074">
              <w:rPr>
                <w:b/>
                <w:bCs/>
                <w:color w:val="000000" w:themeColor="text1"/>
              </w:rPr>
              <w:t xml:space="preserve">: </w:t>
            </w:r>
            <w:r w:rsidR="00F60328" w:rsidRPr="00FE0074">
              <w:rPr>
                <w:b/>
                <w:bCs/>
                <w:color w:val="000000" w:themeColor="text1"/>
              </w:rPr>
              <w:t>A Simple Meditation Technique</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F60328" w:rsidP="00CC07AB">
            <w:pPr>
              <w:rPr>
                <w:color w:val="000000" w:themeColor="text1"/>
              </w:rPr>
            </w:pPr>
            <w:r w:rsidRPr="00FE0074">
              <w:rPr>
                <w:color w:val="000000" w:themeColor="text1"/>
              </w:rPr>
              <w:t>Pass this worksheet out the day before you go over this section. Advise everyone to wear loose, comfortable clothing, and locate an area that will be quiet and where the class can sit comfortably without being disturbed.</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lastRenderedPageBreak/>
              <w:t>Recommended Activity</w:t>
            </w:r>
          </w:p>
        </w:tc>
        <w:tc>
          <w:tcPr>
            <w:tcW w:w="7128" w:type="dxa"/>
            <w:shd w:val="clear" w:color="auto" w:fill="D9D9D9" w:themeFill="background1" w:themeFillShade="D9"/>
            <w:vAlign w:val="center"/>
          </w:tcPr>
          <w:p w:rsidR="00CC07AB" w:rsidRPr="00FE0074" w:rsidRDefault="00F60328" w:rsidP="00AB16F1">
            <w:pPr>
              <w:rPr>
                <w:color w:val="000000" w:themeColor="text1"/>
              </w:rPr>
            </w:pPr>
            <w:r w:rsidRPr="00FE0074">
              <w:rPr>
                <w:color w:val="000000" w:themeColor="text1"/>
              </w:rPr>
              <w:t>As instructed on the worksheet, have class sit and meditate for 10-12 minutes. Afterwards, discuss your experiences</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0234EA"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0234EA"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F60328" w:rsidP="00957081">
            <w:pPr>
              <w:rPr>
                <w:color w:val="000000" w:themeColor="text1"/>
              </w:rPr>
            </w:pPr>
            <w:r w:rsidRPr="00FE0074">
              <w:rPr>
                <w:color w:val="000000" w:themeColor="text1"/>
              </w:rPr>
              <w:t>Which meditation method focuses on achieving an altered state of consciousness</w:t>
            </w:r>
            <w:r w:rsidR="00F57737" w:rsidRPr="00FE0074">
              <w:rPr>
                <w:color w:val="000000" w:themeColor="text1"/>
              </w:rPr>
              <w:t>?</w:t>
            </w:r>
          </w:p>
        </w:tc>
      </w:tr>
    </w:tbl>
    <w:p w:rsidR="00B56D1C" w:rsidRPr="00FE0074" w:rsidRDefault="00B56D1C" w:rsidP="00B56D1C"/>
    <w:p w:rsidR="00CC07AB" w:rsidRPr="00FE0074" w:rsidRDefault="00D411CD" w:rsidP="00CC07AB">
      <w:pPr>
        <w:pStyle w:val="Heading2"/>
      </w:pPr>
      <w:bookmarkStart w:id="68" w:name="_Toc400095786"/>
      <w:r w:rsidRPr="00FE0074">
        <w:rPr>
          <w:lang w:bidi="ar-SA"/>
        </w:rPr>
        <w:drawing>
          <wp:anchor distT="0" distB="0" distL="114300" distR="114300" simplePos="0" relativeHeight="251722240" behindDoc="0" locked="0" layoutInCell="1" allowOverlap="1" wp14:anchorId="560B8D2B" wp14:editId="1433825D">
            <wp:simplePos x="0" y="0"/>
            <wp:positionH relativeFrom="column">
              <wp:posOffset>114300</wp:posOffset>
            </wp:positionH>
            <wp:positionV relativeFrom="paragraph">
              <wp:posOffset>465455</wp:posOffset>
            </wp:positionV>
            <wp:extent cx="914400" cy="914400"/>
            <wp:effectExtent l="19050" t="0" r="0" b="0"/>
            <wp:wrapSquare wrapText="bothSides"/>
            <wp:docPr id="54" name="Picture 17" descr="C:\Users\Jennifer\AppData\Local\Microsoft\Windows\Temporary Internet Files\Content.IE5\IK4SOCLQ\MC9004413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ennifer\AppData\Local\Microsoft\Windows\Temporary Internet Files\Content.IE5\IK4SOCLQ\MC900441322[1].png"/>
                    <pic:cNvPicPr>
                      <a:picLocks noChangeAspect="1" noChangeArrowheads="1"/>
                    </pic:cNvPicPr>
                  </pic:nvPicPr>
                  <pic:blipFill>
                    <a:blip r:embed="rId62" cstate="print"/>
                    <a:srcRect/>
                    <a:stretch>
                      <a:fillRect/>
                    </a:stretch>
                  </pic:blipFill>
                  <pic:spPr bwMode="auto">
                    <a:xfrm>
                      <a:off x="0" y="0"/>
                      <a:ext cx="914400" cy="914400"/>
                    </a:xfrm>
                    <a:prstGeom prst="rect">
                      <a:avLst/>
                    </a:prstGeom>
                    <a:noFill/>
                    <a:ln w="9525">
                      <a:noFill/>
                      <a:miter lim="800000"/>
                      <a:headEnd/>
                      <a:tailEnd/>
                    </a:ln>
                  </pic:spPr>
                </pic:pic>
              </a:graphicData>
            </a:graphic>
          </wp:anchor>
        </w:drawing>
      </w:r>
      <w:r w:rsidR="00412765" w:rsidRPr="00FE0074">
        <w:t>Cultivating Positivity</w:t>
      </w:r>
      <w:bookmarkEnd w:id="68"/>
      <w:r w:rsidR="001F7AFE" w:rsidRPr="00FE0074">
        <w:t xml:space="preserve"> </w:t>
      </w:r>
    </w:p>
    <w:p w:rsidR="00CC07AB" w:rsidRPr="00FE0074" w:rsidRDefault="0040706F" w:rsidP="005B7107">
      <w:r w:rsidRPr="00FE0074">
        <w:t>Because of the extreme usefulness of negative emotions during humanity’s early years as hunter-gatherers, our brains are set to automatically pay attention to negative thoughts and feelings. When awareness of a negative situation was the difference between life and death, it made sense for negativity to attract our attention. Positive thoughts and feelings tend to escape our notice unless they are of the most extreme variety. Noting and celebrating the little things in life that make it good is a good way to begin cultivating positive emotions. Here are some specific ways to increase your positivity:</w:t>
      </w:r>
    </w:p>
    <w:p w:rsidR="0040706F" w:rsidRPr="00FE0074" w:rsidRDefault="0040706F" w:rsidP="00B56D1C">
      <w:pPr>
        <w:pStyle w:val="BulletedPoints"/>
      </w:pPr>
      <w:r w:rsidRPr="00FE0074">
        <w:rPr>
          <w:b/>
        </w:rPr>
        <w:t>Practice</w:t>
      </w:r>
      <w:r w:rsidRPr="00FE0074">
        <w:t xml:space="preserve"> meditation daily. While most meditation methods are beneficial in cultivating positivity, the loving-kindness meditation is particularly helpful, especially in countering resentments.</w:t>
      </w:r>
    </w:p>
    <w:p w:rsidR="0040706F" w:rsidRPr="00FE0074" w:rsidRDefault="0040706F" w:rsidP="00B56D1C">
      <w:pPr>
        <w:pStyle w:val="BulletedPoints"/>
      </w:pPr>
      <w:r w:rsidRPr="00FE0074">
        <w:rPr>
          <w:b/>
        </w:rPr>
        <w:t>Let go of resentment</w:t>
      </w:r>
      <w:r w:rsidRPr="00FE0074">
        <w:t xml:space="preserve"> and forgive others. We often think that forgiveness is a way to let wrongdoers off the hook, but forgiveness isn’t about the person you’re forgiving so much as it is about your letting go of anger that w</w:t>
      </w:r>
      <w:r w:rsidR="008364DA" w:rsidRPr="00FE0074">
        <w:t>eighs you down. Nevertheless, it would be irresponsible to suggest that forgiving someone is an easy thing to do. One practice that can help is whenever you are angry with someone else, try to make a list of all the things you find good about that person.</w:t>
      </w:r>
    </w:p>
    <w:p w:rsidR="008364DA" w:rsidRPr="00FE0074" w:rsidRDefault="008364DA" w:rsidP="00B56D1C">
      <w:pPr>
        <w:pStyle w:val="BulletedPoints"/>
      </w:pPr>
      <w:r w:rsidRPr="00FE0074">
        <w:rPr>
          <w:b/>
        </w:rPr>
        <w:t>Celebrate successes</w:t>
      </w:r>
      <w:r w:rsidRPr="00FE0074">
        <w:t xml:space="preserve"> no matter how big or small. Celebrate not just your successes, but other people’s successes as well. Human beings are hardwired to connect with each other. When you take an active interest in another person’s achievements, you help to reinforce those connections that so enrich our lives.</w:t>
      </w:r>
    </w:p>
    <w:p w:rsidR="008364DA" w:rsidRPr="00FE0074" w:rsidRDefault="008364DA" w:rsidP="00B56D1C">
      <w:pPr>
        <w:pStyle w:val="BulletedPoints"/>
      </w:pPr>
      <w:r w:rsidRPr="00FE0074">
        <w:rPr>
          <w:b/>
        </w:rPr>
        <w:t>Work to foster positive emotions</w:t>
      </w:r>
      <w:r w:rsidRPr="00FE0074">
        <w:t xml:space="preserve"> such as enthusiasm through singing, dancing, and listening to upbeat music.</w:t>
      </w:r>
    </w:p>
    <w:p w:rsidR="008364DA" w:rsidRPr="00FE0074" w:rsidRDefault="008364DA" w:rsidP="00B56D1C">
      <w:pPr>
        <w:pStyle w:val="BulletedPoints"/>
      </w:pPr>
      <w:r w:rsidRPr="00FE0074">
        <w:rPr>
          <w:b/>
        </w:rPr>
        <w:t>Exercise</w:t>
      </w:r>
      <w:r w:rsidRPr="00FE0074">
        <w:t>. It’s been mentioned many times in this course but bears mentioning again because it is such a benefit.</w:t>
      </w:r>
    </w:p>
    <w:p w:rsidR="008364DA" w:rsidRPr="00FE0074" w:rsidRDefault="008364DA" w:rsidP="00B56D1C">
      <w:pPr>
        <w:pStyle w:val="BulletedPoints"/>
      </w:pPr>
      <w:r w:rsidRPr="00FE0074">
        <w:rPr>
          <w:b/>
        </w:rPr>
        <w:lastRenderedPageBreak/>
        <w:t>Help others</w:t>
      </w:r>
      <w:r w:rsidRPr="00FE0074">
        <w:t xml:space="preserve">. Helping out a person in need can have a profound effect on your own thought processes. When we volunteer our time for others, it takes us out of thinking about </w:t>
      </w:r>
      <w:r w:rsidR="00E446E5" w:rsidRPr="00FE0074">
        <w:t>ourselves</w:t>
      </w:r>
      <w:r w:rsidRPr="00FE0074">
        <w:t>, which is often a great source of negativity.</w:t>
      </w:r>
    </w:p>
    <w:p w:rsidR="00B56D1C" w:rsidRPr="00FE0074" w:rsidRDefault="00B56D1C" w:rsidP="00B56D1C">
      <w:pPr>
        <w:pStyle w:val="BulletedPoints"/>
        <w:numPr>
          <w:ilvl w:val="0"/>
          <w:numId w:val="0"/>
        </w:numPr>
        <w:ind w:left="720" w:hanging="360"/>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E605D4" w:rsidP="00CC07AB">
            <w:pPr>
              <w:rPr>
                <w:b/>
                <w:bCs/>
                <w:color w:val="000000" w:themeColor="text1"/>
              </w:rPr>
            </w:pPr>
            <w:r w:rsidRPr="00FE0074">
              <w:rPr>
                <w:b/>
                <w:bCs/>
                <w:color w:val="000000" w:themeColor="text1"/>
              </w:rPr>
              <w:t>5</w:t>
            </w:r>
            <w:r w:rsidR="00C3385E" w:rsidRPr="00FE0074">
              <w:rPr>
                <w:b/>
                <w:bCs/>
                <w:color w:val="000000" w:themeColor="text1"/>
              </w:rPr>
              <w:t xml:space="preserve"> </w:t>
            </w:r>
            <w:r w:rsidR="001B0499" w:rsidRPr="00FE0074">
              <w:rPr>
                <w:b/>
                <w:bCs/>
                <w:color w:val="000000" w:themeColor="text1"/>
              </w:rPr>
              <w:t>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E605D4" w:rsidP="00F71420">
            <w:pPr>
              <w:rPr>
                <w:color w:val="000000" w:themeColor="text1"/>
              </w:rPr>
            </w:pPr>
            <w:r w:rsidRPr="00FE0074">
              <w:rPr>
                <w:color w:val="000000" w:themeColor="text1"/>
              </w:rPr>
              <w:t>Introduce Positivity</w:t>
            </w:r>
            <w:r w:rsidR="00C3385E" w:rsidRPr="00FE0074">
              <w:rPr>
                <w:color w:val="000000" w:themeColor="text1"/>
              </w:rPr>
              <w:t>.</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A37D4C" w:rsidRPr="00FE0074" w:rsidRDefault="00E605D4" w:rsidP="00CC07AB">
            <w:pPr>
              <w:rPr>
                <w:b/>
                <w:color w:val="000000" w:themeColor="text1"/>
              </w:rPr>
            </w:pPr>
            <w:r w:rsidRPr="00FE0074">
              <w:rPr>
                <w:b/>
                <w:color w:val="000000" w:themeColor="text1"/>
              </w:rPr>
              <w:t>Positivity</w:t>
            </w:r>
          </w:p>
          <w:p w:rsidR="00CC07AB" w:rsidRPr="00FE0074" w:rsidRDefault="00A37D4C" w:rsidP="00E605D4">
            <w:pPr>
              <w:rPr>
                <w:color w:val="000000" w:themeColor="text1"/>
              </w:rPr>
            </w:pPr>
            <w:r w:rsidRPr="00FE0074">
              <w:rPr>
                <w:color w:val="000000" w:themeColor="text1"/>
              </w:rPr>
              <w:t xml:space="preserve">Discuss </w:t>
            </w:r>
            <w:r w:rsidR="00E605D4" w:rsidRPr="00FE0074">
              <w:rPr>
                <w:color w:val="000000" w:themeColor="text1"/>
              </w:rPr>
              <w:t>specific ways you can cultivate more positivity in your life</w:t>
            </w:r>
            <w:r w:rsidR="005B7107" w:rsidRPr="00FE0074">
              <w:rPr>
                <w:color w:val="000000" w:themeColor="text1"/>
              </w:rPr>
              <w:t>.</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CA7D19" w:rsidP="00CC07AB">
            <w:pPr>
              <w:rPr>
                <w:b/>
                <w:bCs/>
                <w:color w:val="000000" w:themeColor="text1"/>
              </w:rPr>
            </w:pPr>
            <w:r w:rsidRPr="00FE0074">
              <w:rPr>
                <w:b/>
                <w:bCs/>
                <w:color w:val="000000" w:themeColor="text1"/>
              </w:rPr>
              <w:t>Flipchart/board and marker</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3B536F"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F71420" w:rsidP="00F60328">
            <w:pPr>
              <w:rPr>
                <w:color w:val="000000" w:themeColor="text1"/>
              </w:rPr>
            </w:pPr>
            <w:r w:rsidRPr="00FE0074">
              <w:rPr>
                <w:color w:val="000000" w:themeColor="text1"/>
              </w:rPr>
              <w:t xml:space="preserve">As a group, discuss </w:t>
            </w:r>
            <w:r w:rsidR="00F60328" w:rsidRPr="00FE0074">
              <w:rPr>
                <w:color w:val="000000" w:themeColor="text1"/>
              </w:rPr>
              <w:t>specific ways you can cultivate more positivity in your life</w:t>
            </w:r>
            <w:r w:rsidR="0071794F" w:rsidRPr="00FE0074">
              <w:rPr>
                <w:color w:val="000000" w:themeColor="text1"/>
              </w:rPr>
              <w:t>. Make a list on the flipchart/board.</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A37D4C"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A37D4C"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71794F" w:rsidP="008E0D49">
            <w:pPr>
              <w:rPr>
                <w:color w:val="000000" w:themeColor="text1"/>
              </w:rPr>
            </w:pPr>
            <w:r w:rsidRPr="00FE0074">
              <w:rPr>
                <w:color w:val="000000" w:themeColor="text1"/>
              </w:rPr>
              <w:t>Wh</w:t>
            </w:r>
            <w:r w:rsidR="00F60328" w:rsidRPr="00FE0074">
              <w:rPr>
                <w:color w:val="000000" w:themeColor="text1"/>
              </w:rPr>
              <w:t>o does forgiveness help the most</w:t>
            </w:r>
            <w:r w:rsidR="00A37D4C" w:rsidRPr="00FE0074">
              <w:rPr>
                <w:color w:val="000000" w:themeColor="text1"/>
              </w:rPr>
              <w:t>?</w:t>
            </w:r>
          </w:p>
        </w:tc>
      </w:tr>
    </w:tbl>
    <w:p w:rsidR="00B56D1C" w:rsidRPr="00FE0074" w:rsidRDefault="00B56D1C" w:rsidP="00B56D1C"/>
    <w:p w:rsidR="009477FD" w:rsidRPr="00FE0074" w:rsidRDefault="00412765" w:rsidP="00CC07AB">
      <w:pPr>
        <w:pStyle w:val="Heading2"/>
      </w:pPr>
      <w:bookmarkStart w:id="69" w:name="_Toc400095787"/>
      <w:r w:rsidRPr="00FE0074">
        <w:t>Gratitude</w:t>
      </w:r>
      <w:bookmarkEnd w:id="69"/>
    </w:p>
    <w:p w:rsidR="00CC07AB" w:rsidRPr="00FE0074" w:rsidRDefault="009D46BA" w:rsidP="00DD2634">
      <w:r w:rsidRPr="00FE0074">
        <w:rPr>
          <w:lang w:bidi="ar-SA"/>
        </w:rPr>
        <w:drawing>
          <wp:anchor distT="0" distB="0" distL="114300" distR="114300" simplePos="0" relativeHeight="251721216" behindDoc="0" locked="0" layoutInCell="1" allowOverlap="1" wp14:anchorId="171CF82A" wp14:editId="4D691695">
            <wp:simplePos x="0" y="0"/>
            <wp:positionH relativeFrom="column">
              <wp:posOffset>-19050</wp:posOffset>
            </wp:positionH>
            <wp:positionV relativeFrom="paragraph">
              <wp:posOffset>76835</wp:posOffset>
            </wp:positionV>
            <wp:extent cx="1097280" cy="868680"/>
            <wp:effectExtent l="0" t="0" r="7620" b="7620"/>
            <wp:wrapSquare wrapText="bothSides"/>
            <wp:docPr id="53" name="Picture 16" descr="C:\Users\Jennifer\AppData\Local\Microsoft\Windows\Temporary Internet Files\Content.IE5\OKQZKDRE\MC9001052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ennifer\AppData\Local\Microsoft\Windows\Temporary Internet Files\Content.IE5\OKQZKDRE\MC900105220[1].wmf"/>
                    <pic:cNvPicPr>
                      <a:picLocks noChangeAspect="1" noChangeArrowheads="1"/>
                    </pic:cNvPicPr>
                  </pic:nvPicPr>
                  <pic:blipFill>
                    <a:blip r:embed="rId63" cstate="print">
                      <a:duotone>
                        <a:prstClr val="black"/>
                        <a:schemeClr val="accent1">
                          <a:tint val="45000"/>
                          <a:satMod val="400000"/>
                        </a:schemeClr>
                      </a:duotone>
                    </a:blip>
                    <a:srcRect/>
                    <a:stretch>
                      <a:fillRect/>
                    </a:stretch>
                  </pic:blipFill>
                  <pic:spPr bwMode="auto">
                    <a:xfrm>
                      <a:off x="0" y="0"/>
                      <a:ext cx="1097280" cy="8686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364DA" w:rsidRPr="00FE0074">
        <w:t xml:space="preserve">While all of the approaches mentioned thus far will definitely help you to think and feel more positive if you practice them regularly, one of the single most profound practices to increase your optimism, well-being, and </w:t>
      </w:r>
      <w:r w:rsidR="003214A7" w:rsidRPr="00FE0074">
        <w:t>cultivate general positivity is to develop an attitude of gratitude. When you wake up each morning, after you eat breakfast, or just before you log into your computer at work, write down in a notebook or type into a word processing document five things for which you are grateful. These can be small and simple such as a particularly choice cup of coffee or an enjoyable dinner the night before. They can also be earth shattering, such as a recovery from an illness or a huge life event such as a wedding or graduation. If you do this every day, it will have a cumulative effect of reorienting your perception so that you become more aware of the good things in life.</w:t>
      </w:r>
    </w:p>
    <w:p w:rsidR="00B56D1C" w:rsidRPr="00FE0074" w:rsidRDefault="00B56D1C" w:rsidP="00DD2634"/>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E605D4" w:rsidP="00CC07AB">
            <w:pPr>
              <w:rPr>
                <w:b/>
                <w:bCs/>
                <w:color w:val="000000" w:themeColor="text1"/>
              </w:rPr>
            </w:pPr>
            <w:r w:rsidRPr="00FE0074">
              <w:rPr>
                <w:b/>
                <w:bCs/>
                <w:color w:val="000000" w:themeColor="text1"/>
              </w:rPr>
              <w:t>7</w:t>
            </w:r>
            <w:r w:rsidR="00CF6983"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lastRenderedPageBreak/>
              <w:t>Topic Objective</w:t>
            </w:r>
          </w:p>
        </w:tc>
        <w:tc>
          <w:tcPr>
            <w:tcW w:w="7128" w:type="dxa"/>
            <w:shd w:val="clear" w:color="auto" w:fill="D9D9D9" w:themeFill="background1" w:themeFillShade="D9"/>
            <w:vAlign w:val="center"/>
          </w:tcPr>
          <w:p w:rsidR="00CC07AB" w:rsidRPr="00FE0074" w:rsidRDefault="0025410E" w:rsidP="00225D6C">
            <w:pPr>
              <w:rPr>
                <w:color w:val="000000" w:themeColor="text1"/>
              </w:rPr>
            </w:pPr>
            <w:r w:rsidRPr="00FE0074">
              <w:rPr>
                <w:color w:val="000000" w:themeColor="text1"/>
              </w:rPr>
              <w:t>Introduce the Gratitude Journal</w:t>
            </w:r>
            <w:r w:rsidR="00DC2477" w:rsidRPr="00FE0074">
              <w:rPr>
                <w:color w:val="000000" w:themeColor="text1"/>
              </w:rPr>
              <w:t>.</w:t>
            </w:r>
            <w:r w:rsidR="00CF2C87"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E20650" w:rsidRPr="00FE0074" w:rsidRDefault="0025410E" w:rsidP="00CC07AB">
            <w:pPr>
              <w:rPr>
                <w:b/>
                <w:color w:val="000000" w:themeColor="text1"/>
              </w:rPr>
            </w:pPr>
            <w:r w:rsidRPr="00FE0074">
              <w:rPr>
                <w:b/>
                <w:color w:val="000000" w:themeColor="text1"/>
              </w:rPr>
              <w:t>Gratitude Journal</w:t>
            </w:r>
          </w:p>
          <w:p w:rsidR="00CC07AB" w:rsidRPr="00FE0074" w:rsidRDefault="0025410E" w:rsidP="006258A3">
            <w:pPr>
              <w:rPr>
                <w:color w:val="000000" w:themeColor="text1"/>
              </w:rPr>
            </w:pPr>
            <w:r w:rsidRPr="00FE0074">
              <w:rPr>
                <w:color w:val="000000" w:themeColor="text1"/>
              </w:rPr>
              <w:t>List five things for which you are grateful</w:t>
            </w:r>
            <w:r w:rsidR="006258A3" w:rsidRPr="00FE0074">
              <w:rPr>
                <w:color w:val="000000" w:themeColor="text1"/>
              </w:rPr>
              <w:t>.</w:t>
            </w:r>
            <w:r w:rsidR="00DC2477"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E84AE1" w:rsidP="00CC07AB">
            <w:pPr>
              <w:rPr>
                <w:b/>
                <w:color w:val="000000" w:themeColor="text1"/>
              </w:rPr>
            </w:pPr>
            <w:r w:rsidRPr="00FE0074">
              <w:rPr>
                <w:b/>
                <w:color w:val="000000" w:themeColor="text1"/>
              </w:rPr>
              <w:t>11</w:t>
            </w:r>
            <w:r w:rsidR="0025410E" w:rsidRPr="00FE0074">
              <w:rPr>
                <w:b/>
                <w:color w:val="000000" w:themeColor="text1"/>
              </w:rPr>
              <w:t>: Gratitude Journal</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E20650"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25410E" w:rsidP="00DC2477">
            <w:pPr>
              <w:rPr>
                <w:color w:val="000000" w:themeColor="text1"/>
              </w:rPr>
            </w:pPr>
            <w:r w:rsidRPr="00FE0074">
              <w:rPr>
                <w:color w:val="000000" w:themeColor="text1"/>
              </w:rPr>
              <w:t>Complete the worksheet individually.</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E20650"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E20650"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25410E" w:rsidP="006258A3">
            <w:pPr>
              <w:rPr>
                <w:color w:val="000000" w:themeColor="text1"/>
              </w:rPr>
            </w:pPr>
            <w:r w:rsidRPr="00FE0074">
              <w:rPr>
                <w:color w:val="000000" w:themeColor="text1"/>
              </w:rPr>
              <w:t>How can gratitude improve your life</w:t>
            </w:r>
            <w:r w:rsidR="00E20650" w:rsidRPr="00FE0074">
              <w:rPr>
                <w:color w:val="000000" w:themeColor="text1"/>
              </w:rPr>
              <w:t>?</w:t>
            </w:r>
          </w:p>
        </w:tc>
      </w:tr>
    </w:tbl>
    <w:p w:rsidR="00CC07AB" w:rsidRPr="00FE0074" w:rsidRDefault="00CC07AB" w:rsidP="00B56D1C"/>
    <w:p w:rsidR="00CC07AB" w:rsidRPr="00FE0074" w:rsidRDefault="003059E0" w:rsidP="00CC07AB">
      <w:pPr>
        <w:pStyle w:val="Heading2"/>
      </w:pPr>
      <w:bookmarkStart w:id="70" w:name="_Toc400095788"/>
      <w:r w:rsidRPr="00FE0074">
        <w:rPr>
          <w:lang w:bidi="ar-SA"/>
        </w:rPr>
        <w:drawing>
          <wp:anchor distT="0" distB="0" distL="114300" distR="114300" simplePos="0" relativeHeight="251719168" behindDoc="0" locked="0" layoutInCell="1" allowOverlap="1" wp14:anchorId="53943C3A" wp14:editId="78D75EB3">
            <wp:simplePos x="0" y="0"/>
            <wp:positionH relativeFrom="column">
              <wp:posOffset>19050</wp:posOffset>
            </wp:positionH>
            <wp:positionV relativeFrom="paragraph">
              <wp:posOffset>393065</wp:posOffset>
            </wp:positionV>
            <wp:extent cx="1097280" cy="731520"/>
            <wp:effectExtent l="0" t="0" r="7620" b="0"/>
            <wp:wrapSquare wrapText="bothSides"/>
            <wp:docPr id="51" name="Picture 14" descr="C:\Users\Jennifer\AppData\Local\Microsoft\Windows\Temporary Internet Files\Content.IE5\IK4SOCLQ\MP9004423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ennifer\AppData\Local\Microsoft\Windows\Temporary Internet Files\Content.IE5\IK4SOCLQ\MP900442338[1].jpg"/>
                    <pic:cNvPicPr>
                      <a:picLocks noChangeAspect="1" noChangeArrowheads="1"/>
                    </pic:cNvPicPr>
                  </pic:nvPicPr>
                  <pic:blipFill>
                    <a:blip r:embed="rId64" cstate="print"/>
                    <a:srcRect/>
                    <a:stretch>
                      <a:fillRect/>
                    </a:stretch>
                  </pic:blipFill>
                  <pic:spPr bwMode="auto">
                    <a:xfrm>
                      <a:off x="0" y="0"/>
                      <a:ext cx="1097280" cy="7315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C07AB" w:rsidRPr="00FE0074">
        <w:t>Case Study</w:t>
      </w:r>
      <w:bookmarkEnd w:id="70"/>
    </w:p>
    <w:p w:rsidR="00CC07AB" w:rsidRPr="00FE0074" w:rsidRDefault="006258A3" w:rsidP="00CC07AB">
      <w:r w:rsidRPr="00FE0074">
        <w:t xml:space="preserve">Darla </w:t>
      </w:r>
      <w:r w:rsidR="001F2965" w:rsidRPr="00FE0074">
        <w:t>had recently finished her Master’s degree, but she was having difficulties finding a job. Her level of poverty made her feel depressed, which made her far less motivated or energized to go find a new job. Her friend Oprah tried to cheer her up by pointing out what was going well in Darla’s life. Oprah was generally an optimistic and enthusiastic person who was constantly remarking about the things she appreciated in life. Darla asked Oprah her secret, and Oprah told her about how Oprah kept a daily gratitude journal. Darla began doing the same. As the days passed, she recognized how whenever she began to dwell on the negative, she’d remember something that she was truly grateful for, and this would change her thinking. One day, Darla was called back after a particularly successful job interview. She was going to get the job. Her new employers told her that they decided to hire her even though her experience level was not as great as others who had applied, but they had found her attitude to be positive and infectious and really wanted to work with her.</w:t>
      </w:r>
      <w:r w:rsidR="00933096" w:rsidRPr="00FE0074">
        <w:t xml:space="preserve"> </w:t>
      </w:r>
    </w:p>
    <w:p w:rsidR="00B56D1C" w:rsidRPr="00FE0074" w:rsidRDefault="00B56D1C"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4B3031" w:rsidP="00CC07AB">
            <w:pPr>
              <w:rPr>
                <w:b/>
                <w:bCs/>
                <w:color w:val="000000" w:themeColor="text1"/>
              </w:rPr>
            </w:pPr>
            <w:r w:rsidRPr="00FE0074">
              <w:rPr>
                <w:b/>
                <w:bCs/>
                <w:color w:val="000000" w:themeColor="text1"/>
              </w:rPr>
              <w:t>5</w:t>
            </w:r>
            <w:r w:rsidR="001573A7"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203290" w:rsidP="001F2965">
            <w:pPr>
              <w:rPr>
                <w:color w:val="000000" w:themeColor="text1"/>
              </w:rPr>
            </w:pPr>
            <w:r w:rsidRPr="00FE0074">
              <w:rPr>
                <w:color w:val="000000" w:themeColor="text1"/>
              </w:rPr>
              <w:t>Introduce the</w:t>
            </w:r>
            <w:r w:rsidR="001F2965" w:rsidRPr="00FE0074">
              <w:rPr>
                <w:color w:val="000000" w:themeColor="text1"/>
              </w:rPr>
              <w:t xml:space="preserve"> Spiritual Self</w:t>
            </w:r>
            <w:r w:rsidR="00A55921" w:rsidRPr="00FE0074">
              <w:rPr>
                <w:color w:val="000000" w:themeColor="text1"/>
              </w:rPr>
              <w:t xml:space="preserve"> </w:t>
            </w:r>
            <w:r w:rsidRPr="00FE0074">
              <w:rPr>
                <w:color w:val="000000" w:themeColor="text1"/>
              </w:rPr>
              <w:t>case study.</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203290" w:rsidRPr="00FE0074" w:rsidRDefault="00203290" w:rsidP="00CC07AB">
            <w:pPr>
              <w:rPr>
                <w:b/>
                <w:color w:val="000000" w:themeColor="text1"/>
              </w:rPr>
            </w:pPr>
            <w:r w:rsidRPr="00FE0074">
              <w:rPr>
                <w:b/>
                <w:color w:val="000000" w:themeColor="text1"/>
              </w:rPr>
              <w:t>Case Study</w:t>
            </w:r>
          </w:p>
          <w:p w:rsidR="00CC07AB" w:rsidRPr="00FE0074" w:rsidRDefault="00203290" w:rsidP="00B05CF3">
            <w:pPr>
              <w:rPr>
                <w:color w:val="000000" w:themeColor="text1"/>
              </w:rPr>
            </w:pPr>
            <w:r w:rsidRPr="00FE0074">
              <w:rPr>
                <w:color w:val="000000" w:themeColor="text1"/>
              </w:rPr>
              <w:t xml:space="preserve">Consider </w:t>
            </w:r>
            <w:r w:rsidR="002B2CE5" w:rsidRPr="00FE0074">
              <w:rPr>
                <w:color w:val="000000" w:themeColor="text1"/>
              </w:rPr>
              <w:t xml:space="preserve">the importance of </w:t>
            </w:r>
            <w:r w:rsidR="00B05CF3" w:rsidRPr="00FE0074">
              <w:rPr>
                <w:color w:val="000000" w:themeColor="text1"/>
              </w:rPr>
              <w:t>trying new things</w:t>
            </w:r>
            <w:r w:rsidR="002009AA" w:rsidRPr="00FE0074">
              <w:rPr>
                <w:color w:val="000000" w:themeColor="text1"/>
              </w:rPr>
              <w:t>.</w:t>
            </w:r>
            <w:r w:rsidR="00787F2F"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203290" w:rsidP="00CC07AB">
            <w:pPr>
              <w:rPr>
                <w:color w:val="000000" w:themeColor="text1"/>
              </w:rPr>
            </w:pPr>
            <w:r w:rsidRPr="00FE0074">
              <w:rPr>
                <w:color w:val="000000" w:themeColor="text1"/>
              </w:rPr>
              <w:t>None</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lastRenderedPageBreak/>
              <w:t>Planning Checklist</w:t>
            </w:r>
          </w:p>
        </w:tc>
        <w:tc>
          <w:tcPr>
            <w:tcW w:w="7128" w:type="dxa"/>
            <w:tcBorders>
              <w:bottom w:val="single" w:sz="4" w:space="0" w:color="1F497D"/>
            </w:tcBorders>
            <w:vAlign w:val="center"/>
          </w:tcPr>
          <w:p w:rsidR="00CC07AB" w:rsidRPr="00FE0074" w:rsidRDefault="00203290"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203290" w:rsidP="001F2965">
            <w:pPr>
              <w:rPr>
                <w:color w:val="000000" w:themeColor="text1"/>
              </w:rPr>
            </w:pPr>
            <w:r w:rsidRPr="00FE0074">
              <w:rPr>
                <w:color w:val="000000" w:themeColor="text1"/>
              </w:rPr>
              <w:t>Discus</w:t>
            </w:r>
            <w:r w:rsidR="00787F2F" w:rsidRPr="00FE0074">
              <w:rPr>
                <w:color w:val="000000" w:themeColor="text1"/>
              </w:rPr>
              <w:t>s the results of the case study.</w:t>
            </w:r>
            <w:r w:rsidRPr="00FE0074">
              <w:rPr>
                <w:color w:val="000000" w:themeColor="text1"/>
              </w:rPr>
              <w:t xml:space="preserve"> </w:t>
            </w:r>
            <w:r w:rsidR="00B05CF3" w:rsidRPr="00FE0074">
              <w:rPr>
                <w:color w:val="000000" w:themeColor="text1"/>
              </w:rPr>
              <w:t xml:space="preserve">Why </w:t>
            </w:r>
            <w:r w:rsidR="001F2965" w:rsidRPr="00FE0074">
              <w:rPr>
                <w:color w:val="000000" w:themeColor="text1"/>
              </w:rPr>
              <w:t>was</w:t>
            </w:r>
            <w:r w:rsidR="00B05CF3" w:rsidRPr="00FE0074">
              <w:rPr>
                <w:color w:val="000000" w:themeColor="text1"/>
              </w:rPr>
              <w:t xml:space="preserve"> Darla </w:t>
            </w:r>
            <w:r w:rsidR="001F2965" w:rsidRPr="00FE0074">
              <w:rPr>
                <w:color w:val="000000" w:themeColor="text1"/>
              </w:rPr>
              <w:t>depressed</w:t>
            </w:r>
            <w:r w:rsidR="00B05CF3" w:rsidRPr="00FE0074">
              <w:rPr>
                <w:color w:val="000000" w:themeColor="text1"/>
              </w:rPr>
              <w:t>?</w:t>
            </w:r>
            <w:r w:rsidR="001F2965" w:rsidRPr="00FE0074">
              <w:rPr>
                <w:color w:val="000000" w:themeColor="text1"/>
              </w:rPr>
              <w:t xml:space="preserve"> How did Oprah help Darla change her attitude?</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203290" w:rsidP="00CC07AB">
            <w:pPr>
              <w:rPr>
                <w:color w:val="000000" w:themeColor="text1"/>
              </w:rPr>
            </w:pPr>
            <w:r w:rsidRPr="00FE0074">
              <w:rPr>
                <w:color w:val="000000" w:themeColor="text1"/>
              </w:rPr>
              <w:t>Share any personal, relevant stories.</w:t>
            </w:r>
          </w:p>
        </w:tc>
      </w:tr>
      <w:tr w:rsidR="00CC07AB" w:rsidRPr="00FE0074">
        <w:trPr>
          <w:trHeight w:val="60"/>
        </w:trPr>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203290"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1F2965" w:rsidP="002B2CE5">
            <w:pPr>
              <w:rPr>
                <w:color w:val="000000" w:themeColor="text1"/>
              </w:rPr>
            </w:pPr>
            <w:r w:rsidRPr="00FE0074">
              <w:rPr>
                <w:color w:val="000000" w:themeColor="text1"/>
              </w:rPr>
              <w:t>What did her interviewers find impressive about Darla during her job interview</w:t>
            </w:r>
            <w:r w:rsidR="00B05CF3" w:rsidRPr="00FE0074">
              <w:rPr>
                <w:color w:val="000000" w:themeColor="text1"/>
              </w:rPr>
              <w:t>?</w:t>
            </w:r>
          </w:p>
        </w:tc>
      </w:tr>
    </w:tbl>
    <w:p w:rsidR="00381A27" w:rsidRPr="00FE0074" w:rsidRDefault="00381A27" w:rsidP="00CC07AB">
      <w:pPr>
        <w:pStyle w:val="Heading2"/>
      </w:pPr>
      <w:r w:rsidRPr="00FE0074">
        <w:br w:type="page"/>
      </w:r>
      <w:bookmarkStart w:id="71" w:name="_Toc400095789"/>
      <w:r w:rsidRPr="00FE0074">
        <w:lastRenderedPageBreak/>
        <w:t>Module Nine: Review Questions</w:t>
      </w:r>
      <w:bookmarkEnd w:id="71"/>
    </w:p>
    <w:p w:rsidR="00CC07AB" w:rsidRPr="00FE0074" w:rsidRDefault="00F600C0" w:rsidP="004F6A00">
      <w:pPr>
        <w:numPr>
          <w:ilvl w:val="0"/>
          <w:numId w:val="78"/>
        </w:numPr>
      </w:pPr>
      <w:r w:rsidRPr="00FE0074">
        <w:t>What is the term for the constant chatter of our thoughts</w:t>
      </w:r>
      <w:r w:rsidR="00BE3EB8" w:rsidRPr="00FE0074">
        <w:t>?</w:t>
      </w:r>
    </w:p>
    <w:p w:rsidR="00CC07AB" w:rsidRPr="00FE0074" w:rsidRDefault="00F600C0" w:rsidP="004F6A00">
      <w:pPr>
        <w:pStyle w:val="ListParagraph"/>
        <w:numPr>
          <w:ilvl w:val="0"/>
          <w:numId w:val="79"/>
        </w:numPr>
        <w:rPr>
          <w:color w:val="FF0000"/>
        </w:rPr>
      </w:pPr>
      <w:r w:rsidRPr="00FE0074">
        <w:rPr>
          <w:color w:val="FF0000"/>
        </w:rPr>
        <w:t>Monkey mind</w:t>
      </w:r>
    </w:p>
    <w:p w:rsidR="00CC07AB" w:rsidRPr="00FE0074" w:rsidRDefault="00F600C0" w:rsidP="004F6A00">
      <w:pPr>
        <w:pStyle w:val="ListParagraph"/>
        <w:numPr>
          <w:ilvl w:val="0"/>
          <w:numId w:val="79"/>
        </w:numPr>
      </w:pPr>
      <w:r w:rsidRPr="00FE0074">
        <w:t>Bovine brain</w:t>
      </w:r>
    </w:p>
    <w:p w:rsidR="00CC07AB" w:rsidRPr="00FE0074" w:rsidRDefault="00F600C0" w:rsidP="004F6A00">
      <w:pPr>
        <w:pStyle w:val="ListParagraph"/>
        <w:numPr>
          <w:ilvl w:val="0"/>
          <w:numId w:val="79"/>
        </w:numPr>
      </w:pPr>
      <w:r w:rsidRPr="00FE0074">
        <w:t>Serpent soul</w:t>
      </w:r>
    </w:p>
    <w:p w:rsidR="00CC07AB" w:rsidRPr="00FE0074" w:rsidRDefault="00F600C0" w:rsidP="004F6A00">
      <w:pPr>
        <w:pStyle w:val="ListParagraph"/>
        <w:numPr>
          <w:ilvl w:val="0"/>
          <w:numId w:val="79"/>
        </w:numPr>
      </w:pPr>
      <w:r w:rsidRPr="00FE0074">
        <w:t>None of the above</w:t>
      </w:r>
    </w:p>
    <w:p w:rsidR="00CC07AB" w:rsidRPr="00FE0074" w:rsidRDefault="00F600C0" w:rsidP="00CC07AB">
      <w:pPr>
        <w:ind w:left="720"/>
        <w:rPr>
          <w:color w:val="FF0000"/>
        </w:rPr>
      </w:pPr>
      <w:r w:rsidRPr="00FE0074">
        <w:rPr>
          <w:color w:val="FF0000"/>
        </w:rPr>
        <w:t>The term monkey mind refers to the constant chatter from our thoughts</w:t>
      </w:r>
      <w:r w:rsidR="00BE3EB8" w:rsidRPr="00FE0074">
        <w:rPr>
          <w:color w:val="FF0000"/>
        </w:rPr>
        <w:t>.</w:t>
      </w:r>
    </w:p>
    <w:p w:rsidR="00020448" w:rsidRPr="00FE0074" w:rsidRDefault="00BE3EB8" w:rsidP="004F6A00">
      <w:pPr>
        <w:numPr>
          <w:ilvl w:val="0"/>
          <w:numId w:val="78"/>
        </w:numPr>
      </w:pPr>
      <w:r w:rsidRPr="00FE0074">
        <w:t>What i</w:t>
      </w:r>
      <w:r w:rsidR="00F600C0" w:rsidRPr="00FE0074">
        <w:t>s the difference between mindfulness and living in the moment?</w:t>
      </w:r>
    </w:p>
    <w:p w:rsidR="00020448" w:rsidRPr="00FE0074" w:rsidRDefault="00F600C0" w:rsidP="004F6A00">
      <w:pPr>
        <w:pStyle w:val="ListParagraph"/>
        <w:numPr>
          <w:ilvl w:val="0"/>
          <w:numId w:val="80"/>
        </w:numPr>
      </w:pPr>
      <w:r w:rsidRPr="00FE0074">
        <w:t>There is no difference</w:t>
      </w:r>
    </w:p>
    <w:p w:rsidR="00020448" w:rsidRPr="00FE0074" w:rsidRDefault="00F600C0" w:rsidP="004F6A00">
      <w:pPr>
        <w:pStyle w:val="ListParagraph"/>
        <w:numPr>
          <w:ilvl w:val="0"/>
          <w:numId w:val="80"/>
        </w:numPr>
      </w:pPr>
      <w:r w:rsidRPr="00FE0074">
        <w:t>Mindfulness focuses on the past</w:t>
      </w:r>
    </w:p>
    <w:p w:rsidR="00020448" w:rsidRPr="00FE0074" w:rsidRDefault="00F600C0" w:rsidP="004F6A00">
      <w:pPr>
        <w:pStyle w:val="ListParagraph"/>
        <w:numPr>
          <w:ilvl w:val="0"/>
          <w:numId w:val="80"/>
        </w:numPr>
        <w:rPr>
          <w:color w:val="FF0000"/>
        </w:rPr>
      </w:pPr>
      <w:r w:rsidRPr="00FE0074">
        <w:rPr>
          <w:color w:val="FF0000"/>
        </w:rPr>
        <w:t>Mindfulness involves paying a certain kind of attention to things we normally would ignore</w:t>
      </w:r>
    </w:p>
    <w:p w:rsidR="00020448" w:rsidRPr="00FE0074" w:rsidRDefault="00F600C0" w:rsidP="004F6A00">
      <w:pPr>
        <w:pStyle w:val="ListParagraph"/>
        <w:numPr>
          <w:ilvl w:val="0"/>
          <w:numId w:val="80"/>
        </w:numPr>
      </w:pPr>
      <w:r w:rsidRPr="00FE0074">
        <w:t>Mindfulness involves daydreaming</w:t>
      </w:r>
    </w:p>
    <w:p w:rsidR="00020448" w:rsidRPr="00FE0074" w:rsidRDefault="00F600C0" w:rsidP="00020448">
      <w:pPr>
        <w:ind w:left="720"/>
        <w:rPr>
          <w:color w:val="FF0000"/>
        </w:rPr>
      </w:pPr>
      <w:r w:rsidRPr="00FE0074">
        <w:rPr>
          <w:color w:val="FF0000"/>
        </w:rPr>
        <w:t>Mindfulness is more than focusing on the present moment</w:t>
      </w:r>
      <w:r w:rsidR="00BE3EB8" w:rsidRPr="00FE0074">
        <w:rPr>
          <w:color w:val="FF0000"/>
        </w:rPr>
        <w:t>.</w:t>
      </w:r>
      <w:r w:rsidRPr="00FE0074">
        <w:rPr>
          <w:color w:val="FF0000"/>
        </w:rPr>
        <w:t xml:space="preserve"> It involves becoming aware of aspects of the moment that you would normally ignore.</w:t>
      </w:r>
    </w:p>
    <w:p w:rsidR="00020448" w:rsidRPr="00FE0074" w:rsidRDefault="00F600C0" w:rsidP="004F6A00">
      <w:pPr>
        <w:numPr>
          <w:ilvl w:val="0"/>
          <w:numId w:val="78"/>
        </w:numPr>
      </w:pPr>
      <w:r w:rsidRPr="00FE0074">
        <w:t>Which meditation is most helpful for increasing positive feelings?</w:t>
      </w:r>
    </w:p>
    <w:p w:rsidR="00020448" w:rsidRPr="00FE0074" w:rsidRDefault="00F600C0" w:rsidP="004F6A00">
      <w:pPr>
        <w:pStyle w:val="ListParagraph"/>
        <w:numPr>
          <w:ilvl w:val="0"/>
          <w:numId w:val="81"/>
        </w:numPr>
      </w:pPr>
      <w:r w:rsidRPr="00FE0074">
        <w:t>Mindfulness meditation</w:t>
      </w:r>
    </w:p>
    <w:p w:rsidR="00020448" w:rsidRPr="00FE0074" w:rsidRDefault="00F600C0" w:rsidP="004F6A00">
      <w:pPr>
        <w:pStyle w:val="ListParagraph"/>
        <w:numPr>
          <w:ilvl w:val="0"/>
          <w:numId w:val="81"/>
        </w:numPr>
      </w:pPr>
      <w:r w:rsidRPr="00FE0074">
        <w:t>Progressive relaxation</w:t>
      </w:r>
    </w:p>
    <w:p w:rsidR="00020448" w:rsidRPr="00FE0074" w:rsidRDefault="00F600C0" w:rsidP="004F6A00">
      <w:pPr>
        <w:pStyle w:val="ListParagraph"/>
        <w:numPr>
          <w:ilvl w:val="0"/>
          <w:numId w:val="81"/>
        </w:numPr>
      </w:pPr>
      <w:r w:rsidRPr="00FE0074">
        <w:t>Transcendental meditation</w:t>
      </w:r>
    </w:p>
    <w:p w:rsidR="00020448" w:rsidRPr="00FE0074" w:rsidRDefault="00F600C0" w:rsidP="004F6A00">
      <w:pPr>
        <w:pStyle w:val="ListParagraph"/>
        <w:numPr>
          <w:ilvl w:val="0"/>
          <w:numId w:val="81"/>
        </w:numPr>
        <w:rPr>
          <w:color w:val="FF0000"/>
        </w:rPr>
      </w:pPr>
      <w:r w:rsidRPr="00FE0074">
        <w:rPr>
          <w:color w:val="FF0000"/>
        </w:rPr>
        <w:t>Loving-kindness meditation</w:t>
      </w:r>
    </w:p>
    <w:p w:rsidR="00020448" w:rsidRPr="00FE0074" w:rsidRDefault="00F600C0" w:rsidP="00020448">
      <w:pPr>
        <w:ind w:left="720"/>
        <w:rPr>
          <w:color w:val="FF0000"/>
        </w:rPr>
      </w:pPr>
      <w:r w:rsidRPr="00FE0074">
        <w:rPr>
          <w:color w:val="FF0000"/>
        </w:rPr>
        <w:t>While each method of meditation will improve your positive feelings, the loving-kindness meditation can help the most</w:t>
      </w:r>
      <w:r w:rsidR="00F83B3D" w:rsidRPr="00FE0074">
        <w:rPr>
          <w:color w:val="FF0000"/>
        </w:rPr>
        <w:t xml:space="preserve">. </w:t>
      </w:r>
    </w:p>
    <w:p w:rsidR="00020448" w:rsidRPr="00FE0074" w:rsidRDefault="002B259C" w:rsidP="004F6A00">
      <w:pPr>
        <w:numPr>
          <w:ilvl w:val="0"/>
          <w:numId w:val="78"/>
        </w:numPr>
      </w:pPr>
      <w:r w:rsidRPr="00FE0074">
        <w:t xml:space="preserve">What </w:t>
      </w:r>
      <w:r w:rsidR="00F83B3D" w:rsidRPr="00FE0074">
        <w:t>do</w:t>
      </w:r>
      <w:r w:rsidR="00F600C0" w:rsidRPr="00FE0074">
        <w:t>es the simple meditation technique included in this course accomplish</w:t>
      </w:r>
      <w:r w:rsidR="00F83B3D" w:rsidRPr="00FE0074">
        <w:t>?</w:t>
      </w:r>
    </w:p>
    <w:p w:rsidR="00020448" w:rsidRPr="00FE0074" w:rsidRDefault="00F600C0" w:rsidP="004F6A00">
      <w:pPr>
        <w:pStyle w:val="ListParagraph"/>
        <w:numPr>
          <w:ilvl w:val="0"/>
          <w:numId w:val="82"/>
        </w:numPr>
      </w:pPr>
      <w:r w:rsidRPr="00FE0074">
        <w:t>It relaxes you</w:t>
      </w:r>
    </w:p>
    <w:p w:rsidR="00020448" w:rsidRPr="00FE0074" w:rsidRDefault="00F600C0" w:rsidP="004F6A00">
      <w:pPr>
        <w:pStyle w:val="ListParagraph"/>
        <w:numPr>
          <w:ilvl w:val="0"/>
          <w:numId w:val="82"/>
        </w:numPr>
      </w:pPr>
      <w:r w:rsidRPr="00FE0074">
        <w:t>It makes you feel more calm</w:t>
      </w:r>
    </w:p>
    <w:p w:rsidR="00020448" w:rsidRPr="00FE0074" w:rsidRDefault="00F600C0" w:rsidP="004F6A00">
      <w:pPr>
        <w:pStyle w:val="ListParagraph"/>
        <w:numPr>
          <w:ilvl w:val="0"/>
          <w:numId w:val="82"/>
        </w:numPr>
      </w:pPr>
      <w:r w:rsidRPr="00FE0074">
        <w:t>It quiets your thoughts</w:t>
      </w:r>
    </w:p>
    <w:p w:rsidR="00020448" w:rsidRPr="00FE0074" w:rsidRDefault="002B259C" w:rsidP="004F6A00">
      <w:pPr>
        <w:pStyle w:val="ListParagraph"/>
        <w:numPr>
          <w:ilvl w:val="0"/>
          <w:numId w:val="82"/>
        </w:numPr>
        <w:rPr>
          <w:color w:val="FF0000"/>
        </w:rPr>
      </w:pPr>
      <w:r w:rsidRPr="00FE0074">
        <w:rPr>
          <w:color w:val="FF0000"/>
        </w:rPr>
        <w:t>All of the above</w:t>
      </w:r>
    </w:p>
    <w:p w:rsidR="00020448" w:rsidRPr="00FE0074" w:rsidRDefault="00F600C0" w:rsidP="00020448">
      <w:pPr>
        <w:ind w:left="720"/>
        <w:rPr>
          <w:color w:val="FF0000"/>
        </w:rPr>
      </w:pPr>
      <w:r w:rsidRPr="00FE0074">
        <w:rPr>
          <w:color w:val="FF0000"/>
        </w:rPr>
        <w:t>This technique of meditation helps with all of these</w:t>
      </w:r>
      <w:r w:rsidR="00F83B3D" w:rsidRPr="00FE0074">
        <w:rPr>
          <w:color w:val="FF0000"/>
        </w:rPr>
        <w:t xml:space="preserve">. </w:t>
      </w:r>
      <w:r w:rsidRPr="00FE0074">
        <w:rPr>
          <w:color w:val="FF0000"/>
        </w:rPr>
        <w:t>Its main goal is to quiet your thoughts</w:t>
      </w:r>
      <w:r w:rsidR="004A0A13" w:rsidRPr="00FE0074">
        <w:rPr>
          <w:color w:val="FF0000"/>
        </w:rPr>
        <w:t xml:space="preserve"> (which is also an acceptable answer in order to emphasize that there is no right or wrong approach to this technique).</w:t>
      </w:r>
    </w:p>
    <w:p w:rsidR="00B56D1C" w:rsidRPr="00FE0074" w:rsidRDefault="00B56D1C">
      <w:pPr>
        <w:spacing w:after="0" w:line="240" w:lineRule="auto"/>
      </w:pPr>
      <w:r w:rsidRPr="00FE0074">
        <w:br w:type="page"/>
      </w:r>
    </w:p>
    <w:p w:rsidR="002D795A" w:rsidRPr="00FE0074" w:rsidRDefault="004A0A13" w:rsidP="004F6A00">
      <w:pPr>
        <w:numPr>
          <w:ilvl w:val="0"/>
          <w:numId w:val="78"/>
        </w:numPr>
      </w:pPr>
      <w:r w:rsidRPr="00FE0074">
        <w:lastRenderedPageBreak/>
        <w:t>Who does forgiveness benefit the most?</w:t>
      </w:r>
    </w:p>
    <w:p w:rsidR="002D795A" w:rsidRPr="00FE0074" w:rsidRDefault="004A0A13" w:rsidP="00AF6FA1">
      <w:pPr>
        <w:pStyle w:val="ListParagraph"/>
        <w:numPr>
          <w:ilvl w:val="0"/>
          <w:numId w:val="110"/>
        </w:numPr>
        <w:rPr>
          <w:color w:val="FF0000"/>
        </w:rPr>
      </w:pPr>
      <w:r w:rsidRPr="00FE0074">
        <w:rPr>
          <w:color w:val="FF0000"/>
        </w:rPr>
        <w:t>The person doing the forgiving</w:t>
      </w:r>
    </w:p>
    <w:p w:rsidR="002D795A" w:rsidRPr="00FE0074" w:rsidRDefault="004A0A13" w:rsidP="00AF6FA1">
      <w:pPr>
        <w:pStyle w:val="ListParagraph"/>
        <w:numPr>
          <w:ilvl w:val="0"/>
          <w:numId w:val="110"/>
        </w:numPr>
      </w:pPr>
      <w:r w:rsidRPr="00FE0074">
        <w:t>The person being forgiven</w:t>
      </w:r>
    </w:p>
    <w:p w:rsidR="002D795A" w:rsidRPr="00FE0074" w:rsidRDefault="004A0A13" w:rsidP="00AF6FA1">
      <w:pPr>
        <w:pStyle w:val="ListParagraph"/>
        <w:numPr>
          <w:ilvl w:val="0"/>
          <w:numId w:val="110"/>
        </w:numPr>
      </w:pPr>
      <w:r w:rsidRPr="00FE0074">
        <w:t>It does not benefit anyone</w:t>
      </w:r>
    </w:p>
    <w:p w:rsidR="002D795A" w:rsidRPr="00FE0074" w:rsidRDefault="00F83B3D" w:rsidP="00AF6FA1">
      <w:pPr>
        <w:pStyle w:val="ListParagraph"/>
        <w:numPr>
          <w:ilvl w:val="0"/>
          <w:numId w:val="110"/>
        </w:numPr>
      </w:pPr>
      <w:r w:rsidRPr="00FE0074">
        <w:t>All of the above</w:t>
      </w:r>
    </w:p>
    <w:p w:rsidR="002D795A" w:rsidRPr="00FE0074" w:rsidRDefault="004A0A13" w:rsidP="002D795A">
      <w:pPr>
        <w:ind w:left="720"/>
        <w:rPr>
          <w:color w:val="FF0000"/>
        </w:rPr>
      </w:pPr>
      <w:r w:rsidRPr="00FE0074">
        <w:rPr>
          <w:color w:val="FF0000"/>
        </w:rPr>
        <w:t>Forgiveness benefits the person doing the forgiving the most because it allows that person to let go of resentment and hate, which weighs that person down</w:t>
      </w:r>
      <w:r w:rsidR="00F83B3D" w:rsidRPr="00FE0074">
        <w:rPr>
          <w:color w:val="FF0000"/>
        </w:rPr>
        <w:t xml:space="preserve">. </w:t>
      </w:r>
    </w:p>
    <w:p w:rsidR="002D795A" w:rsidRPr="00FE0074" w:rsidRDefault="00F83B3D" w:rsidP="004F6A00">
      <w:pPr>
        <w:numPr>
          <w:ilvl w:val="0"/>
          <w:numId w:val="78"/>
        </w:numPr>
      </w:pPr>
      <w:r w:rsidRPr="00FE0074">
        <w:t>Wh</w:t>
      </w:r>
      <w:r w:rsidR="004A0A13" w:rsidRPr="00FE0074">
        <w:t>at is a way to help you begin to forgive someone with whom you are angry</w:t>
      </w:r>
      <w:r w:rsidRPr="00FE0074">
        <w:t>?</w:t>
      </w:r>
    </w:p>
    <w:p w:rsidR="002D795A" w:rsidRPr="00FE0074" w:rsidRDefault="004A0A13" w:rsidP="00AF6FA1">
      <w:pPr>
        <w:pStyle w:val="ListParagraph"/>
        <w:numPr>
          <w:ilvl w:val="0"/>
          <w:numId w:val="111"/>
        </w:numPr>
      </w:pPr>
      <w:r w:rsidRPr="00FE0074">
        <w:t>Insist that person apologizes</w:t>
      </w:r>
    </w:p>
    <w:p w:rsidR="002D795A" w:rsidRPr="00FE0074" w:rsidRDefault="004A0A13" w:rsidP="00AF6FA1">
      <w:pPr>
        <w:pStyle w:val="ListParagraph"/>
        <w:numPr>
          <w:ilvl w:val="0"/>
          <w:numId w:val="111"/>
        </w:numPr>
      </w:pPr>
      <w:r w:rsidRPr="00FE0074">
        <w:t>Watch that person be punished</w:t>
      </w:r>
    </w:p>
    <w:p w:rsidR="002D795A" w:rsidRPr="00FE0074" w:rsidRDefault="004A0A13" w:rsidP="00AF6FA1">
      <w:pPr>
        <w:pStyle w:val="ListParagraph"/>
        <w:numPr>
          <w:ilvl w:val="0"/>
          <w:numId w:val="111"/>
        </w:numPr>
      </w:pPr>
      <w:r w:rsidRPr="00FE0074">
        <w:t>Tell that person exactly what you think about him or her</w:t>
      </w:r>
    </w:p>
    <w:p w:rsidR="002D795A" w:rsidRPr="00FE0074" w:rsidRDefault="004A0A13" w:rsidP="00AF6FA1">
      <w:pPr>
        <w:pStyle w:val="ListParagraph"/>
        <w:numPr>
          <w:ilvl w:val="0"/>
          <w:numId w:val="111"/>
        </w:numPr>
        <w:rPr>
          <w:color w:val="FF0000"/>
        </w:rPr>
      </w:pPr>
      <w:r w:rsidRPr="00FE0074">
        <w:rPr>
          <w:color w:val="FF0000"/>
        </w:rPr>
        <w:t>Make a list of things you appreciate or like about that person</w:t>
      </w:r>
    </w:p>
    <w:p w:rsidR="002D795A" w:rsidRPr="00FE0074" w:rsidRDefault="004A0A13" w:rsidP="002D795A">
      <w:pPr>
        <w:ind w:left="720"/>
        <w:rPr>
          <w:color w:val="FF0000"/>
        </w:rPr>
      </w:pPr>
      <w:r w:rsidRPr="00FE0074">
        <w:rPr>
          <w:color w:val="FF0000"/>
        </w:rPr>
        <w:t>Listing things that you appreciate and like about a person helps you to forgive that person</w:t>
      </w:r>
      <w:r w:rsidR="00943A6C" w:rsidRPr="00FE0074">
        <w:rPr>
          <w:color w:val="FF0000"/>
        </w:rPr>
        <w:t>.</w:t>
      </w:r>
    </w:p>
    <w:p w:rsidR="00020448" w:rsidRPr="00FE0074" w:rsidRDefault="004A0A13" w:rsidP="004F6A00">
      <w:pPr>
        <w:numPr>
          <w:ilvl w:val="0"/>
          <w:numId w:val="78"/>
        </w:numPr>
      </w:pPr>
      <w:r w:rsidRPr="00FE0074">
        <w:t>According to this manual, when is a good time to write in your gratitude journal</w:t>
      </w:r>
      <w:r w:rsidR="00943A6C" w:rsidRPr="00FE0074">
        <w:t>?</w:t>
      </w:r>
    </w:p>
    <w:p w:rsidR="00020448" w:rsidRPr="00FE0074" w:rsidRDefault="004A0A13" w:rsidP="004F6A00">
      <w:pPr>
        <w:pStyle w:val="ListParagraph"/>
        <w:numPr>
          <w:ilvl w:val="0"/>
          <w:numId w:val="83"/>
        </w:numPr>
        <w:rPr>
          <w:color w:val="FF0000"/>
        </w:rPr>
      </w:pPr>
      <w:r w:rsidRPr="00FE0074">
        <w:rPr>
          <w:color w:val="FF0000"/>
        </w:rPr>
        <w:t>After you eat breakfast</w:t>
      </w:r>
    </w:p>
    <w:p w:rsidR="00020448" w:rsidRPr="00FE0074" w:rsidRDefault="004A0A13" w:rsidP="004F6A00">
      <w:pPr>
        <w:pStyle w:val="ListParagraph"/>
        <w:numPr>
          <w:ilvl w:val="0"/>
          <w:numId w:val="83"/>
        </w:numPr>
      </w:pPr>
      <w:r w:rsidRPr="00FE0074">
        <w:t>After you eat lunch</w:t>
      </w:r>
    </w:p>
    <w:p w:rsidR="00020448" w:rsidRPr="00FE0074" w:rsidRDefault="004A0A13" w:rsidP="004F6A00">
      <w:pPr>
        <w:pStyle w:val="ListParagraph"/>
        <w:numPr>
          <w:ilvl w:val="0"/>
          <w:numId w:val="83"/>
        </w:numPr>
      </w:pPr>
      <w:r w:rsidRPr="00FE0074">
        <w:t>After you get home from work</w:t>
      </w:r>
    </w:p>
    <w:p w:rsidR="00020448" w:rsidRPr="00FE0074" w:rsidRDefault="004A0A13" w:rsidP="004F6A00">
      <w:pPr>
        <w:pStyle w:val="ListParagraph"/>
        <w:numPr>
          <w:ilvl w:val="0"/>
          <w:numId w:val="83"/>
        </w:numPr>
      </w:pPr>
      <w:r w:rsidRPr="00FE0074">
        <w:t>Right before you go to sleep</w:t>
      </w:r>
    </w:p>
    <w:p w:rsidR="00020448" w:rsidRPr="00FE0074" w:rsidRDefault="004A0A13" w:rsidP="00020448">
      <w:pPr>
        <w:ind w:left="720"/>
        <w:rPr>
          <w:color w:val="FF0000"/>
        </w:rPr>
      </w:pPr>
      <w:r w:rsidRPr="00FE0074">
        <w:rPr>
          <w:color w:val="FF0000"/>
        </w:rPr>
        <w:t>Writing in your gratitude journal right after breakfast helps you in two ways: it puts your day on positive footing and it ties your practice to another regular activity</w:t>
      </w:r>
      <w:r w:rsidR="00943A6C" w:rsidRPr="00FE0074">
        <w:rPr>
          <w:color w:val="FF0000"/>
        </w:rPr>
        <w:t xml:space="preserve">. </w:t>
      </w:r>
    </w:p>
    <w:p w:rsidR="00020448" w:rsidRPr="00FE0074" w:rsidRDefault="004A0A13" w:rsidP="004F6A00">
      <w:pPr>
        <w:numPr>
          <w:ilvl w:val="0"/>
          <w:numId w:val="78"/>
        </w:numPr>
      </w:pPr>
      <w:r w:rsidRPr="00FE0074">
        <w:t>How many things should you list in your gratitude journal entries</w:t>
      </w:r>
      <w:r w:rsidR="00D506A2" w:rsidRPr="00FE0074">
        <w:t>?</w:t>
      </w:r>
    </w:p>
    <w:p w:rsidR="00020448" w:rsidRPr="00FE0074" w:rsidRDefault="004A0A13" w:rsidP="004F6A00">
      <w:pPr>
        <w:pStyle w:val="ListParagraph"/>
        <w:numPr>
          <w:ilvl w:val="0"/>
          <w:numId w:val="84"/>
        </w:numPr>
      </w:pPr>
      <w:r w:rsidRPr="00FE0074">
        <w:t>Four</w:t>
      </w:r>
    </w:p>
    <w:p w:rsidR="00020448" w:rsidRPr="00FE0074" w:rsidRDefault="004A0A13" w:rsidP="004F6A00">
      <w:pPr>
        <w:pStyle w:val="ListParagraph"/>
        <w:numPr>
          <w:ilvl w:val="0"/>
          <w:numId w:val="84"/>
        </w:numPr>
      </w:pPr>
      <w:r w:rsidRPr="00FE0074">
        <w:t>Three</w:t>
      </w:r>
      <w:r w:rsidR="00CF32C9" w:rsidRPr="00FE0074">
        <w:t xml:space="preserve"> </w:t>
      </w:r>
    </w:p>
    <w:p w:rsidR="00020448" w:rsidRPr="00FE0074" w:rsidRDefault="004A0A13" w:rsidP="004F6A00">
      <w:pPr>
        <w:pStyle w:val="ListParagraph"/>
        <w:numPr>
          <w:ilvl w:val="0"/>
          <w:numId w:val="84"/>
        </w:numPr>
      </w:pPr>
      <w:r w:rsidRPr="00FE0074">
        <w:t>Twenty</w:t>
      </w:r>
      <w:r w:rsidR="00D864D0" w:rsidRPr="00FE0074">
        <w:t xml:space="preserve"> </w:t>
      </w:r>
    </w:p>
    <w:p w:rsidR="00020448" w:rsidRPr="00FE0074" w:rsidRDefault="004A0A13" w:rsidP="004F6A00">
      <w:pPr>
        <w:pStyle w:val="ListParagraph"/>
        <w:numPr>
          <w:ilvl w:val="0"/>
          <w:numId w:val="84"/>
        </w:numPr>
        <w:rPr>
          <w:color w:val="FF0000"/>
        </w:rPr>
      </w:pPr>
      <w:r w:rsidRPr="00FE0074">
        <w:rPr>
          <w:color w:val="FF0000"/>
        </w:rPr>
        <w:t>Five</w:t>
      </w:r>
    </w:p>
    <w:p w:rsidR="00020448" w:rsidRPr="00FE0074" w:rsidRDefault="004A0A13" w:rsidP="00020448">
      <w:pPr>
        <w:ind w:left="720"/>
        <w:rPr>
          <w:color w:val="FF0000"/>
        </w:rPr>
      </w:pPr>
      <w:r w:rsidRPr="00FE0074">
        <w:rPr>
          <w:color w:val="FF0000"/>
        </w:rPr>
        <w:t>Listing five things is just enough to make you think about what is positive in your life</w:t>
      </w:r>
      <w:r w:rsidR="00B9521C" w:rsidRPr="00FE0074">
        <w:rPr>
          <w:color w:val="FF0000"/>
        </w:rPr>
        <w:t xml:space="preserve"> without it being too easy, too hard, or too time consuming</w:t>
      </w:r>
      <w:r w:rsidR="00D864D0" w:rsidRPr="00FE0074">
        <w:rPr>
          <w:color w:val="FF0000"/>
        </w:rPr>
        <w:t>.</w:t>
      </w:r>
    </w:p>
    <w:p w:rsidR="00B56D1C" w:rsidRPr="00FE0074" w:rsidRDefault="00B56D1C">
      <w:pPr>
        <w:spacing w:after="0" w:line="240" w:lineRule="auto"/>
      </w:pPr>
      <w:r w:rsidRPr="00FE0074">
        <w:br w:type="page"/>
      </w:r>
    </w:p>
    <w:p w:rsidR="00020448" w:rsidRPr="00FE0074" w:rsidRDefault="008817F8" w:rsidP="004F6A00">
      <w:pPr>
        <w:numPr>
          <w:ilvl w:val="0"/>
          <w:numId w:val="78"/>
        </w:numPr>
      </w:pPr>
      <w:r w:rsidRPr="00FE0074">
        <w:lastRenderedPageBreak/>
        <w:t>What kind of person was Oprah</w:t>
      </w:r>
      <w:r w:rsidR="00D864D0" w:rsidRPr="00FE0074">
        <w:t>?</w:t>
      </w:r>
    </w:p>
    <w:p w:rsidR="00020448" w:rsidRPr="00FE0074" w:rsidRDefault="008817F8" w:rsidP="004F6A00">
      <w:pPr>
        <w:pStyle w:val="ListParagraph"/>
        <w:numPr>
          <w:ilvl w:val="0"/>
          <w:numId w:val="85"/>
        </w:numPr>
      </w:pPr>
      <w:r w:rsidRPr="00FE0074">
        <w:t>Enthusiastic</w:t>
      </w:r>
    </w:p>
    <w:p w:rsidR="00020448" w:rsidRPr="00FE0074" w:rsidRDefault="008817F8" w:rsidP="004F6A00">
      <w:pPr>
        <w:pStyle w:val="ListParagraph"/>
        <w:numPr>
          <w:ilvl w:val="0"/>
          <w:numId w:val="85"/>
        </w:numPr>
      </w:pPr>
      <w:r w:rsidRPr="00FE0074">
        <w:t>Optimistic</w:t>
      </w:r>
    </w:p>
    <w:p w:rsidR="00020448" w:rsidRPr="00FE0074" w:rsidRDefault="008817F8" w:rsidP="004F6A00">
      <w:pPr>
        <w:pStyle w:val="ListParagraph"/>
        <w:numPr>
          <w:ilvl w:val="0"/>
          <w:numId w:val="85"/>
        </w:numPr>
      </w:pPr>
      <w:r w:rsidRPr="00FE0074">
        <w:t>Grateful</w:t>
      </w:r>
    </w:p>
    <w:p w:rsidR="008C2153" w:rsidRPr="00FE0074" w:rsidRDefault="00113B9B" w:rsidP="004F6A00">
      <w:pPr>
        <w:pStyle w:val="ListParagraph"/>
        <w:numPr>
          <w:ilvl w:val="0"/>
          <w:numId w:val="85"/>
        </w:numPr>
        <w:rPr>
          <w:color w:val="FF0000"/>
        </w:rPr>
      </w:pPr>
      <w:r w:rsidRPr="00FE0074">
        <w:rPr>
          <w:color w:val="FF0000"/>
        </w:rPr>
        <w:t>All of the above</w:t>
      </w:r>
    </w:p>
    <w:p w:rsidR="008C2153" w:rsidRPr="00FE0074" w:rsidRDefault="008817F8" w:rsidP="008C2153">
      <w:pPr>
        <w:ind w:left="720"/>
        <w:rPr>
          <w:color w:val="FF0000"/>
        </w:rPr>
      </w:pPr>
      <w:r w:rsidRPr="00FE0074">
        <w:rPr>
          <w:color w:val="FF0000"/>
        </w:rPr>
        <w:t>Opr</w:t>
      </w:r>
      <w:r w:rsidR="00D864D0" w:rsidRPr="00FE0074">
        <w:rPr>
          <w:color w:val="FF0000"/>
        </w:rPr>
        <w:t>a</w:t>
      </w:r>
      <w:r w:rsidRPr="00FE0074">
        <w:rPr>
          <w:color w:val="FF0000"/>
        </w:rPr>
        <w:t>h was enthusiastic, optimistic, and grateful</w:t>
      </w:r>
      <w:r w:rsidR="00D864D0" w:rsidRPr="00FE0074">
        <w:rPr>
          <w:color w:val="FF0000"/>
        </w:rPr>
        <w:t xml:space="preserve">. </w:t>
      </w:r>
    </w:p>
    <w:p w:rsidR="00020448" w:rsidRPr="00FE0074" w:rsidRDefault="008817F8" w:rsidP="00CE50B6">
      <w:pPr>
        <w:numPr>
          <w:ilvl w:val="0"/>
          <w:numId w:val="78"/>
        </w:numPr>
      </w:pPr>
      <w:r w:rsidRPr="00FE0074">
        <w:t>How did Darla get the job</w:t>
      </w:r>
      <w:r w:rsidR="00D864D0" w:rsidRPr="00FE0074">
        <w:t>?</w:t>
      </w:r>
    </w:p>
    <w:p w:rsidR="00D864D0" w:rsidRPr="00FE0074" w:rsidRDefault="008817F8" w:rsidP="00AF6FA1">
      <w:pPr>
        <w:pStyle w:val="ListParagraph"/>
        <w:numPr>
          <w:ilvl w:val="0"/>
          <w:numId w:val="116"/>
        </w:numPr>
        <w:rPr>
          <w:color w:val="FF0000"/>
        </w:rPr>
      </w:pPr>
      <w:r w:rsidRPr="00FE0074">
        <w:rPr>
          <w:color w:val="FF0000"/>
        </w:rPr>
        <w:t>Being positive</w:t>
      </w:r>
    </w:p>
    <w:p w:rsidR="00D864D0" w:rsidRPr="00FE0074" w:rsidRDefault="008817F8" w:rsidP="00AF6FA1">
      <w:pPr>
        <w:pStyle w:val="ListParagraph"/>
        <w:numPr>
          <w:ilvl w:val="0"/>
          <w:numId w:val="116"/>
        </w:numPr>
      </w:pPr>
      <w:r w:rsidRPr="00FE0074">
        <w:t>Being cynical</w:t>
      </w:r>
    </w:p>
    <w:p w:rsidR="00D864D0" w:rsidRPr="00FE0074" w:rsidRDefault="008817F8" w:rsidP="00AF6FA1">
      <w:pPr>
        <w:pStyle w:val="ListParagraph"/>
        <w:numPr>
          <w:ilvl w:val="0"/>
          <w:numId w:val="116"/>
        </w:numPr>
      </w:pPr>
      <w:r w:rsidRPr="00FE0074">
        <w:t>Being more experienced</w:t>
      </w:r>
    </w:p>
    <w:p w:rsidR="00D864D0" w:rsidRPr="00FE0074" w:rsidRDefault="00D864D0" w:rsidP="00AF6FA1">
      <w:pPr>
        <w:pStyle w:val="ListParagraph"/>
        <w:numPr>
          <w:ilvl w:val="0"/>
          <w:numId w:val="116"/>
        </w:numPr>
      </w:pPr>
      <w:r w:rsidRPr="00FE0074">
        <w:t>All of the above</w:t>
      </w:r>
    </w:p>
    <w:p w:rsidR="00020448" w:rsidRPr="00FE0074" w:rsidRDefault="00D864D0" w:rsidP="00020448">
      <w:pPr>
        <w:ind w:left="720"/>
        <w:rPr>
          <w:color w:val="FF0000"/>
        </w:rPr>
      </w:pPr>
      <w:r w:rsidRPr="00FE0074">
        <w:rPr>
          <w:color w:val="FF0000"/>
        </w:rPr>
        <w:t>Darla</w:t>
      </w:r>
      <w:r w:rsidR="008817F8" w:rsidRPr="00FE0074">
        <w:rPr>
          <w:color w:val="FF0000"/>
        </w:rPr>
        <w:t>’s positivity was infectious to her interviewers</w:t>
      </w:r>
      <w:r w:rsidRPr="00FE0074">
        <w:rPr>
          <w:color w:val="FF0000"/>
        </w:rPr>
        <w:t xml:space="preserve"> </w:t>
      </w:r>
      <w:r w:rsidR="008817F8" w:rsidRPr="00FE0074">
        <w:rPr>
          <w:color w:val="FF0000"/>
        </w:rPr>
        <w:t>which made them hire her despite having other applicants that were more experienced.</w:t>
      </w:r>
    </w:p>
    <w:p w:rsidR="00381A27" w:rsidRPr="00FE0074" w:rsidRDefault="00381A27" w:rsidP="008543C3"/>
    <w:p w:rsidR="00380A0C" w:rsidRPr="00FE0074" w:rsidRDefault="00381A27" w:rsidP="007B2E93">
      <w:pPr>
        <w:pStyle w:val="Heading1"/>
        <w:rPr>
          <w:lang w:eastAsia="zh-TW"/>
        </w:rPr>
      </w:pPr>
      <w:r w:rsidRPr="00FE0074">
        <w:rPr>
          <w:lang w:eastAsia="zh-TW"/>
        </w:rPr>
        <w:br w:type="page"/>
      </w:r>
    </w:p>
    <w:p w:rsidR="00A87566" w:rsidRPr="00FE0074" w:rsidRDefault="00381A27" w:rsidP="007B2E93">
      <w:pPr>
        <w:pStyle w:val="Heading1"/>
        <w:rPr>
          <w:lang w:eastAsia="zh-TW"/>
        </w:rPr>
      </w:pPr>
      <w:bookmarkStart w:id="72" w:name="_Toc400095790"/>
      <w:r w:rsidRPr="00FE0074">
        <w:rPr>
          <w:lang w:eastAsia="zh-TW"/>
        </w:rPr>
        <w:lastRenderedPageBreak/>
        <w:t>Module Ten:</w:t>
      </w:r>
      <w:r w:rsidR="0034064E" w:rsidRPr="00FE0074">
        <w:rPr>
          <w:lang w:eastAsia="zh-TW"/>
        </w:rPr>
        <w:t xml:space="preserve"> </w:t>
      </w:r>
      <w:r w:rsidR="00412765" w:rsidRPr="00FE0074">
        <w:rPr>
          <w:lang w:eastAsia="zh-TW"/>
        </w:rPr>
        <w:t>Limitations of Self Awareness</w:t>
      </w:r>
      <w:bookmarkEnd w:id="72"/>
    </w:p>
    <w:p w:rsidR="00381A27" w:rsidRPr="00FE0074" w:rsidRDefault="006544A6" w:rsidP="00A87566">
      <w:r w:rsidRPr="00FE0074">
        <w:rPr>
          <w:lang w:bidi="ar-SA"/>
        </w:rPr>
        <w:drawing>
          <wp:anchor distT="0" distB="0" distL="114300" distR="114300" simplePos="0" relativeHeight="251744768" behindDoc="0" locked="0" layoutInCell="1" allowOverlap="1" wp14:anchorId="7958ECDD" wp14:editId="6383D371">
            <wp:simplePos x="0" y="0"/>
            <wp:positionH relativeFrom="margin">
              <wp:posOffset>38100</wp:posOffset>
            </wp:positionH>
            <wp:positionV relativeFrom="margin">
              <wp:posOffset>1543050</wp:posOffset>
            </wp:positionV>
            <wp:extent cx="1920240" cy="1924050"/>
            <wp:effectExtent l="0" t="0" r="3810" b="0"/>
            <wp:wrapSquare wrapText="bothSides"/>
            <wp:docPr id="107" name="Picture 107" descr="C:\Users\Darren\AppData\Local\Microsoft\Windows\Temporary Internet Files\Content.IE5\EUNLYIRK\MC90044144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EUNLYIRK\MC900441446[1].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20240" cy="1924050"/>
                    </a:xfrm>
                    <a:prstGeom prst="rect">
                      <a:avLst/>
                    </a:prstGeom>
                    <a:noFill/>
                    <a:ln>
                      <a:noFill/>
                    </a:ln>
                  </pic:spPr>
                </pic:pic>
              </a:graphicData>
            </a:graphic>
          </wp:anchor>
        </w:drawing>
      </w:r>
      <w:r w:rsidR="00B97E7F" w:rsidRPr="00FE0074">
        <w:t>Increasing your self-awareness can be a highly enriching experience</w:t>
      </w:r>
      <w:r w:rsidR="00160E78" w:rsidRPr="00FE0074">
        <w:t xml:space="preserve">. </w:t>
      </w:r>
      <w:r w:rsidR="00B97E7F" w:rsidRPr="00FE0074">
        <w:t>However, it is only a prelude towards greater awareness of your place among others. In fact, too much focus on your self can have detrimental effects.</w:t>
      </w:r>
    </w:p>
    <w:p w:rsidR="00B56D1C" w:rsidRPr="00FE0074" w:rsidRDefault="00B56D1C" w:rsidP="00A87566"/>
    <w:p w:rsidR="00B56D1C" w:rsidRPr="00FE0074" w:rsidRDefault="00B56D1C" w:rsidP="00A87566"/>
    <w:p w:rsidR="00B56D1C" w:rsidRPr="00FE0074" w:rsidRDefault="00B56D1C" w:rsidP="00A87566"/>
    <w:p w:rsidR="00B56D1C" w:rsidRPr="00FE0074" w:rsidRDefault="00B56D1C" w:rsidP="00A87566"/>
    <w:p w:rsidR="00B56D1C" w:rsidRPr="00FE0074" w:rsidRDefault="00B56D1C" w:rsidP="00A87566"/>
    <w:p w:rsidR="00CC07AB" w:rsidRPr="00FE0074" w:rsidRDefault="00CF2C87" w:rsidP="00CC07AB">
      <w:pPr>
        <w:pStyle w:val="Heading2"/>
      </w:pPr>
      <w:bookmarkStart w:id="73" w:name="_Toc400095791"/>
      <w:r w:rsidRPr="00FE0074">
        <w:rPr>
          <w:lang w:bidi="ar-SA"/>
        </w:rPr>
        <mc:AlternateContent>
          <mc:Choice Requires="wps">
            <w:drawing>
              <wp:anchor distT="91440" distB="91440" distL="114300" distR="114300" simplePos="0" relativeHeight="251664896" behindDoc="0" locked="0" layoutInCell="0" allowOverlap="1" wp14:anchorId="53538B50" wp14:editId="4714602B">
                <wp:simplePos x="0" y="0"/>
                <wp:positionH relativeFrom="page">
                  <wp:posOffset>-206375</wp:posOffset>
                </wp:positionH>
                <wp:positionV relativeFrom="page">
                  <wp:posOffset>0</wp:posOffset>
                </wp:positionV>
                <wp:extent cx="8067675" cy="1780540"/>
                <wp:effectExtent l="0" t="0" r="0" b="0"/>
                <wp:wrapSquare wrapText="bothSides"/>
                <wp:docPr id="5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7675" cy="1780540"/>
                        </a:xfrm>
                        <a:prstGeom prst="rect">
                          <a:avLst/>
                        </a:prstGeom>
                        <a:gradFill>
                          <a:gsLst>
                            <a:gs pos="0">
                              <a:srgbClr val="FFFFFF"/>
                            </a:gs>
                            <a:gs pos="100000">
                              <a:schemeClr val="bg1">
                                <a:lumMod val="50000"/>
                              </a:schemeClr>
                            </a:gs>
                          </a:gsLst>
                          <a:lin ang="5400000" scaled="1"/>
                        </a:gradFill>
                        <a:ln>
                          <a:noFill/>
                        </a:ln>
                        <a:effectLst/>
                        <a:extLst/>
                      </wps:spPr>
                      <wps:txbx>
                        <w:txbxContent>
                          <w:p w:rsidR="00125ED2" w:rsidRDefault="00125ED2" w:rsidP="00B56D1C">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Humility is not thinking less of yourself, it’s thinking of yourself less.</w:t>
                            </w:r>
                          </w:p>
                          <w:p w:rsidR="00125ED2" w:rsidRPr="00540A1E" w:rsidRDefault="00125ED2" w:rsidP="00540A1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0A1E">
                              <w:rPr>
                                <w:rFonts w:ascii="Cambria" w:hAnsi="Cambria"/>
                                <w:b/>
                                <w:i/>
                                <w:iCs/>
                                <w:sz w:val="28"/>
                                <w:szCs w:val="28"/>
                              </w:rPr>
                              <w:t>C.S. Lewis</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8" style="position:absolute;margin-left:-16.25pt;margin-top:0;width:635.25pt;height:140.2pt;z-index:2516648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" o:allowincell="f" stroked="f">
                <v:fill color2="#7f7f7f [1612]" focus="100%" type="gradient"/>
                <v:textbox inset="4in,54pt,1in,0">
                  <w:txbxContent>
                    <w:p w:rsidR="00125ED2" w:rsidRDefault="00125ED2" w:rsidP="00B56D1C">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Humility is not thinking less of yourself, it’s thinking of yourself less.</w:t>
                      </w:r>
                    </w:p>
                    <w:p w:rsidR="00125ED2" w:rsidRPr="00540A1E" w:rsidRDefault="00125ED2" w:rsidP="00540A1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540A1E">
                        <w:rPr>
                          <w:rFonts w:ascii="Cambria" w:hAnsi="Cambria"/>
                          <w:b/>
                          <w:i/>
                          <w:iCs/>
                          <w:sz w:val="28"/>
                          <w:szCs w:val="28"/>
                        </w:rPr>
                        <w:t>C.S. Lewis</w:t>
                      </w:r>
                    </w:p>
                  </w:txbxContent>
                </v:textbox>
                <w10:wrap type="square" anchorx="page" anchory="page"/>
              </v:rect>
            </w:pict>
          </mc:Fallback>
        </mc:AlternateContent>
      </w:r>
      <w:r w:rsidR="00412765" w:rsidRPr="00FE0074">
        <w:t>Navel Gazing</w:t>
      </w:r>
      <w:bookmarkEnd w:id="73"/>
    </w:p>
    <w:p w:rsidR="00CC07AB" w:rsidRPr="00FE0074" w:rsidRDefault="00B56D1C" w:rsidP="00160E78">
      <w:r w:rsidRPr="00FE0074">
        <w:rPr>
          <w:lang w:bidi="ar-SA"/>
        </w:rPr>
        <w:drawing>
          <wp:anchor distT="0" distB="0" distL="114300" distR="114300" simplePos="0" relativeHeight="251758080" behindDoc="0" locked="0" layoutInCell="1" allowOverlap="1" wp14:anchorId="73BA1EDF" wp14:editId="463F3544">
            <wp:simplePos x="0" y="0"/>
            <wp:positionH relativeFrom="margin">
              <wp:posOffset>41910</wp:posOffset>
            </wp:positionH>
            <wp:positionV relativeFrom="margin">
              <wp:posOffset>4362450</wp:posOffset>
            </wp:positionV>
            <wp:extent cx="914400" cy="1004570"/>
            <wp:effectExtent l="0" t="0" r="0" b="5080"/>
            <wp:wrapSquare wrapText="bothSides"/>
            <wp:docPr id="350" name="Picture 350" descr="C:\Users\Darren\AppData\Local\Microsoft\Windows\INetCache\IE\3V0BDJ2Z\MC9004396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INetCache\IE\3V0BDJ2Z\MC900439610[1].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914400" cy="1004570"/>
                    </a:xfrm>
                    <a:prstGeom prst="rect">
                      <a:avLst/>
                    </a:prstGeom>
                    <a:noFill/>
                    <a:ln>
                      <a:noFill/>
                    </a:ln>
                  </pic:spPr>
                </pic:pic>
              </a:graphicData>
            </a:graphic>
          </wp:anchor>
        </w:drawing>
      </w:r>
      <w:r w:rsidR="00B97E7F" w:rsidRPr="00FE0074">
        <w:t>One danger of spending too much time and energy on developing yourself is that you can become stuck in a mode of seeing everything only as it relates to you. This notion of fancying yourself the center of the universe is referred to as navel gazing because it evokes the image of one sitting in meditation staring down at her or his stomach. Once you start becoming more self-aware, it is important to invest time getting out of yourself. As mentioned in the previous module, one excellent way of doing so is to seek out opportunities to serve others.</w:t>
      </w:r>
    </w:p>
    <w:p w:rsidR="00B56D1C" w:rsidRPr="00FE0074" w:rsidRDefault="00B56D1C" w:rsidP="00160E78"/>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517083" w:rsidP="00CC07AB">
            <w:pPr>
              <w:rPr>
                <w:b/>
                <w:bCs/>
                <w:color w:val="000000" w:themeColor="text1"/>
              </w:rPr>
            </w:pPr>
            <w:r w:rsidRPr="00FE0074">
              <w:rPr>
                <w:b/>
                <w:bCs/>
                <w:color w:val="000000" w:themeColor="text1"/>
              </w:rPr>
              <w:t>8</w:t>
            </w:r>
            <w:r w:rsidR="005F4453"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E066AC" w:rsidP="00412765">
            <w:pPr>
              <w:rPr>
                <w:color w:val="000000" w:themeColor="text1"/>
              </w:rPr>
            </w:pPr>
            <w:r w:rsidRPr="00FE0074">
              <w:rPr>
                <w:color w:val="000000" w:themeColor="text1"/>
              </w:rPr>
              <w:t>Introduce</w:t>
            </w:r>
            <w:r w:rsidR="00412765" w:rsidRPr="00FE0074">
              <w:rPr>
                <w:color w:val="000000" w:themeColor="text1"/>
              </w:rPr>
              <w:t xml:space="preserve"> </w:t>
            </w:r>
            <w:r w:rsidR="00A36E3D" w:rsidRPr="00FE0074">
              <w:rPr>
                <w:color w:val="000000" w:themeColor="text1"/>
              </w:rPr>
              <w:t>Navel Gazing</w:t>
            </w:r>
            <w:r w:rsidR="00DB7A12" w:rsidRPr="00FE0074">
              <w:rPr>
                <w:color w:val="000000" w:themeColor="text1"/>
              </w:rPr>
              <w:t>.</w:t>
            </w:r>
            <w:r w:rsidR="00CF2C87"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F970E0" w:rsidRPr="00FE0074" w:rsidRDefault="00A36E3D" w:rsidP="00CC07AB">
            <w:pPr>
              <w:rPr>
                <w:b/>
                <w:color w:val="000000" w:themeColor="text1"/>
              </w:rPr>
            </w:pPr>
            <w:r w:rsidRPr="00FE0074">
              <w:rPr>
                <w:b/>
                <w:color w:val="000000" w:themeColor="text1"/>
              </w:rPr>
              <w:t>Navel Gazing</w:t>
            </w:r>
          </w:p>
          <w:p w:rsidR="00CC07AB" w:rsidRPr="00FE0074" w:rsidRDefault="00DB7A12" w:rsidP="00A36E3D">
            <w:pPr>
              <w:rPr>
                <w:color w:val="000000" w:themeColor="text1"/>
              </w:rPr>
            </w:pPr>
            <w:r w:rsidRPr="00FE0074">
              <w:rPr>
                <w:color w:val="000000" w:themeColor="text1"/>
              </w:rPr>
              <w:t xml:space="preserve">Explore </w:t>
            </w:r>
            <w:r w:rsidR="00A36E3D" w:rsidRPr="00FE0074">
              <w:rPr>
                <w:color w:val="000000" w:themeColor="text1"/>
              </w:rPr>
              <w:t>ways of focusing on others</w:t>
            </w:r>
            <w:r w:rsidRPr="00FE0074">
              <w:rPr>
                <w:color w:val="000000" w:themeColor="text1"/>
              </w:rPr>
              <w:t>.</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A36E3D" w:rsidP="009113D3">
            <w:pPr>
              <w:rPr>
                <w:b/>
                <w:bCs/>
                <w:color w:val="000000" w:themeColor="text1"/>
              </w:rPr>
            </w:pPr>
            <w:r w:rsidRPr="00FE0074">
              <w:rPr>
                <w:b/>
                <w:bCs/>
                <w:color w:val="000000" w:themeColor="text1"/>
              </w:rPr>
              <w:t>Flipchart/board and marker</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A36E3D" w:rsidP="00E066AC">
            <w:pPr>
              <w:rPr>
                <w:color w:val="000000" w:themeColor="text1"/>
              </w:rPr>
            </w:pPr>
            <w:r w:rsidRPr="00FE0074">
              <w:rPr>
                <w:color w:val="000000" w:themeColor="text1"/>
              </w:rPr>
              <w:t>None</w:t>
            </w:r>
            <w:r w:rsidR="009C212B"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lastRenderedPageBreak/>
              <w:t>Recommended Activity</w:t>
            </w:r>
          </w:p>
        </w:tc>
        <w:tc>
          <w:tcPr>
            <w:tcW w:w="7128" w:type="dxa"/>
            <w:shd w:val="clear" w:color="auto" w:fill="D9D9D9" w:themeFill="background1" w:themeFillShade="D9"/>
            <w:vAlign w:val="center"/>
          </w:tcPr>
          <w:p w:rsidR="00CC07AB" w:rsidRPr="00FE0074" w:rsidRDefault="00A36E3D" w:rsidP="00A36E3D">
            <w:pPr>
              <w:rPr>
                <w:color w:val="000000" w:themeColor="text1"/>
              </w:rPr>
            </w:pPr>
            <w:r w:rsidRPr="00FE0074">
              <w:rPr>
                <w:color w:val="000000" w:themeColor="text1"/>
              </w:rPr>
              <w:t>As a class, discuss approaches towards changing your focus from being self-directed to others-directed</w:t>
            </w:r>
            <w:r w:rsidR="009C212B" w:rsidRPr="00FE0074">
              <w:rPr>
                <w:color w:val="000000" w:themeColor="text1"/>
              </w:rPr>
              <w:t>.</w:t>
            </w:r>
            <w:r w:rsidRPr="00FE0074">
              <w:rPr>
                <w:color w:val="000000" w:themeColor="text1"/>
              </w:rPr>
              <w:t xml:space="preserve"> List ideas on the flipchart/board</w:t>
            </w:r>
            <w:r w:rsidR="00CF2C87"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F970E0"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F970E0"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145208" w:rsidP="009C212B">
            <w:pPr>
              <w:rPr>
                <w:color w:val="000000" w:themeColor="text1"/>
              </w:rPr>
            </w:pPr>
            <w:r w:rsidRPr="00FE0074">
              <w:rPr>
                <w:color w:val="000000" w:themeColor="text1"/>
              </w:rPr>
              <w:t>Why would navel gazing be a bad thing</w:t>
            </w:r>
            <w:r w:rsidR="00F970E0" w:rsidRPr="00FE0074">
              <w:rPr>
                <w:color w:val="000000" w:themeColor="text1"/>
              </w:rPr>
              <w:t>?</w:t>
            </w:r>
          </w:p>
        </w:tc>
      </w:tr>
    </w:tbl>
    <w:p w:rsidR="00CC07AB" w:rsidRPr="00FE0074" w:rsidRDefault="00CC07AB" w:rsidP="00B56D1C">
      <w:pPr>
        <w:rPr>
          <w:rFonts w:eastAsiaTheme="majorEastAsia"/>
        </w:rPr>
      </w:pPr>
    </w:p>
    <w:p w:rsidR="00CC07AB" w:rsidRPr="00FE0074" w:rsidRDefault="00412765" w:rsidP="00CC07AB">
      <w:pPr>
        <w:pStyle w:val="Heading2"/>
      </w:pPr>
      <w:bookmarkStart w:id="74" w:name="_Toc400095792"/>
      <w:r w:rsidRPr="00FE0074">
        <w:t>Excessive Self Discipline</w:t>
      </w:r>
      <w:bookmarkEnd w:id="74"/>
    </w:p>
    <w:p w:rsidR="00CC07AB" w:rsidRPr="00FE0074" w:rsidRDefault="005202A8" w:rsidP="002044E4">
      <w:r w:rsidRPr="00FE0074">
        <w:rPr>
          <w:lang w:bidi="ar-SA"/>
        </w:rPr>
        <w:drawing>
          <wp:anchor distT="0" distB="0" distL="114300" distR="114300" simplePos="0" relativeHeight="251716096" behindDoc="0" locked="0" layoutInCell="1" allowOverlap="1" wp14:anchorId="01EB4CE5" wp14:editId="3AF1A2D7">
            <wp:simplePos x="0" y="0"/>
            <wp:positionH relativeFrom="column">
              <wp:posOffset>19050</wp:posOffset>
            </wp:positionH>
            <wp:positionV relativeFrom="paragraph">
              <wp:posOffset>94615</wp:posOffset>
            </wp:positionV>
            <wp:extent cx="914400" cy="904875"/>
            <wp:effectExtent l="19050" t="0" r="0" b="0"/>
            <wp:wrapSquare wrapText="bothSides"/>
            <wp:docPr id="48" name="Picture 11" descr="C:\Users\Jennifer\AppData\Local\Microsoft\Windows\Temporary Internet Files\Content.IE5\OKQZKDRE\MC90043249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ennifer\AppData\Local\Microsoft\Windows\Temporary Internet Files\Content.IE5\OKQZKDRE\MC900432495[1].wmf"/>
                    <pic:cNvPicPr>
                      <a:picLocks noChangeAspect="1" noChangeArrowheads="1"/>
                    </pic:cNvPicPr>
                  </pic:nvPicPr>
                  <pic:blipFill>
                    <a:blip r:embed="rId67" cstate="print"/>
                    <a:srcRect/>
                    <a:stretch>
                      <a:fillRect/>
                    </a:stretch>
                  </pic:blipFill>
                  <pic:spPr bwMode="auto">
                    <a:xfrm>
                      <a:off x="0" y="0"/>
                      <a:ext cx="914400" cy="904875"/>
                    </a:xfrm>
                    <a:prstGeom prst="rect">
                      <a:avLst/>
                    </a:prstGeom>
                    <a:noFill/>
                    <a:ln w="9525">
                      <a:noFill/>
                      <a:miter lim="800000"/>
                      <a:headEnd/>
                      <a:tailEnd/>
                    </a:ln>
                  </pic:spPr>
                </pic:pic>
              </a:graphicData>
            </a:graphic>
          </wp:anchor>
        </w:drawing>
      </w:r>
      <w:r w:rsidR="00D026D7" w:rsidRPr="00FE0074">
        <w:t xml:space="preserve">Another danger of too much time spent developing yourself is that of excessive self-discipline. Too much discipline can kill your spirit by eliminating spontaneity in your life. Being spontaneous and taking time </w:t>
      </w:r>
      <w:r w:rsidR="00FE0074" w:rsidRPr="00FE0074">
        <w:t>out to play is</w:t>
      </w:r>
      <w:r w:rsidR="00D026D7" w:rsidRPr="00FE0074">
        <w:t xml:space="preserve"> important for fostering creativity. Not only that, but if you don’t allow yourself to ever play or enjoy the moment, you will begin to rebel against many of the positive practices you have taken up. Too much self-discipline can even make it easier to lapse into child-mode behaviors in your interactions with others. It can also lead to arrogance and an inflated sense of your own importance.</w:t>
      </w:r>
    </w:p>
    <w:p w:rsidR="00B56D1C" w:rsidRPr="00FE0074" w:rsidRDefault="00B56D1C" w:rsidP="002044E4"/>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517083" w:rsidP="00CC07AB">
            <w:pPr>
              <w:rPr>
                <w:b/>
                <w:bCs/>
                <w:color w:val="000000" w:themeColor="text1"/>
              </w:rPr>
            </w:pPr>
            <w:r w:rsidRPr="00FE0074">
              <w:rPr>
                <w:b/>
                <w:bCs/>
                <w:color w:val="000000" w:themeColor="text1"/>
              </w:rPr>
              <w:t>8</w:t>
            </w:r>
            <w:r w:rsidR="00FE6EB5"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145208" w:rsidP="008663CD">
            <w:pPr>
              <w:rPr>
                <w:color w:val="000000" w:themeColor="text1"/>
              </w:rPr>
            </w:pPr>
            <w:r w:rsidRPr="00FE0074">
              <w:rPr>
                <w:color w:val="000000" w:themeColor="text1"/>
              </w:rPr>
              <w:t>Discuss the importance of play</w:t>
            </w:r>
            <w:r w:rsidR="00354CF0" w:rsidRPr="00FE0074">
              <w:rPr>
                <w:color w:val="000000" w:themeColor="text1"/>
              </w:rPr>
              <w:t>.</w:t>
            </w:r>
            <w:r w:rsidR="000B2972"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324A83" w:rsidRPr="00FE0074" w:rsidRDefault="00145208" w:rsidP="00CC07AB">
            <w:pPr>
              <w:rPr>
                <w:b/>
                <w:color w:val="000000" w:themeColor="text1"/>
              </w:rPr>
            </w:pPr>
            <w:r w:rsidRPr="00FE0074">
              <w:rPr>
                <w:b/>
                <w:color w:val="000000" w:themeColor="text1"/>
              </w:rPr>
              <w:t>Importance of Playing</w:t>
            </w:r>
          </w:p>
          <w:p w:rsidR="00CC07AB" w:rsidRPr="00FE0074" w:rsidRDefault="00145208" w:rsidP="00354CF0">
            <w:pPr>
              <w:rPr>
                <w:color w:val="000000" w:themeColor="text1"/>
              </w:rPr>
            </w:pPr>
            <w:r w:rsidRPr="00FE0074">
              <w:rPr>
                <w:color w:val="000000" w:themeColor="text1"/>
              </w:rPr>
              <w:t>Discuss why playing is important even for adults</w:t>
            </w:r>
            <w:r w:rsidR="008663CD" w:rsidRPr="00FE0074">
              <w:rPr>
                <w:color w:val="000000" w:themeColor="text1"/>
              </w:rPr>
              <w:t>.</w:t>
            </w:r>
            <w:r w:rsidR="00CF2C87"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145208" w:rsidP="00CC07AB">
            <w:pPr>
              <w:rPr>
                <w:b/>
                <w:bCs/>
                <w:color w:val="000000" w:themeColor="text1"/>
              </w:rPr>
            </w:pPr>
            <w:r w:rsidRPr="00FE0074">
              <w:rPr>
                <w:b/>
                <w:bCs/>
                <w:color w:val="000000" w:themeColor="text1"/>
              </w:rPr>
              <w:t>Flipchart/board and marker</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324A83"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145208" w:rsidP="00354CF0">
            <w:pPr>
              <w:rPr>
                <w:color w:val="000000" w:themeColor="text1"/>
              </w:rPr>
            </w:pPr>
            <w:r w:rsidRPr="00FE0074">
              <w:rPr>
                <w:color w:val="000000" w:themeColor="text1"/>
              </w:rPr>
              <w:t>As a class, discuss what too much self-discipline looks like and discuss the importance of playing</w:t>
            </w:r>
            <w:r w:rsidR="008663CD" w:rsidRPr="00FE0074">
              <w:rPr>
                <w:color w:val="000000" w:themeColor="text1"/>
              </w:rPr>
              <w:t>.</w:t>
            </w:r>
            <w:r w:rsidRPr="00FE0074">
              <w:rPr>
                <w:color w:val="000000" w:themeColor="text1"/>
              </w:rPr>
              <w:t xml:space="preserve"> List any ideas on the flipchart/board.</w:t>
            </w:r>
            <w:r w:rsidR="008663CD"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324A83"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324A83"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145208" w:rsidP="008663CD">
            <w:pPr>
              <w:rPr>
                <w:color w:val="000000" w:themeColor="text1"/>
              </w:rPr>
            </w:pPr>
            <w:r w:rsidRPr="00FE0074">
              <w:rPr>
                <w:color w:val="000000" w:themeColor="text1"/>
              </w:rPr>
              <w:t>What can too much self-discipline lead to</w:t>
            </w:r>
            <w:r w:rsidR="00034DCE" w:rsidRPr="00FE0074">
              <w:rPr>
                <w:color w:val="000000" w:themeColor="text1"/>
              </w:rPr>
              <w:t>?</w:t>
            </w:r>
          </w:p>
        </w:tc>
      </w:tr>
    </w:tbl>
    <w:p w:rsidR="00CC07AB" w:rsidRPr="00FE0074" w:rsidRDefault="00CC07AB" w:rsidP="00CC07AB"/>
    <w:p w:rsidR="00CC07AB" w:rsidRPr="00FE0074" w:rsidRDefault="00412765" w:rsidP="00CC07AB">
      <w:pPr>
        <w:pStyle w:val="Heading2"/>
      </w:pPr>
      <w:bookmarkStart w:id="75" w:name="_Toc400095793"/>
      <w:r w:rsidRPr="00FE0074">
        <w:lastRenderedPageBreak/>
        <w:t>Developing Humility</w:t>
      </w:r>
      <w:bookmarkEnd w:id="75"/>
    </w:p>
    <w:p w:rsidR="007D1EC6" w:rsidRPr="00FE0074" w:rsidRDefault="005202A8" w:rsidP="00F66EEA">
      <w:r w:rsidRPr="00FE0074">
        <w:rPr>
          <w:lang w:bidi="ar-SA"/>
        </w:rPr>
        <w:drawing>
          <wp:anchor distT="0" distB="0" distL="114300" distR="114300" simplePos="0" relativeHeight="251715072" behindDoc="0" locked="0" layoutInCell="1" allowOverlap="1" wp14:anchorId="6300EE0B" wp14:editId="35B907F8">
            <wp:simplePos x="0" y="0"/>
            <wp:positionH relativeFrom="column">
              <wp:posOffset>-38100</wp:posOffset>
            </wp:positionH>
            <wp:positionV relativeFrom="paragraph">
              <wp:posOffset>104775</wp:posOffset>
            </wp:positionV>
            <wp:extent cx="914400" cy="904875"/>
            <wp:effectExtent l="19050" t="0" r="0" b="0"/>
            <wp:wrapSquare wrapText="bothSides"/>
            <wp:docPr id="47" name="Picture 10" descr="C:\Users\Jennifer\AppData\Local\Microsoft\Windows\Temporary Internet Files\Content.IE5\PD1BXWEB\MC90013302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ennifer\AppData\Local\Microsoft\Windows\Temporary Internet Files\Content.IE5\PD1BXWEB\MC900133027[1].wmf"/>
                    <pic:cNvPicPr>
                      <a:picLocks noChangeAspect="1" noChangeArrowheads="1"/>
                    </pic:cNvPicPr>
                  </pic:nvPicPr>
                  <pic:blipFill>
                    <a:blip r:embed="rId68" cstate="print"/>
                    <a:srcRect/>
                    <a:stretch>
                      <a:fillRect/>
                    </a:stretch>
                  </pic:blipFill>
                  <pic:spPr bwMode="auto">
                    <a:xfrm>
                      <a:off x="0" y="0"/>
                      <a:ext cx="914400" cy="904875"/>
                    </a:xfrm>
                    <a:prstGeom prst="rect">
                      <a:avLst/>
                    </a:prstGeom>
                    <a:noFill/>
                    <a:ln w="9525">
                      <a:noFill/>
                      <a:miter lim="800000"/>
                      <a:headEnd/>
                      <a:tailEnd/>
                    </a:ln>
                  </pic:spPr>
                </pic:pic>
              </a:graphicData>
            </a:graphic>
          </wp:anchor>
        </w:drawing>
      </w:r>
      <w:r w:rsidR="007D1EC6" w:rsidRPr="00FE0074">
        <w:t>Striving to be more humble is a key part of many traditions of spiritual practice, but it isn’t simply a spiritual act but an ethical one. When you are humble, you don’t look to assert your dominance over others or trumpet your accomplishments so that everyone should look up to you. Humility is the act of taking a lower position even when you might feel you deserve more praise or recognition. If you want a great</w:t>
      </w:r>
      <w:r w:rsidR="00392E6B" w:rsidRPr="00FE0074">
        <w:t xml:space="preserve"> example of humility, look no fa</w:t>
      </w:r>
      <w:r w:rsidR="007D1EC6" w:rsidRPr="00FE0074">
        <w:t>rther than the acceptance speech that basketball superstar Kevin Durant gave when he won the 2013-14 Season NBA Most Valuable Player Award. Instead of touting all the hard work he engaged in, he spent the duration of his speech appreciating all the hard work and sacrifices that other people in his life gave for him to experience success. Like any other spiritual principle, humility is one that you have to work at. Here are some ways that you can deepen your own humility:</w:t>
      </w:r>
    </w:p>
    <w:p w:rsidR="00CC07AB" w:rsidRPr="00FE0074" w:rsidRDefault="007D1EC6" w:rsidP="00B56D1C">
      <w:pPr>
        <w:pStyle w:val="BulletedPoints"/>
      </w:pPr>
      <w:r w:rsidRPr="00FE0074">
        <w:rPr>
          <w:b/>
        </w:rPr>
        <w:t>Appreciate others.</w:t>
      </w:r>
      <w:r w:rsidRPr="00FE0074">
        <w:t xml:space="preserve"> When you focus on the abilities, concerns, and accomplishments of others, this takes you out of being self oriented. At every opportunity take time to thank other people.</w:t>
      </w:r>
    </w:p>
    <w:p w:rsidR="007D1EC6" w:rsidRPr="00FE0074" w:rsidRDefault="007D1EC6" w:rsidP="00B56D1C">
      <w:pPr>
        <w:pStyle w:val="BulletedPoints"/>
      </w:pPr>
      <w:r w:rsidRPr="00FE0074">
        <w:rPr>
          <w:b/>
        </w:rPr>
        <w:t>Share praise and credit.</w:t>
      </w:r>
      <w:r w:rsidRPr="00FE0074">
        <w:t xml:space="preserve"> Whenever you accomplish anything, if you look carefully, you will find that you didn’t do it alone. </w:t>
      </w:r>
      <w:r w:rsidR="006249DF" w:rsidRPr="00FE0074">
        <w:t>Other people are always helping us in ways that are sometimes obvious and sometimes subtle. While it may be tempting to bask in people’s praise and adoration, when you find ways to share credit and share praise, you not only help to deepen your humility, but make it so others want to help you even more.</w:t>
      </w:r>
    </w:p>
    <w:p w:rsidR="006249DF" w:rsidRPr="00FE0074" w:rsidRDefault="006249DF" w:rsidP="00B56D1C">
      <w:pPr>
        <w:pStyle w:val="BulletedPoints"/>
      </w:pPr>
      <w:r w:rsidRPr="00FE0074">
        <w:rPr>
          <w:b/>
        </w:rPr>
        <w:t xml:space="preserve">Allow others to be first and foremost. </w:t>
      </w:r>
      <w:r w:rsidRPr="00FE0074">
        <w:t>Insisting on being the first in line, the first to raise your hand in a class, the first to get the parking spot, and so on, has a tendency to inflate one’s sense of self importance. However, when you allow others to have the spotlight or be first, it gives you a better vantage point to appreciate their gifts and what they are able to bring to the table. And when you can do this, you actually find yourself in a better position to lead others because you understand how they can best contribute.</w:t>
      </w:r>
    </w:p>
    <w:p w:rsidR="006249DF" w:rsidRPr="00FE0074" w:rsidRDefault="00F872ED" w:rsidP="00B56D1C">
      <w:pPr>
        <w:pStyle w:val="BulletedPoints"/>
      </w:pPr>
      <w:r w:rsidRPr="00FE0074">
        <w:rPr>
          <w:b/>
        </w:rPr>
        <w:t>Don’t insist on being right.</w:t>
      </w:r>
      <w:r w:rsidRPr="00FE0074">
        <w:t xml:space="preserve"> </w:t>
      </w:r>
      <w:r w:rsidR="00B20B07" w:rsidRPr="00FE0074">
        <w:t xml:space="preserve">Nobody likes to be wrong, including other people. When you are wrong it puts you in a vulnerable position, which can be scary. However, vulnerability is often what makes a person beautiful and appreciable. Allowing others the legitimacy of their beliefs without correction from you is a charitable act. </w:t>
      </w:r>
    </w:p>
    <w:p w:rsidR="00F872ED" w:rsidRPr="00FE0074" w:rsidRDefault="00F872ED" w:rsidP="00B56D1C">
      <w:pPr>
        <w:pStyle w:val="BulletedPoints"/>
      </w:pPr>
      <w:r w:rsidRPr="00FE0074">
        <w:rPr>
          <w:b/>
        </w:rPr>
        <w:t xml:space="preserve">Listen to what other people think more than telling them what you think. </w:t>
      </w:r>
      <w:r w:rsidRPr="00FE0074">
        <w:t xml:space="preserve">Dale Carnegie once said that the sweetest sound to anyone is the sound of their own voice. Really paying attention to what other people have to say without having to correct or undermine them helps you to </w:t>
      </w:r>
      <w:r w:rsidR="00072CCB" w:rsidRPr="00FE0074">
        <w:t>stay oriented outward rather than being self-absorbed.</w:t>
      </w:r>
    </w:p>
    <w:p w:rsidR="00072CCB" w:rsidRPr="00FE0074" w:rsidRDefault="00072CCB" w:rsidP="00B56D1C">
      <w:pPr>
        <w:pStyle w:val="BulletedPoints"/>
      </w:pPr>
      <w:r w:rsidRPr="00FE0074">
        <w:rPr>
          <w:b/>
        </w:rPr>
        <w:t>Try not to judge others.</w:t>
      </w:r>
      <w:r w:rsidRPr="00FE0074">
        <w:t xml:space="preserve"> An old saying goes like this, “When you point </w:t>
      </w:r>
      <w:r w:rsidR="00392E6B" w:rsidRPr="00FE0074">
        <w:t xml:space="preserve">a finger </w:t>
      </w:r>
      <w:r w:rsidRPr="00FE0074">
        <w:t xml:space="preserve">at someone else, you have three fingers pointing back at you.” While it is tempting to judge another person, to assess what they are doing and how they are doing it, when you do so, you are presuming that you know better. Unfortunately, unless you have lived the experiences of another person, you </w:t>
      </w:r>
      <w:r w:rsidRPr="00FE0074">
        <w:lastRenderedPageBreak/>
        <w:t>cannot kn</w:t>
      </w:r>
      <w:r w:rsidR="00392E6B" w:rsidRPr="00FE0074">
        <w:t>ow what is best for them. Your</w:t>
      </w:r>
      <w:r w:rsidRPr="00FE0074">
        <w:t xml:space="preserve"> grasp on another person’s situation will always be incomplete because you don’t have the complete picture.</w:t>
      </w:r>
    </w:p>
    <w:p w:rsidR="00B56D1C" w:rsidRPr="00FE0074" w:rsidRDefault="00B56D1C" w:rsidP="00B56D1C">
      <w:pPr>
        <w:pStyle w:val="BulletedPoints"/>
        <w:numPr>
          <w:ilvl w:val="0"/>
          <w:numId w:val="0"/>
        </w:numPr>
        <w:ind w:left="720" w:hanging="360"/>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517083" w:rsidP="00CC07AB">
            <w:pPr>
              <w:rPr>
                <w:b/>
                <w:bCs/>
                <w:color w:val="000000" w:themeColor="text1"/>
              </w:rPr>
            </w:pPr>
            <w:r w:rsidRPr="00FE0074">
              <w:rPr>
                <w:b/>
                <w:bCs/>
                <w:color w:val="000000" w:themeColor="text1"/>
              </w:rPr>
              <w:t>8</w:t>
            </w:r>
            <w:r w:rsidR="00D40F74"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D8603B" w:rsidP="00412765">
            <w:pPr>
              <w:rPr>
                <w:color w:val="000000" w:themeColor="text1"/>
              </w:rPr>
            </w:pPr>
            <w:r w:rsidRPr="00FE0074">
              <w:rPr>
                <w:color w:val="000000" w:themeColor="text1"/>
              </w:rPr>
              <w:t>Introduce</w:t>
            </w:r>
            <w:r w:rsidR="00412765" w:rsidRPr="00FE0074">
              <w:rPr>
                <w:color w:val="000000" w:themeColor="text1"/>
              </w:rPr>
              <w:t xml:space="preserve"> </w:t>
            </w:r>
            <w:r w:rsidR="00145208" w:rsidRPr="00FE0074">
              <w:rPr>
                <w:color w:val="000000" w:themeColor="text1"/>
              </w:rPr>
              <w:t>Humility</w:t>
            </w:r>
            <w:r w:rsidR="000E7D19"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D8603B" w:rsidRPr="00FE0074" w:rsidRDefault="00145208" w:rsidP="00CC07AB">
            <w:pPr>
              <w:rPr>
                <w:b/>
                <w:color w:val="000000" w:themeColor="text1"/>
              </w:rPr>
            </w:pPr>
            <w:r w:rsidRPr="00FE0074">
              <w:rPr>
                <w:b/>
                <w:color w:val="000000" w:themeColor="text1"/>
              </w:rPr>
              <w:t>Humility</w:t>
            </w:r>
          </w:p>
          <w:p w:rsidR="00CC07AB" w:rsidRPr="00FE0074" w:rsidRDefault="003D0B4D" w:rsidP="00D63FE5">
            <w:pPr>
              <w:rPr>
                <w:color w:val="000000" w:themeColor="text1"/>
              </w:rPr>
            </w:pPr>
            <w:r w:rsidRPr="00FE0074">
              <w:rPr>
                <w:color w:val="000000" w:themeColor="text1"/>
              </w:rPr>
              <w:t xml:space="preserve">Consider </w:t>
            </w:r>
            <w:r w:rsidR="00392E6B" w:rsidRPr="00FE0074">
              <w:rPr>
                <w:color w:val="000000" w:themeColor="text1"/>
              </w:rPr>
              <w:t>how others have contributed to your success</w:t>
            </w:r>
            <w:r w:rsidR="00D63FE5" w:rsidRPr="00FE0074">
              <w:rPr>
                <w:color w:val="000000" w:themeColor="text1"/>
              </w:rPr>
              <w:t>.</w:t>
            </w:r>
            <w:r w:rsidR="00CF2C87"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E84AE1" w:rsidP="00392E6B">
            <w:pPr>
              <w:rPr>
                <w:b/>
                <w:bCs/>
                <w:color w:val="000000" w:themeColor="text1"/>
              </w:rPr>
            </w:pPr>
            <w:r w:rsidRPr="00FE0074">
              <w:rPr>
                <w:b/>
                <w:bCs/>
                <w:color w:val="000000" w:themeColor="text1"/>
              </w:rPr>
              <w:t>12</w:t>
            </w:r>
            <w:r w:rsidR="008C7C36" w:rsidRPr="00FE0074">
              <w:rPr>
                <w:b/>
                <w:bCs/>
                <w:color w:val="000000" w:themeColor="text1"/>
              </w:rPr>
              <w:t xml:space="preserve">: </w:t>
            </w:r>
            <w:r w:rsidR="00392E6B" w:rsidRPr="00FE0074">
              <w:rPr>
                <w:b/>
                <w:bCs/>
                <w:color w:val="000000" w:themeColor="text1"/>
              </w:rPr>
              <w:t>Humility</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D8603B"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8C7C36" w:rsidP="00D63FE5">
            <w:pPr>
              <w:rPr>
                <w:color w:val="000000" w:themeColor="text1"/>
              </w:rPr>
            </w:pPr>
            <w:r w:rsidRPr="00FE0074">
              <w:rPr>
                <w:color w:val="000000" w:themeColor="text1"/>
              </w:rPr>
              <w:t>Complete the worksheet individually. Share your answers with the rest of the class.</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D8603B"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D8603B" w:rsidP="00CC07AB">
            <w:pPr>
              <w:rPr>
                <w:color w:val="000000" w:themeColor="text1"/>
              </w:rPr>
            </w:pPr>
            <w:r w:rsidRPr="00FE0074">
              <w:rPr>
                <w:color w:val="000000" w:themeColor="text1"/>
              </w:rPr>
              <w:t>Encourage everyone to participate</w:t>
            </w:r>
            <w:r w:rsidR="00160EF3" w:rsidRPr="00FE0074">
              <w:rPr>
                <w:color w:val="000000" w:themeColor="text1"/>
              </w:rPr>
              <w:t xml:space="preserve">. </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392E6B" w:rsidP="00D63FE5">
            <w:pPr>
              <w:rPr>
                <w:color w:val="000000" w:themeColor="text1"/>
              </w:rPr>
            </w:pPr>
            <w:r w:rsidRPr="00FE0074">
              <w:rPr>
                <w:color w:val="000000" w:themeColor="text1"/>
              </w:rPr>
              <w:t>When you point a finger at someone else, what happens</w:t>
            </w:r>
            <w:r w:rsidR="00E864B5" w:rsidRPr="00FE0074">
              <w:rPr>
                <w:color w:val="000000" w:themeColor="text1"/>
              </w:rPr>
              <w:t>?</w:t>
            </w:r>
          </w:p>
        </w:tc>
      </w:tr>
    </w:tbl>
    <w:p w:rsidR="00CC07AB" w:rsidRPr="00FE0074" w:rsidRDefault="00CC07AB" w:rsidP="00CC07AB"/>
    <w:p w:rsidR="00D85A89" w:rsidRPr="00FE0074" w:rsidRDefault="00412765" w:rsidP="00CC07AB">
      <w:pPr>
        <w:pStyle w:val="Heading2"/>
      </w:pPr>
      <w:bookmarkStart w:id="76" w:name="_Toc400095794"/>
      <w:r w:rsidRPr="00FE0074">
        <w:t>Developing Empathy</w:t>
      </w:r>
      <w:bookmarkEnd w:id="76"/>
    </w:p>
    <w:p w:rsidR="000C7118" w:rsidRPr="00FE0074" w:rsidRDefault="00B56D1C" w:rsidP="00E864B5">
      <w:r w:rsidRPr="00FE0074">
        <w:rPr>
          <w:lang w:bidi="ar-SA"/>
        </w:rPr>
        <w:drawing>
          <wp:anchor distT="0" distB="0" distL="114300" distR="114300" simplePos="0" relativeHeight="251759104" behindDoc="0" locked="0" layoutInCell="1" allowOverlap="1" wp14:anchorId="1673851F" wp14:editId="68C6A970">
            <wp:simplePos x="0" y="0"/>
            <wp:positionH relativeFrom="margin">
              <wp:posOffset>-2540</wp:posOffset>
            </wp:positionH>
            <wp:positionV relativeFrom="margin">
              <wp:posOffset>5019675</wp:posOffset>
            </wp:positionV>
            <wp:extent cx="1005840" cy="1061085"/>
            <wp:effectExtent l="0" t="0" r="3810" b="5715"/>
            <wp:wrapSquare wrapText="bothSides"/>
            <wp:docPr id="351" name="Picture 351" descr="C:\Users\Darren\AppData\Local\Microsoft\Windows\INetCache\IE\3V0BDJ2Z\MC90043761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INetCache\IE\3V0BDJ2Z\MC900437617[1].wmf"/>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005840" cy="1061085"/>
                    </a:xfrm>
                    <a:prstGeom prst="rect">
                      <a:avLst/>
                    </a:prstGeom>
                    <a:noFill/>
                    <a:ln>
                      <a:noFill/>
                    </a:ln>
                  </pic:spPr>
                </pic:pic>
              </a:graphicData>
            </a:graphic>
          </wp:anchor>
        </w:drawing>
      </w:r>
      <w:r w:rsidR="000C7118" w:rsidRPr="00FE0074">
        <w:t>Another step you can take to avoid navel gazing is to make a concentrated effort to develop a sense of empathy for others. Empathy is the capacity to understand and relate to how another person may feel in a given situation. If anything, it’s the opposite of judging, where you assess another person’s actions or circumstances according to your point of view. Here are some ways in which you can further develop your empathy:</w:t>
      </w:r>
    </w:p>
    <w:p w:rsidR="00CC07AB" w:rsidRPr="00FE0074" w:rsidRDefault="000C7118" w:rsidP="00B56D1C">
      <w:pPr>
        <w:pStyle w:val="BulletedPoints"/>
      </w:pPr>
      <w:r w:rsidRPr="00FE0074">
        <w:rPr>
          <w:b/>
        </w:rPr>
        <w:t xml:space="preserve">Listen. </w:t>
      </w:r>
      <w:r w:rsidRPr="00FE0074">
        <w:t>You may not always understand where another person is coming from. Even the most creative and open minded of people can fail to grasp an individual’s unique circumstances. Consequently, the only way you can understand where someone else is coming from is by listening to them. However, listening in this sense is not merely listening to the words a person says, but listening for the underlying needs that the person may be expressing even while failing to articulate this.</w:t>
      </w:r>
    </w:p>
    <w:p w:rsidR="000C7118" w:rsidRPr="00FE0074" w:rsidRDefault="000C7118" w:rsidP="00B56D1C">
      <w:pPr>
        <w:pStyle w:val="BulletedPoints"/>
      </w:pPr>
      <w:r w:rsidRPr="00FE0074">
        <w:rPr>
          <w:b/>
        </w:rPr>
        <w:t>Validate.</w:t>
      </w:r>
      <w:r w:rsidRPr="00FE0074">
        <w:t xml:space="preserve"> Particularly in times where people seem far apart in their political and social beliefs, it’s really easy to look at a person with whom you disagree and see an enemy. However, we all have the capacity to feel the same types of emotions, whether these are fear, anger, or joy. We </w:t>
      </w:r>
      <w:r w:rsidRPr="00FE0074">
        <w:lastRenderedPageBreak/>
        <w:t>also all have the same basic needs. When you try to recognize that beneath any disagreement are two people who need love and respect, it’s not so easy to see someone you disagree with as the enemy.</w:t>
      </w:r>
    </w:p>
    <w:p w:rsidR="000C7118" w:rsidRPr="00FE0074" w:rsidRDefault="00685079" w:rsidP="00B56D1C">
      <w:pPr>
        <w:pStyle w:val="BulletedPoints"/>
      </w:pPr>
      <w:r w:rsidRPr="00FE0074">
        <w:rPr>
          <w:b/>
        </w:rPr>
        <w:t>Consider your own attitude.</w:t>
      </w:r>
      <w:r w:rsidRPr="00FE0074">
        <w:t xml:space="preserve"> When you find yourself in a disagreement with someone</w:t>
      </w:r>
      <w:r w:rsidR="00A246DF" w:rsidRPr="00FE0074">
        <w:t xml:space="preserve"> else, ask yourself what you are</w:t>
      </w:r>
      <w:r w:rsidRPr="00FE0074">
        <w:t xml:space="preserve"> wanting out</w:t>
      </w:r>
      <w:r w:rsidR="00A246DF" w:rsidRPr="00FE0074">
        <w:t xml:space="preserve"> of </w:t>
      </w:r>
      <w:r w:rsidRPr="00FE0074">
        <w:t>the interaction. Do you want to see the other person punished? Is this about winning or being right? Wanting to see another person punished presumes that you know best, a dangerously arrogant attitude. Wanting to win or insisting on being right is a kind of vanity that indicates navel-gazing.</w:t>
      </w:r>
    </w:p>
    <w:p w:rsidR="00685079" w:rsidRPr="00FE0074" w:rsidRDefault="00685079" w:rsidP="00B56D1C">
      <w:pPr>
        <w:pStyle w:val="BulletedPoints"/>
      </w:pPr>
      <w:r w:rsidRPr="00FE0074">
        <w:rPr>
          <w:b/>
        </w:rPr>
        <w:t>Suspend your own viewpoint.</w:t>
      </w:r>
      <w:r w:rsidRPr="00FE0074">
        <w:t xml:space="preserve"> When you are trying to understand another person’s feelings, your own point of view isn’t a necessary perspective. In fact, it gets in the way of seeing another’s point of view. Remember that suspending your views is not the same as dropping them or changing them. Your viewpoint will still be there if you still need it.</w:t>
      </w:r>
    </w:p>
    <w:p w:rsidR="00B56D1C" w:rsidRPr="00FE0074" w:rsidRDefault="00B56D1C" w:rsidP="00B56D1C">
      <w:pPr>
        <w:pStyle w:val="BulletedPoints"/>
        <w:numPr>
          <w:ilvl w:val="0"/>
          <w:numId w:val="0"/>
        </w:numPr>
        <w:ind w:left="720" w:hanging="360"/>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517083" w:rsidP="00CC07AB">
            <w:pPr>
              <w:rPr>
                <w:b/>
                <w:bCs/>
                <w:color w:val="000000" w:themeColor="text1"/>
              </w:rPr>
            </w:pPr>
            <w:r w:rsidRPr="00FE0074">
              <w:rPr>
                <w:b/>
                <w:bCs/>
                <w:color w:val="000000" w:themeColor="text1"/>
              </w:rPr>
              <w:t>8</w:t>
            </w:r>
            <w:r w:rsidR="004E2749" w:rsidRPr="00FE0074">
              <w:rPr>
                <w:b/>
                <w:bCs/>
                <w:color w:val="000000" w:themeColor="text1"/>
              </w:rPr>
              <w:t xml:space="preserve"> </w:t>
            </w:r>
            <w:r w:rsidR="00D8603B" w:rsidRPr="00FE0074">
              <w:rPr>
                <w:b/>
                <w:bCs/>
                <w:color w:val="000000" w:themeColor="text1"/>
              </w:rPr>
              <w:t>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E864B5" w:rsidP="00412765">
            <w:pPr>
              <w:rPr>
                <w:color w:val="000000" w:themeColor="text1"/>
              </w:rPr>
            </w:pPr>
            <w:r w:rsidRPr="00FE0074">
              <w:rPr>
                <w:color w:val="000000" w:themeColor="text1"/>
              </w:rPr>
              <w:t xml:space="preserve">Introduce </w:t>
            </w:r>
            <w:r w:rsidR="001777DE" w:rsidRPr="00FE0074">
              <w:rPr>
                <w:color w:val="000000" w:themeColor="text1"/>
              </w:rPr>
              <w:t>Empathy</w:t>
            </w:r>
            <w:r w:rsidR="00111D4D"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A518D4" w:rsidRPr="00FE0074" w:rsidRDefault="001777DE" w:rsidP="00CC07AB">
            <w:pPr>
              <w:rPr>
                <w:b/>
                <w:color w:val="000000" w:themeColor="text1"/>
              </w:rPr>
            </w:pPr>
            <w:r w:rsidRPr="00FE0074">
              <w:rPr>
                <w:b/>
                <w:color w:val="000000" w:themeColor="text1"/>
              </w:rPr>
              <w:t>Empathy</w:t>
            </w:r>
          </w:p>
          <w:p w:rsidR="00CC07AB" w:rsidRPr="00FE0074" w:rsidRDefault="001777DE" w:rsidP="001777DE">
            <w:pPr>
              <w:rPr>
                <w:color w:val="000000" w:themeColor="text1"/>
              </w:rPr>
            </w:pPr>
            <w:r w:rsidRPr="00FE0074">
              <w:rPr>
                <w:color w:val="000000" w:themeColor="text1"/>
              </w:rPr>
              <w:t>Practice putting yourself in someone else’s shoes</w:t>
            </w:r>
            <w:r w:rsidR="00063F41" w:rsidRPr="00FE0074">
              <w:rPr>
                <w:color w:val="000000" w:themeColor="text1"/>
              </w:rPr>
              <w:t>.</w:t>
            </w:r>
            <w:r w:rsidR="00111D4D"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1777DE" w:rsidP="00CC07AB">
            <w:pPr>
              <w:rPr>
                <w:b/>
                <w:color w:val="000000" w:themeColor="text1"/>
              </w:rPr>
            </w:pPr>
            <w:r w:rsidRPr="00FE0074">
              <w:rPr>
                <w:b/>
                <w:color w:val="000000" w:themeColor="text1"/>
              </w:rPr>
              <w:t>None</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A336A1"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063F41" w:rsidP="001777DE">
            <w:pPr>
              <w:rPr>
                <w:color w:val="000000" w:themeColor="text1"/>
              </w:rPr>
            </w:pPr>
            <w:r w:rsidRPr="00FE0074">
              <w:rPr>
                <w:color w:val="000000" w:themeColor="text1"/>
              </w:rPr>
              <w:t>Di</w:t>
            </w:r>
            <w:r w:rsidR="001777DE" w:rsidRPr="00FE0074">
              <w:rPr>
                <w:color w:val="000000" w:themeColor="text1"/>
              </w:rPr>
              <w:t>vid</w:t>
            </w:r>
            <w:r w:rsidRPr="00FE0074">
              <w:rPr>
                <w:color w:val="000000" w:themeColor="text1"/>
              </w:rPr>
              <w:t>e</w:t>
            </w:r>
            <w:r w:rsidR="001777DE" w:rsidRPr="00FE0074">
              <w:rPr>
                <w:color w:val="000000" w:themeColor="text1"/>
              </w:rPr>
              <w:t xml:space="preserve"> the class into groups of two (preferably the same groups from the active listening activity)</w:t>
            </w:r>
            <w:r w:rsidRPr="00FE0074">
              <w:rPr>
                <w:color w:val="000000" w:themeColor="text1"/>
              </w:rPr>
              <w:t xml:space="preserve">. </w:t>
            </w:r>
            <w:r w:rsidR="001777DE" w:rsidRPr="00FE0074">
              <w:rPr>
                <w:color w:val="000000" w:themeColor="text1"/>
              </w:rPr>
              <w:t>For four minutes, have one person tell the other a story about a difficult experience. After four minutes the listener should reflect back to the story teller how they think the situation would make them feel. If you are able to use the same groups as from the active listening activity, have the person who was practicing listening in that activity be the story teller in this activity.</w:t>
            </w:r>
            <w:r w:rsidR="00CF2C87"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A518D4" w:rsidP="00CC07AB">
            <w:pPr>
              <w:rPr>
                <w:color w:val="000000" w:themeColor="text1"/>
              </w:rPr>
            </w:pPr>
            <w:r w:rsidRPr="00FE0074">
              <w:rPr>
                <w:color w:val="000000" w:themeColor="text1"/>
              </w:rPr>
              <w:t>Share any relevant, personal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A518D4"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AA660E" w:rsidP="00063F41">
            <w:pPr>
              <w:rPr>
                <w:color w:val="000000" w:themeColor="text1"/>
              </w:rPr>
            </w:pPr>
            <w:r w:rsidRPr="00FE0074">
              <w:rPr>
                <w:color w:val="000000" w:themeColor="text1"/>
              </w:rPr>
              <w:t xml:space="preserve">What </w:t>
            </w:r>
            <w:r w:rsidR="001777DE" w:rsidRPr="00FE0074">
              <w:rPr>
                <w:color w:val="000000" w:themeColor="text1"/>
              </w:rPr>
              <w:t>is empathy</w:t>
            </w:r>
            <w:r w:rsidR="001522FD" w:rsidRPr="00FE0074">
              <w:rPr>
                <w:color w:val="000000" w:themeColor="text1"/>
              </w:rPr>
              <w:t>?</w:t>
            </w:r>
          </w:p>
        </w:tc>
      </w:tr>
    </w:tbl>
    <w:p w:rsidR="00CC07AB" w:rsidRPr="00FE0074" w:rsidRDefault="00CC07AB" w:rsidP="00CC07AB"/>
    <w:p w:rsidR="00CC07AB" w:rsidRPr="00FE0074" w:rsidRDefault="00CC07AB" w:rsidP="00CC07AB">
      <w:pPr>
        <w:pStyle w:val="Heading2"/>
      </w:pPr>
      <w:bookmarkStart w:id="77" w:name="_Toc400095795"/>
      <w:r w:rsidRPr="00FE0074">
        <w:lastRenderedPageBreak/>
        <w:t>Case Study</w:t>
      </w:r>
      <w:bookmarkEnd w:id="77"/>
    </w:p>
    <w:p w:rsidR="00B56D1C" w:rsidRPr="00FE0074" w:rsidRDefault="00656AAD" w:rsidP="00B56D1C">
      <w:r w:rsidRPr="00FE0074">
        <w:rPr>
          <w:lang w:bidi="ar-SA"/>
        </w:rPr>
        <w:drawing>
          <wp:anchor distT="0" distB="0" distL="114300" distR="114300" simplePos="0" relativeHeight="251713024" behindDoc="0" locked="0" layoutInCell="1" allowOverlap="1" wp14:anchorId="285F09DA" wp14:editId="6109B3B4">
            <wp:simplePos x="0" y="0"/>
            <wp:positionH relativeFrom="column">
              <wp:posOffset>19050</wp:posOffset>
            </wp:positionH>
            <wp:positionV relativeFrom="paragraph">
              <wp:posOffset>109855</wp:posOffset>
            </wp:positionV>
            <wp:extent cx="914400" cy="942975"/>
            <wp:effectExtent l="19050" t="0" r="0" b="0"/>
            <wp:wrapSquare wrapText="bothSides"/>
            <wp:docPr id="45" name="Picture 8" descr="C:\Program Files\Microsoft Office\MEDIA\CAGCAT10\j019581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Microsoft Office\MEDIA\CAGCAT10\j0195812.wmf"/>
                    <pic:cNvPicPr>
                      <a:picLocks noChangeAspect="1" noChangeArrowheads="1"/>
                    </pic:cNvPicPr>
                  </pic:nvPicPr>
                  <pic:blipFill>
                    <a:blip r:embed="rId70" cstate="print"/>
                    <a:srcRect/>
                    <a:stretch>
                      <a:fillRect/>
                    </a:stretch>
                  </pic:blipFill>
                  <pic:spPr bwMode="auto">
                    <a:xfrm>
                      <a:off x="0" y="0"/>
                      <a:ext cx="914400" cy="942975"/>
                    </a:xfrm>
                    <a:prstGeom prst="rect">
                      <a:avLst/>
                    </a:prstGeom>
                    <a:noFill/>
                    <a:ln w="9525">
                      <a:noFill/>
                      <a:miter lim="800000"/>
                      <a:headEnd/>
                      <a:tailEnd/>
                    </a:ln>
                  </pic:spPr>
                </pic:pic>
              </a:graphicData>
            </a:graphic>
          </wp:anchor>
        </w:drawing>
      </w:r>
      <w:r w:rsidR="00063F41" w:rsidRPr="00FE0074">
        <w:t>Brian</w:t>
      </w:r>
      <w:r w:rsidR="008817F8" w:rsidRPr="00FE0074">
        <w:t xml:space="preserve"> and Jose had both been practicing self-awareness techniques</w:t>
      </w:r>
      <w:r w:rsidR="003A4405" w:rsidRPr="00FE0074">
        <w:t>.</w:t>
      </w:r>
      <w:r w:rsidR="008817F8" w:rsidRPr="00FE0074">
        <w:t xml:space="preserve"> For Brian, these techniques had begun to make him feel fairly important. He believed that he was really good at being reflective and that people could recognize how good he was at this. As Jose became more self-aware, he realized how little he truly knew, and this attitude allowed him to be open to what others had to say. When they both applied for the same management position, Jose ended up getting the job, even though the bosses felt Brian had greater abilities to strategize</w:t>
      </w:r>
      <w:r w:rsidR="007B1C06" w:rsidRPr="00FE0074">
        <w:t>, a skill necessary for the new promotion</w:t>
      </w:r>
      <w:r w:rsidR="008817F8" w:rsidRPr="00FE0074">
        <w:t xml:space="preserve">. They gave </w:t>
      </w:r>
      <w:r w:rsidR="007B1C06" w:rsidRPr="00FE0074">
        <w:t xml:space="preserve">the job to Jose, who wasn’t quite as good at strategizing, but he wasn’t bad at it either. </w:t>
      </w:r>
      <w:r w:rsidR="008817F8" w:rsidRPr="00FE0074">
        <w:t xml:space="preserve">Jose </w:t>
      </w:r>
      <w:r w:rsidR="007B1C06" w:rsidRPr="00FE0074">
        <w:t xml:space="preserve">got </w:t>
      </w:r>
      <w:r w:rsidR="008817F8" w:rsidRPr="00FE0074">
        <w:t xml:space="preserve">the job because </w:t>
      </w:r>
      <w:r w:rsidR="007B1C06" w:rsidRPr="00FE0074">
        <w:t>t</w:t>
      </w:r>
      <w:r w:rsidR="008817F8" w:rsidRPr="00FE0074">
        <w:t>he</w:t>
      </w:r>
      <w:r w:rsidR="007B1C06" w:rsidRPr="00FE0074">
        <w:t xml:space="preserve"> bosses</w:t>
      </w:r>
      <w:r w:rsidR="008817F8" w:rsidRPr="00FE0074">
        <w:t xml:space="preserve"> believed he would be more capable of working with other people and accommodating their needs </w:t>
      </w:r>
      <w:r w:rsidR="007B1C06" w:rsidRPr="00FE0074">
        <w:t>than Brian because Jose</w:t>
      </w:r>
      <w:r w:rsidR="008817F8" w:rsidRPr="00FE0074">
        <w:t xml:space="preserve"> thought less about himself than Brian did and more about others.</w:t>
      </w:r>
    </w:p>
    <w:p w:rsidR="00B56D1C" w:rsidRPr="00FE0074" w:rsidRDefault="00B56D1C"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9113D3" w:rsidP="00CC07AB">
            <w:pPr>
              <w:rPr>
                <w:b/>
                <w:bCs/>
                <w:color w:val="000000" w:themeColor="text1"/>
              </w:rPr>
            </w:pPr>
            <w:r w:rsidRPr="00FE0074">
              <w:rPr>
                <w:b/>
                <w:bCs/>
                <w:color w:val="000000" w:themeColor="text1"/>
              </w:rPr>
              <w:t>5</w:t>
            </w:r>
            <w:r w:rsidR="007F25E6"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7F25E6" w:rsidP="008817F8">
            <w:pPr>
              <w:rPr>
                <w:color w:val="000000" w:themeColor="text1"/>
              </w:rPr>
            </w:pPr>
            <w:r w:rsidRPr="00FE0074">
              <w:rPr>
                <w:color w:val="000000" w:themeColor="text1"/>
              </w:rPr>
              <w:t xml:space="preserve">Introduce the </w:t>
            </w:r>
            <w:r w:rsidR="008817F8" w:rsidRPr="00FE0074">
              <w:rPr>
                <w:color w:val="000000" w:themeColor="text1"/>
              </w:rPr>
              <w:t>Dangers of Excessive Self-Awareness</w:t>
            </w:r>
            <w:r w:rsidRPr="00FE0074">
              <w:rPr>
                <w:color w:val="000000" w:themeColor="text1"/>
              </w:rPr>
              <w:t xml:space="preserve"> case study.</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7F25E6" w:rsidRPr="00FE0074" w:rsidRDefault="007F25E6" w:rsidP="00CC07AB">
            <w:pPr>
              <w:rPr>
                <w:b/>
                <w:color w:val="000000" w:themeColor="text1"/>
              </w:rPr>
            </w:pPr>
            <w:r w:rsidRPr="00FE0074">
              <w:rPr>
                <w:b/>
                <w:color w:val="000000" w:themeColor="text1"/>
              </w:rPr>
              <w:t>Case Study</w:t>
            </w:r>
          </w:p>
          <w:p w:rsidR="00CC07AB" w:rsidRPr="00FE0074" w:rsidRDefault="007F25E6" w:rsidP="003A4405">
            <w:pPr>
              <w:rPr>
                <w:color w:val="000000" w:themeColor="text1"/>
              </w:rPr>
            </w:pPr>
            <w:r w:rsidRPr="00FE0074">
              <w:rPr>
                <w:color w:val="000000" w:themeColor="text1"/>
              </w:rPr>
              <w:t xml:space="preserve">Address the importance </w:t>
            </w:r>
            <w:r w:rsidR="0010559C" w:rsidRPr="00FE0074">
              <w:rPr>
                <w:color w:val="000000" w:themeColor="text1"/>
              </w:rPr>
              <w:t xml:space="preserve">of </w:t>
            </w:r>
            <w:r w:rsidR="003A4405" w:rsidRPr="00FE0074">
              <w:rPr>
                <w:color w:val="000000" w:themeColor="text1"/>
              </w:rPr>
              <w:t>sleeping to creative thought.</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7F25E6" w:rsidP="00CC07AB">
            <w:pPr>
              <w:rPr>
                <w:color w:val="000000" w:themeColor="text1"/>
              </w:rPr>
            </w:pPr>
            <w:r w:rsidRPr="00FE0074">
              <w:rPr>
                <w:color w:val="000000" w:themeColor="text1"/>
              </w:rPr>
              <w:t>None</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7F25E6"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7F25E6" w:rsidP="008817F8">
            <w:pPr>
              <w:rPr>
                <w:color w:val="000000" w:themeColor="text1"/>
              </w:rPr>
            </w:pPr>
            <w:r w:rsidRPr="00FE0074">
              <w:rPr>
                <w:color w:val="000000" w:themeColor="text1"/>
              </w:rPr>
              <w:t xml:space="preserve">Discuss the results of the case study. </w:t>
            </w:r>
            <w:r w:rsidR="003A4405" w:rsidRPr="00FE0074">
              <w:rPr>
                <w:color w:val="000000" w:themeColor="text1"/>
              </w:rPr>
              <w:t xml:space="preserve">How do you think Brian’s </w:t>
            </w:r>
            <w:r w:rsidR="008817F8" w:rsidRPr="00FE0074">
              <w:rPr>
                <w:color w:val="000000" w:themeColor="text1"/>
              </w:rPr>
              <w:t>high opinion of himself hurt his chances at a promotion?</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7F25E6" w:rsidP="00CC07AB">
            <w:pPr>
              <w:rPr>
                <w:color w:val="000000" w:themeColor="text1"/>
              </w:rPr>
            </w:pPr>
            <w:r w:rsidRPr="00FE0074">
              <w:rPr>
                <w:color w:val="000000" w:themeColor="text1"/>
              </w:rPr>
              <w:t>Share any personal, relevant stories.</w:t>
            </w:r>
          </w:p>
        </w:tc>
      </w:tr>
      <w:tr w:rsidR="00CC07AB" w:rsidRPr="00FE0074">
        <w:trPr>
          <w:trHeight w:val="60"/>
        </w:trPr>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7F25E6"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8817F8" w:rsidP="007B1C06">
            <w:pPr>
              <w:rPr>
                <w:color w:val="000000" w:themeColor="text1"/>
              </w:rPr>
            </w:pPr>
            <w:r w:rsidRPr="00FE0074">
              <w:rPr>
                <w:color w:val="000000" w:themeColor="text1"/>
              </w:rPr>
              <w:t xml:space="preserve">Who did the bosses think had greater skills </w:t>
            </w:r>
            <w:r w:rsidR="007B1C06" w:rsidRPr="00FE0074">
              <w:rPr>
                <w:color w:val="000000" w:themeColor="text1"/>
              </w:rPr>
              <w:t>in strategizing</w:t>
            </w:r>
            <w:r w:rsidR="007F25E6" w:rsidRPr="00FE0074">
              <w:rPr>
                <w:color w:val="000000" w:themeColor="text1"/>
              </w:rPr>
              <w:t>?</w:t>
            </w:r>
          </w:p>
        </w:tc>
      </w:tr>
    </w:tbl>
    <w:p w:rsidR="00381A27" w:rsidRPr="00FE0074" w:rsidRDefault="00381A27" w:rsidP="00CC07AB">
      <w:pPr>
        <w:pStyle w:val="Heading2"/>
      </w:pPr>
      <w:r w:rsidRPr="00FE0074">
        <w:br w:type="page"/>
      </w:r>
      <w:bookmarkStart w:id="78" w:name="_Toc400095796"/>
      <w:r w:rsidRPr="00FE0074">
        <w:lastRenderedPageBreak/>
        <w:t>Module Ten: Review Questions</w:t>
      </w:r>
      <w:bookmarkEnd w:id="78"/>
    </w:p>
    <w:p w:rsidR="00CC07AB" w:rsidRPr="00FE0074" w:rsidRDefault="001777DE" w:rsidP="004F6A00">
      <w:pPr>
        <w:numPr>
          <w:ilvl w:val="0"/>
          <w:numId w:val="86"/>
        </w:numPr>
      </w:pPr>
      <w:r w:rsidRPr="00FE0074">
        <w:t>According to the module, what is one approach to avoid navel gazing</w:t>
      </w:r>
      <w:r w:rsidR="003A7BEF" w:rsidRPr="00FE0074">
        <w:t>?</w:t>
      </w:r>
    </w:p>
    <w:p w:rsidR="00CC07AB" w:rsidRPr="00FE0074" w:rsidRDefault="001777DE" w:rsidP="004F6A00">
      <w:pPr>
        <w:pStyle w:val="ListParagraph"/>
        <w:numPr>
          <w:ilvl w:val="0"/>
          <w:numId w:val="87"/>
        </w:numPr>
        <w:rPr>
          <w:color w:val="FF0000"/>
        </w:rPr>
      </w:pPr>
      <w:r w:rsidRPr="00FE0074">
        <w:rPr>
          <w:color w:val="FF0000"/>
        </w:rPr>
        <w:t>Serve others</w:t>
      </w:r>
    </w:p>
    <w:p w:rsidR="00CC07AB" w:rsidRPr="00FE0074" w:rsidRDefault="001777DE" w:rsidP="004F6A00">
      <w:pPr>
        <w:pStyle w:val="ListParagraph"/>
        <w:numPr>
          <w:ilvl w:val="0"/>
          <w:numId w:val="87"/>
        </w:numPr>
      </w:pPr>
      <w:r w:rsidRPr="00FE0074">
        <w:t>Write a memoir</w:t>
      </w:r>
    </w:p>
    <w:p w:rsidR="00CC07AB" w:rsidRPr="00FE0074" w:rsidRDefault="001777DE" w:rsidP="004F6A00">
      <w:pPr>
        <w:pStyle w:val="ListParagraph"/>
        <w:numPr>
          <w:ilvl w:val="0"/>
          <w:numId w:val="87"/>
        </w:numPr>
      </w:pPr>
      <w:r w:rsidRPr="00FE0074">
        <w:t>Stare at your belly button</w:t>
      </w:r>
    </w:p>
    <w:p w:rsidR="00CC07AB" w:rsidRPr="00FE0074" w:rsidRDefault="001777DE" w:rsidP="004F6A00">
      <w:pPr>
        <w:pStyle w:val="ListParagraph"/>
        <w:numPr>
          <w:ilvl w:val="0"/>
          <w:numId w:val="87"/>
        </w:numPr>
      </w:pPr>
      <w:r w:rsidRPr="00FE0074">
        <w:t>Tell people about yourself</w:t>
      </w:r>
    </w:p>
    <w:p w:rsidR="00CC07AB" w:rsidRPr="00FE0074" w:rsidRDefault="001777DE" w:rsidP="00CC07AB">
      <w:pPr>
        <w:ind w:left="720"/>
        <w:rPr>
          <w:color w:val="FF0000"/>
        </w:rPr>
      </w:pPr>
      <w:r w:rsidRPr="00FE0074">
        <w:rPr>
          <w:color w:val="FF0000"/>
        </w:rPr>
        <w:t>Serving others is a way of getting out of yourself</w:t>
      </w:r>
      <w:r w:rsidR="003A7BEF" w:rsidRPr="00FE0074">
        <w:rPr>
          <w:color w:val="FF0000"/>
        </w:rPr>
        <w:t>.</w:t>
      </w:r>
    </w:p>
    <w:p w:rsidR="0034064E" w:rsidRPr="00FE0074" w:rsidRDefault="00C61869" w:rsidP="004F6A00">
      <w:pPr>
        <w:numPr>
          <w:ilvl w:val="0"/>
          <w:numId w:val="86"/>
        </w:numPr>
      </w:pPr>
      <w:r w:rsidRPr="00FE0074">
        <w:t>Wh</w:t>
      </w:r>
      <w:r w:rsidR="001777DE" w:rsidRPr="00FE0074">
        <w:t>y is navel gazing dangerous</w:t>
      </w:r>
      <w:r w:rsidR="003A7BEF" w:rsidRPr="00FE0074">
        <w:t>?</w:t>
      </w:r>
    </w:p>
    <w:p w:rsidR="0034064E" w:rsidRPr="00FE0074" w:rsidRDefault="001777DE" w:rsidP="004F6A00">
      <w:pPr>
        <w:pStyle w:val="ListParagraph"/>
        <w:numPr>
          <w:ilvl w:val="0"/>
          <w:numId w:val="88"/>
        </w:numPr>
      </w:pPr>
      <w:r w:rsidRPr="00FE0074">
        <w:t>It isn’t</w:t>
      </w:r>
    </w:p>
    <w:p w:rsidR="0034064E" w:rsidRPr="00FE0074" w:rsidRDefault="001777DE" w:rsidP="004F6A00">
      <w:pPr>
        <w:pStyle w:val="ListParagraph"/>
        <w:numPr>
          <w:ilvl w:val="0"/>
          <w:numId w:val="88"/>
        </w:numPr>
      </w:pPr>
      <w:r w:rsidRPr="00FE0074">
        <w:t>You get neck cramps</w:t>
      </w:r>
    </w:p>
    <w:p w:rsidR="0034064E" w:rsidRPr="00FE0074" w:rsidRDefault="001777DE" w:rsidP="004F6A00">
      <w:pPr>
        <w:pStyle w:val="ListParagraph"/>
        <w:numPr>
          <w:ilvl w:val="0"/>
          <w:numId w:val="88"/>
        </w:numPr>
        <w:rPr>
          <w:color w:val="FF0000"/>
        </w:rPr>
      </w:pPr>
      <w:r w:rsidRPr="00FE0074">
        <w:rPr>
          <w:color w:val="FF0000"/>
        </w:rPr>
        <w:t>You get stuck in a self-centered mindset</w:t>
      </w:r>
    </w:p>
    <w:p w:rsidR="0034064E" w:rsidRPr="00FE0074" w:rsidRDefault="001777DE" w:rsidP="004F6A00">
      <w:pPr>
        <w:pStyle w:val="ListParagraph"/>
        <w:numPr>
          <w:ilvl w:val="0"/>
          <w:numId w:val="88"/>
        </w:numPr>
      </w:pPr>
      <w:r w:rsidRPr="00FE0074">
        <w:t>You start to hallucinate</w:t>
      </w:r>
    </w:p>
    <w:p w:rsidR="0034064E" w:rsidRPr="00FE0074" w:rsidRDefault="001777DE" w:rsidP="0034064E">
      <w:pPr>
        <w:ind w:left="720"/>
        <w:rPr>
          <w:color w:val="FF0000"/>
        </w:rPr>
      </w:pPr>
      <w:r w:rsidRPr="00FE0074">
        <w:rPr>
          <w:color w:val="FF0000"/>
        </w:rPr>
        <w:t>Navel gazing is dangerous because you get stuck in a self-centered mindset</w:t>
      </w:r>
      <w:r w:rsidR="00277F3B" w:rsidRPr="00FE0074">
        <w:rPr>
          <w:color w:val="FF0000"/>
        </w:rPr>
        <w:t xml:space="preserve">. </w:t>
      </w:r>
    </w:p>
    <w:p w:rsidR="0034064E" w:rsidRPr="00FE0074" w:rsidRDefault="00A3613B" w:rsidP="004F6A00">
      <w:pPr>
        <w:numPr>
          <w:ilvl w:val="0"/>
          <w:numId w:val="86"/>
        </w:numPr>
      </w:pPr>
      <w:r w:rsidRPr="00FE0074">
        <w:t>What does excessive self-discipline foster</w:t>
      </w:r>
      <w:r w:rsidR="00FB088C" w:rsidRPr="00FE0074">
        <w:t>?</w:t>
      </w:r>
    </w:p>
    <w:p w:rsidR="0034064E" w:rsidRPr="00FE0074" w:rsidRDefault="00A3613B" w:rsidP="004F6A00">
      <w:pPr>
        <w:pStyle w:val="ListParagraph"/>
        <w:numPr>
          <w:ilvl w:val="0"/>
          <w:numId w:val="89"/>
        </w:numPr>
      </w:pPr>
      <w:r w:rsidRPr="00FE0074">
        <w:t>Overblown sense of self-importance</w:t>
      </w:r>
    </w:p>
    <w:p w:rsidR="0034064E" w:rsidRPr="00FE0074" w:rsidRDefault="00A3613B" w:rsidP="004F6A00">
      <w:pPr>
        <w:pStyle w:val="ListParagraph"/>
        <w:numPr>
          <w:ilvl w:val="0"/>
          <w:numId w:val="89"/>
        </w:numPr>
      </w:pPr>
      <w:r w:rsidRPr="00FE0074">
        <w:t>Rebellion</w:t>
      </w:r>
    </w:p>
    <w:p w:rsidR="0034064E" w:rsidRPr="00FE0074" w:rsidRDefault="00A3613B" w:rsidP="004F6A00">
      <w:pPr>
        <w:pStyle w:val="ListParagraph"/>
        <w:numPr>
          <w:ilvl w:val="0"/>
          <w:numId w:val="89"/>
        </w:numPr>
      </w:pPr>
      <w:r w:rsidRPr="00FE0074">
        <w:t>Arrogance</w:t>
      </w:r>
    </w:p>
    <w:p w:rsidR="0034064E" w:rsidRPr="00FE0074" w:rsidRDefault="00A3613B" w:rsidP="004F6A00">
      <w:pPr>
        <w:pStyle w:val="ListParagraph"/>
        <w:numPr>
          <w:ilvl w:val="0"/>
          <w:numId w:val="89"/>
        </w:numPr>
        <w:rPr>
          <w:color w:val="FF0000"/>
        </w:rPr>
      </w:pPr>
      <w:r w:rsidRPr="00FE0074">
        <w:rPr>
          <w:color w:val="FF0000"/>
        </w:rPr>
        <w:t>All of the above</w:t>
      </w:r>
    </w:p>
    <w:p w:rsidR="0034064E" w:rsidRPr="00FE0074" w:rsidRDefault="00A3613B" w:rsidP="0034064E">
      <w:pPr>
        <w:ind w:left="720"/>
        <w:rPr>
          <w:color w:val="FF0000"/>
        </w:rPr>
      </w:pPr>
      <w:r w:rsidRPr="00FE0074">
        <w:rPr>
          <w:color w:val="FF0000"/>
        </w:rPr>
        <w:t>Excessive self-discipline can foster all of these traits</w:t>
      </w:r>
      <w:r w:rsidR="00277F3B" w:rsidRPr="00FE0074">
        <w:rPr>
          <w:color w:val="FF0000"/>
        </w:rPr>
        <w:t>.</w:t>
      </w:r>
    </w:p>
    <w:p w:rsidR="0034064E" w:rsidRPr="00FE0074" w:rsidRDefault="00A3613B" w:rsidP="004F6A00">
      <w:pPr>
        <w:numPr>
          <w:ilvl w:val="0"/>
          <w:numId w:val="86"/>
        </w:numPr>
      </w:pPr>
      <w:r w:rsidRPr="00FE0074">
        <w:t>What two things are helpful for fostering creativity</w:t>
      </w:r>
      <w:r w:rsidR="00277F3B" w:rsidRPr="00FE0074">
        <w:t>?</w:t>
      </w:r>
    </w:p>
    <w:p w:rsidR="0034064E" w:rsidRPr="00FE0074" w:rsidRDefault="00672D37" w:rsidP="004F6A00">
      <w:pPr>
        <w:pStyle w:val="ListParagraph"/>
        <w:numPr>
          <w:ilvl w:val="0"/>
          <w:numId w:val="90"/>
        </w:numPr>
      </w:pPr>
      <w:r w:rsidRPr="00FE0074">
        <w:t>Self-discipline and routine</w:t>
      </w:r>
    </w:p>
    <w:p w:rsidR="0034064E" w:rsidRPr="00FE0074" w:rsidRDefault="00672D37" w:rsidP="004F6A00">
      <w:pPr>
        <w:pStyle w:val="ListParagraph"/>
        <w:numPr>
          <w:ilvl w:val="0"/>
          <w:numId w:val="90"/>
        </w:numPr>
      </w:pPr>
      <w:r w:rsidRPr="00FE0074">
        <w:t>Self-loathing and cynicism</w:t>
      </w:r>
    </w:p>
    <w:p w:rsidR="0034064E" w:rsidRPr="00FE0074" w:rsidRDefault="00672D37" w:rsidP="004F6A00">
      <w:pPr>
        <w:pStyle w:val="ListParagraph"/>
        <w:numPr>
          <w:ilvl w:val="0"/>
          <w:numId w:val="90"/>
        </w:numPr>
      </w:pPr>
      <w:r w:rsidRPr="00FE0074">
        <w:t>Self-righteousness and self-importance</w:t>
      </w:r>
    </w:p>
    <w:p w:rsidR="0034064E" w:rsidRPr="00FE0074" w:rsidRDefault="00672D37" w:rsidP="004F6A00">
      <w:pPr>
        <w:pStyle w:val="ListParagraph"/>
        <w:numPr>
          <w:ilvl w:val="0"/>
          <w:numId w:val="90"/>
        </w:numPr>
        <w:rPr>
          <w:color w:val="FF0000"/>
        </w:rPr>
      </w:pPr>
      <w:r w:rsidRPr="00FE0074">
        <w:rPr>
          <w:color w:val="FF0000"/>
        </w:rPr>
        <w:t xml:space="preserve">Spontaneity and Play </w:t>
      </w:r>
    </w:p>
    <w:p w:rsidR="0034064E" w:rsidRPr="00FE0074" w:rsidRDefault="00672D37" w:rsidP="0034064E">
      <w:pPr>
        <w:ind w:left="720"/>
        <w:rPr>
          <w:color w:val="FF0000"/>
        </w:rPr>
      </w:pPr>
      <w:r w:rsidRPr="00FE0074">
        <w:rPr>
          <w:color w:val="FF0000"/>
        </w:rPr>
        <w:t>Play and spontaneity help foster creativity</w:t>
      </w:r>
      <w:r w:rsidR="00277F3B" w:rsidRPr="00FE0074">
        <w:rPr>
          <w:color w:val="FF0000"/>
        </w:rPr>
        <w:t>.</w:t>
      </w:r>
    </w:p>
    <w:p w:rsidR="0034064E" w:rsidRPr="00FE0074" w:rsidRDefault="00672D37" w:rsidP="004F6A00">
      <w:pPr>
        <w:numPr>
          <w:ilvl w:val="0"/>
          <w:numId w:val="86"/>
        </w:numPr>
      </w:pPr>
      <w:r w:rsidRPr="00FE0074">
        <w:t>Which of the following does NOT help you foster humility</w:t>
      </w:r>
      <w:r w:rsidR="00BF484C" w:rsidRPr="00FE0074">
        <w:t>?</w:t>
      </w:r>
    </w:p>
    <w:p w:rsidR="0034064E" w:rsidRPr="00FE0074" w:rsidRDefault="00672D37" w:rsidP="004F6A00">
      <w:pPr>
        <w:pStyle w:val="ListParagraph"/>
        <w:numPr>
          <w:ilvl w:val="0"/>
          <w:numId w:val="93"/>
        </w:numPr>
      </w:pPr>
      <w:r w:rsidRPr="00FE0074">
        <w:t>Appreciating others</w:t>
      </w:r>
    </w:p>
    <w:p w:rsidR="0034064E" w:rsidRPr="00FE0074" w:rsidRDefault="00672D37" w:rsidP="004F6A00">
      <w:pPr>
        <w:pStyle w:val="ListParagraph"/>
        <w:numPr>
          <w:ilvl w:val="0"/>
          <w:numId w:val="93"/>
        </w:numPr>
        <w:rPr>
          <w:color w:val="FF0000"/>
        </w:rPr>
      </w:pPr>
      <w:r w:rsidRPr="00FE0074">
        <w:rPr>
          <w:color w:val="FF0000"/>
        </w:rPr>
        <w:t>Taking credit</w:t>
      </w:r>
    </w:p>
    <w:p w:rsidR="0034064E" w:rsidRPr="00FE0074" w:rsidRDefault="00672D37" w:rsidP="004F6A00">
      <w:pPr>
        <w:pStyle w:val="ListParagraph"/>
        <w:numPr>
          <w:ilvl w:val="0"/>
          <w:numId w:val="93"/>
        </w:numPr>
      </w:pPr>
      <w:r w:rsidRPr="00FE0074">
        <w:t>Sharing credit</w:t>
      </w:r>
    </w:p>
    <w:p w:rsidR="0034064E" w:rsidRPr="00FE0074" w:rsidRDefault="00672D37" w:rsidP="004F6A00">
      <w:pPr>
        <w:pStyle w:val="ListParagraph"/>
        <w:numPr>
          <w:ilvl w:val="0"/>
          <w:numId w:val="93"/>
        </w:numPr>
      </w:pPr>
      <w:r w:rsidRPr="00FE0074">
        <w:t>Not insisting on being right</w:t>
      </w:r>
    </w:p>
    <w:p w:rsidR="0034064E" w:rsidRPr="00FE0074" w:rsidRDefault="00672D37" w:rsidP="0034064E">
      <w:pPr>
        <w:ind w:left="720"/>
        <w:rPr>
          <w:color w:val="FF0000"/>
        </w:rPr>
      </w:pPr>
      <w:r w:rsidRPr="00FE0074">
        <w:rPr>
          <w:color w:val="FF0000"/>
        </w:rPr>
        <w:t>Taking credit does not help you to be more humble</w:t>
      </w:r>
      <w:r w:rsidR="00277F3B" w:rsidRPr="00FE0074">
        <w:rPr>
          <w:color w:val="FF0000"/>
        </w:rPr>
        <w:t>.</w:t>
      </w:r>
    </w:p>
    <w:p w:rsidR="0034064E" w:rsidRPr="00FE0074" w:rsidRDefault="005D2EB9" w:rsidP="004F6A00">
      <w:pPr>
        <w:numPr>
          <w:ilvl w:val="0"/>
          <w:numId w:val="86"/>
        </w:numPr>
      </w:pPr>
      <w:r w:rsidRPr="00FE0074">
        <w:lastRenderedPageBreak/>
        <w:t>When you point a finger at someone else, what happens</w:t>
      </w:r>
      <w:r w:rsidR="00277F3B" w:rsidRPr="00FE0074">
        <w:t>?</w:t>
      </w:r>
    </w:p>
    <w:p w:rsidR="0034064E" w:rsidRPr="00FE0074" w:rsidRDefault="005D2EB9" w:rsidP="004F6A00">
      <w:pPr>
        <w:pStyle w:val="ListParagraph"/>
        <w:numPr>
          <w:ilvl w:val="0"/>
          <w:numId w:val="94"/>
        </w:numPr>
      </w:pPr>
      <w:r w:rsidRPr="00FE0074">
        <w:t>Someone points back at you</w:t>
      </w:r>
    </w:p>
    <w:p w:rsidR="0034064E" w:rsidRPr="00FE0074" w:rsidRDefault="005D2EB9" w:rsidP="004F6A00">
      <w:pPr>
        <w:pStyle w:val="ListParagraph"/>
        <w:numPr>
          <w:ilvl w:val="0"/>
          <w:numId w:val="94"/>
        </w:numPr>
      </w:pPr>
      <w:r w:rsidRPr="00FE0074">
        <w:t>Someone attacks you</w:t>
      </w:r>
    </w:p>
    <w:p w:rsidR="0034064E" w:rsidRPr="00FE0074" w:rsidRDefault="005D2EB9" w:rsidP="004F6A00">
      <w:pPr>
        <w:pStyle w:val="ListParagraph"/>
        <w:numPr>
          <w:ilvl w:val="0"/>
          <w:numId w:val="94"/>
        </w:numPr>
        <w:rPr>
          <w:color w:val="FF0000"/>
        </w:rPr>
      </w:pPr>
      <w:r w:rsidRPr="00FE0074">
        <w:rPr>
          <w:color w:val="FF0000"/>
        </w:rPr>
        <w:t>You point three fingers back at yourself</w:t>
      </w:r>
    </w:p>
    <w:p w:rsidR="0034064E" w:rsidRPr="00FE0074" w:rsidRDefault="005D2EB9" w:rsidP="004F6A00">
      <w:pPr>
        <w:pStyle w:val="ListParagraph"/>
        <w:numPr>
          <w:ilvl w:val="0"/>
          <w:numId w:val="94"/>
        </w:numPr>
      </w:pPr>
      <w:r w:rsidRPr="00FE0074">
        <w:t>Your finger gets broken</w:t>
      </w:r>
    </w:p>
    <w:p w:rsidR="00F36625" w:rsidRPr="00FE0074" w:rsidRDefault="005D2EB9" w:rsidP="0034064E">
      <w:pPr>
        <w:ind w:left="720"/>
        <w:rPr>
          <w:color w:val="FF0000"/>
        </w:rPr>
      </w:pPr>
      <w:r w:rsidRPr="00FE0074">
        <w:rPr>
          <w:color w:val="FF0000"/>
        </w:rPr>
        <w:t>When you point a finger at someone else, you also point three fingers back at yourself</w:t>
      </w:r>
      <w:r w:rsidR="00FC74D3" w:rsidRPr="00FE0074">
        <w:rPr>
          <w:color w:val="FF0000"/>
        </w:rPr>
        <w:t xml:space="preserve">. </w:t>
      </w:r>
    </w:p>
    <w:p w:rsidR="00F36625" w:rsidRPr="00FE0074" w:rsidRDefault="005D2EB9" w:rsidP="004F6A00">
      <w:pPr>
        <w:numPr>
          <w:ilvl w:val="0"/>
          <w:numId w:val="86"/>
        </w:numPr>
      </w:pPr>
      <w:r w:rsidRPr="00FE0074">
        <w:t>Empathy is ________</w:t>
      </w:r>
      <w:r w:rsidR="00FC74D3" w:rsidRPr="00FE0074">
        <w:t>?</w:t>
      </w:r>
    </w:p>
    <w:p w:rsidR="00F36625" w:rsidRPr="00FE0074" w:rsidRDefault="005D2EB9" w:rsidP="004F6A00">
      <w:pPr>
        <w:pStyle w:val="ListParagraph"/>
        <w:numPr>
          <w:ilvl w:val="0"/>
          <w:numId w:val="91"/>
        </w:numPr>
      </w:pPr>
      <w:r w:rsidRPr="00FE0074">
        <w:t>The opposite of judging</w:t>
      </w:r>
    </w:p>
    <w:p w:rsidR="00F36625" w:rsidRPr="00FE0074" w:rsidRDefault="005D2EB9" w:rsidP="004F6A00">
      <w:pPr>
        <w:pStyle w:val="ListParagraph"/>
        <w:numPr>
          <w:ilvl w:val="0"/>
          <w:numId w:val="91"/>
        </w:numPr>
      </w:pPr>
      <w:r w:rsidRPr="00FE0074">
        <w:t>When you can understand and relate to how someone might feel in a situation</w:t>
      </w:r>
    </w:p>
    <w:p w:rsidR="00F36625" w:rsidRPr="00FE0074" w:rsidRDefault="005D2EB9" w:rsidP="004F6A00">
      <w:pPr>
        <w:pStyle w:val="ListParagraph"/>
        <w:numPr>
          <w:ilvl w:val="0"/>
          <w:numId w:val="91"/>
        </w:numPr>
      </w:pPr>
      <w:r w:rsidRPr="00FE0074">
        <w:t>A helpful capacity to avoid being self-centered</w:t>
      </w:r>
    </w:p>
    <w:p w:rsidR="00F36625" w:rsidRPr="00FE0074" w:rsidRDefault="00FC74D3" w:rsidP="004F6A00">
      <w:pPr>
        <w:pStyle w:val="ListParagraph"/>
        <w:numPr>
          <w:ilvl w:val="0"/>
          <w:numId w:val="91"/>
        </w:numPr>
        <w:rPr>
          <w:color w:val="FF0000"/>
        </w:rPr>
      </w:pPr>
      <w:r w:rsidRPr="00FE0074">
        <w:rPr>
          <w:color w:val="FF0000"/>
        </w:rPr>
        <w:t>All of the above</w:t>
      </w:r>
    </w:p>
    <w:p w:rsidR="00F36625" w:rsidRPr="00FE0074" w:rsidRDefault="005D2EB9" w:rsidP="00F36625">
      <w:pPr>
        <w:ind w:left="720"/>
        <w:rPr>
          <w:color w:val="FF0000"/>
        </w:rPr>
      </w:pPr>
      <w:r w:rsidRPr="00FE0074">
        <w:rPr>
          <w:color w:val="FF0000"/>
        </w:rPr>
        <w:t>Empathy encompasses all of the above ideas</w:t>
      </w:r>
      <w:r w:rsidR="00FC74D3" w:rsidRPr="00FE0074">
        <w:rPr>
          <w:color w:val="FF0000"/>
        </w:rPr>
        <w:t xml:space="preserve">. </w:t>
      </w:r>
    </w:p>
    <w:p w:rsidR="00F36625" w:rsidRPr="00FE0074" w:rsidRDefault="005D2EB9" w:rsidP="004F6A00">
      <w:pPr>
        <w:numPr>
          <w:ilvl w:val="0"/>
          <w:numId w:val="86"/>
        </w:numPr>
      </w:pPr>
      <w:r w:rsidRPr="00FE0074">
        <w:t>Which of the following does NOT help you to develop empathy?</w:t>
      </w:r>
    </w:p>
    <w:p w:rsidR="00F36625" w:rsidRPr="00FE0074" w:rsidRDefault="005D2EB9" w:rsidP="004F6A00">
      <w:pPr>
        <w:pStyle w:val="ListParagraph"/>
        <w:numPr>
          <w:ilvl w:val="0"/>
          <w:numId w:val="92"/>
        </w:numPr>
      </w:pPr>
      <w:r w:rsidRPr="00FE0074">
        <w:t>Seeing the other person as valid</w:t>
      </w:r>
    </w:p>
    <w:p w:rsidR="00F36625" w:rsidRPr="00FE0074" w:rsidRDefault="005D2EB9" w:rsidP="004F6A00">
      <w:pPr>
        <w:pStyle w:val="ListParagraph"/>
        <w:numPr>
          <w:ilvl w:val="0"/>
          <w:numId w:val="92"/>
        </w:numPr>
      </w:pPr>
      <w:r w:rsidRPr="00FE0074">
        <w:t>Suspending your own beliefs</w:t>
      </w:r>
    </w:p>
    <w:p w:rsidR="00F36625" w:rsidRPr="00FE0074" w:rsidRDefault="005D2EB9" w:rsidP="004F6A00">
      <w:pPr>
        <w:pStyle w:val="ListParagraph"/>
        <w:numPr>
          <w:ilvl w:val="0"/>
          <w:numId w:val="92"/>
        </w:numPr>
      </w:pPr>
      <w:r w:rsidRPr="00FE0074">
        <w:t>Listening to the other person</w:t>
      </w:r>
    </w:p>
    <w:p w:rsidR="00F36625" w:rsidRPr="00FE0074" w:rsidRDefault="005D2EB9" w:rsidP="004F6A00">
      <w:pPr>
        <w:pStyle w:val="ListParagraph"/>
        <w:numPr>
          <w:ilvl w:val="0"/>
          <w:numId w:val="92"/>
        </w:numPr>
        <w:rPr>
          <w:color w:val="FF0000"/>
        </w:rPr>
      </w:pPr>
      <w:r w:rsidRPr="00FE0074">
        <w:rPr>
          <w:color w:val="FF0000"/>
        </w:rPr>
        <w:t>Giving advice</w:t>
      </w:r>
    </w:p>
    <w:p w:rsidR="0034064E" w:rsidRPr="00FE0074" w:rsidRDefault="005D2EB9" w:rsidP="00F36625">
      <w:pPr>
        <w:ind w:left="720"/>
        <w:rPr>
          <w:color w:val="FF0000"/>
        </w:rPr>
      </w:pPr>
      <w:r w:rsidRPr="00FE0074">
        <w:rPr>
          <w:color w:val="FF0000"/>
        </w:rPr>
        <w:t>Giving advice does not foster empathy, but it can foster a sense of judgment</w:t>
      </w:r>
      <w:r w:rsidR="00FC74D3" w:rsidRPr="00FE0074">
        <w:rPr>
          <w:color w:val="FF0000"/>
        </w:rPr>
        <w:t xml:space="preserve">. </w:t>
      </w:r>
    </w:p>
    <w:p w:rsidR="0034064E" w:rsidRPr="00FE0074" w:rsidRDefault="00FC74D3" w:rsidP="004F6A00">
      <w:pPr>
        <w:numPr>
          <w:ilvl w:val="0"/>
          <w:numId w:val="86"/>
        </w:numPr>
      </w:pPr>
      <w:r w:rsidRPr="00FE0074">
        <w:t xml:space="preserve">What </w:t>
      </w:r>
      <w:r w:rsidR="007B1C06" w:rsidRPr="00FE0074">
        <w:t>did Brian and Jose try to do</w:t>
      </w:r>
      <w:r w:rsidR="004E605A" w:rsidRPr="00FE0074">
        <w:t>?</w:t>
      </w:r>
    </w:p>
    <w:p w:rsidR="0034064E" w:rsidRPr="00FE0074" w:rsidRDefault="007B1C06" w:rsidP="004F6A00">
      <w:pPr>
        <w:pStyle w:val="ListParagraph"/>
        <w:numPr>
          <w:ilvl w:val="0"/>
          <w:numId w:val="95"/>
        </w:numPr>
        <w:rPr>
          <w:color w:val="FF0000"/>
        </w:rPr>
      </w:pPr>
      <w:r w:rsidRPr="00FE0074">
        <w:rPr>
          <w:color w:val="FF0000"/>
        </w:rPr>
        <w:t>Get the same promotion</w:t>
      </w:r>
    </w:p>
    <w:p w:rsidR="0034064E" w:rsidRPr="00FE0074" w:rsidRDefault="007B1C06" w:rsidP="004F6A00">
      <w:pPr>
        <w:pStyle w:val="ListParagraph"/>
        <w:numPr>
          <w:ilvl w:val="0"/>
          <w:numId w:val="95"/>
        </w:numPr>
      </w:pPr>
      <w:r w:rsidRPr="00FE0074">
        <w:t>Find the same new job</w:t>
      </w:r>
    </w:p>
    <w:p w:rsidR="0034064E" w:rsidRPr="00FE0074" w:rsidRDefault="007B1C06" w:rsidP="004F6A00">
      <w:pPr>
        <w:pStyle w:val="ListParagraph"/>
        <w:numPr>
          <w:ilvl w:val="0"/>
          <w:numId w:val="95"/>
        </w:numPr>
      </w:pPr>
      <w:r w:rsidRPr="00FE0074">
        <w:t>Drive away more co-workers than the other in a contest the bosses designed</w:t>
      </w:r>
      <w:r w:rsidR="00F36625" w:rsidRPr="00FE0074">
        <w:t xml:space="preserve"> </w:t>
      </w:r>
    </w:p>
    <w:p w:rsidR="0034064E" w:rsidRPr="00FE0074" w:rsidRDefault="001B37F1" w:rsidP="004F6A00">
      <w:pPr>
        <w:pStyle w:val="ListParagraph"/>
        <w:numPr>
          <w:ilvl w:val="0"/>
          <w:numId w:val="95"/>
        </w:numPr>
      </w:pPr>
      <w:r w:rsidRPr="00FE0074">
        <w:t>None</w:t>
      </w:r>
      <w:r w:rsidR="007B1C06" w:rsidRPr="00FE0074">
        <w:t xml:space="preserve"> of the above</w:t>
      </w:r>
    </w:p>
    <w:p w:rsidR="0034064E" w:rsidRPr="00FE0074" w:rsidRDefault="001B37F1" w:rsidP="0034064E">
      <w:pPr>
        <w:ind w:left="720"/>
        <w:rPr>
          <w:color w:val="FF0000"/>
        </w:rPr>
      </w:pPr>
      <w:r w:rsidRPr="00FE0074">
        <w:rPr>
          <w:color w:val="FF0000"/>
        </w:rPr>
        <w:t xml:space="preserve">Brian </w:t>
      </w:r>
      <w:r w:rsidR="007B1C06" w:rsidRPr="00FE0074">
        <w:rPr>
          <w:color w:val="FF0000"/>
        </w:rPr>
        <w:t>a</w:t>
      </w:r>
      <w:r w:rsidRPr="00FE0074">
        <w:rPr>
          <w:color w:val="FF0000"/>
        </w:rPr>
        <w:t>n</w:t>
      </w:r>
      <w:r w:rsidR="007B1C06" w:rsidRPr="00FE0074">
        <w:rPr>
          <w:color w:val="FF0000"/>
        </w:rPr>
        <w:t>d Jose tried to get the same promotion</w:t>
      </w:r>
      <w:r w:rsidRPr="00FE0074">
        <w:rPr>
          <w:color w:val="FF0000"/>
        </w:rPr>
        <w:t xml:space="preserve">. </w:t>
      </w:r>
    </w:p>
    <w:p w:rsidR="0034064E" w:rsidRPr="00FE0074" w:rsidRDefault="007B1C06" w:rsidP="004F6A00">
      <w:pPr>
        <w:numPr>
          <w:ilvl w:val="0"/>
          <w:numId w:val="86"/>
        </w:numPr>
      </w:pPr>
      <w:r w:rsidRPr="00FE0074">
        <w:t>Why did the bosses choose Jose</w:t>
      </w:r>
      <w:r w:rsidR="001B37F1" w:rsidRPr="00FE0074">
        <w:t>?</w:t>
      </w:r>
    </w:p>
    <w:p w:rsidR="0034064E" w:rsidRPr="00FE0074" w:rsidRDefault="007B1C06" w:rsidP="004F6A00">
      <w:pPr>
        <w:pStyle w:val="ListParagraph"/>
        <w:numPr>
          <w:ilvl w:val="0"/>
          <w:numId w:val="96"/>
        </w:numPr>
      </w:pPr>
      <w:r w:rsidRPr="00FE0074">
        <w:t>He was more skilled</w:t>
      </w:r>
    </w:p>
    <w:p w:rsidR="0034064E" w:rsidRPr="00FE0074" w:rsidRDefault="007B1C06" w:rsidP="004F6A00">
      <w:pPr>
        <w:pStyle w:val="ListParagraph"/>
        <w:numPr>
          <w:ilvl w:val="0"/>
          <w:numId w:val="96"/>
        </w:numPr>
        <w:rPr>
          <w:color w:val="FF0000"/>
        </w:rPr>
      </w:pPr>
      <w:r w:rsidRPr="00FE0074">
        <w:rPr>
          <w:color w:val="FF0000"/>
        </w:rPr>
        <w:t>He was more humble</w:t>
      </w:r>
    </w:p>
    <w:p w:rsidR="0034064E" w:rsidRPr="00FE0074" w:rsidRDefault="007B1C06" w:rsidP="004F6A00">
      <w:pPr>
        <w:pStyle w:val="ListParagraph"/>
        <w:numPr>
          <w:ilvl w:val="0"/>
          <w:numId w:val="96"/>
        </w:numPr>
      </w:pPr>
      <w:r w:rsidRPr="00FE0074">
        <w:t>He was more experienced</w:t>
      </w:r>
    </w:p>
    <w:p w:rsidR="0034064E" w:rsidRPr="00FE0074" w:rsidRDefault="007B1C06" w:rsidP="004F6A00">
      <w:pPr>
        <w:pStyle w:val="ListParagraph"/>
        <w:numPr>
          <w:ilvl w:val="0"/>
          <w:numId w:val="96"/>
        </w:numPr>
      </w:pPr>
      <w:r w:rsidRPr="00FE0074">
        <w:t>All of the above</w:t>
      </w:r>
    </w:p>
    <w:p w:rsidR="0034064E" w:rsidRPr="00FE0074" w:rsidRDefault="007B1C06" w:rsidP="0034064E">
      <w:pPr>
        <w:ind w:left="720"/>
        <w:rPr>
          <w:color w:val="FF0000"/>
        </w:rPr>
      </w:pPr>
      <w:r w:rsidRPr="00FE0074">
        <w:rPr>
          <w:color w:val="FF0000"/>
        </w:rPr>
        <w:t>The bosses gave Jose the promotion because they believed his greater humility would allow him to lead others more effectively</w:t>
      </w:r>
      <w:r w:rsidR="001B37F1" w:rsidRPr="00FE0074">
        <w:rPr>
          <w:color w:val="FF0000"/>
        </w:rPr>
        <w:t>.</w:t>
      </w:r>
    </w:p>
    <w:p w:rsidR="000B5731" w:rsidRPr="00FE0074" w:rsidRDefault="00381A27" w:rsidP="0041424D">
      <w:pPr>
        <w:pStyle w:val="Heading1"/>
        <w:rPr>
          <w:lang w:eastAsia="zh-TW"/>
        </w:rPr>
      </w:pPr>
      <w:r w:rsidRPr="00FE0074">
        <w:br w:type="page"/>
      </w:r>
      <w:bookmarkStart w:id="79" w:name="_Toc400095797"/>
      <w:r w:rsidR="00CF2C87" w:rsidRPr="00FE0074">
        <w:rPr>
          <w:lang w:bidi="ar-SA"/>
        </w:rPr>
        <w:lastRenderedPageBreak/>
        <mc:AlternateContent>
          <mc:Choice Requires="wps">
            <w:drawing>
              <wp:anchor distT="91440" distB="91440" distL="114300" distR="114300" simplePos="0" relativeHeight="251666944" behindDoc="0" locked="0" layoutInCell="0" allowOverlap="1" wp14:anchorId="4C3FF37B" wp14:editId="4C6C8F86">
                <wp:simplePos x="0" y="0"/>
                <wp:positionH relativeFrom="page">
                  <wp:posOffset>-118745</wp:posOffset>
                </wp:positionH>
                <wp:positionV relativeFrom="page">
                  <wp:posOffset>-635</wp:posOffset>
                </wp:positionV>
                <wp:extent cx="8266430" cy="1801495"/>
                <wp:effectExtent l="0" t="0" r="0" b="0"/>
                <wp:wrapSquare wrapText="bothSides"/>
                <wp:docPr id="52"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6430" cy="1801495"/>
                        </a:xfrm>
                        <a:prstGeom prst="rect">
                          <a:avLst/>
                        </a:prstGeom>
                        <a:gradFill>
                          <a:gsLst>
                            <a:gs pos="0">
                              <a:srgbClr val="FFFFFF"/>
                            </a:gs>
                            <a:gs pos="100000">
                              <a:schemeClr val="bg1">
                                <a:lumMod val="50000"/>
                              </a:schemeClr>
                            </a:gs>
                          </a:gsLst>
                          <a:lin ang="5400000" scaled="1"/>
                        </a:gradFill>
                        <a:ln>
                          <a:noFill/>
                        </a:ln>
                        <a:effectLst/>
                        <a:extLst/>
                      </wps:spPr>
                      <wps:txbx>
                        <w:txbxContent>
                          <w:p w:rsidR="00125ED2" w:rsidRDefault="00125ED2" w:rsidP="0001254A">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We are all in the same boat, in a stormy sea, and we owe each other a terrible loyalty.</w:t>
                            </w:r>
                          </w:p>
                          <w:p w:rsidR="00125ED2" w:rsidRPr="00540A1E" w:rsidRDefault="00125ED2" w:rsidP="00540A1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540A1E">
                              <w:rPr>
                                <w:rFonts w:asciiTheme="majorHAnsi" w:hAnsiTheme="majorHAnsi"/>
                                <w:b/>
                                <w:i/>
                                <w:sz w:val="28"/>
                                <w:szCs w:val="28"/>
                              </w:rPr>
                              <w:t>G. K. Chesterton</w:t>
                            </w:r>
                            <w:r w:rsidRPr="00540A1E">
                              <w:rPr>
                                <w:rFonts w:asciiTheme="majorHAnsi" w:hAnsiTheme="majorHAnsi"/>
                                <w:b/>
                                <w:i/>
                                <w:sz w:val="28"/>
                                <w:szCs w:val="28"/>
                              </w:rPr>
                              <w:br/>
                            </w:r>
                          </w:p>
                          <w:p w:rsidR="00125ED2" w:rsidRPr="00CF3AFA" w:rsidRDefault="00125ED2" w:rsidP="006C208C">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9" style="position:absolute;margin-left:-9.35pt;margin-top:-.05pt;width:650.9pt;height:141.85pt;z-index:2516669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" o:allowincell="f" stroked="f">
                <v:fill color2="#7f7f7f [1612]" focus="100%" type="gradient"/>
                <v:textbox inset="4in,54pt,1in,0">
                  <w:txbxContent>
                    <w:p w:rsidR="00125ED2" w:rsidRDefault="00125ED2" w:rsidP="0001254A">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We are all in the same boat, in a stormy sea, and we owe each other a terrible loyalty.</w:t>
                      </w:r>
                    </w:p>
                    <w:p w:rsidR="00125ED2" w:rsidRPr="00540A1E" w:rsidRDefault="00125ED2" w:rsidP="00540A1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540A1E">
                        <w:rPr>
                          <w:rFonts w:asciiTheme="majorHAnsi" w:hAnsiTheme="majorHAnsi"/>
                          <w:b/>
                          <w:i/>
                          <w:sz w:val="28"/>
                          <w:szCs w:val="28"/>
                        </w:rPr>
                        <w:t>G. K. Chesterton</w:t>
                      </w:r>
                      <w:r w:rsidRPr="00540A1E">
                        <w:rPr>
                          <w:rFonts w:asciiTheme="majorHAnsi" w:hAnsiTheme="majorHAnsi"/>
                          <w:b/>
                          <w:i/>
                          <w:sz w:val="28"/>
                          <w:szCs w:val="28"/>
                        </w:rPr>
                        <w:br/>
                      </w:r>
                    </w:p>
                    <w:p w:rsidR="00125ED2" w:rsidRPr="00CF3AFA" w:rsidRDefault="00125ED2" w:rsidP="006C208C">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Cs/>
                          <w:sz w:val="28"/>
                          <w:szCs w:val="28"/>
                        </w:rPr>
                      </w:pPr>
                    </w:p>
                  </w:txbxContent>
                </v:textbox>
                <w10:wrap type="square" anchorx="page" anchory="page"/>
              </v:rect>
            </w:pict>
          </mc:Fallback>
        </mc:AlternateContent>
      </w:r>
      <w:r w:rsidRPr="00FE0074">
        <w:rPr>
          <w:lang w:eastAsia="zh-TW"/>
        </w:rPr>
        <w:t xml:space="preserve">Module Eleven: </w:t>
      </w:r>
      <w:r w:rsidR="00B872F6" w:rsidRPr="00FE0074">
        <w:rPr>
          <w:lang w:eastAsia="zh-TW"/>
        </w:rPr>
        <w:t>In</w:t>
      </w:r>
      <w:r w:rsidR="00412765" w:rsidRPr="00FE0074">
        <w:rPr>
          <w:lang w:eastAsia="zh-TW"/>
        </w:rPr>
        <w:t>dependence versus Interdependence</w:t>
      </w:r>
      <w:bookmarkEnd w:id="79"/>
    </w:p>
    <w:p w:rsidR="00381A27" w:rsidRPr="00FE0074" w:rsidRDefault="00FC1D14" w:rsidP="000B5731">
      <w:r w:rsidRPr="00FE0074">
        <w:rPr>
          <w:lang w:bidi="ar-SA"/>
        </w:rPr>
        <w:drawing>
          <wp:anchor distT="0" distB="0" distL="114300" distR="114300" simplePos="0" relativeHeight="251706880" behindDoc="0" locked="0" layoutInCell="1" allowOverlap="1" wp14:anchorId="7BCAD959" wp14:editId="30012B16">
            <wp:simplePos x="0" y="0"/>
            <wp:positionH relativeFrom="column">
              <wp:posOffset>0</wp:posOffset>
            </wp:positionH>
            <wp:positionV relativeFrom="paragraph">
              <wp:posOffset>4445</wp:posOffset>
            </wp:positionV>
            <wp:extent cx="1828800" cy="1828800"/>
            <wp:effectExtent l="0" t="0" r="0" b="0"/>
            <wp:wrapSquare wrapText="bothSides"/>
            <wp:docPr id="3" name="Picture 1" descr="C:\Users\Jennifer\AppData\Local\Microsoft\Windows\Temporary Internet Files\Content.IE5\PD1BXWEB\MC9004338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nnifer\AppData\Local\Microsoft\Windows\Temporary Internet Files\Content.IE5\PD1BXWEB\MC900433813[1].png"/>
                    <pic:cNvPicPr>
                      <a:picLocks noChangeAspect="1" noChangeArrowheads="1"/>
                    </pic:cNvPicPr>
                  </pic:nvPicPr>
                  <pic:blipFill>
                    <a:blip r:embed="rId16" cstate="print"/>
                    <a:srcRect/>
                    <a:stretch>
                      <a:fillRect/>
                    </a:stretch>
                  </pic:blipFill>
                  <pic:spPr bwMode="auto">
                    <a:xfrm>
                      <a:off x="0" y="0"/>
                      <a:ext cx="1828800" cy="1828800"/>
                    </a:xfrm>
                    <a:prstGeom prst="rect">
                      <a:avLst/>
                    </a:prstGeom>
                    <a:noFill/>
                    <a:ln w="9525">
                      <a:noFill/>
                      <a:miter lim="800000"/>
                      <a:headEnd/>
                      <a:tailEnd/>
                    </a:ln>
                  </pic:spPr>
                </pic:pic>
              </a:graphicData>
            </a:graphic>
          </wp:anchor>
        </w:drawing>
      </w:r>
      <w:r w:rsidR="00772F81" w:rsidRPr="00FE0074">
        <w:t>In</w:t>
      </w:r>
      <w:r w:rsidR="00FC0344" w:rsidRPr="00FE0074">
        <w:t xml:space="preserve"> Europe </w:t>
      </w:r>
      <w:r w:rsidR="00772F81" w:rsidRPr="00FE0074">
        <w:t>before the Renaissance, the idea of individuality wasn’t considered a good thing</w:t>
      </w:r>
      <w:r w:rsidR="00FC0344" w:rsidRPr="00FE0074">
        <w:t>.</w:t>
      </w:r>
      <w:r w:rsidR="00772F81" w:rsidRPr="00FE0074">
        <w:t xml:space="preserve"> People lived on farms, and groups of people were far more important than the individual. This was why a person’s family name was often more important than the first name. Since then, the idea of independence has become more important, so that most people even think of the notion of dependency as a bad thing. However, now that the Internet and high speed forms of travel and communication have become the norm, the idea of independence as the best form of social organizing is being supplanted by a new notion: interdepen</w:t>
      </w:r>
      <w:r w:rsidR="00901217" w:rsidRPr="00FE0074">
        <w:t>den</w:t>
      </w:r>
      <w:r w:rsidR="00772F81" w:rsidRPr="00FE0074">
        <w:t>ce.</w:t>
      </w:r>
    </w:p>
    <w:p w:rsidR="0001254A" w:rsidRPr="00FE0074" w:rsidRDefault="0001254A" w:rsidP="000B5731"/>
    <w:p w:rsidR="0001254A" w:rsidRPr="00FE0074" w:rsidRDefault="0001254A" w:rsidP="000B5731"/>
    <w:p w:rsidR="006C208C" w:rsidRPr="00FE0074" w:rsidRDefault="00412765" w:rsidP="006C208C">
      <w:pPr>
        <w:pStyle w:val="Heading2"/>
      </w:pPr>
      <w:bookmarkStart w:id="80" w:name="_Toc400095798"/>
      <w:r w:rsidRPr="00FE0074">
        <w:t>What is Interdependence?</w:t>
      </w:r>
      <w:bookmarkEnd w:id="80"/>
    </w:p>
    <w:p w:rsidR="00CC07AB" w:rsidRPr="00FE0074" w:rsidRDefault="0001254A" w:rsidP="00CC07AB">
      <w:r w:rsidRPr="00FE0074">
        <w:rPr>
          <w:lang w:bidi="ar-SA"/>
        </w:rPr>
        <w:drawing>
          <wp:anchor distT="0" distB="0" distL="114300" distR="114300" simplePos="0" relativeHeight="251760128" behindDoc="0" locked="0" layoutInCell="1" allowOverlap="1" wp14:anchorId="37DEB94B" wp14:editId="767744F7">
            <wp:simplePos x="0" y="0"/>
            <wp:positionH relativeFrom="margin">
              <wp:posOffset>0</wp:posOffset>
            </wp:positionH>
            <wp:positionV relativeFrom="margin">
              <wp:posOffset>4638675</wp:posOffset>
            </wp:positionV>
            <wp:extent cx="1028700" cy="1028700"/>
            <wp:effectExtent l="0" t="0" r="0" b="0"/>
            <wp:wrapSquare wrapText="bothSides"/>
            <wp:docPr id="96" name="Picture 96" descr="C:\Users\Darren\AppData\Local\Microsoft\Windows\INetCache\IE\8SGS702Q\MC90043960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INetCache\IE\8SGS702Q\MC900439609[1].png"/>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14410" r="14192" b="18045"/>
                    <a:stretch/>
                  </pic:blipFill>
                  <pic:spPr bwMode="auto">
                    <a:xfrm>
                      <a:off x="0" y="0"/>
                      <a:ext cx="1028700" cy="1028700"/>
                    </a:xfrm>
                    <a:prstGeom prst="rect">
                      <a:avLst/>
                    </a:prstGeom>
                    <a:noFill/>
                    <a:ln>
                      <a:noFill/>
                    </a:ln>
                    <a:extLst>
                      <a:ext uri="{53640926-AAD7-44D8-BBD7-CCE9431645EC}">
                        <a14:shadowObscured xmlns:a14="http://schemas.microsoft.com/office/drawing/2010/main"/>
                      </a:ext>
                    </a:extLst>
                  </pic:spPr>
                </pic:pic>
              </a:graphicData>
            </a:graphic>
          </wp:anchor>
        </w:drawing>
      </w:r>
      <w:r w:rsidR="00592A7D" w:rsidRPr="00FE0074">
        <w:t>The concept of i</w:t>
      </w:r>
      <w:r w:rsidR="0004492E" w:rsidRPr="00FE0074">
        <w:t>nterdependence is a recognition that everything and everyone is interconnected. It’s different from dependence because dependence implies a power dynamic. A person who is dependent on someone or something else is under that other entity’s power. Interdependency on the other hand suggests that we are all mutually reliant on each other. A company is a good example of interdependence at work. The CEO relies upon customers and the workers at a company as much as they rely upon the CEO. Take any one group out of the equation and the company will fail. When you come into work each day, consider the clothes you are wearing – someone had to make them. Consider the roads you drive upon, or the subway system that you ride to get to work – someone else built this. If you work in an office, consider the level of cleanliness and organization that is there. This helps you to improve your own productivity and performance. On some level, you do some work to keep it organized, but this most likely other people do that work so that you may be more productive.</w:t>
      </w:r>
      <w:r w:rsidR="00417829" w:rsidRPr="00FE0074">
        <w:t xml:space="preserve"> This also goes both ways. Just as you rely upon other people in order to live a productive life, others would not be able to succeed in their lives without your efforts. Insisting upon independence and individuality ignores the notion that we are all in this together.</w:t>
      </w:r>
    </w:p>
    <w:p w:rsidR="0001254A" w:rsidRPr="00FE0074" w:rsidRDefault="0001254A" w:rsidP="00CC07AB"/>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lastRenderedPageBreak/>
              <w:t xml:space="preserve">Estimated Time </w:t>
            </w:r>
          </w:p>
        </w:tc>
        <w:tc>
          <w:tcPr>
            <w:tcW w:w="7128" w:type="dxa"/>
            <w:tcBorders>
              <w:bottom w:val="single" w:sz="4" w:space="0" w:color="1F497D"/>
            </w:tcBorders>
            <w:vAlign w:val="center"/>
          </w:tcPr>
          <w:p w:rsidR="00CC07AB" w:rsidRPr="00FE0074" w:rsidRDefault="00F006A8" w:rsidP="00CC07AB">
            <w:pPr>
              <w:rPr>
                <w:b/>
                <w:bCs/>
                <w:color w:val="000000" w:themeColor="text1"/>
              </w:rPr>
            </w:pPr>
            <w:r w:rsidRPr="00FE0074">
              <w:rPr>
                <w:b/>
                <w:bCs/>
                <w:color w:val="000000" w:themeColor="text1"/>
              </w:rPr>
              <w:t>8</w:t>
            </w:r>
            <w:r w:rsidR="009A513C" w:rsidRPr="00FE0074">
              <w:rPr>
                <w:b/>
                <w:bCs/>
                <w:color w:val="000000" w:themeColor="text1"/>
              </w:rPr>
              <w:t xml:space="preserve"> </w:t>
            </w:r>
            <w:r w:rsidR="007E06A8" w:rsidRPr="00FE0074">
              <w:rPr>
                <w:b/>
                <w:bCs/>
                <w:color w:val="000000" w:themeColor="text1"/>
              </w:rPr>
              <w:t>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457C0D" w:rsidP="00B27DD7">
            <w:pPr>
              <w:rPr>
                <w:color w:val="000000" w:themeColor="text1"/>
              </w:rPr>
            </w:pPr>
            <w:r w:rsidRPr="00FE0074">
              <w:rPr>
                <w:color w:val="000000" w:themeColor="text1"/>
              </w:rPr>
              <w:t>Introduce Interdependence</w:t>
            </w:r>
            <w:r w:rsidR="00B11329" w:rsidRPr="00FE0074">
              <w:rPr>
                <w:color w:val="000000" w:themeColor="text1"/>
              </w:rPr>
              <w:t>.</w:t>
            </w:r>
            <w:r w:rsidR="00CF2C87"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950C7E" w:rsidRPr="00FE0074" w:rsidRDefault="00457C0D" w:rsidP="00CC07AB">
            <w:pPr>
              <w:rPr>
                <w:b/>
                <w:color w:val="000000" w:themeColor="text1"/>
              </w:rPr>
            </w:pPr>
            <w:r w:rsidRPr="00FE0074">
              <w:rPr>
                <w:b/>
                <w:color w:val="000000" w:themeColor="text1"/>
              </w:rPr>
              <w:t>Interdependence</w:t>
            </w:r>
          </w:p>
          <w:p w:rsidR="00CC07AB" w:rsidRPr="00FE0074" w:rsidRDefault="00457C0D" w:rsidP="006259DE">
            <w:pPr>
              <w:rPr>
                <w:color w:val="000000" w:themeColor="text1"/>
              </w:rPr>
            </w:pPr>
            <w:r w:rsidRPr="00FE0074">
              <w:rPr>
                <w:color w:val="000000" w:themeColor="text1"/>
              </w:rPr>
              <w:t>Discuss the various ways that everyone depends mutually upon each other</w:t>
            </w:r>
            <w:r w:rsidR="00B11329" w:rsidRPr="00FE0074">
              <w:rPr>
                <w:color w:val="000000" w:themeColor="text1"/>
              </w:rPr>
              <w:t>.</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457C0D" w:rsidP="00CC07AB">
            <w:pPr>
              <w:rPr>
                <w:b/>
                <w:bCs/>
                <w:color w:val="000000" w:themeColor="text1"/>
              </w:rPr>
            </w:pPr>
            <w:r w:rsidRPr="00FE0074">
              <w:rPr>
                <w:b/>
                <w:bCs/>
                <w:color w:val="000000" w:themeColor="text1"/>
              </w:rPr>
              <w:t>Flipchart/board and marker</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B27DD7" w:rsidP="00CC07AB">
            <w:pPr>
              <w:rPr>
                <w:color w:val="000000" w:themeColor="text1"/>
              </w:rPr>
            </w:pPr>
            <w:r w:rsidRPr="00FE0074">
              <w:rPr>
                <w:color w:val="000000" w:themeColor="text1"/>
              </w:rPr>
              <w:t>None</w:t>
            </w:r>
            <w:r w:rsidR="00CA2DB5"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457C0D" w:rsidP="00B11DCA">
            <w:pPr>
              <w:rPr>
                <w:color w:val="000000" w:themeColor="text1"/>
              </w:rPr>
            </w:pPr>
            <w:r w:rsidRPr="00FE0074">
              <w:rPr>
                <w:color w:val="000000" w:themeColor="text1"/>
              </w:rPr>
              <w:t>Discuss as a class the concept of interdependence</w:t>
            </w:r>
            <w:r w:rsidR="00B11DCA" w:rsidRPr="00FE0074">
              <w:rPr>
                <w:color w:val="000000" w:themeColor="text1"/>
              </w:rPr>
              <w:t>.</w:t>
            </w:r>
            <w:r w:rsidRPr="00FE0074">
              <w:rPr>
                <w:color w:val="000000" w:themeColor="text1"/>
              </w:rPr>
              <w:t xml:space="preserve"> Note the ways in which we all rely upon each other.</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950C7E" w:rsidP="00CC07AB">
            <w:pPr>
              <w:rPr>
                <w:color w:val="000000" w:themeColor="text1"/>
              </w:rPr>
            </w:pPr>
            <w:r w:rsidRPr="00FE0074">
              <w:rPr>
                <w:color w:val="000000" w:themeColor="text1"/>
              </w:rPr>
              <w:t xml:space="preserve">Share any personal, relevant stories.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950C7E"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7339F0" w:rsidP="00B11DCA">
            <w:pPr>
              <w:rPr>
                <w:color w:val="000000" w:themeColor="text1"/>
              </w:rPr>
            </w:pPr>
            <w:r w:rsidRPr="00FE0074">
              <w:rPr>
                <w:color w:val="000000" w:themeColor="text1"/>
              </w:rPr>
              <w:t xml:space="preserve">What </w:t>
            </w:r>
            <w:r w:rsidR="00457C0D" w:rsidRPr="00FE0074">
              <w:rPr>
                <w:color w:val="000000" w:themeColor="text1"/>
              </w:rPr>
              <w:t>is the difference between dependence and interdependence</w:t>
            </w:r>
            <w:r w:rsidR="00B27DD7" w:rsidRPr="00FE0074">
              <w:rPr>
                <w:color w:val="000000" w:themeColor="text1"/>
              </w:rPr>
              <w:t>?</w:t>
            </w:r>
          </w:p>
        </w:tc>
      </w:tr>
    </w:tbl>
    <w:p w:rsidR="00566B24" w:rsidRPr="00FE0074" w:rsidRDefault="00566B24" w:rsidP="00566B24">
      <w:pPr>
        <w:spacing w:after="0" w:line="240" w:lineRule="auto"/>
      </w:pPr>
    </w:p>
    <w:p w:rsidR="00566B24" w:rsidRPr="00FE0074" w:rsidRDefault="00412765" w:rsidP="00380A0C">
      <w:pPr>
        <w:pStyle w:val="Heading2"/>
      </w:pPr>
      <w:bookmarkStart w:id="81" w:name="_Toc400095799"/>
      <w:r w:rsidRPr="00FE0074">
        <w:t>Systems Theory</w:t>
      </w:r>
      <w:bookmarkEnd w:id="81"/>
    </w:p>
    <w:p w:rsidR="00CC07AB" w:rsidRPr="00FE0074" w:rsidRDefault="000C32BE" w:rsidP="000459DD">
      <w:pPr>
        <w:rPr>
          <w:rFonts w:asciiTheme="minorHAnsi" w:hAnsiTheme="minorHAnsi"/>
        </w:rPr>
      </w:pPr>
      <w:r w:rsidRPr="00FE0074">
        <w:rPr>
          <w:rFonts w:asciiTheme="minorHAnsi" w:hAnsiTheme="minorHAnsi"/>
          <w:lang w:bidi="ar-SA"/>
        </w:rPr>
        <w:drawing>
          <wp:anchor distT="0" distB="0" distL="114300" distR="114300" simplePos="0" relativeHeight="251708928" behindDoc="0" locked="0" layoutInCell="1" allowOverlap="1" wp14:anchorId="589DA5F3" wp14:editId="32F43C9C">
            <wp:simplePos x="0" y="0"/>
            <wp:positionH relativeFrom="column">
              <wp:posOffset>19050</wp:posOffset>
            </wp:positionH>
            <wp:positionV relativeFrom="paragraph">
              <wp:posOffset>82550</wp:posOffset>
            </wp:positionV>
            <wp:extent cx="914400" cy="1009650"/>
            <wp:effectExtent l="19050" t="0" r="0" b="0"/>
            <wp:wrapSquare wrapText="bothSides"/>
            <wp:docPr id="32" name="Picture 3" descr="C:\Users\Jennifer\AppData\Local\Microsoft\Windows\Temporary Internet Files\Content.IE5\OKQZKDRE\MC90019817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nnifer\AppData\Local\Microsoft\Windows\Temporary Internet Files\Content.IE5\OKQZKDRE\MC900198175[1].wmf"/>
                    <pic:cNvPicPr>
                      <a:picLocks noChangeAspect="1" noChangeArrowheads="1"/>
                    </pic:cNvPicPr>
                  </pic:nvPicPr>
                  <pic:blipFill>
                    <a:blip r:embed="rId72" cstate="print"/>
                    <a:srcRect/>
                    <a:stretch>
                      <a:fillRect/>
                    </a:stretch>
                  </pic:blipFill>
                  <pic:spPr bwMode="auto">
                    <a:xfrm>
                      <a:off x="0" y="0"/>
                      <a:ext cx="914400" cy="1009650"/>
                    </a:xfrm>
                    <a:prstGeom prst="rect">
                      <a:avLst/>
                    </a:prstGeom>
                    <a:noFill/>
                    <a:ln w="9525">
                      <a:noFill/>
                      <a:miter lim="800000"/>
                      <a:headEnd/>
                      <a:tailEnd/>
                    </a:ln>
                  </pic:spPr>
                </pic:pic>
              </a:graphicData>
            </a:graphic>
          </wp:anchor>
        </w:drawing>
      </w:r>
      <w:r w:rsidR="00592A7D" w:rsidRPr="00FE0074">
        <w:rPr>
          <w:rFonts w:asciiTheme="minorHAnsi" w:hAnsiTheme="minorHAnsi"/>
        </w:rPr>
        <w:t xml:space="preserve">Systems theory is a </w:t>
      </w:r>
      <w:r w:rsidR="00ED0757" w:rsidRPr="00FE0074">
        <w:rPr>
          <w:rFonts w:asciiTheme="minorHAnsi" w:hAnsiTheme="minorHAnsi"/>
        </w:rPr>
        <w:t>fairly recent mode</w:t>
      </w:r>
      <w:r w:rsidR="00592A7D" w:rsidRPr="00FE0074">
        <w:rPr>
          <w:rFonts w:asciiTheme="minorHAnsi" w:hAnsiTheme="minorHAnsi"/>
        </w:rPr>
        <w:t xml:space="preserve"> of understanding information. Our previous way of looking at the world tended to emphasize objects or things. In order to understand something better, scientists would break that thing down into smaller parts. The principle idea in systems theory is that while that practice is useful, it ignores certain important forms of information. Systems theory looks at things as they exist in context with other things. Often, scientists taking this approach are as interested in the interactions and processes between things in a system as they are in the things themselves. Obviously, this is an abstract concept, but it is important when you consider how we interact with each other.</w:t>
      </w:r>
      <w:r w:rsidR="00ED0757" w:rsidRPr="00FE0074">
        <w:rPr>
          <w:rFonts w:asciiTheme="minorHAnsi" w:hAnsiTheme="minorHAnsi"/>
        </w:rPr>
        <w:t xml:space="preserve"> If the interaction is as important as the people involved in the interaction, then each interaction becomes a unique event. It’s a lot harder to see people in terms of good and bad when each interaction is a unique experience. For example, if a customer has recently experienced a trauma, this might bear on that customer’s interaction with a customer service representative. However, what could be a difficult situation in that context does not mean that in another context this customer will be difficult. It is difficult to remember this because often a negative encounter can have repercussions for our general well-being, but it’s important to remember how an environment can affect an interaction without defining any participant in that interaction.</w:t>
      </w:r>
    </w:p>
    <w:p w:rsidR="0001254A" w:rsidRPr="00FE0074" w:rsidRDefault="0001254A" w:rsidP="000459DD">
      <w:pPr>
        <w:rPr>
          <w:rFonts w:asciiTheme="minorHAnsi" w:hAnsiTheme="minorHAnsi"/>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0A0" w:firstRow="1" w:lastRow="0" w:firstColumn="1" w:lastColumn="0" w:noHBand="0" w:noVBand="0"/>
      </w:tblPr>
      <w:tblGrid>
        <w:gridCol w:w="2464"/>
        <w:gridCol w:w="7218"/>
      </w:tblGrid>
      <w:tr w:rsidR="00CC07AB" w:rsidRPr="00FE0074" w:rsidTr="00CE50B6">
        <w:tc>
          <w:tcPr>
            <w:tcW w:w="2464" w:type="dxa"/>
            <w:tcBorders>
              <w:bottom w:val="single" w:sz="4" w:space="0" w:color="1F497D"/>
            </w:tcBorders>
            <w:vAlign w:val="center"/>
          </w:tcPr>
          <w:p w:rsidR="00CC07AB" w:rsidRPr="00FE0074" w:rsidRDefault="009D1DEA" w:rsidP="00CC07AB">
            <w:pPr>
              <w:rPr>
                <w:b/>
                <w:bCs/>
                <w:color w:val="000000" w:themeColor="text1"/>
              </w:rPr>
            </w:pPr>
            <w:r w:rsidRPr="00FE0074">
              <w:rPr>
                <w:b/>
                <w:bCs/>
                <w:color w:val="000000" w:themeColor="text1"/>
              </w:rPr>
              <w:t>Estimat</w:t>
            </w:r>
            <w:r w:rsidR="00CC07AB" w:rsidRPr="00FE0074">
              <w:rPr>
                <w:b/>
                <w:bCs/>
                <w:color w:val="000000" w:themeColor="text1"/>
              </w:rPr>
              <w:t xml:space="preserve">ed Time </w:t>
            </w:r>
          </w:p>
        </w:tc>
        <w:tc>
          <w:tcPr>
            <w:tcW w:w="7218" w:type="dxa"/>
            <w:tcBorders>
              <w:bottom w:val="single" w:sz="4" w:space="0" w:color="1F497D"/>
            </w:tcBorders>
            <w:vAlign w:val="center"/>
          </w:tcPr>
          <w:p w:rsidR="00CC07AB" w:rsidRPr="00FE0074" w:rsidRDefault="009A513C" w:rsidP="00CC07AB">
            <w:pPr>
              <w:rPr>
                <w:b/>
                <w:bCs/>
                <w:color w:val="000000" w:themeColor="text1"/>
              </w:rPr>
            </w:pPr>
            <w:r w:rsidRPr="00FE0074">
              <w:rPr>
                <w:b/>
                <w:bCs/>
                <w:color w:val="000000" w:themeColor="text1"/>
              </w:rPr>
              <w:t>8</w:t>
            </w:r>
            <w:r w:rsidR="00566B24" w:rsidRPr="00FE0074">
              <w:rPr>
                <w:b/>
                <w:bCs/>
                <w:color w:val="000000" w:themeColor="text1"/>
              </w:rPr>
              <w:t xml:space="preserve"> minutes</w:t>
            </w:r>
          </w:p>
        </w:tc>
      </w:tr>
      <w:tr w:rsidR="00CC07AB" w:rsidRPr="00FE0074" w:rsidTr="00CE50B6">
        <w:tc>
          <w:tcPr>
            <w:tcW w:w="2464"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lastRenderedPageBreak/>
              <w:t>Topic Objective</w:t>
            </w:r>
          </w:p>
        </w:tc>
        <w:tc>
          <w:tcPr>
            <w:tcW w:w="7218" w:type="dxa"/>
            <w:shd w:val="clear" w:color="auto" w:fill="D9D9D9" w:themeFill="background1" w:themeFillShade="D9"/>
            <w:vAlign w:val="center"/>
          </w:tcPr>
          <w:p w:rsidR="00CC07AB" w:rsidRPr="00FE0074" w:rsidRDefault="00457C0D" w:rsidP="009D1DEA">
            <w:pPr>
              <w:rPr>
                <w:color w:val="000000" w:themeColor="text1"/>
              </w:rPr>
            </w:pPr>
            <w:r w:rsidRPr="00FE0074">
              <w:rPr>
                <w:color w:val="000000" w:themeColor="text1"/>
              </w:rPr>
              <w:t>Introduce Systems Theory.</w:t>
            </w:r>
          </w:p>
        </w:tc>
      </w:tr>
      <w:tr w:rsidR="00CC07AB" w:rsidRPr="00FE0074" w:rsidTr="00CE50B6">
        <w:tc>
          <w:tcPr>
            <w:tcW w:w="2464"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218" w:type="dxa"/>
            <w:tcBorders>
              <w:bottom w:val="single" w:sz="4" w:space="0" w:color="1F497D"/>
            </w:tcBorders>
            <w:vAlign w:val="center"/>
          </w:tcPr>
          <w:p w:rsidR="00745358" w:rsidRPr="00FE0074" w:rsidRDefault="00457C0D" w:rsidP="00CC07AB">
            <w:pPr>
              <w:rPr>
                <w:b/>
                <w:color w:val="000000" w:themeColor="text1"/>
              </w:rPr>
            </w:pPr>
            <w:r w:rsidRPr="00FE0074">
              <w:rPr>
                <w:b/>
                <w:color w:val="000000" w:themeColor="text1"/>
              </w:rPr>
              <w:t>Systems Theory</w:t>
            </w:r>
          </w:p>
          <w:p w:rsidR="00CC07AB" w:rsidRPr="00FE0074" w:rsidRDefault="00457C0D" w:rsidP="00CC07AB">
            <w:pPr>
              <w:rPr>
                <w:color w:val="000000" w:themeColor="text1"/>
              </w:rPr>
            </w:pPr>
            <w:r w:rsidRPr="00FE0074">
              <w:rPr>
                <w:color w:val="000000" w:themeColor="text1"/>
              </w:rPr>
              <w:t>Discuss Systems Theory</w:t>
            </w:r>
            <w:r w:rsidR="007F7352" w:rsidRPr="00FE0074">
              <w:rPr>
                <w:color w:val="000000" w:themeColor="text1"/>
              </w:rPr>
              <w:t>.</w:t>
            </w:r>
          </w:p>
        </w:tc>
      </w:tr>
      <w:tr w:rsidR="00CC07AB" w:rsidRPr="00FE0074" w:rsidTr="00CE50B6">
        <w:tc>
          <w:tcPr>
            <w:tcW w:w="2464"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218" w:type="dxa"/>
            <w:shd w:val="clear" w:color="auto" w:fill="D9D9D9" w:themeFill="background1" w:themeFillShade="D9"/>
            <w:vAlign w:val="center"/>
          </w:tcPr>
          <w:p w:rsidR="00CC07AB" w:rsidRPr="00FE0074" w:rsidRDefault="00457C0D" w:rsidP="002B6A05">
            <w:pPr>
              <w:rPr>
                <w:b/>
                <w:bCs/>
                <w:color w:val="000000" w:themeColor="text1"/>
              </w:rPr>
            </w:pPr>
            <w:r w:rsidRPr="00FE0074">
              <w:rPr>
                <w:b/>
                <w:bCs/>
                <w:color w:val="000000" w:themeColor="text1"/>
              </w:rPr>
              <w:t>F</w:t>
            </w:r>
            <w:r w:rsidR="00A032B1" w:rsidRPr="00FE0074">
              <w:rPr>
                <w:b/>
                <w:bCs/>
                <w:color w:val="000000" w:themeColor="text1"/>
              </w:rPr>
              <w:t>lipchart/board, and marker.</w:t>
            </w:r>
          </w:p>
        </w:tc>
      </w:tr>
      <w:tr w:rsidR="00CC07AB" w:rsidRPr="00FE0074" w:rsidTr="00CE50B6">
        <w:trPr>
          <w:trHeight w:val="440"/>
        </w:trPr>
        <w:tc>
          <w:tcPr>
            <w:tcW w:w="2464"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218" w:type="dxa"/>
            <w:tcBorders>
              <w:bottom w:val="single" w:sz="4" w:space="0" w:color="1F497D"/>
            </w:tcBorders>
            <w:vAlign w:val="center"/>
          </w:tcPr>
          <w:p w:rsidR="00CC07AB" w:rsidRPr="00FE0074" w:rsidRDefault="00457C0D" w:rsidP="00CC07AB">
            <w:pPr>
              <w:rPr>
                <w:color w:val="000000" w:themeColor="text1"/>
              </w:rPr>
            </w:pPr>
            <w:r w:rsidRPr="00FE0074">
              <w:rPr>
                <w:color w:val="000000" w:themeColor="text1"/>
              </w:rPr>
              <w:t>None</w:t>
            </w:r>
            <w:r w:rsidR="00A032B1" w:rsidRPr="00FE0074">
              <w:rPr>
                <w:color w:val="000000" w:themeColor="text1"/>
              </w:rPr>
              <w:t xml:space="preserve"> </w:t>
            </w:r>
          </w:p>
        </w:tc>
      </w:tr>
      <w:tr w:rsidR="00CC07AB" w:rsidRPr="00FE0074" w:rsidTr="00CE50B6">
        <w:tc>
          <w:tcPr>
            <w:tcW w:w="2464"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218" w:type="dxa"/>
            <w:shd w:val="clear" w:color="auto" w:fill="D9D9D9" w:themeFill="background1" w:themeFillShade="D9"/>
            <w:vAlign w:val="center"/>
          </w:tcPr>
          <w:p w:rsidR="00CC07AB" w:rsidRPr="00FE0074" w:rsidRDefault="00457C0D" w:rsidP="00CC07AB">
            <w:pPr>
              <w:rPr>
                <w:color w:val="000000" w:themeColor="text1"/>
              </w:rPr>
            </w:pPr>
            <w:r w:rsidRPr="00FE0074">
              <w:rPr>
                <w:color w:val="000000" w:themeColor="text1"/>
              </w:rPr>
              <w:t>Discuss Systems Theory and the idea of investigating how things interact and relate to each other rather than individual things themselves. List ideas</w:t>
            </w:r>
            <w:r w:rsidR="00ED027A" w:rsidRPr="00FE0074">
              <w:rPr>
                <w:color w:val="000000" w:themeColor="text1"/>
              </w:rPr>
              <w:t xml:space="preserve"> on the flipchart/board.</w:t>
            </w:r>
            <w:r w:rsidR="00CF2C87" w:rsidRPr="00FE0074">
              <w:rPr>
                <w:color w:val="000000" w:themeColor="text1"/>
              </w:rPr>
              <w:t xml:space="preserve"> </w:t>
            </w:r>
          </w:p>
        </w:tc>
      </w:tr>
      <w:tr w:rsidR="00CC07AB" w:rsidRPr="00FE0074" w:rsidTr="00CE50B6">
        <w:tc>
          <w:tcPr>
            <w:tcW w:w="2464"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218" w:type="dxa"/>
            <w:tcBorders>
              <w:bottom w:val="single" w:sz="4" w:space="0" w:color="1F497D"/>
            </w:tcBorders>
            <w:vAlign w:val="center"/>
          </w:tcPr>
          <w:p w:rsidR="00CC07AB" w:rsidRPr="00FE0074" w:rsidRDefault="00745358" w:rsidP="00CC07AB">
            <w:pPr>
              <w:rPr>
                <w:color w:val="000000" w:themeColor="text1"/>
              </w:rPr>
            </w:pPr>
            <w:r w:rsidRPr="00FE0074">
              <w:rPr>
                <w:color w:val="000000" w:themeColor="text1"/>
              </w:rPr>
              <w:t>Share any personal, relevant stories.</w:t>
            </w:r>
          </w:p>
        </w:tc>
      </w:tr>
      <w:tr w:rsidR="00CC07AB" w:rsidRPr="00FE0074" w:rsidTr="00CE50B6">
        <w:tc>
          <w:tcPr>
            <w:tcW w:w="2464"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218" w:type="dxa"/>
            <w:shd w:val="clear" w:color="auto" w:fill="D9D9D9" w:themeFill="background1" w:themeFillShade="D9"/>
            <w:vAlign w:val="center"/>
          </w:tcPr>
          <w:p w:rsidR="00CC07AB" w:rsidRPr="00FE0074" w:rsidRDefault="00745358" w:rsidP="00CC07AB">
            <w:pPr>
              <w:rPr>
                <w:color w:val="000000" w:themeColor="text1"/>
              </w:rPr>
            </w:pPr>
            <w:r w:rsidRPr="00FE0074">
              <w:rPr>
                <w:color w:val="000000" w:themeColor="text1"/>
              </w:rPr>
              <w:t>Encourage everyone to participate.</w:t>
            </w:r>
          </w:p>
        </w:tc>
      </w:tr>
      <w:tr w:rsidR="00CC07AB" w:rsidRPr="00FE0074" w:rsidTr="00CE50B6">
        <w:tc>
          <w:tcPr>
            <w:tcW w:w="2464"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218" w:type="dxa"/>
            <w:vAlign w:val="center"/>
          </w:tcPr>
          <w:p w:rsidR="00CC07AB" w:rsidRPr="00FE0074" w:rsidRDefault="00ED027A" w:rsidP="00ED027A">
            <w:pPr>
              <w:rPr>
                <w:color w:val="000000" w:themeColor="text1"/>
              </w:rPr>
            </w:pPr>
            <w:r w:rsidRPr="00FE0074">
              <w:rPr>
                <w:color w:val="000000" w:themeColor="text1"/>
              </w:rPr>
              <w:t xml:space="preserve">What </w:t>
            </w:r>
            <w:r w:rsidR="00457C0D" w:rsidRPr="00FE0074">
              <w:rPr>
                <w:color w:val="000000" w:themeColor="text1"/>
              </w:rPr>
              <w:t>does Systems Theory focus on</w:t>
            </w:r>
            <w:r w:rsidR="00745358" w:rsidRPr="00FE0074">
              <w:rPr>
                <w:color w:val="000000" w:themeColor="text1"/>
              </w:rPr>
              <w:t>?</w:t>
            </w:r>
          </w:p>
        </w:tc>
      </w:tr>
    </w:tbl>
    <w:p w:rsidR="00CC07AB" w:rsidRPr="00FE0074" w:rsidRDefault="00CC07AB" w:rsidP="00CC07AB"/>
    <w:p w:rsidR="00CC07AB" w:rsidRPr="00FE0074" w:rsidRDefault="0001254A" w:rsidP="00CC07AB">
      <w:pPr>
        <w:pStyle w:val="Heading2"/>
      </w:pPr>
      <w:bookmarkStart w:id="82" w:name="_Toc400095800"/>
      <w:r w:rsidRPr="00FE0074">
        <w:t>More T</w:t>
      </w:r>
      <w:r w:rsidR="00412765" w:rsidRPr="00FE0074">
        <w:t>han the Sum of All Parts</w:t>
      </w:r>
      <w:bookmarkEnd w:id="82"/>
    </w:p>
    <w:p w:rsidR="00DA0A6E" w:rsidRPr="00FE0074" w:rsidRDefault="0001254A" w:rsidP="008E3BEC">
      <w:r w:rsidRPr="00FE0074">
        <w:rPr>
          <w:lang w:bidi="ar-SA"/>
        </w:rPr>
        <w:drawing>
          <wp:anchor distT="0" distB="0" distL="114300" distR="114300" simplePos="0" relativeHeight="251761152" behindDoc="0" locked="0" layoutInCell="1" allowOverlap="1" wp14:anchorId="5EC604A3" wp14:editId="6DACC47E">
            <wp:simplePos x="0" y="0"/>
            <wp:positionH relativeFrom="margin">
              <wp:posOffset>9525</wp:posOffset>
            </wp:positionH>
            <wp:positionV relativeFrom="margin">
              <wp:posOffset>4809490</wp:posOffset>
            </wp:positionV>
            <wp:extent cx="1253490" cy="1114425"/>
            <wp:effectExtent l="0" t="0" r="3810" b="9525"/>
            <wp:wrapSquare wrapText="bothSides"/>
            <wp:docPr id="97" name="Picture 97" descr="C:\Users\Darren\AppData\Local\Microsoft\Windows\INetCache\IE\8SGS702Q\MP90044217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INetCache\IE\8SGS702Q\MP900442177[1].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253490"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0757" w:rsidRPr="00FE0074">
        <w:t>Proponents of</w:t>
      </w:r>
      <w:r w:rsidR="00594B97" w:rsidRPr="00FE0074">
        <w:t xml:space="preserve"> </w:t>
      </w:r>
      <w:r w:rsidR="00ED0757" w:rsidRPr="00FE0074">
        <w:t>systems theory recognize that we can only look at things in terms of a framework. Anything we observe will be largely determined by what frame we choose to view it in. This is what is meant by the “system” in systems theory. Another idea is that at certain levels of organization, a characteristic can emerge that wasn’t present in other levels of organization.</w:t>
      </w:r>
      <w:r w:rsidR="00DA0A6E" w:rsidRPr="00FE0074">
        <w:t xml:space="preserve"> For example, we can scientifically describe the chemicals involved in brain processes that account for dreams, but we cannot by that description account for the content of dreams. The actual dream itself can be considered an emergent property of the chemicals in the brain. Another example is that a computer uses binary code to generate all of its processes, including the letters on the page you see here. But it is a code, a shorthand, whereas the letters and the meanings of the sentences are emergent properties. This is relevant to consider when you think of teams. It has been said that a team is more than the sum of its parts, and this is the very principle of emergent properties in action.</w:t>
      </w:r>
    </w:p>
    <w:p w:rsidR="0001254A" w:rsidRPr="00FE0074" w:rsidRDefault="0001254A" w:rsidP="008E3BEC"/>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9A513C" w:rsidP="00CC07AB">
            <w:pPr>
              <w:rPr>
                <w:b/>
                <w:bCs/>
                <w:color w:val="000000" w:themeColor="text1"/>
              </w:rPr>
            </w:pPr>
            <w:r w:rsidRPr="00FE0074">
              <w:rPr>
                <w:b/>
                <w:bCs/>
                <w:color w:val="000000" w:themeColor="text1"/>
              </w:rPr>
              <w:t>8</w:t>
            </w:r>
            <w:r w:rsidR="00CD7FF6"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6304B1" w:rsidP="00F20F71">
            <w:pPr>
              <w:rPr>
                <w:color w:val="000000" w:themeColor="text1"/>
              </w:rPr>
            </w:pPr>
            <w:r w:rsidRPr="00FE0074">
              <w:rPr>
                <w:color w:val="000000" w:themeColor="text1"/>
              </w:rPr>
              <w:t>Introduce</w:t>
            </w:r>
            <w:r w:rsidR="00F20F71" w:rsidRPr="00FE0074">
              <w:rPr>
                <w:color w:val="000000" w:themeColor="text1"/>
              </w:rPr>
              <w:t xml:space="preserve"> </w:t>
            </w:r>
            <w:r w:rsidR="001F4F1F" w:rsidRPr="00FE0074">
              <w:rPr>
                <w:color w:val="000000" w:themeColor="text1"/>
              </w:rPr>
              <w:t>Emergent Properties</w:t>
            </w:r>
            <w:r w:rsidR="00E82A11" w:rsidRPr="00FE0074">
              <w:rPr>
                <w:color w:val="000000" w:themeColor="text1"/>
              </w:rPr>
              <w:t xml:space="preserve">.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1544A8" w:rsidRPr="00FE0074" w:rsidRDefault="001F4F1F" w:rsidP="00CC07AB">
            <w:pPr>
              <w:rPr>
                <w:b/>
                <w:color w:val="000000" w:themeColor="text1"/>
              </w:rPr>
            </w:pPr>
            <w:r w:rsidRPr="00FE0074">
              <w:rPr>
                <w:b/>
                <w:color w:val="000000" w:themeColor="text1"/>
              </w:rPr>
              <w:t>Emergent Properties</w:t>
            </w:r>
          </w:p>
          <w:p w:rsidR="00CC07AB" w:rsidRPr="00FE0074" w:rsidRDefault="001F4F1F" w:rsidP="00E82A11">
            <w:pPr>
              <w:rPr>
                <w:color w:val="000000" w:themeColor="text1"/>
              </w:rPr>
            </w:pPr>
            <w:r w:rsidRPr="00FE0074">
              <w:rPr>
                <w:color w:val="000000" w:themeColor="text1"/>
              </w:rPr>
              <w:t>Discuss the concept of emergent properties</w:t>
            </w:r>
            <w:r w:rsidR="00E82A11" w:rsidRPr="00FE0074">
              <w:rPr>
                <w:color w:val="000000" w:themeColor="text1"/>
              </w:rPr>
              <w:t>.</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lastRenderedPageBreak/>
              <w:t>Materials Required</w:t>
            </w:r>
          </w:p>
        </w:tc>
        <w:tc>
          <w:tcPr>
            <w:tcW w:w="7128" w:type="dxa"/>
            <w:shd w:val="clear" w:color="auto" w:fill="D9D9D9" w:themeFill="background1" w:themeFillShade="D9"/>
            <w:vAlign w:val="center"/>
          </w:tcPr>
          <w:p w:rsidR="00CC07AB" w:rsidRPr="00FE0074" w:rsidRDefault="001F4F1F" w:rsidP="002110AC">
            <w:pPr>
              <w:rPr>
                <w:b/>
                <w:bCs/>
                <w:color w:val="000000" w:themeColor="text1"/>
              </w:rPr>
            </w:pPr>
            <w:r w:rsidRPr="00FE0074">
              <w:rPr>
                <w:b/>
                <w:bCs/>
                <w:color w:val="000000" w:themeColor="text1"/>
              </w:rPr>
              <w:t>Flipchart/board and marker</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E82A11" w:rsidP="00CC07AB">
            <w:pPr>
              <w:rPr>
                <w:color w:val="000000" w:themeColor="text1"/>
              </w:rPr>
            </w:pPr>
            <w:r w:rsidRPr="00FE0074">
              <w:rPr>
                <w:color w:val="000000" w:themeColor="text1"/>
              </w:rPr>
              <w:t>None</w:t>
            </w:r>
            <w:r w:rsidR="002110AC"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1F4F1F" w:rsidP="001F4F1F">
            <w:r w:rsidRPr="00FE0074">
              <w:t>Discuss how a team can have properties that aren’t located in a single individual on that team</w:t>
            </w:r>
            <w:r w:rsidR="00E82A11" w:rsidRPr="00FE0074">
              <w:t xml:space="preserve">. </w:t>
            </w:r>
            <w:r w:rsidRPr="00FE0074">
              <w:t>List ideas on the flipchart/board.</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1544A8"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1544A8"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1F4F1F" w:rsidP="00580402">
            <w:pPr>
              <w:rPr>
                <w:color w:val="000000" w:themeColor="text1"/>
              </w:rPr>
            </w:pPr>
            <w:r w:rsidRPr="00FE0074">
              <w:rPr>
                <w:color w:val="000000" w:themeColor="text1"/>
              </w:rPr>
              <w:t>What is an emergent property?</w:t>
            </w:r>
          </w:p>
        </w:tc>
      </w:tr>
    </w:tbl>
    <w:p w:rsidR="00CC07AB" w:rsidRPr="00FE0074" w:rsidRDefault="00CC07AB" w:rsidP="00CC07AB"/>
    <w:p w:rsidR="00023729" w:rsidRPr="00FE0074" w:rsidRDefault="009040FE" w:rsidP="00023729">
      <w:pPr>
        <w:pStyle w:val="Heading2"/>
      </w:pPr>
      <w:bookmarkStart w:id="83" w:name="_Toc400095801"/>
      <w:r w:rsidRPr="00FE0074">
        <w:rPr>
          <w:lang w:bidi="ar-SA"/>
        </w:rPr>
        <w:drawing>
          <wp:anchor distT="0" distB="0" distL="114300" distR="114300" simplePos="0" relativeHeight="251710976" behindDoc="0" locked="0" layoutInCell="1" allowOverlap="1" wp14:anchorId="17FB0977" wp14:editId="14A6DF18">
            <wp:simplePos x="0" y="0"/>
            <wp:positionH relativeFrom="column">
              <wp:posOffset>19050</wp:posOffset>
            </wp:positionH>
            <wp:positionV relativeFrom="paragraph">
              <wp:posOffset>332105</wp:posOffset>
            </wp:positionV>
            <wp:extent cx="914400" cy="914400"/>
            <wp:effectExtent l="19050" t="0" r="0" b="0"/>
            <wp:wrapSquare wrapText="bothSides"/>
            <wp:docPr id="36" name="Picture 5" descr="C:\Users\Jennifer\AppData\Local\Microsoft\Windows\Temporary Internet Files\Content.IE5\OKQZKDRE\MP9004306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ennifer\AppData\Local\Microsoft\Windows\Temporary Internet Files\Content.IE5\OKQZKDRE\MP900430667[1].jpg"/>
                    <pic:cNvPicPr>
                      <a:picLocks noChangeAspect="1" noChangeArrowheads="1"/>
                    </pic:cNvPicPr>
                  </pic:nvPicPr>
                  <pic:blipFill>
                    <a:blip r:embed="rId74" cstate="print"/>
                    <a:srcRect/>
                    <a:stretch>
                      <a:fillRect/>
                    </a:stretch>
                  </pic:blipFill>
                  <pic:spPr bwMode="auto">
                    <a:xfrm>
                      <a:off x="0" y="0"/>
                      <a:ext cx="914400" cy="914400"/>
                    </a:xfrm>
                    <a:prstGeom prst="rect">
                      <a:avLst/>
                    </a:prstGeom>
                    <a:noFill/>
                    <a:ln w="9525">
                      <a:noFill/>
                      <a:miter lim="800000"/>
                      <a:headEnd/>
                      <a:tailEnd/>
                    </a:ln>
                  </pic:spPr>
                </pic:pic>
              </a:graphicData>
            </a:graphic>
          </wp:anchor>
        </w:drawing>
      </w:r>
      <w:r w:rsidR="00412765" w:rsidRPr="00FE0074">
        <w:t>Team</w:t>
      </w:r>
      <w:r w:rsidR="00F20F71" w:rsidRPr="00FE0074">
        <w:t xml:space="preserve"> B</w:t>
      </w:r>
      <w:r w:rsidR="00412765" w:rsidRPr="00FE0074">
        <w:t>uilding</w:t>
      </w:r>
      <w:bookmarkEnd w:id="83"/>
    </w:p>
    <w:p w:rsidR="0079021C" w:rsidRPr="00FE0074" w:rsidRDefault="00BF4B95" w:rsidP="00023729">
      <w:r w:rsidRPr="00FE0074">
        <w:t>The fast food industry has a saying, “Aces in their places.” This means that since not everyone can be good at everything, a good team will consist of people who are good or bad at a wide range of things</w:t>
      </w:r>
      <w:r w:rsidR="0079021C" w:rsidRPr="00FE0074">
        <w:t>. Through working together, you allow each team member</w:t>
      </w:r>
      <w:r w:rsidR="0004092B" w:rsidRPr="00FE0074">
        <w:t>’</w:t>
      </w:r>
      <w:r w:rsidR="0079021C" w:rsidRPr="00FE0074">
        <w:t>s strengths to come out while minimizing their weaknesses by covering for each other. Here are some suggestions for how to work better together and allow your team to be more than the sum of its parts:</w:t>
      </w:r>
    </w:p>
    <w:p w:rsidR="00CC07AB" w:rsidRPr="00FE0074" w:rsidRDefault="0004092B" w:rsidP="0001254A">
      <w:pPr>
        <w:pStyle w:val="BulletedPoints"/>
      </w:pPr>
      <w:r w:rsidRPr="00FE0074">
        <w:t>Identify each team member’s role. When a people are allowed to play to their strengths, this increases the team’s overall success.</w:t>
      </w:r>
    </w:p>
    <w:p w:rsidR="0004092B" w:rsidRPr="00FE0074" w:rsidRDefault="0004092B" w:rsidP="0001254A">
      <w:pPr>
        <w:pStyle w:val="BulletedPoints"/>
      </w:pPr>
      <w:r w:rsidRPr="00FE0074">
        <w:t>Identify group weaknesses. Figuring out where you need to improve as a group as soon as you recognize them helps to keep possible sources of conflict from snowballing.</w:t>
      </w:r>
    </w:p>
    <w:p w:rsidR="0004092B" w:rsidRPr="00FE0074" w:rsidRDefault="0004092B" w:rsidP="0001254A">
      <w:pPr>
        <w:pStyle w:val="BulletedPoints"/>
      </w:pPr>
      <w:r w:rsidRPr="00FE0074">
        <w:t>Play together. Enjoying each other’s company outside of a work setting helps to improve performance in the work setting. When you get to know each other better, you develop a team chemistry.</w:t>
      </w:r>
    </w:p>
    <w:p w:rsidR="0004092B" w:rsidRPr="00FE0074" w:rsidRDefault="0004092B" w:rsidP="0001254A">
      <w:pPr>
        <w:pStyle w:val="BulletedPoints"/>
      </w:pPr>
      <w:r w:rsidRPr="00FE0074">
        <w:t>Recognize group successes. In work settings, acknowledging when a team is doing well helps to motivate both that team and other teams as well.</w:t>
      </w:r>
    </w:p>
    <w:p w:rsidR="0004092B" w:rsidRPr="00FE0074" w:rsidRDefault="0004092B" w:rsidP="0001254A">
      <w:pPr>
        <w:pStyle w:val="BulletedPoints"/>
      </w:pPr>
      <w:r w:rsidRPr="00FE0074">
        <w:t xml:space="preserve">Mediate internal disputes. Whenever you collaborate and are invested in the results, it is inevitable that disputes will </w:t>
      </w:r>
      <w:r w:rsidR="00EB57C3" w:rsidRPr="00FE0074">
        <w:t>arise. When possible, try to resolve disputes in-house. Sometimes however, a dispute may be so polarizing that you need to involve outside mediation. One way to head off disputes before they get out of hand is to have in place good procedures and practices for conflict management. Developing these ahead of time makes sure that everyone knows what steps to take when conflicts arise.</w:t>
      </w:r>
    </w:p>
    <w:p w:rsidR="0001254A" w:rsidRPr="00FE0074" w:rsidRDefault="0001254A" w:rsidP="0001254A">
      <w:pPr>
        <w:pStyle w:val="BulletedPoints"/>
        <w:numPr>
          <w:ilvl w:val="0"/>
          <w:numId w:val="0"/>
        </w:numPr>
        <w:ind w:left="720" w:hanging="360"/>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lastRenderedPageBreak/>
              <w:t xml:space="preserve">Estimated Time </w:t>
            </w:r>
          </w:p>
        </w:tc>
        <w:tc>
          <w:tcPr>
            <w:tcW w:w="7128" w:type="dxa"/>
            <w:tcBorders>
              <w:bottom w:val="single" w:sz="4" w:space="0" w:color="1F497D"/>
            </w:tcBorders>
            <w:vAlign w:val="center"/>
          </w:tcPr>
          <w:p w:rsidR="00CC07AB" w:rsidRPr="00FE0074" w:rsidRDefault="009A513C" w:rsidP="00CC07AB">
            <w:pPr>
              <w:rPr>
                <w:b/>
                <w:bCs/>
                <w:color w:val="000000" w:themeColor="text1"/>
              </w:rPr>
            </w:pPr>
            <w:r w:rsidRPr="00FE0074">
              <w:rPr>
                <w:b/>
                <w:bCs/>
                <w:color w:val="000000" w:themeColor="text1"/>
              </w:rPr>
              <w:t>8</w:t>
            </w:r>
            <w:r w:rsidR="007908C2"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79525C" w:rsidP="00F20F71">
            <w:pPr>
              <w:rPr>
                <w:color w:val="000000" w:themeColor="text1"/>
              </w:rPr>
            </w:pPr>
            <w:r w:rsidRPr="00FE0074">
              <w:rPr>
                <w:color w:val="000000" w:themeColor="text1"/>
              </w:rPr>
              <w:t xml:space="preserve">Introduce </w:t>
            </w:r>
            <w:r w:rsidR="001F4F1F" w:rsidRPr="00FE0074">
              <w:rPr>
                <w:color w:val="000000" w:themeColor="text1"/>
              </w:rPr>
              <w:t>Aces in Their Places</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7908C2" w:rsidRPr="00FE0074" w:rsidRDefault="001F4F1F" w:rsidP="00CC07AB">
            <w:pPr>
              <w:rPr>
                <w:b/>
                <w:color w:val="000000" w:themeColor="text1"/>
              </w:rPr>
            </w:pPr>
            <w:r w:rsidRPr="00FE0074">
              <w:rPr>
                <w:b/>
                <w:color w:val="000000" w:themeColor="text1"/>
              </w:rPr>
              <w:t>Aces in Their Places</w:t>
            </w:r>
          </w:p>
          <w:p w:rsidR="00CC07AB" w:rsidRPr="00FE0074" w:rsidRDefault="005716AA" w:rsidP="001F4F1F">
            <w:pPr>
              <w:rPr>
                <w:color w:val="000000" w:themeColor="text1"/>
              </w:rPr>
            </w:pPr>
            <w:r w:rsidRPr="00FE0074">
              <w:rPr>
                <w:color w:val="000000" w:themeColor="text1"/>
              </w:rPr>
              <w:t xml:space="preserve">Discuss </w:t>
            </w:r>
            <w:r w:rsidR="001F4F1F" w:rsidRPr="00FE0074">
              <w:rPr>
                <w:color w:val="000000" w:themeColor="text1"/>
              </w:rPr>
              <w:t>th</w:t>
            </w:r>
            <w:r w:rsidRPr="00FE0074">
              <w:rPr>
                <w:color w:val="000000" w:themeColor="text1"/>
              </w:rPr>
              <w:t>e</w:t>
            </w:r>
            <w:r w:rsidR="001F4F1F" w:rsidRPr="00FE0074">
              <w:rPr>
                <w:color w:val="000000" w:themeColor="text1"/>
              </w:rPr>
              <w:t xml:space="preserve"> roles each person plays on their teams</w:t>
            </w:r>
            <w:r w:rsidRPr="00FE0074">
              <w:rPr>
                <w:color w:val="000000" w:themeColor="text1"/>
              </w:rPr>
              <w:t>.</w:t>
            </w:r>
            <w:r w:rsidR="00BB1FA6"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Materials Required</w:t>
            </w:r>
          </w:p>
        </w:tc>
        <w:tc>
          <w:tcPr>
            <w:tcW w:w="7128" w:type="dxa"/>
            <w:shd w:val="clear" w:color="auto" w:fill="D9D9D9" w:themeFill="background1" w:themeFillShade="D9"/>
            <w:vAlign w:val="center"/>
          </w:tcPr>
          <w:p w:rsidR="00CC07AB" w:rsidRPr="00FE0074" w:rsidRDefault="001F4F1F" w:rsidP="00CC07AB">
            <w:pPr>
              <w:rPr>
                <w:b/>
                <w:color w:val="000000" w:themeColor="text1"/>
              </w:rPr>
            </w:pPr>
            <w:r w:rsidRPr="00FE0074">
              <w:rPr>
                <w:b/>
                <w:color w:val="000000" w:themeColor="text1"/>
              </w:rPr>
              <w:t>Flipchart/board</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2B6CA0"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79525C" w:rsidP="001F4F1F">
            <w:pPr>
              <w:rPr>
                <w:color w:val="000000" w:themeColor="text1"/>
              </w:rPr>
            </w:pPr>
            <w:r w:rsidRPr="00FE0074">
              <w:rPr>
                <w:color w:val="000000" w:themeColor="text1"/>
              </w:rPr>
              <w:t xml:space="preserve">As a class, </w:t>
            </w:r>
            <w:r w:rsidR="001F4F1F" w:rsidRPr="00FE0074">
              <w:rPr>
                <w:color w:val="000000" w:themeColor="text1"/>
              </w:rPr>
              <w:t>identify each other’s strengths and what roles each person can play on their teams. L</w:t>
            </w:r>
            <w:r w:rsidRPr="00FE0074">
              <w:rPr>
                <w:color w:val="000000" w:themeColor="text1"/>
              </w:rPr>
              <w:t xml:space="preserve">ist </w:t>
            </w:r>
            <w:r w:rsidR="001F4F1F" w:rsidRPr="00FE0074">
              <w:rPr>
                <w:color w:val="000000" w:themeColor="text1"/>
              </w:rPr>
              <w:t xml:space="preserve">these ideas </w:t>
            </w:r>
            <w:r w:rsidRPr="00FE0074">
              <w:rPr>
                <w:color w:val="000000" w:themeColor="text1"/>
              </w:rPr>
              <w:t xml:space="preserve">on the flipchart/board. </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9C691F" w:rsidP="00CC07AB">
            <w:pPr>
              <w:rPr>
                <w:color w:val="000000" w:themeColor="text1"/>
              </w:rPr>
            </w:pPr>
            <w:r w:rsidRPr="00FE0074">
              <w:rPr>
                <w:color w:val="000000" w:themeColor="text1"/>
              </w:rPr>
              <w:t>Share any personal, relevant stories.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9C691F"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275F2C" w:rsidP="0079525C">
            <w:pPr>
              <w:rPr>
                <w:color w:val="000000" w:themeColor="text1"/>
              </w:rPr>
            </w:pPr>
            <w:r w:rsidRPr="00FE0074">
              <w:rPr>
                <w:color w:val="000000" w:themeColor="text1"/>
              </w:rPr>
              <w:t xml:space="preserve">What is </w:t>
            </w:r>
            <w:r w:rsidR="001F4F1F" w:rsidRPr="00FE0074">
              <w:rPr>
                <w:color w:val="000000" w:themeColor="text1"/>
              </w:rPr>
              <w:t>my role</w:t>
            </w:r>
            <w:r w:rsidR="009C691F" w:rsidRPr="00FE0074">
              <w:rPr>
                <w:color w:val="000000" w:themeColor="text1"/>
              </w:rPr>
              <w:t>?</w:t>
            </w:r>
          </w:p>
        </w:tc>
      </w:tr>
    </w:tbl>
    <w:p w:rsidR="00CC07AB" w:rsidRPr="00FE0074" w:rsidRDefault="00CC07AB" w:rsidP="00CC07AB"/>
    <w:p w:rsidR="00CC07AB" w:rsidRPr="00FE0074" w:rsidRDefault="00CC07AB" w:rsidP="00CC07AB">
      <w:pPr>
        <w:pStyle w:val="Heading2"/>
      </w:pPr>
      <w:bookmarkStart w:id="84" w:name="_Toc400095802"/>
      <w:r w:rsidRPr="00FE0074">
        <w:t>Case Study</w:t>
      </w:r>
      <w:bookmarkEnd w:id="84"/>
    </w:p>
    <w:p w:rsidR="00CC07AB" w:rsidRPr="00FE0074" w:rsidRDefault="0001254A" w:rsidP="00CC07AB">
      <w:r w:rsidRPr="00FE0074">
        <w:rPr>
          <w:lang w:bidi="ar-SA"/>
        </w:rPr>
        <w:drawing>
          <wp:anchor distT="0" distB="0" distL="114300" distR="114300" simplePos="0" relativeHeight="251762176" behindDoc="0" locked="0" layoutInCell="1" allowOverlap="1" wp14:anchorId="60C94C6C" wp14:editId="2585A79F">
            <wp:simplePos x="0" y="0"/>
            <wp:positionH relativeFrom="margin">
              <wp:posOffset>28575</wp:posOffset>
            </wp:positionH>
            <wp:positionV relativeFrom="margin">
              <wp:posOffset>4987290</wp:posOffset>
            </wp:positionV>
            <wp:extent cx="914400" cy="1094105"/>
            <wp:effectExtent l="0" t="0" r="0" b="0"/>
            <wp:wrapSquare wrapText="bothSides"/>
            <wp:docPr id="98" name="Picture 98" descr="C:\Users\Darren\AppData\Local\Microsoft\Windows\INetCache\IE\Y1ZUF88O\MC90043598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INetCache\IE\Y1ZUF88O\MC900435985[1].wmf"/>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14400" cy="1094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9525C" w:rsidRPr="00FE0074">
        <w:t>Wen</w:t>
      </w:r>
      <w:r w:rsidR="007B1C06" w:rsidRPr="00FE0074">
        <w:t>dell never treated John the custodian with any respect because Wendell felt his job as a market analyst was more important than John’s job as a custodian. One day, John broke his leg and had to miss work for the next six weeks. His replacement didn’t do as good of a job cleaning as John had done.</w:t>
      </w:r>
      <w:r w:rsidR="00941025" w:rsidRPr="00FE0074">
        <w:t xml:space="preserve"> The replacement janitor would only vacuum the carpet every three days, which made Wendell’s allergies act up far more than in the past.</w:t>
      </w:r>
      <w:r w:rsidR="007B1C06" w:rsidRPr="00FE0074">
        <w:t xml:space="preserve"> Wendell found that the </w:t>
      </w:r>
      <w:r w:rsidR="00941025" w:rsidRPr="00FE0074">
        <w:t xml:space="preserve">new general </w:t>
      </w:r>
      <w:r w:rsidR="007B1C06" w:rsidRPr="00FE0074">
        <w:t>level of disorganization in the office was a distraction</w:t>
      </w:r>
      <w:r w:rsidR="00941025" w:rsidRPr="00FE0074">
        <w:t>. A roach crawling across the floor had</w:t>
      </w:r>
      <w:r w:rsidR="007B1C06" w:rsidRPr="00FE0074">
        <w:t xml:space="preserve"> actually led to Wendell making m</w:t>
      </w:r>
      <w:r w:rsidR="00941025" w:rsidRPr="00FE0074">
        <w:t>arking down the wrong number on a forecast</w:t>
      </w:r>
      <w:r w:rsidR="007B1C06" w:rsidRPr="00FE0074">
        <w:t xml:space="preserve"> in his own work. </w:t>
      </w:r>
      <w:r w:rsidR="00941025" w:rsidRPr="00FE0074">
        <w:t xml:space="preserve">The mistake led to a big loss in revenue for the company. Although Wendell didn’t publicly blame his mistake on the cockroach, he knew that this distraction had helped him to miss his error. </w:t>
      </w:r>
      <w:r w:rsidR="007B1C06" w:rsidRPr="00FE0074">
        <w:t>Once John returned, Wendell was grateful to have him back and had found a new level of respect for how John contributed to the team.</w:t>
      </w:r>
      <w:r w:rsidR="00CF2C87" w:rsidRPr="00FE0074">
        <w:t xml:space="preserve"> </w:t>
      </w:r>
      <w:r w:rsidR="00941025" w:rsidRPr="00FE0074">
        <w:t>He invited John out for drinks after work and began to see him as an equal and not a lesser person.</w:t>
      </w:r>
    </w:p>
    <w:p w:rsidR="0001254A" w:rsidRPr="00FE0074" w:rsidRDefault="0001254A"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 xml:space="preserve">Estimated Time </w:t>
            </w:r>
          </w:p>
        </w:tc>
        <w:tc>
          <w:tcPr>
            <w:tcW w:w="7128" w:type="dxa"/>
            <w:tcBorders>
              <w:bottom w:val="single" w:sz="4" w:space="0" w:color="1F497D"/>
            </w:tcBorders>
            <w:vAlign w:val="center"/>
          </w:tcPr>
          <w:p w:rsidR="00CC07AB" w:rsidRPr="00FE0074" w:rsidRDefault="00CF16C6" w:rsidP="00CC07AB">
            <w:pPr>
              <w:rPr>
                <w:b/>
                <w:bCs/>
                <w:color w:val="000000" w:themeColor="text1"/>
              </w:rPr>
            </w:pPr>
            <w:r w:rsidRPr="00FE0074">
              <w:rPr>
                <w:b/>
                <w:bCs/>
                <w:color w:val="000000" w:themeColor="text1"/>
              </w:rPr>
              <w:t>5</w:t>
            </w:r>
            <w:r w:rsidR="001A1D6E" w:rsidRPr="00FE0074">
              <w:rPr>
                <w:b/>
                <w:bCs/>
                <w:color w:val="000000" w:themeColor="text1"/>
              </w:rPr>
              <w:t xml:space="preserve"> minutes</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Topic Objective</w:t>
            </w:r>
          </w:p>
        </w:tc>
        <w:tc>
          <w:tcPr>
            <w:tcW w:w="7128" w:type="dxa"/>
            <w:shd w:val="clear" w:color="auto" w:fill="D9D9D9" w:themeFill="background1" w:themeFillShade="D9"/>
            <w:vAlign w:val="center"/>
          </w:tcPr>
          <w:p w:rsidR="00CC07AB" w:rsidRPr="00FE0074" w:rsidRDefault="001A1D6E" w:rsidP="00F20F71">
            <w:pPr>
              <w:rPr>
                <w:color w:val="000000" w:themeColor="text1"/>
              </w:rPr>
            </w:pPr>
            <w:r w:rsidRPr="00FE0074">
              <w:rPr>
                <w:color w:val="000000" w:themeColor="text1"/>
              </w:rPr>
              <w:t xml:space="preserve">Introduce the </w:t>
            </w:r>
            <w:r w:rsidR="00F20F71" w:rsidRPr="00FE0074">
              <w:rPr>
                <w:color w:val="000000" w:themeColor="text1"/>
              </w:rPr>
              <w:t>_________</w:t>
            </w:r>
            <w:r w:rsidRPr="00FE0074">
              <w:rPr>
                <w:color w:val="000000" w:themeColor="text1"/>
              </w:rPr>
              <w:t>case study.</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Topic Summary</w:t>
            </w:r>
          </w:p>
        </w:tc>
        <w:tc>
          <w:tcPr>
            <w:tcW w:w="7128" w:type="dxa"/>
            <w:tcBorders>
              <w:bottom w:val="single" w:sz="4" w:space="0" w:color="1F497D"/>
            </w:tcBorders>
            <w:vAlign w:val="center"/>
          </w:tcPr>
          <w:p w:rsidR="001A1D6E" w:rsidRPr="00FE0074" w:rsidRDefault="001A1D6E" w:rsidP="00CC07AB">
            <w:pPr>
              <w:rPr>
                <w:b/>
                <w:color w:val="000000" w:themeColor="text1"/>
              </w:rPr>
            </w:pPr>
            <w:r w:rsidRPr="00FE0074">
              <w:rPr>
                <w:b/>
                <w:color w:val="000000" w:themeColor="text1"/>
              </w:rPr>
              <w:t>Case Study</w:t>
            </w:r>
          </w:p>
          <w:p w:rsidR="00CC07AB" w:rsidRPr="00FE0074" w:rsidRDefault="00B0095E" w:rsidP="002F60DB">
            <w:pPr>
              <w:rPr>
                <w:color w:val="000000" w:themeColor="text1"/>
              </w:rPr>
            </w:pPr>
            <w:r w:rsidRPr="00FE0074">
              <w:rPr>
                <w:color w:val="000000" w:themeColor="text1"/>
              </w:rPr>
              <w:lastRenderedPageBreak/>
              <w:t>Consider how to brainstorm new ideas.</w:t>
            </w:r>
            <w:r w:rsidR="00CF2C87" w:rsidRPr="00FE0074">
              <w:rPr>
                <w:color w:val="000000" w:themeColor="text1"/>
              </w:rPr>
              <w:t xml:space="preserve"> </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lastRenderedPageBreak/>
              <w:t>Materials Required</w:t>
            </w:r>
          </w:p>
        </w:tc>
        <w:tc>
          <w:tcPr>
            <w:tcW w:w="7128" w:type="dxa"/>
            <w:shd w:val="clear" w:color="auto" w:fill="D9D9D9" w:themeFill="background1" w:themeFillShade="D9"/>
            <w:vAlign w:val="center"/>
          </w:tcPr>
          <w:p w:rsidR="00CC07AB" w:rsidRPr="00FE0074" w:rsidRDefault="002D1B02" w:rsidP="00CC07AB">
            <w:pPr>
              <w:rPr>
                <w:color w:val="000000" w:themeColor="text1"/>
              </w:rPr>
            </w:pPr>
            <w:r w:rsidRPr="00FE0074">
              <w:rPr>
                <w:color w:val="000000" w:themeColor="text1"/>
              </w:rPr>
              <w:t>None</w:t>
            </w:r>
          </w:p>
        </w:tc>
      </w:tr>
      <w:tr w:rsidR="00CC07AB" w:rsidRPr="00FE0074">
        <w:trPr>
          <w:trHeight w:val="440"/>
        </w:trPr>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Planning Checklist</w:t>
            </w:r>
          </w:p>
        </w:tc>
        <w:tc>
          <w:tcPr>
            <w:tcW w:w="7128" w:type="dxa"/>
            <w:tcBorders>
              <w:bottom w:val="single" w:sz="4" w:space="0" w:color="1F497D"/>
            </w:tcBorders>
            <w:vAlign w:val="center"/>
          </w:tcPr>
          <w:p w:rsidR="00CC07AB" w:rsidRPr="00FE0074" w:rsidRDefault="001A1D6E" w:rsidP="00CC07AB">
            <w:pPr>
              <w:rPr>
                <w:color w:val="000000" w:themeColor="text1"/>
              </w:rPr>
            </w:pPr>
            <w:r w:rsidRPr="00FE0074">
              <w:rPr>
                <w:color w:val="000000" w:themeColor="text1"/>
              </w:rPr>
              <w:t>None</w:t>
            </w:r>
          </w:p>
        </w:tc>
      </w:tr>
      <w:tr w:rsidR="00CC07AB" w:rsidRPr="00FE0074">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Recommended Activity</w:t>
            </w:r>
          </w:p>
        </w:tc>
        <w:tc>
          <w:tcPr>
            <w:tcW w:w="7128" w:type="dxa"/>
            <w:shd w:val="clear" w:color="auto" w:fill="D9D9D9" w:themeFill="background1" w:themeFillShade="D9"/>
            <w:vAlign w:val="center"/>
          </w:tcPr>
          <w:p w:rsidR="00CC07AB" w:rsidRPr="00FE0074" w:rsidRDefault="001A1D6E" w:rsidP="00941025">
            <w:pPr>
              <w:rPr>
                <w:color w:val="000000" w:themeColor="text1"/>
              </w:rPr>
            </w:pPr>
            <w:r w:rsidRPr="00FE0074">
              <w:rPr>
                <w:color w:val="000000" w:themeColor="text1"/>
              </w:rPr>
              <w:t xml:space="preserve">Discuss the results of the </w:t>
            </w:r>
            <w:r w:rsidR="00EF5834" w:rsidRPr="00FE0074">
              <w:rPr>
                <w:color w:val="000000" w:themeColor="text1"/>
              </w:rPr>
              <w:t xml:space="preserve">case study. </w:t>
            </w:r>
            <w:r w:rsidR="00755441" w:rsidRPr="00FE0074">
              <w:rPr>
                <w:color w:val="000000" w:themeColor="text1"/>
              </w:rPr>
              <w:t>Wh</w:t>
            </w:r>
            <w:r w:rsidR="00B827E6" w:rsidRPr="00FE0074">
              <w:rPr>
                <w:color w:val="000000" w:themeColor="text1"/>
              </w:rPr>
              <w:t>y</w:t>
            </w:r>
            <w:r w:rsidR="00941025" w:rsidRPr="00FE0074">
              <w:rPr>
                <w:color w:val="000000" w:themeColor="text1"/>
              </w:rPr>
              <w:t xml:space="preserve"> did </w:t>
            </w:r>
            <w:r w:rsidR="00B0095E" w:rsidRPr="00FE0074">
              <w:rPr>
                <w:color w:val="000000" w:themeColor="text1"/>
              </w:rPr>
              <w:t xml:space="preserve">Wendell </w:t>
            </w:r>
            <w:r w:rsidR="00941025" w:rsidRPr="00FE0074">
              <w:rPr>
                <w:color w:val="000000" w:themeColor="text1"/>
              </w:rPr>
              <w:t>look down upon John</w:t>
            </w:r>
            <w:r w:rsidR="00B0095E" w:rsidRPr="00FE0074">
              <w:rPr>
                <w:color w:val="000000" w:themeColor="text1"/>
              </w:rPr>
              <w:t>?</w:t>
            </w:r>
          </w:p>
        </w:tc>
      </w:tr>
      <w:tr w:rsidR="00CC07AB" w:rsidRPr="00FE0074">
        <w:tc>
          <w:tcPr>
            <w:tcW w:w="2448" w:type="dxa"/>
            <w:tcBorders>
              <w:bottom w:val="single" w:sz="4" w:space="0" w:color="1F497D"/>
            </w:tcBorders>
            <w:vAlign w:val="center"/>
          </w:tcPr>
          <w:p w:rsidR="00CC07AB" w:rsidRPr="00FE0074" w:rsidRDefault="00CC07AB" w:rsidP="00CC07AB">
            <w:pPr>
              <w:rPr>
                <w:b/>
                <w:bCs/>
                <w:color w:val="000000" w:themeColor="text1"/>
              </w:rPr>
            </w:pPr>
            <w:r w:rsidRPr="00FE0074">
              <w:rPr>
                <w:b/>
                <w:bCs/>
                <w:color w:val="000000" w:themeColor="text1"/>
              </w:rPr>
              <w:t>Stories to Share</w:t>
            </w:r>
          </w:p>
        </w:tc>
        <w:tc>
          <w:tcPr>
            <w:tcW w:w="7128" w:type="dxa"/>
            <w:tcBorders>
              <w:bottom w:val="single" w:sz="4" w:space="0" w:color="1F497D"/>
            </w:tcBorders>
            <w:vAlign w:val="center"/>
          </w:tcPr>
          <w:p w:rsidR="00CC07AB" w:rsidRPr="00FE0074" w:rsidRDefault="00EF5834" w:rsidP="00CC07AB">
            <w:pPr>
              <w:rPr>
                <w:color w:val="000000" w:themeColor="text1"/>
              </w:rPr>
            </w:pPr>
            <w:r w:rsidRPr="00FE0074">
              <w:rPr>
                <w:color w:val="000000" w:themeColor="text1"/>
              </w:rPr>
              <w:t>Share any personal, relevant stories.</w:t>
            </w:r>
          </w:p>
        </w:tc>
      </w:tr>
      <w:tr w:rsidR="00CC07AB" w:rsidRPr="00FE0074">
        <w:trPr>
          <w:trHeight w:val="60"/>
        </w:trPr>
        <w:tc>
          <w:tcPr>
            <w:tcW w:w="2448" w:type="dxa"/>
            <w:shd w:val="clear" w:color="auto" w:fill="D9D9D9" w:themeFill="background1" w:themeFillShade="D9"/>
            <w:vAlign w:val="center"/>
          </w:tcPr>
          <w:p w:rsidR="00CC07AB" w:rsidRPr="00FE0074" w:rsidRDefault="00CC07AB" w:rsidP="00CC07AB">
            <w:pPr>
              <w:rPr>
                <w:b/>
                <w:bCs/>
                <w:color w:val="000000" w:themeColor="text1"/>
              </w:rPr>
            </w:pPr>
            <w:r w:rsidRPr="00FE0074">
              <w:rPr>
                <w:b/>
                <w:bCs/>
                <w:color w:val="000000" w:themeColor="text1"/>
              </w:rPr>
              <w:t>Delivery Tips</w:t>
            </w:r>
          </w:p>
        </w:tc>
        <w:tc>
          <w:tcPr>
            <w:tcW w:w="7128" w:type="dxa"/>
            <w:shd w:val="clear" w:color="auto" w:fill="D9D9D9" w:themeFill="background1" w:themeFillShade="D9"/>
            <w:vAlign w:val="center"/>
          </w:tcPr>
          <w:p w:rsidR="00CC07AB" w:rsidRPr="00FE0074" w:rsidRDefault="00EF5834" w:rsidP="00CC07AB">
            <w:pPr>
              <w:rPr>
                <w:color w:val="000000" w:themeColor="text1"/>
              </w:rPr>
            </w:pPr>
            <w:r w:rsidRPr="00FE0074">
              <w:rPr>
                <w:color w:val="000000" w:themeColor="text1"/>
              </w:rPr>
              <w:t>Encourage everyone to participate.</w:t>
            </w:r>
          </w:p>
        </w:tc>
      </w:tr>
      <w:tr w:rsidR="00CC07AB" w:rsidRPr="00FE0074">
        <w:tc>
          <w:tcPr>
            <w:tcW w:w="2448" w:type="dxa"/>
            <w:vAlign w:val="center"/>
          </w:tcPr>
          <w:p w:rsidR="00CC07AB" w:rsidRPr="00FE0074" w:rsidRDefault="00CC07AB" w:rsidP="00CC07AB">
            <w:pPr>
              <w:rPr>
                <w:b/>
                <w:bCs/>
                <w:color w:val="000000" w:themeColor="text1"/>
              </w:rPr>
            </w:pPr>
            <w:r w:rsidRPr="00FE0074">
              <w:rPr>
                <w:b/>
                <w:bCs/>
                <w:color w:val="000000" w:themeColor="text1"/>
              </w:rPr>
              <w:t>Review Questions</w:t>
            </w:r>
          </w:p>
        </w:tc>
        <w:tc>
          <w:tcPr>
            <w:tcW w:w="7128" w:type="dxa"/>
            <w:vAlign w:val="center"/>
          </w:tcPr>
          <w:p w:rsidR="00CC07AB" w:rsidRPr="00FE0074" w:rsidRDefault="00B0095E" w:rsidP="0095305F">
            <w:pPr>
              <w:rPr>
                <w:color w:val="000000" w:themeColor="text1"/>
              </w:rPr>
            </w:pPr>
            <w:r w:rsidRPr="00FE0074">
              <w:rPr>
                <w:color w:val="000000" w:themeColor="text1"/>
              </w:rPr>
              <w:t xml:space="preserve">How did </w:t>
            </w:r>
            <w:r w:rsidR="00941025" w:rsidRPr="00FE0074">
              <w:rPr>
                <w:color w:val="000000" w:themeColor="text1"/>
              </w:rPr>
              <w:t>Wendell come to see John’s position as janitor</w:t>
            </w:r>
            <w:r w:rsidR="00CF16C6" w:rsidRPr="00FE0074">
              <w:rPr>
                <w:color w:val="000000" w:themeColor="text1"/>
              </w:rPr>
              <w:t>?</w:t>
            </w:r>
          </w:p>
        </w:tc>
      </w:tr>
    </w:tbl>
    <w:p w:rsidR="00381A27" w:rsidRPr="00FE0074" w:rsidRDefault="00381A27" w:rsidP="00CC07AB">
      <w:pPr>
        <w:pStyle w:val="Heading2"/>
      </w:pPr>
      <w:r w:rsidRPr="00FE0074">
        <w:br w:type="page"/>
      </w:r>
      <w:bookmarkStart w:id="85" w:name="_Toc400095803"/>
      <w:r w:rsidRPr="00FE0074">
        <w:lastRenderedPageBreak/>
        <w:t>Module Eleven: Review Questions</w:t>
      </w:r>
      <w:bookmarkEnd w:id="85"/>
    </w:p>
    <w:p w:rsidR="00381A27" w:rsidRPr="00FE0074" w:rsidRDefault="001F4F1F" w:rsidP="004F6A00">
      <w:pPr>
        <w:numPr>
          <w:ilvl w:val="0"/>
          <w:numId w:val="97"/>
        </w:numPr>
      </w:pPr>
      <w:r w:rsidRPr="00FE0074">
        <w:t>Being interdependent means _________.</w:t>
      </w:r>
    </w:p>
    <w:p w:rsidR="00381A27" w:rsidRPr="00FE0074" w:rsidRDefault="001F4F1F" w:rsidP="004F6A00">
      <w:pPr>
        <w:pStyle w:val="ListParagraph"/>
        <w:numPr>
          <w:ilvl w:val="0"/>
          <w:numId w:val="98"/>
        </w:numPr>
        <w:rPr>
          <w:color w:val="FF0000"/>
        </w:rPr>
      </w:pPr>
      <w:r w:rsidRPr="00FE0074">
        <w:rPr>
          <w:color w:val="FF0000"/>
        </w:rPr>
        <w:t>Everything is interconnected</w:t>
      </w:r>
    </w:p>
    <w:p w:rsidR="00381A27" w:rsidRPr="00FE0074" w:rsidRDefault="001F4F1F" w:rsidP="004F6A00">
      <w:pPr>
        <w:pStyle w:val="ListParagraph"/>
        <w:numPr>
          <w:ilvl w:val="0"/>
          <w:numId w:val="98"/>
        </w:numPr>
      </w:pPr>
      <w:r w:rsidRPr="00FE0074">
        <w:t>Every person for themselves</w:t>
      </w:r>
    </w:p>
    <w:p w:rsidR="00381A27" w:rsidRPr="00FE0074" w:rsidRDefault="001F4F1F" w:rsidP="004F6A00">
      <w:pPr>
        <w:pStyle w:val="ListParagraph"/>
        <w:numPr>
          <w:ilvl w:val="0"/>
          <w:numId w:val="98"/>
        </w:numPr>
      </w:pPr>
      <w:r w:rsidRPr="00FE0074">
        <w:t>Everyone is dependent on the boss</w:t>
      </w:r>
    </w:p>
    <w:p w:rsidR="00381A27" w:rsidRPr="00FE0074" w:rsidRDefault="001F4F1F" w:rsidP="004F6A00">
      <w:pPr>
        <w:pStyle w:val="ListParagraph"/>
        <w:numPr>
          <w:ilvl w:val="0"/>
          <w:numId w:val="98"/>
        </w:numPr>
      </w:pPr>
      <w:r w:rsidRPr="00FE0074">
        <w:t>None of the above</w:t>
      </w:r>
    </w:p>
    <w:p w:rsidR="00381A27" w:rsidRPr="00FE0074" w:rsidRDefault="001F4F1F" w:rsidP="00107004">
      <w:pPr>
        <w:ind w:left="720"/>
        <w:rPr>
          <w:color w:val="FF0000"/>
        </w:rPr>
      </w:pPr>
      <w:r w:rsidRPr="00FE0074">
        <w:rPr>
          <w:color w:val="FF0000"/>
        </w:rPr>
        <w:t>Being interdependent means that everything is interconnected</w:t>
      </w:r>
      <w:r w:rsidR="001B37F1" w:rsidRPr="00FE0074">
        <w:rPr>
          <w:color w:val="FF0000"/>
        </w:rPr>
        <w:t xml:space="preserve">. </w:t>
      </w:r>
    </w:p>
    <w:p w:rsidR="000B5731" w:rsidRPr="00FE0074" w:rsidRDefault="001F4F1F" w:rsidP="004F6A00">
      <w:pPr>
        <w:numPr>
          <w:ilvl w:val="0"/>
          <w:numId w:val="97"/>
        </w:numPr>
      </w:pPr>
      <w:r w:rsidRPr="00FE0074">
        <w:t>In which order historically have these concepts come to be valued highly</w:t>
      </w:r>
      <w:r w:rsidR="00A621F7" w:rsidRPr="00FE0074">
        <w:t>?</w:t>
      </w:r>
    </w:p>
    <w:p w:rsidR="000B5731" w:rsidRPr="00FE0074" w:rsidRDefault="001F4F1F" w:rsidP="004F6A00">
      <w:pPr>
        <w:pStyle w:val="ListParagraph"/>
        <w:numPr>
          <w:ilvl w:val="0"/>
          <w:numId w:val="99"/>
        </w:numPr>
      </w:pPr>
      <w:r w:rsidRPr="00FE0074">
        <w:t>Interdependence to Dependence to Independence</w:t>
      </w:r>
    </w:p>
    <w:p w:rsidR="000B5731" w:rsidRPr="00FE0074" w:rsidRDefault="001F4F1F" w:rsidP="004F6A00">
      <w:pPr>
        <w:pStyle w:val="ListParagraph"/>
        <w:numPr>
          <w:ilvl w:val="0"/>
          <w:numId w:val="99"/>
        </w:numPr>
        <w:rPr>
          <w:color w:val="FF0000"/>
        </w:rPr>
      </w:pPr>
      <w:r w:rsidRPr="00FE0074">
        <w:rPr>
          <w:color w:val="FF0000"/>
        </w:rPr>
        <w:t>Dependence to Independence to Interdependence</w:t>
      </w:r>
    </w:p>
    <w:p w:rsidR="000B5731" w:rsidRPr="00FE0074" w:rsidRDefault="001F4F1F" w:rsidP="004F6A00">
      <w:pPr>
        <w:pStyle w:val="ListParagraph"/>
        <w:numPr>
          <w:ilvl w:val="0"/>
          <w:numId w:val="99"/>
        </w:numPr>
      </w:pPr>
      <w:r w:rsidRPr="00FE0074">
        <w:t>Interdependence to Independence to Dependence</w:t>
      </w:r>
    </w:p>
    <w:p w:rsidR="00F47BA8" w:rsidRPr="00FE0074" w:rsidRDefault="001F4F1F" w:rsidP="004F6A00">
      <w:pPr>
        <w:pStyle w:val="ListParagraph"/>
        <w:numPr>
          <w:ilvl w:val="0"/>
          <w:numId w:val="99"/>
        </w:numPr>
      </w:pPr>
      <w:r w:rsidRPr="00FE0074">
        <w:t>Independence to Interdependence to Dependence</w:t>
      </w:r>
    </w:p>
    <w:p w:rsidR="00F47BA8" w:rsidRPr="00FE0074" w:rsidRDefault="001F4F1F" w:rsidP="00F47BA8">
      <w:pPr>
        <w:ind w:left="720"/>
        <w:rPr>
          <w:color w:val="FF0000"/>
        </w:rPr>
      </w:pPr>
      <w:r w:rsidRPr="00FE0074">
        <w:rPr>
          <w:color w:val="FF0000"/>
        </w:rPr>
        <w:t>Historically speaking, dependence was valued first, then independence, and finally interdependence</w:t>
      </w:r>
      <w:r w:rsidR="00A621F7" w:rsidRPr="00FE0074">
        <w:rPr>
          <w:color w:val="FF0000"/>
        </w:rPr>
        <w:t xml:space="preserve">. </w:t>
      </w:r>
    </w:p>
    <w:p w:rsidR="000B5731" w:rsidRPr="00FE0074" w:rsidRDefault="00454DD6" w:rsidP="004F6A00">
      <w:pPr>
        <w:numPr>
          <w:ilvl w:val="0"/>
          <w:numId w:val="97"/>
        </w:numPr>
      </w:pPr>
      <w:r w:rsidRPr="00FE0074">
        <w:t>Systems theory focuses on ________.</w:t>
      </w:r>
    </w:p>
    <w:p w:rsidR="000B5731" w:rsidRPr="00FE0074" w:rsidRDefault="00454DD6" w:rsidP="004F6A00">
      <w:pPr>
        <w:pStyle w:val="ListParagraph"/>
        <w:numPr>
          <w:ilvl w:val="0"/>
          <w:numId w:val="100"/>
        </w:numPr>
      </w:pPr>
      <w:r w:rsidRPr="00FE0074">
        <w:t>Things</w:t>
      </w:r>
    </w:p>
    <w:p w:rsidR="000B5731" w:rsidRPr="00FE0074" w:rsidRDefault="00454DD6" w:rsidP="004F6A00">
      <w:pPr>
        <w:pStyle w:val="ListParagraph"/>
        <w:numPr>
          <w:ilvl w:val="0"/>
          <w:numId w:val="100"/>
        </w:numPr>
      </w:pPr>
      <w:r w:rsidRPr="00FE0074">
        <w:t>Concepts</w:t>
      </w:r>
    </w:p>
    <w:p w:rsidR="000B5731" w:rsidRPr="00FE0074" w:rsidRDefault="00454DD6" w:rsidP="004F6A00">
      <w:pPr>
        <w:pStyle w:val="ListParagraph"/>
        <w:numPr>
          <w:ilvl w:val="0"/>
          <w:numId w:val="100"/>
        </w:numPr>
        <w:rPr>
          <w:color w:val="FF0000"/>
        </w:rPr>
      </w:pPr>
      <w:r w:rsidRPr="00FE0074">
        <w:rPr>
          <w:color w:val="FF0000"/>
        </w:rPr>
        <w:t>Interactions</w:t>
      </w:r>
    </w:p>
    <w:p w:rsidR="000B5731" w:rsidRPr="00FE0074" w:rsidRDefault="00A621F7" w:rsidP="004F6A00">
      <w:pPr>
        <w:pStyle w:val="ListParagraph"/>
        <w:numPr>
          <w:ilvl w:val="0"/>
          <w:numId w:val="100"/>
        </w:numPr>
      </w:pPr>
      <w:r w:rsidRPr="00FE0074">
        <w:t>None of the above</w:t>
      </w:r>
    </w:p>
    <w:p w:rsidR="000B5731" w:rsidRPr="00FE0074" w:rsidRDefault="00454DD6" w:rsidP="000B5731">
      <w:pPr>
        <w:ind w:left="720"/>
        <w:rPr>
          <w:color w:val="FF0000"/>
        </w:rPr>
      </w:pPr>
      <w:r w:rsidRPr="00FE0074">
        <w:rPr>
          <w:color w:val="FF0000"/>
        </w:rPr>
        <w:t xml:space="preserve">Systems theory focuses on the interactions and relationships between things rather than the things themselves. </w:t>
      </w:r>
    </w:p>
    <w:p w:rsidR="000B5731" w:rsidRPr="00FE0074" w:rsidRDefault="00A621F7" w:rsidP="004F6A00">
      <w:pPr>
        <w:numPr>
          <w:ilvl w:val="0"/>
          <w:numId w:val="97"/>
        </w:numPr>
      </w:pPr>
      <w:r w:rsidRPr="00FE0074">
        <w:t>Wh</w:t>
      </w:r>
      <w:r w:rsidR="00454DD6" w:rsidRPr="00FE0074">
        <w:t>ich metaphors are associated with Systems Theory</w:t>
      </w:r>
      <w:r w:rsidRPr="00FE0074">
        <w:t>?</w:t>
      </w:r>
    </w:p>
    <w:p w:rsidR="000B5731" w:rsidRPr="00FE0074" w:rsidRDefault="00454DD6" w:rsidP="004F6A00">
      <w:pPr>
        <w:pStyle w:val="ListParagraph"/>
        <w:numPr>
          <w:ilvl w:val="0"/>
          <w:numId w:val="101"/>
        </w:numPr>
      </w:pPr>
      <w:r w:rsidRPr="00FE0074">
        <w:t>Architecture</w:t>
      </w:r>
    </w:p>
    <w:p w:rsidR="000B5731" w:rsidRPr="00FE0074" w:rsidRDefault="00454DD6" w:rsidP="004F6A00">
      <w:pPr>
        <w:pStyle w:val="ListParagraph"/>
        <w:numPr>
          <w:ilvl w:val="0"/>
          <w:numId w:val="101"/>
        </w:numPr>
      </w:pPr>
      <w:r w:rsidRPr="00FE0074">
        <w:t>Physics</w:t>
      </w:r>
    </w:p>
    <w:p w:rsidR="000B5731" w:rsidRPr="00FE0074" w:rsidRDefault="00454DD6" w:rsidP="004F6A00">
      <w:pPr>
        <w:pStyle w:val="ListParagraph"/>
        <w:numPr>
          <w:ilvl w:val="0"/>
          <w:numId w:val="101"/>
        </w:numPr>
      </w:pPr>
      <w:r w:rsidRPr="00FE0074">
        <w:t>Chemistry</w:t>
      </w:r>
    </w:p>
    <w:p w:rsidR="000B5731" w:rsidRPr="00FE0074" w:rsidRDefault="00454DD6" w:rsidP="004F6A00">
      <w:pPr>
        <w:pStyle w:val="ListParagraph"/>
        <w:numPr>
          <w:ilvl w:val="0"/>
          <w:numId w:val="101"/>
        </w:numPr>
        <w:rPr>
          <w:color w:val="FF0000"/>
        </w:rPr>
      </w:pPr>
      <w:r w:rsidRPr="00FE0074">
        <w:rPr>
          <w:color w:val="FF0000"/>
        </w:rPr>
        <w:t>Ecology</w:t>
      </w:r>
    </w:p>
    <w:p w:rsidR="000B5731" w:rsidRPr="00FE0074" w:rsidRDefault="00454DD6" w:rsidP="00774FDD">
      <w:pPr>
        <w:ind w:left="720"/>
        <w:rPr>
          <w:color w:val="FF0000"/>
        </w:rPr>
      </w:pPr>
      <w:r w:rsidRPr="00FE0074">
        <w:rPr>
          <w:color w:val="FF0000"/>
        </w:rPr>
        <w:t>Systems theory uses ecological metaphors</w:t>
      </w:r>
      <w:r w:rsidR="003D05FA" w:rsidRPr="00FE0074">
        <w:rPr>
          <w:color w:val="FF0000"/>
        </w:rPr>
        <w:t xml:space="preserve">. </w:t>
      </w:r>
    </w:p>
    <w:p w:rsidR="0001254A" w:rsidRPr="00FE0074" w:rsidRDefault="0001254A">
      <w:pPr>
        <w:spacing w:after="0" w:line="240" w:lineRule="auto"/>
      </w:pPr>
      <w:r w:rsidRPr="00FE0074">
        <w:br w:type="page"/>
      </w:r>
    </w:p>
    <w:p w:rsidR="000A4252" w:rsidRPr="00FE0074" w:rsidRDefault="00454DD6" w:rsidP="004F6A00">
      <w:pPr>
        <w:numPr>
          <w:ilvl w:val="0"/>
          <w:numId w:val="97"/>
        </w:numPr>
      </w:pPr>
      <w:r w:rsidRPr="00FE0074">
        <w:lastRenderedPageBreak/>
        <w:t>Whenever we observe one thing and leave others out of our observations, we are making a _________.</w:t>
      </w:r>
    </w:p>
    <w:p w:rsidR="000A4252" w:rsidRPr="00FE0074" w:rsidRDefault="00454DD6" w:rsidP="00AF6FA1">
      <w:pPr>
        <w:pStyle w:val="ListParagraph"/>
        <w:numPr>
          <w:ilvl w:val="0"/>
          <w:numId w:val="112"/>
        </w:numPr>
      </w:pPr>
      <w:r w:rsidRPr="00FE0074">
        <w:t>Guess</w:t>
      </w:r>
    </w:p>
    <w:p w:rsidR="000A4252" w:rsidRPr="00FE0074" w:rsidRDefault="00454DD6" w:rsidP="00AF6FA1">
      <w:pPr>
        <w:pStyle w:val="ListParagraph"/>
        <w:numPr>
          <w:ilvl w:val="0"/>
          <w:numId w:val="112"/>
        </w:numPr>
      </w:pPr>
      <w:r w:rsidRPr="00FE0074">
        <w:t>Leap</w:t>
      </w:r>
    </w:p>
    <w:p w:rsidR="000A4252" w:rsidRPr="00FE0074" w:rsidRDefault="00454DD6" w:rsidP="00AF6FA1">
      <w:pPr>
        <w:pStyle w:val="ListParagraph"/>
        <w:numPr>
          <w:ilvl w:val="0"/>
          <w:numId w:val="112"/>
        </w:numPr>
      </w:pPr>
      <w:r w:rsidRPr="00FE0074">
        <w:t>Conjecture</w:t>
      </w:r>
    </w:p>
    <w:p w:rsidR="000A4252" w:rsidRPr="00FE0074" w:rsidRDefault="00454DD6" w:rsidP="00AF6FA1">
      <w:pPr>
        <w:pStyle w:val="ListParagraph"/>
        <w:numPr>
          <w:ilvl w:val="0"/>
          <w:numId w:val="112"/>
        </w:numPr>
        <w:rPr>
          <w:color w:val="FF0000"/>
        </w:rPr>
      </w:pPr>
      <w:r w:rsidRPr="00FE0074">
        <w:rPr>
          <w:color w:val="FF0000"/>
        </w:rPr>
        <w:t>Frame</w:t>
      </w:r>
    </w:p>
    <w:p w:rsidR="000A4252" w:rsidRPr="00FE0074" w:rsidRDefault="00454DD6" w:rsidP="000A4252">
      <w:pPr>
        <w:ind w:left="720"/>
        <w:rPr>
          <w:color w:val="FF0000"/>
        </w:rPr>
      </w:pPr>
      <w:r w:rsidRPr="00FE0074">
        <w:rPr>
          <w:color w:val="FF0000"/>
        </w:rPr>
        <w:t>When we frame something, we are including some things and leaving out others</w:t>
      </w:r>
      <w:r w:rsidR="003D05FA" w:rsidRPr="00FE0074">
        <w:rPr>
          <w:color w:val="FF0000"/>
        </w:rPr>
        <w:t xml:space="preserve">. </w:t>
      </w:r>
    </w:p>
    <w:p w:rsidR="000B5731" w:rsidRPr="00FE0074" w:rsidRDefault="00454DD6" w:rsidP="004F6A00">
      <w:pPr>
        <w:numPr>
          <w:ilvl w:val="0"/>
          <w:numId w:val="97"/>
        </w:numPr>
      </w:pPr>
      <w:r w:rsidRPr="00FE0074">
        <w:t>The idea that something is more than the sum of its parts refers to _________.</w:t>
      </w:r>
    </w:p>
    <w:p w:rsidR="000B5731" w:rsidRPr="00FE0074" w:rsidRDefault="00454DD6" w:rsidP="004F6A00">
      <w:pPr>
        <w:pStyle w:val="ListParagraph"/>
        <w:numPr>
          <w:ilvl w:val="0"/>
          <w:numId w:val="102"/>
        </w:numPr>
      </w:pPr>
      <w:r w:rsidRPr="00FE0074">
        <w:t>Divergent characteristics</w:t>
      </w:r>
    </w:p>
    <w:p w:rsidR="000B5731" w:rsidRPr="00FE0074" w:rsidRDefault="00454DD6" w:rsidP="004F6A00">
      <w:pPr>
        <w:pStyle w:val="ListParagraph"/>
        <w:numPr>
          <w:ilvl w:val="0"/>
          <w:numId w:val="102"/>
        </w:numPr>
        <w:rPr>
          <w:color w:val="FF0000"/>
        </w:rPr>
      </w:pPr>
      <w:r w:rsidRPr="00FE0074">
        <w:rPr>
          <w:color w:val="FF0000"/>
        </w:rPr>
        <w:t>Emergent characteristics</w:t>
      </w:r>
    </w:p>
    <w:p w:rsidR="000B5731" w:rsidRPr="00FE0074" w:rsidRDefault="00454DD6" w:rsidP="004F6A00">
      <w:pPr>
        <w:pStyle w:val="ListParagraph"/>
        <w:numPr>
          <w:ilvl w:val="0"/>
          <w:numId w:val="102"/>
        </w:numPr>
      </w:pPr>
      <w:r w:rsidRPr="00FE0074">
        <w:t>Detergent characteristics</w:t>
      </w:r>
    </w:p>
    <w:p w:rsidR="000B5731" w:rsidRPr="00FE0074" w:rsidRDefault="00454DD6" w:rsidP="004F6A00">
      <w:pPr>
        <w:pStyle w:val="ListParagraph"/>
        <w:numPr>
          <w:ilvl w:val="0"/>
          <w:numId w:val="102"/>
        </w:numPr>
      </w:pPr>
      <w:r w:rsidRPr="00FE0074">
        <w:t>None of the above</w:t>
      </w:r>
    </w:p>
    <w:p w:rsidR="000B5731" w:rsidRPr="00FE0074" w:rsidRDefault="00FB165B" w:rsidP="000B5731">
      <w:pPr>
        <w:ind w:left="720"/>
        <w:rPr>
          <w:color w:val="FF0000"/>
        </w:rPr>
      </w:pPr>
      <w:r w:rsidRPr="00FE0074">
        <w:rPr>
          <w:color w:val="FF0000"/>
        </w:rPr>
        <w:t>The idea that something is more than the sum of its parts refers to characteristics that emerge from the relationship of those parts interacting with each other</w:t>
      </w:r>
      <w:r w:rsidR="003D05FA" w:rsidRPr="00FE0074">
        <w:rPr>
          <w:color w:val="FF0000"/>
        </w:rPr>
        <w:t xml:space="preserve">. </w:t>
      </w:r>
    </w:p>
    <w:p w:rsidR="000B5731" w:rsidRPr="00FE0074" w:rsidRDefault="00FB165B" w:rsidP="004F6A00">
      <w:pPr>
        <w:numPr>
          <w:ilvl w:val="0"/>
          <w:numId w:val="97"/>
        </w:numPr>
      </w:pPr>
      <w:r w:rsidRPr="00FE0074">
        <w:t>Which of the following helps in improving team work</w:t>
      </w:r>
      <w:r w:rsidR="00F525A3" w:rsidRPr="00FE0074">
        <w:t>?</w:t>
      </w:r>
    </w:p>
    <w:p w:rsidR="000B5731" w:rsidRPr="00FE0074" w:rsidRDefault="00FB165B" w:rsidP="004F6A00">
      <w:pPr>
        <w:pStyle w:val="ListParagraph"/>
        <w:numPr>
          <w:ilvl w:val="0"/>
          <w:numId w:val="103"/>
        </w:numPr>
        <w:rPr>
          <w:color w:val="FF0000"/>
        </w:rPr>
      </w:pPr>
      <w:r w:rsidRPr="00FE0074">
        <w:rPr>
          <w:color w:val="FF0000"/>
        </w:rPr>
        <w:t>Recognizing group successes</w:t>
      </w:r>
    </w:p>
    <w:p w:rsidR="000B5731" w:rsidRPr="00FE0074" w:rsidRDefault="00FB165B" w:rsidP="004F6A00">
      <w:pPr>
        <w:pStyle w:val="ListParagraph"/>
        <w:numPr>
          <w:ilvl w:val="0"/>
          <w:numId w:val="103"/>
        </w:numPr>
      </w:pPr>
      <w:r w:rsidRPr="00FE0074">
        <w:t>Identifying individuals’ weaknesses</w:t>
      </w:r>
    </w:p>
    <w:p w:rsidR="000B5731" w:rsidRPr="00FE0074" w:rsidRDefault="00FB165B" w:rsidP="004F6A00">
      <w:pPr>
        <w:pStyle w:val="ListParagraph"/>
        <w:numPr>
          <w:ilvl w:val="0"/>
          <w:numId w:val="103"/>
        </w:numPr>
      </w:pPr>
      <w:r w:rsidRPr="00FE0074">
        <w:t>Creating team conflicts</w:t>
      </w:r>
    </w:p>
    <w:p w:rsidR="000B5731" w:rsidRPr="00FE0074" w:rsidRDefault="00261689" w:rsidP="004F6A00">
      <w:pPr>
        <w:pStyle w:val="ListParagraph"/>
        <w:numPr>
          <w:ilvl w:val="0"/>
          <w:numId w:val="103"/>
        </w:numPr>
      </w:pPr>
      <w:r w:rsidRPr="00FE0074">
        <w:t>Non</w:t>
      </w:r>
      <w:r w:rsidR="00524B2E" w:rsidRPr="00FE0074">
        <w:t>e</w:t>
      </w:r>
      <w:r w:rsidRPr="00FE0074">
        <w:t xml:space="preserve"> of the above</w:t>
      </w:r>
    </w:p>
    <w:p w:rsidR="000B5731" w:rsidRPr="00FE0074" w:rsidRDefault="00FB165B" w:rsidP="000B5731">
      <w:pPr>
        <w:ind w:left="720"/>
        <w:rPr>
          <w:color w:val="FF0000"/>
        </w:rPr>
      </w:pPr>
      <w:r w:rsidRPr="00FE0074">
        <w:rPr>
          <w:color w:val="FF0000"/>
        </w:rPr>
        <w:t>Recognizing group successes helps to improve team work</w:t>
      </w:r>
      <w:r w:rsidR="00F525A3" w:rsidRPr="00FE0074">
        <w:rPr>
          <w:color w:val="FF0000"/>
        </w:rPr>
        <w:t>.</w:t>
      </w:r>
    </w:p>
    <w:p w:rsidR="000B5731" w:rsidRPr="00FE0074" w:rsidRDefault="00524B2E" w:rsidP="004F6A00">
      <w:pPr>
        <w:numPr>
          <w:ilvl w:val="0"/>
          <w:numId w:val="97"/>
        </w:numPr>
      </w:pPr>
      <w:r w:rsidRPr="00FE0074">
        <w:t xml:space="preserve">When </w:t>
      </w:r>
      <w:r w:rsidR="00F525A3" w:rsidRPr="00FE0074">
        <w:t>you</w:t>
      </w:r>
      <w:r w:rsidR="00FB165B" w:rsidRPr="00FE0074">
        <w:t xml:space="preserve"> can’t resolve a team conflict internally, what should you do</w:t>
      </w:r>
      <w:r w:rsidR="00F525A3" w:rsidRPr="00FE0074">
        <w:t>?</w:t>
      </w:r>
      <w:r w:rsidR="005A3B89" w:rsidRPr="00FE0074">
        <w:t xml:space="preserve"> </w:t>
      </w:r>
    </w:p>
    <w:p w:rsidR="000B5731" w:rsidRPr="00FE0074" w:rsidRDefault="00FB165B" w:rsidP="004F6A00">
      <w:pPr>
        <w:pStyle w:val="ListParagraph"/>
        <w:numPr>
          <w:ilvl w:val="0"/>
          <w:numId w:val="104"/>
        </w:numPr>
      </w:pPr>
      <w:r w:rsidRPr="00FE0074">
        <w:t>Breakup the team</w:t>
      </w:r>
    </w:p>
    <w:p w:rsidR="000B5731" w:rsidRPr="00FE0074" w:rsidRDefault="00FB165B" w:rsidP="004F6A00">
      <w:pPr>
        <w:pStyle w:val="ListParagraph"/>
        <w:numPr>
          <w:ilvl w:val="0"/>
          <w:numId w:val="104"/>
        </w:numPr>
      </w:pPr>
      <w:r w:rsidRPr="00FE0074">
        <w:t>Choose sides and whichever side wins rock/paper/scissors gets to win the argument</w:t>
      </w:r>
    </w:p>
    <w:p w:rsidR="000B5731" w:rsidRPr="00FE0074" w:rsidRDefault="00FB165B" w:rsidP="004F6A00">
      <w:pPr>
        <w:pStyle w:val="ListParagraph"/>
        <w:numPr>
          <w:ilvl w:val="0"/>
          <w:numId w:val="104"/>
        </w:numPr>
        <w:rPr>
          <w:color w:val="FF0000"/>
        </w:rPr>
      </w:pPr>
      <w:r w:rsidRPr="00FE0074">
        <w:rPr>
          <w:color w:val="FF0000"/>
        </w:rPr>
        <w:t>Involve a mediator</w:t>
      </w:r>
    </w:p>
    <w:p w:rsidR="000B5731" w:rsidRPr="00FE0074" w:rsidRDefault="00FB165B" w:rsidP="004F6A00">
      <w:pPr>
        <w:pStyle w:val="ListParagraph"/>
        <w:numPr>
          <w:ilvl w:val="0"/>
          <w:numId w:val="104"/>
        </w:numPr>
      </w:pPr>
      <w:r w:rsidRPr="00FE0074">
        <w:t>Ignore it because conflict and tension can spur creativity</w:t>
      </w:r>
    </w:p>
    <w:p w:rsidR="000B5731" w:rsidRPr="00FE0074" w:rsidRDefault="00FB165B" w:rsidP="000B5731">
      <w:pPr>
        <w:ind w:left="720"/>
        <w:rPr>
          <w:color w:val="FF0000"/>
        </w:rPr>
      </w:pPr>
      <w:r w:rsidRPr="00FE0074">
        <w:rPr>
          <w:color w:val="FF0000"/>
        </w:rPr>
        <w:t>When you are unable to resolve a conflict internally, it is best to involve a mediator</w:t>
      </w:r>
      <w:r w:rsidR="00F525A3" w:rsidRPr="00FE0074">
        <w:rPr>
          <w:color w:val="FF0000"/>
        </w:rPr>
        <w:t xml:space="preserve">. </w:t>
      </w:r>
    </w:p>
    <w:p w:rsidR="0001254A" w:rsidRPr="00FE0074" w:rsidRDefault="0001254A">
      <w:pPr>
        <w:spacing w:after="0" w:line="240" w:lineRule="auto"/>
      </w:pPr>
      <w:r w:rsidRPr="00FE0074">
        <w:br w:type="page"/>
      </w:r>
    </w:p>
    <w:p w:rsidR="000B5731" w:rsidRPr="00FE0074" w:rsidRDefault="00941025" w:rsidP="004F6A00">
      <w:pPr>
        <w:numPr>
          <w:ilvl w:val="0"/>
          <w:numId w:val="97"/>
        </w:numPr>
      </w:pPr>
      <w:r w:rsidRPr="00FE0074">
        <w:lastRenderedPageBreak/>
        <w:t>What did Wendell think about John initially</w:t>
      </w:r>
      <w:r w:rsidR="00F525A3" w:rsidRPr="00FE0074">
        <w:t>?</w:t>
      </w:r>
    </w:p>
    <w:p w:rsidR="000B5731" w:rsidRPr="00FE0074" w:rsidRDefault="00941025" w:rsidP="004F6A00">
      <w:pPr>
        <w:pStyle w:val="ListParagraph"/>
        <w:numPr>
          <w:ilvl w:val="0"/>
          <w:numId w:val="105"/>
        </w:numPr>
        <w:rPr>
          <w:color w:val="FF0000"/>
        </w:rPr>
      </w:pPr>
      <w:r w:rsidRPr="00FE0074">
        <w:rPr>
          <w:color w:val="FF0000"/>
        </w:rPr>
        <w:t>John’s role in the company was less important than Wendell’s</w:t>
      </w:r>
    </w:p>
    <w:p w:rsidR="000B5731" w:rsidRPr="00FE0074" w:rsidRDefault="00941025" w:rsidP="004F6A00">
      <w:pPr>
        <w:pStyle w:val="ListParagraph"/>
        <w:numPr>
          <w:ilvl w:val="0"/>
          <w:numId w:val="105"/>
        </w:numPr>
      </w:pPr>
      <w:r w:rsidRPr="00FE0074">
        <w:t>John was lazy</w:t>
      </w:r>
    </w:p>
    <w:p w:rsidR="000B5731" w:rsidRPr="00FE0074" w:rsidRDefault="00941025" w:rsidP="004F6A00">
      <w:pPr>
        <w:pStyle w:val="ListParagraph"/>
        <w:numPr>
          <w:ilvl w:val="0"/>
          <w:numId w:val="105"/>
        </w:numPr>
      </w:pPr>
      <w:r w:rsidRPr="00FE0074">
        <w:t>John was excellent at his job</w:t>
      </w:r>
    </w:p>
    <w:p w:rsidR="000B5731" w:rsidRPr="00FE0074" w:rsidRDefault="00941025" w:rsidP="004F6A00">
      <w:pPr>
        <w:pStyle w:val="ListParagraph"/>
        <w:numPr>
          <w:ilvl w:val="0"/>
          <w:numId w:val="105"/>
        </w:numPr>
      </w:pPr>
      <w:r w:rsidRPr="00FE0074">
        <w:t xml:space="preserve">John liked to sabotage Wendell’s work space </w:t>
      </w:r>
    </w:p>
    <w:p w:rsidR="000B5731" w:rsidRPr="00FE0074" w:rsidRDefault="00941025" w:rsidP="000B5731">
      <w:pPr>
        <w:ind w:left="720"/>
        <w:rPr>
          <w:color w:val="FF0000"/>
        </w:rPr>
      </w:pPr>
      <w:r w:rsidRPr="00FE0074">
        <w:rPr>
          <w:color w:val="FF0000"/>
        </w:rPr>
        <w:t>Wendell initially did not see John’s job as important as his own</w:t>
      </w:r>
      <w:r w:rsidR="00F525A3" w:rsidRPr="00FE0074">
        <w:rPr>
          <w:color w:val="FF0000"/>
        </w:rPr>
        <w:t xml:space="preserve">. </w:t>
      </w:r>
    </w:p>
    <w:p w:rsidR="000B5731" w:rsidRPr="00FE0074" w:rsidRDefault="00846DEE" w:rsidP="004F6A00">
      <w:pPr>
        <w:numPr>
          <w:ilvl w:val="0"/>
          <w:numId w:val="97"/>
        </w:numPr>
      </w:pPr>
      <w:r w:rsidRPr="00FE0074">
        <w:t xml:space="preserve">What </w:t>
      </w:r>
      <w:r w:rsidR="00941025" w:rsidRPr="00FE0074">
        <w:t>contributed to Wendell’s mistake on his market report</w:t>
      </w:r>
      <w:r w:rsidR="00F525A3" w:rsidRPr="00FE0074">
        <w:t>?</w:t>
      </w:r>
    </w:p>
    <w:p w:rsidR="000B5731" w:rsidRPr="00FE0074" w:rsidRDefault="00941025" w:rsidP="004F6A00">
      <w:pPr>
        <w:pStyle w:val="ListParagraph"/>
        <w:numPr>
          <w:ilvl w:val="0"/>
          <w:numId w:val="106"/>
        </w:numPr>
      </w:pPr>
      <w:r w:rsidRPr="00FE0074">
        <w:t>John’s messiness</w:t>
      </w:r>
    </w:p>
    <w:p w:rsidR="000B5731" w:rsidRPr="00FE0074" w:rsidRDefault="00941025" w:rsidP="004F6A00">
      <w:pPr>
        <w:pStyle w:val="ListParagraph"/>
        <w:numPr>
          <w:ilvl w:val="0"/>
          <w:numId w:val="106"/>
        </w:numPr>
        <w:rPr>
          <w:color w:val="FF0000"/>
        </w:rPr>
      </w:pPr>
      <w:r w:rsidRPr="00FE0074">
        <w:rPr>
          <w:color w:val="FF0000"/>
        </w:rPr>
        <w:t>The distraction of a messy office</w:t>
      </w:r>
    </w:p>
    <w:p w:rsidR="000B5731" w:rsidRPr="00FE0074" w:rsidRDefault="00941025" w:rsidP="004F6A00">
      <w:pPr>
        <w:pStyle w:val="ListParagraph"/>
        <w:numPr>
          <w:ilvl w:val="0"/>
          <w:numId w:val="106"/>
        </w:numPr>
      </w:pPr>
      <w:r w:rsidRPr="00FE0074">
        <w:t>The distraction of John’s insurance company</w:t>
      </w:r>
    </w:p>
    <w:p w:rsidR="000B5731" w:rsidRPr="00FE0074" w:rsidRDefault="000534DB" w:rsidP="004F6A00">
      <w:pPr>
        <w:pStyle w:val="ListParagraph"/>
        <w:numPr>
          <w:ilvl w:val="0"/>
          <w:numId w:val="106"/>
        </w:numPr>
      </w:pPr>
      <w:r w:rsidRPr="00FE0074">
        <w:t>Wendell’s arrogance</w:t>
      </w:r>
    </w:p>
    <w:p w:rsidR="00EA1ACC" w:rsidRPr="00FE0074" w:rsidRDefault="00F525A3" w:rsidP="0001254A">
      <w:pPr>
        <w:ind w:left="720"/>
      </w:pPr>
      <w:r w:rsidRPr="00FE0074">
        <w:rPr>
          <w:color w:val="FF0000"/>
        </w:rPr>
        <w:t>Th</w:t>
      </w:r>
      <w:r w:rsidR="000534DB" w:rsidRPr="00FE0074">
        <w:rPr>
          <w:color w:val="FF0000"/>
        </w:rPr>
        <w:t>e messy office contributed to Wendell’s big mistake that cost the office revenue</w:t>
      </w:r>
      <w:r w:rsidRPr="00FE0074">
        <w:rPr>
          <w:color w:val="FF0000"/>
        </w:rPr>
        <w:t>.</w:t>
      </w:r>
      <w:r w:rsidR="00CF2C87" w:rsidRPr="00FE0074">
        <w:rPr>
          <w:color w:val="FF0000"/>
        </w:rPr>
        <w:t xml:space="preserve"> </w:t>
      </w:r>
      <w:r w:rsidR="00381A27" w:rsidRPr="00FE0074">
        <w:br w:type="page"/>
      </w:r>
    </w:p>
    <w:p w:rsidR="00381A27" w:rsidRPr="00FE0074" w:rsidRDefault="0001254A" w:rsidP="0001254A">
      <w:pPr>
        <w:pStyle w:val="Heading1"/>
        <w:rPr>
          <w:color w:val="FF0000"/>
        </w:rPr>
      </w:pPr>
      <w:bookmarkStart w:id="86" w:name="_Toc400095804"/>
      <w:r w:rsidRPr="00FE0074">
        <w:rPr>
          <w:lang w:bidi="ar-SA"/>
        </w:rPr>
        <w:lastRenderedPageBreak/>
        <mc:AlternateContent>
          <mc:Choice Requires="wps">
            <w:drawing>
              <wp:anchor distT="91440" distB="91440" distL="114300" distR="114300" simplePos="0" relativeHeight="251655680" behindDoc="0" locked="0" layoutInCell="0" allowOverlap="1" wp14:anchorId="137C572E" wp14:editId="24294014">
                <wp:simplePos x="0" y="0"/>
                <wp:positionH relativeFrom="page">
                  <wp:posOffset>-85725</wp:posOffset>
                </wp:positionH>
                <wp:positionV relativeFrom="page">
                  <wp:posOffset>-9525</wp:posOffset>
                </wp:positionV>
                <wp:extent cx="7994650" cy="1695450"/>
                <wp:effectExtent l="0" t="0" r="6350" b="0"/>
                <wp:wrapSquare wrapText="bothSides"/>
                <wp:docPr id="50"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4650" cy="1695450"/>
                        </a:xfrm>
                        <a:prstGeom prst="rect">
                          <a:avLst/>
                        </a:prstGeom>
                        <a:gradFill>
                          <a:gsLst>
                            <a:gs pos="0">
                              <a:srgbClr val="FFFFFF"/>
                            </a:gs>
                            <a:gs pos="100000">
                              <a:schemeClr val="bg1">
                                <a:lumMod val="50000"/>
                              </a:schemeClr>
                            </a:gs>
                          </a:gsLst>
                          <a:lin ang="5400000" scaled="1"/>
                        </a:gradFill>
                        <a:ln>
                          <a:noFill/>
                        </a:ln>
                        <a:effectLst/>
                        <a:extLst/>
                      </wps:spPr>
                      <wps:txbx>
                        <w:txbxContent>
                          <w:p w:rsidR="00125ED2" w:rsidRDefault="00125ED2" w:rsidP="0001254A">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Knowing yourself is the beginning of all wisdom.</w:t>
                            </w:r>
                          </w:p>
                          <w:p w:rsidR="00125ED2" w:rsidRPr="00540A1E" w:rsidRDefault="00125ED2" w:rsidP="00540A1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540A1E">
                              <w:rPr>
                                <w:rFonts w:asciiTheme="majorHAnsi" w:hAnsiTheme="majorHAnsi"/>
                                <w:b/>
                                <w:i/>
                                <w:sz w:val="28"/>
                                <w:szCs w:val="28"/>
                              </w:rPr>
                              <w:t>Aristotle</w:t>
                            </w:r>
                            <w:r w:rsidRPr="00540A1E">
                              <w:rPr>
                                <w:rFonts w:asciiTheme="majorHAnsi" w:hAnsiTheme="majorHAnsi"/>
                                <w:b/>
                                <w:i/>
                                <w:sz w:val="28"/>
                                <w:szCs w:val="28"/>
                              </w:rPr>
                              <w:br/>
                            </w:r>
                          </w:p>
                          <w:p w:rsidR="00125ED2" w:rsidRDefault="00125ED2" w:rsidP="008543C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40" style="position:absolute;margin-left:-6.75pt;margin-top:-.75pt;width:629.5pt;height:133.5pt;z-index:2516556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" o:allowincell="f" stroked="f">
                <v:fill color2="#7f7f7f [1612]" focus="100%" type="gradient"/>
                <v:textbox inset="4in,54pt,1in,0">
                  <w:txbxContent>
                    <w:p w:rsidR="00125ED2" w:rsidRDefault="00125ED2" w:rsidP="0001254A">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Knowing yourself is the beginning of all wisdom.</w:t>
                      </w:r>
                    </w:p>
                    <w:p w:rsidR="00125ED2" w:rsidRPr="00540A1E" w:rsidRDefault="00125ED2" w:rsidP="00540A1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540A1E">
                        <w:rPr>
                          <w:rFonts w:asciiTheme="majorHAnsi" w:hAnsiTheme="majorHAnsi"/>
                          <w:b/>
                          <w:i/>
                          <w:sz w:val="28"/>
                          <w:szCs w:val="28"/>
                        </w:rPr>
                        <w:t>Aristotle</w:t>
                      </w:r>
                      <w:r w:rsidRPr="00540A1E">
                        <w:rPr>
                          <w:rFonts w:asciiTheme="majorHAnsi" w:hAnsiTheme="majorHAnsi"/>
                          <w:b/>
                          <w:i/>
                          <w:sz w:val="28"/>
                          <w:szCs w:val="28"/>
                        </w:rPr>
                        <w:br/>
                      </w:r>
                    </w:p>
                    <w:p w:rsidR="00125ED2" w:rsidRDefault="00125ED2" w:rsidP="008543C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381A27" w:rsidRPr="00FE0074">
        <w:t>Module Twelve: Wrapping Up</w:t>
      </w:r>
      <w:bookmarkEnd w:id="86"/>
    </w:p>
    <w:p w:rsidR="0001254A" w:rsidRPr="00FE0074" w:rsidRDefault="00A54110" w:rsidP="0001254A">
      <w:r w:rsidRPr="00FE0074">
        <w:rPr>
          <w:lang w:bidi="ar-SA"/>
        </w:rPr>
        <w:drawing>
          <wp:anchor distT="0" distB="0" distL="114300" distR="114300" simplePos="0" relativeHeight="251668992" behindDoc="0" locked="0" layoutInCell="1" allowOverlap="1" wp14:anchorId="5D8BF3DD" wp14:editId="5D1752C1">
            <wp:simplePos x="0" y="0"/>
            <wp:positionH relativeFrom="margin">
              <wp:posOffset>9525</wp:posOffset>
            </wp:positionH>
            <wp:positionV relativeFrom="margin">
              <wp:posOffset>1485900</wp:posOffset>
            </wp:positionV>
            <wp:extent cx="1866900" cy="1409700"/>
            <wp:effectExtent l="0" t="0" r="0" b="0"/>
            <wp:wrapSquare wrapText="bothSides"/>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866900" cy="1409700"/>
                    </a:xfrm>
                    <a:prstGeom prst="rect">
                      <a:avLst/>
                    </a:prstGeom>
                    <a:noFill/>
                    <a:ln>
                      <a:noFill/>
                    </a:ln>
                  </pic:spPr>
                </pic:pic>
              </a:graphicData>
            </a:graphic>
          </wp:anchor>
        </w:drawing>
      </w:r>
      <w:r w:rsidR="00FA0066" w:rsidRPr="00FE0074">
        <w:t xml:space="preserve">Although this workshop is coming to a close, we hope that your journey to </w:t>
      </w:r>
      <w:r w:rsidR="00FB165B" w:rsidRPr="00FE0074">
        <w:t>greater self-awareness and awareness of others</w:t>
      </w:r>
      <w:r w:rsidR="00EA1ACC" w:rsidRPr="00FE0074">
        <w:t xml:space="preserve"> </w:t>
      </w:r>
      <w:r w:rsidR="00FA0066" w:rsidRPr="00FE0074">
        <w:t xml:space="preserve">is just beginning. Please take a moment to review and update your action plan. This will be a key tool to guide your progress in the days, weeks, months, and years to come. We wish you the best of luck on the rest of your travels! </w:t>
      </w:r>
    </w:p>
    <w:p w:rsidR="0001254A" w:rsidRPr="00FE0074" w:rsidRDefault="0001254A" w:rsidP="0001254A"/>
    <w:p w:rsidR="0001254A" w:rsidRPr="00FE0074" w:rsidRDefault="0001254A" w:rsidP="0001254A"/>
    <w:p w:rsidR="0001254A" w:rsidRPr="00FE0074" w:rsidRDefault="0001254A" w:rsidP="0001254A"/>
    <w:p w:rsidR="002A37E0" w:rsidRPr="00FE0074" w:rsidRDefault="00381A27" w:rsidP="0001254A">
      <w:pPr>
        <w:pStyle w:val="Heading2"/>
      </w:pPr>
      <w:bookmarkStart w:id="87" w:name="_Toc400095805"/>
      <w:r w:rsidRPr="00FE0074">
        <w:t>Words from the Wise</w:t>
      </w:r>
      <w:bookmarkEnd w:id="87"/>
    </w:p>
    <w:p w:rsidR="00205F50" w:rsidRPr="00FE0074" w:rsidRDefault="0063296D" w:rsidP="0001254A">
      <w:pPr>
        <w:pStyle w:val="BulletedPoints"/>
        <w:rPr>
          <w:lang w:bidi="ar-SA"/>
        </w:rPr>
      </w:pPr>
      <w:r w:rsidRPr="00FE0074">
        <w:rPr>
          <w:b/>
          <w:lang w:bidi="ar-SA"/>
        </w:rPr>
        <w:t>William Shakespeare:</w:t>
      </w:r>
      <w:r w:rsidRPr="00FE0074">
        <w:rPr>
          <w:lang w:bidi="ar-SA"/>
        </w:rPr>
        <w:t xml:space="preserve"> </w:t>
      </w:r>
      <w:r w:rsidR="00377A43" w:rsidRPr="00FE0074">
        <w:rPr>
          <w:lang w:bidi="ar-SA"/>
        </w:rPr>
        <w:t>T</w:t>
      </w:r>
      <w:r w:rsidR="00E446D8" w:rsidRPr="00FE0074">
        <w:rPr>
          <w:lang w:bidi="ar-SA"/>
        </w:rPr>
        <w:t>his above all: To thine own self be true, and it must follow, as the night the day, thou cans</w:t>
      </w:r>
      <w:r w:rsidRPr="00FE0074">
        <w:rPr>
          <w:lang w:bidi="ar-SA"/>
        </w:rPr>
        <w:t>t not then be false to any man.</w:t>
      </w:r>
    </w:p>
    <w:p w:rsidR="00E53FD1" w:rsidRPr="00FE0074" w:rsidRDefault="0063296D" w:rsidP="0001254A">
      <w:pPr>
        <w:pStyle w:val="BulletedPoints"/>
        <w:rPr>
          <w:rFonts w:ascii="Helvetica Neue" w:hAnsi="Helvetica Neue" w:cs="Helvetica Neue"/>
          <w:sz w:val="28"/>
          <w:szCs w:val="28"/>
          <w:lang w:bidi="ar-SA"/>
        </w:rPr>
      </w:pPr>
      <w:r w:rsidRPr="00FE0074">
        <w:rPr>
          <w:rFonts w:cs="Helvetica Neue"/>
          <w:b/>
          <w:szCs w:val="28"/>
          <w:lang w:bidi="ar-SA"/>
        </w:rPr>
        <w:t>Elizabeth Gilbert:</w:t>
      </w:r>
      <w:r w:rsidRPr="00FE0074">
        <w:rPr>
          <w:rFonts w:cs="Helvetica Neue"/>
          <w:szCs w:val="28"/>
          <w:lang w:bidi="ar-SA"/>
        </w:rPr>
        <w:t xml:space="preserve"> </w:t>
      </w:r>
      <w:r w:rsidR="00E446D8" w:rsidRPr="00FE0074">
        <w:rPr>
          <w:rFonts w:cs="Helvetica Neue"/>
          <w:szCs w:val="28"/>
          <w:lang w:bidi="ar-SA"/>
        </w:rPr>
        <w:t>We search for happiness everywhere, but we are like Tolstoy’s fabled beggar who spent his life sitting on a pot of gold, under him the whole time. Your treasure – your perfection – is within you already. But to claim it, you must leave the buy commotion of the mind and abandon the desires of the ego and enter into the silence of the heart</w:t>
      </w:r>
      <w:r w:rsidRPr="00FE0074">
        <w:rPr>
          <w:rFonts w:cs="Helvetica Neue"/>
          <w:szCs w:val="28"/>
          <w:lang w:bidi="ar-SA"/>
        </w:rPr>
        <w:t>.</w:t>
      </w:r>
    </w:p>
    <w:p w:rsidR="00304032" w:rsidRPr="00FE0074" w:rsidRDefault="0063296D" w:rsidP="0001254A">
      <w:pPr>
        <w:pStyle w:val="BulletedPoints"/>
        <w:rPr>
          <w:rFonts w:cs="Helvetica Neue"/>
          <w:szCs w:val="28"/>
          <w:lang w:bidi="ar-SA"/>
        </w:rPr>
      </w:pPr>
      <w:r w:rsidRPr="00FE0074">
        <w:rPr>
          <w:rFonts w:cs="Georgia"/>
          <w:b/>
          <w:color w:val="131313"/>
          <w:szCs w:val="28"/>
          <w:lang w:bidi="ar-SA"/>
        </w:rPr>
        <w:t>Billie Jean King:</w:t>
      </w:r>
      <w:r w:rsidRPr="00FE0074">
        <w:rPr>
          <w:rFonts w:cs="Georgia"/>
          <w:color w:val="131313"/>
          <w:szCs w:val="28"/>
          <w:lang w:bidi="ar-SA"/>
        </w:rPr>
        <w:t xml:space="preserve"> </w:t>
      </w:r>
      <w:r w:rsidR="001962D9" w:rsidRPr="00FE0074">
        <w:rPr>
          <w:rFonts w:cs="Times"/>
          <w:szCs w:val="32"/>
          <w:lang w:bidi="ar-SA"/>
        </w:rPr>
        <w:t>I</w:t>
      </w:r>
      <w:r w:rsidR="00861C17" w:rsidRPr="00FE0074">
        <w:rPr>
          <w:rFonts w:cs="Times"/>
          <w:szCs w:val="32"/>
          <w:lang w:bidi="ar-SA"/>
        </w:rPr>
        <w:t xml:space="preserve"> think self-awareness is probably the most important thing towards being a champion</w:t>
      </w:r>
      <w:r w:rsidRPr="00FE0074">
        <w:rPr>
          <w:rFonts w:cs="Georgia"/>
          <w:color w:val="131313"/>
          <w:szCs w:val="28"/>
          <w:lang w:bidi="ar-SA"/>
        </w:rPr>
        <w:t>.</w:t>
      </w:r>
    </w:p>
    <w:p w:rsidR="00E53FD1" w:rsidRPr="00FE0074" w:rsidRDefault="0063296D" w:rsidP="0001254A">
      <w:pPr>
        <w:pStyle w:val="BulletedPoints"/>
        <w:rPr>
          <w:rFonts w:cs="Helvetica Neue"/>
          <w:szCs w:val="28"/>
          <w:lang w:bidi="ar-SA"/>
        </w:rPr>
      </w:pPr>
      <w:r w:rsidRPr="00FE0074">
        <w:rPr>
          <w:rFonts w:cs="Helvetica Neue"/>
          <w:b/>
          <w:szCs w:val="28"/>
          <w:lang w:bidi="ar-SA"/>
        </w:rPr>
        <w:t>Lao Tzu:</w:t>
      </w:r>
      <w:r w:rsidRPr="00FE0074">
        <w:rPr>
          <w:rFonts w:cs="Helvetica Neue"/>
          <w:szCs w:val="28"/>
          <w:lang w:bidi="ar-SA"/>
        </w:rPr>
        <w:t xml:space="preserve"> </w:t>
      </w:r>
      <w:r w:rsidR="00861C17" w:rsidRPr="00FE0074">
        <w:rPr>
          <w:rFonts w:cs="Helvetica Neue"/>
          <w:szCs w:val="28"/>
          <w:lang w:bidi="ar-SA"/>
        </w:rPr>
        <w:t>O</w:t>
      </w:r>
      <w:r w:rsidR="001962D9" w:rsidRPr="00FE0074">
        <w:rPr>
          <w:rFonts w:cs="Times"/>
          <w:szCs w:val="32"/>
          <w:lang w:bidi="ar-SA"/>
        </w:rPr>
        <w:t>n</w:t>
      </w:r>
      <w:r w:rsidR="00861C17" w:rsidRPr="00FE0074">
        <w:rPr>
          <w:rFonts w:cs="Times"/>
          <w:szCs w:val="32"/>
          <w:lang w:bidi="ar-SA"/>
        </w:rPr>
        <w:t>e who knows others is wise</w:t>
      </w:r>
      <w:r w:rsidR="00E53FD1" w:rsidRPr="00FE0074">
        <w:rPr>
          <w:rFonts w:cs="Helvetica Neue"/>
          <w:szCs w:val="28"/>
          <w:lang w:bidi="ar-SA"/>
        </w:rPr>
        <w:t>.</w:t>
      </w:r>
      <w:r w:rsidR="00861C17" w:rsidRPr="00FE0074">
        <w:rPr>
          <w:rFonts w:cs="Helvetica Neue"/>
          <w:szCs w:val="28"/>
          <w:lang w:bidi="ar-SA"/>
        </w:rPr>
        <w:t xml:space="preserve"> One who knows the self is enlightened.</w:t>
      </w:r>
    </w:p>
    <w:p w:rsidR="0001254A" w:rsidRPr="00FE0074" w:rsidRDefault="0001254A" w:rsidP="00304032">
      <w:pPr>
        <w:widowControl w:val="0"/>
        <w:autoSpaceDE w:val="0"/>
        <w:autoSpaceDN w:val="0"/>
        <w:adjustRightInd w:val="0"/>
        <w:spacing w:after="0" w:line="240" w:lineRule="auto"/>
        <w:rPr>
          <w:rFonts w:asciiTheme="minorHAnsi" w:hAnsiTheme="minorHAnsi" w:cs="Helvetica Neue"/>
          <w:sz w:val="24"/>
          <w:szCs w:val="28"/>
          <w:lang w:bidi="ar-SA"/>
        </w:rPr>
      </w:pPr>
    </w:p>
    <w:p w:rsidR="0001254A" w:rsidRPr="00FE0074" w:rsidRDefault="0001254A">
      <w:pPr>
        <w:spacing w:after="0" w:line="240" w:lineRule="auto"/>
        <w:rPr>
          <w:rFonts w:asciiTheme="minorHAnsi" w:hAnsiTheme="minorHAnsi" w:cs="Helvetica Neue"/>
          <w:sz w:val="24"/>
          <w:szCs w:val="28"/>
          <w:lang w:bidi="ar-SA"/>
        </w:rPr>
      </w:pPr>
      <w:r w:rsidRPr="00FE0074">
        <w:rPr>
          <w:rFonts w:asciiTheme="minorHAnsi" w:hAnsiTheme="minorHAnsi" w:cs="Helvetica Neue"/>
          <w:sz w:val="24"/>
          <w:szCs w:val="28"/>
          <w:lang w:bidi="ar-SA"/>
        </w:rPr>
        <w:br w:type="page"/>
      </w:r>
    </w:p>
    <w:p w:rsidR="00304032" w:rsidRPr="00FE0074" w:rsidRDefault="00304032" w:rsidP="00304032">
      <w:pPr>
        <w:widowControl w:val="0"/>
        <w:autoSpaceDE w:val="0"/>
        <w:autoSpaceDN w:val="0"/>
        <w:adjustRightInd w:val="0"/>
        <w:spacing w:after="0" w:line="240" w:lineRule="auto"/>
        <w:rPr>
          <w:rFonts w:asciiTheme="minorHAnsi" w:hAnsiTheme="minorHAnsi" w:cs="Helvetica Neue"/>
          <w:sz w:val="24"/>
          <w:szCs w:val="28"/>
          <w:lang w:bidi="ar-SA"/>
        </w:rPr>
      </w:pPr>
    </w:p>
    <w:p w:rsidR="00381A27" w:rsidRPr="00FE0074" w:rsidRDefault="00381A27" w:rsidP="00B337BD">
      <w:pPr>
        <w:pStyle w:val="Heading2"/>
      </w:pPr>
      <w:bookmarkStart w:id="88" w:name="_Toc400095806"/>
      <w:r w:rsidRPr="00FE0074">
        <w:t>Review of Parking Lot</w:t>
      </w:r>
      <w:bookmarkEnd w:id="88"/>
    </w:p>
    <w:p w:rsidR="006D5370" w:rsidRPr="00FE0074" w:rsidRDefault="00FA0066" w:rsidP="00B337BD">
      <w:r w:rsidRPr="00FE0074">
        <w:t>Review the items on the parking lot. Some items may need one-on-one participant follow up. You may be able to clear other items up now. Follow-up workshops may even be appropriate.</w:t>
      </w:r>
    </w:p>
    <w:p w:rsidR="0001254A" w:rsidRPr="00FE0074" w:rsidRDefault="0001254A" w:rsidP="00B337BD"/>
    <w:p w:rsidR="00381A27" w:rsidRPr="00FE0074" w:rsidRDefault="00381A27" w:rsidP="00021C35">
      <w:pPr>
        <w:pStyle w:val="Heading2"/>
      </w:pPr>
      <w:bookmarkStart w:id="89" w:name="_Toc345812325"/>
      <w:bookmarkStart w:id="90" w:name="_Toc400095807"/>
      <w:r w:rsidRPr="00FE0074">
        <w:t>Lessons Learned</w:t>
      </w:r>
      <w:bookmarkEnd w:id="89"/>
      <w:bookmarkEnd w:id="90"/>
    </w:p>
    <w:p w:rsidR="00FB165B" w:rsidRPr="00FE0074" w:rsidRDefault="001962D9" w:rsidP="00AF6FA1">
      <w:pPr>
        <w:pStyle w:val="ListParagraph"/>
        <w:numPr>
          <w:ilvl w:val="0"/>
          <w:numId w:val="107"/>
        </w:numPr>
      </w:pPr>
      <w:r w:rsidRPr="00FE0074">
        <w:t xml:space="preserve"> </w:t>
      </w:r>
      <w:r w:rsidR="00FB165B" w:rsidRPr="00FE0074">
        <w:t>Define the self and different aspects of the self</w:t>
      </w:r>
    </w:p>
    <w:p w:rsidR="00FB165B" w:rsidRPr="00FE0074" w:rsidRDefault="00FB165B" w:rsidP="00AF6FA1">
      <w:pPr>
        <w:pStyle w:val="ListParagraph"/>
        <w:numPr>
          <w:ilvl w:val="0"/>
          <w:numId w:val="107"/>
        </w:numPr>
      </w:pPr>
      <w:r w:rsidRPr="00FE0074">
        <w:t>Learn from introspection</w:t>
      </w:r>
    </w:p>
    <w:p w:rsidR="00FB165B" w:rsidRPr="00FE0074" w:rsidRDefault="00FB165B" w:rsidP="00AF6FA1">
      <w:pPr>
        <w:pStyle w:val="ListParagraph"/>
        <w:numPr>
          <w:ilvl w:val="0"/>
          <w:numId w:val="107"/>
        </w:numPr>
      </w:pPr>
      <w:r w:rsidRPr="00FE0074">
        <w:t>Understand the nature and value of emotions</w:t>
      </w:r>
    </w:p>
    <w:p w:rsidR="00FB165B" w:rsidRPr="00FE0074" w:rsidRDefault="00FB165B" w:rsidP="00AF6FA1">
      <w:pPr>
        <w:pStyle w:val="ListParagraph"/>
        <w:numPr>
          <w:ilvl w:val="0"/>
          <w:numId w:val="107"/>
        </w:numPr>
      </w:pPr>
      <w:r w:rsidRPr="00FE0074">
        <w:t>Appreciate themselves</w:t>
      </w:r>
    </w:p>
    <w:p w:rsidR="00FB165B" w:rsidRPr="00FE0074" w:rsidRDefault="00FB165B" w:rsidP="00AF6FA1">
      <w:pPr>
        <w:pStyle w:val="ListParagraph"/>
        <w:numPr>
          <w:ilvl w:val="0"/>
          <w:numId w:val="107"/>
        </w:numPr>
      </w:pPr>
      <w:r w:rsidRPr="00FE0074">
        <w:t>Appreciate others</w:t>
      </w:r>
    </w:p>
    <w:p w:rsidR="00FB165B" w:rsidRPr="00FE0074" w:rsidRDefault="00FB165B" w:rsidP="00AF6FA1">
      <w:pPr>
        <w:pStyle w:val="ListParagraph"/>
        <w:numPr>
          <w:ilvl w:val="0"/>
          <w:numId w:val="107"/>
        </w:numPr>
      </w:pPr>
      <w:r w:rsidRPr="00FE0074">
        <w:t>Improve effectiveness</w:t>
      </w:r>
    </w:p>
    <w:p w:rsidR="00381A27" w:rsidRPr="00FE0074" w:rsidRDefault="00381A27" w:rsidP="00B337BD"/>
    <w:p w:rsidR="00381A27" w:rsidRPr="00FE0074" w:rsidRDefault="00381A27" w:rsidP="00B337BD">
      <w:pPr>
        <w:pStyle w:val="Heading2"/>
      </w:pPr>
      <w:bookmarkStart w:id="91" w:name="_Toc400095808"/>
      <w:r w:rsidRPr="00FE0074">
        <w:t>Completion of Action Plans and Evaluations</w:t>
      </w:r>
      <w:bookmarkEnd w:id="91"/>
    </w:p>
    <w:p w:rsidR="00381A27" w:rsidRPr="00FE0074" w:rsidRDefault="00381A27" w:rsidP="00B337BD">
      <w:r w:rsidRPr="00FE0074">
        <w:t>Do a quick round robin and ask everyone to share one thing that they learned today. Then, ask participants to make sure their action plans and evaluations are complete.</w:t>
      </w:r>
    </w:p>
    <w:p w:rsidR="0018425B" w:rsidRPr="00FE0074" w:rsidRDefault="00381A27" w:rsidP="00F05408">
      <w:r w:rsidRPr="00FE0074">
        <w:t>If possible, ask participants to buddy up and set up a follow-up system, so that they can check up on each other in the coming days, weeks, and months. If appropriate, provide your contact information in case they have any question</w:t>
      </w:r>
      <w:r w:rsidR="00002031" w:rsidRPr="00FE0074">
        <w:t xml:space="preserve">s. </w:t>
      </w:r>
    </w:p>
    <w:sectPr w:rsidR="0018425B" w:rsidRPr="00FE0074" w:rsidSect="00DB0898">
      <w:footerReference w:type="default" r:id="rId77"/>
      <w:pgSz w:w="12240" w:h="15840"/>
      <w:pgMar w:top="1440" w:right="1440" w:bottom="1440" w:left="1440" w:header="720" w:footer="720" w:gutter="0"/>
      <w:pgNumType w:start="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67D" w:rsidRDefault="0084667D">
      <w:r>
        <w:separator/>
      </w:r>
    </w:p>
    <w:p w:rsidR="0084667D" w:rsidRDefault="0084667D"/>
  </w:endnote>
  <w:endnote w:type="continuationSeparator" w:id="0">
    <w:p w:rsidR="0084667D" w:rsidRDefault="0084667D">
      <w:r>
        <w:continuationSeparator/>
      </w:r>
    </w:p>
    <w:p w:rsidR="0084667D" w:rsidRDefault="008466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 Neue">
    <w:altName w:val="Malgun Gothic"/>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ED2" w:rsidRDefault="00125ED2">
    <w:r>
      <w:rPr>
        <w:noProof/>
        <w:lang w:bidi="ar-SA"/>
      </w:rPr>
      <w:drawing>
        <wp:anchor distT="0" distB="0" distL="114300" distR="114300" simplePos="0" relativeHeight="251658240" behindDoc="0" locked="0" layoutInCell="1" allowOverlap="1">
          <wp:simplePos x="0" y="0"/>
          <wp:positionH relativeFrom="margin">
            <wp:posOffset>6276975</wp:posOffset>
          </wp:positionH>
          <wp:positionV relativeFrom="margin">
            <wp:posOffset>8364220</wp:posOffset>
          </wp:positionV>
          <wp:extent cx="560070" cy="770255"/>
          <wp:effectExtent l="0" t="0" r="0" b="0"/>
          <wp:wrapSquare wrapText="bothSides"/>
          <wp:docPr id="10" name="Picture 10" descr="C:\Users\Darren\Desktop\inverted 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Desktop\inverted boo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0070" cy="770255"/>
                  </a:xfrm>
                  <a:prstGeom prst="rect">
                    <a:avLst/>
                  </a:prstGeom>
                  <a:noFill/>
                  <a:ln>
                    <a:noFill/>
                  </a:ln>
                </pic:spPr>
              </pic:pic>
            </a:graphicData>
          </a:graphic>
        </wp:anchor>
      </w:drawing>
    </w:r>
    <w:r>
      <w:t xml:space="preserve">Page </w:t>
    </w:r>
    <w:r>
      <w:fldChar w:fldCharType="begin"/>
    </w:r>
    <w:r>
      <w:instrText xml:space="preserve"> PAGE   \* MERGEFORMAT </w:instrText>
    </w:r>
    <w:r>
      <w:fldChar w:fldCharType="separate"/>
    </w:r>
    <w:r w:rsidR="00CA53C3">
      <w:rPr>
        <w:noProof/>
      </w:rPr>
      <w:t>15</w:t>
    </w:r>
    <w:r>
      <w:rPr>
        <w:noProof/>
      </w:rP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67D" w:rsidRDefault="0084667D">
      <w:r>
        <w:separator/>
      </w:r>
    </w:p>
    <w:p w:rsidR="0084667D" w:rsidRDefault="0084667D"/>
  </w:footnote>
  <w:footnote w:type="continuationSeparator" w:id="0">
    <w:p w:rsidR="0084667D" w:rsidRDefault="0084667D">
      <w:r>
        <w:continuationSeparator/>
      </w:r>
    </w:p>
    <w:p w:rsidR="0084667D" w:rsidRDefault="0084667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0B51"/>
    <w:multiLevelType w:val="hybridMultilevel"/>
    <w:tmpl w:val="A07AE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0409B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482B10"/>
    <w:multiLevelType w:val="hybridMultilevel"/>
    <w:tmpl w:val="C4580D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136D0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427787E"/>
    <w:multiLevelType w:val="hybridMultilevel"/>
    <w:tmpl w:val="B5F2B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A426D1"/>
    <w:multiLevelType w:val="hybridMultilevel"/>
    <w:tmpl w:val="C61EE73A"/>
    <w:lvl w:ilvl="0" w:tplc="621C4F9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6522CDF"/>
    <w:multiLevelType w:val="hybridMultilevel"/>
    <w:tmpl w:val="41167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7E51B1E"/>
    <w:multiLevelType w:val="hybridMultilevel"/>
    <w:tmpl w:val="F2D684C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97A31AF"/>
    <w:multiLevelType w:val="hybridMultilevel"/>
    <w:tmpl w:val="82C2E54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AE10DA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B6E3F3B"/>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0E032B9F"/>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E48081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0890FAB"/>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3711601"/>
    <w:multiLevelType w:val="hybridMultilevel"/>
    <w:tmpl w:val="9EA239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5D77F2E"/>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6B021B9"/>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7DF063D"/>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8B2104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8FB0458"/>
    <w:multiLevelType w:val="hybridMultilevel"/>
    <w:tmpl w:val="AEE05AB6"/>
    <w:lvl w:ilvl="0" w:tplc="59DA5AFA">
      <w:start w:val="1"/>
      <w:numFmt w:val="lowerLetter"/>
      <w:lvlText w:val="%1)"/>
      <w:lvlJc w:val="left"/>
      <w:pPr>
        <w:tabs>
          <w:tab w:val="num" w:pos="720"/>
        </w:tabs>
        <w:ind w:left="720" w:hanging="360"/>
      </w:pPr>
    </w:lvl>
    <w:lvl w:ilvl="1" w:tplc="B39A8D42" w:tentative="1">
      <w:start w:val="1"/>
      <w:numFmt w:val="lowerLetter"/>
      <w:lvlText w:val="%2)"/>
      <w:lvlJc w:val="left"/>
      <w:pPr>
        <w:tabs>
          <w:tab w:val="num" w:pos="1440"/>
        </w:tabs>
        <w:ind w:left="1440" w:hanging="360"/>
      </w:pPr>
    </w:lvl>
    <w:lvl w:ilvl="2" w:tplc="9B940818" w:tentative="1">
      <w:start w:val="1"/>
      <w:numFmt w:val="lowerLetter"/>
      <w:lvlText w:val="%3)"/>
      <w:lvlJc w:val="left"/>
      <w:pPr>
        <w:tabs>
          <w:tab w:val="num" w:pos="2160"/>
        </w:tabs>
        <w:ind w:left="2160" w:hanging="360"/>
      </w:pPr>
    </w:lvl>
    <w:lvl w:ilvl="3" w:tplc="00668E7A" w:tentative="1">
      <w:start w:val="1"/>
      <w:numFmt w:val="lowerLetter"/>
      <w:lvlText w:val="%4)"/>
      <w:lvlJc w:val="left"/>
      <w:pPr>
        <w:tabs>
          <w:tab w:val="num" w:pos="2880"/>
        </w:tabs>
        <w:ind w:left="2880" w:hanging="360"/>
      </w:pPr>
    </w:lvl>
    <w:lvl w:ilvl="4" w:tplc="685E5B06" w:tentative="1">
      <w:start w:val="1"/>
      <w:numFmt w:val="lowerLetter"/>
      <w:lvlText w:val="%5)"/>
      <w:lvlJc w:val="left"/>
      <w:pPr>
        <w:tabs>
          <w:tab w:val="num" w:pos="3600"/>
        </w:tabs>
        <w:ind w:left="3600" w:hanging="360"/>
      </w:pPr>
    </w:lvl>
    <w:lvl w:ilvl="5" w:tplc="8BBAF69A" w:tentative="1">
      <w:start w:val="1"/>
      <w:numFmt w:val="lowerLetter"/>
      <w:lvlText w:val="%6)"/>
      <w:lvlJc w:val="left"/>
      <w:pPr>
        <w:tabs>
          <w:tab w:val="num" w:pos="4320"/>
        </w:tabs>
        <w:ind w:left="4320" w:hanging="360"/>
      </w:pPr>
    </w:lvl>
    <w:lvl w:ilvl="6" w:tplc="2E1E9A9A" w:tentative="1">
      <w:start w:val="1"/>
      <w:numFmt w:val="lowerLetter"/>
      <w:lvlText w:val="%7)"/>
      <w:lvlJc w:val="left"/>
      <w:pPr>
        <w:tabs>
          <w:tab w:val="num" w:pos="5040"/>
        </w:tabs>
        <w:ind w:left="5040" w:hanging="360"/>
      </w:pPr>
    </w:lvl>
    <w:lvl w:ilvl="7" w:tplc="9AEA8500" w:tentative="1">
      <w:start w:val="1"/>
      <w:numFmt w:val="lowerLetter"/>
      <w:lvlText w:val="%8)"/>
      <w:lvlJc w:val="left"/>
      <w:pPr>
        <w:tabs>
          <w:tab w:val="num" w:pos="5760"/>
        </w:tabs>
        <w:ind w:left="5760" w:hanging="360"/>
      </w:pPr>
    </w:lvl>
    <w:lvl w:ilvl="8" w:tplc="C220FF68" w:tentative="1">
      <w:start w:val="1"/>
      <w:numFmt w:val="lowerLetter"/>
      <w:lvlText w:val="%9)"/>
      <w:lvlJc w:val="left"/>
      <w:pPr>
        <w:tabs>
          <w:tab w:val="num" w:pos="6480"/>
        </w:tabs>
        <w:ind w:left="6480" w:hanging="360"/>
      </w:pPr>
    </w:lvl>
  </w:abstractNum>
  <w:abstractNum w:abstractNumId="20">
    <w:nsid w:val="192E2C9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93D78D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9CD005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A5E3410"/>
    <w:multiLevelType w:val="hybridMultilevel"/>
    <w:tmpl w:val="1316A9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AC24150"/>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B8328B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1BA36255"/>
    <w:multiLevelType w:val="hybridMultilevel"/>
    <w:tmpl w:val="5656942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1DCA0456"/>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E2F2D8D"/>
    <w:multiLevelType w:val="hybridMultilevel"/>
    <w:tmpl w:val="D8EEB928"/>
    <w:lvl w:ilvl="0" w:tplc="04090001">
      <w:start w:val="1"/>
      <w:numFmt w:val="bullet"/>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E77611F"/>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1F6A572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31">
    <w:nsid w:val="2324446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23681197"/>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237F00C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23CD346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49F2BC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24E63666"/>
    <w:multiLevelType w:val="hybridMultilevel"/>
    <w:tmpl w:val="43A8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50A1C41"/>
    <w:multiLevelType w:val="hybridMultilevel"/>
    <w:tmpl w:val="1F6CCDD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2657057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2746736F"/>
    <w:multiLevelType w:val="hybridMultilevel"/>
    <w:tmpl w:val="5324F1C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0">
    <w:nsid w:val="27551627"/>
    <w:multiLevelType w:val="hybridMultilevel"/>
    <w:tmpl w:val="737E0D1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296429F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2B5D3883"/>
    <w:multiLevelType w:val="hybridMultilevel"/>
    <w:tmpl w:val="80D61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E040A75"/>
    <w:multiLevelType w:val="hybridMultilevel"/>
    <w:tmpl w:val="A1142D4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4">
    <w:nsid w:val="2E827E62"/>
    <w:multiLevelType w:val="hybridMultilevel"/>
    <w:tmpl w:val="9976E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E9B1AAC"/>
    <w:multiLevelType w:val="hybridMultilevel"/>
    <w:tmpl w:val="F9F4B6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2F645488"/>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302E13E3"/>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48">
    <w:nsid w:val="30462D9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315A01FF"/>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0">
    <w:nsid w:val="31AE2F55"/>
    <w:multiLevelType w:val="hybridMultilevel"/>
    <w:tmpl w:val="FA068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471050A"/>
    <w:multiLevelType w:val="hybridMultilevel"/>
    <w:tmpl w:val="DB2CA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5EF564C"/>
    <w:multiLevelType w:val="hybridMultilevel"/>
    <w:tmpl w:val="B73273A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3">
    <w:nsid w:val="36033D59"/>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37BF58F7"/>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386F329A"/>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39361BBD"/>
    <w:multiLevelType w:val="hybridMultilevel"/>
    <w:tmpl w:val="BAA03F28"/>
    <w:lvl w:ilvl="0" w:tplc="2C645526">
      <w:start w:val="1"/>
      <w:numFmt w:val="lowerLetter"/>
      <w:lvlText w:val="%1)"/>
      <w:lvlJc w:val="left"/>
      <w:pPr>
        <w:tabs>
          <w:tab w:val="num" w:pos="720"/>
        </w:tabs>
        <w:ind w:left="720" w:hanging="360"/>
      </w:pPr>
    </w:lvl>
    <w:lvl w:ilvl="1" w:tplc="20EA3B84" w:tentative="1">
      <w:start w:val="1"/>
      <w:numFmt w:val="lowerLetter"/>
      <w:lvlText w:val="%2)"/>
      <w:lvlJc w:val="left"/>
      <w:pPr>
        <w:tabs>
          <w:tab w:val="num" w:pos="1440"/>
        </w:tabs>
        <w:ind w:left="1440" w:hanging="360"/>
      </w:pPr>
    </w:lvl>
    <w:lvl w:ilvl="2" w:tplc="938CFF06" w:tentative="1">
      <w:start w:val="1"/>
      <w:numFmt w:val="lowerLetter"/>
      <w:lvlText w:val="%3)"/>
      <w:lvlJc w:val="left"/>
      <w:pPr>
        <w:tabs>
          <w:tab w:val="num" w:pos="2160"/>
        </w:tabs>
        <w:ind w:left="2160" w:hanging="360"/>
      </w:pPr>
    </w:lvl>
    <w:lvl w:ilvl="3" w:tplc="1A9C1A46" w:tentative="1">
      <w:start w:val="1"/>
      <w:numFmt w:val="lowerLetter"/>
      <w:lvlText w:val="%4)"/>
      <w:lvlJc w:val="left"/>
      <w:pPr>
        <w:tabs>
          <w:tab w:val="num" w:pos="2880"/>
        </w:tabs>
        <w:ind w:left="2880" w:hanging="360"/>
      </w:pPr>
    </w:lvl>
    <w:lvl w:ilvl="4" w:tplc="6F184686" w:tentative="1">
      <w:start w:val="1"/>
      <w:numFmt w:val="lowerLetter"/>
      <w:lvlText w:val="%5)"/>
      <w:lvlJc w:val="left"/>
      <w:pPr>
        <w:tabs>
          <w:tab w:val="num" w:pos="3600"/>
        </w:tabs>
        <w:ind w:left="3600" w:hanging="360"/>
      </w:pPr>
    </w:lvl>
    <w:lvl w:ilvl="5" w:tplc="14182C58" w:tentative="1">
      <w:start w:val="1"/>
      <w:numFmt w:val="lowerLetter"/>
      <w:lvlText w:val="%6)"/>
      <w:lvlJc w:val="left"/>
      <w:pPr>
        <w:tabs>
          <w:tab w:val="num" w:pos="4320"/>
        </w:tabs>
        <w:ind w:left="4320" w:hanging="360"/>
      </w:pPr>
    </w:lvl>
    <w:lvl w:ilvl="6" w:tplc="9A1A490E" w:tentative="1">
      <w:start w:val="1"/>
      <w:numFmt w:val="lowerLetter"/>
      <w:lvlText w:val="%7)"/>
      <w:lvlJc w:val="left"/>
      <w:pPr>
        <w:tabs>
          <w:tab w:val="num" w:pos="5040"/>
        </w:tabs>
        <w:ind w:left="5040" w:hanging="360"/>
      </w:pPr>
    </w:lvl>
    <w:lvl w:ilvl="7" w:tplc="EC063210" w:tentative="1">
      <w:start w:val="1"/>
      <w:numFmt w:val="lowerLetter"/>
      <w:lvlText w:val="%8)"/>
      <w:lvlJc w:val="left"/>
      <w:pPr>
        <w:tabs>
          <w:tab w:val="num" w:pos="5760"/>
        </w:tabs>
        <w:ind w:left="5760" w:hanging="360"/>
      </w:pPr>
    </w:lvl>
    <w:lvl w:ilvl="8" w:tplc="D5C09F7E" w:tentative="1">
      <w:start w:val="1"/>
      <w:numFmt w:val="lowerLetter"/>
      <w:lvlText w:val="%9)"/>
      <w:lvlJc w:val="left"/>
      <w:pPr>
        <w:tabs>
          <w:tab w:val="num" w:pos="6480"/>
        </w:tabs>
        <w:ind w:left="6480" w:hanging="360"/>
      </w:pPr>
    </w:lvl>
  </w:abstractNum>
  <w:abstractNum w:abstractNumId="57">
    <w:nsid w:val="39984ED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3A40675A"/>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9">
    <w:nsid w:val="3AB85B17"/>
    <w:multiLevelType w:val="hybridMultilevel"/>
    <w:tmpl w:val="4670827C"/>
    <w:lvl w:ilvl="0" w:tplc="4BFC8798">
      <w:start w:val="1"/>
      <w:numFmt w:val="decimal"/>
      <w:lvlText w:val="%1)"/>
      <w:lvlJc w:val="left"/>
      <w:pPr>
        <w:ind w:left="720" w:hanging="360"/>
      </w:pPr>
      <w:rPr>
        <w:rFonts w:ascii="Calibri" w:eastAsia="Times New Roman" w:hAnsi="Calibri" w:cs="Times New Roman"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C665FAA"/>
    <w:multiLevelType w:val="hybridMultilevel"/>
    <w:tmpl w:val="807CAEEE"/>
    <w:lvl w:ilvl="0" w:tplc="04090001">
      <w:start w:val="1"/>
      <w:numFmt w:val="bullet"/>
      <w:pStyle w:val="Bulleted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E6D17D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3EC30AC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3F7A5F44"/>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400544A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42F90B53"/>
    <w:multiLevelType w:val="hybridMultilevel"/>
    <w:tmpl w:val="34F4029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6">
    <w:nsid w:val="435842A0"/>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437C242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4450769A"/>
    <w:multiLevelType w:val="hybridMultilevel"/>
    <w:tmpl w:val="B834534E"/>
    <w:lvl w:ilvl="0" w:tplc="24264B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445E1B24"/>
    <w:multiLevelType w:val="hybridMultilevel"/>
    <w:tmpl w:val="E08C1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4717636"/>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457728C8"/>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45871BA1"/>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459931EC"/>
    <w:multiLevelType w:val="hybridMultilevel"/>
    <w:tmpl w:val="BDA862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45A80451"/>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463F172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46F15CA2"/>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4B3502F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4C88370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50C02DE5"/>
    <w:multiLevelType w:val="hybridMultilevel"/>
    <w:tmpl w:val="B5667F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0">
    <w:nsid w:val="50C6135B"/>
    <w:multiLevelType w:val="hybridMultilevel"/>
    <w:tmpl w:val="730C3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527353FA"/>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52BF3B8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52E970B9"/>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nsid w:val="5414546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564F6C1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56FE1C9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57AC2ADD"/>
    <w:multiLevelType w:val="hybridMultilevel"/>
    <w:tmpl w:val="3BF69F3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57C26EE0"/>
    <w:multiLevelType w:val="hybridMultilevel"/>
    <w:tmpl w:val="8DE04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84D50D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585E542A"/>
    <w:multiLevelType w:val="hybridMultilevel"/>
    <w:tmpl w:val="08585F76"/>
    <w:lvl w:ilvl="0" w:tplc="0409000F">
      <w:start w:val="1"/>
      <w:numFmt w:val="decimal"/>
      <w:lvlText w:val="%1."/>
      <w:lvlJc w:val="left"/>
      <w:pPr>
        <w:ind w:left="720" w:hanging="360"/>
      </w:pPr>
      <w:rPr>
        <w:rFonts w:cs="Times New Roman" w:hint="default"/>
      </w:rPr>
    </w:lvl>
    <w:lvl w:ilvl="1" w:tplc="04090003" w:tentative="1">
      <w:start w:val="1"/>
      <w:numFmt w:val="bullet"/>
      <w:pStyle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8A02818"/>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58CC6466"/>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5A467A5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5CAA2A8C"/>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5D0141A1"/>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5F2F522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60B676E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98">
    <w:nsid w:val="617806CA"/>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637C6AB7"/>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644328C2"/>
    <w:multiLevelType w:val="hybridMultilevel"/>
    <w:tmpl w:val="1316A9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644F00A0"/>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64F01A19"/>
    <w:multiLevelType w:val="hybridMultilevel"/>
    <w:tmpl w:val="E2B6F60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3">
    <w:nsid w:val="64F441D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nsid w:val="669E194B"/>
    <w:multiLevelType w:val="hybridMultilevel"/>
    <w:tmpl w:val="FBE06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67087D7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67EC0E4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nsid w:val="681F36A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68A66B76"/>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09">
    <w:nsid w:val="68A82F96"/>
    <w:multiLevelType w:val="hybridMultilevel"/>
    <w:tmpl w:val="9E6AE5DE"/>
    <w:lvl w:ilvl="0" w:tplc="0314760A">
      <w:start w:val="1"/>
      <w:numFmt w:val="lowerLetter"/>
      <w:lvlText w:val="%1)"/>
      <w:lvlJc w:val="left"/>
      <w:pPr>
        <w:tabs>
          <w:tab w:val="num" w:pos="720"/>
        </w:tabs>
        <w:ind w:left="720" w:hanging="360"/>
      </w:pPr>
    </w:lvl>
    <w:lvl w:ilvl="1" w:tplc="E0721914" w:tentative="1">
      <w:start w:val="1"/>
      <w:numFmt w:val="lowerLetter"/>
      <w:lvlText w:val="%2)"/>
      <w:lvlJc w:val="left"/>
      <w:pPr>
        <w:tabs>
          <w:tab w:val="num" w:pos="1440"/>
        </w:tabs>
        <w:ind w:left="1440" w:hanging="360"/>
      </w:pPr>
    </w:lvl>
    <w:lvl w:ilvl="2" w:tplc="5F14D818" w:tentative="1">
      <w:start w:val="1"/>
      <w:numFmt w:val="lowerLetter"/>
      <w:lvlText w:val="%3)"/>
      <w:lvlJc w:val="left"/>
      <w:pPr>
        <w:tabs>
          <w:tab w:val="num" w:pos="2160"/>
        </w:tabs>
        <w:ind w:left="2160" w:hanging="360"/>
      </w:pPr>
    </w:lvl>
    <w:lvl w:ilvl="3" w:tplc="9642DFB6" w:tentative="1">
      <w:start w:val="1"/>
      <w:numFmt w:val="lowerLetter"/>
      <w:lvlText w:val="%4)"/>
      <w:lvlJc w:val="left"/>
      <w:pPr>
        <w:tabs>
          <w:tab w:val="num" w:pos="2880"/>
        </w:tabs>
        <w:ind w:left="2880" w:hanging="360"/>
      </w:pPr>
    </w:lvl>
    <w:lvl w:ilvl="4" w:tplc="F886C15C" w:tentative="1">
      <w:start w:val="1"/>
      <w:numFmt w:val="lowerLetter"/>
      <w:lvlText w:val="%5)"/>
      <w:lvlJc w:val="left"/>
      <w:pPr>
        <w:tabs>
          <w:tab w:val="num" w:pos="3600"/>
        </w:tabs>
        <w:ind w:left="3600" w:hanging="360"/>
      </w:pPr>
    </w:lvl>
    <w:lvl w:ilvl="5" w:tplc="95CE6E5C" w:tentative="1">
      <w:start w:val="1"/>
      <w:numFmt w:val="lowerLetter"/>
      <w:lvlText w:val="%6)"/>
      <w:lvlJc w:val="left"/>
      <w:pPr>
        <w:tabs>
          <w:tab w:val="num" w:pos="4320"/>
        </w:tabs>
        <w:ind w:left="4320" w:hanging="360"/>
      </w:pPr>
    </w:lvl>
    <w:lvl w:ilvl="6" w:tplc="54D28EE6" w:tentative="1">
      <w:start w:val="1"/>
      <w:numFmt w:val="lowerLetter"/>
      <w:lvlText w:val="%7)"/>
      <w:lvlJc w:val="left"/>
      <w:pPr>
        <w:tabs>
          <w:tab w:val="num" w:pos="5040"/>
        </w:tabs>
        <w:ind w:left="5040" w:hanging="360"/>
      </w:pPr>
    </w:lvl>
    <w:lvl w:ilvl="7" w:tplc="842AD740" w:tentative="1">
      <w:start w:val="1"/>
      <w:numFmt w:val="lowerLetter"/>
      <w:lvlText w:val="%8)"/>
      <w:lvlJc w:val="left"/>
      <w:pPr>
        <w:tabs>
          <w:tab w:val="num" w:pos="5760"/>
        </w:tabs>
        <w:ind w:left="5760" w:hanging="360"/>
      </w:pPr>
    </w:lvl>
    <w:lvl w:ilvl="8" w:tplc="646E2A86" w:tentative="1">
      <w:start w:val="1"/>
      <w:numFmt w:val="lowerLetter"/>
      <w:lvlText w:val="%9)"/>
      <w:lvlJc w:val="left"/>
      <w:pPr>
        <w:tabs>
          <w:tab w:val="num" w:pos="6480"/>
        </w:tabs>
        <w:ind w:left="6480" w:hanging="360"/>
      </w:pPr>
    </w:lvl>
  </w:abstractNum>
  <w:abstractNum w:abstractNumId="110">
    <w:nsid w:val="68B06FCD"/>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9175CA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nsid w:val="6A4E09D5"/>
    <w:multiLevelType w:val="hybridMultilevel"/>
    <w:tmpl w:val="D8D86D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nsid w:val="6AA03B97"/>
    <w:multiLevelType w:val="hybridMultilevel"/>
    <w:tmpl w:val="9AD2E9D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4">
    <w:nsid w:val="6C0E15D5"/>
    <w:multiLevelType w:val="hybridMultilevel"/>
    <w:tmpl w:val="7A684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6D1E55BD"/>
    <w:multiLevelType w:val="hybridMultilevel"/>
    <w:tmpl w:val="E6A4D47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6">
    <w:nsid w:val="6D691973"/>
    <w:multiLevelType w:val="hybridMultilevel"/>
    <w:tmpl w:val="07B2A136"/>
    <w:lvl w:ilvl="0" w:tplc="08E22EDA">
      <w:start w:val="1"/>
      <w:numFmt w:val="lowerLetter"/>
      <w:lvlText w:val="%1)"/>
      <w:lvlJc w:val="left"/>
      <w:pPr>
        <w:tabs>
          <w:tab w:val="num" w:pos="720"/>
        </w:tabs>
        <w:ind w:left="720" w:hanging="360"/>
      </w:pPr>
    </w:lvl>
    <w:lvl w:ilvl="1" w:tplc="E2600CD4" w:tentative="1">
      <w:start w:val="1"/>
      <w:numFmt w:val="lowerLetter"/>
      <w:lvlText w:val="%2)"/>
      <w:lvlJc w:val="left"/>
      <w:pPr>
        <w:tabs>
          <w:tab w:val="num" w:pos="1440"/>
        </w:tabs>
        <w:ind w:left="1440" w:hanging="360"/>
      </w:pPr>
    </w:lvl>
    <w:lvl w:ilvl="2" w:tplc="92B0FE0E" w:tentative="1">
      <w:start w:val="1"/>
      <w:numFmt w:val="lowerLetter"/>
      <w:lvlText w:val="%3)"/>
      <w:lvlJc w:val="left"/>
      <w:pPr>
        <w:tabs>
          <w:tab w:val="num" w:pos="2160"/>
        </w:tabs>
        <w:ind w:left="2160" w:hanging="360"/>
      </w:pPr>
    </w:lvl>
    <w:lvl w:ilvl="3" w:tplc="0AD62096" w:tentative="1">
      <w:start w:val="1"/>
      <w:numFmt w:val="lowerLetter"/>
      <w:lvlText w:val="%4)"/>
      <w:lvlJc w:val="left"/>
      <w:pPr>
        <w:tabs>
          <w:tab w:val="num" w:pos="2880"/>
        </w:tabs>
        <w:ind w:left="2880" w:hanging="360"/>
      </w:pPr>
    </w:lvl>
    <w:lvl w:ilvl="4" w:tplc="A65E179C" w:tentative="1">
      <w:start w:val="1"/>
      <w:numFmt w:val="lowerLetter"/>
      <w:lvlText w:val="%5)"/>
      <w:lvlJc w:val="left"/>
      <w:pPr>
        <w:tabs>
          <w:tab w:val="num" w:pos="3600"/>
        </w:tabs>
        <w:ind w:left="3600" w:hanging="360"/>
      </w:pPr>
    </w:lvl>
    <w:lvl w:ilvl="5" w:tplc="28A48FA4" w:tentative="1">
      <w:start w:val="1"/>
      <w:numFmt w:val="lowerLetter"/>
      <w:lvlText w:val="%6)"/>
      <w:lvlJc w:val="left"/>
      <w:pPr>
        <w:tabs>
          <w:tab w:val="num" w:pos="4320"/>
        </w:tabs>
        <w:ind w:left="4320" w:hanging="360"/>
      </w:pPr>
    </w:lvl>
    <w:lvl w:ilvl="6" w:tplc="03F07576" w:tentative="1">
      <w:start w:val="1"/>
      <w:numFmt w:val="lowerLetter"/>
      <w:lvlText w:val="%7)"/>
      <w:lvlJc w:val="left"/>
      <w:pPr>
        <w:tabs>
          <w:tab w:val="num" w:pos="5040"/>
        </w:tabs>
        <w:ind w:left="5040" w:hanging="360"/>
      </w:pPr>
    </w:lvl>
    <w:lvl w:ilvl="7" w:tplc="A5843D36" w:tentative="1">
      <w:start w:val="1"/>
      <w:numFmt w:val="lowerLetter"/>
      <w:lvlText w:val="%8)"/>
      <w:lvlJc w:val="left"/>
      <w:pPr>
        <w:tabs>
          <w:tab w:val="num" w:pos="5760"/>
        </w:tabs>
        <w:ind w:left="5760" w:hanging="360"/>
      </w:pPr>
    </w:lvl>
    <w:lvl w:ilvl="8" w:tplc="A2B80DA6" w:tentative="1">
      <w:start w:val="1"/>
      <w:numFmt w:val="lowerLetter"/>
      <w:lvlText w:val="%9)"/>
      <w:lvlJc w:val="left"/>
      <w:pPr>
        <w:tabs>
          <w:tab w:val="num" w:pos="6480"/>
        </w:tabs>
        <w:ind w:left="6480" w:hanging="360"/>
      </w:pPr>
    </w:lvl>
  </w:abstractNum>
  <w:abstractNum w:abstractNumId="117">
    <w:nsid w:val="6DD261FC"/>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nsid w:val="6E5A345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nsid w:val="6E864CE8"/>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6F722F8A"/>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nsid w:val="70BA6C1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nsid w:val="72155C0E"/>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2201880"/>
    <w:multiLevelType w:val="hybridMultilevel"/>
    <w:tmpl w:val="4E48A68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4">
    <w:nsid w:val="74621433"/>
    <w:multiLevelType w:val="hybridMultilevel"/>
    <w:tmpl w:val="392A7740"/>
    <w:lvl w:ilvl="0" w:tplc="4644F976">
      <w:start w:val="1"/>
      <w:numFmt w:val="lowerLetter"/>
      <w:lvlText w:val="%1)"/>
      <w:lvlJc w:val="left"/>
      <w:pPr>
        <w:tabs>
          <w:tab w:val="num" w:pos="720"/>
        </w:tabs>
        <w:ind w:left="720" w:hanging="360"/>
      </w:pPr>
    </w:lvl>
    <w:lvl w:ilvl="1" w:tplc="E228B2AE" w:tentative="1">
      <w:start w:val="1"/>
      <w:numFmt w:val="lowerLetter"/>
      <w:lvlText w:val="%2)"/>
      <w:lvlJc w:val="left"/>
      <w:pPr>
        <w:tabs>
          <w:tab w:val="num" w:pos="1440"/>
        </w:tabs>
        <w:ind w:left="1440" w:hanging="360"/>
      </w:pPr>
    </w:lvl>
    <w:lvl w:ilvl="2" w:tplc="44CC9D82" w:tentative="1">
      <w:start w:val="1"/>
      <w:numFmt w:val="lowerLetter"/>
      <w:lvlText w:val="%3)"/>
      <w:lvlJc w:val="left"/>
      <w:pPr>
        <w:tabs>
          <w:tab w:val="num" w:pos="2160"/>
        </w:tabs>
        <w:ind w:left="2160" w:hanging="360"/>
      </w:pPr>
    </w:lvl>
    <w:lvl w:ilvl="3" w:tplc="05B67B3E" w:tentative="1">
      <w:start w:val="1"/>
      <w:numFmt w:val="lowerLetter"/>
      <w:lvlText w:val="%4)"/>
      <w:lvlJc w:val="left"/>
      <w:pPr>
        <w:tabs>
          <w:tab w:val="num" w:pos="2880"/>
        </w:tabs>
        <w:ind w:left="2880" w:hanging="360"/>
      </w:pPr>
    </w:lvl>
    <w:lvl w:ilvl="4" w:tplc="9EC2F392" w:tentative="1">
      <w:start w:val="1"/>
      <w:numFmt w:val="lowerLetter"/>
      <w:lvlText w:val="%5)"/>
      <w:lvlJc w:val="left"/>
      <w:pPr>
        <w:tabs>
          <w:tab w:val="num" w:pos="3600"/>
        </w:tabs>
        <w:ind w:left="3600" w:hanging="360"/>
      </w:pPr>
    </w:lvl>
    <w:lvl w:ilvl="5" w:tplc="DA34AA76" w:tentative="1">
      <w:start w:val="1"/>
      <w:numFmt w:val="lowerLetter"/>
      <w:lvlText w:val="%6)"/>
      <w:lvlJc w:val="left"/>
      <w:pPr>
        <w:tabs>
          <w:tab w:val="num" w:pos="4320"/>
        </w:tabs>
        <w:ind w:left="4320" w:hanging="360"/>
      </w:pPr>
    </w:lvl>
    <w:lvl w:ilvl="6" w:tplc="E01887A0" w:tentative="1">
      <w:start w:val="1"/>
      <w:numFmt w:val="lowerLetter"/>
      <w:lvlText w:val="%7)"/>
      <w:lvlJc w:val="left"/>
      <w:pPr>
        <w:tabs>
          <w:tab w:val="num" w:pos="5040"/>
        </w:tabs>
        <w:ind w:left="5040" w:hanging="360"/>
      </w:pPr>
    </w:lvl>
    <w:lvl w:ilvl="7" w:tplc="A5A88A34" w:tentative="1">
      <w:start w:val="1"/>
      <w:numFmt w:val="lowerLetter"/>
      <w:lvlText w:val="%8)"/>
      <w:lvlJc w:val="left"/>
      <w:pPr>
        <w:tabs>
          <w:tab w:val="num" w:pos="5760"/>
        </w:tabs>
        <w:ind w:left="5760" w:hanging="360"/>
      </w:pPr>
    </w:lvl>
    <w:lvl w:ilvl="8" w:tplc="7C287014" w:tentative="1">
      <w:start w:val="1"/>
      <w:numFmt w:val="lowerLetter"/>
      <w:lvlText w:val="%9)"/>
      <w:lvlJc w:val="left"/>
      <w:pPr>
        <w:tabs>
          <w:tab w:val="num" w:pos="6480"/>
        </w:tabs>
        <w:ind w:left="6480" w:hanging="360"/>
      </w:pPr>
    </w:lvl>
  </w:abstractNum>
  <w:abstractNum w:abstractNumId="125">
    <w:nsid w:val="74BC1115"/>
    <w:multiLevelType w:val="hybridMultilevel"/>
    <w:tmpl w:val="24425330"/>
    <w:lvl w:ilvl="0" w:tplc="04090017">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64E5C8F"/>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nsid w:val="76D17F60"/>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nsid w:val="77111849"/>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nsid w:val="77165C0C"/>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nsid w:val="771E19F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nsid w:val="781212B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nsid w:val="7818045F"/>
    <w:multiLevelType w:val="hybridMultilevel"/>
    <w:tmpl w:val="B922C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78CA24F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nsid w:val="78D846E8"/>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nsid w:val="79A1713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nsid w:val="79A2070F"/>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nsid w:val="7A4A2E61"/>
    <w:multiLevelType w:val="hybridMultilevel"/>
    <w:tmpl w:val="D17E4F08"/>
    <w:lvl w:ilvl="0" w:tplc="36641098">
      <w:start w:val="1"/>
      <w:numFmt w:val="bullet"/>
      <w:lvlText w:val=""/>
      <w:lvlJc w:val="left"/>
      <w:pPr>
        <w:ind w:left="720" w:hanging="360"/>
      </w:pPr>
      <w:rPr>
        <w:rFonts w:ascii="Symbol" w:hAnsi="Symbol" w:hint="default"/>
      </w:rPr>
    </w:lvl>
    <w:lvl w:ilvl="1" w:tplc="1009000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7D9B6C8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nsid w:val="7E27668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nsid w:val="7EC512B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nsid w:val="7ECF1CF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nsid w:val="7F5402D5"/>
    <w:multiLevelType w:val="hybridMultilevel"/>
    <w:tmpl w:val="B596AA3E"/>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43">
    <w:nsid w:val="7FCC7E3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7"/>
  </w:num>
  <w:num w:numId="2">
    <w:abstractNumId w:val="28"/>
  </w:num>
  <w:num w:numId="3">
    <w:abstractNumId w:val="90"/>
  </w:num>
  <w:num w:numId="4">
    <w:abstractNumId w:val="1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9"/>
  </w:num>
  <w:num w:numId="6">
    <w:abstractNumId w:val="97"/>
  </w:num>
  <w:num w:numId="7">
    <w:abstractNumId w:val="47"/>
  </w:num>
  <w:num w:numId="8">
    <w:abstractNumId w:val="108"/>
  </w:num>
  <w:num w:numId="9">
    <w:abstractNumId w:val="30"/>
  </w:num>
  <w:num w:numId="10">
    <w:abstractNumId w:val="48"/>
  </w:num>
  <w:num w:numId="11">
    <w:abstractNumId w:val="75"/>
  </w:num>
  <w:num w:numId="12">
    <w:abstractNumId w:val="35"/>
  </w:num>
  <w:num w:numId="13">
    <w:abstractNumId w:val="67"/>
  </w:num>
  <w:num w:numId="14">
    <w:abstractNumId w:val="21"/>
  </w:num>
  <w:num w:numId="15">
    <w:abstractNumId w:val="58"/>
  </w:num>
  <w:num w:numId="16">
    <w:abstractNumId w:val="70"/>
  </w:num>
  <w:num w:numId="17">
    <w:abstractNumId w:val="41"/>
  </w:num>
  <w:num w:numId="18">
    <w:abstractNumId w:val="82"/>
  </w:num>
  <w:num w:numId="19">
    <w:abstractNumId w:val="12"/>
  </w:num>
  <w:num w:numId="20">
    <w:abstractNumId w:val="76"/>
  </w:num>
  <w:num w:numId="21">
    <w:abstractNumId w:val="38"/>
  </w:num>
  <w:num w:numId="22">
    <w:abstractNumId w:val="128"/>
  </w:num>
  <w:num w:numId="23">
    <w:abstractNumId w:val="106"/>
  </w:num>
  <w:num w:numId="24">
    <w:abstractNumId w:val="136"/>
  </w:num>
  <w:num w:numId="25">
    <w:abstractNumId w:val="10"/>
  </w:num>
  <w:num w:numId="26">
    <w:abstractNumId w:val="141"/>
  </w:num>
  <w:num w:numId="27">
    <w:abstractNumId w:val="134"/>
  </w:num>
  <w:num w:numId="28">
    <w:abstractNumId w:val="93"/>
  </w:num>
  <w:num w:numId="29">
    <w:abstractNumId w:val="32"/>
  </w:num>
  <w:num w:numId="30">
    <w:abstractNumId w:val="34"/>
  </w:num>
  <w:num w:numId="31">
    <w:abstractNumId w:val="86"/>
  </w:num>
  <w:num w:numId="32">
    <w:abstractNumId w:val="127"/>
  </w:num>
  <w:num w:numId="33">
    <w:abstractNumId w:val="98"/>
  </w:num>
  <w:num w:numId="34">
    <w:abstractNumId w:val="78"/>
  </w:num>
  <w:num w:numId="35">
    <w:abstractNumId w:val="9"/>
  </w:num>
  <w:num w:numId="36">
    <w:abstractNumId w:val="131"/>
  </w:num>
  <w:num w:numId="37">
    <w:abstractNumId w:val="80"/>
  </w:num>
  <w:num w:numId="38">
    <w:abstractNumId w:val="7"/>
  </w:num>
  <w:num w:numId="39">
    <w:abstractNumId w:val="87"/>
  </w:num>
  <w:num w:numId="40">
    <w:abstractNumId w:val="71"/>
  </w:num>
  <w:num w:numId="41">
    <w:abstractNumId w:val="126"/>
  </w:num>
  <w:num w:numId="42">
    <w:abstractNumId w:val="37"/>
  </w:num>
  <w:num w:numId="43">
    <w:abstractNumId w:val="73"/>
  </w:num>
  <w:num w:numId="44">
    <w:abstractNumId w:val="8"/>
  </w:num>
  <w:num w:numId="45">
    <w:abstractNumId w:val="66"/>
  </w:num>
  <w:num w:numId="46">
    <w:abstractNumId w:val="26"/>
  </w:num>
  <w:num w:numId="47">
    <w:abstractNumId w:val="122"/>
  </w:num>
  <w:num w:numId="48">
    <w:abstractNumId w:val="91"/>
  </w:num>
  <w:num w:numId="49">
    <w:abstractNumId w:val="13"/>
  </w:num>
  <w:num w:numId="50">
    <w:abstractNumId w:val="92"/>
  </w:num>
  <w:num w:numId="51">
    <w:abstractNumId w:val="95"/>
  </w:num>
  <w:num w:numId="52">
    <w:abstractNumId w:val="129"/>
  </w:num>
  <w:num w:numId="53">
    <w:abstractNumId w:val="15"/>
  </w:num>
  <w:num w:numId="54">
    <w:abstractNumId w:val="81"/>
  </w:num>
  <w:num w:numId="55">
    <w:abstractNumId w:val="99"/>
  </w:num>
  <w:num w:numId="56">
    <w:abstractNumId w:val="45"/>
  </w:num>
  <w:num w:numId="57">
    <w:abstractNumId w:val="23"/>
  </w:num>
  <w:num w:numId="58">
    <w:abstractNumId w:val="5"/>
  </w:num>
  <w:num w:numId="59">
    <w:abstractNumId w:val="100"/>
  </w:num>
  <w:num w:numId="60">
    <w:abstractNumId w:val="16"/>
  </w:num>
  <w:num w:numId="61">
    <w:abstractNumId w:val="117"/>
  </w:num>
  <w:num w:numId="62">
    <w:abstractNumId w:val="74"/>
  </w:num>
  <w:num w:numId="63">
    <w:abstractNumId w:val="84"/>
  </w:num>
  <w:num w:numId="64">
    <w:abstractNumId w:val="103"/>
  </w:num>
  <w:num w:numId="65">
    <w:abstractNumId w:val="121"/>
  </w:num>
  <w:num w:numId="66">
    <w:abstractNumId w:val="83"/>
  </w:num>
  <w:num w:numId="67">
    <w:abstractNumId w:val="11"/>
  </w:num>
  <w:num w:numId="68">
    <w:abstractNumId w:val="17"/>
  </w:num>
  <w:num w:numId="69">
    <w:abstractNumId w:val="140"/>
  </w:num>
  <w:num w:numId="70">
    <w:abstractNumId w:val="72"/>
  </w:num>
  <w:num w:numId="71">
    <w:abstractNumId w:val="55"/>
  </w:num>
  <w:num w:numId="72">
    <w:abstractNumId w:val="133"/>
  </w:num>
  <w:num w:numId="73">
    <w:abstractNumId w:val="112"/>
  </w:num>
  <w:num w:numId="74">
    <w:abstractNumId w:val="111"/>
  </w:num>
  <w:num w:numId="75">
    <w:abstractNumId w:val="85"/>
  </w:num>
  <w:num w:numId="76">
    <w:abstractNumId w:val="89"/>
  </w:num>
  <w:num w:numId="77">
    <w:abstractNumId w:val="63"/>
  </w:num>
  <w:num w:numId="78">
    <w:abstractNumId w:val="110"/>
  </w:num>
  <w:num w:numId="79">
    <w:abstractNumId w:val="96"/>
  </w:num>
  <w:num w:numId="80">
    <w:abstractNumId w:val="118"/>
  </w:num>
  <w:num w:numId="81">
    <w:abstractNumId w:val="31"/>
  </w:num>
  <w:num w:numId="82">
    <w:abstractNumId w:val="62"/>
  </w:num>
  <w:num w:numId="83">
    <w:abstractNumId w:val="24"/>
  </w:num>
  <w:num w:numId="84">
    <w:abstractNumId w:val="119"/>
  </w:num>
  <w:num w:numId="85">
    <w:abstractNumId w:val="40"/>
  </w:num>
  <w:num w:numId="86">
    <w:abstractNumId w:val="27"/>
  </w:num>
  <w:num w:numId="87">
    <w:abstractNumId w:val="143"/>
  </w:num>
  <w:num w:numId="88">
    <w:abstractNumId w:val="135"/>
  </w:num>
  <w:num w:numId="89">
    <w:abstractNumId w:val="130"/>
  </w:num>
  <w:num w:numId="90">
    <w:abstractNumId w:val="3"/>
  </w:num>
  <w:num w:numId="91">
    <w:abstractNumId w:val="1"/>
  </w:num>
  <w:num w:numId="92">
    <w:abstractNumId w:val="22"/>
  </w:num>
  <w:num w:numId="93">
    <w:abstractNumId w:val="107"/>
  </w:num>
  <w:num w:numId="94">
    <w:abstractNumId w:val="139"/>
  </w:num>
  <w:num w:numId="95">
    <w:abstractNumId w:val="105"/>
  </w:num>
  <w:num w:numId="96">
    <w:abstractNumId w:val="46"/>
  </w:num>
  <w:num w:numId="97">
    <w:abstractNumId w:val="51"/>
  </w:num>
  <w:num w:numId="98">
    <w:abstractNumId w:val="120"/>
  </w:num>
  <w:num w:numId="99">
    <w:abstractNumId w:val="138"/>
  </w:num>
  <w:num w:numId="100">
    <w:abstractNumId w:val="25"/>
  </w:num>
  <w:num w:numId="101">
    <w:abstractNumId w:val="64"/>
  </w:num>
  <w:num w:numId="102">
    <w:abstractNumId w:val="33"/>
  </w:num>
  <w:num w:numId="103">
    <w:abstractNumId w:val="61"/>
  </w:num>
  <w:num w:numId="104">
    <w:abstractNumId w:val="54"/>
  </w:num>
  <w:num w:numId="105">
    <w:abstractNumId w:val="77"/>
  </w:num>
  <w:num w:numId="106">
    <w:abstractNumId w:val="94"/>
  </w:num>
  <w:num w:numId="107">
    <w:abstractNumId w:val="0"/>
  </w:num>
  <w:num w:numId="108">
    <w:abstractNumId w:val="29"/>
  </w:num>
  <w:num w:numId="109">
    <w:abstractNumId w:val="88"/>
  </w:num>
  <w:num w:numId="110">
    <w:abstractNumId w:val="20"/>
  </w:num>
  <w:num w:numId="111">
    <w:abstractNumId w:val="101"/>
  </w:num>
  <w:num w:numId="112">
    <w:abstractNumId w:val="18"/>
  </w:num>
  <w:num w:numId="113">
    <w:abstractNumId w:val="53"/>
  </w:num>
  <w:num w:numId="114">
    <w:abstractNumId w:val="57"/>
  </w:num>
  <w:num w:numId="115">
    <w:abstractNumId w:val="68"/>
  </w:num>
  <w:num w:numId="116">
    <w:abstractNumId w:val="125"/>
  </w:num>
  <w:num w:numId="117">
    <w:abstractNumId w:val="142"/>
  </w:num>
  <w:num w:numId="118">
    <w:abstractNumId w:val="104"/>
  </w:num>
  <w:num w:numId="119">
    <w:abstractNumId w:val="4"/>
  </w:num>
  <w:num w:numId="120">
    <w:abstractNumId w:val="44"/>
  </w:num>
  <w:num w:numId="121">
    <w:abstractNumId w:val="50"/>
  </w:num>
  <w:num w:numId="122">
    <w:abstractNumId w:val="132"/>
  </w:num>
  <w:num w:numId="123">
    <w:abstractNumId w:val="114"/>
  </w:num>
  <w:num w:numId="124">
    <w:abstractNumId w:val="123"/>
  </w:num>
  <w:num w:numId="125">
    <w:abstractNumId w:val="65"/>
  </w:num>
  <w:num w:numId="126">
    <w:abstractNumId w:val="43"/>
  </w:num>
  <w:num w:numId="127">
    <w:abstractNumId w:val="42"/>
  </w:num>
  <w:num w:numId="128">
    <w:abstractNumId w:val="69"/>
  </w:num>
  <w:num w:numId="129">
    <w:abstractNumId w:val="79"/>
  </w:num>
  <w:num w:numId="130">
    <w:abstractNumId w:val="6"/>
  </w:num>
  <w:num w:numId="131">
    <w:abstractNumId w:val="113"/>
  </w:num>
  <w:num w:numId="132">
    <w:abstractNumId w:val="36"/>
  </w:num>
  <w:num w:numId="133">
    <w:abstractNumId w:val="39"/>
  </w:num>
  <w:num w:numId="134">
    <w:abstractNumId w:val="102"/>
  </w:num>
  <w:num w:numId="135">
    <w:abstractNumId w:val="115"/>
  </w:num>
  <w:num w:numId="136">
    <w:abstractNumId w:val="60"/>
  </w:num>
  <w:num w:numId="137">
    <w:abstractNumId w:val="52"/>
  </w:num>
  <w:num w:numId="138">
    <w:abstractNumId w:val="2"/>
  </w:num>
  <w:num w:numId="139">
    <w:abstractNumId w:val="14"/>
  </w:num>
  <w:num w:numId="140">
    <w:abstractNumId w:val="59"/>
  </w:num>
  <w:num w:numId="141">
    <w:abstractNumId w:val="137"/>
  </w:num>
  <w:num w:numId="142">
    <w:abstractNumId w:val="56"/>
  </w:num>
  <w:num w:numId="143">
    <w:abstractNumId w:val="124"/>
  </w:num>
  <w:num w:numId="144">
    <w:abstractNumId w:val="116"/>
  </w:num>
  <w:num w:numId="145">
    <w:abstractNumId w:val="109"/>
  </w:num>
  <w:num w:numId="146">
    <w:abstractNumId w:val="19"/>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o:colormru v:ext="edit" colors="#8b0845,#5d5f5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6B"/>
    <w:rsid w:val="00000480"/>
    <w:rsid w:val="000004A7"/>
    <w:rsid w:val="00002031"/>
    <w:rsid w:val="00002BE2"/>
    <w:rsid w:val="00002C5A"/>
    <w:rsid w:val="00003F57"/>
    <w:rsid w:val="0000434E"/>
    <w:rsid w:val="00004EDB"/>
    <w:rsid w:val="000052B4"/>
    <w:rsid w:val="000052E5"/>
    <w:rsid w:val="00006C00"/>
    <w:rsid w:val="00006E0D"/>
    <w:rsid w:val="00007A28"/>
    <w:rsid w:val="00010202"/>
    <w:rsid w:val="0001097C"/>
    <w:rsid w:val="00010A0B"/>
    <w:rsid w:val="000120EA"/>
    <w:rsid w:val="0001254A"/>
    <w:rsid w:val="00012800"/>
    <w:rsid w:val="00012B22"/>
    <w:rsid w:val="00012B4E"/>
    <w:rsid w:val="00014D4F"/>
    <w:rsid w:val="00015828"/>
    <w:rsid w:val="0001588E"/>
    <w:rsid w:val="00015FE3"/>
    <w:rsid w:val="00020448"/>
    <w:rsid w:val="00020685"/>
    <w:rsid w:val="000209F8"/>
    <w:rsid w:val="00021C35"/>
    <w:rsid w:val="00022A10"/>
    <w:rsid w:val="00022AB0"/>
    <w:rsid w:val="000232C7"/>
    <w:rsid w:val="00023300"/>
    <w:rsid w:val="000234EA"/>
    <w:rsid w:val="00023729"/>
    <w:rsid w:val="00023AF0"/>
    <w:rsid w:val="00024478"/>
    <w:rsid w:val="000244B9"/>
    <w:rsid w:val="00024631"/>
    <w:rsid w:val="00024716"/>
    <w:rsid w:val="00024972"/>
    <w:rsid w:val="000252A4"/>
    <w:rsid w:val="00026939"/>
    <w:rsid w:val="00026D18"/>
    <w:rsid w:val="00027F59"/>
    <w:rsid w:val="00031720"/>
    <w:rsid w:val="0003173C"/>
    <w:rsid w:val="000318B1"/>
    <w:rsid w:val="000327E3"/>
    <w:rsid w:val="00034DCE"/>
    <w:rsid w:val="00036237"/>
    <w:rsid w:val="000370DF"/>
    <w:rsid w:val="00037867"/>
    <w:rsid w:val="00040852"/>
    <w:rsid w:val="0004092B"/>
    <w:rsid w:val="00041475"/>
    <w:rsid w:val="00041FA4"/>
    <w:rsid w:val="00042389"/>
    <w:rsid w:val="000433CE"/>
    <w:rsid w:val="00043E23"/>
    <w:rsid w:val="0004492E"/>
    <w:rsid w:val="0004514D"/>
    <w:rsid w:val="000459DD"/>
    <w:rsid w:val="00045B7E"/>
    <w:rsid w:val="00046836"/>
    <w:rsid w:val="00052161"/>
    <w:rsid w:val="00052624"/>
    <w:rsid w:val="00052CCE"/>
    <w:rsid w:val="000534DB"/>
    <w:rsid w:val="00053720"/>
    <w:rsid w:val="00053C10"/>
    <w:rsid w:val="00054C87"/>
    <w:rsid w:val="000550CB"/>
    <w:rsid w:val="00055813"/>
    <w:rsid w:val="0005650A"/>
    <w:rsid w:val="0005659F"/>
    <w:rsid w:val="00056EB6"/>
    <w:rsid w:val="00057E52"/>
    <w:rsid w:val="000600A3"/>
    <w:rsid w:val="00060CFF"/>
    <w:rsid w:val="000612EE"/>
    <w:rsid w:val="00061B43"/>
    <w:rsid w:val="00061EEA"/>
    <w:rsid w:val="00063F41"/>
    <w:rsid w:val="00064067"/>
    <w:rsid w:val="0006489A"/>
    <w:rsid w:val="00064D50"/>
    <w:rsid w:val="00065752"/>
    <w:rsid w:val="00065FED"/>
    <w:rsid w:val="00070112"/>
    <w:rsid w:val="000705F4"/>
    <w:rsid w:val="00071CE9"/>
    <w:rsid w:val="00072531"/>
    <w:rsid w:val="00072CCB"/>
    <w:rsid w:val="0007390B"/>
    <w:rsid w:val="000743E4"/>
    <w:rsid w:val="000744E1"/>
    <w:rsid w:val="00074F5B"/>
    <w:rsid w:val="00075D5D"/>
    <w:rsid w:val="0007626A"/>
    <w:rsid w:val="00076314"/>
    <w:rsid w:val="00076E34"/>
    <w:rsid w:val="00077282"/>
    <w:rsid w:val="00077A0C"/>
    <w:rsid w:val="00077AAD"/>
    <w:rsid w:val="00077F7E"/>
    <w:rsid w:val="000809F3"/>
    <w:rsid w:val="00081409"/>
    <w:rsid w:val="00082371"/>
    <w:rsid w:val="000835B3"/>
    <w:rsid w:val="000837BA"/>
    <w:rsid w:val="00083B7D"/>
    <w:rsid w:val="00084C90"/>
    <w:rsid w:val="00085983"/>
    <w:rsid w:val="00086D5C"/>
    <w:rsid w:val="00087033"/>
    <w:rsid w:val="0008714D"/>
    <w:rsid w:val="00087342"/>
    <w:rsid w:val="000900AD"/>
    <w:rsid w:val="00091B39"/>
    <w:rsid w:val="000920BF"/>
    <w:rsid w:val="00092A24"/>
    <w:rsid w:val="000936D1"/>
    <w:rsid w:val="00093783"/>
    <w:rsid w:val="00093D40"/>
    <w:rsid w:val="00094935"/>
    <w:rsid w:val="00094A07"/>
    <w:rsid w:val="0009545A"/>
    <w:rsid w:val="000955CD"/>
    <w:rsid w:val="00095C42"/>
    <w:rsid w:val="00096A46"/>
    <w:rsid w:val="00096FFC"/>
    <w:rsid w:val="0009738D"/>
    <w:rsid w:val="00097468"/>
    <w:rsid w:val="000A11B5"/>
    <w:rsid w:val="000A19C1"/>
    <w:rsid w:val="000A1B40"/>
    <w:rsid w:val="000A1CC6"/>
    <w:rsid w:val="000A2BAC"/>
    <w:rsid w:val="000A2DDC"/>
    <w:rsid w:val="000A2E3D"/>
    <w:rsid w:val="000A3A35"/>
    <w:rsid w:val="000A4252"/>
    <w:rsid w:val="000A4593"/>
    <w:rsid w:val="000A6FA0"/>
    <w:rsid w:val="000A71D3"/>
    <w:rsid w:val="000A76D1"/>
    <w:rsid w:val="000A77BE"/>
    <w:rsid w:val="000A79CC"/>
    <w:rsid w:val="000B005D"/>
    <w:rsid w:val="000B0564"/>
    <w:rsid w:val="000B0E91"/>
    <w:rsid w:val="000B2174"/>
    <w:rsid w:val="000B2331"/>
    <w:rsid w:val="000B27B4"/>
    <w:rsid w:val="000B2972"/>
    <w:rsid w:val="000B33FB"/>
    <w:rsid w:val="000B3ADE"/>
    <w:rsid w:val="000B400F"/>
    <w:rsid w:val="000B4072"/>
    <w:rsid w:val="000B52BC"/>
    <w:rsid w:val="000B5731"/>
    <w:rsid w:val="000B6EE6"/>
    <w:rsid w:val="000B7811"/>
    <w:rsid w:val="000B79B9"/>
    <w:rsid w:val="000C0171"/>
    <w:rsid w:val="000C0424"/>
    <w:rsid w:val="000C0801"/>
    <w:rsid w:val="000C0DB8"/>
    <w:rsid w:val="000C107D"/>
    <w:rsid w:val="000C1A93"/>
    <w:rsid w:val="000C2177"/>
    <w:rsid w:val="000C32BE"/>
    <w:rsid w:val="000C53D3"/>
    <w:rsid w:val="000C556F"/>
    <w:rsid w:val="000C5961"/>
    <w:rsid w:val="000C5F8E"/>
    <w:rsid w:val="000C6227"/>
    <w:rsid w:val="000C6C5E"/>
    <w:rsid w:val="000C7118"/>
    <w:rsid w:val="000C7871"/>
    <w:rsid w:val="000D145D"/>
    <w:rsid w:val="000D1662"/>
    <w:rsid w:val="000D17D0"/>
    <w:rsid w:val="000D1A5A"/>
    <w:rsid w:val="000D2903"/>
    <w:rsid w:val="000D2A3D"/>
    <w:rsid w:val="000D323D"/>
    <w:rsid w:val="000D3B1F"/>
    <w:rsid w:val="000D3FB9"/>
    <w:rsid w:val="000D4830"/>
    <w:rsid w:val="000D50EF"/>
    <w:rsid w:val="000D50F3"/>
    <w:rsid w:val="000D59CA"/>
    <w:rsid w:val="000D7A5C"/>
    <w:rsid w:val="000E0AFB"/>
    <w:rsid w:val="000E2D9A"/>
    <w:rsid w:val="000E326B"/>
    <w:rsid w:val="000E38F0"/>
    <w:rsid w:val="000E4072"/>
    <w:rsid w:val="000E47F6"/>
    <w:rsid w:val="000E4CDF"/>
    <w:rsid w:val="000E4D2A"/>
    <w:rsid w:val="000E5610"/>
    <w:rsid w:val="000E58EA"/>
    <w:rsid w:val="000E6714"/>
    <w:rsid w:val="000E69EE"/>
    <w:rsid w:val="000E6F41"/>
    <w:rsid w:val="000E7BB6"/>
    <w:rsid w:val="000E7D19"/>
    <w:rsid w:val="000F0395"/>
    <w:rsid w:val="000F14DF"/>
    <w:rsid w:val="000F22A0"/>
    <w:rsid w:val="000F260C"/>
    <w:rsid w:val="000F362E"/>
    <w:rsid w:val="000F489C"/>
    <w:rsid w:val="000F5128"/>
    <w:rsid w:val="000F5553"/>
    <w:rsid w:val="000F5578"/>
    <w:rsid w:val="000F56E9"/>
    <w:rsid w:val="000F583C"/>
    <w:rsid w:val="000F5C7F"/>
    <w:rsid w:val="000F5E08"/>
    <w:rsid w:val="000F68FF"/>
    <w:rsid w:val="000F7590"/>
    <w:rsid w:val="000F7DDA"/>
    <w:rsid w:val="00100A08"/>
    <w:rsid w:val="00102713"/>
    <w:rsid w:val="00102B23"/>
    <w:rsid w:val="00102B71"/>
    <w:rsid w:val="001038FC"/>
    <w:rsid w:val="0010392F"/>
    <w:rsid w:val="00103DFE"/>
    <w:rsid w:val="00103F10"/>
    <w:rsid w:val="00104445"/>
    <w:rsid w:val="0010559C"/>
    <w:rsid w:val="00105DF1"/>
    <w:rsid w:val="00105F81"/>
    <w:rsid w:val="00106A4C"/>
    <w:rsid w:val="00107004"/>
    <w:rsid w:val="0010725B"/>
    <w:rsid w:val="0010730C"/>
    <w:rsid w:val="0010751E"/>
    <w:rsid w:val="0011058B"/>
    <w:rsid w:val="00110CB3"/>
    <w:rsid w:val="00111D4D"/>
    <w:rsid w:val="00111F5F"/>
    <w:rsid w:val="00112218"/>
    <w:rsid w:val="00112AE1"/>
    <w:rsid w:val="00113AAE"/>
    <w:rsid w:val="00113B9B"/>
    <w:rsid w:val="001145B8"/>
    <w:rsid w:val="001148B6"/>
    <w:rsid w:val="0011643A"/>
    <w:rsid w:val="00116CC9"/>
    <w:rsid w:val="00117C4C"/>
    <w:rsid w:val="001209F8"/>
    <w:rsid w:val="00120DFE"/>
    <w:rsid w:val="00123196"/>
    <w:rsid w:val="00123EE9"/>
    <w:rsid w:val="00125247"/>
    <w:rsid w:val="00125ED2"/>
    <w:rsid w:val="00126599"/>
    <w:rsid w:val="001305E4"/>
    <w:rsid w:val="0013068D"/>
    <w:rsid w:val="001309B7"/>
    <w:rsid w:val="00130FAD"/>
    <w:rsid w:val="00131DEE"/>
    <w:rsid w:val="00132295"/>
    <w:rsid w:val="0013267F"/>
    <w:rsid w:val="00132A0D"/>
    <w:rsid w:val="00135741"/>
    <w:rsid w:val="00135FB9"/>
    <w:rsid w:val="00136483"/>
    <w:rsid w:val="00136DB8"/>
    <w:rsid w:val="00137091"/>
    <w:rsid w:val="001375BD"/>
    <w:rsid w:val="001377D2"/>
    <w:rsid w:val="001400C8"/>
    <w:rsid w:val="001402A2"/>
    <w:rsid w:val="00141330"/>
    <w:rsid w:val="001413AA"/>
    <w:rsid w:val="0014266C"/>
    <w:rsid w:val="0014295E"/>
    <w:rsid w:val="00143121"/>
    <w:rsid w:val="001434C9"/>
    <w:rsid w:val="00144395"/>
    <w:rsid w:val="00144E7D"/>
    <w:rsid w:val="00144F25"/>
    <w:rsid w:val="00145208"/>
    <w:rsid w:val="0014531B"/>
    <w:rsid w:val="001453CE"/>
    <w:rsid w:val="00146B10"/>
    <w:rsid w:val="001476A2"/>
    <w:rsid w:val="001503AB"/>
    <w:rsid w:val="00151932"/>
    <w:rsid w:val="001519A0"/>
    <w:rsid w:val="00151C6F"/>
    <w:rsid w:val="00151F1A"/>
    <w:rsid w:val="001522B4"/>
    <w:rsid w:val="001522FD"/>
    <w:rsid w:val="00152779"/>
    <w:rsid w:val="0015296A"/>
    <w:rsid w:val="0015322E"/>
    <w:rsid w:val="001535C3"/>
    <w:rsid w:val="00153DC7"/>
    <w:rsid w:val="001541B0"/>
    <w:rsid w:val="001544A8"/>
    <w:rsid w:val="00155A46"/>
    <w:rsid w:val="00155BE8"/>
    <w:rsid w:val="00155EC3"/>
    <w:rsid w:val="001562E2"/>
    <w:rsid w:val="001564EA"/>
    <w:rsid w:val="00157072"/>
    <w:rsid w:val="001573A7"/>
    <w:rsid w:val="00157434"/>
    <w:rsid w:val="00157EC9"/>
    <w:rsid w:val="00160C26"/>
    <w:rsid w:val="00160E78"/>
    <w:rsid w:val="00160EF3"/>
    <w:rsid w:val="001612D5"/>
    <w:rsid w:val="001618BA"/>
    <w:rsid w:val="00162668"/>
    <w:rsid w:val="0016337C"/>
    <w:rsid w:val="001637E6"/>
    <w:rsid w:val="00163F6C"/>
    <w:rsid w:val="00165E2C"/>
    <w:rsid w:val="00166456"/>
    <w:rsid w:val="0016745B"/>
    <w:rsid w:val="00170D17"/>
    <w:rsid w:val="001715DE"/>
    <w:rsid w:val="00171CDC"/>
    <w:rsid w:val="001726BA"/>
    <w:rsid w:val="00172F07"/>
    <w:rsid w:val="001737B2"/>
    <w:rsid w:val="00173CAA"/>
    <w:rsid w:val="00175867"/>
    <w:rsid w:val="00175D4F"/>
    <w:rsid w:val="0017675B"/>
    <w:rsid w:val="00176C1B"/>
    <w:rsid w:val="00177311"/>
    <w:rsid w:val="00177467"/>
    <w:rsid w:val="001774B7"/>
    <w:rsid w:val="001777B9"/>
    <w:rsid w:val="001777DE"/>
    <w:rsid w:val="001778BA"/>
    <w:rsid w:val="00180168"/>
    <w:rsid w:val="00181BB3"/>
    <w:rsid w:val="00181F4E"/>
    <w:rsid w:val="001821D2"/>
    <w:rsid w:val="00182308"/>
    <w:rsid w:val="001828DF"/>
    <w:rsid w:val="001840D1"/>
    <w:rsid w:val="00184259"/>
    <w:rsid w:val="0018425B"/>
    <w:rsid w:val="00184AEF"/>
    <w:rsid w:val="00184D92"/>
    <w:rsid w:val="00186681"/>
    <w:rsid w:val="00187905"/>
    <w:rsid w:val="001879FA"/>
    <w:rsid w:val="0019006D"/>
    <w:rsid w:val="001908FE"/>
    <w:rsid w:val="0019132B"/>
    <w:rsid w:val="00191D27"/>
    <w:rsid w:val="00192084"/>
    <w:rsid w:val="00192F0F"/>
    <w:rsid w:val="00193557"/>
    <w:rsid w:val="0019427C"/>
    <w:rsid w:val="0019512B"/>
    <w:rsid w:val="00195434"/>
    <w:rsid w:val="00195A9A"/>
    <w:rsid w:val="00195BF1"/>
    <w:rsid w:val="001962D9"/>
    <w:rsid w:val="001965CE"/>
    <w:rsid w:val="00196828"/>
    <w:rsid w:val="0019762B"/>
    <w:rsid w:val="001979FD"/>
    <w:rsid w:val="00197BA5"/>
    <w:rsid w:val="001A04B7"/>
    <w:rsid w:val="001A0F3E"/>
    <w:rsid w:val="001A1470"/>
    <w:rsid w:val="001A1D6E"/>
    <w:rsid w:val="001A1E14"/>
    <w:rsid w:val="001A2408"/>
    <w:rsid w:val="001A30D4"/>
    <w:rsid w:val="001A3101"/>
    <w:rsid w:val="001A4816"/>
    <w:rsid w:val="001A4DA0"/>
    <w:rsid w:val="001A4E70"/>
    <w:rsid w:val="001A62E6"/>
    <w:rsid w:val="001A700C"/>
    <w:rsid w:val="001A7253"/>
    <w:rsid w:val="001A7485"/>
    <w:rsid w:val="001B0499"/>
    <w:rsid w:val="001B0C05"/>
    <w:rsid w:val="001B0D98"/>
    <w:rsid w:val="001B2487"/>
    <w:rsid w:val="001B2542"/>
    <w:rsid w:val="001B37F1"/>
    <w:rsid w:val="001B3AFD"/>
    <w:rsid w:val="001B3FBE"/>
    <w:rsid w:val="001B4075"/>
    <w:rsid w:val="001B4E71"/>
    <w:rsid w:val="001B7400"/>
    <w:rsid w:val="001B7486"/>
    <w:rsid w:val="001B7DBD"/>
    <w:rsid w:val="001C03A5"/>
    <w:rsid w:val="001C05BB"/>
    <w:rsid w:val="001C0A3F"/>
    <w:rsid w:val="001C10E1"/>
    <w:rsid w:val="001C2052"/>
    <w:rsid w:val="001C213E"/>
    <w:rsid w:val="001C26E2"/>
    <w:rsid w:val="001C2C8A"/>
    <w:rsid w:val="001C2E36"/>
    <w:rsid w:val="001C4931"/>
    <w:rsid w:val="001C4B07"/>
    <w:rsid w:val="001C572C"/>
    <w:rsid w:val="001C5ADA"/>
    <w:rsid w:val="001C5DCF"/>
    <w:rsid w:val="001C5FF3"/>
    <w:rsid w:val="001C6F4A"/>
    <w:rsid w:val="001D05AB"/>
    <w:rsid w:val="001D0C7B"/>
    <w:rsid w:val="001D2B6A"/>
    <w:rsid w:val="001D39FE"/>
    <w:rsid w:val="001D4970"/>
    <w:rsid w:val="001D4BE6"/>
    <w:rsid w:val="001D4E96"/>
    <w:rsid w:val="001D58C2"/>
    <w:rsid w:val="001D5BB0"/>
    <w:rsid w:val="001D777D"/>
    <w:rsid w:val="001D7B69"/>
    <w:rsid w:val="001E04D5"/>
    <w:rsid w:val="001E0552"/>
    <w:rsid w:val="001E0996"/>
    <w:rsid w:val="001E1D95"/>
    <w:rsid w:val="001E235C"/>
    <w:rsid w:val="001E3801"/>
    <w:rsid w:val="001E38AA"/>
    <w:rsid w:val="001E4EFA"/>
    <w:rsid w:val="001E60E8"/>
    <w:rsid w:val="001E673B"/>
    <w:rsid w:val="001E79FB"/>
    <w:rsid w:val="001E7EAD"/>
    <w:rsid w:val="001F06E5"/>
    <w:rsid w:val="001F0EFD"/>
    <w:rsid w:val="001F25CA"/>
    <w:rsid w:val="001F28D4"/>
    <w:rsid w:val="001F2965"/>
    <w:rsid w:val="001F3C95"/>
    <w:rsid w:val="001F4F1F"/>
    <w:rsid w:val="001F5F1F"/>
    <w:rsid w:val="001F731D"/>
    <w:rsid w:val="001F75A6"/>
    <w:rsid w:val="001F77EC"/>
    <w:rsid w:val="001F7AFE"/>
    <w:rsid w:val="002009AA"/>
    <w:rsid w:val="00200C93"/>
    <w:rsid w:val="00201623"/>
    <w:rsid w:val="00201924"/>
    <w:rsid w:val="00202225"/>
    <w:rsid w:val="002022FA"/>
    <w:rsid w:val="00202FFA"/>
    <w:rsid w:val="00203290"/>
    <w:rsid w:val="002036F5"/>
    <w:rsid w:val="002044E4"/>
    <w:rsid w:val="00205F50"/>
    <w:rsid w:val="00206614"/>
    <w:rsid w:val="00206BB4"/>
    <w:rsid w:val="00206F4C"/>
    <w:rsid w:val="0020720C"/>
    <w:rsid w:val="002077B9"/>
    <w:rsid w:val="002103E2"/>
    <w:rsid w:val="002107EB"/>
    <w:rsid w:val="002110AC"/>
    <w:rsid w:val="00211B3D"/>
    <w:rsid w:val="00211F39"/>
    <w:rsid w:val="00212793"/>
    <w:rsid w:val="002127BE"/>
    <w:rsid w:val="00212829"/>
    <w:rsid w:val="002129D3"/>
    <w:rsid w:val="00212C50"/>
    <w:rsid w:val="0021353B"/>
    <w:rsid w:val="002135FC"/>
    <w:rsid w:val="00213BFB"/>
    <w:rsid w:val="00214D2D"/>
    <w:rsid w:val="00215C3E"/>
    <w:rsid w:val="00215D1E"/>
    <w:rsid w:val="00216C50"/>
    <w:rsid w:val="002178C1"/>
    <w:rsid w:val="00221190"/>
    <w:rsid w:val="0022189D"/>
    <w:rsid w:val="00222995"/>
    <w:rsid w:val="00223FFA"/>
    <w:rsid w:val="00224063"/>
    <w:rsid w:val="00224D51"/>
    <w:rsid w:val="00225127"/>
    <w:rsid w:val="00225D6C"/>
    <w:rsid w:val="00227B87"/>
    <w:rsid w:val="00230A70"/>
    <w:rsid w:val="00230E4E"/>
    <w:rsid w:val="002310D7"/>
    <w:rsid w:val="00231AE3"/>
    <w:rsid w:val="00231C4C"/>
    <w:rsid w:val="00232A84"/>
    <w:rsid w:val="00232FAC"/>
    <w:rsid w:val="0023371B"/>
    <w:rsid w:val="00233B71"/>
    <w:rsid w:val="0023407B"/>
    <w:rsid w:val="002351F1"/>
    <w:rsid w:val="00235537"/>
    <w:rsid w:val="00235965"/>
    <w:rsid w:val="0023599E"/>
    <w:rsid w:val="0023772B"/>
    <w:rsid w:val="00237DC4"/>
    <w:rsid w:val="00240F51"/>
    <w:rsid w:val="00241025"/>
    <w:rsid w:val="00241062"/>
    <w:rsid w:val="002418F9"/>
    <w:rsid w:val="00241A79"/>
    <w:rsid w:val="002423CC"/>
    <w:rsid w:val="00242E5C"/>
    <w:rsid w:val="0024525E"/>
    <w:rsid w:val="002468F4"/>
    <w:rsid w:val="00247124"/>
    <w:rsid w:val="00247165"/>
    <w:rsid w:val="002479F6"/>
    <w:rsid w:val="00247FC7"/>
    <w:rsid w:val="0025044C"/>
    <w:rsid w:val="002507C4"/>
    <w:rsid w:val="002524C1"/>
    <w:rsid w:val="00253C30"/>
    <w:rsid w:val="0025409D"/>
    <w:rsid w:val="0025410E"/>
    <w:rsid w:val="00254200"/>
    <w:rsid w:val="002543A1"/>
    <w:rsid w:val="002543EF"/>
    <w:rsid w:val="00254BCA"/>
    <w:rsid w:val="002551A0"/>
    <w:rsid w:val="00255C90"/>
    <w:rsid w:val="00256134"/>
    <w:rsid w:val="00256880"/>
    <w:rsid w:val="00256AF4"/>
    <w:rsid w:val="002579CE"/>
    <w:rsid w:val="00257F5D"/>
    <w:rsid w:val="00261689"/>
    <w:rsid w:val="0026220E"/>
    <w:rsid w:val="002636FF"/>
    <w:rsid w:val="00263760"/>
    <w:rsid w:val="00265EAA"/>
    <w:rsid w:val="00267C40"/>
    <w:rsid w:val="00270A36"/>
    <w:rsid w:val="002724F4"/>
    <w:rsid w:val="002730E8"/>
    <w:rsid w:val="002734BD"/>
    <w:rsid w:val="002740E5"/>
    <w:rsid w:val="002741DB"/>
    <w:rsid w:val="00275291"/>
    <w:rsid w:val="002756B4"/>
    <w:rsid w:val="00275A66"/>
    <w:rsid w:val="00275F2A"/>
    <w:rsid w:val="00275F2C"/>
    <w:rsid w:val="00276C9B"/>
    <w:rsid w:val="00276CB6"/>
    <w:rsid w:val="00276CD0"/>
    <w:rsid w:val="00277776"/>
    <w:rsid w:val="00277F3B"/>
    <w:rsid w:val="00280649"/>
    <w:rsid w:val="00280F2D"/>
    <w:rsid w:val="002813AA"/>
    <w:rsid w:val="00281852"/>
    <w:rsid w:val="0028186A"/>
    <w:rsid w:val="002820DD"/>
    <w:rsid w:val="002829E0"/>
    <w:rsid w:val="00283857"/>
    <w:rsid w:val="00283E07"/>
    <w:rsid w:val="00284664"/>
    <w:rsid w:val="0029096A"/>
    <w:rsid w:val="00290A70"/>
    <w:rsid w:val="002910F8"/>
    <w:rsid w:val="00291C2B"/>
    <w:rsid w:val="0029341E"/>
    <w:rsid w:val="002934CE"/>
    <w:rsid w:val="00293540"/>
    <w:rsid w:val="002943FB"/>
    <w:rsid w:val="00294863"/>
    <w:rsid w:val="002963F5"/>
    <w:rsid w:val="002A0A19"/>
    <w:rsid w:val="002A25AC"/>
    <w:rsid w:val="002A37E0"/>
    <w:rsid w:val="002A3BBB"/>
    <w:rsid w:val="002A595F"/>
    <w:rsid w:val="002A63C3"/>
    <w:rsid w:val="002A6961"/>
    <w:rsid w:val="002A6DDA"/>
    <w:rsid w:val="002A7B00"/>
    <w:rsid w:val="002B03BC"/>
    <w:rsid w:val="002B05A8"/>
    <w:rsid w:val="002B132B"/>
    <w:rsid w:val="002B1FF5"/>
    <w:rsid w:val="002B259C"/>
    <w:rsid w:val="002B2CE5"/>
    <w:rsid w:val="002B424C"/>
    <w:rsid w:val="002B4759"/>
    <w:rsid w:val="002B4806"/>
    <w:rsid w:val="002B4C94"/>
    <w:rsid w:val="002B64BC"/>
    <w:rsid w:val="002B659D"/>
    <w:rsid w:val="002B6A05"/>
    <w:rsid w:val="002B6CA0"/>
    <w:rsid w:val="002B7036"/>
    <w:rsid w:val="002B7639"/>
    <w:rsid w:val="002C004C"/>
    <w:rsid w:val="002C12CE"/>
    <w:rsid w:val="002C18C7"/>
    <w:rsid w:val="002C2F08"/>
    <w:rsid w:val="002C4F06"/>
    <w:rsid w:val="002C5FE3"/>
    <w:rsid w:val="002C6CCA"/>
    <w:rsid w:val="002C6EB8"/>
    <w:rsid w:val="002C6F5A"/>
    <w:rsid w:val="002C7181"/>
    <w:rsid w:val="002C77B3"/>
    <w:rsid w:val="002D0AE4"/>
    <w:rsid w:val="002D1B02"/>
    <w:rsid w:val="002D1BDC"/>
    <w:rsid w:val="002D1BF0"/>
    <w:rsid w:val="002D264A"/>
    <w:rsid w:val="002D28C2"/>
    <w:rsid w:val="002D35B9"/>
    <w:rsid w:val="002D4AD4"/>
    <w:rsid w:val="002D795A"/>
    <w:rsid w:val="002D79F0"/>
    <w:rsid w:val="002E0415"/>
    <w:rsid w:val="002E0E67"/>
    <w:rsid w:val="002E2D53"/>
    <w:rsid w:val="002E3067"/>
    <w:rsid w:val="002E42E2"/>
    <w:rsid w:val="002E43E7"/>
    <w:rsid w:val="002E473E"/>
    <w:rsid w:val="002E4972"/>
    <w:rsid w:val="002E5004"/>
    <w:rsid w:val="002E5740"/>
    <w:rsid w:val="002E6485"/>
    <w:rsid w:val="002E75E5"/>
    <w:rsid w:val="002F042B"/>
    <w:rsid w:val="002F0B44"/>
    <w:rsid w:val="002F138D"/>
    <w:rsid w:val="002F1A11"/>
    <w:rsid w:val="002F2837"/>
    <w:rsid w:val="002F290B"/>
    <w:rsid w:val="002F2C68"/>
    <w:rsid w:val="002F2F61"/>
    <w:rsid w:val="002F36EF"/>
    <w:rsid w:val="002F3BF2"/>
    <w:rsid w:val="002F4314"/>
    <w:rsid w:val="002F4CA4"/>
    <w:rsid w:val="002F5046"/>
    <w:rsid w:val="002F524F"/>
    <w:rsid w:val="002F58FD"/>
    <w:rsid w:val="002F60DB"/>
    <w:rsid w:val="002F68F6"/>
    <w:rsid w:val="002F69E9"/>
    <w:rsid w:val="002F6CBF"/>
    <w:rsid w:val="002F7958"/>
    <w:rsid w:val="00301546"/>
    <w:rsid w:val="00302DD8"/>
    <w:rsid w:val="00303140"/>
    <w:rsid w:val="003038CD"/>
    <w:rsid w:val="00303ADC"/>
    <w:rsid w:val="00304032"/>
    <w:rsid w:val="003059E0"/>
    <w:rsid w:val="0030643F"/>
    <w:rsid w:val="003065DC"/>
    <w:rsid w:val="00307029"/>
    <w:rsid w:val="00307839"/>
    <w:rsid w:val="00307931"/>
    <w:rsid w:val="003109E3"/>
    <w:rsid w:val="00310AFD"/>
    <w:rsid w:val="00311491"/>
    <w:rsid w:val="003115A8"/>
    <w:rsid w:val="003116EB"/>
    <w:rsid w:val="00311EAB"/>
    <w:rsid w:val="00313338"/>
    <w:rsid w:val="00314D9A"/>
    <w:rsid w:val="00315245"/>
    <w:rsid w:val="00315EB2"/>
    <w:rsid w:val="0031673C"/>
    <w:rsid w:val="00317845"/>
    <w:rsid w:val="003214A7"/>
    <w:rsid w:val="0032164A"/>
    <w:rsid w:val="00322950"/>
    <w:rsid w:val="003241DF"/>
    <w:rsid w:val="00324454"/>
    <w:rsid w:val="003245E3"/>
    <w:rsid w:val="00324928"/>
    <w:rsid w:val="00324944"/>
    <w:rsid w:val="00324A83"/>
    <w:rsid w:val="00325692"/>
    <w:rsid w:val="0032784D"/>
    <w:rsid w:val="003302A0"/>
    <w:rsid w:val="003325EC"/>
    <w:rsid w:val="00333151"/>
    <w:rsid w:val="003331CE"/>
    <w:rsid w:val="00334AB2"/>
    <w:rsid w:val="00334CF0"/>
    <w:rsid w:val="003352E2"/>
    <w:rsid w:val="00335451"/>
    <w:rsid w:val="00336427"/>
    <w:rsid w:val="003372F9"/>
    <w:rsid w:val="003375E5"/>
    <w:rsid w:val="0034064E"/>
    <w:rsid w:val="003408E1"/>
    <w:rsid w:val="00340A35"/>
    <w:rsid w:val="00341896"/>
    <w:rsid w:val="003448A8"/>
    <w:rsid w:val="00344972"/>
    <w:rsid w:val="00345B52"/>
    <w:rsid w:val="00345D2C"/>
    <w:rsid w:val="00346427"/>
    <w:rsid w:val="00346A2C"/>
    <w:rsid w:val="00347282"/>
    <w:rsid w:val="003500FC"/>
    <w:rsid w:val="00350139"/>
    <w:rsid w:val="0035046F"/>
    <w:rsid w:val="003522D1"/>
    <w:rsid w:val="003527BD"/>
    <w:rsid w:val="00352A7E"/>
    <w:rsid w:val="00352D72"/>
    <w:rsid w:val="003537DB"/>
    <w:rsid w:val="00354124"/>
    <w:rsid w:val="00354753"/>
    <w:rsid w:val="00354CF0"/>
    <w:rsid w:val="00354E31"/>
    <w:rsid w:val="003550AC"/>
    <w:rsid w:val="0035526E"/>
    <w:rsid w:val="003564BE"/>
    <w:rsid w:val="00356A34"/>
    <w:rsid w:val="00356ED2"/>
    <w:rsid w:val="0035777D"/>
    <w:rsid w:val="003579BB"/>
    <w:rsid w:val="00360AD9"/>
    <w:rsid w:val="00362C24"/>
    <w:rsid w:val="00363A11"/>
    <w:rsid w:val="00365A73"/>
    <w:rsid w:val="00365D34"/>
    <w:rsid w:val="00370421"/>
    <w:rsid w:val="003718F7"/>
    <w:rsid w:val="0037232F"/>
    <w:rsid w:val="00372350"/>
    <w:rsid w:val="00372644"/>
    <w:rsid w:val="00372E7E"/>
    <w:rsid w:val="00373885"/>
    <w:rsid w:val="0037460A"/>
    <w:rsid w:val="00374D91"/>
    <w:rsid w:val="00374E9C"/>
    <w:rsid w:val="00376AA5"/>
    <w:rsid w:val="00376D17"/>
    <w:rsid w:val="00377A43"/>
    <w:rsid w:val="003800B7"/>
    <w:rsid w:val="00380380"/>
    <w:rsid w:val="0038079F"/>
    <w:rsid w:val="00380A0C"/>
    <w:rsid w:val="00380FCD"/>
    <w:rsid w:val="00381A1D"/>
    <w:rsid w:val="00381A27"/>
    <w:rsid w:val="003831E4"/>
    <w:rsid w:val="00383280"/>
    <w:rsid w:val="00383D32"/>
    <w:rsid w:val="0038415A"/>
    <w:rsid w:val="00384190"/>
    <w:rsid w:val="00384E08"/>
    <w:rsid w:val="00384F88"/>
    <w:rsid w:val="00385B2B"/>
    <w:rsid w:val="00385D5A"/>
    <w:rsid w:val="00385D7F"/>
    <w:rsid w:val="00386371"/>
    <w:rsid w:val="003865A6"/>
    <w:rsid w:val="00386D6B"/>
    <w:rsid w:val="00387BC0"/>
    <w:rsid w:val="00390494"/>
    <w:rsid w:val="00390886"/>
    <w:rsid w:val="00391C05"/>
    <w:rsid w:val="00392E6B"/>
    <w:rsid w:val="00392EE8"/>
    <w:rsid w:val="0039388A"/>
    <w:rsid w:val="00394DAD"/>
    <w:rsid w:val="003A087A"/>
    <w:rsid w:val="003A0A1C"/>
    <w:rsid w:val="003A0EF9"/>
    <w:rsid w:val="003A1D43"/>
    <w:rsid w:val="003A3DC6"/>
    <w:rsid w:val="003A4405"/>
    <w:rsid w:val="003A4728"/>
    <w:rsid w:val="003A5E83"/>
    <w:rsid w:val="003A5E9F"/>
    <w:rsid w:val="003A5F9A"/>
    <w:rsid w:val="003A7225"/>
    <w:rsid w:val="003A7BEF"/>
    <w:rsid w:val="003B0608"/>
    <w:rsid w:val="003B0A91"/>
    <w:rsid w:val="003B1445"/>
    <w:rsid w:val="003B1A13"/>
    <w:rsid w:val="003B1E1D"/>
    <w:rsid w:val="003B3B04"/>
    <w:rsid w:val="003B48B5"/>
    <w:rsid w:val="003B4D7E"/>
    <w:rsid w:val="003B536F"/>
    <w:rsid w:val="003B5F5B"/>
    <w:rsid w:val="003B6165"/>
    <w:rsid w:val="003B61CE"/>
    <w:rsid w:val="003B6C98"/>
    <w:rsid w:val="003C014B"/>
    <w:rsid w:val="003C1905"/>
    <w:rsid w:val="003C2E50"/>
    <w:rsid w:val="003C33BC"/>
    <w:rsid w:val="003C3B20"/>
    <w:rsid w:val="003C423E"/>
    <w:rsid w:val="003C44C0"/>
    <w:rsid w:val="003C4E60"/>
    <w:rsid w:val="003C6811"/>
    <w:rsid w:val="003C71E9"/>
    <w:rsid w:val="003C7A69"/>
    <w:rsid w:val="003D010E"/>
    <w:rsid w:val="003D05FA"/>
    <w:rsid w:val="003D0B4D"/>
    <w:rsid w:val="003D12A0"/>
    <w:rsid w:val="003D1462"/>
    <w:rsid w:val="003D1878"/>
    <w:rsid w:val="003D1EDF"/>
    <w:rsid w:val="003D2159"/>
    <w:rsid w:val="003D2B97"/>
    <w:rsid w:val="003D4133"/>
    <w:rsid w:val="003D4331"/>
    <w:rsid w:val="003D43FF"/>
    <w:rsid w:val="003D57F9"/>
    <w:rsid w:val="003D5F58"/>
    <w:rsid w:val="003D5F86"/>
    <w:rsid w:val="003D6CB7"/>
    <w:rsid w:val="003D723B"/>
    <w:rsid w:val="003D75C5"/>
    <w:rsid w:val="003E01DA"/>
    <w:rsid w:val="003E0251"/>
    <w:rsid w:val="003E043C"/>
    <w:rsid w:val="003E04D0"/>
    <w:rsid w:val="003E08E8"/>
    <w:rsid w:val="003E1621"/>
    <w:rsid w:val="003E1632"/>
    <w:rsid w:val="003E2180"/>
    <w:rsid w:val="003E24A6"/>
    <w:rsid w:val="003E3054"/>
    <w:rsid w:val="003E3A1A"/>
    <w:rsid w:val="003E3F7B"/>
    <w:rsid w:val="003E5A42"/>
    <w:rsid w:val="003E6375"/>
    <w:rsid w:val="003E69F9"/>
    <w:rsid w:val="003F0949"/>
    <w:rsid w:val="003F11CD"/>
    <w:rsid w:val="003F161D"/>
    <w:rsid w:val="003F1A40"/>
    <w:rsid w:val="003F28A6"/>
    <w:rsid w:val="003F37FA"/>
    <w:rsid w:val="003F3A0B"/>
    <w:rsid w:val="003F5E6D"/>
    <w:rsid w:val="003F5F6C"/>
    <w:rsid w:val="003F626B"/>
    <w:rsid w:val="003F74D4"/>
    <w:rsid w:val="003F7678"/>
    <w:rsid w:val="003F7769"/>
    <w:rsid w:val="003F7E23"/>
    <w:rsid w:val="004024D8"/>
    <w:rsid w:val="00402659"/>
    <w:rsid w:val="00403F52"/>
    <w:rsid w:val="00404695"/>
    <w:rsid w:val="00404774"/>
    <w:rsid w:val="004050FB"/>
    <w:rsid w:val="0040703B"/>
    <w:rsid w:val="0040706F"/>
    <w:rsid w:val="0040711B"/>
    <w:rsid w:val="004074E3"/>
    <w:rsid w:val="00407714"/>
    <w:rsid w:val="00407C83"/>
    <w:rsid w:val="00407C9B"/>
    <w:rsid w:val="00407D1E"/>
    <w:rsid w:val="0041022D"/>
    <w:rsid w:val="00411215"/>
    <w:rsid w:val="00412514"/>
    <w:rsid w:val="00412765"/>
    <w:rsid w:val="00412EE0"/>
    <w:rsid w:val="004139CF"/>
    <w:rsid w:val="0041424D"/>
    <w:rsid w:val="004146C8"/>
    <w:rsid w:val="00414820"/>
    <w:rsid w:val="0041489E"/>
    <w:rsid w:val="00416287"/>
    <w:rsid w:val="004170AE"/>
    <w:rsid w:val="00417829"/>
    <w:rsid w:val="00420768"/>
    <w:rsid w:val="004209F2"/>
    <w:rsid w:val="00422BF9"/>
    <w:rsid w:val="00427B37"/>
    <w:rsid w:val="004302A2"/>
    <w:rsid w:val="00430AA2"/>
    <w:rsid w:val="00430C09"/>
    <w:rsid w:val="00430D8B"/>
    <w:rsid w:val="004312B6"/>
    <w:rsid w:val="00431AB9"/>
    <w:rsid w:val="0043256E"/>
    <w:rsid w:val="0043274D"/>
    <w:rsid w:val="00433F92"/>
    <w:rsid w:val="00433FF9"/>
    <w:rsid w:val="0043512F"/>
    <w:rsid w:val="00435766"/>
    <w:rsid w:val="00435C95"/>
    <w:rsid w:val="00435EF2"/>
    <w:rsid w:val="004360E7"/>
    <w:rsid w:val="0043717C"/>
    <w:rsid w:val="00440115"/>
    <w:rsid w:val="00441C87"/>
    <w:rsid w:val="00442833"/>
    <w:rsid w:val="004444FE"/>
    <w:rsid w:val="004448BD"/>
    <w:rsid w:val="00444D78"/>
    <w:rsid w:val="00444DA0"/>
    <w:rsid w:val="00445E7D"/>
    <w:rsid w:val="00446D04"/>
    <w:rsid w:val="00447977"/>
    <w:rsid w:val="00450153"/>
    <w:rsid w:val="00450487"/>
    <w:rsid w:val="0045093B"/>
    <w:rsid w:val="004509AA"/>
    <w:rsid w:val="00450DCF"/>
    <w:rsid w:val="00450F12"/>
    <w:rsid w:val="00450F6E"/>
    <w:rsid w:val="00452565"/>
    <w:rsid w:val="004545D4"/>
    <w:rsid w:val="0045477D"/>
    <w:rsid w:val="00454AF5"/>
    <w:rsid w:val="00454DD6"/>
    <w:rsid w:val="00454ED0"/>
    <w:rsid w:val="00455B30"/>
    <w:rsid w:val="0045611B"/>
    <w:rsid w:val="0045624D"/>
    <w:rsid w:val="004567D4"/>
    <w:rsid w:val="004571C4"/>
    <w:rsid w:val="00457211"/>
    <w:rsid w:val="00457C0D"/>
    <w:rsid w:val="00460399"/>
    <w:rsid w:val="00460516"/>
    <w:rsid w:val="004605DD"/>
    <w:rsid w:val="004624E9"/>
    <w:rsid w:val="00462B6E"/>
    <w:rsid w:val="004631D3"/>
    <w:rsid w:val="004632CD"/>
    <w:rsid w:val="004633A8"/>
    <w:rsid w:val="004641B0"/>
    <w:rsid w:val="00464D04"/>
    <w:rsid w:val="00465728"/>
    <w:rsid w:val="00467725"/>
    <w:rsid w:val="00467AD6"/>
    <w:rsid w:val="00470AD4"/>
    <w:rsid w:val="00471541"/>
    <w:rsid w:val="00471885"/>
    <w:rsid w:val="00472181"/>
    <w:rsid w:val="004721BD"/>
    <w:rsid w:val="004723D3"/>
    <w:rsid w:val="004728F3"/>
    <w:rsid w:val="0047316D"/>
    <w:rsid w:val="004738BB"/>
    <w:rsid w:val="00473AA2"/>
    <w:rsid w:val="00473DEF"/>
    <w:rsid w:val="00474CC9"/>
    <w:rsid w:val="00474E8A"/>
    <w:rsid w:val="00475A9B"/>
    <w:rsid w:val="00475C5F"/>
    <w:rsid w:val="004769FD"/>
    <w:rsid w:val="004775BB"/>
    <w:rsid w:val="004800E2"/>
    <w:rsid w:val="0048015C"/>
    <w:rsid w:val="00480A74"/>
    <w:rsid w:val="00480DCF"/>
    <w:rsid w:val="00482031"/>
    <w:rsid w:val="0048217C"/>
    <w:rsid w:val="00483D15"/>
    <w:rsid w:val="0048429E"/>
    <w:rsid w:val="00485D51"/>
    <w:rsid w:val="00485EAE"/>
    <w:rsid w:val="00486532"/>
    <w:rsid w:val="00486CEC"/>
    <w:rsid w:val="004872BB"/>
    <w:rsid w:val="00487E4F"/>
    <w:rsid w:val="004910A8"/>
    <w:rsid w:val="00491AFA"/>
    <w:rsid w:val="00492C11"/>
    <w:rsid w:val="00492C34"/>
    <w:rsid w:val="004938EF"/>
    <w:rsid w:val="004939B1"/>
    <w:rsid w:val="00493C48"/>
    <w:rsid w:val="00494C60"/>
    <w:rsid w:val="00494F08"/>
    <w:rsid w:val="00495736"/>
    <w:rsid w:val="00495EAE"/>
    <w:rsid w:val="00496BC2"/>
    <w:rsid w:val="00496CBA"/>
    <w:rsid w:val="00497B8C"/>
    <w:rsid w:val="004A017F"/>
    <w:rsid w:val="004A0588"/>
    <w:rsid w:val="004A0A13"/>
    <w:rsid w:val="004A0C47"/>
    <w:rsid w:val="004A27EE"/>
    <w:rsid w:val="004A2B2C"/>
    <w:rsid w:val="004A361E"/>
    <w:rsid w:val="004A559E"/>
    <w:rsid w:val="004A592F"/>
    <w:rsid w:val="004A5BE9"/>
    <w:rsid w:val="004A5C00"/>
    <w:rsid w:val="004A5C41"/>
    <w:rsid w:val="004A5FCC"/>
    <w:rsid w:val="004A708C"/>
    <w:rsid w:val="004A7A94"/>
    <w:rsid w:val="004A7FC9"/>
    <w:rsid w:val="004B0822"/>
    <w:rsid w:val="004B15F7"/>
    <w:rsid w:val="004B16C8"/>
    <w:rsid w:val="004B1843"/>
    <w:rsid w:val="004B1ACE"/>
    <w:rsid w:val="004B26E2"/>
    <w:rsid w:val="004B2751"/>
    <w:rsid w:val="004B3031"/>
    <w:rsid w:val="004B4F94"/>
    <w:rsid w:val="004B50D4"/>
    <w:rsid w:val="004B7E09"/>
    <w:rsid w:val="004C010E"/>
    <w:rsid w:val="004C0DFC"/>
    <w:rsid w:val="004C170B"/>
    <w:rsid w:val="004C1A1E"/>
    <w:rsid w:val="004C1B1C"/>
    <w:rsid w:val="004C1C1B"/>
    <w:rsid w:val="004C22E6"/>
    <w:rsid w:val="004C24C0"/>
    <w:rsid w:val="004C2B8C"/>
    <w:rsid w:val="004C325A"/>
    <w:rsid w:val="004C48D4"/>
    <w:rsid w:val="004C51E1"/>
    <w:rsid w:val="004C5EFD"/>
    <w:rsid w:val="004C5F12"/>
    <w:rsid w:val="004C6032"/>
    <w:rsid w:val="004C6432"/>
    <w:rsid w:val="004C6AD6"/>
    <w:rsid w:val="004C7897"/>
    <w:rsid w:val="004C7A85"/>
    <w:rsid w:val="004C7B80"/>
    <w:rsid w:val="004D12B9"/>
    <w:rsid w:val="004D1452"/>
    <w:rsid w:val="004D167A"/>
    <w:rsid w:val="004D2697"/>
    <w:rsid w:val="004D26B6"/>
    <w:rsid w:val="004D3836"/>
    <w:rsid w:val="004D439C"/>
    <w:rsid w:val="004D490A"/>
    <w:rsid w:val="004D5C0E"/>
    <w:rsid w:val="004D6036"/>
    <w:rsid w:val="004D649E"/>
    <w:rsid w:val="004D66E0"/>
    <w:rsid w:val="004D7687"/>
    <w:rsid w:val="004E0FE1"/>
    <w:rsid w:val="004E1DA6"/>
    <w:rsid w:val="004E2749"/>
    <w:rsid w:val="004E3207"/>
    <w:rsid w:val="004E32E3"/>
    <w:rsid w:val="004E33CB"/>
    <w:rsid w:val="004E343F"/>
    <w:rsid w:val="004E3503"/>
    <w:rsid w:val="004E4F41"/>
    <w:rsid w:val="004E4FF9"/>
    <w:rsid w:val="004E53EB"/>
    <w:rsid w:val="004E5B47"/>
    <w:rsid w:val="004E605A"/>
    <w:rsid w:val="004E6A62"/>
    <w:rsid w:val="004F00EA"/>
    <w:rsid w:val="004F10C1"/>
    <w:rsid w:val="004F1A09"/>
    <w:rsid w:val="004F2908"/>
    <w:rsid w:val="004F3640"/>
    <w:rsid w:val="004F4F6D"/>
    <w:rsid w:val="004F5310"/>
    <w:rsid w:val="004F55A2"/>
    <w:rsid w:val="004F5F5D"/>
    <w:rsid w:val="004F5F91"/>
    <w:rsid w:val="004F60D1"/>
    <w:rsid w:val="004F65E4"/>
    <w:rsid w:val="004F6A00"/>
    <w:rsid w:val="004F72D8"/>
    <w:rsid w:val="00500039"/>
    <w:rsid w:val="00500284"/>
    <w:rsid w:val="005015C6"/>
    <w:rsid w:val="00502CF8"/>
    <w:rsid w:val="00503885"/>
    <w:rsid w:val="00503B7F"/>
    <w:rsid w:val="005050C2"/>
    <w:rsid w:val="0050561F"/>
    <w:rsid w:val="00507AB6"/>
    <w:rsid w:val="0051044B"/>
    <w:rsid w:val="00510CDA"/>
    <w:rsid w:val="00510DAA"/>
    <w:rsid w:val="00510EB8"/>
    <w:rsid w:val="00512D64"/>
    <w:rsid w:val="00513242"/>
    <w:rsid w:val="005137CA"/>
    <w:rsid w:val="005146CC"/>
    <w:rsid w:val="005149EC"/>
    <w:rsid w:val="0051595D"/>
    <w:rsid w:val="00515C3F"/>
    <w:rsid w:val="00517083"/>
    <w:rsid w:val="005175FC"/>
    <w:rsid w:val="005202A8"/>
    <w:rsid w:val="00521224"/>
    <w:rsid w:val="00521C78"/>
    <w:rsid w:val="00522398"/>
    <w:rsid w:val="00522A04"/>
    <w:rsid w:val="00522BEB"/>
    <w:rsid w:val="00523642"/>
    <w:rsid w:val="00524A7A"/>
    <w:rsid w:val="00524B2E"/>
    <w:rsid w:val="00525588"/>
    <w:rsid w:val="00525877"/>
    <w:rsid w:val="005260C0"/>
    <w:rsid w:val="00526FE0"/>
    <w:rsid w:val="0052708C"/>
    <w:rsid w:val="00527763"/>
    <w:rsid w:val="00527A28"/>
    <w:rsid w:val="00527A5C"/>
    <w:rsid w:val="005316BB"/>
    <w:rsid w:val="005317B2"/>
    <w:rsid w:val="00533233"/>
    <w:rsid w:val="005332D0"/>
    <w:rsid w:val="005342EC"/>
    <w:rsid w:val="005342FC"/>
    <w:rsid w:val="005343CD"/>
    <w:rsid w:val="00534A82"/>
    <w:rsid w:val="00536815"/>
    <w:rsid w:val="00536AB7"/>
    <w:rsid w:val="005372E5"/>
    <w:rsid w:val="00537AB0"/>
    <w:rsid w:val="00537EC1"/>
    <w:rsid w:val="00537EC6"/>
    <w:rsid w:val="005403F6"/>
    <w:rsid w:val="005406C4"/>
    <w:rsid w:val="0054080F"/>
    <w:rsid w:val="00540A1E"/>
    <w:rsid w:val="005417F8"/>
    <w:rsid w:val="00541EED"/>
    <w:rsid w:val="005421AA"/>
    <w:rsid w:val="0054244B"/>
    <w:rsid w:val="0054280F"/>
    <w:rsid w:val="00542DD0"/>
    <w:rsid w:val="0054345C"/>
    <w:rsid w:val="00543D6F"/>
    <w:rsid w:val="00544D6C"/>
    <w:rsid w:val="00546A78"/>
    <w:rsid w:val="0054742F"/>
    <w:rsid w:val="00550201"/>
    <w:rsid w:val="005509A6"/>
    <w:rsid w:val="00553A8B"/>
    <w:rsid w:val="005544EA"/>
    <w:rsid w:val="0055450A"/>
    <w:rsid w:val="0055556F"/>
    <w:rsid w:val="00555AAA"/>
    <w:rsid w:val="00555E23"/>
    <w:rsid w:val="00556873"/>
    <w:rsid w:val="005575C0"/>
    <w:rsid w:val="00560D08"/>
    <w:rsid w:val="00562265"/>
    <w:rsid w:val="005626FA"/>
    <w:rsid w:val="00563074"/>
    <w:rsid w:val="0056317F"/>
    <w:rsid w:val="005644F8"/>
    <w:rsid w:val="0056480E"/>
    <w:rsid w:val="0056496C"/>
    <w:rsid w:val="005651CD"/>
    <w:rsid w:val="00565421"/>
    <w:rsid w:val="0056591E"/>
    <w:rsid w:val="00566B24"/>
    <w:rsid w:val="005675B1"/>
    <w:rsid w:val="00570675"/>
    <w:rsid w:val="00570A10"/>
    <w:rsid w:val="005716AA"/>
    <w:rsid w:val="00571C03"/>
    <w:rsid w:val="005727E4"/>
    <w:rsid w:val="00573BB5"/>
    <w:rsid w:val="005744B4"/>
    <w:rsid w:val="005749CB"/>
    <w:rsid w:val="005749D3"/>
    <w:rsid w:val="00575C51"/>
    <w:rsid w:val="00576265"/>
    <w:rsid w:val="00576F87"/>
    <w:rsid w:val="005773A4"/>
    <w:rsid w:val="00580402"/>
    <w:rsid w:val="0058203B"/>
    <w:rsid w:val="005838FE"/>
    <w:rsid w:val="00584A81"/>
    <w:rsid w:val="00584F89"/>
    <w:rsid w:val="0058570D"/>
    <w:rsid w:val="0058644A"/>
    <w:rsid w:val="0058687F"/>
    <w:rsid w:val="005868C5"/>
    <w:rsid w:val="00586C90"/>
    <w:rsid w:val="00587AFE"/>
    <w:rsid w:val="0059063A"/>
    <w:rsid w:val="005908C0"/>
    <w:rsid w:val="00592A7D"/>
    <w:rsid w:val="005932D7"/>
    <w:rsid w:val="00594B18"/>
    <w:rsid w:val="00594B97"/>
    <w:rsid w:val="00594FCA"/>
    <w:rsid w:val="0059522C"/>
    <w:rsid w:val="00595382"/>
    <w:rsid w:val="005957E7"/>
    <w:rsid w:val="00595CBA"/>
    <w:rsid w:val="00596266"/>
    <w:rsid w:val="00596A57"/>
    <w:rsid w:val="00597D0B"/>
    <w:rsid w:val="005A0383"/>
    <w:rsid w:val="005A05F6"/>
    <w:rsid w:val="005A088F"/>
    <w:rsid w:val="005A2DD1"/>
    <w:rsid w:val="005A37B9"/>
    <w:rsid w:val="005A39E5"/>
    <w:rsid w:val="005A3B89"/>
    <w:rsid w:val="005A4EB2"/>
    <w:rsid w:val="005A5451"/>
    <w:rsid w:val="005A5773"/>
    <w:rsid w:val="005A58F9"/>
    <w:rsid w:val="005A5A02"/>
    <w:rsid w:val="005A5DD9"/>
    <w:rsid w:val="005A5E5B"/>
    <w:rsid w:val="005A603D"/>
    <w:rsid w:val="005A6515"/>
    <w:rsid w:val="005A6703"/>
    <w:rsid w:val="005A6B84"/>
    <w:rsid w:val="005A711F"/>
    <w:rsid w:val="005B1D08"/>
    <w:rsid w:val="005B25FE"/>
    <w:rsid w:val="005B3FE2"/>
    <w:rsid w:val="005B495D"/>
    <w:rsid w:val="005B4F72"/>
    <w:rsid w:val="005B511C"/>
    <w:rsid w:val="005B6863"/>
    <w:rsid w:val="005B6869"/>
    <w:rsid w:val="005B6D44"/>
    <w:rsid w:val="005B7107"/>
    <w:rsid w:val="005B7242"/>
    <w:rsid w:val="005B7304"/>
    <w:rsid w:val="005B7DAF"/>
    <w:rsid w:val="005C0BA6"/>
    <w:rsid w:val="005C0E70"/>
    <w:rsid w:val="005C195D"/>
    <w:rsid w:val="005C305A"/>
    <w:rsid w:val="005C37D6"/>
    <w:rsid w:val="005C3EAC"/>
    <w:rsid w:val="005C49C2"/>
    <w:rsid w:val="005C5893"/>
    <w:rsid w:val="005C5EA1"/>
    <w:rsid w:val="005C7E57"/>
    <w:rsid w:val="005D0306"/>
    <w:rsid w:val="005D0F4A"/>
    <w:rsid w:val="005D2855"/>
    <w:rsid w:val="005D2C45"/>
    <w:rsid w:val="005D2EB9"/>
    <w:rsid w:val="005D441D"/>
    <w:rsid w:val="005D62FD"/>
    <w:rsid w:val="005E0732"/>
    <w:rsid w:val="005E085D"/>
    <w:rsid w:val="005E0C13"/>
    <w:rsid w:val="005E229F"/>
    <w:rsid w:val="005E2697"/>
    <w:rsid w:val="005E3475"/>
    <w:rsid w:val="005E35A6"/>
    <w:rsid w:val="005E4B05"/>
    <w:rsid w:val="005E4C34"/>
    <w:rsid w:val="005E4F37"/>
    <w:rsid w:val="005E6039"/>
    <w:rsid w:val="005E69A1"/>
    <w:rsid w:val="005E7A1C"/>
    <w:rsid w:val="005F000D"/>
    <w:rsid w:val="005F009E"/>
    <w:rsid w:val="005F07AC"/>
    <w:rsid w:val="005F106C"/>
    <w:rsid w:val="005F2A1A"/>
    <w:rsid w:val="005F32D4"/>
    <w:rsid w:val="005F355A"/>
    <w:rsid w:val="005F4453"/>
    <w:rsid w:val="005F4BB2"/>
    <w:rsid w:val="005F537D"/>
    <w:rsid w:val="005F5A39"/>
    <w:rsid w:val="005F5FE0"/>
    <w:rsid w:val="005F6593"/>
    <w:rsid w:val="005F685F"/>
    <w:rsid w:val="005F6A84"/>
    <w:rsid w:val="005F76ED"/>
    <w:rsid w:val="005F7B0D"/>
    <w:rsid w:val="00600119"/>
    <w:rsid w:val="0060031F"/>
    <w:rsid w:val="00600DDD"/>
    <w:rsid w:val="00601433"/>
    <w:rsid w:val="00602340"/>
    <w:rsid w:val="0060364E"/>
    <w:rsid w:val="006041B2"/>
    <w:rsid w:val="006054E0"/>
    <w:rsid w:val="00607AE9"/>
    <w:rsid w:val="00607CDF"/>
    <w:rsid w:val="00610AB2"/>
    <w:rsid w:val="00610E5F"/>
    <w:rsid w:val="00610FAF"/>
    <w:rsid w:val="006157C8"/>
    <w:rsid w:val="0061601F"/>
    <w:rsid w:val="006165EC"/>
    <w:rsid w:val="00616A28"/>
    <w:rsid w:val="00616C01"/>
    <w:rsid w:val="00616F60"/>
    <w:rsid w:val="006170D9"/>
    <w:rsid w:val="0061733F"/>
    <w:rsid w:val="00617439"/>
    <w:rsid w:val="00617B40"/>
    <w:rsid w:val="0062281D"/>
    <w:rsid w:val="0062429D"/>
    <w:rsid w:val="006249DF"/>
    <w:rsid w:val="006258A3"/>
    <w:rsid w:val="006259DE"/>
    <w:rsid w:val="00626158"/>
    <w:rsid w:val="0062677A"/>
    <w:rsid w:val="00626B71"/>
    <w:rsid w:val="00627524"/>
    <w:rsid w:val="00627F07"/>
    <w:rsid w:val="00627FE7"/>
    <w:rsid w:val="006304B1"/>
    <w:rsid w:val="00630A7E"/>
    <w:rsid w:val="006325A5"/>
    <w:rsid w:val="0063296D"/>
    <w:rsid w:val="00633383"/>
    <w:rsid w:val="006339AB"/>
    <w:rsid w:val="00633E14"/>
    <w:rsid w:val="00634EAF"/>
    <w:rsid w:val="006355CD"/>
    <w:rsid w:val="00635899"/>
    <w:rsid w:val="006373F8"/>
    <w:rsid w:val="0063792A"/>
    <w:rsid w:val="00637D6D"/>
    <w:rsid w:val="00641315"/>
    <w:rsid w:val="00641534"/>
    <w:rsid w:val="00641B37"/>
    <w:rsid w:val="00641ED1"/>
    <w:rsid w:val="0064217B"/>
    <w:rsid w:val="00642F9C"/>
    <w:rsid w:val="006444B3"/>
    <w:rsid w:val="00644619"/>
    <w:rsid w:val="00646607"/>
    <w:rsid w:val="0064755C"/>
    <w:rsid w:val="006475D8"/>
    <w:rsid w:val="00647752"/>
    <w:rsid w:val="00647C91"/>
    <w:rsid w:val="0065042A"/>
    <w:rsid w:val="006505CE"/>
    <w:rsid w:val="00651663"/>
    <w:rsid w:val="00651C6E"/>
    <w:rsid w:val="006524CC"/>
    <w:rsid w:val="00652591"/>
    <w:rsid w:val="006526E9"/>
    <w:rsid w:val="00653437"/>
    <w:rsid w:val="006534A6"/>
    <w:rsid w:val="006544A6"/>
    <w:rsid w:val="00654EA2"/>
    <w:rsid w:val="006558EF"/>
    <w:rsid w:val="00655CE0"/>
    <w:rsid w:val="006563A8"/>
    <w:rsid w:val="00656AAD"/>
    <w:rsid w:val="00656CB7"/>
    <w:rsid w:val="00656D8A"/>
    <w:rsid w:val="00657062"/>
    <w:rsid w:val="0065743E"/>
    <w:rsid w:val="00657B92"/>
    <w:rsid w:val="006606E5"/>
    <w:rsid w:val="006613D4"/>
    <w:rsid w:val="00662209"/>
    <w:rsid w:val="00662563"/>
    <w:rsid w:val="00662665"/>
    <w:rsid w:val="00662B48"/>
    <w:rsid w:val="00663486"/>
    <w:rsid w:val="00663D62"/>
    <w:rsid w:val="00664C5C"/>
    <w:rsid w:val="00665D89"/>
    <w:rsid w:val="00665E35"/>
    <w:rsid w:val="00666ED5"/>
    <w:rsid w:val="006673F2"/>
    <w:rsid w:val="00667B7C"/>
    <w:rsid w:val="0067046C"/>
    <w:rsid w:val="006707BB"/>
    <w:rsid w:val="00671D5C"/>
    <w:rsid w:val="0067239F"/>
    <w:rsid w:val="00672D37"/>
    <w:rsid w:val="00672F45"/>
    <w:rsid w:val="00673D5E"/>
    <w:rsid w:val="00674903"/>
    <w:rsid w:val="0067592F"/>
    <w:rsid w:val="00676BBA"/>
    <w:rsid w:val="0067727D"/>
    <w:rsid w:val="00681069"/>
    <w:rsid w:val="00681346"/>
    <w:rsid w:val="00681372"/>
    <w:rsid w:val="00681532"/>
    <w:rsid w:val="006816B7"/>
    <w:rsid w:val="00681819"/>
    <w:rsid w:val="0068206F"/>
    <w:rsid w:val="006836B1"/>
    <w:rsid w:val="00684D1C"/>
    <w:rsid w:val="00685079"/>
    <w:rsid w:val="006876F1"/>
    <w:rsid w:val="00692E40"/>
    <w:rsid w:val="00692F0B"/>
    <w:rsid w:val="00692F75"/>
    <w:rsid w:val="006939D6"/>
    <w:rsid w:val="006945A5"/>
    <w:rsid w:val="0069498F"/>
    <w:rsid w:val="00694FC2"/>
    <w:rsid w:val="006956B8"/>
    <w:rsid w:val="006967DB"/>
    <w:rsid w:val="0069755E"/>
    <w:rsid w:val="00697D03"/>
    <w:rsid w:val="006A01C0"/>
    <w:rsid w:val="006A13B7"/>
    <w:rsid w:val="006A2033"/>
    <w:rsid w:val="006A2116"/>
    <w:rsid w:val="006A2970"/>
    <w:rsid w:val="006A2DCA"/>
    <w:rsid w:val="006A3F6C"/>
    <w:rsid w:val="006A4CC2"/>
    <w:rsid w:val="006A52C8"/>
    <w:rsid w:val="006A59EE"/>
    <w:rsid w:val="006A6460"/>
    <w:rsid w:val="006A68E4"/>
    <w:rsid w:val="006A7AA8"/>
    <w:rsid w:val="006A7C79"/>
    <w:rsid w:val="006B20D3"/>
    <w:rsid w:val="006B2DE7"/>
    <w:rsid w:val="006B356D"/>
    <w:rsid w:val="006B3756"/>
    <w:rsid w:val="006B6253"/>
    <w:rsid w:val="006B64FA"/>
    <w:rsid w:val="006C093D"/>
    <w:rsid w:val="006C09D9"/>
    <w:rsid w:val="006C0C98"/>
    <w:rsid w:val="006C1CA0"/>
    <w:rsid w:val="006C208C"/>
    <w:rsid w:val="006C2896"/>
    <w:rsid w:val="006C3F09"/>
    <w:rsid w:val="006C486D"/>
    <w:rsid w:val="006C4983"/>
    <w:rsid w:val="006C5631"/>
    <w:rsid w:val="006C69C0"/>
    <w:rsid w:val="006C6E31"/>
    <w:rsid w:val="006C7E0A"/>
    <w:rsid w:val="006D06A8"/>
    <w:rsid w:val="006D1AE2"/>
    <w:rsid w:val="006D2982"/>
    <w:rsid w:val="006D2E3C"/>
    <w:rsid w:val="006D33EF"/>
    <w:rsid w:val="006D3594"/>
    <w:rsid w:val="006D5370"/>
    <w:rsid w:val="006D54B1"/>
    <w:rsid w:val="006D5704"/>
    <w:rsid w:val="006D6108"/>
    <w:rsid w:val="006D65A6"/>
    <w:rsid w:val="006D6DF5"/>
    <w:rsid w:val="006D7462"/>
    <w:rsid w:val="006D7839"/>
    <w:rsid w:val="006D7D37"/>
    <w:rsid w:val="006E01E9"/>
    <w:rsid w:val="006E1228"/>
    <w:rsid w:val="006E1D1B"/>
    <w:rsid w:val="006E1DE6"/>
    <w:rsid w:val="006E3528"/>
    <w:rsid w:val="006E4055"/>
    <w:rsid w:val="006E528E"/>
    <w:rsid w:val="006E63A4"/>
    <w:rsid w:val="006E6F17"/>
    <w:rsid w:val="006E737B"/>
    <w:rsid w:val="006E762E"/>
    <w:rsid w:val="006F07AD"/>
    <w:rsid w:val="006F1E82"/>
    <w:rsid w:val="006F230A"/>
    <w:rsid w:val="006F2644"/>
    <w:rsid w:val="006F2FEB"/>
    <w:rsid w:val="006F369A"/>
    <w:rsid w:val="006F434B"/>
    <w:rsid w:val="006F46FA"/>
    <w:rsid w:val="006F47C8"/>
    <w:rsid w:val="006F4D2E"/>
    <w:rsid w:val="006F4E6D"/>
    <w:rsid w:val="006F50FA"/>
    <w:rsid w:val="006F534A"/>
    <w:rsid w:val="006F64BB"/>
    <w:rsid w:val="006F6631"/>
    <w:rsid w:val="006F6F0B"/>
    <w:rsid w:val="006F6F2C"/>
    <w:rsid w:val="00700F53"/>
    <w:rsid w:val="00701085"/>
    <w:rsid w:val="007013F9"/>
    <w:rsid w:val="00702947"/>
    <w:rsid w:val="00702B64"/>
    <w:rsid w:val="007030BD"/>
    <w:rsid w:val="00703E5B"/>
    <w:rsid w:val="0070488A"/>
    <w:rsid w:val="007049CB"/>
    <w:rsid w:val="00704A4A"/>
    <w:rsid w:val="00704CB5"/>
    <w:rsid w:val="00704E31"/>
    <w:rsid w:val="007050FC"/>
    <w:rsid w:val="0070585E"/>
    <w:rsid w:val="007059FA"/>
    <w:rsid w:val="00705B75"/>
    <w:rsid w:val="00706045"/>
    <w:rsid w:val="007069AA"/>
    <w:rsid w:val="00707D34"/>
    <w:rsid w:val="00707FAD"/>
    <w:rsid w:val="00710200"/>
    <w:rsid w:val="007109A7"/>
    <w:rsid w:val="00711EE7"/>
    <w:rsid w:val="007124E3"/>
    <w:rsid w:val="00712DD1"/>
    <w:rsid w:val="00712FE6"/>
    <w:rsid w:val="0071379C"/>
    <w:rsid w:val="007143E7"/>
    <w:rsid w:val="007144CB"/>
    <w:rsid w:val="00714751"/>
    <w:rsid w:val="00714B5F"/>
    <w:rsid w:val="00714E0C"/>
    <w:rsid w:val="0071506C"/>
    <w:rsid w:val="0071534F"/>
    <w:rsid w:val="00715E52"/>
    <w:rsid w:val="00715EEC"/>
    <w:rsid w:val="00716AAD"/>
    <w:rsid w:val="00716C7E"/>
    <w:rsid w:val="0071794F"/>
    <w:rsid w:val="007179D0"/>
    <w:rsid w:val="00717C72"/>
    <w:rsid w:val="00720EEF"/>
    <w:rsid w:val="00721289"/>
    <w:rsid w:val="00721973"/>
    <w:rsid w:val="00722289"/>
    <w:rsid w:val="00722623"/>
    <w:rsid w:val="00724360"/>
    <w:rsid w:val="007248DF"/>
    <w:rsid w:val="007251A1"/>
    <w:rsid w:val="00726170"/>
    <w:rsid w:val="00726ADA"/>
    <w:rsid w:val="00727813"/>
    <w:rsid w:val="0073047A"/>
    <w:rsid w:val="00730FB0"/>
    <w:rsid w:val="0073134C"/>
    <w:rsid w:val="00731A21"/>
    <w:rsid w:val="0073259E"/>
    <w:rsid w:val="007325B6"/>
    <w:rsid w:val="00732F43"/>
    <w:rsid w:val="007337C5"/>
    <w:rsid w:val="007339F0"/>
    <w:rsid w:val="00733F76"/>
    <w:rsid w:val="0073429D"/>
    <w:rsid w:val="0073482A"/>
    <w:rsid w:val="007348EE"/>
    <w:rsid w:val="00734FDD"/>
    <w:rsid w:val="00735AB2"/>
    <w:rsid w:val="007367D2"/>
    <w:rsid w:val="0073680F"/>
    <w:rsid w:val="00737443"/>
    <w:rsid w:val="00737B59"/>
    <w:rsid w:val="0074122E"/>
    <w:rsid w:val="00741472"/>
    <w:rsid w:val="007418A2"/>
    <w:rsid w:val="00743491"/>
    <w:rsid w:val="007435F1"/>
    <w:rsid w:val="00743853"/>
    <w:rsid w:val="00743FE5"/>
    <w:rsid w:val="00744B01"/>
    <w:rsid w:val="00744EC0"/>
    <w:rsid w:val="00745358"/>
    <w:rsid w:val="00745826"/>
    <w:rsid w:val="00746CD5"/>
    <w:rsid w:val="00747345"/>
    <w:rsid w:val="00750013"/>
    <w:rsid w:val="00750622"/>
    <w:rsid w:val="0075129E"/>
    <w:rsid w:val="00751614"/>
    <w:rsid w:val="00753809"/>
    <w:rsid w:val="007538B5"/>
    <w:rsid w:val="00755441"/>
    <w:rsid w:val="007566B8"/>
    <w:rsid w:val="00756B75"/>
    <w:rsid w:val="007611ED"/>
    <w:rsid w:val="00761C36"/>
    <w:rsid w:val="007623D7"/>
    <w:rsid w:val="007625C6"/>
    <w:rsid w:val="00762B7A"/>
    <w:rsid w:val="00762C78"/>
    <w:rsid w:val="007632A4"/>
    <w:rsid w:val="0076339F"/>
    <w:rsid w:val="007635EF"/>
    <w:rsid w:val="00764318"/>
    <w:rsid w:val="00765145"/>
    <w:rsid w:val="00765428"/>
    <w:rsid w:val="007659E3"/>
    <w:rsid w:val="007662E7"/>
    <w:rsid w:val="0076648A"/>
    <w:rsid w:val="00766D00"/>
    <w:rsid w:val="00766DE3"/>
    <w:rsid w:val="00770376"/>
    <w:rsid w:val="007718BC"/>
    <w:rsid w:val="00772E8B"/>
    <w:rsid w:val="00772F81"/>
    <w:rsid w:val="00773548"/>
    <w:rsid w:val="007749A9"/>
    <w:rsid w:val="00774FDD"/>
    <w:rsid w:val="007765A3"/>
    <w:rsid w:val="00776B9A"/>
    <w:rsid w:val="00776BF6"/>
    <w:rsid w:val="00777671"/>
    <w:rsid w:val="0078222A"/>
    <w:rsid w:val="00782B3B"/>
    <w:rsid w:val="00783520"/>
    <w:rsid w:val="00783E9E"/>
    <w:rsid w:val="00786300"/>
    <w:rsid w:val="00786D7A"/>
    <w:rsid w:val="0078715D"/>
    <w:rsid w:val="00787F2F"/>
    <w:rsid w:val="0079021C"/>
    <w:rsid w:val="007908C2"/>
    <w:rsid w:val="00790A97"/>
    <w:rsid w:val="00790FFC"/>
    <w:rsid w:val="00792145"/>
    <w:rsid w:val="00792386"/>
    <w:rsid w:val="00792F60"/>
    <w:rsid w:val="00792F72"/>
    <w:rsid w:val="0079525C"/>
    <w:rsid w:val="0079610C"/>
    <w:rsid w:val="0079682F"/>
    <w:rsid w:val="007971F3"/>
    <w:rsid w:val="00797433"/>
    <w:rsid w:val="00797613"/>
    <w:rsid w:val="007A0510"/>
    <w:rsid w:val="007A0686"/>
    <w:rsid w:val="007A148F"/>
    <w:rsid w:val="007A1890"/>
    <w:rsid w:val="007A1EF2"/>
    <w:rsid w:val="007A287F"/>
    <w:rsid w:val="007A2C24"/>
    <w:rsid w:val="007A39A5"/>
    <w:rsid w:val="007A4053"/>
    <w:rsid w:val="007A4944"/>
    <w:rsid w:val="007A49A3"/>
    <w:rsid w:val="007A5440"/>
    <w:rsid w:val="007A5F8D"/>
    <w:rsid w:val="007A65B3"/>
    <w:rsid w:val="007A6D8D"/>
    <w:rsid w:val="007A796B"/>
    <w:rsid w:val="007A7B67"/>
    <w:rsid w:val="007B03A4"/>
    <w:rsid w:val="007B0593"/>
    <w:rsid w:val="007B1609"/>
    <w:rsid w:val="007B1C06"/>
    <w:rsid w:val="007B2E93"/>
    <w:rsid w:val="007B3B59"/>
    <w:rsid w:val="007B3EF1"/>
    <w:rsid w:val="007B44EF"/>
    <w:rsid w:val="007B46A8"/>
    <w:rsid w:val="007B4999"/>
    <w:rsid w:val="007B5551"/>
    <w:rsid w:val="007B5F52"/>
    <w:rsid w:val="007B7557"/>
    <w:rsid w:val="007C0CBC"/>
    <w:rsid w:val="007C15B8"/>
    <w:rsid w:val="007C1AC5"/>
    <w:rsid w:val="007C1D76"/>
    <w:rsid w:val="007C3123"/>
    <w:rsid w:val="007C31D8"/>
    <w:rsid w:val="007C4260"/>
    <w:rsid w:val="007C4599"/>
    <w:rsid w:val="007C465D"/>
    <w:rsid w:val="007C470E"/>
    <w:rsid w:val="007C483E"/>
    <w:rsid w:val="007C5CC1"/>
    <w:rsid w:val="007C60B2"/>
    <w:rsid w:val="007C79EB"/>
    <w:rsid w:val="007C79F6"/>
    <w:rsid w:val="007C7AE7"/>
    <w:rsid w:val="007C7BB7"/>
    <w:rsid w:val="007D1EC6"/>
    <w:rsid w:val="007D2F20"/>
    <w:rsid w:val="007D323F"/>
    <w:rsid w:val="007D399D"/>
    <w:rsid w:val="007D5AD1"/>
    <w:rsid w:val="007D7D7B"/>
    <w:rsid w:val="007D7E55"/>
    <w:rsid w:val="007D7FAA"/>
    <w:rsid w:val="007E06A8"/>
    <w:rsid w:val="007E09A9"/>
    <w:rsid w:val="007E0EBD"/>
    <w:rsid w:val="007E16FF"/>
    <w:rsid w:val="007E1BFE"/>
    <w:rsid w:val="007E2506"/>
    <w:rsid w:val="007E2784"/>
    <w:rsid w:val="007E36BC"/>
    <w:rsid w:val="007E402B"/>
    <w:rsid w:val="007E47B8"/>
    <w:rsid w:val="007E552E"/>
    <w:rsid w:val="007E59F9"/>
    <w:rsid w:val="007E61AC"/>
    <w:rsid w:val="007E6398"/>
    <w:rsid w:val="007F0167"/>
    <w:rsid w:val="007F1214"/>
    <w:rsid w:val="007F1467"/>
    <w:rsid w:val="007F1D68"/>
    <w:rsid w:val="007F23B8"/>
    <w:rsid w:val="007F2509"/>
    <w:rsid w:val="007F25E6"/>
    <w:rsid w:val="007F268B"/>
    <w:rsid w:val="007F3645"/>
    <w:rsid w:val="007F3719"/>
    <w:rsid w:val="007F3837"/>
    <w:rsid w:val="007F41B2"/>
    <w:rsid w:val="007F45EF"/>
    <w:rsid w:val="007F52A0"/>
    <w:rsid w:val="007F6868"/>
    <w:rsid w:val="007F6BB6"/>
    <w:rsid w:val="007F7352"/>
    <w:rsid w:val="007F7669"/>
    <w:rsid w:val="007F7845"/>
    <w:rsid w:val="008007A2"/>
    <w:rsid w:val="00801730"/>
    <w:rsid w:val="00801E81"/>
    <w:rsid w:val="00802095"/>
    <w:rsid w:val="00803C85"/>
    <w:rsid w:val="00805C49"/>
    <w:rsid w:val="008075FB"/>
    <w:rsid w:val="00810469"/>
    <w:rsid w:val="008111D8"/>
    <w:rsid w:val="00812B21"/>
    <w:rsid w:val="00812F4C"/>
    <w:rsid w:val="00813A1D"/>
    <w:rsid w:val="00813D57"/>
    <w:rsid w:val="0081409A"/>
    <w:rsid w:val="0081562B"/>
    <w:rsid w:val="00815897"/>
    <w:rsid w:val="008168A2"/>
    <w:rsid w:val="00820E59"/>
    <w:rsid w:val="00821C5E"/>
    <w:rsid w:val="00821EC2"/>
    <w:rsid w:val="008226FB"/>
    <w:rsid w:val="00822B69"/>
    <w:rsid w:val="00825370"/>
    <w:rsid w:val="00825A7B"/>
    <w:rsid w:val="00826036"/>
    <w:rsid w:val="008269F6"/>
    <w:rsid w:val="00826E89"/>
    <w:rsid w:val="00827011"/>
    <w:rsid w:val="00827036"/>
    <w:rsid w:val="00827346"/>
    <w:rsid w:val="00827CAB"/>
    <w:rsid w:val="008315AA"/>
    <w:rsid w:val="008315B2"/>
    <w:rsid w:val="00831756"/>
    <w:rsid w:val="00831887"/>
    <w:rsid w:val="00831C2A"/>
    <w:rsid w:val="0083349A"/>
    <w:rsid w:val="00833DE6"/>
    <w:rsid w:val="00835434"/>
    <w:rsid w:val="008364DA"/>
    <w:rsid w:val="00837518"/>
    <w:rsid w:val="008401BD"/>
    <w:rsid w:val="00840241"/>
    <w:rsid w:val="0084058D"/>
    <w:rsid w:val="00840AE4"/>
    <w:rsid w:val="00841CA2"/>
    <w:rsid w:val="00841E0C"/>
    <w:rsid w:val="00843FFB"/>
    <w:rsid w:val="00844BF0"/>
    <w:rsid w:val="0084520A"/>
    <w:rsid w:val="00845832"/>
    <w:rsid w:val="0084667D"/>
    <w:rsid w:val="008468C1"/>
    <w:rsid w:val="00846BCF"/>
    <w:rsid w:val="00846DEE"/>
    <w:rsid w:val="008470AD"/>
    <w:rsid w:val="0085018E"/>
    <w:rsid w:val="00850EB3"/>
    <w:rsid w:val="008510FC"/>
    <w:rsid w:val="008523E2"/>
    <w:rsid w:val="00852A99"/>
    <w:rsid w:val="00853E6D"/>
    <w:rsid w:val="008543C3"/>
    <w:rsid w:val="00854786"/>
    <w:rsid w:val="00854A47"/>
    <w:rsid w:val="0085536E"/>
    <w:rsid w:val="00855B44"/>
    <w:rsid w:val="008564B5"/>
    <w:rsid w:val="00857762"/>
    <w:rsid w:val="00861131"/>
    <w:rsid w:val="008619E3"/>
    <w:rsid w:val="00861A0E"/>
    <w:rsid w:val="00861A81"/>
    <w:rsid w:val="00861C17"/>
    <w:rsid w:val="00862E8F"/>
    <w:rsid w:val="008638FC"/>
    <w:rsid w:val="00863E7A"/>
    <w:rsid w:val="0086468E"/>
    <w:rsid w:val="0086607C"/>
    <w:rsid w:val="008663AA"/>
    <w:rsid w:val="008663CD"/>
    <w:rsid w:val="008669BC"/>
    <w:rsid w:val="00866FE5"/>
    <w:rsid w:val="0086706A"/>
    <w:rsid w:val="00867565"/>
    <w:rsid w:val="00870033"/>
    <w:rsid w:val="00870617"/>
    <w:rsid w:val="008712AE"/>
    <w:rsid w:val="0087189C"/>
    <w:rsid w:val="00871998"/>
    <w:rsid w:val="00871D65"/>
    <w:rsid w:val="00872039"/>
    <w:rsid w:val="00875255"/>
    <w:rsid w:val="00875F70"/>
    <w:rsid w:val="0087658C"/>
    <w:rsid w:val="00877971"/>
    <w:rsid w:val="00877C5C"/>
    <w:rsid w:val="00877FDD"/>
    <w:rsid w:val="0088090A"/>
    <w:rsid w:val="00880E0C"/>
    <w:rsid w:val="00880F83"/>
    <w:rsid w:val="008815D3"/>
    <w:rsid w:val="008817F8"/>
    <w:rsid w:val="00881EF5"/>
    <w:rsid w:val="00882F93"/>
    <w:rsid w:val="00883F52"/>
    <w:rsid w:val="00885316"/>
    <w:rsid w:val="00885B65"/>
    <w:rsid w:val="008869BF"/>
    <w:rsid w:val="00886ED4"/>
    <w:rsid w:val="00891274"/>
    <w:rsid w:val="00891D3D"/>
    <w:rsid w:val="008923DF"/>
    <w:rsid w:val="0089246D"/>
    <w:rsid w:val="00893902"/>
    <w:rsid w:val="00893945"/>
    <w:rsid w:val="008957EA"/>
    <w:rsid w:val="00895A42"/>
    <w:rsid w:val="00896B20"/>
    <w:rsid w:val="008A0260"/>
    <w:rsid w:val="008A0A4B"/>
    <w:rsid w:val="008A0B54"/>
    <w:rsid w:val="008A0FA1"/>
    <w:rsid w:val="008A1CB1"/>
    <w:rsid w:val="008A2266"/>
    <w:rsid w:val="008A2FCF"/>
    <w:rsid w:val="008A310E"/>
    <w:rsid w:val="008A42D4"/>
    <w:rsid w:val="008A524A"/>
    <w:rsid w:val="008A5A0B"/>
    <w:rsid w:val="008A6087"/>
    <w:rsid w:val="008A611C"/>
    <w:rsid w:val="008A6CB9"/>
    <w:rsid w:val="008A793F"/>
    <w:rsid w:val="008B024F"/>
    <w:rsid w:val="008B1CCD"/>
    <w:rsid w:val="008B1F15"/>
    <w:rsid w:val="008B2518"/>
    <w:rsid w:val="008B31A9"/>
    <w:rsid w:val="008B3660"/>
    <w:rsid w:val="008B3E33"/>
    <w:rsid w:val="008B58DD"/>
    <w:rsid w:val="008B5A5A"/>
    <w:rsid w:val="008B6BDF"/>
    <w:rsid w:val="008B723D"/>
    <w:rsid w:val="008B7629"/>
    <w:rsid w:val="008B7962"/>
    <w:rsid w:val="008C2118"/>
    <w:rsid w:val="008C2153"/>
    <w:rsid w:val="008C3541"/>
    <w:rsid w:val="008C35AA"/>
    <w:rsid w:val="008C3616"/>
    <w:rsid w:val="008C44F1"/>
    <w:rsid w:val="008C4AFA"/>
    <w:rsid w:val="008C4C65"/>
    <w:rsid w:val="008C5D51"/>
    <w:rsid w:val="008C6711"/>
    <w:rsid w:val="008C6AED"/>
    <w:rsid w:val="008C7934"/>
    <w:rsid w:val="008C7C36"/>
    <w:rsid w:val="008C7E2E"/>
    <w:rsid w:val="008D03DD"/>
    <w:rsid w:val="008D0DDA"/>
    <w:rsid w:val="008D1181"/>
    <w:rsid w:val="008D1946"/>
    <w:rsid w:val="008D1CD4"/>
    <w:rsid w:val="008D2BF8"/>
    <w:rsid w:val="008D3899"/>
    <w:rsid w:val="008D39D7"/>
    <w:rsid w:val="008D3AE8"/>
    <w:rsid w:val="008D4FE0"/>
    <w:rsid w:val="008D51C0"/>
    <w:rsid w:val="008D56B4"/>
    <w:rsid w:val="008D5A2B"/>
    <w:rsid w:val="008D5BB0"/>
    <w:rsid w:val="008D644C"/>
    <w:rsid w:val="008D68AA"/>
    <w:rsid w:val="008D6CA8"/>
    <w:rsid w:val="008D6CB3"/>
    <w:rsid w:val="008D7FF2"/>
    <w:rsid w:val="008E0AA2"/>
    <w:rsid w:val="008E0D49"/>
    <w:rsid w:val="008E1107"/>
    <w:rsid w:val="008E16D2"/>
    <w:rsid w:val="008E22D8"/>
    <w:rsid w:val="008E2827"/>
    <w:rsid w:val="008E3BEC"/>
    <w:rsid w:val="008E4104"/>
    <w:rsid w:val="008E4109"/>
    <w:rsid w:val="008E485D"/>
    <w:rsid w:val="008E53A5"/>
    <w:rsid w:val="008E7290"/>
    <w:rsid w:val="008E7A61"/>
    <w:rsid w:val="008E7A89"/>
    <w:rsid w:val="008F0792"/>
    <w:rsid w:val="008F2BFD"/>
    <w:rsid w:val="008F2C5F"/>
    <w:rsid w:val="008F2EAD"/>
    <w:rsid w:val="008F2F3B"/>
    <w:rsid w:val="008F33E2"/>
    <w:rsid w:val="008F595C"/>
    <w:rsid w:val="008F5C47"/>
    <w:rsid w:val="008F5FF6"/>
    <w:rsid w:val="008F694E"/>
    <w:rsid w:val="008F6B15"/>
    <w:rsid w:val="008F6FC6"/>
    <w:rsid w:val="008F7667"/>
    <w:rsid w:val="0090062D"/>
    <w:rsid w:val="00901217"/>
    <w:rsid w:val="00902E73"/>
    <w:rsid w:val="009033C6"/>
    <w:rsid w:val="00903A2D"/>
    <w:rsid w:val="009040FE"/>
    <w:rsid w:val="009041FB"/>
    <w:rsid w:val="00904528"/>
    <w:rsid w:val="00904AF4"/>
    <w:rsid w:val="0090595B"/>
    <w:rsid w:val="0090762B"/>
    <w:rsid w:val="00907B50"/>
    <w:rsid w:val="00910DEF"/>
    <w:rsid w:val="00911002"/>
    <w:rsid w:val="009113D3"/>
    <w:rsid w:val="009116C1"/>
    <w:rsid w:val="00911971"/>
    <w:rsid w:val="009127E5"/>
    <w:rsid w:val="0091396D"/>
    <w:rsid w:val="009140FE"/>
    <w:rsid w:val="009145D6"/>
    <w:rsid w:val="00915870"/>
    <w:rsid w:val="009172E1"/>
    <w:rsid w:val="00917582"/>
    <w:rsid w:val="00917945"/>
    <w:rsid w:val="0092010C"/>
    <w:rsid w:val="00920BE2"/>
    <w:rsid w:val="00920DBE"/>
    <w:rsid w:val="00922098"/>
    <w:rsid w:val="0092237F"/>
    <w:rsid w:val="00924546"/>
    <w:rsid w:val="009247B2"/>
    <w:rsid w:val="00924A46"/>
    <w:rsid w:val="00924CB1"/>
    <w:rsid w:val="00925C58"/>
    <w:rsid w:val="00926335"/>
    <w:rsid w:val="009265AF"/>
    <w:rsid w:val="009269F8"/>
    <w:rsid w:val="009276CE"/>
    <w:rsid w:val="00927D22"/>
    <w:rsid w:val="0093002D"/>
    <w:rsid w:val="0093041C"/>
    <w:rsid w:val="0093094B"/>
    <w:rsid w:val="00930A6B"/>
    <w:rsid w:val="00931168"/>
    <w:rsid w:val="00932B06"/>
    <w:rsid w:val="00932E83"/>
    <w:rsid w:val="00933096"/>
    <w:rsid w:val="00934957"/>
    <w:rsid w:val="00934C96"/>
    <w:rsid w:val="00934DBC"/>
    <w:rsid w:val="0093587A"/>
    <w:rsid w:val="00935CCD"/>
    <w:rsid w:val="0093625F"/>
    <w:rsid w:val="0093664E"/>
    <w:rsid w:val="009378FF"/>
    <w:rsid w:val="00937D59"/>
    <w:rsid w:val="00941025"/>
    <w:rsid w:val="00941F01"/>
    <w:rsid w:val="00942B54"/>
    <w:rsid w:val="00943188"/>
    <w:rsid w:val="00943283"/>
    <w:rsid w:val="00943A6C"/>
    <w:rsid w:val="00943D10"/>
    <w:rsid w:val="009440CC"/>
    <w:rsid w:val="00944468"/>
    <w:rsid w:val="0094446B"/>
    <w:rsid w:val="009444C4"/>
    <w:rsid w:val="009446F6"/>
    <w:rsid w:val="00945C88"/>
    <w:rsid w:val="00945D68"/>
    <w:rsid w:val="00946482"/>
    <w:rsid w:val="00946DC4"/>
    <w:rsid w:val="009474A5"/>
    <w:rsid w:val="009477FD"/>
    <w:rsid w:val="00950C7E"/>
    <w:rsid w:val="00951245"/>
    <w:rsid w:val="0095124C"/>
    <w:rsid w:val="009519E0"/>
    <w:rsid w:val="00952E53"/>
    <w:rsid w:val="0095305F"/>
    <w:rsid w:val="009538EA"/>
    <w:rsid w:val="0095529B"/>
    <w:rsid w:val="00957081"/>
    <w:rsid w:val="0096033A"/>
    <w:rsid w:val="00960D1A"/>
    <w:rsid w:val="00961DEB"/>
    <w:rsid w:val="00961FCC"/>
    <w:rsid w:val="00964014"/>
    <w:rsid w:val="00966469"/>
    <w:rsid w:val="0096676E"/>
    <w:rsid w:val="009669A7"/>
    <w:rsid w:val="00967323"/>
    <w:rsid w:val="009712E4"/>
    <w:rsid w:val="0097149F"/>
    <w:rsid w:val="00971A82"/>
    <w:rsid w:val="00971CBB"/>
    <w:rsid w:val="00971D9D"/>
    <w:rsid w:val="00971EF1"/>
    <w:rsid w:val="00972056"/>
    <w:rsid w:val="00972C75"/>
    <w:rsid w:val="00974875"/>
    <w:rsid w:val="00974D60"/>
    <w:rsid w:val="00975B7F"/>
    <w:rsid w:val="00975C4A"/>
    <w:rsid w:val="009765A7"/>
    <w:rsid w:val="00976EED"/>
    <w:rsid w:val="00977EB0"/>
    <w:rsid w:val="00980215"/>
    <w:rsid w:val="00981D63"/>
    <w:rsid w:val="009824EB"/>
    <w:rsid w:val="00982BC0"/>
    <w:rsid w:val="00983043"/>
    <w:rsid w:val="0098656B"/>
    <w:rsid w:val="009914BC"/>
    <w:rsid w:val="00991760"/>
    <w:rsid w:val="00992243"/>
    <w:rsid w:val="00993649"/>
    <w:rsid w:val="00993664"/>
    <w:rsid w:val="009955BC"/>
    <w:rsid w:val="00995637"/>
    <w:rsid w:val="00995D32"/>
    <w:rsid w:val="00995E09"/>
    <w:rsid w:val="00996AEA"/>
    <w:rsid w:val="00996CF8"/>
    <w:rsid w:val="0099719F"/>
    <w:rsid w:val="009971DB"/>
    <w:rsid w:val="009A12A0"/>
    <w:rsid w:val="009A1B9F"/>
    <w:rsid w:val="009A1F3F"/>
    <w:rsid w:val="009A22BA"/>
    <w:rsid w:val="009A3371"/>
    <w:rsid w:val="009A38C8"/>
    <w:rsid w:val="009A4E90"/>
    <w:rsid w:val="009A513C"/>
    <w:rsid w:val="009A5274"/>
    <w:rsid w:val="009A606D"/>
    <w:rsid w:val="009A70E3"/>
    <w:rsid w:val="009B05BC"/>
    <w:rsid w:val="009B1548"/>
    <w:rsid w:val="009B1C7D"/>
    <w:rsid w:val="009B297F"/>
    <w:rsid w:val="009B30CF"/>
    <w:rsid w:val="009B3926"/>
    <w:rsid w:val="009B39AD"/>
    <w:rsid w:val="009B4936"/>
    <w:rsid w:val="009B4CBF"/>
    <w:rsid w:val="009B6800"/>
    <w:rsid w:val="009B6F72"/>
    <w:rsid w:val="009B7C41"/>
    <w:rsid w:val="009C07E7"/>
    <w:rsid w:val="009C157A"/>
    <w:rsid w:val="009C195A"/>
    <w:rsid w:val="009C1C79"/>
    <w:rsid w:val="009C1FA8"/>
    <w:rsid w:val="009C212B"/>
    <w:rsid w:val="009C2BFB"/>
    <w:rsid w:val="009C3B0C"/>
    <w:rsid w:val="009C3C32"/>
    <w:rsid w:val="009C41D9"/>
    <w:rsid w:val="009C55C1"/>
    <w:rsid w:val="009C688B"/>
    <w:rsid w:val="009C691F"/>
    <w:rsid w:val="009C6F68"/>
    <w:rsid w:val="009C723F"/>
    <w:rsid w:val="009C7B62"/>
    <w:rsid w:val="009D0905"/>
    <w:rsid w:val="009D0BD5"/>
    <w:rsid w:val="009D1DEA"/>
    <w:rsid w:val="009D2DF4"/>
    <w:rsid w:val="009D344F"/>
    <w:rsid w:val="009D35C6"/>
    <w:rsid w:val="009D3EDC"/>
    <w:rsid w:val="009D46BA"/>
    <w:rsid w:val="009D49A9"/>
    <w:rsid w:val="009D4AAF"/>
    <w:rsid w:val="009D5136"/>
    <w:rsid w:val="009D5394"/>
    <w:rsid w:val="009D60E8"/>
    <w:rsid w:val="009D6144"/>
    <w:rsid w:val="009D7B63"/>
    <w:rsid w:val="009E1958"/>
    <w:rsid w:val="009E19C1"/>
    <w:rsid w:val="009E1C50"/>
    <w:rsid w:val="009E1EF4"/>
    <w:rsid w:val="009E205C"/>
    <w:rsid w:val="009E3212"/>
    <w:rsid w:val="009E3B17"/>
    <w:rsid w:val="009E4E30"/>
    <w:rsid w:val="009E664E"/>
    <w:rsid w:val="009E66D9"/>
    <w:rsid w:val="009E6E8C"/>
    <w:rsid w:val="009E74BD"/>
    <w:rsid w:val="009F31BC"/>
    <w:rsid w:val="009F3DA0"/>
    <w:rsid w:val="009F3EFC"/>
    <w:rsid w:val="009F3FD5"/>
    <w:rsid w:val="009F3FF5"/>
    <w:rsid w:val="009F4124"/>
    <w:rsid w:val="009F6B8D"/>
    <w:rsid w:val="009F6ECE"/>
    <w:rsid w:val="00A00282"/>
    <w:rsid w:val="00A007E6"/>
    <w:rsid w:val="00A00A34"/>
    <w:rsid w:val="00A01AB0"/>
    <w:rsid w:val="00A01AF3"/>
    <w:rsid w:val="00A01DE7"/>
    <w:rsid w:val="00A02520"/>
    <w:rsid w:val="00A0277E"/>
    <w:rsid w:val="00A030CB"/>
    <w:rsid w:val="00A032B1"/>
    <w:rsid w:val="00A04DEF"/>
    <w:rsid w:val="00A05C7F"/>
    <w:rsid w:val="00A0707E"/>
    <w:rsid w:val="00A10CB6"/>
    <w:rsid w:val="00A10F0A"/>
    <w:rsid w:val="00A11565"/>
    <w:rsid w:val="00A11AB7"/>
    <w:rsid w:val="00A1344C"/>
    <w:rsid w:val="00A14D2F"/>
    <w:rsid w:val="00A15B37"/>
    <w:rsid w:val="00A1723D"/>
    <w:rsid w:val="00A206E7"/>
    <w:rsid w:val="00A23646"/>
    <w:rsid w:val="00A239F3"/>
    <w:rsid w:val="00A23C03"/>
    <w:rsid w:val="00A246DF"/>
    <w:rsid w:val="00A25794"/>
    <w:rsid w:val="00A25BC2"/>
    <w:rsid w:val="00A261CE"/>
    <w:rsid w:val="00A2639C"/>
    <w:rsid w:val="00A265A7"/>
    <w:rsid w:val="00A2664E"/>
    <w:rsid w:val="00A27E13"/>
    <w:rsid w:val="00A30E79"/>
    <w:rsid w:val="00A3100C"/>
    <w:rsid w:val="00A31833"/>
    <w:rsid w:val="00A3242C"/>
    <w:rsid w:val="00A32671"/>
    <w:rsid w:val="00A333D3"/>
    <w:rsid w:val="00A336A1"/>
    <w:rsid w:val="00A33A95"/>
    <w:rsid w:val="00A33CB8"/>
    <w:rsid w:val="00A33CCE"/>
    <w:rsid w:val="00A34379"/>
    <w:rsid w:val="00A34865"/>
    <w:rsid w:val="00A358BA"/>
    <w:rsid w:val="00A358BD"/>
    <w:rsid w:val="00A3613B"/>
    <w:rsid w:val="00A362B3"/>
    <w:rsid w:val="00A363C2"/>
    <w:rsid w:val="00A36577"/>
    <w:rsid w:val="00A36BBB"/>
    <w:rsid w:val="00A36E3D"/>
    <w:rsid w:val="00A372EF"/>
    <w:rsid w:val="00A37D4C"/>
    <w:rsid w:val="00A40BF2"/>
    <w:rsid w:val="00A41962"/>
    <w:rsid w:val="00A43C46"/>
    <w:rsid w:val="00A443DB"/>
    <w:rsid w:val="00A44507"/>
    <w:rsid w:val="00A4454A"/>
    <w:rsid w:val="00A445C8"/>
    <w:rsid w:val="00A44662"/>
    <w:rsid w:val="00A46367"/>
    <w:rsid w:val="00A46567"/>
    <w:rsid w:val="00A5002D"/>
    <w:rsid w:val="00A5138D"/>
    <w:rsid w:val="00A518D4"/>
    <w:rsid w:val="00A5346D"/>
    <w:rsid w:val="00A54110"/>
    <w:rsid w:val="00A54181"/>
    <w:rsid w:val="00A548B9"/>
    <w:rsid w:val="00A5574B"/>
    <w:rsid w:val="00A55921"/>
    <w:rsid w:val="00A563BD"/>
    <w:rsid w:val="00A56B69"/>
    <w:rsid w:val="00A56D89"/>
    <w:rsid w:val="00A57E20"/>
    <w:rsid w:val="00A60247"/>
    <w:rsid w:val="00A60B57"/>
    <w:rsid w:val="00A61BFF"/>
    <w:rsid w:val="00A621F7"/>
    <w:rsid w:val="00A62397"/>
    <w:rsid w:val="00A649E6"/>
    <w:rsid w:val="00A66716"/>
    <w:rsid w:val="00A66940"/>
    <w:rsid w:val="00A6725B"/>
    <w:rsid w:val="00A67996"/>
    <w:rsid w:val="00A67E70"/>
    <w:rsid w:val="00A70585"/>
    <w:rsid w:val="00A7209C"/>
    <w:rsid w:val="00A72CE6"/>
    <w:rsid w:val="00A73A2C"/>
    <w:rsid w:val="00A745C8"/>
    <w:rsid w:val="00A7482B"/>
    <w:rsid w:val="00A74F17"/>
    <w:rsid w:val="00A7554F"/>
    <w:rsid w:val="00A76660"/>
    <w:rsid w:val="00A76B24"/>
    <w:rsid w:val="00A76E3D"/>
    <w:rsid w:val="00A776BF"/>
    <w:rsid w:val="00A8042C"/>
    <w:rsid w:val="00A80DDE"/>
    <w:rsid w:val="00A80F8B"/>
    <w:rsid w:val="00A81927"/>
    <w:rsid w:val="00A81E95"/>
    <w:rsid w:val="00A8235F"/>
    <w:rsid w:val="00A829E1"/>
    <w:rsid w:val="00A829FE"/>
    <w:rsid w:val="00A83AFE"/>
    <w:rsid w:val="00A83BB9"/>
    <w:rsid w:val="00A840F4"/>
    <w:rsid w:val="00A8468C"/>
    <w:rsid w:val="00A863FD"/>
    <w:rsid w:val="00A86FAB"/>
    <w:rsid w:val="00A872A7"/>
    <w:rsid w:val="00A87566"/>
    <w:rsid w:val="00A90274"/>
    <w:rsid w:val="00A910DF"/>
    <w:rsid w:val="00A920B9"/>
    <w:rsid w:val="00A93683"/>
    <w:rsid w:val="00A93A09"/>
    <w:rsid w:val="00A93BAE"/>
    <w:rsid w:val="00A93DEE"/>
    <w:rsid w:val="00A9491A"/>
    <w:rsid w:val="00A9556D"/>
    <w:rsid w:val="00A955ED"/>
    <w:rsid w:val="00A95660"/>
    <w:rsid w:val="00A95AAC"/>
    <w:rsid w:val="00A95DA0"/>
    <w:rsid w:val="00A96014"/>
    <w:rsid w:val="00A961CB"/>
    <w:rsid w:val="00A964D4"/>
    <w:rsid w:val="00A965FF"/>
    <w:rsid w:val="00AA160C"/>
    <w:rsid w:val="00AA1BA6"/>
    <w:rsid w:val="00AA2413"/>
    <w:rsid w:val="00AA2724"/>
    <w:rsid w:val="00AA2AA2"/>
    <w:rsid w:val="00AA2B3C"/>
    <w:rsid w:val="00AA2C9E"/>
    <w:rsid w:val="00AA4AA0"/>
    <w:rsid w:val="00AA4D7E"/>
    <w:rsid w:val="00AA513A"/>
    <w:rsid w:val="00AA5EED"/>
    <w:rsid w:val="00AA6098"/>
    <w:rsid w:val="00AA6132"/>
    <w:rsid w:val="00AA63AD"/>
    <w:rsid w:val="00AA660E"/>
    <w:rsid w:val="00AA6C9C"/>
    <w:rsid w:val="00AA738A"/>
    <w:rsid w:val="00AA7932"/>
    <w:rsid w:val="00AB0104"/>
    <w:rsid w:val="00AB0945"/>
    <w:rsid w:val="00AB0C84"/>
    <w:rsid w:val="00AB14B8"/>
    <w:rsid w:val="00AB1564"/>
    <w:rsid w:val="00AB16F1"/>
    <w:rsid w:val="00AB1C5C"/>
    <w:rsid w:val="00AB3307"/>
    <w:rsid w:val="00AB33DF"/>
    <w:rsid w:val="00AB356E"/>
    <w:rsid w:val="00AB3671"/>
    <w:rsid w:val="00AB5186"/>
    <w:rsid w:val="00AB6DF1"/>
    <w:rsid w:val="00AB7E98"/>
    <w:rsid w:val="00AC02B3"/>
    <w:rsid w:val="00AC0DB8"/>
    <w:rsid w:val="00AC2403"/>
    <w:rsid w:val="00AC298F"/>
    <w:rsid w:val="00AC3193"/>
    <w:rsid w:val="00AC3AA3"/>
    <w:rsid w:val="00AC3F6E"/>
    <w:rsid w:val="00AC42D0"/>
    <w:rsid w:val="00AC474C"/>
    <w:rsid w:val="00AC497C"/>
    <w:rsid w:val="00AC4F0A"/>
    <w:rsid w:val="00AC5A2B"/>
    <w:rsid w:val="00AC681F"/>
    <w:rsid w:val="00AC6A5B"/>
    <w:rsid w:val="00AC6CC7"/>
    <w:rsid w:val="00AC6E9D"/>
    <w:rsid w:val="00AC75F4"/>
    <w:rsid w:val="00AC774E"/>
    <w:rsid w:val="00AC77EB"/>
    <w:rsid w:val="00AC7EB1"/>
    <w:rsid w:val="00AD0501"/>
    <w:rsid w:val="00AD0D86"/>
    <w:rsid w:val="00AD1966"/>
    <w:rsid w:val="00AD2338"/>
    <w:rsid w:val="00AD2D19"/>
    <w:rsid w:val="00AD3280"/>
    <w:rsid w:val="00AD356A"/>
    <w:rsid w:val="00AD3DFB"/>
    <w:rsid w:val="00AD3F72"/>
    <w:rsid w:val="00AD42DE"/>
    <w:rsid w:val="00AD4841"/>
    <w:rsid w:val="00AD5DC7"/>
    <w:rsid w:val="00AD5FAC"/>
    <w:rsid w:val="00AD75F6"/>
    <w:rsid w:val="00AD7A38"/>
    <w:rsid w:val="00AE02AB"/>
    <w:rsid w:val="00AE0AB9"/>
    <w:rsid w:val="00AE2F1A"/>
    <w:rsid w:val="00AE3049"/>
    <w:rsid w:val="00AE436B"/>
    <w:rsid w:val="00AE512F"/>
    <w:rsid w:val="00AE5235"/>
    <w:rsid w:val="00AE599E"/>
    <w:rsid w:val="00AE5CF4"/>
    <w:rsid w:val="00AE6B2C"/>
    <w:rsid w:val="00AE7222"/>
    <w:rsid w:val="00AE7301"/>
    <w:rsid w:val="00AF0F62"/>
    <w:rsid w:val="00AF2436"/>
    <w:rsid w:val="00AF2548"/>
    <w:rsid w:val="00AF2ADC"/>
    <w:rsid w:val="00AF2B63"/>
    <w:rsid w:val="00AF46C7"/>
    <w:rsid w:val="00AF4EAB"/>
    <w:rsid w:val="00AF5089"/>
    <w:rsid w:val="00AF55B2"/>
    <w:rsid w:val="00AF5B62"/>
    <w:rsid w:val="00AF5D34"/>
    <w:rsid w:val="00AF5E3C"/>
    <w:rsid w:val="00AF6557"/>
    <w:rsid w:val="00AF6618"/>
    <w:rsid w:val="00AF6FA1"/>
    <w:rsid w:val="00AF7F9D"/>
    <w:rsid w:val="00B008DF"/>
    <w:rsid w:val="00B0095E"/>
    <w:rsid w:val="00B016FC"/>
    <w:rsid w:val="00B01D2C"/>
    <w:rsid w:val="00B02C29"/>
    <w:rsid w:val="00B03AC0"/>
    <w:rsid w:val="00B03F07"/>
    <w:rsid w:val="00B04C43"/>
    <w:rsid w:val="00B04F83"/>
    <w:rsid w:val="00B04F89"/>
    <w:rsid w:val="00B05933"/>
    <w:rsid w:val="00B05CF3"/>
    <w:rsid w:val="00B060A4"/>
    <w:rsid w:val="00B06F90"/>
    <w:rsid w:val="00B07460"/>
    <w:rsid w:val="00B10063"/>
    <w:rsid w:val="00B10903"/>
    <w:rsid w:val="00B10C67"/>
    <w:rsid w:val="00B11329"/>
    <w:rsid w:val="00B11DCA"/>
    <w:rsid w:val="00B11EE8"/>
    <w:rsid w:val="00B12A62"/>
    <w:rsid w:val="00B130C5"/>
    <w:rsid w:val="00B13B6D"/>
    <w:rsid w:val="00B13BA4"/>
    <w:rsid w:val="00B155E2"/>
    <w:rsid w:val="00B15E65"/>
    <w:rsid w:val="00B16701"/>
    <w:rsid w:val="00B16CBB"/>
    <w:rsid w:val="00B16D6E"/>
    <w:rsid w:val="00B202F7"/>
    <w:rsid w:val="00B2054C"/>
    <w:rsid w:val="00B20B07"/>
    <w:rsid w:val="00B20DAA"/>
    <w:rsid w:val="00B228D1"/>
    <w:rsid w:val="00B22A9A"/>
    <w:rsid w:val="00B22B40"/>
    <w:rsid w:val="00B23B29"/>
    <w:rsid w:val="00B23D0C"/>
    <w:rsid w:val="00B2453D"/>
    <w:rsid w:val="00B254F5"/>
    <w:rsid w:val="00B25803"/>
    <w:rsid w:val="00B261D8"/>
    <w:rsid w:val="00B26290"/>
    <w:rsid w:val="00B2679B"/>
    <w:rsid w:val="00B26CAA"/>
    <w:rsid w:val="00B27015"/>
    <w:rsid w:val="00B2729E"/>
    <w:rsid w:val="00B27CFA"/>
    <w:rsid w:val="00B27DD7"/>
    <w:rsid w:val="00B3146A"/>
    <w:rsid w:val="00B31968"/>
    <w:rsid w:val="00B32DAF"/>
    <w:rsid w:val="00B33573"/>
    <w:rsid w:val="00B337BD"/>
    <w:rsid w:val="00B33DC8"/>
    <w:rsid w:val="00B34176"/>
    <w:rsid w:val="00B34265"/>
    <w:rsid w:val="00B3558D"/>
    <w:rsid w:val="00B35626"/>
    <w:rsid w:val="00B36C74"/>
    <w:rsid w:val="00B36D97"/>
    <w:rsid w:val="00B37160"/>
    <w:rsid w:val="00B40876"/>
    <w:rsid w:val="00B40D5C"/>
    <w:rsid w:val="00B41DF6"/>
    <w:rsid w:val="00B42735"/>
    <w:rsid w:val="00B429A9"/>
    <w:rsid w:val="00B441C1"/>
    <w:rsid w:val="00B45CE0"/>
    <w:rsid w:val="00B46EC1"/>
    <w:rsid w:val="00B4701F"/>
    <w:rsid w:val="00B47B42"/>
    <w:rsid w:val="00B50A9D"/>
    <w:rsid w:val="00B51FED"/>
    <w:rsid w:val="00B532EC"/>
    <w:rsid w:val="00B539DA"/>
    <w:rsid w:val="00B5409C"/>
    <w:rsid w:val="00B5500E"/>
    <w:rsid w:val="00B55D97"/>
    <w:rsid w:val="00B56810"/>
    <w:rsid w:val="00B569A6"/>
    <w:rsid w:val="00B56CA6"/>
    <w:rsid w:val="00B56D1C"/>
    <w:rsid w:val="00B572F7"/>
    <w:rsid w:val="00B57C00"/>
    <w:rsid w:val="00B62A32"/>
    <w:rsid w:val="00B62BE6"/>
    <w:rsid w:val="00B63483"/>
    <w:rsid w:val="00B6374C"/>
    <w:rsid w:val="00B6390C"/>
    <w:rsid w:val="00B63A31"/>
    <w:rsid w:val="00B65248"/>
    <w:rsid w:val="00B659E7"/>
    <w:rsid w:val="00B66339"/>
    <w:rsid w:val="00B66657"/>
    <w:rsid w:val="00B6725A"/>
    <w:rsid w:val="00B677FD"/>
    <w:rsid w:val="00B707E5"/>
    <w:rsid w:val="00B708D5"/>
    <w:rsid w:val="00B7151D"/>
    <w:rsid w:val="00B7169B"/>
    <w:rsid w:val="00B72BD0"/>
    <w:rsid w:val="00B7319C"/>
    <w:rsid w:val="00B73518"/>
    <w:rsid w:val="00B7384F"/>
    <w:rsid w:val="00B73EE5"/>
    <w:rsid w:val="00B74634"/>
    <w:rsid w:val="00B74DC7"/>
    <w:rsid w:val="00B76D49"/>
    <w:rsid w:val="00B77571"/>
    <w:rsid w:val="00B77CAC"/>
    <w:rsid w:val="00B80036"/>
    <w:rsid w:val="00B802A2"/>
    <w:rsid w:val="00B806CC"/>
    <w:rsid w:val="00B8217A"/>
    <w:rsid w:val="00B8221E"/>
    <w:rsid w:val="00B827AC"/>
    <w:rsid w:val="00B827E6"/>
    <w:rsid w:val="00B833CE"/>
    <w:rsid w:val="00B83526"/>
    <w:rsid w:val="00B83E69"/>
    <w:rsid w:val="00B83F52"/>
    <w:rsid w:val="00B841A8"/>
    <w:rsid w:val="00B843A4"/>
    <w:rsid w:val="00B8485D"/>
    <w:rsid w:val="00B848C0"/>
    <w:rsid w:val="00B852A2"/>
    <w:rsid w:val="00B8545F"/>
    <w:rsid w:val="00B8631B"/>
    <w:rsid w:val="00B86AF1"/>
    <w:rsid w:val="00B86B7D"/>
    <w:rsid w:val="00B87076"/>
    <w:rsid w:val="00B872F6"/>
    <w:rsid w:val="00B9010E"/>
    <w:rsid w:val="00B91642"/>
    <w:rsid w:val="00B92DD0"/>
    <w:rsid w:val="00B9302F"/>
    <w:rsid w:val="00B9339A"/>
    <w:rsid w:val="00B9340F"/>
    <w:rsid w:val="00B9374A"/>
    <w:rsid w:val="00B9521C"/>
    <w:rsid w:val="00B96332"/>
    <w:rsid w:val="00B97E7F"/>
    <w:rsid w:val="00B97F50"/>
    <w:rsid w:val="00BA03CE"/>
    <w:rsid w:val="00BA06DB"/>
    <w:rsid w:val="00BA11A2"/>
    <w:rsid w:val="00BA2192"/>
    <w:rsid w:val="00BA2409"/>
    <w:rsid w:val="00BA2AB7"/>
    <w:rsid w:val="00BA316C"/>
    <w:rsid w:val="00BA3248"/>
    <w:rsid w:val="00BA3BFC"/>
    <w:rsid w:val="00BA42DD"/>
    <w:rsid w:val="00BA43B0"/>
    <w:rsid w:val="00BA5B35"/>
    <w:rsid w:val="00BA6B9B"/>
    <w:rsid w:val="00BA70B2"/>
    <w:rsid w:val="00BA735A"/>
    <w:rsid w:val="00BA7875"/>
    <w:rsid w:val="00BB05D8"/>
    <w:rsid w:val="00BB0EB6"/>
    <w:rsid w:val="00BB1FA6"/>
    <w:rsid w:val="00BB2884"/>
    <w:rsid w:val="00BB29F3"/>
    <w:rsid w:val="00BB2F0F"/>
    <w:rsid w:val="00BB4080"/>
    <w:rsid w:val="00BB4918"/>
    <w:rsid w:val="00BB50BC"/>
    <w:rsid w:val="00BB5479"/>
    <w:rsid w:val="00BB5531"/>
    <w:rsid w:val="00BB590F"/>
    <w:rsid w:val="00BB5EB0"/>
    <w:rsid w:val="00BB63ED"/>
    <w:rsid w:val="00BB7703"/>
    <w:rsid w:val="00BC01D4"/>
    <w:rsid w:val="00BC0624"/>
    <w:rsid w:val="00BC079E"/>
    <w:rsid w:val="00BC19A2"/>
    <w:rsid w:val="00BC1CEA"/>
    <w:rsid w:val="00BC2340"/>
    <w:rsid w:val="00BC3F39"/>
    <w:rsid w:val="00BC530D"/>
    <w:rsid w:val="00BD072F"/>
    <w:rsid w:val="00BD0E93"/>
    <w:rsid w:val="00BD2989"/>
    <w:rsid w:val="00BD2C02"/>
    <w:rsid w:val="00BD2C3B"/>
    <w:rsid w:val="00BD3199"/>
    <w:rsid w:val="00BD35B3"/>
    <w:rsid w:val="00BD4335"/>
    <w:rsid w:val="00BD45D5"/>
    <w:rsid w:val="00BD5B19"/>
    <w:rsid w:val="00BD5F34"/>
    <w:rsid w:val="00BD644C"/>
    <w:rsid w:val="00BD6FF7"/>
    <w:rsid w:val="00BD7288"/>
    <w:rsid w:val="00BD739A"/>
    <w:rsid w:val="00BD7A68"/>
    <w:rsid w:val="00BE1DAD"/>
    <w:rsid w:val="00BE219C"/>
    <w:rsid w:val="00BE25E8"/>
    <w:rsid w:val="00BE2753"/>
    <w:rsid w:val="00BE2DA7"/>
    <w:rsid w:val="00BE2FE9"/>
    <w:rsid w:val="00BE3741"/>
    <w:rsid w:val="00BE37C0"/>
    <w:rsid w:val="00BE3EB8"/>
    <w:rsid w:val="00BE5244"/>
    <w:rsid w:val="00BE53B4"/>
    <w:rsid w:val="00BE572D"/>
    <w:rsid w:val="00BE5BD2"/>
    <w:rsid w:val="00BE7280"/>
    <w:rsid w:val="00BE7463"/>
    <w:rsid w:val="00BE7F84"/>
    <w:rsid w:val="00BF0B2C"/>
    <w:rsid w:val="00BF14EE"/>
    <w:rsid w:val="00BF14FC"/>
    <w:rsid w:val="00BF21FC"/>
    <w:rsid w:val="00BF2B9D"/>
    <w:rsid w:val="00BF484C"/>
    <w:rsid w:val="00BF4B95"/>
    <w:rsid w:val="00BF4CF4"/>
    <w:rsid w:val="00BF6C3E"/>
    <w:rsid w:val="00BF6D87"/>
    <w:rsid w:val="00BF7847"/>
    <w:rsid w:val="00C00B27"/>
    <w:rsid w:val="00C01774"/>
    <w:rsid w:val="00C03604"/>
    <w:rsid w:val="00C045D0"/>
    <w:rsid w:val="00C046F1"/>
    <w:rsid w:val="00C0503D"/>
    <w:rsid w:val="00C05912"/>
    <w:rsid w:val="00C05E93"/>
    <w:rsid w:val="00C06439"/>
    <w:rsid w:val="00C06612"/>
    <w:rsid w:val="00C06B54"/>
    <w:rsid w:val="00C0758C"/>
    <w:rsid w:val="00C0785D"/>
    <w:rsid w:val="00C0788D"/>
    <w:rsid w:val="00C07E60"/>
    <w:rsid w:val="00C10B42"/>
    <w:rsid w:val="00C118EC"/>
    <w:rsid w:val="00C119A4"/>
    <w:rsid w:val="00C12386"/>
    <w:rsid w:val="00C13B1C"/>
    <w:rsid w:val="00C143D4"/>
    <w:rsid w:val="00C15031"/>
    <w:rsid w:val="00C15AEE"/>
    <w:rsid w:val="00C16691"/>
    <w:rsid w:val="00C16C60"/>
    <w:rsid w:val="00C16DD2"/>
    <w:rsid w:val="00C16FC8"/>
    <w:rsid w:val="00C172D7"/>
    <w:rsid w:val="00C17CCC"/>
    <w:rsid w:val="00C203EC"/>
    <w:rsid w:val="00C23051"/>
    <w:rsid w:val="00C2367C"/>
    <w:rsid w:val="00C251BD"/>
    <w:rsid w:val="00C26942"/>
    <w:rsid w:val="00C27C06"/>
    <w:rsid w:val="00C27E92"/>
    <w:rsid w:val="00C326FF"/>
    <w:rsid w:val="00C327C9"/>
    <w:rsid w:val="00C32B42"/>
    <w:rsid w:val="00C334AE"/>
    <w:rsid w:val="00C334B3"/>
    <w:rsid w:val="00C3385E"/>
    <w:rsid w:val="00C33D00"/>
    <w:rsid w:val="00C35020"/>
    <w:rsid w:val="00C351A2"/>
    <w:rsid w:val="00C3595A"/>
    <w:rsid w:val="00C36A4C"/>
    <w:rsid w:val="00C370EF"/>
    <w:rsid w:val="00C3773A"/>
    <w:rsid w:val="00C37A33"/>
    <w:rsid w:val="00C37B14"/>
    <w:rsid w:val="00C37EB6"/>
    <w:rsid w:val="00C40C0B"/>
    <w:rsid w:val="00C4150F"/>
    <w:rsid w:val="00C416E7"/>
    <w:rsid w:val="00C4257E"/>
    <w:rsid w:val="00C42BFD"/>
    <w:rsid w:val="00C42CB9"/>
    <w:rsid w:val="00C438B1"/>
    <w:rsid w:val="00C43A66"/>
    <w:rsid w:val="00C43D78"/>
    <w:rsid w:val="00C44445"/>
    <w:rsid w:val="00C45B92"/>
    <w:rsid w:val="00C46E0B"/>
    <w:rsid w:val="00C50CBD"/>
    <w:rsid w:val="00C5154E"/>
    <w:rsid w:val="00C518BA"/>
    <w:rsid w:val="00C51C97"/>
    <w:rsid w:val="00C52312"/>
    <w:rsid w:val="00C523BD"/>
    <w:rsid w:val="00C529A5"/>
    <w:rsid w:val="00C52F1E"/>
    <w:rsid w:val="00C530D7"/>
    <w:rsid w:val="00C53751"/>
    <w:rsid w:val="00C53931"/>
    <w:rsid w:val="00C53A6E"/>
    <w:rsid w:val="00C53AE8"/>
    <w:rsid w:val="00C542A7"/>
    <w:rsid w:val="00C54500"/>
    <w:rsid w:val="00C551B4"/>
    <w:rsid w:val="00C55699"/>
    <w:rsid w:val="00C5606A"/>
    <w:rsid w:val="00C5615A"/>
    <w:rsid w:val="00C56671"/>
    <w:rsid w:val="00C5725A"/>
    <w:rsid w:val="00C57833"/>
    <w:rsid w:val="00C57A79"/>
    <w:rsid w:val="00C6127C"/>
    <w:rsid w:val="00C61869"/>
    <w:rsid w:val="00C618F4"/>
    <w:rsid w:val="00C62E2D"/>
    <w:rsid w:val="00C63889"/>
    <w:rsid w:val="00C63F15"/>
    <w:rsid w:val="00C66B5F"/>
    <w:rsid w:val="00C678C2"/>
    <w:rsid w:val="00C70D6D"/>
    <w:rsid w:val="00C70E9D"/>
    <w:rsid w:val="00C71C2B"/>
    <w:rsid w:val="00C72962"/>
    <w:rsid w:val="00C72A02"/>
    <w:rsid w:val="00C72C77"/>
    <w:rsid w:val="00C7350B"/>
    <w:rsid w:val="00C746D6"/>
    <w:rsid w:val="00C746ED"/>
    <w:rsid w:val="00C752A8"/>
    <w:rsid w:val="00C75972"/>
    <w:rsid w:val="00C75A8B"/>
    <w:rsid w:val="00C76415"/>
    <w:rsid w:val="00C76929"/>
    <w:rsid w:val="00C76BD1"/>
    <w:rsid w:val="00C77121"/>
    <w:rsid w:val="00C77C8B"/>
    <w:rsid w:val="00C80066"/>
    <w:rsid w:val="00C80A54"/>
    <w:rsid w:val="00C820DD"/>
    <w:rsid w:val="00C821A7"/>
    <w:rsid w:val="00C82972"/>
    <w:rsid w:val="00C82F8A"/>
    <w:rsid w:val="00C8401E"/>
    <w:rsid w:val="00C8567C"/>
    <w:rsid w:val="00C85BD9"/>
    <w:rsid w:val="00C85CD8"/>
    <w:rsid w:val="00C85EEE"/>
    <w:rsid w:val="00C85FF1"/>
    <w:rsid w:val="00C864C9"/>
    <w:rsid w:val="00C8761A"/>
    <w:rsid w:val="00C9165D"/>
    <w:rsid w:val="00C917EC"/>
    <w:rsid w:val="00C91E4C"/>
    <w:rsid w:val="00C9253F"/>
    <w:rsid w:val="00C933FE"/>
    <w:rsid w:val="00C9349C"/>
    <w:rsid w:val="00C947CA"/>
    <w:rsid w:val="00C94AA9"/>
    <w:rsid w:val="00C94C5C"/>
    <w:rsid w:val="00C95075"/>
    <w:rsid w:val="00C95A62"/>
    <w:rsid w:val="00C9626B"/>
    <w:rsid w:val="00C9669D"/>
    <w:rsid w:val="00C96C3E"/>
    <w:rsid w:val="00C976EB"/>
    <w:rsid w:val="00C97ED0"/>
    <w:rsid w:val="00CA0BAA"/>
    <w:rsid w:val="00CA1A25"/>
    <w:rsid w:val="00CA2861"/>
    <w:rsid w:val="00CA2DB5"/>
    <w:rsid w:val="00CA3600"/>
    <w:rsid w:val="00CA376B"/>
    <w:rsid w:val="00CA456A"/>
    <w:rsid w:val="00CA52B8"/>
    <w:rsid w:val="00CA53C3"/>
    <w:rsid w:val="00CA61D1"/>
    <w:rsid w:val="00CA6BA5"/>
    <w:rsid w:val="00CA7D19"/>
    <w:rsid w:val="00CB02A3"/>
    <w:rsid w:val="00CB0B1C"/>
    <w:rsid w:val="00CB1A2B"/>
    <w:rsid w:val="00CB1AA4"/>
    <w:rsid w:val="00CB20FC"/>
    <w:rsid w:val="00CB3D0A"/>
    <w:rsid w:val="00CB3E5F"/>
    <w:rsid w:val="00CB4803"/>
    <w:rsid w:val="00CB5618"/>
    <w:rsid w:val="00CB583C"/>
    <w:rsid w:val="00CB6CD0"/>
    <w:rsid w:val="00CC07AB"/>
    <w:rsid w:val="00CC1833"/>
    <w:rsid w:val="00CC18AA"/>
    <w:rsid w:val="00CC1F15"/>
    <w:rsid w:val="00CC2017"/>
    <w:rsid w:val="00CC31BC"/>
    <w:rsid w:val="00CC3288"/>
    <w:rsid w:val="00CC482A"/>
    <w:rsid w:val="00CC6AB1"/>
    <w:rsid w:val="00CC6C81"/>
    <w:rsid w:val="00CD14D4"/>
    <w:rsid w:val="00CD1853"/>
    <w:rsid w:val="00CD1ED1"/>
    <w:rsid w:val="00CD284D"/>
    <w:rsid w:val="00CD2C9E"/>
    <w:rsid w:val="00CD5E11"/>
    <w:rsid w:val="00CD627C"/>
    <w:rsid w:val="00CD6AD4"/>
    <w:rsid w:val="00CD75E3"/>
    <w:rsid w:val="00CD7FF6"/>
    <w:rsid w:val="00CE0307"/>
    <w:rsid w:val="00CE09C1"/>
    <w:rsid w:val="00CE1807"/>
    <w:rsid w:val="00CE1B5A"/>
    <w:rsid w:val="00CE22E9"/>
    <w:rsid w:val="00CE2FC1"/>
    <w:rsid w:val="00CE32CB"/>
    <w:rsid w:val="00CE4167"/>
    <w:rsid w:val="00CE43A1"/>
    <w:rsid w:val="00CE5075"/>
    <w:rsid w:val="00CE50B6"/>
    <w:rsid w:val="00CE5662"/>
    <w:rsid w:val="00CE5949"/>
    <w:rsid w:val="00CE7190"/>
    <w:rsid w:val="00CF0395"/>
    <w:rsid w:val="00CF0DD7"/>
    <w:rsid w:val="00CF16C6"/>
    <w:rsid w:val="00CF1B79"/>
    <w:rsid w:val="00CF2C87"/>
    <w:rsid w:val="00CF3152"/>
    <w:rsid w:val="00CF32C9"/>
    <w:rsid w:val="00CF38D8"/>
    <w:rsid w:val="00CF3AFA"/>
    <w:rsid w:val="00CF3C2D"/>
    <w:rsid w:val="00CF43B6"/>
    <w:rsid w:val="00CF6604"/>
    <w:rsid w:val="00CF6983"/>
    <w:rsid w:val="00CF6A48"/>
    <w:rsid w:val="00CF75E7"/>
    <w:rsid w:val="00CF7837"/>
    <w:rsid w:val="00D0091E"/>
    <w:rsid w:val="00D00CCE"/>
    <w:rsid w:val="00D01479"/>
    <w:rsid w:val="00D026D7"/>
    <w:rsid w:val="00D02D09"/>
    <w:rsid w:val="00D039CE"/>
    <w:rsid w:val="00D03F54"/>
    <w:rsid w:val="00D043A9"/>
    <w:rsid w:val="00D05707"/>
    <w:rsid w:val="00D063C5"/>
    <w:rsid w:val="00D06C0C"/>
    <w:rsid w:val="00D07D2E"/>
    <w:rsid w:val="00D105EA"/>
    <w:rsid w:val="00D113B0"/>
    <w:rsid w:val="00D130C4"/>
    <w:rsid w:val="00D139E9"/>
    <w:rsid w:val="00D147F9"/>
    <w:rsid w:val="00D14C38"/>
    <w:rsid w:val="00D15197"/>
    <w:rsid w:val="00D153C2"/>
    <w:rsid w:val="00D15FE8"/>
    <w:rsid w:val="00D177AD"/>
    <w:rsid w:val="00D20904"/>
    <w:rsid w:val="00D2260C"/>
    <w:rsid w:val="00D23318"/>
    <w:rsid w:val="00D2336C"/>
    <w:rsid w:val="00D2382C"/>
    <w:rsid w:val="00D23A1B"/>
    <w:rsid w:val="00D23E86"/>
    <w:rsid w:val="00D24E62"/>
    <w:rsid w:val="00D257B1"/>
    <w:rsid w:val="00D2741A"/>
    <w:rsid w:val="00D27984"/>
    <w:rsid w:val="00D27C86"/>
    <w:rsid w:val="00D30DA6"/>
    <w:rsid w:val="00D31E7F"/>
    <w:rsid w:val="00D325E0"/>
    <w:rsid w:val="00D327E4"/>
    <w:rsid w:val="00D32917"/>
    <w:rsid w:val="00D33168"/>
    <w:rsid w:val="00D33A5C"/>
    <w:rsid w:val="00D33E26"/>
    <w:rsid w:val="00D36709"/>
    <w:rsid w:val="00D36B46"/>
    <w:rsid w:val="00D36E41"/>
    <w:rsid w:val="00D377B8"/>
    <w:rsid w:val="00D37E7A"/>
    <w:rsid w:val="00D40F74"/>
    <w:rsid w:val="00D4112E"/>
    <w:rsid w:val="00D411CD"/>
    <w:rsid w:val="00D414F9"/>
    <w:rsid w:val="00D417D0"/>
    <w:rsid w:val="00D419DA"/>
    <w:rsid w:val="00D41CE3"/>
    <w:rsid w:val="00D424A9"/>
    <w:rsid w:val="00D43131"/>
    <w:rsid w:val="00D437FC"/>
    <w:rsid w:val="00D440F0"/>
    <w:rsid w:val="00D44A22"/>
    <w:rsid w:val="00D45736"/>
    <w:rsid w:val="00D46D3C"/>
    <w:rsid w:val="00D473AF"/>
    <w:rsid w:val="00D478D2"/>
    <w:rsid w:val="00D47E23"/>
    <w:rsid w:val="00D47F24"/>
    <w:rsid w:val="00D506A2"/>
    <w:rsid w:val="00D534D0"/>
    <w:rsid w:val="00D53F56"/>
    <w:rsid w:val="00D545E2"/>
    <w:rsid w:val="00D54D08"/>
    <w:rsid w:val="00D55661"/>
    <w:rsid w:val="00D5620C"/>
    <w:rsid w:val="00D56679"/>
    <w:rsid w:val="00D56CDF"/>
    <w:rsid w:val="00D604E9"/>
    <w:rsid w:val="00D614D5"/>
    <w:rsid w:val="00D61513"/>
    <w:rsid w:val="00D61645"/>
    <w:rsid w:val="00D618A3"/>
    <w:rsid w:val="00D62709"/>
    <w:rsid w:val="00D62781"/>
    <w:rsid w:val="00D62974"/>
    <w:rsid w:val="00D6311B"/>
    <w:rsid w:val="00D631AA"/>
    <w:rsid w:val="00D63E96"/>
    <w:rsid w:val="00D63FE5"/>
    <w:rsid w:val="00D64304"/>
    <w:rsid w:val="00D64392"/>
    <w:rsid w:val="00D643A5"/>
    <w:rsid w:val="00D65AA6"/>
    <w:rsid w:val="00D65B9D"/>
    <w:rsid w:val="00D6604C"/>
    <w:rsid w:val="00D66325"/>
    <w:rsid w:val="00D668A4"/>
    <w:rsid w:val="00D66B0A"/>
    <w:rsid w:val="00D66F04"/>
    <w:rsid w:val="00D705DC"/>
    <w:rsid w:val="00D710A9"/>
    <w:rsid w:val="00D71679"/>
    <w:rsid w:val="00D72821"/>
    <w:rsid w:val="00D73F6B"/>
    <w:rsid w:val="00D743BA"/>
    <w:rsid w:val="00D74E3E"/>
    <w:rsid w:val="00D76908"/>
    <w:rsid w:val="00D769B4"/>
    <w:rsid w:val="00D76B48"/>
    <w:rsid w:val="00D76FF8"/>
    <w:rsid w:val="00D77AC7"/>
    <w:rsid w:val="00D77C6C"/>
    <w:rsid w:val="00D8069B"/>
    <w:rsid w:val="00D80C60"/>
    <w:rsid w:val="00D80E90"/>
    <w:rsid w:val="00D81408"/>
    <w:rsid w:val="00D82098"/>
    <w:rsid w:val="00D82C10"/>
    <w:rsid w:val="00D82CFC"/>
    <w:rsid w:val="00D82FE5"/>
    <w:rsid w:val="00D83A18"/>
    <w:rsid w:val="00D84142"/>
    <w:rsid w:val="00D84239"/>
    <w:rsid w:val="00D85A50"/>
    <w:rsid w:val="00D85A89"/>
    <w:rsid w:val="00D8603B"/>
    <w:rsid w:val="00D86110"/>
    <w:rsid w:val="00D864D0"/>
    <w:rsid w:val="00D86B60"/>
    <w:rsid w:val="00D91799"/>
    <w:rsid w:val="00D91D00"/>
    <w:rsid w:val="00D92885"/>
    <w:rsid w:val="00D93396"/>
    <w:rsid w:val="00D93461"/>
    <w:rsid w:val="00D9537A"/>
    <w:rsid w:val="00D95C92"/>
    <w:rsid w:val="00D96605"/>
    <w:rsid w:val="00D96F38"/>
    <w:rsid w:val="00D975F2"/>
    <w:rsid w:val="00D97FA6"/>
    <w:rsid w:val="00DA04FA"/>
    <w:rsid w:val="00DA0A6E"/>
    <w:rsid w:val="00DA0BF9"/>
    <w:rsid w:val="00DA100A"/>
    <w:rsid w:val="00DA1015"/>
    <w:rsid w:val="00DA1DA1"/>
    <w:rsid w:val="00DA2FC6"/>
    <w:rsid w:val="00DA433A"/>
    <w:rsid w:val="00DA4523"/>
    <w:rsid w:val="00DA52E5"/>
    <w:rsid w:val="00DA5BBA"/>
    <w:rsid w:val="00DA5D50"/>
    <w:rsid w:val="00DA6ADC"/>
    <w:rsid w:val="00DA73C6"/>
    <w:rsid w:val="00DA73FA"/>
    <w:rsid w:val="00DA7A4C"/>
    <w:rsid w:val="00DB0898"/>
    <w:rsid w:val="00DB18B8"/>
    <w:rsid w:val="00DB228A"/>
    <w:rsid w:val="00DB23EF"/>
    <w:rsid w:val="00DB3869"/>
    <w:rsid w:val="00DB4CD3"/>
    <w:rsid w:val="00DB550C"/>
    <w:rsid w:val="00DB58FB"/>
    <w:rsid w:val="00DB5C74"/>
    <w:rsid w:val="00DB5DA4"/>
    <w:rsid w:val="00DB5E26"/>
    <w:rsid w:val="00DB736A"/>
    <w:rsid w:val="00DB74ED"/>
    <w:rsid w:val="00DB7647"/>
    <w:rsid w:val="00DB7667"/>
    <w:rsid w:val="00DB7A12"/>
    <w:rsid w:val="00DC0019"/>
    <w:rsid w:val="00DC102D"/>
    <w:rsid w:val="00DC2477"/>
    <w:rsid w:val="00DC4EB6"/>
    <w:rsid w:val="00DC5116"/>
    <w:rsid w:val="00DC5F92"/>
    <w:rsid w:val="00DC6516"/>
    <w:rsid w:val="00DD17CE"/>
    <w:rsid w:val="00DD20BC"/>
    <w:rsid w:val="00DD21EC"/>
    <w:rsid w:val="00DD2634"/>
    <w:rsid w:val="00DD2AD0"/>
    <w:rsid w:val="00DD374B"/>
    <w:rsid w:val="00DD3871"/>
    <w:rsid w:val="00DD4797"/>
    <w:rsid w:val="00DD5A01"/>
    <w:rsid w:val="00DD5B49"/>
    <w:rsid w:val="00DD61A3"/>
    <w:rsid w:val="00DD6373"/>
    <w:rsid w:val="00DD6498"/>
    <w:rsid w:val="00DD64CC"/>
    <w:rsid w:val="00DD6A39"/>
    <w:rsid w:val="00DD7DEE"/>
    <w:rsid w:val="00DE01C8"/>
    <w:rsid w:val="00DE02DA"/>
    <w:rsid w:val="00DE101C"/>
    <w:rsid w:val="00DE122C"/>
    <w:rsid w:val="00DE1357"/>
    <w:rsid w:val="00DE15C4"/>
    <w:rsid w:val="00DE18CB"/>
    <w:rsid w:val="00DE1DB5"/>
    <w:rsid w:val="00DE218E"/>
    <w:rsid w:val="00DE2215"/>
    <w:rsid w:val="00DE35E4"/>
    <w:rsid w:val="00DE3CF9"/>
    <w:rsid w:val="00DE4165"/>
    <w:rsid w:val="00DE43F0"/>
    <w:rsid w:val="00DE45C5"/>
    <w:rsid w:val="00DE6B60"/>
    <w:rsid w:val="00DE6E7C"/>
    <w:rsid w:val="00DE7915"/>
    <w:rsid w:val="00DE7D92"/>
    <w:rsid w:val="00DF05F4"/>
    <w:rsid w:val="00DF06A9"/>
    <w:rsid w:val="00DF1B35"/>
    <w:rsid w:val="00DF2114"/>
    <w:rsid w:val="00DF253B"/>
    <w:rsid w:val="00DF26A6"/>
    <w:rsid w:val="00DF2795"/>
    <w:rsid w:val="00DF2BFD"/>
    <w:rsid w:val="00DF2C9E"/>
    <w:rsid w:val="00DF2CBE"/>
    <w:rsid w:val="00DF3C77"/>
    <w:rsid w:val="00DF3FE7"/>
    <w:rsid w:val="00DF51B2"/>
    <w:rsid w:val="00DF62E8"/>
    <w:rsid w:val="00DF6469"/>
    <w:rsid w:val="00DF762D"/>
    <w:rsid w:val="00DF7D1B"/>
    <w:rsid w:val="00DF7FEA"/>
    <w:rsid w:val="00E00496"/>
    <w:rsid w:val="00E01B29"/>
    <w:rsid w:val="00E027C0"/>
    <w:rsid w:val="00E02D1A"/>
    <w:rsid w:val="00E03C06"/>
    <w:rsid w:val="00E03ECD"/>
    <w:rsid w:val="00E04F15"/>
    <w:rsid w:val="00E05544"/>
    <w:rsid w:val="00E064B1"/>
    <w:rsid w:val="00E066AC"/>
    <w:rsid w:val="00E075BD"/>
    <w:rsid w:val="00E10A61"/>
    <w:rsid w:val="00E1154B"/>
    <w:rsid w:val="00E11D37"/>
    <w:rsid w:val="00E14041"/>
    <w:rsid w:val="00E14A24"/>
    <w:rsid w:val="00E152C3"/>
    <w:rsid w:val="00E15397"/>
    <w:rsid w:val="00E158EB"/>
    <w:rsid w:val="00E1597B"/>
    <w:rsid w:val="00E15E57"/>
    <w:rsid w:val="00E16395"/>
    <w:rsid w:val="00E16AED"/>
    <w:rsid w:val="00E17B25"/>
    <w:rsid w:val="00E17BE0"/>
    <w:rsid w:val="00E20650"/>
    <w:rsid w:val="00E21096"/>
    <w:rsid w:val="00E21471"/>
    <w:rsid w:val="00E214CC"/>
    <w:rsid w:val="00E2260E"/>
    <w:rsid w:val="00E22FD0"/>
    <w:rsid w:val="00E230DD"/>
    <w:rsid w:val="00E24CB1"/>
    <w:rsid w:val="00E24CDC"/>
    <w:rsid w:val="00E26074"/>
    <w:rsid w:val="00E27FEA"/>
    <w:rsid w:val="00E3058C"/>
    <w:rsid w:val="00E31E18"/>
    <w:rsid w:val="00E32044"/>
    <w:rsid w:val="00E32E35"/>
    <w:rsid w:val="00E33216"/>
    <w:rsid w:val="00E3337A"/>
    <w:rsid w:val="00E341A1"/>
    <w:rsid w:val="00E353D7"/>
    <w:rsid w:val="00E35E30"/>
    <w:rsid w:val="00E35E33"/>
    <w:rsid w:val="00E36117"/>
    <w:rsid w:val="00E36462"/>
    <w:rsid w:val="00E364D5"/>
    <w:rsid w:val="00E3671C"/>
    <w:rsid w:val="00E37ED9"/>
    <w:rsid w:val="00E40399"/>
    <w:rsid w:val="00E40B3E"/>
    <w:rsid w:val="00E415C6"/>
    <w:rsid w:val="00E43101"/>
    <w:rsid w:val="00E4344B"/>
    <w:rsid w:val="00E43864"/>
    <w:rsid w:val="00E43C9E"/>
    <w:rsid w:val="00E440A2"/>
    <w:rsid w:val="00E446D8"/>
    <w:rsid w:val="00E446E5"/>
    <w:rsid w:val="00E44D19"/>
    <w:rsid w:val="00E44D96"/>
    <w:rsid w:val="00E46FAB"/>
    <w:rsid w:val="00E5018A"/>
    <w:rsid w:val="00E507CA"/>
    <w:rsid w:val="00E50808"/>
    <w:rsid w:val="00E50CCD"/>
    <w:rsid w:val="00E5175E"/>
    <w:rsid w:val="00E52D66"/>
    <w:rsid w:val="00E533C6"/>
    <w:rsid w:val="00E533F4"/>
    <w:rsid w:val="00E538FA"/>
    <w:rsid w:val="00E53FD1"/>
    <w:rsid w:val="00E55291"/>
    <w:rsid w:val="00E55F8F"/>
    <w:rsid w:val="00E56111"/>
    <w:rsid w:val="00E56DFD"/>
    <w:rsid w:val="00E570B1"/>
    <w:rsid w:val="00E602EE"/>
    <w:rsid w:val="00E605D4"/>
    <w:rsid w:val="00E60A71"/>
    <w:rsid w:val="00E610F0"/>
    <w:rsid w:val="00E624FB"/>
    <w:rsid w:val="00E62C34"/>
    <w:rsid w:val="00E6421A"/>
    <w:rsid w:val="00E64F98"/>
    <w:rsid w:val="00E66B50"/>
    <w:rsid w:val="00E6742B"/>
    <w:rsid w:val="00E700F0"/>
    <w:rsid w:val="00E701A8"/>
    <w:rsid w:val="00E70BA8"/>
    <w:rsid w:val="00E73C2F"/>
    <w:rsid w:val="00E73D67"/>
    <w:rsid w:val="00E74656"/>
    <w:rsid w:val="00E76861"/>
    <w:rsid w:val="00E76C92"/>
    <w:rsid w:val="00E7700E"/>
    <w:rsid w:val="00E77773"/>
    <w:rsid w:val="00E77C9C"/>
    <w:rsid w:val="00E81056"/>
    <w:rsid w:val="00E825A4"/>
    <w:rsid w:val="00E82A11"/>
    <w:rsid w:val="00E83F92"/>
    <w:rsid w:val="00E84163"/>
    <w:rsid w:val="00E841D3"/>
    <w:rsid w:val="00E8432B"/>
    <w:rsid w:val="00E84AE1"/>
    <w:rsid w:val="00E851D9"/>
    <w:rsid w:val="00E86036"/>
    <w:rsid w:val="00E860C4"/>
    <w:rsid w:val="00E864B5"/>
    <w:rsid w:val="00E867EC"/>
    <w:rsid w:val="00E86CED"/>
    <w:rsid w:val="00E86D47"/>
    <w:rsid w:val="00E86F31"/>
    <w:rsid w:val="00E86FB9"/>
    <w:rsid w:val="00E90085"/>
    <w:rsid w:val="00E9114D"/>
    <w:rsid w:val="00E915DF"/>
    <w:rsid w:val="00E918E6"/>
    <w:rsid w:val="00E91B57"/>
    <w:rsid w:val="00E93281"/>
    <w:rsid w:val="00E93610"/>
    <w:rsid w:val="00E95B13"/>
    <w:rsid w:val="00E95F83"/>
    <w:rsid w:val="00E9774B"/>
    <w:rsid w:val="00E978D1"/>
    <w:rsid w:val="00EA185C"/>
    <w:rsid w:val="00EA1ACC"/>
    <w:rsid w:val="00EA1C45"/>
    <w:rsid w:val="00EA2BE6"/>
    <w:rsid w:val="00EA369C"/>
    <w:rsid w:val="00EA38B5"/>
    <w:rsid w:val="00EA3E9A"/>
    <w:rsid w:val="00EA3FEC"/>
    <w:rsid w:val="00EA411B"/>
    <w:rsid w:val="00EA4AC4"/>
    <w:rsid w:val="00EA4EF0"/>
    <w:rsid w:val="00EA5D82"/>
    <w:rsid w:val="00EA64D0"/>
    <w:rsid w:val="00EA6929"/>
    <w:rsid w:val="00EB030C"/>
    <w:rsid w:val="00EB0B8E"/>
    <w:rsid w:val="00EB240A"/>
    <w:rsid w:val="00EB42F6"/>
    <w:rsid w:val="00EB57C3"/>
    <w:rsid w:val="00EB5862"/>
    <w:rsid w:val="00EB5C5C"/>
    <w:rsid w:val="00EB5F01"/>
    <w:rsid w:val="00EB716E"/>
    <w:rsid w:val="00EB719C"/>
    <w:rsid w:val="00EB7B4A"/>
    <w:rsid w:val="00EC0B93"/>
    <w:rsid w:val="00EC13EB"/>
    <w:rsid w:val="00EC1591"/>
    <w:rsid w:val="00EC2847"/>
    <w:rsid w:val="00EC33F0"/>
    <w:rsid w:val="00EC36A1"/>
    <w:rsid w:val="00EC376E"/>
    <w:rsid w:val="00EC3926"/>
    <w:rsid w:val="00EC4092"/>
    <w:rsid w:val="00EC4258"/>
    <w:rsid w:val="00EC4425"/>
    <w:rsid w:val="00EC5069"/>
    <w:rsid w:val="00EC55E1"/>
    <w:rsid w:val="00EC5679"/>
    <w:rsid w:val="00EC5851"/>
    <w:rsid w:val="00EC6C60"/>
    <w:rsid w:val="00EC7CFA"/>
    <w:rsid w:val="00ED027A"/>
    <w:rsid w:val="00ED0757"/>
    <w:rsid w:val="00ED152A"/>
    <w:rsid w:val="00ED167A"/>
    <w:rsid w:val="00ED26E0"/>
    <w:rsid w:val="00ED271C"/>
    <w:rsid w:val="00ED2F08"/>
    <w:rsid w:val="00ED3E32"/>
    <w:rsid w:val="00ED3EF3"/>
    <w:rsid w:val="00ED42B8"/>
    <w:rsid w:val="00ED43F8"/>
    <w:rsid w:val="00ED4B6C"/>
    <w:rsid w:val="00ED590E"/>
    <w:rsid w:val="00ED6664"/>
    <w:rsid w:val="00ED6670"/>
    <w:rsid w:val="00ED79D0"/>
    <w:rsid w:val="00ED7BE3"/>
    <w:rsid w:val="00EE012A"/>
    <w:rsid w:val="00EE03D0"/>
    <w:rsid w:val="00EE0A3D"/>
    <w:rsid w:val="00EE1800"/>
    <w:rsid w:val="00EE1932"/>
    <w:rsid w:val="00EE24EA"/>
    <w:rsid w:val="00EE3869"/>
    <w:rsid w:val="00EE45DC"/>
    <w:rsid w:val="00EE5C5A"/>
    <w:rsid w:val="00EE5D08"/>
    <w:rsid w:val="00EE607D"/>
    <w:rsid w:val="00EE64C7"/>
    <w:rsid w:val="00EE7A2C"/>
    <w:rsid w:val="00EF0095"/>
    <w:rsid w:val="00EF0308"/>
    <w:rsid w:val="00EF0898"/>
    <w:rsid w:val="00EF1978"/>
    <w:rsid w:val="00EF2B32"/>
    <w:rsid w:val="00EF2BCB"/>
    <w:rsid w:val="00EF47BA"/>
    <w:rsid w:val="00EF541F"/>
    <w:rsid w:val="00EF54DA"/>
    <w:rsid w:val="00EF5834"/>
    <w:rsid w:val="00EF783C"/>
    <w:rsid w:val="00EF7E1C"/>
    <w:rsid w:val="00F00500"/>
    <w:rsid w:val="00F006A8"/>
    <w:rsid w:val="00F00ABF"/>
    <w:rsid w:val="00F017C9"/>
    <w:rsid w:val="00F0200B"/>
    <w:rsid w:val="00F02B49"/>
    <w:rsid w:val="00F0351A"/>
    <w:rsid w:val="00F05408"/>
    <w:rsid w:val="00F07859"/>
    <w:rsid w:val="00F07F9A"/>
    <w:rsid w:val="00F10D6B"/>
    <w:rsid w:val="00F1186E"/>
    <w:rsid w:val="00F119E8"/>
    <w:rsid w:val="00F11D55"/>
    <w:rsid w:val="00F11EE2"/>
    <w:rsid w:val="00F12F78"/>
    <w:rsid w:val="00F132D6"/>
    <w:rsid w:val="00F162AB"/>
    <w:rsid w:val="00F1660A"/>
    <w:rsid w:val="00F1726E"/>
    <w:rsid w:val="00F17282"/>
    <w:rsid w:val="00F17C3C"/>
    <w:rsid w:val="00F2000D"/>
    <w:rsid w:val="00F20F13"/>
    <w:rsid w:val="00F20F71"/>
    <w:rsid w:val="00F21CFD"/>
    <w:rsid w:val="00F21EAD"/>
    <w:rsid w:val="00F2229E"/>
    <w:rsid w:val="00F22A2B"/>
    <w:rsid w:val="00F238D9"/>
    <w:rsid w:val="00F23991"/>
    <w:rsid w:val="00F23C42"/>
    <w:rsid w:val="00F241E1"/>
    <w:rsid w:val="00F25760"/>
    <w:rsid w:val="00F257E0"/>
    <w:rsid w:val="00F263DB"/>
    <w:rsid w:val="00F266E6"/>
    <w:rsid w:val="00F270B4"/>
    <w:rsid w:val="00F27FAE"/>
    <w:rsid w:val="00F30835"/>
    <w:rsid w:val="00F30B94"/>
    <w:rsid w:val="00F31575"/>
    <w:rsid w:val="00F318C8"/>
    <w:rsid w:val="00F3219A"/>
    <w:rsid w:val="00F32E6F"/>
    <w:rsid w:val="00F34931"/>
    <w:rsid w:val="00F34C32"/>
    <w:rsid w:val="00F364EB"/>
    <w:rsid w:val="00F36625"/>
    <w:rsid w:val="00F368F7"/>
    <w:rsid w:val="00F37631"/>
    <w:rsid w:val="00F37914"/>
    <w:rsid w:val="00F37B33"/>
    <w:rsid w:val="00F41934"/>
    <w:rsid w:val="00F43A1E"/>
    <w:rsid w:val="00F43E0F"/>
    <w:rsid w:val="00F441D8"/>
    <w:rsid w:val="00F478B8"/>
    <w:rsid w:val="00F47BA8"/>
    <w:rsid w:val="00F50327"/>
    <w:rsid w:val="00F5060A"/>
    <w:rsid w:val="00F50A9A"/>
    <w:rsid w:val="00F50FCF"/>
    <w:rsid w:val="00F51361"/>
    <w:rsid w:val="00F51B30"/>
    <w:rsid w:val="00F51D25"/>
    <w:rsid w:val="00F525A3"/>
    <w:rsid w:val="00F542CF"/>
    <w:rsid w:val="00F56627"/>
    <w:rsid w:val="00F5678A"/>
    <w:rsid w:val="00F56BCE"/>
    <w:rsid w:val="00F57737"/>
    <w:rsid w:val="00F579C8"/>
    <w:rsid w:val="00F57C3B"/>
    <w:rsid w:val="00F6001B"/>
    <w:rsid w:val="00F600C0"/>
    <w:rsid w:val="00F60328"/>
    <w:rsid w:val="00F606CE"/>
    <w:rsid w:val="00F60ECC"/>
    <w:rsid w:val="00F615F6"/>
    <w:rsid w:val="00F65CEB"/>
    <w:rsid w:val="00F660FA"/>
    <w:rsid w:val="00F666D6"/>
    <w:rsid w:val="00F66EEA"/>
    <w:rsid w:val="00F67299"/>
    <w:rsid w:val="00F71420"/>
    <w:rsid w:val="00F71432"/>
    <w:rsid w:val="00F72601"/>
    <w:rsid w:val="00F74189"/>
    <w:rsid w:val="00F74A1E"/>
    <w:rsid w:val="00F74AFA"/>
    <w:rsid w:val="00F751C5"/>
    <w:rsid w:val="00F75A8C"/>
    <w:rsid w:val="00F75EB9"/>
    <w:rsid w:val="00F764C0"/>
    <w:rsid w:val="00F76BBD"/>
    <w:rsid w:val="00F775CF"/>
    <w:rsid w:val="00F778DF"/>
    <w:rsid w:val="00F801B7"/>
    <w:rsid w:val="00F80ACD"/>
    <w:rsid w:val="00F80B9E"/>
    <w:rsid w:val="00F80DB0"/>
    <w:rsid w:val="00F80DC3"/>
    <w:rsid w:val="00F81ADE"/>
    <w:rsid w:val="00F83787"/>
    <w:rsid w:val="00F838BE"/>
    <w:rsid w:val="00F83934"/>
    <w:rsid w:val="00F83B3D"/>
    <w:rsid w:val="00F84610"/>
    <w:rsid w:val="00F84FE1"/>
    <w:rsid w:val="00F850D4"/>
    <w:rsid w:val="00F85942"/>
    <w:rsid w:val="00F85B62"/>
    <w:rsid w:val="00F8644F"/>
    <w:rsid w:val="00F8678A"/>
    <w:rsid w:val="00F86F3D"/>
    <w:rsid w:val="00F86FD2"/>
    <w:rsid w:val="00F872ED"/>
    <w:rsid w:val="00F90085"/>
    <w:rsid w:val="00F90DA1"/>
    <w:rsid w:val="00F90E5D"/>
    <w:rsid w:val="00F921E3"/>
    <w:rsid w:val="00F92348"/>
    <w:rsid w:val="00F92F24"/>
    <w:rsid w:val="00F93A9C"/>
    <w:rsid w:val="00F948F0"/>
    <w:rsid w:val="00F95983"/>
    <w:rsid w:val="00F970E0"/>
    <w:rsid w:val="00F974DD"/>
    <w:rsid w:val="00F9772F"/>
    <w:rsid w:val="00F97D63"/>
    <w:rsid w:val="00FA0066"/>
    <w:rsid w:val="00FA0B31"/>
    <w:rsid w:val="00FA11DD"/>
    <w:rsid w:val="00FA161D"/>
    <w:rsid w:val="00FA1C38"/>
    <w:rsid w:val="00FA1E66"/>
    <w:rsid w:val="00FA220F"/>
    <w:rsid w:val="00FA2729"/>
    <w:rsid w:val="00FA46E7"/>
    <w:rsid w:val="00FA7545"/>
    <w:rsid w:val="00FB088C"/>
    <w:rsid w:val="00FB0F9E"/>
    <w:rsid w:val="00FB13C2"/>
    <w:rsid w:val="00FB165B"/>
    <w:rsid w:val="00FB1763"/>
    <w:rsid w:val="00FB1D15"/>
    <w:rsid w:val="00FB2F2E"/>
    <w:rsid w:val="00FB301D"/>
    <w:rsid w:val="00FB381D"/>
    <w:rsid w:val="00FB5295"/>
    <w:rsid w:val="00FB5707"/>
    <w:rsid w:val="00FB642C"/>
    <w:rsid w:val="00FB761C"/>
    <w:rsid w:val="00FC0344"/>
    <w:rsid w:val="00FC08D4"/>
    <w:rsid w:val="00FC12F9"/>
    <w:rsid w:val="00FC14E3"/>
    <w:rsid w:val="00FC1745"/>
    <w:rsid w:val="00FC1851"/>
    <w:rsid w:val="00FC1BE9"/>
    <w:rsid w:val="00FC1D14"/>
    <w:rsid w:val="00FC2465"/>
    <w:rsid w:val="00FC2531"/>
    <w:rsid w:val="00FC29B1"/>
    <w:rsid w:val="00FC3368"/>
    <w:rsid w:val="00FC3A2A"/>
    <w:rsid w:val="00FC5C28"/>
    <w:rsid w:val="00FC74D3"/>
    <w:rsid w:val="00FC7F52"/>
    <w:rsid w:val="00FD0C82"/>
    <w:rsid w:val="00FD1DFB"/>
    <w:rsid w:val="00FD1FDB"/>
    <w:rsid w:val="00FD233B"/>
    <w:rsid w:val="00FD23B5"/>
    <w:rsid w:val="00FD2AA8"/>
    <w:rsid w:val="00FD5B5C"/>
    <w:rsid w:val="00FD63D4"/>
    <w:rsid w:val="00FD66F6"/>
    <w:rsid w:val="00FD72A0"/>
    <w:rsid w:val="00FE0074"/>
    <w:rsid w:val="00FE1425"/>
    <w:rsid w:val="00FE1D11"/>
    <w:rsid w:val="00FE2988"/>
    <w:rsid w:val="00FE2E30"/>
    <w:rsid w:val="00FE3224"/>
    <w:rsid w:val="00FE3B09"/>
    <w:rsid w:val="00FE587D"/>
    <w:rsid w:val="00FE6788"/>
    <w:rsid w:val="00FE6EB5"/>
    <w:rsid w:val="00FE74C5"/>
    <w:rsid w:val="00FF079B"/>
    <w:rsid w:val="00FF07D5"/>
    <w:rsid w:val="00FF1DC5"/>
    <w:rsid w:val="00FF27CC"/>
    <w:rsid w:val="00FF29D6"/>
    <w:rsid w:val="00FF2B29"/>
    <w:rsid w:val="00FF359A"/>
    <w:rsid w:val="00FF4641"/>
    <w:rsid w:val="00FF4976"/>
    <w:rsid w:val="00FF6078"/>
    <w:rsid w:val="00FF6261"/>
    <w:rsid w:val="00FF6377"/>
    <w:rsid w:val="00FF6D01"/>
    <w:rsid w:val="00FF6EE3"/>
    <w:rsid w:val="00FF79C6"/>
    <w:rsid w:val="00FF7C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8b0845,#5d5f5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index 2" w:semiHidden="0"/>
    <w:lsdException w:name="index 3" w:semiHidden="0"/>
    <w:lsdException w:name="index 4" w:semiHidden="0"/>
    <w:lsdException w:name="index 5" w:semiHidden="0"/>
    <w:lsdException w:name="index 6" w:semiHidden="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List Number 2" w:semiHidden="0"/>
    <w:lsdException w:name="List Number 5" w:semiHidden="0"/>
    <w:lsdException w:name="Title" w:semiHidden="0" w:uiPriority="10" w:unhideWhenUsed="0" w:qFormat="1"/>
    <w:lsdException w:name="Subtitle" w:semiHidden="0" w:uiPriority="11" w:unhideWhenUsed="0" w:qFormat="1"/>
    <w:lsdException w:name="Body Text Indent 3" w:semiHidden="0"/>
    <w:lsdException w:name="Block Text" w:semiHidden="0"/>
    <w:lsdException w:name="Hyperlink" w:semiHidden="0" w:uiPriority="99"/>
    <w:lsdException w:name="FollowedHyperlink" w:semiHidden="0"/>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CF2C87"/>
    <w:pPr>
      <w:spacing w:after="200" w:line="276" w:lineRule="auto"/>
    </w:pPr>
    <w:rPr>
      <w:sz w:val="22"/>
      <w:szCs w:val="22"/>
      <w:lang w:bidi="en-US"/>
    </w:rPr>
  </w:style>
  <w:style w:type="paragraph" w:styleId="Heading1">
    <w:name w:val="heading 1"/>
    <w:basedOn w:val="Normal"/>
    <w:next w:val="Normal"/>
    <w:link w:val="Heading1Char"/>
    <w:uiPriority w:val="9"/>
    <w:qFormat/>
    <w:rsid w:val="00CF2C87"/>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CF2C87"/>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CF2C87"/>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CF2C87"/>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CF2C87"/>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CF2C87"/>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CF2C87"/>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CF2C87"/>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CF2C87"/>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CF2C87"/>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CF2C87"/>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CF2C87"/>
    <w:rPr>
      <w:rFonts w:ascii="Cambria" w:eastAsiaTheme="majorEastAsia" w:hAnsi="Cambria" w:cstheme="majorBidi"/>
      <w:b/>
      <w:bCs/>
      <w:color w:val="4F81BD"/>
    </w:rPr>
  </w:style>
  <w:style w:type="character" w:customStyle="1" w:styleId="Heading4Char">
    <w:name w:val="Heading 4 Char"/>
    <w:link w:val="Heading4"/>
    <w:uiPriority w:val="9"/>
    <w:locked/>
    <w:rsid w:val="00CF2C87"/>
    <w:rPr>
      <w:rFonts w:ascii="Cambria" w:eastAsiaTheme="majorEastAsia" w:hAnsi="Cambria" w:cstheme="majorBidi"/>
      <w:b/>
      <w:bCs/>
      <w:i/>
      <w:iCs/>
      <w:color w:val="4F81BD"/>
    </w:rPr>
  </w:style>
  <w:style w:type="character" w:customStyle="1" w:styleId="Heading5Char">
    <w:name w:val="Heading 5 Char"/>
    <w:link w:val="Heading5"/>
    <w:uiPriority w:val="9"/>
    <w:locked/>
    <w:rsid w:val="00CF2C87"/>
    <w:rPr>
      <w:rFonts w:ascii="Cambria" w:eastAsiaTheme="majorEastAsia" w:hAnsi="Cambria" w:cstheme="majorBidi"/>
      <w:color w:val="243F60"/>
    </w:rPr>
  </w:style>
  <w:style w:type="character" w:customStyle="1" w:styleId="Heading6Char">
    <w:name w:val="Heading 6 Char"/>
    <w:link w:val="Heading6"/>
    <w:uiPriority w:val="9"/>
    <w:locked/>
    <w:rsid w:val="00CF2C87"/>
    <w:rPr>
      <w:rFonts w:ascii="Cambria" w:eastAsiaTheme="majorEastAsia" w:hAnsi="Cambria" w:cstheme="majorBidi"/>
      <w:i/>
      <w:iCs/>
      <w:color w:val="243F60"/>
    </w:rPr>
  </w:style>
  <w:style w:type="character" w:customStyle="1" w:styleId="Heading7Char">
    <w:name w:val="Heading 7 Char"/>
    <w:link w:val="Heading7"/>
    <w:uiPriority w:val="9"/>
    <w:locked/>
    <w:rsid w:val="00CF2C87"/>
    <w:rPr>
      <w:rFonts w:ascii="Cambria" w:eastAsiaTheme="majorEastAsia" w:hAnsi="Cambria" w:cstheme="majorBidi"/>
      <w:i/>
      <w:iCs/>
      <w:color w:val="404040"/>
    </w:rPr>
  </w:style>
  <w:style w:type="character" w:customStyle="1" w:styleId="Heading8Char">
    <w:name w:val="Heading 8 Char"/>
    <w:link w:val="Heading8"/>
    <w:uiPriority w:val="9"/>
    <w:locked/>
    <w:rsid w:val="00CF2C87"/>
    <w:rPr>
      <w:rFonts w:ascii="Cambria" w:eastAsiaTheme="majorEastAsia" w:hAnsi="Cambria" w:cstheme="majorBidi"/>
      <w:color w:val="4F81BD"/>
    </w:rPr>
  </w:style>
  <w:style w:type="character" w:customStyle="1" w:styleId="Heading9Char">
    <w:name w:val="Heading 9 Char"/>
    <w:link w:val="Heading9"/>
    <w:uiPriority w:val="9"/>
    <w:locked/>
    <w:rsid w:val="00CF2C87"/>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CF2C87"/>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CF2C87"/>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CF2C87"/>
    <w:pPr>
      <w:spacing w:line="240" w:lineRule="auto"/>
    </w:pPr>
    <w:rPr>
      <w:b/>
      <w:bCs/>
      <w:color w:val="4F81BD"/>
      <w:sz w:val="18"/>
      <w:szCs w:val="18"/>
    </w:rPr>
  </w:style>
  <w:style w:type="paragraph" w:styleId="Subtitle">
    <w:name w:val="Subtitle"/>
    <w:basedOn w:val="Normal"/>
    <w:next w:val="Normal"/>
    <w:link w:val="SubtitleChar"/>
    <w:uiPriority w:val="11"/>
    <w:qFormat/>
    <w:rsid w:val="00CF2C87"/>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CF2C87"/>
    <w:rPr>
      <w:rFonts w:ascii="Cambria" w:eastAsiaTheme="majorEastAsia" w:hAnsi="Cambria" w:cstheme="majorBidi"/>
      <w:i/>
      <w:iCs/>
      <w:color w:val="4F81BD"/>
      <w:spacing w:val="15"/>
      <w:sz w:val="24"/>
      <w:szCs w:val="24"/>
    </w:rPr>
  </w:style>
  <w:style w:type="character" w:styleId="Strong">
    <w:name w:val="Strong"/>
    <w:uiPriority w:val="22"/>
    <w:qFormat/>
    <w:rsid w:val="00CF2C87"/>
    <w:rPr>
      <w:b/>
      <w:bCs/>
    </w:rPr>
  </w:style>
  <w:style w:type="character" w:styleId="Emphasis">
    <w:name w:val="Emphasis"/>
    <w:uiPriority w:val="20"/>
    <w:qFormat/>
    <w:rsid w:val="00CF2C87"/>
    <w:rPr>
      <w:i/>
      <w:iCs/>
    </w:rPr>
  </w:style>
  <w:style w:type="paragraph" w:styleId="NoSpacing">
    <w:name w:val="No Spacing"/>
    <w:uiPriority w:val="1"/>
    <w:qFormat/>
    <w:rsid w:val="00CF2C87"/>
    <w:rPr>
      <w:sz w:val="22"/>
      <w:szCs w:val="22"/>
      <w:lang w:bidi="en-US"/>
    </w:rPr>
  </w:style>
  <w:style w:type="paragraph" w:styleId="ListParagraph">
    <w:name w:val="List Paragraph"/>
    <w:basedOn w:val="Normal"/>
    <w:link w:val="ListParagraphChar"/>
    <w:uiPriority w:val="34"/>
    <w:qFormat/>
    <w:rsid w:val="00CF2C87"/>
    <w:pPr>
      <w:ind w:left="720"/>
      <w:contextualSpacing/>
    </w:pPr>
  </w:style>
  <w:style w:type="paragraph" w:styleId="Quote">
    <w:name w:val="Quote"/>
    <w:basedOn w:val="Normal"/>
    <w:next w:val="Normal"/>
    <w:link w:val="QuoteChar"/>
    <w:uiPriority w:val="29"/>
    <w:qFormat/>
    <w:rsid w:val="00CF2C87"/>
    <w:rPr>
      <w:i/>
      <w:iCs/>
      <w:color w:val="000000"/>
      <w:sz w:val="20"/>
      <w:szCs w:val="20"/>
      <w:lang w:bidi="ar-SA"/>
    </w:rPr>
  </w:style>
  <w:style w:type="character" w:customStyle="1" w:styleId="QuoteChar">
    <w:name w:val="Quote Char"/>
    <w:link w:val="Quote"/>
    <w:uiPriority w:val="29"/>
    <w:locked/>
    <w:rsid w:val="00CF2C87"/>
    <w:rPr>
      <w:i/>
      <w:iCs/>
      <w:color w:val="000000"/>
    </w:rPr>
  </w:style>
  <w:style w:type="paragraph" w:styleId="IntenseQuote">
    <w:name w:val="Intense Quote"/>
    <w:basedOn w:val="Normal"/>
    <w:next w:val="Normal"/>
    <w:link w:val="IntenseQuoteChar"/>
    <w:uiPriority w:val="30"/>
    <w:qFormat/>
    <w:rsid w:val="00CF2C87"/>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CF2C87"/>
    <w:rPr>
      <w:rFonts w:eastAsiaTheme="majorEastAsia" w:cstheme="majorBidi"/>
      <w:b/>
      <w:bCs/>
      <w:i/>
      <w:iCs/>
      <w:color w:val="4F81BD"/>
    </w:rPr>
  </w:style>
  <w:style w:type="character" w:styleId="SubtleEmphasis">
    <w:name w:val="Subtle Emphasis"/>
    <w:uiPriority w:val="19"/>
    <w:qFormat/>
    <w:rsid w:val="00CF2C87"/>
    <w:rPr>
      <w:i/>
      <w:iCs/>
      <w:color w:val="808080"/>
    </w:rPr>
  </w:style>
  <w:style w:type="character" w:styleId="IntenseEmphasis">
    <w:name w:val="Intense Emphasis"/>
    <w:uiPriority w:val="21"/>
    <w:qFormat/>
    <w:rsid w:val="00CF2C87"/>
    <w:rPr>
      <w:b/>
      <w:bCs/>
      <w:i/>
      <w:iCs/>
      <w:color w:val="4F81BD"/>
    </w:rPr>
  </w:style>
  <w:style w:type="character" w:styleId="SubtleReference">
    <w:name w:val="Subtle Reference"/>
    <w:uiPriority w:val="31"/>
    <w:qFormat/>
    <w:rsid w:val="00CF2C87"/>
    <w:rPr>
      <w:smallCaps/>
      <w:color w:val="C0504D"/>
      <w:u w:val="single"/>
    </w:rPr>
  </w:style>
  <w:style w:type="character" w:styleId="IntenseReference">
    <w:name w:val="Intense Reference"/>
    <w:uiPriority w:val="32"/>
    <w:qFormat/>
    <w:rsid w:val="00CF2C87"/>
    <w:rPr>
      <w:b/>
      <w:bCs/>
      <w:smallCaps/>
      <w:color w:val="C0504D"/>
      <w:spacing w:val="5"/>
      <w:u w:val="single"/>
    </w:rPr>
  </w:style>
  <w:style w:type="character" w:styleId="BookTitle">
    <w:name w:val="Book Title"/>
    <w:uiPriority w:val="33"/>
    <w:qFormat/>
    <w:rsid w:val="00CF2C87"/>
    <w:rPr>
      <w:b/>
      <w:bCs/>
      <w:smallCaps/>
      <w:spacing w:val="5"/>
    </w:rPr>
  </w:style>
  <w:style w:type="paragraph" w:styleId="TOCHeading">
    <w:name w:val="TOC Heading"/>
    <w:basedOn w:val="Heading1"/>
    <w:next w:val="Normal"/>
    <w:uiPriority w:val="39"/>
    <w:qFormat/>
    <w:rsid w:val="00CF2C87"/>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CF2C87"/>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CF2C87"/>
    <w:pPr>
      <w:numPr>
        <w:numId w:val="136"/>
      </w:numPr>
    </w:pPr>
    <w:rPr>
      <w:lang w:eastAsia="zh-TW"/>
    </w:r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CF2C87"/>
    <w:rPr>
      <w:sz w:val="22"/>
      <w:szCs w:val="22"/>
      <w:lang w:eastAsia="zh-TW"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basedOn w:val="DefaultParagraphFont"/>
    <w:uiPriority w:val="99"/>
    <w:rsid w:val="00D82CFC"/>
    <w:rPr>
      <w:rFonts w:ascii="Verdana" w:hAnsi="Verdana" w:cs="Times New Roman"/>
      <w:sz w:val="30"/>
      <w:szCs w:val="30"/>
    </w:rPr>
  </w:style>
  <w:style w:type="character" w:customStyle="1" w:styleId="bodybold1">
    <w:name w:val="bodybold1"/>
    <w:basedOn w:val="DefaultParagraphFont"/>
    <w:uiPriority w:val="99"/>
    <w:rsid w:val="00D82CFC"/>
    <w:rPr>
      <w:rFonts w:cs="Times New Roman"/>
      <w:b/>
      <w:bCs/>
    </w:rPr>
  </w:style>
  <w:style w:type="character" w:customStyle="1" w:styleId="ptbrand5">
    <w:name w:val="ptbrand5"/>
    <w:basedOn w:val="DefaultParagraphFont"/>
    <w:uiPriority w:val="99"/>
    <w:rsid w:val="00C72962"/>
    <w:rPr>
      <w:rFonts w:cs="Times New Roman"/>
    </w:rPr>
  </w:style>
  <w:style w:type="character" w:customStyle="1" w:styleId="bindingandrelease">
    <w:name w:val="bindingandrelease"/>
    <w:basedOn w:val="DefaultParagraphFont"/>
    <w:uiPriority w:val="99"/>
    <w:rsid w:val="00C72962"/>
    <w:rPr>
      <w:rFonts w:cs="Times New Roman"/>
    </w:rPr>
  </w:style>
  <w:style w:type="character" w:customStyle="1" w:styleId="clipconfirm">
    <w:name w:val="clip_confirm"/>
    <w:basedOn w:val="DefaultParagraphFont"/>
    <w:uiPriority w:val="99"/>
    <w:rsid w:val="00AF2B63"/>
    <w:rPr>
      <w:rFonts w:cs="Times New Roman"/>
    </w:rPr>
  </w:style>
  <w:style w:type="character" w:customStyle="1" w:styleId="TableTextInstructor">
    <w:name w:val="Table Text Instructor"/>
    <w:qFormat/>
    <w:rsid w:val="00CF2C87"/>
    <w:rPr>
      <w:color w:val="365F91"/>
    </w:rPr>
  </w:style>
  <w:style w:type="paragraph" w:customStyle="1" w:styleId="Bullet">
    <w:name w:val="Bullet"/>
    <w:basedOn w:val="Normal"/>
    <w:link w:val="BulletChar"/>
    <w:rsid w:val="006D5370"/>
    <w:pPr>
      <w:numPr>
        <w:ilvl w:val="1"/>
        <w:numId w:val="3"/>
      </w:numPr>
    </w:pPr>
    <w:rPr>
      <w:lang w:eastAsia="zh-TW"/>
    </w:rPr>
  </w:style>
  <w:style w:type="character" w:customStyle="1" w:styleId="BulletChar">
    <w:name w:val="Bullet Char"/>
    <w:basedOn w:val="DefaultParagraphFont"/>
    <w:link w:val="Bullet"/>
    <w:rsid w:val="006D5370"/>
    <w:rPr>
      <w:sz w:val="22"/>
      <w:szCs w:val="22"/>
      <w:lang w:eastAsia="zh-TW" w:bidi="en-US"/>
    </w:rPr>
  </w:style>
  <w:style w:type="paragraph" w:customStyle="1" w:styleId="Bulleted">
    <w:name w:val="Bulleted"/>
    <w:basedOn w:val="Normal"/>
    <w:next w:val="BulletedPoints"/>
    <w:link w:val="BulletedChar"/>
    <w:autoRedefine/>
    <w:qFormat/>
    <w:rsid w:val="00CF2C87"/>
    <w:pPr>
      <w:ind w:left="2880" w:hanging="360"/>
    </w:pPr>
    <w:rPr>
      <w:lang w:eastAsia="zh-TW"/>
    </w:rPr>
  </w:style>
  <w:style w:type="character" w:customStyle="1" w:styleId="BulletedChar">
    <w:name w:val="Bulleted Char"/>
    <w:link w:val="Bulleted"/>
    <w:rsid w:val="00CF2C87"/>
    <w:rPr>
      <w:sz w:val="22"/>
      <w:szCs w:val="22"/>
      <w:lang w:eastAsia="zh-TW" w:bidi="en-US"/>
    </w:rPr>
  </w:style>
  <w:style w:type="table" w:customStyle="1" w:styleId="Style1">
    <w:name w:val="Style1"/>
    <w:basedOn w:val="TableNormal"/>
    <w:uiPriority w:val="99"/>
    <w:rsid w:val="00C06439"/>
    <w:tblPr/>
  </w:style>
  <w:style w:type="table" w:customStyle="1" w:styleId="CTM1">
    <w:name w:val="CTM1"/>
    <w:basedOn w:val="TableNormal"/>
    <w:uiPriority w:val="99"/>
    <w:rsid w:val="00C06439"/>
    <w:tblPr/>
  </w:style>
  <w:style w:type="character" w:customStyle="1" w:styleId="ListParagraphChar">
    <w:name w:val="List Paragraph Char"/>
    <w:basedOn w:val="DefaultParagraphFont"/>
    <w:link w:val="ListParagraph"/>
    <w:uiPriority w:val="34"/>
    <w:rsid w:val="00CF2C87"/>
    <w:rPr>
      <w:sz w:val="22"/>
      <w:szCs w:val="22"/>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index 2" w:semiHidden="0"/>
    <w:lsdException w:name="index 3" w:semiHidden="0"/>
    <w:lsdException w:name="index 4" w:semiHidden="0"/>
    <w:lsdException w:name="index 5" w:semiHidden="0"/>
    <w:lsdException w:name="index 6" w:semiHidden="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List Number 2" w:semiHidden="0"/>
    <w:lsdException w:name="List Number 5" w:semiHidden="0"/>
    <w:lsdException w:name="Title" w:semiHidden="0" w:uiPriority="10" w:unhideWhenUsed="0" w:qFormat="1"/>
    <w:lsdException w:name="Subtitle" w:semiHidden="0" w:uiPriority="11" w:unhideWhenUsed="0" w:qFormat="1"/>
    <w:lsdException w:name="Body Text Indent 3" w:semiHidden="0"/>
    <w:lsdException w:name="Block Text" w:semiHidden="0"/>
    <w:lsdException w:name="Hyperlink" w:semiHidden="0" w:uiPriority="99"/>
    <w:lsdException w:name="FollowedHyperlink" w:semiHidden="0"/>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CF2C87"/>
    <w:pPr>
      <w:spacing w:after="200" w:line="276" w:lineRule="auto"/>
    </w:pPr>
    <w:rPr>
      <w:sz w:val="22"/>
      <w:szCs w:val="22"/>
      <w:lang w:bidi="en-US"/>
    </w:rPr>
  </w:style>
  <w:style w:type="paragraph" w:styleId="Heading1">
    <w:name w:val="heading 1"/>
    <w:basedOn w:val="Normal"/>
    <w:next w:val="Normal"/>
    <w:link w:val="Heading1Char"/>
    <w:uiPriority w:val="9"/>
    <w:qFormat/>
    <w:rsid w:val="00CF2C87"/>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CF2C87"/>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CF2C87"/>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CF2C87"/>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CF2C87"/>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CF2C87"/>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CF2C87"/>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CF2C87"/>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CF2C87"/>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CF2C87"/>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CF2C87"/>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CF2C87"/>
    <w:rPr>
      <w:rFonts w:ascii="Cambria" w:eastAsiaTheme="majorEastAsia" w:hAnsi="Cambria" w:cstheme="majorBidi"/>
      <w:b/>
      <w:bCs/>
      <w:color w:val="4F81BD"/>
    </w:rPr>
  </w:style>
  <w:style w:type="character" w:customStyle="1" w:styleId="Heading4Char">
    <w:name w:val="Heading 4 Char"/>
    <w:link w:val="Heading4"/>
    <w:uiPriority w:val="9"/>
    <w:locked/>
    <w:rsid w:val="00CF2C87"/>
    <w:rPr>
      <w:rFonts w:ascii="Cambria" w:eastAsiaTheme="majorEastAsia" w:hAnsi="Cambria" w:cstheme="majorBidi"/>
      <w:b/>
      <w:bCs/>
      <w:i/>
      <w:iCs/>
      <w:color w:val="4F81BD"/>
    </w:rPr>
  </w:style>
  <w:style w:type="character" w:customStyle="1" w:styleId="Heading5Char">
    <w:name w:val="Heading 5 Char"/>
    <w:link w:val="Heading5"/>
    <w:uiPriority w:val="9"/>
    <w:locked/>
    <w:rsid w:val="00CF2C87"/>
    <w:rPr>
      <w:rFonts w:ascii="Cambria" w:eastAsiaTheme="majorEastAsia" w:hAnsi="Cambria" w:cstheme="majorBidi"/>
      <w:color w:val="243F60"/>
    </w:rPr>
  </w:style>
  <w:style w:type="character" w:customStyle="1" w:styleId="Heading6Char">
    <w:name w:val="Heading 6 Char"/>
    <w:link w:val="Heading6"/>
    <w:uiPriority w:val="9"/>
    <w:locked/>
    <w:rsid w:val="00CF2C87"/>
    <w:rPr>
      <w:rFonts w:ascii="Cambria" w:eastAsiaTheme="majorEastAsia" w:hAnsi="Cambria" w:cstheme="majorBidi"/>
      <w:i/>
      <w:iCs/>
      <w:color w:val="243F60"/>
    </w:rPr>
  </w:style>
  <w:style w:type="character" w:customStyle="1" w:styleId="Heading7Char">
    <w:name w:val="Heading 7 Char"/>
    <w:link w:val="Heading7"/>
    <w:uiPriority w:val="9"/>
    <w:locked/>
    <w:rsid w:val="00CF2C87"/>
    <w:rPr>
      <w:rFonts w:ascii="Cambria" w:eastAsiaTheme="majorEastAsia" w:hAnsi="Cambria" w:cstheme="majorBidi"/>
      <w:i/>
      <w:iCs/>
      <w:color w:val="404040"/>
    </w:rPr>
  </w:style>
  <w:style w:type="character" w:customStyle="1" w:styleId="Heading8Char">
    <w:name w:val="Heading 8 Char"/>
    <w:link w:val="Heading8"/>
    <w:uiPriority w:val="9"/>
    <w:locked/>
    <w:rsid w:val="00CF2C87"/>
    <w:rPr>
      <w:rFonts w:ascii="Cambria" w:eastAsiaTheme="majorEastAsia" w:hAnsi="Cambria" w:cstheme="majorBidi"/>
      <w:color w:val="4F81BD"/>
    </w:rPr>
  </w:style>
  <w:style w:type="character" w:customStyle="1" w:styleId="Heading9Char">
    <w:name w:val="Heading 9 Char"/>
    <w:link w:val="Heading9"/>
    <w:uiPriority w:val="9"/>
    <w:locked/>
    <w:rsid w:val="00CF2C87"/>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CF2C87"/>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CF2C87"/>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CF2C87"/>
    <w:pPr>
      <w:spacing w:line="240" w:lineRule="auto"/>
    </w:pPr>
    <w:rPr>
      <w:b/>
      <w:bCs/>
      <w:color w:val="4F81BD"/>
      <w:sz w:val="18"/>
      <w:szCs w:val="18"/>
    </w:rPr>
  </w:style>
  <w:style w:type="paragraph" w:styleId="Subtitle">
    <w:name w:val="Subtitle"/>
    <w:basedOn w:val="Normal"/>
    <w:next w:val="Normal"/>
    <w:link w:val="SubtitleChar"/>
    <w:uiPriority w:val="11"/>
    <w:qFormat/>
    <w:rsid w:val="00CF2C87"/>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CF2C87"/>
    <w:rPr>
      <w:rFonts w:ascii="Cambria" w:eastAsiaTheme="majorEastAsia" w:hAnsi="Cambria" w:cstheme="majorBidi"/>
      <w:i/>
      <w:iCs/>
      <w:color w:val="4F81BD"/>
      <w:spacing w:val="15"/>
      <w:sz w:val="24"/>
      <w:szCs w:val="24"/>
    </w:rPr>
  </w:style>
  <w:style w:type="character" w:styleId="Strong">
    <w:name w:val="Strong"/>
    <w:uiPriority w:val="22"/>
    <w:qFormat/>
    <w:rsid w:val="00CF2C87"/>
    <w:rPr>
      <w:b/>
      <w:bCs/>
    </w:rPr>
  </w:style>
  <w:style w:type="character" w:styleId="Emphasis">
    <w:name w:val="Emphasis"/>
    <w:uiPriority w:val="20"/>
    <w:qFormat/>
    <w:rsid w:val="00CF2C87"/>
    <w:rPr>
      <w:i/>
      <w:iCs/>
    </w:rPr>
  </w:style>
  <w:style w:type="paragraph" w:styleId="NoSpacing">
    <w:name w:val="No Spacing"/>
    <w:uiPriority w:val="1"/>
    <w:qFormat/>
    <w:rsid w:val="00CF2C87"/>
    <w:rPr>
      <w:sz w:val="22"/>
      <w:szCs w:val="22"/>
      <w:lang w:bidi="en-US"/>
    </w:rPr>
  </w:style>
  <w:style w:type="paragraph" w:styleId="ListParagraph">
    <w:name w:val="List Paragraph"/>
    <w:basedOn w:val="Normal"/>
    <w:link w:val="ListParagraphChar"/>
    <w:uiPriority w:val="34"/>
    <w:qFormat/>
    <w:rsid w:val="00CF2C87"/>
    <w:pPr>
      <w:ind w:left="720"/>
      <w:contextualSpacing/>
    </w:pPr>
  </w:style>
  <w:style w:type="paragraph" w:styleId="Quote">
    <w:name w:val="Quote"/>
    <w:basedOn w:val="Normal"/>
    <w:next w:val="Normal"/>
    <w:link w:val="QuoteChar"/>
    <w:uiPriority w:val="29"/>
    <w:qFormat/>
    <w:rsid w:val="00CF2C87"/>
    <w:rPr>
      <w:i/>
      <w:iCs/>
      <w:color w:val="000000"/>
      <w:sz w:val="20"/>
      <w:szCs w:val="20"/>
      <w:lang w:bidi="ar-SA"/>
    </w:rPr>
  </w:style>
  <w:style w:type="character" w:customStyle="1" w:styleId="QuoteChar">
    <w:name w:val="Quote Char"/>
    <w:link w:val="Quote"/>
    <w:uiPriority w:val="29"/>
    <w:locked/>
    <w:rsid w:val="00CF2C87"/>
    <w:rPr>
      <w:i/>
      <w:iCs/>
      <w:color w:val="000000"/>
    </w:rPr>
  </w:style>
  <w:style w:type="paragraph" w:styleId="IntenseQuote">
    <w:name w:val="Intense Quote"/>
    <w:basedOn w:val="Normal"/>
    <w:next w:val="Normal"/>
    <w:link w:val="IntenseQuoteChar"/>
    <w:uiPriority w:val="30"/>
    <w:qFormat/>
    <w:rsid w:val="00CF2C87"/>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CF2C87"/>
    <w:rPr>
      <w:rFonts w:eastAsiaTheme="majorEastAsia" w:cstheme="majorBidi"/>
      <w:b/>
      <w:bCs/>
      <w:i/>
      <w:iCs/>
      <w:color w:val="4F81BD"/>
    </w:rPr>
  </w:style>
  <w:style w:type="character" w:styleId="SubtleEmphasis">
    <w:name w:val="Subtle Emphasis"/>
    <w:uiPriority w:val="19"/>
    <w:qFormat/>
    <w:rsid w:val="00CF2C87"/>
    <w:rPr>
      <w:i/>
      <w:iCs/>
      <w:color w:val="808080"/>
    </w:rPr>
  </w:style>
  <w:style w:type="character" w:styleId="IntenseEmphasis">
    <w:name w:val="Intense Emphasis"/>
    <w:uiPriority w:val="21"/>
    <w:qFormat/>
    <w:rsid w:val="00CF2C87"/>
    <w:rPr>
      <w:b/>
      <w:bCs/>
      <w:i/>
      <w:iCs/>
      <w:color w:val="4F81BD"/>
    </w:rPr>
  </w:style>
  <w:style w:type="character" w:styleId="SubtleReference">
    <w:name w:val="Subtle Reference"/>
    <w:uiPriority w:val="31"/>
    <w:qFormat/>
    <w:rsid w:val="00CF2C87"/>
    <w:rPr>
      <w:smallCaps/>
      <w:color w:val="C0504D"/>
      <w:u w:val="single"/>
    </w:rPr>
  </w:style>
  <w:style w:type="character" w:styleId="IntenseReference">
    <w:name w:val="Intense Reference"/>
    <w:uiPriority w:val="32"/>
    <w:qFormat/>
    <w:rsid w:val="00CF2C87"/>
    <w:rPr>
      <w:b/>
      <w:bCs/>
      <w:smallCaps/>
      <w:color w:val="C0504D"/>
      <w:spacing w:val="5"/>
      <w:u w:val="single"/>
    </w:rPr>
  </w:style>
  <w:style w:type="character" w:styleId="BookTitle">
    <w:name w:val="Book Title"/>
    <w:uiPriority w:val="33"/>
    <w:qFormat/>
    <w:rsid w:val="00CF2C87"/>
    <w:rPr>
      <w:b/>
      <w:bCs/>
      <w:smallCaps/>
      <w:spacing w:val="5"/>
    </w:rPr>
  </w:style>
  <w:style w:type="paragraph" w:styleId="TOCHeading">
    <w:name w:val="TOC Heading"/>
    <w:basedOn w:val="Heading1"/>
    <w:next w:val="Normal"/>
    <w:uiPriority w:val="39"/>
    <w:qFormat/>
    <w:rsid w:val="00CF2C87"/>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CF2C87"/>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CF2C87"/>
    <w:pPr>
      <w:numPr>
        <w:numId w:val="136"/>
      </w:numPr>
    </w:pPr>
    <w:rPr>
      <w:lang w:eastAsia="zh-TW"/>
    </w:r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CF2C87"/>
    <w:rPr>
      <w:sz w:val="22"/>
      <w:szCs w:val="22"/>
      <w:lang w:eastAsia="zh-TW"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basedOn w:val="DefaultParagraphFont"/>
    <w:uiPriority w:val="99"/>
    <w:rsid w:val="00D82CFC"/>
    <w:rPr>
      <w:rFonts w:ascii="Verdana" w:hAnsi="Verdana" w:cs="Times New Roman"/>
      <w:sz w:val="30"/>
      <w:szCs w:val="30"/>
    </w:rPr>
  </w:style>
  <w:style w:type="character" w:customStyle="1" w:styleId="bodybold1">
    <w:name w:val="bodybold1"/>
    <w:basedOn w:val="DefaultParagraphFont"/>
    <w:uiPriority w:val="99"/>
    <w:rsid w:val="00D82CFC"/>
    <w:rPr>
      <w:rFonts w:cs="Times New Roman"/>
      <w:b/>
      <w:bCs/>
    </w:rPr>
  </w:style>
  <w:style w:type="character" w:customStyle="1" w:styleId="ptbrand5">
    <w:name w:val="ptbrand5"/>
    <w:basedOn w:val="DefaultParagraphFont"/>
    <w:uiPriority w:val="99"/>
    <w:rsid w:val="00C72962"/>
    <w:rPr>
      <w:rFonts w:cs="Times New Roman"/>
    </w:rPr>
  </w:style>
  <w:style w:type="character" w:customStyle="1" w:styleId="bindingandrelease">
    <w:name w:val="bindingandrelease"/>
    <w:basedOn w:val="DefaultParagraphFont"/>
    <w:uiPriority w:val="99"/>
    <w:rsid w:val="00C72962"/>
    <w:rPr>
      <w:rFonts w:cs="Times New Roman"/>
    </w:rPr>
  </w:style>
  <w:style w:type="character" w:customStyle="1" w:styleId="clipconfirm">
    <w:name w:val="clip_confirm"/>
    <w:basedOn w:val="DefaultParagraphFont"/>
    <w:uiPriority w:val="99"/>
    <w:rsid w:val="00AF2B63"/>
    <w:rPr>
      <w:rFonts w:cs="Times New Roman"/>
    </w:rPr>
  </w:style>
  <w:style w:type="character" w:customStyle="1" w:styleId="TableTextInstructor">
    <w:name w:val="Table Text Instructor"/>
    <w:qFormat/>
    <w:rsid w:val="00CF2C87"/>
    <w:rPr>
      <w:color w:val="365F91"/>
    </w:rPr>
  </w:style>
  <w:style w:type="paragraph" w:customStyle="1" w:styleId="Bullet">
    <w:name w:val="Bullet"/>
    <w:basedOn w:val="Normal"/>
    <w:link w:val="BulletChar"/>
    <w:rsid w:val="006D5370"/>
    <w:pPr>
      <w:numPr>
        <w:ilvl w:val="1"/>
        <w:numId w:val="3"/>
      </w:numPr>
    </w:pPr>
    <w:rPr>
      <w:lang w:eastAsia="zh-TW"/>
    </w:rPr>
  </w:style>
  <w:style w:type="character" w:customStyle="1" w:styleId="BulletChar">
    <w:name w:val="Bullet Char"/>
    <w:basedOn w:val="DefaultParagraphFont"/>
    <w:link w:val="Bullet"/>
    <w:rsid w:val="006D5370"/>
    <w:rPr>
      <w:sz w:val="22"/>
      <w:szCs w:val="22"/>
      <w:lang w:eastAsia="zh-TW" w:bidi="en-US"/>
    </w:rPr>
  </w:style>
  <w:style w:type="paragraph" w:customStyle="1" w:styleId="Bulleted">
    <w:name w:val="Bulleted"/>
    <w:basedOn w:val="Normal"/>
    <w:next w:val="BulletedPoints"/>
    <w:link w:val="BulletedChar"/>
    <w:autoRedefine/>
    <w:qFormat/>
    <w:rsid w:val="00CF2C87"/>
    <w:pPr>
      <w:ind w:left="2880" w:hanging="360"/>
    </w:pPr>
    <w:rPr>
      <w:lang w:eastAsia="zh-TW"/>
    </w:rPr>
  </w:style>
  <w:style w:type="character" w:customStyle="1" w:styleId="BulletedChar">
    <w:name w:val="Bulleted Char"/>
    <w:link w:val="Bulleted"/>
    <w:rsid w:val="00CF2C87"/>
    <w:rPr>
      <w:sz w:val="22"/>
      <w:szCs w:val="22"/>
      <w:lang w:eastAsia="zh-TW" w:bidi="en-US"/>
    </w:rPr>
  </w:style>
  <w:style w:type="table" w:customStyle="1" w:styleId="Style1">
    <w:name w:val="Style1"/>
    <w:basedOn w:val="TableNormal"/>
    <w:uiPriority w:val="99"/>
    <w:rsid w:val="00C06439"/>
    <w:tblPr/>
  </w:style>
  <w:style w:type="table" w:customStyle="1" w:styleId="CTM1">
    <w:name w:val="CTM1"/>
    <w:basedOn w:val="TableNormal"/>
    <w:uiPriority w:val="99"/>
    <w:rsid w:val="00C06439"/>
    <w:tblPr/>
  </w:style>
  <w:style w:type="character" w:customStyle="1" w:styleId="ListParagraphChar">
    <w:name w:val="List Paragraph Char"/>
    <w:basedOn w:val="DefaultParagraphFont"/>
    <w:link w:val="ListParagraph"/>
    <w:uiPriority w:val="34"/>
    <w:rsid w:val="00CF2C87"/>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78512">
      <w:bodyDiv w:val="1"/>
      <w:marLeft w:val="0"/>
      <w:marRight w:val="0"/>
      <w:marTop w:val="0"/>
      <w:marBottom w:val="0"/>
      <w:divBdr>
        <w:top w:val="none" w:sz="0" w:space="0" w:color="auto"/>
        <w:left w:val="none" w:sz="0" w:space="0" w:color="auto"/>
        <w:bottom w:val="none" w:sz="0" w:space="0" w:color="auto"/>
        <w:right w:val="none" w:sz="0" w:space="0" w:color="auto"/>
      </w:divBdr>
    </w:div>
    <w:div w:id="400445668">
      <w:bodyDiv w:val="1"/>
      <w:marLeft w:val="0"/>
      <w:marRight w:val="0"/>
      <w:marTop w:val="0"/>
      <w:marBottom w:val="0"/>
      <w:divBdr>
        <w:top w:val="none" w:sz="0" w:space="0" w:color="auto"/>
        <w:left w:val="none" w:sz="0" w:space="0" w:color="auto"/>
        <w:bottom w:val="none" w:sz="0" w:space="0" w:color="auto"/>
        <w:right w:val="none" w:sz="0" w:space="0" w:color="auto"/>
      </w:divBdr>
      <w:divsChild>
        <w:div w:id="959340855">
          <w:marLeft w:val="274"/>
          <w:marRight w:val="0"/>
          <w:marTop w:val="96"/>
          <w:marBottom w:val="0"/>
          <w:divBdr>
            <w:top w:val="none" w:sz="0" w:space="0" w:color="auto"/>
            <w:left w:val="none" w:sz="0" w:space="0" w:color="auto"/>
            <w:bottom w:val="none" w:sz="0" w:space="0" w:color="auto"/>
            <w:right w:val="none" w:sz="0" w:space="0" w:color="auto"/>
          </w:divBdr>
        </w:div>
      </w:divsChild>
    </w:div>
    <w:div w:id="506675134">
      <w:bodyDiv w:val="1"/>
      <w:marLeft w:val="0"/>
      <w:marRight w:val="0"/>
      <w:marTop w:val="0"/>
      <w:marBottom w:val="0"/>
      <w:divBdr>
        <w:top w:val="none" w:sz="0" w:space="0" w:color="auto"/>
        <w:left w:val="none" w:sz="0" w:space="0" w:color="auto"/>
        <w:bottom w:val="none" w:sz="0" w:space="0" w:color="auto"/>
        <w:right w:val="none" w:sz="0" w:space="0" w:color="auto"/>
      </w:divBdr>
      <w:divsChild>
        <w:div w:id="742605042">
          <w:marLeft w:val="274"/>
          <w:marRight w:val="0"/>
          <w:marTop w:val="96"/>
          <w:marBottom w:val="0"/>
          <w:divBdr>
            <w:top w:val="none" w:sz="0" w:space="0" w:color="auto"/>
            <w:left w:val="none" w:sz="0" w:space="0" w:color="auto"/>
            <w:bottom w:val="none" w:sz="0" w:space="0" w:color="auto"/>
            <w:right w:val="none" w:sz="0" w:space="0" w:color="auto"/>
          </w:divBdr>
        </w:div>
      </w:divsChild>
    </w:div>
    <w:div w:id="507790698">
      <w:bodyDiv w:val="1"/>
      <w:marLeft w:val="0"/>
      <w:marRight w:val="0"/>
      <w:marTop w:val="0"/>
      <w:marBottom w:val="0"/>
      <w:divBdr>
        <w:top w:val="none" w:sz="0" w:space="0" w:color="auto"/>
        <w:left w:val="none" w:sz="0" w:space="0" w:color="auto"/>
        <w:bottom w:val="none" w:sz="0" w:space="0" w:color="auto"/>
        <w:right w:val="none" w:sz="0" w:space="0" w:color="auto"/>
      </w:divBdr>
      <w:divsChild>
        <w:div w:id="575436799">
          <w:marLeft w:val="274"/>
          <w:marRight w:val="0"/>
          <w:marTop w:val="96"/>
          <w:marBottom w:val="0"/>
          <w:divBdr>
            <w:top w:val="none" w:sz="0" w:space="0" w:color="auto"/>
            <w:left w:val="none" w:sz="0" w:space="0" w:color="auto"/>
            <w:bottom w:val="none" w:sz="0" w:space="0" w:color="auto"/>
            <w:right w:val="none" w:sz="0" w:space="0" w:color="auto"/>
          </w:divBdr>
        </w:div>
      </w:divsChild>
    </w:div>
    <w:div w:id="533155963">
      <w:bodyDiv w:val="1"/>
      <w:marLeft w:val="0"/>
      <w:marRight w:val="0"/>
      <w:marTop w:val="0"/>
      <w:marBottom w:val="0"/>
      <w:divBdr>
        <w:top w:val="none" w:sz="0" w:space="0" w:color="auto"/>
        <w:left w:val="none" w:sz="0" w:space="0" w:color="auto"/>
        <w:bottom w:val="none" w:sz="0" w:space="0" w:color="auto"/>
        <w:right w:val="none" w:sz="0" w:space="0" w:color="auto"/>
      </w:divBdr>
    </w:div>
    <w:div w:id="608313996">
      <w:bodyDiv w:val="1"/>
      <w:marLeft w:val="0"/>
      <w:marRight w:val="0"/>
      <w:marTop w:val="0"/>
      <w:marBottom w:val="0"/>
      <w:divBdr>
        <w:top w:val="none" w:sz="0" w:space="0" w:color="auto"/>
        <w:left w:val="none" w:sz="0" w:space="0" w:color="auto"/>
        <w:bottom w:val="none" w:sz="0" w:space="0" w:color="auto"/>
        <w:right w:val="none" w:sz="0" w:space="0" w:color="auto"/>
      </w:divBdr>
      <w:divsChild>
        <w:div w:id="1152212125">
          <w:marLeft w:val="274"/>
          <w:marRight w:val="0"/>
          <w:marTop w:val="96"/>
          <w:marBottom w:val="0"/>
          <w:divBdr>
            <w:top w:val="none" w:sz="0" w:space="0" w:color="auto"/>
            <w:left w:val="none" w:sz="0" w:space="0" w:color="auto"/>
            <w:bottom w:val="none" w:sz="0" w:space="0" w:color="auto"/>
            <w:right w:val="none" w:sz="0" w:space="0" w:color="auto"/>
          </w:divBdr>
        </w:div>
      </w:divsChild>
    </w:div>
    <w:div w:id="961619260">
      <w:bodyDiv w:val="1"/>
      <w:marLeft w:val="0"/>
      <w:marRight w:val="0"/>
      <w:marTop w:val="0"/>
      <w:marBottom w:val="0"/>
      <w:divBdr>
        <w:top w:val="none" w:sz="0" w:space="0" w:color="auto"/>
        <w:left w:val="none" w:sz="0" w:space="0" w:color="auto"/>
        <w:bottom w:val="none" w:sz="0" w:space="0" w:color="auto"/>
        <w:right w:val="none" w:sz="0" w:space="0" w:color="auto"/>
      </w:divBdr>
      <w:divsChild>
        <w:div w:id="1133139722">
          <w:marLeft w:val="274"/>
          <w:marRight w:val="0"/>
          <w:marTop w:val="96"/>
          <w:marBottom w:val="0"/>
          <w:divBdr>
            <w:top w:val="none" w:sz="0" w:space="0" w:color="auto"/>
            <w:left w:val="none" w:sz="0" w:space="0" w:color="auto"/>
            <w:bottom w:val="none" w:sz="0" w:space="0" w:color="auto"/>
            <w:right w:val="none" w:sz="0" w:space="0" w:color="auto"/>
          </w:divBdr>
        </w:div>
      </w:divsChild>
    </w:div>
    <w:div w:id="1031221699">
      <w:bodyDiv w:val="1"/>
      <w:marLeft w:val="0"/>
      <w:marRight w:val="0"/>
      <w:marTop w:val="0"/>
      <w:marBottom w:val="0"/>
      <w:divBdr>
        <w:top w:val="none" w:sz="0" w:space="0" w:color="auto"/>
        <w:left w:val="none" w:sz="0" w:space="0" w:color="auto"/>
        <w:bottom w:val="none" w:sz="0" w:space="0" w:color="auto"/>
        <w:right w:val="none" w:sz="0" w:space="0" w:color="auto"/>
      </w:divBdr>
    </w:div>
    <w:div w:id="1076586111">
      <w:bodyDiv w:val="1"/>
      <w:marLeft w:val="0"/>
      <w:marRight w:val="0"/>
      <w:marTop w:val="0"/>
      <w:marBottom w:val="0"/>
      <w:divBdr>
        <w:top w:val="none" w:sz="0" w:space="0" w:color="auto"/>
        <w:left w:val="none" w:sz="0" w:space="0" w:color="auto"/>
        <w:bottom w:val="none" w:sz="0" w:space="0" w:color="auto"/>
        <w:right w:val="none" w:sz="0" w:space="0" w:color="auto"/>
      </w:divBdr>
    </w:div>
    <w:div w:id="1189178868">
      <w:bodyDiv w:val="1"/>
      <w:marLeft w:val="0"/>
      <w:marRight w:val="0"/>
      <w:marTop w:val="0"/>
      <w:marBottom w:val="0"/>
      <w:divBdr>
        <w:top w:val="none" w:sz="0" w:space="0" w:color="auto"/>
        <w:left w:val="none" w:sz="0" w:space="0" w:color="auto"/>
        <w:bottom w:val="none" w:sz="0" w:space="0" w:color="auto"/>
        <w:right w:val="none" w:sz="0" w:space="0" w:color="auto"/>
      </w:divBdr>
    </w:div>
    <w:div w:id="1743984621">
      <w:marLeft w:val="0"/>
      <w:marRight w:val="0"/>
      <w:marTop w:val="0"/>
      <w:marBottom w:val="0"/>
      <w:divBdr>
        <w:top w:val="none" w:sz="0" w:space="0" w:color="auto"/>
        <w:left w:val="none" w:sz="0" w:space="0" w:color="auto"/>
        <w:bottom w:val="none" w:sz="0" w:space="0" w:color="auto"/>
        <w:right w:val="none" w:sz="0" w:space="0" w:color="auto"/>
      </w:divBdr>
      <w:divsChild>
        <w:div w:id="1743984630">
          <w:marLeft w:val="720"/>
          <w:marRight w:val="720"/>
          <w:marTop w:val="100"/>
          <w:marBottom w:val="100"/>
          <w:divBdr>
            <w:top w:val="none" w:sz="0" w:space="0" w:color="auto"/>
            <w:left w:val="none" w:sz="0" w:space="0" w:color="auto"/>
            <w:bottom w:val="none" w:sz="0" w:space="0" w:color="auto"/>
            <w:right w:val="none" w:sz="0" w:space="0" w:color="auto"/>
          </w:divBdr>
          <w:divsChild>
            <w:div w:id="174398462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43984623">
      <w:marLeft w:val="0"/>
      <w:marRight w:val="0"/>
      <w:marTop w:val="0"/>
      <w:marBottom w:val="0"/>
      <w:divBdr>
        <w:top w:val="none" w:sz="0" w:space="0" w:color="auto"/>
        <w:left w:val="none" w:sz="0" w:space="0" w:color="auto"/>
        <w:bottom w:val="none" w:sz="0" w:space="0" w:color="auto"/>
        <w:right w:val="none" w:sz="0" w:space="0" w:color="auto"/>
      </w:divBdr>
    </w:div>
    <w:div w:id="1743984625">
      <w:marLeft w:val="0"/>
      <w:marRight w:val="0"/>
      <w:marTop w:val="0"/>
      <w:marBottom w:val="0"/>
      <w:divBdr>
        <w:top w:val="none" w:sz="0" w:space="0" w:color="auto"/>
        <w:left w:val="none" w:sz="0" w:space="0" w:color="auto"/>
        <w:bottom w:val="none" w:sz="0" w:space="0" w:color="auto"/>
        <w:right w:val="none" w:sz="0" w:space="0" w:color="auto"/>
      </w:divBdr>
      <w:divsChild>
        <w:div w:id="1743984626">
          <w:marLeft w:val="0"/>
          <w:marRight w:val="0"/>
          <w:marTop w:val="0"/>
          <w:marBottom w:val="0"/>
          <w:divBdr>
            <w:top w:val="none" w:sz="0" w:space="0" w:color="auto"/>
            <w:left w:val="none" w:sz="0" w:space="0" w:color="auto"/>
            <w:bottom w:val="none" w:sz="0" w:space="0" w:color="auto"/>
            <w:right w:val="none" w:sz="0" w:space="0" w:color="auto"/>
          </w:divBdr>
          <w:divsChild>
            <w:div w:id="1743984624">
              <w:marLeft w:val="0"/>
              <w:marRight w:val="0"/>
              <w:marTop w:val="0"/>
              <w:marBottom w:val="0"/>
              <w:divBdr>
                <w:top w:val="none" w:sz="0" w:space="0" w:color="auto"/>
                <w:left w:val="none" w:sz="0" w:space="0" w:color="auto"/>
                <w:bottom w:val="none" w:sz="0" w:space="0" w:color="auto"/>
                <w:right w:val="none" w:sz="0" w:space="0" w:color="auto"/>
              </w:divBdr>
              <w:divsChild>
                <w:div w:id="1743984628">
                  <w:marLeft w:val="225"/>
                  <w:marRight w:val="0"/>
                  <w:marTop w:val="0"/>
                  <w:marBottom w:val="225"/>
                  <w:divBdr>
                    <w:top w:val="none" w:sz="0" w:space="0" w:color="auto"/>
                    <w:left w:val="none" w:sz="0" w:space="0" w:color="auto"/>
                    <w:bottom w:val="none" w:sz="0" w:space="0" w:color="auto"/>
                    <w:right w:val="none" w:sz="0" w:space="0" w:color="auto"/>
                  </w:divBdr>
                  <w:divsChild>
                    <w:div w:id="1743984622">
                      <w:marLeft w:val="0"/>
                      <w:marRight w:val="0"/>
                      <w:marTop w:val="0"/>
                      <w:marBottom w:val="0"/>
                      <w:divBdr>
                        <w:top w:val="none" w:sz="0" w:space="0" w:color="auto"/>
                        <w:left w:val="none" w:sz="0" w:space="0" w:color="auto"/>
                        <w:bottom w:val="none" w:sz="0" w:space="0" w:color="auto"/>
                        <w:right w:val="none" w:sz="0" w:space="0" w:color="auto"/>
                      </w:divBdr>
                      <w:divsChild>
                        <w:div w:id="17439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549919">
      <w:bodyDiv w:val="1"/>
      <w:marLeft w:val="0"/>
      <w:marRight w:val="0"/>
      <w:marTop w:val="0"/>
      <w:marBottom w:val="0"/>
      <w:divBdr>
        <w:top w:val="none" w:sz="0" w:space="0" w:color="auto"/>
        <w:left w:val="none" w:sz="0" w:space="0" w:color="auto"/>
        <w:bottom w:val="none" w:sz="0" w:space="0" w:color="auto"/>
        <w:right w:val="none" w:sz="0" w:space="0" w:color="auto"/>
      </w:divBdr>
    </w:div>
    <w:div w:id="2065785326">
      <w:bodyDiv w:val="1"/>
      <w:marLeft w:val="0"/>
      <w:marRight w:val="0"/>
      <w:marTop w:val="0"/>
      <w:marBottom w:val="0"/>
      <w:divBdr>
        <w:top w:val="none" w:sz="0" w:space="0" w:color="auto"/>
        <w:left w:val="none" w:sz="0" w:space="0" w:color="auto"/>
        <w:bottom w:val="none" w:sz="0" w:space="0" w:color="auto"/>
        <w:right w:val="none" w:sz="0" w:space="0" w:color="auto"/>
      </w:divBdr>
      <w:divsChild>
        <w:div w:id="520709554">
          <w:marLeft w:val="274"/>
          <w:marRight w:val="0"/>
          <w:marTop w:val="96"/>
          <w:marBottom w:val="0"/>
          <w:divBdr>
            <w:top w:val="none" w:sz="0" w:space="0" w:color="auto"/>
            <w:left w:val="none" w:sz="0" w:space="0" w:color="auto"/>
            <w:bottom w:val="none" w:sz="0" w:space="0" w:color="auto"/>
            <w:right w:val="none" w:sz="0" w:space="0" w:color="auto"/>
          </w:divBdr>
        </w:div>
      </w:divsChild>
    </w:div>
    <w:div w:id="2086682291">
      <w:bodyDiv w:val="1"/>
      <w:marLeft w:val="0"/>
      <w:marRight w:val="0"/>
      <w:marTop w:val="0"/>
      <w:marBottom w:val="0"/>
      <w:divBdr>
        <w:top w:val="none" w:sz="0" w:space="0" w:color="auto"/>
        <w:left w:val="none" w:sz="0" w:space="0" w:color="auto"/>
        <w:bottom w:val="none" w:sz="0" w:space="0" w:color="auto"/>
        <w:right w:val="none" w:sz="0" w:space="0" w:color="auto"/>
      </w:divBdr>
      <w:divsChild>
        <w:div w:id="299312471">
          <w:marLeft w:val="274"/>
          <w:marRight w:val="0"/>
          <w:marTop w:val="96"/>
          <w:marBottom w:val="0"/>
          <w:divBdr>
            <w:top w:val="none" w:sz="0" w:space="0" w:color="auto"/>
            <w:left w:val="none" w:sz="0" w:space="0" w:color="auto"/>
            <w:bottom w:val="none" w:sz="0" w:space="0" w:color="auto"/>
            <w:right w:val="none" w:sz="0" w:space="0" w:color="auto"/>
          </w:divBdr>
        </w:div>
      </w:divsChild>
    </w:div>
    <w:div w:id="2116362547">
      <w:bodyDiv w:val="1"/>
      <w:marLeft w:val="0"/>
      <w:marRight w:val="0"/>
      <w:marTop w:val="0"/>
      <w:marBottom w:val="0"/>
      <w:divBdr>
        <w:top w:val="none" w:sz="0" w:space="0" w:color="auto"/>
        <w:left w:val="none" w:sz="0" w:space="0" w:color="auto"/>
        <w:bottom w:val="none" w:sz="0" w:space="0" w:color="auto"/>
        <w:right w:val="none" w:sz="0" w:space="0" w:color="auto"/>
      </w:divBdr>
      <w:divsChild>
        <w:div w:id="719984561">
          <w:marLeft w:val="274"/>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wmf"/><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wmf"/><Relationship Id="rId47" Type="http://schemas.openxmlformats.org/officeDocument/2006/relationships/image" Target="media/image39.jpeg"/><Relationship Id="rId50" Type="http://schemas.openxmlformats.org/officeDocument/2006/relationships/image" Target="media/image41.jpeg"/><Relationship Id="rId55" Type="http://schemas.openxmlformats.org/officeDocument/2006/relationships/image" Target="media/image45.png"/><Relationship Id="rId63" Type="http://schemas.openxmlformats.org/officeDocument/2006/relationships/image" Target="media/image53.wmf"/><Relationship Id="rId68" Type="http://schemas.openxmlformats.org/officeDocument/2006/relationships/image" Target="media/image58.wmf"/><Relationship Id="rId76" Type="http://schemas.openxmlformats.org/officeDocument/2006/relationships/image" Target="media/image66.wmf"/><Relationship Id="rId7" Type="http://schemas.openxmlformats.org/officeDocument/2006/relationships/footnotes" Target="footnotes.xml"/><Relationship Id="rId71"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gif"/><Relationship Id="rId11" Type="http://schemas.openxmlformats.org/officeDocument/2006/relationships/image" Target="media/image3.png"/><Relationship Id="rId24" Type="http://schemas.openxmlformats.org/officeDocument/2006/relationships/image" Target="media/image16.wmf"/><Relationship Id="rId32" Type="http://schemas.openxmlformats.org/officeDocument/2006/relationships/image" Target="media/image24.wmf"/><Relationship Id="rId37" Type="http://schemas.openxmlformats.org/officeDocument/2006/relationships/image" Target="media/image29.wmf"/><Relationship Id="rId40" Type="http://schemas.openxmlformats.org/officeDocument/2006/relationships/image" Target="media/image32.wmf"/><Relationship Id="rId45" Type="http://schemas.openxmlformats.org/officeDocument/2006/relationships/image" Target="media/image37.wmf"/><Relationship Id="rId53" Type="http://schemas.openxmlformats.org/officeDocument/2006/relationships/image" Target="media/image43.jpeg"/><Relationship Id="rId58" Type="http://schemas.openxmlformats.org/officeDocument/2006/relationships/image" Target="media/image48.wmf"/><Relationship Id="rId66" Type="http://schemas.openxmlformats.org/officeDocument/2006/relationships/image" Target="media/image56.png"/><Relationship Id="rId74" Type="http://schemas.openxmlformats.org/officeDocument/2006/relationships/image" Target="media/image64.jpeg"/><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1.wmf"/><Relationship Id="rId10" Type="http://schemas.openxmlformats.org/officeDocument/2006/relationships/image" Target="media/image2.wmf"/><Relationship Id="rId19" Type="http://schemas.openxmlformats.org/officeDocument/2006/relationships/image" Target="media/image11.wmf"/><Relationship Id="rId31" Type="http://schemas.openxmlformats.org/officeDocument/2006/relationships/image" Target="media/image23.wmf"/><Relationship Id="rId44" Type="http://schemas.openxmlformats.org/officeDocument/2006/relationships/image" Target="media/image36.png"/><Relationship Id="rId52" Type="http://schemas.openxmlformats.org/officeDocument/2006/relationships/image" Target="media/image42.jpeg"/><Relationship Id="rId60" Type="http://schemas.openxmlformats.org/officeDocument/2006/relationships/image" Target="media/image50.wmf"/><Relationship Id="rId65" Type="http://schemas.openxmlformats.org/officeDocument/2006/relationships/image" Target="media/image55.png"/><Relationship Id="rId73" Type="http://schemas.openxmlformats.org/officeDocument/2006/relationships/image" Target="media/image63.jpeg"/><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jpeg"/><Relationship Id="rId56" Type="http://schemas.openxmlformats.org/officeDocument/2006/relationships/image" Target="media/image46.wmf"/><Relationship Id="rId64" Type="http://schemas.openxmlformats.org/officeDocument/2006/relationships/image" Target="media/image54.jpeg"/><Relationship Id="rId69" Type="http://schemas.openxmlformats.org/officeDocument/2006/relationships/image" Target="media/image59.wmf"/><Relationship Id="rId77"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www.humanmetrics.com/cgi-win/jtypes2.asp" TargetMode="External"/><Relationship Id="rId72" Type="http://schemas.openxmlformats.org/officeDocument/2006/relationships/image" Target="media/image62.w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wmf"/><Relationship Id="rId38" Type="http://schemas.openxmlformats.org/officeDocument/2006/relationships/image" Target="media/image30.wmf"/><Relationship Id="rId46" Type="http://schemas.openxmlformats.org/officeDocument/2006/relationships/image" Target="media/image38.jpeg"/><Relationship Id="rId59" Type="http://schemas.openxmlformats.org/officeDocument/2006/relationships/image" Target="media/image49.jpeg"/><Relationship Id="rId67" Type="http://schemas.openxmlformats.org/officeDocument/2006/relationships/image" Target="media/image57.wmf"/><Relationship Id="rId20" Type="http://schemas.openxmlformats.org/officeDocument/2006/relationships/image" Target="media/image12.jpeg"/><Relationship Id="rId41" Type="http://schemas.openxmlformats.org/officeDocument/2006/relationships/image" Target="media/image33.wmf"/><Relationship Id="rId54" Type="http://schemas.openxmlformats.org/officeDocument/2006/relationships/image" Target="media/image44.wmf"/><Relationship Id="rId62" Type="http://schemas.openxmlformats.org/officeDocument/2006/relationships/image" Target="media/image52.png"/><Relationship Id="rId70" Type="http://schemas.openxmlformats.org/officeDocument/2006/relationships/image" Target="media/image60.wmf"/><Relationship Id="rId75" Type="http://schemas.openxmlformats.org/officeDocument/2006/relationships/image" Target="media/image65.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hyperlink" Target="https://targetlearning.net/free-assessment.html" TargetMode="External"/><Relationship Id="rId57" Type="http://schemas.openxmlformats.org/officeDocument/2006/relationships/image" Target="media/image47.wmf"/></Relationships>
</file>

<file path=word/_rels/footer1.xml.rels><?xml version="1.0" encoding="UTF-8" standalone="yes"?>
<Relationships xmlns="http://schemas.openxmlformats.org/package/2006/relationships"><Relationship Id="rId1" Type="http://schemas.openxmlformats.org/officeDocument/2006/relationships/image" Target="media/image6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i\Desktop\Lori\Guru\Z_Templates\Instructor_Manu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4C842-393A-4143-AF49-CD2325491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Instructor_Manual.dotx</Template>
  <TotalTime>78</TotalTime>
  <Pages>1</Pages>
  <Words>22575</Words>
  <Characters>128678</Characters>
  <Application>Microsoft Office Word</Application>
  <DocSecurity>0</DocSecurity>
  <Lines>1072</Lines>
  <Paragraphs>301</Paragraphs>
  <ScaleCrop>false</ScaleCrop>
  <HeadingPairs>
    <vt:vector size="2" baseType="variant">
      <vt:variant>
        <vt:lpstr>Title</vt:lpstr>
      </vt:variant>
      <vt:variant>
        <vt:i4>1</vt:i4>
      </vt:variant>
    </vt:vector>
  </HeadingPairs>
  <TitlesOfParts>
    <vt:vector size="1" baseType="lpstr">
      <vt:lpstr/>
    </vt:vector>
  </TitlesOfParts>
  <Company>Global Courseware</Company>
  <LinksUpToDate>false</LinksUpToDate>
  <CharactersWithSpaces>150952</CharactersWithSpaces>
  <SharedDoc>false</SharedDoc>
  <HLinks>
    <vt:vector size="516" baseType="variant">
      <vt:variant>
        <vt:i4>3145853</vt:i4>
      </vt:variant>
      <vt:variant>
        <vt:i4>513</vt:i4>
      </vt:variant>
      <vt:variant>
        <vt:i4>0</vt:i4>
      </vt:variant>
      <vt:variant>
        <vt:i4>5</vt:i4>
      </vt:variant>
      <vt:variant>
        <vt:lpwstr>http://www.youtube.com/watch?v=N1zxDa3t0fg</vt:lpwstr>
      </vt:variant>
      <vt:variant>
        <vt:lpwstr/>
      </vt:variant>
      <vt:variant>
        <vt:i4>1441803</vt:i4>
      </vt:variant>
      <vt:variant>
        <vt:i4>506</vt:i4>
      </vt:variant>
      <vt:variant>
        <vt:i4>0</vt:i4>
      </vt:variant>
      <vt:variant>
        <vt:i4>5</vt:i4>
      </vt:variant>
      <vt:variant>
        <vt:lpwstr/>
      </vt:variant>
      <vt:variant>
        <vt:lpwstr>_Toc353203853</vt:lpwstr>
      </vt:variant>
      <vt:variant>
        <vt:i4>1441802</vt:i4>
      </vt:variant>
      <vt:variant>
        <vt:i4>500</vt:i4>
      </vt:variant>
      <vt:variant>
        <vt:i4>0</vt:i4>
      </vt:variant>
      <vt:variant>
        <vt:i4>5</vt:i4>
      </vt:variant>
      <vt:variant>
        <vt:lpwstr/>
      </vt:variant>
      <vt:variant>
        <vt:lpwstr>_Toc353203852</vt:lpwstr>
      </vt:variant>
      <vt:variant>
        <vt:i4>1441801</vt:i4>
      </vt:variant>
      <vt:variant>
        <vt:i4>494</vt:i4>
      </vt:variant>
      <vt:variant>
        <vt:i4>0</vt:i4>
      </vt:variant>
      <vt:variant>
        <vt:i4>5</vt:i4>
      </vt:variant>
      <vt:variant>
        <vt:lpwstr/>
      </vt:variant>
      <vt:variant>
        <vt:lpwstr>_Toc353203851</vt:lpwstr>
      </vt:variant>
      <vt:variant>
        <vt:i4>1441800</vt:i4>
      </vt:variant>
      <vt:variant>
        <vt:i4>488</vt:i4>
      </vt:variant>
      <vt:variant>
        <vt:i4>0</vt:i4>
      </vt:variant>
      <vt:variant>
        <vt:i4>5</vt:i4>
      </vt:variant>
      <vt:variant>
        <vt:lpwstr/>
      </vt:variant>
      <vt:variant>
        <vt:lpwstr>_Toc353203850</vt:lpwstr>
      </vt:variant>
      <vt:variant>
        <vt:i4>1507329</vt:i4>
      </vt:variant>
      <vt:variant>
        <vt:i4>482</vt:i4>
      </vt:variant>
      <vt:variant>
        <vt:i4>0</vt:i4>
      </vt:variant>
      <vt:variant>
        <vt:i4>5</vt:i4>
      </vt:variant>
      <vt:variant>
        <vt:lpwstr/>
      </vt:variant>
      <vt:variant>
        <vt:lpwstr>_Toc353203849</vt:lpwstr>
      </vt:variant>
      <vt:variant>
        <vt:i4>1507328</vt:i4>
      </vt:variant>
      <vt:variant>
        <vt:i4>476</vt:i4>
      </vt:variant>
      <vt:variant>
        <vt:i4>0</vt:i4>
      </vt:variant>
      <vt:variant>
        <vt:i4>5</vt:i4>
      </vt:variant>
      <vt:variant>
        <vt:lpwstr/>
      </vt:variant>
      <vt:variant>
        <vt:lpwstr>_Toc353203848</vt:lpwstr>
      </vt:variant>
      <vt:variant>
        <vt:i4>1507343</vt:i4>
      </vt:variant>
      <vt:variant>
        <vt:i4>470</vt:i4>
      </vt:variant>
      <vt:variant>
        <vt:i4>0</vt:i4>
      </vt:variant>
      <vt:variant>
        <vt:i4>5</vt:i4>
      </vt:variant>
      <vt:variant>
        <vt:lpwstr/>
      </vt:variant>
      <vt:variant>
        <vt:lpwstr>_Toc353203847</vt:lpwstr>
      </vt:variant>
      <vt:variant>
        <vt:i4>1507342</vt:i4>
      </vt:variant>
      <vt:variant>
        <vt:i4>464</vt:i4>
      </vt:variant>
      <vt:variant>
        <vt:i4>0</vt:i4>
      </vt:variant>
      <vt:variant>
        <vt:i4>5</vt:i4>
      </vt:variant>
      <vt:variant>
        <vt:lpwstr/>
      </vt:variant>
      <vt:variant>
        <vt:lpwstr>_Toc353203846</vt:lpwstr>
      </vt:variant>
      <vt:variant>
        <vt:i4>1507341</vt:i4>
      </vt:variant>
      <vt:variant>
        <vt:i4>458</vt:i4>
      </vt:variant>
      <vt:variant>
        <vt:i4>0</vt:i4>
      </vt:variant>
      <vt:variant>
        <vt:i4>5</vt:i4>
      </vt:variant>
      <vt:variant>
        <vt:lpwstr/>
      </vt:variant>
      <vt:variant>
        <vt:lpwstr>_Toc353203845</vt:lpwstr>
      </vt:variant>
      <vt:variant>
        <vt:i4>1507340</vt:i4>
      </vt:variant>
      <vt:variant>
        <vt:i4>452</vt:i4>
      </vt:variant>
      <vt:variant>
        <vt:i4>0</vt:i4>
      </vt:variant>
      <vt:variant>
        <vt:i4>5</vt:i4>
      </vt:variant>
      <vt:variant>
        <vt:lpwstr/>
      </vt:variant>
      <vt:variant>
        <vt:lpwstr>_Toc353203844</vt:lpwstr>
      </vt:variant>
      <vt:variant>
        <vt:i4>1507339</vt:i4>
      </vt:variant>
      <vt:variant>
        <vt:i4>446</vt:i4>
      </vt:variant>
      <vt:variant>
        <vt:i4>0</vt:i4>
      </vt:variant>
      <vt:variant>
        <vt:i4>5</vt:i4>
      </vt:variant>
      <vt:variant>
        <vt:lpwstr/>
      </vt:variant>
      <vt:variant>
        <vt:lpwstr>_Toc353203843</vt:lpwstr>
      </vt:variant>
      <vt:variant>
        <vt:i4>1507338</vt:i4>
      </vt:variant>
      <vt:variant>
        <vt:i4>440</vt:i4>
      </vt:variant>
      <vt:variant>
        <vt:i4>0</vt:i4>
      </vt:variant>
      <vt:variant>
        <vt:i4>5</vt:i4>
      </vt:variant>
      <vt:variant>
        <vt:lpwstr/>
      </vt:variant>
      <vt:variant>
        <vt:lpwstr>_Toc353203842</vt:lpwstr>
      </vt:variant>
      <vt:variant>
        <vt:i4>1507337</vt:i4>
      </vt:variant>
      <vt:variant>
        <vt:i4>434</vt:i4>
      </vt:variant>
      <vt:variant>
        <vt:i4>0</vt:i4>
      </vt:variant>
      <vt:variant>
        <vt:i4>5</vt:i4>
      </vt:variant>
      <vt:variant>
        <vt:lpwstr/>
      </vt:variant>
      <vt:variant>
        <vt:lpwstr>_Toc353203841</vt:lpwstr>
      </vt:variant>
      <vt:variant>
        <vt:i4>1507336</vt:i4>
      </vt:variant>
      <vt:variant>
        <vt:i4>428</vt:i4>
      </vt:variant>
      <vt:variant>
        <vt:i4>0</vt:i4>
      </vt:variant>
      <vt:variant>
        <vt:i4>5</vt:i4>
      </vt:variant>
      <vt:variant>
        <vt:lpwstr/>
      </vt:variant>
      <vt:variant>
        <vt:lpwstr>_Toc353203840</vt:lpwstr>
      </vt:variant>
      <vt:variant>
        <vt:i4>1048577</vt:i4>
      </vt:variant>
      <vt:variant>
        <vt:i4>422</vt:i4>
      </vt:variant>
      <vt:variant>
        <vt:i4>0</vt:i4>
      </vt:variant>
      <vt:variant>
        <vt:i4>5</vt:i4>
      </vt:variant>
      <vt:variant>
        <vt:lpwstr/>
      </vt:variant>
      <vt:variant>
        <vt:lpwstr>_Toc353203839</vt:lpwstr>
      </vt:variant>
      <vt:variant>
        <vt:i4>1048576</vt:i4>
      </vt:variant>
      <vt:variant>
        <vt:i4>416</vt:i4>
      </vt:variant>
      <vt:variant>
        <vt:i4>0</vt:i4>
      </vt:variant>
      <vt:variant>
        <vt:i4>5</vt:i4>
      </vt:variant>
      <vt:variant>
        <vt:lpwstr/>
      </vt:variant>
      <vt:variant>
        <vt:lpwstr>_Toc353203838</vt:lpwstr>
      </vt:variant>
      <vt:variant>
        <vt:i4>1048591</vt:i4>
      </vt:variant>
      <vt:variant>
        <vt:i4>410</vt:i4>
      </vt:variant>
      <vt:variant>
        <vt:i4>0</vt:i4>
      </vt:variant>
      <vt:variant>
        <vt:i4>5</vt:i4>
      </vt:variant>
      <vt:variant>
        <vt:lpwstr/>
      </vt:variant>
      <vt:variant>
        <vt:lpwstr>_Toc353203837</vt:lpwstr>
      </vt:variant>
      <vt:variant>
        <vt:i4>1048590</vt:i4>
      </vt:variant>
      <vt:variant>
        <vt:i4>404</vt:i4>
      </vt:variant>
      <vt:variant>
        <vt:i4>0</vt:i4>
      </vt:variant>
      <vt:variant>
        <vt:i4>5</vt:i4>
      </vt:variant>
      <vt:variant>
        <vt:lpwstr/>
      </vt:variant>
      <vt:variant>
        <vt:lpwstr>_Toc353203836</vt:lpwstr>
      </vt:variant>
      <vt:variant>
        <vt:i4>1048589</vt:i4>
      </vt:variant>
      <vt:variant>
        <vt:i4>398</vt:i4>
      </vt:variant>
      <vt:variant>
        <vt:i4>0</vt:i4>
      </vt:variant>
      <vt:variant>
        <vt:i4>5</vt:i4>
      </vt:variant>
      <vt:variant>
        <vt:lpwstr/>
      </vt:variant>
      <vt:variant>
        <vt:lpwstr>_Toc353203835</vt:lpwstr>
      </vt:variant>
      <vt:variant>
        <vt:i4>1048588</vt:i4>
      </vt:variant>
      <vt:variant>
        <vt:i4>392</vt:i4>
      </vt:variant>
      <vt:variant>
        <vt:i4>0</vt:i4>
      </vt:variant>
      <vt:variant>
        <vt:i4>5</vt:i4>
      </vt:variant>
      <vt:variant>
        <vt:lpwstr/>
      </vt:variant>
      <vt:variant>
        <vt:lpwstr>_Toc353203834</vt:lpwstr>
      </vt:variant>
      <vt:variant>
        <vt:i4>1048587</vt:i4>
      </vt:variant>
      <vt:variant>
        <vt:i4>386</vt:i4>
      </vt:variant>
      <vt:variant>
        <vt:i4>0</vt:i4>
      </vt:variant>
      <vt:variant>
        <vt:i4>5</vt:i4>
      </vt:variant>
      <vt:variant>
        <vt:lpwstr/>
      </vt:variant>
      <vt:variant>
        <vt:lpwstr>_Toc353203833</vt:lpwstr>
      </vt:variant>
      <vt:variant>
        <vt:i4>1048586</vt:i4>
      </vt:variant>
      <vt:variant>
        <vt:i4>380</vt:i4>
      </vt:variant>
      <vt:variant>
        <vt:i4>0</vt:i4>
      </vt:variant>
      <vt:variant>
        <vt:i4>5</vt:i4>
      </vt:variant>
      <vt:variant>
        <vt:lpwstr/>
      </vt:variant>
      <vt:variant>
        <vt:lpwstr>_Toc353203832</vt:lpwstr>
      </vt:variant>
      <vt:variant>
        <vt:i4>1048585</vt:i4>
      </vt:variant>
      <vt:variant>
        <vt:i4>374</vt:i4>
      </vt:variant>
      <vt:variant>
        <vt:i4>0</vt:i4>
      </vt:variant>
      <vt:variant>
        <vt:i4>5</vt:i4>
      </vt:variant>
      <vt:variant>
        <vt:lpwstr/>
      </vt:variant>
      <vt:variant>
        <vt:lpwstr>_Toc353203831</vt:lpwstr>
      </vt:variant>
      <vt:variant>
        <vt:i4>1048584</vt:i4>
      </vt:variant>
      <vt:variant>
        <vt:i4>368</vt:i4>
      </vt:variant>
      <vt:variant>
        <vt:i4>0</vt:i4>
      </vt:variant>
      <vt:variant>
        <vt:i4>5</vt:i4>
      </vt:variant>
      <vt:variant>
        <vt:lpwstr/>
      </vt:variant>
      <vt:variant>
        <vt:lpwstr>_Toc353203830</vt:lpwstr>
      </vt:variant>
      <vt:variant>
        <vt:i4>1114113</vt:i4>
      </vt:variant>
      <vt:variant>
        <vt:i4>362</vt:i4>
      </vt:variant>
      <vt:variant>
        <vt:i4>0</vt:i4>
      </vt:variant>
      <vt:variant>
        <vt:i4>5</vt:i4>
      </vt:variant>
      <vt:variant>
        <vt:lpwstr/>
      </vt:variant>
      <vt:variant>
        <vt:lpwstr>_Toc353203829</vt:lpwstr>
      </vt:variant>
      <vt:variant>
        <vt:i4>1114112</vt:i4>
      </vt:variant>
      <vt:variant>
        <vt:i4>356</vt:i4>
      </vt:variant>
      <vt:variant>
        <vt:i4>0</vt:i4>
      </vt:variant>
      <vt:variant>
        <vt:i4>5</vt:i4>
      </vt:variant>
      <vt:variant>
        <vt:lpwstr/>
      </vt:variant>
      <vt:variant>
        <vt:lpwstr>_Toc353203828</vt:lpwstr>
      </vt:variant>
      <vt:variant>
        <vt:i4>1114127</vt:i4>
      </vt:variant>
      <vt:variant>
        <vt:i4>350</vt:i4>
      </vt:variant>
      <vt:variant>
        <vt:i4>0</vt:i4>
      </vt:variant>
      <vt:variant>
        <vt:i4>5</vt:i4>
      </vt:variant>
      <vt:variant>
        <vt:lpwstr/>
      </vt:variant>
      <vt:variant>
        <vt:lpwstr>_Toc353203827</vt:lpwstr>
      </vt:variant>
      <vt:variant>
        <vt:i4>1114126</vt:i4>
      </vt:variant>
      <vt:variant>
        <vt:i4>344</vt:i4>
      </vt:variant>
      <vt:variant>
        <vt:i4>0</vt:i4>
      </vt:variant>
      <vt:variant>
        <vt:i4>5</vt:i4>
      </vt:variant>
      <vt:variant>
        <vt:lpwstr/>
      </vt:variant>
      <vt:variant>
        <vt:lpwstr>_Toc353203826</vt:lpwstr>
      </vt:variant>
      <vt:variant>
        <vt:i4>1114125</vt:i4>
      </vt:variant>
      <vt:variant>
        <vt:i4>338</vt:i4>
      </vt:variant>
      <vt:variant>
        <vt:i4>0</vt:i4>
      </vt:variant>
      <vt:variant>
        <vt:i4>5</vt:i4>
      </vt:variant>
      <vt:variant>
        <vt:lpwstr/>
      </vt:variant>
      <vt:variant>
        <vt:lpwstr>_Toc353203825</vt:lpwstr>
      </vt:variant>
      <vt:variant>
        <vt:i4>1114124</vt:i4>
      </vt:variant>
      <vt:variant>
        <vt:i4>332</vt:i4>
      </vt:variant>
      <vt:variant>
        <vt:i4>0</vt:i4>
      </vt:variant>
      <vt:variant>
        <vt:i4>5</vt:i4>
      </vt:variant>
      <vt:variant>
        <vt:lpwstr/>
      </vt:variant>
      <vt:variant>
        <vt:lpwstr>_Toc353203824</vt:lpwstr>
      </vt:variant>
      <vt:variant>
        <vt:i4>1114123</vt:i4>
      </vt:variant>
      <vt:variant>
        <vt:i4>326</vt:i4>
      </vt:variant>
      <vt:variant>
        <vt:i4>0</vt:i4>
      </vt:variant>
      <vt:variant>
        <vt:i4>5</vt:i4>
      </vt:variant>
      <vt:variant>
        <vt:lpwstr/>
      </vt:variant>
      <vt:variant>
        <vt:lpwstr>_Toc353203823</vt:lpwstr>
      </vt:variant>
      <vt:variant>
        <vt:i4>1114122</vt:i4>
      </vt:variant>
      <vt:variant>
        <vt:i4>320</vt:i4>
      </vt:variant>
      <vt:variant>
        <vt:i4>0</vt:i4>
      </vt:variant>
      <vt:variant>
        <vt:i4>5</vt:i4>
      </vt:variant>
      <vt:variant>
        <vt:lpwstr/>
      </vt:variant>
      <vt:variant>
        <vt:lpwstr>_Toc353203822</vt:lpwstr>
      </vt:variant>
      <vt:variant>
        <vt:i4>1114121</vt:i4>
      </vt:variant>
      <vt:variant>
        <vt:i4>314</vt:i4>
      </vt:variant>
      <vt:variant>
        <vt:i4>0</vt:i4>
      </vt:variant>
      <vt:variant>
        <vt:i4>5</vt:i4>
      </vt:variant>
      <vt:variant>
        <vt:lpwstr/>
      </vt:variant>
      <vt:variant>
        <vt:lpwstr>_Toc353203821</vt:lpwstr>
      </vt:variant>
      <vt:variant>
        <vt:i4>1114120</vt:i4>
      </vt:variant>
      <vt:variant>
        <vt:i4>308</vt:i4>
      </vt:variant>
      <vt:variant>
        <vt:i4>0</vt:i4>
      </vt:variant>
      <vt:variant>
        <vt:i4>5</vt:i4>
      </vt:variant>
      <vt:variant>
        <vt:lpwstr/>
      </vt:variant>
      <vt:variant>
        <vt:lpwstr>_Toc353203820</vt:lpwstr>
      </vt:variant>
      <vt:variant>
        <vt:i4>1179649</vt:i4>
      </vt:variant>
      <vt:variant>
        <vt:i4>302</vt:i4>
      </vt:variant>
      <vt:variant>
        <vt:i4>0</vt:i4>
      </vt:variant>
      <vt:variant>
        <vt:i4>5</vt:i4>
      </vt:variant>
      <vt:variant>
        <vt:lpwstr/>
      </vt:variant>
      <vt:variant>
        <vt:lpwstr>_Toc353203819</vt:lpwstr>
      </vt:variant>
      <vt:variant>
        <vt:i4>1179648</vt:i4>
      </vt:variant>
      <vt:variant>
        <vt:i4>296</vt:i4>
      </vt:variant>
      <vt:variant>
        <vt:i4>0</vt:i4>
      </vt:variant>
      <vt:variant>
        <vt:i4>5</vt:i4>
      </vt:variant>
      <vt:variant>
        <vt:lpwstr/>
      </vt:variant>
      <vt:variant>
        <vt:lpwstr>_Toc353203818</vt:lpwstr>
      </vt:variant>
      <vt:variant>
        <vt:i4>1179663</vt:i4>
      </vt:variant>
      <vt:variant>
        <vt:i4>290</vt:i4>
      </vt:variant>
      <vt:variant>
        <vt:i4>0</vt:i4>
      </vt:variant>
      <vt:variant>
        <vt:i4>5</vt:i4>
      </vt:variant>
      <vt:variant>
        <vt:lpwstr/>
      </vt:variant>
      <vt:variant>
        <vt:lpwstr>_Toc353203817</vt:lpwstr>
      </vt:variant>
      <vt:variant>
        <vt:i4>1179662</vt:i4>
      </vt:variant>
      <vt:variant>
        <vt:i4>284</vt:i4>
      </vt:variant>
      <vt:variant>
        <vt:i4>0</vt:i4>
      </vt:variant>
      <vt:variant>
        <vt:i4>5</vt:i4>
      </vt:variant>
      <vt:variant>
        <vt:lpwstr/>
      </vt:variant>
      <vt:variant>
        <vt:lpwstr>_Toc353203816</vt:lpwstr>
      </vt:variant>
      <vt:variant>
        <vt:i4>1179661</vt:i4>
      </vt:variant>
      <vt:variant>
        <vt:i4>278</vt:i4>
      </vt:variant>
      <vt:variant>
        <vt:i4>0</vt:i4>
      </vt:variant>
      <vt:variant>
        <vt:i4>5</vt:i4>
      </vt:variant>
      <vt:variant>
        <vt:lpwstr/>
      </vt:variant>
      <vt:variant>
        <vt:lpwstr>_Toc353203815</vt:lpwstr>
      </vt:variant>
      <vt:variant>
        <vt:i4>1179660</vt:i4>
      </vt:variant>
      <vt:variant>
        <vt:i4>272</vt:i4>
      </vt:variant>
      <vt:variant>
        <vt:i4>0</vt:i4>
      </vt:variant>
      <vt:variant>
        <vt:i4>5</vt:i4>
      </vt:variant>
      <vt:variant>
        <vt:lpwstr/>
      </vt:variant>
      <vt:variant>
        <vt:lpwstr>_Toc353203814</vt:lpwstr>
      </vt:variant>
      <vt:variant>
        <vt:i4>1179659</vt:i4>
      </vt:variant>
      <vt:variant>
        <vt:i4>266</vt:i4>
      </vt:variant>
      <vt:variant>
        <vt:i4>0</vt:i4>
      </vt:variant>
      <vt:variant>
        <vt:i4>5</vt:i4>
      </vt:variant>
      <vt:variant>
        <vt:lpwstr/>
      </vt:variant>
      <vt:variant>
        <vt:lpwstr>_Toc353203813</vt:lpwstr>
      </vt:variant>
      <vt:variant>
        <vt:i4>1179658</vt:i4>
      </vt:variant>
      <vt:variant>
        <vt:i4>260</vt:i4>
      </vt:variant>
      <vt:variant>
        <vt:i4>0</vt:i4>
      </vt:variant>
      <vt:variant>
        <vt:i4>5</vt:i4>
      </vt:variant>
      <vt:variant>
        <vt:lpwstr/>
      </vt:variant>
      <vt:variant>
        <vt:lpwstr>_Toc353203812</vt:lpwstr>
      </vt:variant>
      <vt:variant>
        <vt:i4>1179657</vt:i4>
      </vt:variant>
      <vt:variant>
        <vt:i4>254</vt:i4>
      </vt:variant>
      <vt:variant>
        <vt:i4>0</vt:i4>
      </vt:variant>
      <vt:variant>
        <vt:i4>5</vt:i4>
      </vt:variant>
      <vt:variant>
        <vt:lpwstr/>
      </vt:variant>
      <vt:variant>
        <vt:lpwstr>_Toc353203811</vt:lpwstr>
      </vt:variant>
      <vt:variant>
        <vt:i4>1179656</vt:i4>
      </vt:variant>
      <vt:variant>
        <vt:i4>248</vt:i4>
      </vt:variant>
      <vt:variant>
        <vt:i4>0</vt:i4>
      </vt:variant>
      <vt:variant>
        <vt:i4>5</vt:i4>
      </vt:variant>
      <vt:variant>
        <vt:lpwstr/>
      </vt:variant>
      <vt:variant>
        <vt:lpwstr>_Toc353203810</vt:lpwstr>
      </vt:variant>
      <vt:variant>
        <vt:i4>1245185</vt:i4>
      </vt:variant>
      <vt:variant>
        <vt:i4>242</vt:i4>
      </vt:variant>
      <vt:variant>
        <vt:i4>0</vt:i4>
      </vt:variant>
      <vt:variant>
        <vt:i4>5</vt:i4>
      </vt:variant>
      <vt:variant>
        <vt:lpwstr/>
      </vt:variant>
      <vt:variant>
        <vt:lpwstr>_Toc353203809</vt:lpwstr>
      </vt:variant>
      <vt:variant>
        <vt:i4>1245184</vt:i4>
      </vt:variant>
      <vt:variant>
        <vt:i4>236</vt:i4>
      </vt:variant>
      <vt:variant>
        <vt:i4>0</vt:i4>
      </vt:variant>
      <vt:variant>
        <vt:i4>5</vt:i4>
      </vt:variant>
      <vt:variant>
        <vt:lpwstr/>
      </vt:variant>
      <vt:variant>
        <vt:lpwstr>_Toc353203808</vt:lpwstr>
      </vt:variant>
      <vt:variant>
        <vt:i4>1245199</vt:i4>
      </vt:variant>
      <vt:variant>
        <vt:i4>230</vt:i4>
      </vt:variant>
      <vt:variant>
        <vt:i4>0</vt:i4>
      </vt:variant>
      <vt:variant>
        <vt:i4>5</vt:i4>
      </vt:variant>
      <vt:variant>
        <vt:lpwstr/>
      </vt:variant>
      <vt:variant>
        <vt:lpwstr>_Toc353203807</vt:lpwstr>
      </vt:variant>
      <vt:variant>
        <vt:i4>1245198</vt:i4>
      </vt:variant>
      <vt:variant>
        <vt:i4>224</vt:i4>
      </vt:variant>
      <vt:variant>
        <vt:i4>0</vt:i4>
      </vt:variant>
      <vt:variant>
        <vt:i4>5</vt:i4>
      </vt:variant>
      <vt:variant>
        <vt:lpwstr/>
      </vt:variant>
      <vt:variant>
        <vt:lpwstr>_Toc353203806</vt:lpwstr>
      </vt:variant>
      <vt:variant>
        <vt:i4>1245197</vt:i4>
      </vt:variant>
      <vt:variant>
        <vt:i4>218</vt:i4>
      </vt:variant>
      <vt:variant>
        <vt:i4>0</vt:i4>
      </vt:variant>
      <vt:variant>
        <vt:i4>5</vt:i4>
      </vt:variant>
      <vt:variant>
        <vt:lpwstr/>
      </vt:variant>
      <vt:variant>
        <vt:lpwstr>_Toc353203805</vt:lpwstr>
      </vt:variant>
      <vt:variant>
        <vt:i4>1245196</vt:i4>
      </vt:variant>
      <vt:variant>
        <vt:i4>212</vt:i4>
      </vt:variant>
      <vt:variant>
        <vt:i4>0</vt:i4>
      </vt:variant>
      <vt:variant>
        <vt:i4>5</vt:i4>
      </vt:variant>
      <vt:variant>
        <vt:lpwstr/>
      </vt:variant>
      <vt:variant>
        <vt:lpwstr>_Toc353203804</vt:lpwstr>
      </vt:variant>
      <vt:variant>
        <vt:i4>1245195</vt:i4>
      </vt:variant>
      <vt:variant>
        <vt:i4>206</vt:i4>
      </vt:variant>
      <vt:variant>
        <vt:i4>0</vt:i4>
      </vt:variant>
      <vt:variant>
        <vt:i4>5</vt:i4>
      </vt:variant>
      <vt:variant>
        <vt:lpwstr/>
      </vt:variant>
      <vt:variant>
        <vt:lpwstr>_Toc353203803</vt:lpwstr>
      </vt:variant>
      <vt:variant>
        <vt:i4>1245194</vt:i4>
      </vt:variant>
      <vt:variant>
        <vt:i4>200</vt:i4>
      </vt:variant>
      <vt:variant>
        <vt:i4>0</vt:i4>
      </vt:variant>
      <vt:variant>
        <vt:i4>5</vt:i4>
      </vt:variant>
      <vt:variant>
        <vt:lpwstr/>
      </vt:variant>
      <vt:variant>
        <vt:lpwstr>_Toc353203802</vt:lpwstr>
      </vt:variant>
      <vt:variant>
        <vt:i4>1245193</vt:i4>
      </vt:variant>
      <vt:variant>
        <vt:i4>194</vt:i4>
      </vt:variant>
      <vt:variant>
        <vt:i4>0</vt:i4>
      </vt:variant>
      <vt:variant>
        <vt:i4>5</vt:i4>
      </vt:variant>
      <vt:variant>
        <vt:lpwstr/>
      </vt:variant>
      <vt:variant>
        <vt:lpwstr>_Toc353203801</vt:lpwstr>
      </vt:variant>
      <vt:variant>
        <vt:i4>1245192</vt:i4>
      </vt:variant>
      <vt:variant>
        <vt:i4>188</vt:i4>
      </vt:variant>
      <vt:variant>
        <vt:i4>0</vt:i4>
      </vt:variant>
      <vt:variant>
        <vt:i4>5</vt:i4>
      </vt:variant>
      <vt:variant>
        <vt:lpwstr/>
      </vt:variant>
      <vt:variant>
        <vt:lpwstr>_Toc353203800</vt:lpwstr>
      </vt:variant>
      <vt:variant>
        <vt:i4>1703950</vt:i4>
      </vt:variant>
      <vt:variant>
        <vt:i4>182</vt:i4>
      </vt:variant>
      <vt:variant>
        <vt:i4>0</vt:i4>
      </vt:variant>
      <vt:variant>
        <vt:i4>5</vt:i4>
      </vt:variant>
      <vt:variant>
        <vt:lpwstr/>
      </vt:variant>
      <vt:variant>
        <vt:lpwstr>_Toc353203799</vt:lpwstr>
      </vt:variant>
      <vt:variant>
        <vt:i4>1703951</vt:i4>
      </vt:variant>
      <vt:variant>
        <vt:i4>176</vt:i4>
      </vt:variant>
      <vt:variant>
        <vt:i4>0</vt:i4>
      </vt:variant>
      <vt:variant>
        <vt:i4>5</vt:i4>
      </vt:variant>
      <vt:variant>
        <vt:lpwstr/>
      </vt:variant>
      <vt:variant>
        <vt:lpwstr>_Toc353203798</vt:lpwstr>
      </vt:variant>
      <vt:variant>
        <vt:i4>1703936</vt:i4>
      </vt:variant>
      <vt:variant>
        <vt:i4>170</vt:i4>
      </vt:variant>
      <vt:variant>
        <vt:i4>0</vt:i4>
      </vt:variant>
      <vt:variant>
        <vt:i4>5</vt:i4>
      </vt:variant>
      <vt:variant>
        <vt:lpwstr/>
      </vt:variant>
      <vt:variant>
        <vt:lpwstr>_Toc353203797</vt:lpwstr>
      </vt:variant>
      <vt:variant>
        <vt:i4>1703937</vt:i4>
      </vt:variant>
      <vt:variant>
        <vt:i4>164</vt:i4>
      </vt:variant>
      <vt:variant>
        <vt:i4>0</vt:i4>
      </vt:variant>
      <vt:variant>
        <vt:i4>5</vt:i4>
      </vt:variant>
      <vt:variant>
        <vt:lpwstr/>
      </vt:variant>
      <vt:variant>
        <vt:lpwstr>_Toc353203796</vt:lpwstr>
      </vt:variant>
      <vt:variant>
        <vt:i4>1703938</vt:i4>
      </vt:variant>
      <vt:variant>
        <vt:i4>158</vt:i4>
      </vt:variant>
      <vt:variant>
        <vt:i4>0</vt:i4>
      </vt:variant>
      <vt:variant>
        <vt:i4>5</vt:i4>
      </vt:variant>
      <vt:variant>
        <vt:lpwstr/>
      </vt:variant>
      <vt:variant>
        <vt:lpwstr>_Toc353203795</vt:lpwstr>
      </vt:variant>
      <vt:variant>
        <vt:i4>1703939</vt:i4>
      </vt:variant>
      <vt:variant>
        <vt:i4>152</vt:i4>
      </vt:variant>
      <vt:variant>
        <vt:i4>0</vt:i4>
      </vt:variant>
      <vt:variant>
        <vt:i4>5</vt:i4>
      </vt:variant>
      <vt:variant>
        <vt:lpwstr/>
      </vt:variant>
      <vt:variant>
        <vt:lpwstr>_Toc353203794</vt:lpwstr>
      </vt:variant>
      <vt:variant>
        <vt:i4>1703940</vt:i4>
      </vt:variant>
      <vt:variant>
        <vt:i4>146</vt:i4>
      </vt:variant>
      <vt:variant>
        <vt:i4>0</vt:i4>
      </vt:variant>
      <vt:variant>
        <vt:i4>5</vt:i4>
      </vt:variant>
      <vt:variant>
        <vt:lpwstr/>
      </vt:variant>
      <vt:variant>
        <vt:lpwstr>_Toc353203793</vt:lpwstr>
      </vt:variant>
      <vt:variant>
        <vt:i4>1703941</vt:i4>
      </vt:variant>
      <vt:variant>
        <vt:i4>140</vt:i4>
      </vt:variant>
      <vt:variant>
        <vt:i4>0</vt:i4>
      </vt:variant>
      <vt:variant>
        <vt:i4>5</vt:i4>
      </vt:variant>
      <vt:variant>
        <vt:lpwstr/>
      </vt:variant>
      <vt:variant>
        <vt:lpwstr>_Toc353203792</vt:lpwstr>
      </vt:variant>
      <vt:variant>
        <vt:i4>1703942</vt:i4>
      </vt:variant>
      <vt:variant>
        <vt:i4>134</vt:i4>
      </vt:variant>
      <vt:variant>
        <vt:i4>0</vt:i4>
      </vt:variant>
      <vt:variant>
        <vt:i4>5</vt:i4>
      </vt:variant>
      <vt:variant>
        <vt:lpwstr/>
      </vt:variant>
      <vt:variant>
        <vt:lpwstr>_Toc353203791</vt:lpwstr>
      </vt:variant>
      <vt:variant>
        <vt:i4>1703943</vt:i4>
      </vt:variant>
      <vt:variant>
        <vt:i4>128</vt:i4>
      </vt:variant>
      <vt:variant>
        <vt:i4>0</vt:i4>
      </vt:variant>
      <vt:variant>
        <vt:i4>5</vt:i4>
      </vt:variant>
      <vt:variant>
        <vt:lpwstr/>
      </vt:variant>
      <vt:variant>
        <vt:lpwstr>_Toc353203790</vt:lpwstr>
      </vt:variant>
      <vt:variant>
        <vt:i4>1769486</vt:i4>
      </vt:variant>
      <vt:variant>
        <vt:i4>122</vt:i4>
      </vt:variant>
      <vt:variant>
        <vt:i4>0</vt:i4>
      </vt:variant>
      <vt:variant>
        <vt:i4>5</vt:i4>
      </vt:variant>
      <vt:variant>
        <vt:lpwstr/>
      </vt:variant>
      <vt:variant>
        <vt:lpwstr>_Toc353203789</vt:lpwstr>
      </vt:variant>
      <vt:variant>
        <vt:i4>1769487</vt:i4>
      </vt:variant>
      <vt:variant>
        <vt:i4>116</vt:i4>
      </vt:variant>
      <vt:variant>
        <vt:i4>0</vt:i4>
      </vt:variant>
      <vt:variant>
        <vt:i4>5</vt:i4>
      </vt:variant>
      <vt:variant>
        <vt:lpwstr/>
      </vt:variant>
      <vt:variant>
        <vt:lpwstr>_Toc353203788</vt:lpwstr>
      </vt:variant>
      <vt:variant>
        <vt:i4>1769472</vt:i4>
      </vt:variant>
      <vt:variant>
        <vt:i4>110</vt:i4>
      </vt:variant>
      <vt:variant>
        <vt:i4>0</vt:i4>
      </vt:variant>
      <vt:variant>
        <vt:i4>5</vt:i4>
      </vt:variant>
      <vt:variant>
        <vt:lpwstr/>
      </vt:variant>
      <vt:variant>
        <vt:lpwstr>_Toc353203787</vt:lpwstr>
      </vt:variant>
      <vt:variant>
        <vt:i4>1769473</vt:i4>
      </vt:variant>
      <vt:variant>
        <vt:i4>104</vt:i4>
      </vt:variant>
      <vt:variant>
        <vt:i4>0</vt:i4>
      </vt:variant>
      <vt:variant>
        <vt:i4>5</vt:i4>
      </vt:variant>
      <vt:variant>
        <vt:lpwstr/>
      </vt:variant>
      <vt:variant>
        <vt:lpwstr>_Toc353203786</vt:lpwstr>
      </vt:variant>
      <vt:variant>
        <vt:i4>1769474</vt:i4>
      </vt:variant>
      <vt:variant>
        <vt:i4>98</vt:i4>
      </vt:variant>
      <vt:variant>
        <vt:i4>0</vt:i4>
      </vt:variant>
      <vt:variant>
        <vt:i4>5</vt:i4>
      </vt:variant>
      <vt:variant>
        <vt:lpwstr/>
      </vt:variant>
      <vt:variant>
        <vt:lpwstr>_Toc353203785</vt:lpwstr>
      </vt:variant>
      <vt:variant>
        <vt:i4>1769475</vt:i4>
      </vt:variant>
      <vt:variant>
        <vt:i4>92</vt:i4>
      </vt:variant>
      <vt:variant>
        <vt:i4>0</vt:i4>
      </vt:variant>
      <vt:variant>
        <vt:i4>5</vt:i4>
      </vt:variant>
      <vt:variant>
        <vt:lpwstr/>
      </vt:variant>
      <vt:variant>
        <vt:lpwstr>_Toc353203784</vt:lpwstr>
      </vt:variant>
      <vt:variant>
        <vt:i4>1769476</vt:i4>
      </vt:variant>
      <vt:variant>
        <vt:i4>86</vt:i4>
      </vt:variant>
      <vt:variant>
        <vt:i4>0</vt:i4>
      </vt:variant>
      <vt:variant>
        <vt:i4>5</vt:i4>
      </vt:variant>
      <vt:variant>
        <vt:lpwstr/>
      </vt:variant>
      <vt:variant>
        <vt:lpwstr>_Toc353203783</vt:lpwstr>
      </vt:variant>
      <vt:variant>
        <vt:i4>1769477</vt:i4>
      </vt:variant>
      <vt:variant>
        <vt:i4>80</vt:i4>
      </vt:variant>
      <vt:variant>
        <vt:i4>0</vt:i4>
      </vt:variant>
      <vt:variant>
        <vt:i4>5</vt:i4>
      </vt:variant>
      <vt:variant>
        <vt:lpwstr/>
      </vt:variant>
      <vt:variant>
        <vt:lpwstr>_Toc353203782</vt:lpwstr>
      </vt:variant>
      <vt:variant>
        <vt:i4>1769478</vt:i4>
      </vt:variant>
      <vt:variant>
        <vt:i4>74</vt:i4>
      </vt:variant>
      <vt:variant>
        <vt:i4>0</vt:i4>
      </vt:variant>
      <vt:variant>
        <vt:i4>5</vt:i4>
      </vt:variant>
      <vt:variant>
        <vt:lpwstr/>
      </vt:variant>
      <vt:variant>
        <vt:lpwstr>_Toc353203781</vt:lpwstr>
      </vt:variant>
      <vt:variant>
        <vt:i4>1769479</vt:i4>
      </vt:variant>
      <vt:variant>
        <vt:i4>68</vt:i4>
      </vt:variant>
      <vt:variant>
        <vt:i4>0</vt:i4>
      </vt:variant>
      <vt:variant>
        <vt:i4>5</vt:i4>
      </vt:variant>
      <vt:variant>
        <vt:lpwstr/>
      </vt:variant>
      <vt:variant>
        <vt:lpwstr>_Toc353203780</vt:lpwstr>
      </vt:variant>
      <vt:variant>
        <vt:i4>1310734</vt:i4>
      </vt:variant>
      <vt:variant>
        <vt:i4>62</vt:i4>
      </vt:variant>
      <vt:variant>
        <vt:i4>0</vt:i4>
      </vt:variant>
      <vt:variant>
        <vt:i4>5</vt:i4>
      </vt:variant>
      <vt:variant>
        <vt:lpwstr/>
      </vt:variant>
      <vt:variant>
        <vt:lpwstr>_Toc353203779</vt:lpwstr>
      </vt:variant>
      <vt:variant>
        <vt:i4>1310735</vt:i4>
      </vt:variant>
      <vt:variant>
        <vt:i4>56</vt:i4>
      </vt:variant>
      <vt:variant>
        <vt:i4>0</vt:i4>
      </vt:variant>
      <vt:variant>
        <vt:i4>5</vt:i4>
      </vt:variant>
      <vt:variant>
        <vt:lpwstr/>
      </vt:variant>
      <vt:variant>
        <vt:lpwstr>_Toc353203778</vt:lpwstr>
      </vt:variant>
      <vt:variant>
        <vt:i4>1310720</vt:i4>
      </vt:variant>
      <vt:variant>
        <vt:i4>50</vt:i4>
      </vt:variant>
      <vt:variant>
        <vt:i4>0</vt:i4>
      </vt:variant>
      <vt:variant>
        <vt:i4>5</vt:i4>
      </vt:variant>
      <vt:variant>
        <vt:lpwstr/>
      </vt:variant>
      <vt:variant>
        <vt:lpwstr>_Toc353203777</vt:lpwstr>
      </vt:variant>
      <vt:variant>
        <vt:i4>1310721</vt:i4>
      </vt:variant>
      <vt:variant>
        <vt:i4>44</vt:i4>
      </vt:variant>
      <vt:variant>
        <vt:i4>0</vt:i4>
      </vt:variant>
      <vt:variant>
        <vt:i4>5</vt:i4>
      </vt:variant>
      <vt:variant>
        <vt:lpwstr/>
      </vt:variant>
      <vt:variant>
        <vt:lpwstr>_Toc353203776</vt:lpwstr>
      </vt:variant>
      <vt:variant>
        <vt:i4>1310722</vt:i4>
      </vt:variant>
      <vt:variant>
        <vt:i4>38</vt:i4>
      </vt:variant>
      <vt:variant>
        <vt:i4>0</vt:i4>
      </vt:variant>
      <vt:variant>
        <vt:i4>5</vt:i4>
      </vt:variant>
      <vt:variant>
        <vt:lpwstr/>
      </vt:variant>
      <vt:variant>
        <vt:lpwstr>_Toc353203775</vt:lpwstr>
      </vt:variant>
      <vt:variant>
        <vt:i4>1310723</vt:i4>
      </vt:variant>
      <vt:variant>
        <vt:i4>32</vt:i4>
      </vt:variant>
      <vt:variant>
        <vt:i4>0</vt:i4>
      </vt:variant>
      <vt:variant>
        <vt:i4>5</vt:i4>
      </vt:variant>
      <vt:variant>
        <vt:lpwstr/>
      </vt:variant>
      <vt:variant>
        <vt:lpwstr>_Toc353203774</vt:lpwstr>
      </vt:variant>
      <vt:variant>
        <vt:i4>1310724</vt:i4>
      </vt:variant>
      <vt:variant>
        <vt:i4>26</vt:i4>
      </vt:variant>
      <vt:variant>
        <vt:i4>0</vt:i4>
      </vt:variant>
      <vt:variant>
        <vt:i4>5</vt:i4>
      </vt:variant>
      <vt:variant>
        <vt:lpwstr/>
      </vt:variant>
      <vt:variant>
        <vt:lpwstr>_Toc353203773</vt:lpwstr>
      </vt:variant>
      <vt:variant>
        <vt:i4>1310725</vt:i4>
      </vt:variant>
      <vt:variant>
        <vt:i4>20</vt:i4>
      </vt:variant>
      <vt:variant>
        <vt:i4>0</vt:i4>
      </vt:variant>
      <vt:variant>
        <vt:i4>5</vt:i4>
      </vt:variant>
      <vt:variant>
        <vt:lpwstr/>
      </vt:variant>
      <vt:variant>
        <vt:lpwstr>_Toc353203772</vt:lpwstr>
      </vt:variant>
      <vt:variant>
        <vt:i4>1310726</vt:i4>
      </vt:variant>
      <vt:variant>
        <vt:i4>14</vt:i4>
      </vt:variant>
      <vt:variant>
        <vt:i4>0</vt:i4>
      </vt:variant>
      <vt:variant>
        <vt:i4>5</vt:i4>
      </vt:variant>
      <vt:variant>
        <vt:lpwstr/>
      </vt:variant>
      <vt:variant>
        <vt:lpwstr>_Toc353203771</vt:lpwstr>
      </vt:variant>
      <vt:variant>
        <vt:i4>1310727</vt:i4>
      </vt:variant>
      <vt:variant>
        <vt:i4>8</vt:i4>
      </vt:variant>
      <vt:variant>
        <vt:i4>0</vt:i4>
      </vt:variant>
      <vt:variant>
        <vt:i4>5</vt:i4>
      </vt:variant>
      <vt:variant>
        <vt:lpwstr/>
      </vt:variant>
      <vt:variant>
        <vt:lpwstr>_Toc353203770</vt:lpwstr>
      </vt:variant>
      <vt:variant>
        <vt:i4>1376270</vt:i4>
      </vt:variant>
      <vt:variant>
        <vt:i4>2</vt:i4>
      </vt:variant>
      <vt:variant>
        <vt:i4>0</vt:i4>
      </vt:variant>
      <vt:variant>
        <vt:i4>5</vt:i4>
      </vt:variant>
      <vt:variant>
        <vt:lpwstr/>
      </vt:variant>
      <vt:variant>
        <vt:lpwstr>_Toc353203769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Topher Garay</dc:creator>
  <cp:lastModifiedBy>Darren</cp:lastModifiedBy>
  <cp:revision>14</cp:revision>
  <cp:lastPrinted>2009-04-26T18:26:00Z</cp:lastPrinted>
  <dcterms:created xsi:type="dcterms:W3CDTF">2014-09-12T14:27:00Z</dcterms:created>
  <dcterms:modified xsi:type="dcterms:W3CDTF">2015-11-12T15:02:00Z</dcterms:modified>
</cp:coreProperties>
</file>