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27" w:rsidRPr="009E779A" w:rsidRDefault="00754205">
      <w:r w:rsidRPr="009E779A">
        <w:rPr>
          <w:lang w:bidi="ar-SA"/>
        </w:rPr>
        <mc:AlternateContent>
          <mc:Choice Requires="wps">
            <w:drawing>
              <wp:anchor distT="0" distB="0" distL="114300" distR="114300" simplePos="0" relativeHeight="251652608" behindDoc="0" locked="0" layoutInCell="1" allowOverlap="1" wp14:anchorId="6F323E21" wp14:editId="758679D6">
                <wp:simplePos x="0" y="0"/>
                <wp:positionH relativeFrom="column">
                  <wp:posOffset>-1076325</wp:posOffset>
                </wp:positionH>
                <wp:positionV relativeFrom="paragraph">
                  <wp:posOffset>-375920</wp:posOffset>
                </wp:positionV>
                <wp:extent cx="8050530" cy="3495675"/>
                <wp:effectExtent l="0" t="0" r="26670" b="47625"/>
                <wp:wrapNone/>
                <wp:docPr id="2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34956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9E779A" w:rsidRPr="001D4BE6" w:rsidRDefault="009E779A" w:rsidP="002022FA">
                            <w:pPr>
                              <w:spacing w:line="360" w:lineRule="auto"/>
                              <w:ind w:right="1008"/>
                              <w:contextualSpacing/>
                              <w:jc w:val="right"/>
                              <w:rPr>
                                <w:b/>
                                <w:color w:val="0F243E"/>
                                <w:sz w:val="86"/>
                                <w:szCs w:val="86"/>
                              </w:rPr>
                            </w:pPr>
                            <w:r>
                              <w:rPr>
                                <w:b/>
                                <w:color w:val="0F243E"/>
                                <w:sz w:val="86"/>
                                <w:szCs w:val="86"/>
                              </w:rPr>
                              <w:t>High Performance Teams (Remote Workforce)</w:t>
                            </w:r>
                          </w:p>
                          <w:p w:rsidR="009E779A" w:rsidRPr="001D4BE6" w:rsidRDefault="009E779A" w:rsidP="002022FA">
                            <w:pPr>
                              <w:spacing w:line="360" w:lineRule="auto"/>
                              <w:ind w:right="1008"/>
                              <w:contextualSpacing/>
                              <w:jc w:val="right"/>
                              <w:rPr>
                                <w:b/>
                                <w:color w:val="0F243E"/>
                              </w:rPr>
                            </w:pPr>
                            <w:r w:rsidRPr="001D4BE6">
                              <w:rPr>
                                <w:b/>
                                <w:color w:val="0F243E"/>
                              </w:rPr>
                              <w:t xml:space="preserve">Instructor Guide </w:t>
                            </w:r>
                          </w:p>
                          <w:p w:rsidR="009E779A" w:rsidRPr="001D4BE6" w:rsidRDefault="009E779A" w:rsidP="002022FA">
                            <w:pPr>
                              <w:spacing w:line="360" w:lineRule="auto"/>
                              <w:ind w:right="1008"/>
                              <w:contextualSpacing/>
                              <w:jc w:val="right"/>
                              <w:rPr>
                                <w:b/>
                                <w:color w:val="0F243E"/>
                              </w:rPr>
                            </w:pPr>
                          </w:p>
                          <w:p w:rsidR="009E779A" w:rsidRPr="001D4BE6" w:rsidRDefault="009E779A" w:rsidP="002022FA">
                            <w:pPr>
                              <w:spacing w:line="360" w:lineRule="auto"/>
                              <w:ind w:right="1008"/>
                              <w:contextualSpacing/>
                              <w:jc w:val="right"/>
                              <w:rPr>
                                <w:b/>
                                <w:color w:val="0F243E"/>
                              </w:rPr>
                            </w:pPr>
                            <w:r w:rsidRPr="001D4BE6">
                              <w:rPr>
                                <w:b/>
                                <w:color w:val="0F243E"/>
                              </w:rPr>
                              <w:t>Corporate Training Materials</w:t>
                            </w:r>
                          </w:p>
                          <w:p w:rsidR="009E779A" w:rsidRDefault="009E779A"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84.75pt;margin-top:-29.6pt;width:633.9pt;height:27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" stroked="f">
                <v:fill color2="#7f7f7f [1612]" focus="100%" type="gradient"/>
                <v:shadow on="t" color="#205867" opacity=".5" offset="1pt"/>
                <v:textbox>
                  <w:txbxContent>
                    <w:p w:rsidR="009E779A" w:rsidRPr="001D4BE6" w:rsidRDefault="009E779A" w:rsidP="002022FA">
                      <w:pPr>
                        <w:spacing w:line="360" w:lineRule="auto"/>
                        <w:ind w:right="1008"/>
                        <w:contextualSpacing/>
                        <w:jc w:val="right"/>
                        <w:rPr>
                          <w:b/>
                          <w:color w:val="0F243E"/>
                          <w:sz w:val="86"/>
                          <w:szCs w:val="86"/>
                        </w:rPr>
                      </w:pPr>
                      <w:r>
                        <w:rPr>
                          <w:b/>
                          <w:color w:val="0F243E"/>
                          <w:sz w:val="86"/>
                          <w:szCs w:val="86"/>
                        </w:rPr>
                        <w:t>High Performance Teams (Remote Workforce)</w:t>
                      </w:r>
                    </w:p>
                    <w:p w:rsidR="009E779A" w:rsidRPr="001D4BE6" w:rsidRDefault="009E779A" w:rsidP="002022FA">
                      <w:pPr>
                        <w:spacing w:line="360" w:lineRule="auto"/>
                        <w:ind w:right="1008"/>
                        <w:contextualSpacing/>
                        <w:jc w:val="right"/>
                        <w:rPr>
                          <w:b/>
                          <w:color w:val="0F243E"/>
                        </w:rPr>
                      </w:pPr>
                      <w:r w:rsidRPr="001D4BE6">
                        <w:rPr>
                          <w:b/>
                          <w:color w:val="0F243E"/>
                        </w:rPr>
                        <w:t xml:space="preserve">Instructor Guide </w:t>
                      </w:r>
                    </w:p>
                    <w:p w:rsidR="009E779A" w:rsidRPr="001D4BE6" w:rsidRDefault="009E779A" w:rsidP="002022FA">
                      <w:pPr>
                        <w:spacing w:line="360" w:lineRule="auto"/>
                        <w:ind w:right="1008"/>
                        <w:contextualSpacing/>
                        <w:jc w:val="right"/>
                        <w:rPr>
                          <w:b/>
                          <w:color w:val="0F243E"/>
                        </w:rPr>
                      </w:pPr>
                    </w:p>
                    <w:p w:rsidR="009E779A" w:rsidRPr="001D4BE6" w:rsidRDefault="009E779A" w:rsidP="002022FA">
                      <w:pPr>
                        <w:spacing w:line="360" w:lineRule="auto"/>
                        <w:ind w:right="1008"/>
                        <w:contextualSpacing/>
                        <w:jc w:val="right"/>
                        <w:rPr>
                          <w:b/>
                          <w:color w:val="0F243E"/>
                        </w:rPr>
                      </w:pPr>
                      <w:r w:rsidRPr="001D4BE6">
                        <w:rPr>
                          <w:b/>
                          <w:color w:val="0F243E"/>
                        </w:rPr>
                        <w:t>Corporate Training Materials</w:t>
                      </w:r>
                    </w:p>
                    <w:p w:rsidR="009E779A" w:rsidRDefault="009E779A" w:rsidP="009E205C">
                      <w:pPr>
                        <w:ind w:right="1040"/>
                      </w:pPr>
                    </w:p>
                  </w:txbxContent>
                </v:textbox>
              </v:shape>
            </w:pict>
          </mc:Fallback>
        </mc:AlternateContent>
      </w:r>
    </w:p>
    <w:p w:rsidR="00381A27" w:rsidRPr="009E779A" w:rsidRDefault="00381A27"/>
    <w:p w:rsidR="00381A27" w:rsidRPr="009E779A" w:rsidRDefault="00381A27"/>
    <w:p w:rsidR="00381A27" w:rsidRPr="009E779A" w:rsidRDefault="00952D5A">
      <w:r w:rsidRPr="009E779A">
        <w:rPr>
          <w:lang w:bidi="ar-SA"/>
        </w:rPr>
        <mc:AlternateContent>
          <mc:Choice Requires="wps">
            <w:drawing>
              <wp:anchor distT="0" distB="0" distL="114300" distR="114300" simplePos="0" relativeHeight="251653632" behindDoc="0" locked="0" layoutInCell="1" allowOverlap="1" wp14:anchorId="42FCFEB4" wp14:editId="7EC411E2">
                <wp:simplePos x="0" y="0"/>
                <wp:positionH relativeFrom="column">
                  <wp:posOffset>-149225</wp:posOffset>
                </wp:positionH>
                <wp:positionV relativeFrom="paragraph">
                  <wp:posOffset>231140</wp:posOffset>
                </wp:positionV>
                <wp:extent cx="3114675" cy="3162300"/>
                <wp:effectExtent l="0" t="0" r="0" b="0"/>
                <wp:wrapNone/>
                <wp:docPr id="2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316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9E779A" w:rsidRDefault="009E779A">
                            <w:r>
                              <w:rPr>
                                <w:noProof/>
                                <w:lang w:bidi="ar-SA"/>
                              </w:rPr>
                              <w:drawing>
                                <wp:inline distT="0" distB="0" distL="0" distR="0" wp14:anchorId="23001848" wp14:editId="55B03482">
                                  <wp:extent cx="3044066" cy="2295525"/>
                                  <wp:effectExtent l="0" t="0" r="0" b="0"/>
                                  <wp:docPr id="13" name="Picture 13" descr="C:\Users\Darren\Desktop\New Photos\s05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Desktop\New Photos\s0508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4066" cy="2295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margin-left:-11.75pt;margin-top:18.2pt;width:245.25pt;height:24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4kwAIAAMM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" filled="f" stroked="f" strokecolor="#548dd4">
                <v:textbox>
                  <w:txbxContent>
                    <w:p w:rsidR="009E779A" w:rsidRDefault="009E779A">
                      <w:r>
                        <w:rPr>
                          <w:noProof/>
                          <w:lang w:bidi="ar-SA"/>
                        </w:rPr>
                        <w:drawing>
                          <wp:inline distT="0" distB="0" distL="0" distR="0" wp14:anchorId="23001848" wp14:editId="55B03482">
                            <wp:extent cx="3044066" cy="2295525"/>
                            <wp:effectExtent l="0" t="0" r="0" b="0"/>
                            <wp:docPr id="13" name="Picture 13" descr="C:\Users\Darren\Desktop\New Photos\s05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Desktop\New Photos\s0508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4066" cy="2295525"/>
                                    </a:xfrm>
                                    <a:prstGeom prst="rect">
                                      <a:avLst/>
                                    </a:prstGeom>
                                    <a:noFill/>
                                    <a:ln>
                                      <a:noFill/>
                                    </a:ln>
                                  </pic:spPr>
                                </pic:pic>
                              </a:graphicData>
                            </a:graphic>
                          </wp:inline>
                        </w:drawing>
                      </w:r>
                    </w:p>
                  </w:txbxContent>
                </v:textbox>
              </v:shape>
            </w:pict>
          </mc:Fallback>
        </mc:AlternateContent>
      </w:r>
    </w:p>
    <w:p w:rsidR="00381A27" w:rsidRPr="009E779A" w:rsidRDefault="00381A27"/>
    <w:p w:rsidR="00381A27" w:rsidRPr="009E779A" w:rsidRDefault="00381A27"/>
    <w:p w:rsidR="00381A27" w:rsidRPr="009E779A" w:rsidRDefault="00381A27"/>
    <w:p w:rsidR="00381A27" w:rsidRPr="009E779A" w:rsidRDefault="00381A27"/>
    <w:p w:rsidR="00381A27" w:rsidRPr="009E779A" w:rsidRDefault="00381A27"/>
    <w:p w:rsidR="00381A27" w:rsidRPr="009E779A" w:rsidRDefault="00381A27">
      <w:pPr>
        <w:sectPr w:rsidR="00381A27" w:rsidRPr="009E779A">
          <w:type w:val="continuous"/>
          <w:pgSz w:w="12240" w:h="15840" w:code="1"/>
          <w:pgMar w:top="1440" w:right="1440" w:bottom="1440" w:left="1440" w:header="720" w:footer="720" w:gutter="0"/>
          <w:pgNumType w:start="1"/>
          <w:cols w:space="720"/>
          <w:formProt w:val="0"/>
          <w:vAlign w:val="center"/>
          <w:docGrid w:linePitch="360"/>
        </w:sectPr>
      </w:pPr>
    </w:p>
    <w:p w:rsidR="00381A27" w:rsidRPr="009E779A" w:rsidRDefault="00381A27">
      <w:pPr>
        <w:pStyle w:val="Title"/>
        <w:rPr>
          <w:rStyle w:val="BookTitle"/>
          <w:rFonts w:ascii="Calibri" w:hAnsi="Calibri" w:cs="Times New Roman"/>
          <w:color w:val="auto"/>
          <w:kern w:val="0"/>
          <w:sz w:val="22"/>
          <w:szCs w:val="22"/>
          <w:lang w:bidi="en-US"/>
        </w:rPr>
      </w:pPr>
      <w:r w:rsidRPr="009E779A">
        <w:rPr>
          <w:rStyle w:val="BookTitle"/>
          <w:color w:val="C00000"/>
        </w:rPr>
        <w:lastRenderedPageBreak/>
        <w:t>Table of Contents</w:t>
      </w:r>
    </w:p>
    <w:p w:rsidR="00381A27" w:rsidRPr="009E779A" w:rsidRDefault="00381A27"/>
    <w:bookmarkStart w:id="0" w:name="_GoBack"/>
    <w:bookmarkEnd w:id="0"/>
    <w:p w:rsidR="00437577" w:rsidRDefault="003E3D56">
      <w:pPr>
        <w:pStyle w:val="TOC1"/>
        <w:tabs>
          <w:tab w:val="right" w:leader="dot" w:pos="9350"/>
        </w:tabs>
        <w:rPr>
          <w:rFonts w:asciiTheme="minorHAnsi" w:eastAsiaTheme="minorEastAsia" w:hAnsiTheme="minorHAnsi" w:cstheme="minorBidi"/>
          <w:b w:val="0"/>
          <w:bCs w:val="0"/>
          <w:noProof/>
          <w:szCs w:val="22"/>
          <w:lang w:bidi="ar-SA"/>
        </w:rPr>
      </w:pPr>
      <w:r w:rsidRPr="009E779A">
        <w:fldChar w:fldCharType="begin"/>
      </w:r>
      <w:r w:rsidR="00381A27" w:rsidRPr="009E779A">
        <w:instrText xml:space="preserve"> TOC \o "1-3" \h \z \u </w:instrText>
      </w:r>
      <w:r w:rsidRPr="009E779A">
        <w:fldChar w:fldCharType="separate"/>
      </w:r>
      <w:hyperlink w:anchor="_Toc407102161" w:history="1">
        <w:r w:rsidR="00437577" w:rsidRPr="00C15D91">
          <w:rPr>
            <w:rStyle w:val="Hyperlink"/>
            <w:noProof/>
          </w:rPr>
          <w:t>Preface</w:t>
        </w:r>
        <w:r w:rsidR="00437577">
          <w:rPr>
            <w:noProof/>
            <w:webHidden/>
          </w:rPr>
          <w:tab/>
        </w:r>
        <w:r w:rsidR="00437577">
          <w:rPr>
            <w:noProof/>
            <w:webHidden/>
          </w:rPr>
          <w:fldChar w:fldCharType="begin"/>
        </w:r>
        <w:r w:rsidR="00437577">
          <w:rPr>
            <w:noProof/>
            <w:webHidden/>
          </w:rPr>
          <w:instrText xml:space="preserve"> PAGEREF _Toc407102161 \h </w:instrText>
        </w:r>
        <w:r w:rsidR="00437577">
          <w:rPr>
            <w:noProof/>
            <w:webHidden/>
          </w:rPr>
        </w:r>
        <w:r w:rsidR="00437577">
          <w:rPr>
            <w:noProof/>
            <w:webHidden/>
          </w:rPr>
          <w:fldChar w:fldCharType="separate"/>
        </w:r>
        <w:r w:rsidR="00437577">
          <w:rPr>
            <w:noProof/>
            <w:webHidden/>
          </w:rPr>
          <w:t>7</w:t>
        </w:r>
        <w:r w:rsidR="00437577">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62" w:history="1">
        <w:r w:rsidRPr="00C15D91">
          <w:rPr>
            <w:rStyle w:val="Hyperlink"/>
            <w:noProof/>
            <w:lang w:eastAsia="zh-TW"/>
          </w:rPr>
          <w:t>What is Courseware?</w:t>
        </w:r>
        <w:r>
          <w:rPr>
            <w:noProof/>
            <w:webHidden/>
          </w:rPr>
          <w:tab/>
        </w:r>
        <w:r>
          <w:rPr>
            <w:noProof/>
            <w:webHidden/>
          </w:rPr>
          <w:fldChar w:fldCharType="begin"/>
        </w:r>
        <w:r>
          <w:rPr>
            <w:noProof/>
            <w:webHidden/>
          </w:rPr>
          <w:instrText xml:space="preserve"> PAGEREF _Toc407102162 \h </w:instrText>
        </w:r>
        <w:r>
          <w:rPr>
            <w:noProof/>
            <w:webHidden/>
          </w:rPr>
        </w:r>
        <w:r>
          <w:rPr>
            <w:noProof/>
            <w:webHidden/>
          </w:rPr>
          <w:fldChar w:fldCharType="separate"/>
        </w:r>
        <w:r>
          <w:rPr>
            <w:noProof/>
            <w:webHidden/>
          </w:rPr>
          <w:t>7</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63" w:history="1">
        <w:r w:rsidRPr="00C15D91">
          <w:rPr>
            <w:rStyle w:val="Hyperlink"/>
            <w:noProof/>
            <w:lang w:eastAsia="zh-TW"/>
          </w:rPr>
          <w:t>How Do I Customize My Course?</w:t>
        </w:r>
        <w:r>
          <w:rPr>
            <w:noProof/>
            <w:webHidden/>
          </w:rPr>
          <w:tab/>
        </w:r>
        <w:r>
          <w:rPr>
            <w:noProof/>
            <w:webHidden/>
          </w:rPr>
          <w:fldChar w:fldCharType="begin"/>
        </w:r>
        <w:r>
          <w:rPr>
            <w:noProof/>
            <w:webHidden/>
          </w:rPr>
          <w:instrText xml:space="preserve"> PAGEREF _Toc407102163 \h </w:instrText>
        </w:r>
        <w:r>
          <w:rPr>
            <w:noProof/>
            <w:webHidden/>
          </w:rPr>
        </w:r>
        <w:r>
          <w:rPr>
            <w:noProof/>
            <w:webHidden/>
          </w:rPr>
          <w:fldChar w:fldCharType="separate"/>
        </w:r>
        <w:r>
          <w:rPr>
            <w:noProof/>
            <w:webHidden/>
          </w:rPr>
          <w:t>7</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64" w:history="1">
        <w:r w:rsidRPr="00C15D91">
          <w:rPr>
            <w:rStyle w:val="Hyperlink"/>
            <w:noProof/>
            <w:lang w:eastAsia="zh-TW"/>
          </w:rPr>
          <w:t>Materials Required</w:t>
        </w:r>
        <w:r>
          <w:rPr>
            <w:noProof/>
            <w:webHidden/>
          </w:rPr>
          <w:tab/>
        </w:r>
        <w:r>
          <w:rPr>
            <w:noProof/>
            <w:webHidden/>
          </w:rPr>
          <w:fldChar w:fldCharType="begin"/>
        </w:r>
        <w:r>
          <w:rPr>
            <w:noProof/>
            <w:webHidden/>
          </w:rPr>
          <w:instrText xml:space="preserve"> PAGEREF _Toc407102164 \h </w:instrText>
        </w:r>
        <w:r>
          <w:rPr>
            <w:noProof/>
            <w:webHidden/>
          </w:rPr>
        </w:r>
        <w:r>
          <w:rPr>
            <w:noProof/>
            <w:webHidden/>
          </w:rPr>
          <w:fldChar w:fldCharType="separate"/>
        </w:r>
        <w:r>
          <w:rPr>
            <w:noProof/>
            <w:webHidden/>
          </w:rPr>
          <w:t>9</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65" w:history="1">
        <w:r w:rsidRPr="00C15D91">
          <w:rPr>
            <w:rStyle w:val="Hyperlink"/>
            <w:noProof/>
            <w:lang w:eastAsia="zh-TW"/>
          </w:rPr>
          <w:t>Maximizing Your Training Power</w:t>
        </w:r>
        <w:r>
          <w:rPr>
            <w:noProof/>
            <w:webHidden/>
          </w:rPr>
          <w:tab/>
        </w:r>
        <w:r>
          <w:rPr>
            <w:noProof/>
            <w:webHidden/>
          </w:rPr>
          <w:fldChar w:fldCharType="begin"/>
        </w:r>
        <w:r>
          <w:rPr>
            <w:noProof/>
            <w:webHidden/>
          </w:rPr>
          <w:instrText xml:space="preserve"> PAGEREF _Toc407102165 \h </w:instrText>
        </w:r>
        <w:r>
          <w:rPr>
            <w:noProof/>
            <w:webHidden/>
          </w:rPr>
        </w:r>
        <w:r>
          <w:rPr>
            <w:noProof/>
            <w:webHidden/>
          </w:rPr>
          <w:fldChar w:fldCharType="separate"/>
        </w:r>
        <w:r>
          <w:rPr>
            <w:noProof/>
            <w:webHidden/>
          </w:rPr>
          <w:t>9</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166" w:history="1">
        <w:r w:rsidRPr="00C15D91">
          <w:rPr>
            <w:rStyle w:val="Hyperlink"/>
            <w:noProof/>
            <w:lang w:eastAsia="zh-TW"/>
          </w:rPr>
          <w:t>Module One: Getting Started</w:t>
        </w:r>
        <w:r>
          <w:rPr>
            <w:noProof/>
            <w:webHidden/>
          </w:rPr>
          <w:tab/>
        </w:r>
        <w:r>
          <w:rPr>
            <w:noProof/>
            <w:webHidden/>
          </w:rPr>
          <w:fldChar w:fldCharType="begin"/>
        </w:r>
        <w:r>
          <w:rPr>
            <w:noProof/>
            <w:webHidden/>
          </w:rPr>
          <w:instrText xml:space="preserve"> PAGEREF _Toc407102166 \h </w:instrText>
        </w:r>
        <w:r>
          <w:rPr>
            <w:noProof/>
            <w:webHidden/>
          </w:rPr>
        </w:r>
        <w:r>
          <w:rPr>
            <w:noProof/>
            <w:webHidden/>
          </w:rPr>
          <w:fldChar w:fldCharType="separate"/>
        </w:r>
        <w:r>
          <w:rPr>
            <w:noProof/>
            <w:webHidden/>
          </w:rPr>
          <w:t>11</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67" w:history="1">
        <w:r w:rsidRPr="00C15D91">
          <w:rPr>
            <w:rStyle w:val="Hyperlink"/>
            <w:noProof/>
          </w:rPr>
          <w:t>Housekeeping Items</w:t>
        </w:r>
        <w:r>
          <w:rPr>
            <w:noProof/>
            <w:webHidden/>
          </w:rPr>
          <w:tab/>
        </w:r>
        <w:r>
          <w:rPr>
            <w:noProof/>
            <w:webHidden/>
          </w:rPr>
          <w:fldChar w:fldCharType="begin"/>
        </w:r>
        <w:r>
          <w:rPr>
            <w:noProof/>
            <w:webHidden/>
          </w:rPr>
          <w:instrText xml:space="preserve"> PAGEREF _Toc407102167 \h </w:instrText>
        </w:r>
        <w:r>
          <w:rPr>
            <w:noProof/>
            <w:webHidden/>
          </w:rPr>
        </w:r>
        <w:r>
          <w:rPr>
            <w:noProof/>
            <w:webHidden/>
          </w:rPr>
          <w:fldChar w:fldCharType="separate"/>
        </w:r>
        <w:r>
          <w:rPr>
            <w:noProof/>
            <w:webHidden/>
          </w:rPr>
          <w:t>11</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68" w:history="1">
        <w:r w:rsidRPr="00C15D91">
          <w:rPr>
            <w:rStyle w:val="Hyperlink"/>
            <w:noProof/>
          </w:rPr>
          <w:t>The Parking Lot</w:t>
        </w:r>
        <w:r>
          <w:rPr>
            <w:noProof/>
            <w:webHidden/>
          </w:rPr>
          <w:tab/>
        </w:r>
        <w:r>
          <w:rPr>
            <w:noProof/>
            <w:webHidden/>
          </w:rPr>
          <w:fldChar w:fldCharType="begin"/>
        </w:r>
        <w:r>
          <w:rPr>
            <w:noProof/>
            <w:webHidden/>
          </w:rPr>
          <w:instrText xml:space="preserve"> PAGEREF _Toc407102168 \h </w:instrText>
        </w:r>
        <w:r>
          <w:rPr>
            <w:noProof/>
            <w:webHidden/>
          </w:rPr>
        </w:r>
        <w:r>
          <w:rPr>
            <w:noProof/>
            <w:webHidden/>
          </w:rPr>
          <w:fldChar w:fldCharType="separate"/>
        </w:r>
        <w:r>
          <w:rPr>
            <w:noProof/>
            <w:webHidden/>
          </w:rPr>
          <w:t>12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69" w:history="1">
        <w:r w:rsidRPr="00C15D91">
          <w:rPr>
            <w:rStyle w:val="Hyperlink"/>
            <w:noProof/>
          </w:rPr>
          <w:t>Workshop Objectives</w:t>
        </w:r>
        <w:r>
          <w:rPr>
            <w:noProof/>
            <w:webHidden/>
          </w:rPr>
          <w:tab/>
        </w:r>
        <w:r>
          <w:rPr>
            <w:noProof/>
            <w:webHidden/>
          </w:rPr>
          <w:fldChar w:fldCharType="begin"/>
        </w:r>
        <w:r>
          <w:rPr>
            <w:noProof/>
            <w:webHidden/>
          </w:rPr>
          <w:instrText xml:space="preserve"> PAGEREF _Toc407102169 \h </w:instrText>
        </w:r>
        <w:r>
          <w:rPr>
            <w:noProof/>
            <w:webHidden/>
          </w:rPr>
        </w:r>
        <w:r>
          <w:rPr>
            <w:noProof/>
            <w:webHidden/>
          </w:rPr>
          <w:fldChar w:fldCharType="separate"/>
        </w:r>
        <w:r>
          <w:rPr>
            <w:noProof/>
            <w:webHidden/>
          </w:rPr>
          <w:t>12</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170" w:history="1">
        <w:r w:rsidRPr="00C15D91">
          <w:rPr>
            <w:rStyle w:val="Hyperlink"/>
            <w:noProof/>
            <w:lang w:eastAsia="zh-TW"/>
          </w:rPr>
          <w:t>Module Two: Remote Workforce</w:t>
        </w:r>
        <w:r>
          <w:rPr>
            <w:noProof/>
            <w:webHidden/>
          </w:rPr>
          <w:tab/>
        </w:r>
        <w:r>
          <w:rPr>
            <w:noProof/>
            <w:webHidden/>
          </w:rPr>
          <w:fldChar w:fldCharType="begin"/>
        </w:r>
        <w:r>
          <w:rPr>
            <w:noProof/>
            <w:webHidden/>
          </w:rPr>
          <w:instrText xml:space="preserve"> PAGEREF _Toc407102170 \h </w:instrText>
        </w:r>
        <w:r>
          <w:rPr>
            <w:noProof/>
            <w:webHidden/>
          </w:rPr>
        </w:r>
        <w:r>
          <w:rPr>
            <w:noProof/>
            <w:webHidden/>
          </w:rPr>
          <w:fldChar w:fldCharType="separate"/>
        </w:r>
        <w:r>
          <w:rPr>
            <w:noProof/>
            <w:webHidden/>
          </w:rPr>
          <w:t>13</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71" w:history="1">
        <w:r w:rsidRPr="00C15D91">
          <w:rPr>
            <w:rStyle w:val="Hyperlink"/>
            <w:noProof/>
          </w:rPr>
          <w:t>What is a Remote Workforce?</w:t>
        </w:r>
        <w:r>
          <w:rPr>
            <w:noProof/>
            <w:webHidden/>
          </w:rPr>
          <w:tab/>
        </w:r>
        <w:r>
          <w:rPr>
            <w:noProof/>
            <w:webHidden/>
          </w:rPr>
          <w:fldChar w:fldCharType="begin"/>
        </w:r>
        <w:r>
          <w:rPr>
            <w:noProof/>
            <w:webHidden/>
          </w:rPr>
          <w:instrText xml:space="preserve"> PAGEREF _Toc407102171 \h </w:instrText>
        </w:r>
        <w:r>
          <w:rPr>
            <w:noProof/>
            <w:webHidden/>
          </w:rPr>
        </w:r>
        <w:r>
          <w:rPr>
            <w:noProof/>
            <w:webHidden/>
          </w:rPr>
          <w:fldChar w:fldCharType="separate"/>
        </w:r>
        <w:r>
          <w:rPr>
            <w:noProof/>
            <w:webHidden/>
          </w:rPr>
          <w:t>13</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72" w:history="1">
        <w:r w:rsidRPr="00C15D91">
          <w:rPr>
            <w:rStyle w:val="Hyperlink"/>
            <w:noProof/>
          </w:rPr>
          <w:t>Types of Remote Workforce</w:t>
        </w:r>
        <w:r>
          <w:rPr>
            <w:noProof/>
            <w:webHidden/>
          </w:rPr>
          <w:tab/>
        </w:r>
        <w:r>
          <w:rPr>
            <w:noProof/>
            <w:webHidden/>
          </w:rPr>
          <w:fldChar w:fldCharType="begin"/>
        </w:r>
        <w:r>
          <w:rPr>
            <w:noProof/>
            <w:webHidden/>
          </w:rPr>
          <w:instrText xml:space="preserve"> PAGEREF _Toc407102172 \h </w:instrText>
        </w:r>
        <w:r>
          <w:rPr>
            <w:noProof/>
            <w:webHidden/>
          </w:rPr>
        </w:r>
        <w:r>
          <w:rPr>
            <w:noProof/>
            <w:webHidden/>
          </w:rPr>
          <w:fldChar w:fldCharType="separate"/>
        </w:r>
        <w:r>
          <w:rPr>
            <w:noProof/>
            <w:webHidden/>
          </w:rPr>
          <w:t>14</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73" w:history="1">
        <w:r w:rsidRPr="00C15D91">
          <w:rPr>
            <w:rStyle w:val="Hyperlink"/>
            <w:noProof/>
          </w:rPr>
          <w:t>Benefits of a Remote Workforce</w:t>
        </w:r>
        <w:r>
          <w:rPr>
            <w:noProof/>
            <w:webHidden/>
          </w:rPr>
          <w:tab/>
        </w:r>
        <w:r>
          <w:rPr>
            <w:noProof/>
            <w:webHidden/>
          </w:rPr>
          <w:fldChar w:fldCharType="begin"/>
        </w:r>
        <w:r>
          <w:rPr>
            <w:noProof/>
            <w:webHidden/>
          </w:rPr>
          <w:instrText xml:space="preserve"> PAGEREF _Toc407102173 \h </w:instrText>
        </w:r>
        <w:r>
          <w:rPr>
            <w:noProof/>
            <w:webHidden/>
          </w:rPr>
        </w:r>
        <w:r>
          <w:rPr>
            <w:noProof/>
            <w:webHidden/>
          </w:rPr>
          <w:fldChar w:fldCharType="separate"/>
        </w:r>
        <w:r>
          <w:rPr>
            <w:noProof/>
            <w:webHidden/>
          </w:rPr>
          <w:t>15</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74" w:history="1">
        <w:r w:rsidRPr="00C15D91">
          <w:rPr>
            <w:rStyle w:val="Hyperlink"/>
            <w:noProof/>
          </w:rPr>
          <w:t>Materials for Remote Workforce</w:t>
        </w:r>
        <w:r>
          <w:rPr>
            <w:noProof/>
            <w:webHidden/>
          </w:rPr>
          <w:tab/>
        </w:r>
        <w:r>
          <w:rPr>
            <w:noProof/>
            <w:webHidden/>
          </w:rPr>
          <w:fldChar w:fldCharType="begin"/>
        </w:r>
        <w:r>
          <w:rPr>
            <w:noProof/>
            <w:webHidden/>
          </w:rPr>
          <w:instrText xml:space="preserve"> PAGEREF _Toc407102174 \h </w:instrText>
        </w:r>
        <w:r>
          <w:rPr>
            <w:noProof/>
            <w:webHidden/>
          </w:rPr>
        </w:r>
        <w:r>
          <w:rPr>
            <w:noProof/>
            <w:webHidden/>
          </w:rPr>
          <w:fldChar w:fldCharType="separate"/>
        </w:r>
        <w:r>
          <w:rPr>
            <w:noProof/>
            <w:webHidden/>
          </w:rPr>
          <w:t>16</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75" w:history="1">
        <w:r w:rsidRPr="00C15D91">
          <w:rPr>
            <w:rStyle w:val="Hyperlink"/>
            <w:noProof/>
          </w:rPr>
          <w:t>Case Study</w:t>
        </w:r>
        <w:r>
          <w:rPr>
            <w:noProof/>
            <w:webHidden/>
          </w:rPr>
          <w:tab/>
        </w:r>
        <w:r>
          <w:rPr>
            <w:noProof/>
            <w:webHidden/>
          </w:rPr>
          <w:fldChar w:fldCharType="begin"/>
        </w:r>
        <w:r>
          <w:rPr>
            <w:noProof/>
            <w:webHidden/>
          </w:rPr>
          <w:instrText xml:space="preserve"> PAGEREF _Toc407102175 \h </w:instrText>
        </w:r>
        <w:r>
          <w:rPr>
            <w:noProof/>
            <w:webHidden/>
          </w:rPr>
        </w:r>
        <w:r>
          <w:rPr>
            <w:noProof/>
            <w:webHidden/>
          </w:rPr>
          <w:fldChar w:fldCharType="separate"/>
        </w:r>
        <w:r>
          <w:rPr>
            <w:noProof/>
            <w:webHidden/>
          </w:rPr>
          <w:t>16</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76" w:history="1">
        <w:r w:rsidRPr="00C15D91">
          <w:rPr>
            <w:rStyle w:val="Hyperlink"/>
            <w:noProof/>
          </w:rPr>
          <w:t>Module Two: Review Questions</w:t>
        </w:r>
        <w:r>
          <w:rPr>
            <w:noProof/>
            <w:webHidden/>
          </w:rPr>
          <w:tab/>
        </w:r>
        <w:r>
          <w:rPr>
            <w:noProof/>
            <w:webHidden/>
          </w:rPr>
          <w:fldChar w:fldCharType="begin"/>
        </w:r>
        <w:r>
          <w:rPr>
            <w:noProof/>
            <w:webHidden/>
          </w:rPr>
          <w:instrText xml:space="preserve"> PAGEREF _Toc407102176 \h </w:instrText>
        </w:r>
        <w:r>
          <w:rPr>
            <w:noProof/>
            <w:webHidden/>
          </w:rPr>
        </w:r>
        <w:r>
          <w:rPr>
            <w:noProof/>
            <w:webHidden/>
          </w:rPr>
          <w:fldChar w:fldCharType="separate"/>
        </w:r>
        <w:r>
          <w:rPr>
            <w:noProof/>
            <w:webHidden/>
          </w:rPr>
          <w:t>18</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177" w:history="1">
        <w:r w:rsidRPr="00C15D91">
          <w:rPr>
            <w:rStyle w:val="Hyperlink"/>
            <w:noProof/>
            <w:lang w:eastAsia="zh-TW"/>
          </w:rPr>
          <w:t>Module Three: High Performance Teams</w:t>
        </w:r>
        <w:r>
          <w:rPr>
            <w:noProof/>
            <w:webHidden/>
          </w:rPr>
          <w:tab/>
        </w:r>
        <w:r>
          <w:rPr>
            <w:noProof/>
            <w:webHidden/>
          </w:rPr>
          <w:fldChar w:fldCharType="begin"/>
        </w:r>
        <w:r>
          <w:rPr>
            <w:noProof/>
            <w:webHidden/>
          </w:rPr>
          <w:instrText xml:space="preserve"> PAGEREF _Toc407102177 \h </w:instrText>
        </w:r>
        <w:r>
          <w:rPr>
            <w:noProof/>
            <w:webHidden/>
          </w:rPr>
        </w:r>
        <w:r>
          <w:rPr>
            <w:noProof/>
            <w:webHidden/>
          </w:rPr>
          <w:fldChar w:fldCharType="separate"/>
        </w:r>
        <w:r>
          <w:rPr>
            <w:noProof/>
            <w:webHidden/>
          </w:rPr>
          <w:t>21</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78" w:history="1">
        <w:r w:rsidRPr="00C15D91">
          <w:rPr>
            <w:rStyle w:val="Hyperlink"/>
            <w:noProof/>
          </w:rPr>
          <w:t>What is a High Performance Team?</w:t>
        </w:r>
        <w:r>
          <w:rPr>
            <w:noProof/>
            <w:webHidden/>
          </w:rPr>
          <w:tab/>
        </w:r>
        <w:r>
          <w:rPr>
            <w:noProof/>
            <w:webHidden/>
          </w:rPr>
          <w:fldChar w:fldCharType="begin"/>
        </w:r>
        <w:r>
          <w:rPr>
            <w:noProof/>
            <w:webHidden/>
          </w:rPr>
          <w:instrText xml:space="preserve"> PAGEREF _Toc407102178 \h </w:instrText>
        </w:r>
        <w:r>
          <w:rPr>
            <w:noProof/>
            <w:webHidden/>
          </w:rPr>
        </w:r>
        <w:r>
          <w:rPr>
            <w:noProof/>
            <w:webHidden/>
          </w:rPr>
          <w:fldChar w:fldCharType="separate"/>
        </w:r>
        <w:r>
          <w:rPr>
            <w:noProof/>
            <w:webHidden/>
          </w:rPr>
          <w:t>21</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79" w:history="1">
        <w:r w:rsidRPr="00C15D91">
          <w:rPr>
            <w:rStyle w:val="Hyperlink"/>
            <w:noProof/>
          </w:rPr>
          <w:t>Benefits of High Performance Teams</w:t>
        </w:r>
        <w:r>
          <w:rPr>
            <w:noProof/>
            <w:webHidden/>
          </w:rPr>
          <w:tab/>
        </w:r>
        <w:r>
          <w:rPr>
            <w:noProof/>
            <w:webHidden/>
          </w:rPr>
          <w:fldChar w:fldCharType="begin"/>
        </w:r>
        <w:r>
          <w:rPr>
            <w:noProof/>
            <w:webHidden/>
          </w:rPr>
          <w:instrText xml:space="preserve"> PAGEREF _Toc407102179 \h </w:instrText>
        </w:r>
        <w:r>
          <w:rPr>
            <w:noProof/>
            <w:webHidden/>
          </w:rPr>
        </w:r>
        <w:r>
          <w:rPr>
            <w:noProof/>
            <w:webHidden/>
          </w:rPr>
          <w:fldChar w:fldCharType="separate"/>
        </w:r>
        <w:r>
          <w:rPr>
            <w:noProof/>
            <w:webHidden/>
          </w:rPr>
          <w:t>22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80" w:history="1">
        <w:r w:rsidRPr="00C15D91">
          <w:rPr>
            <w:rStyle w:val="Hyperlink"/>
            <w:noProof/>
          </w:rPr>
          <w:t>Leadership for High Performance Team</w:t>
        </w:r>
        <w:r>
          <w:rPr>
            <w:noProof/>
            <w:webHidden/>
          </w:rPr>
          <w:tab/>
        </w:r>
        <w:r>
          <w:rPr>
            <w:noProof/>
            <w:webHidden/>
          </w:rPr>
          <w:fldChar w:fldCharType="begin"/>
        </w:r>
        <w:r>
          <w:rPr>
            <w:noProof/>
            <w:webHidden/>
          </w:rPr>
          <w:instrText xml:space="preserve"> PAGEREF _Toc407102180 \h </w:instrText>
        </w:r>
        <w:r>
          <w:rPr>
            <w:noProof/>
            <w:webHidden/>
          </w:rPr>
        </w:r>
        <w:r>
          <w:rPr>
            <w:noProof/>
            <w:webHidden/>
          </w:rPr>
          <w:fldChar w:fldCharType="separate"/>
        </w:r>
        <w:r>
          <w:rPr>
            <w:noProof/>
            <w:webHidden/>
          </w:rPr>
          <w:t>23</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81" w:history="1">
        <w:r w:rsidRPr="00C15D91">
          <w:rPr>
            <w:rStyle w:val="Hyperlink"/>
            <w:noProof/>
          </w:rPr>
          <w:t>Understanding Team Dynamics</w:t>
        </w:r>
        <w:r>
          <w:rPr>
            <w:noProof/>
            <w:webHidden/>
          </w:rPr>
          <w:tab/>
        </w:r>
        <w:r>
          <w:rPr>
            <w:noProof/>
            <w:webHidden/>
          </w:rPr>
          <w:fldChar w:fldCharType="begin"/>
        </w:r>
        <w:r>
          <w:rPr>
            <w:noProof/>
            <w:webHidden/>
          </w:rPr>
          <w:instrText xml:space="preserve"> PAGEREF _Toc407102181 \h </w:instrText>
        </w:r>
        <w:r>
          <w:rPr>
            <w:noProof/>
            <w:webHidden/>
          </w:rPr>
        </w:r>
        <w:r>
          <w:rPr>
            <w:noProof/>
            <w:webHidden/>
          </w:rPr>
          <w:fldChar w:fldCharType="separate"/>
        </w:r>
        <w:r>
          <w:rPr>
            <w:noProof/>
            <w:webHidden/>
          </w:rPr>
          <w:t>23</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82" w:history="1">
        <w:r w:rsidRPr="00C15D91">
          <w:rPr>
            <w:rStyle w:val="Hyperlink"/>
            <w:noProof/>
          </w:rPr>
          <w:t>Case Study</w:t>
        </w:r>
        <w:r>
          <w:rPr>
            <w:noProof/>
            <w:webHidden/>
          </w:rPr>
          <w:tab/>
        </w:r>
        <w:r>
          <w:rPr>
            <w:noProof/>
            <w:webHidden/>
          </w:rPr>
          <w:fldChar w:fldCharType="begin"/>
        </w:r>
        <w:r>
          <w:rPr>
            <w:noProof/>
            <w:webHidden/>
          </w:rPr>
          <w:instrText xml:space="preserve"> PAGEREF _Toc407102182 \h </w:instrText>
        </w:r>
        <w:r>
          <w:rPr>
            <w:noProof/>
            <w:webHidden/>
          </w:rPr>
        </w:r>
        <w:r>
          <w:rPr>
            <w:noProof/>
            <w:webHidden/>
          </w:rPr>
          <w:fldChar w:fldCharType="separate"/>
        </w:r>
        <w:r>
          <w:rPr>
            <w:noProof/>
            <w:webHidden/>
          </w:rPr>
          <w:t>24</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83" w:history="1">
        <w:r w:rsidRPr="00C15D91">
          <w:rPr>
            <w:rStyle w:val="Hyperlink"/>
            <w:noProof/>
          </w:rPr>
          <w:t>Module Three: Review Questions</w:t>
        </w:r>
        <w:r>
          <w:rPr>
            <w:noProof/>
            <w:webHidden/>
          </w:rPr>
          <w:tab/>
        </w:r>
        <w:r>
          <w:rPr>
            <w:noProof/>
            <w:webHidden/>
          </w:rPr>
          <w:fldChar w:fldCharType="begin"/>
        </w:r>
        <w:r>
          <w:rPr>
            <w:noProof/>
            <w:webHidden/>
          </w:rPr>
          <w:instrText xml:space="preserve"> PAGEREF _Toc407102183 \h </w:instrText>
        </w:r>
        <w:r>
          <w:rPr>
            <w:noProof/>
            <w:webHidden/>
          </w:rPr>
        </w:r>
        <w:r>
          <w:rPr>
            <w:noProof/>
            <w:webHidden/>
          </w:rPr>
          <w:fldChar w:fldCharType="separate"/>
        </w:r>
        <w:r>
          <w:rPr>
            <w:noProof/>
            <w:webHidden/>
          </w:rPr>
          <w:t>26</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184" w:history="1">
        <w:r w:rsidRPr="00C15D91">
          <w:rPr>
            <w:rStyle w:val="Hyperlink"/>
            <w:noProof/>
            <w:lang w:eastAsia="zh-TW"/>
          </w:rPr>
          <w:t>Module Four: Characteristics of High Performance Teams</w:t>
        </w:r>
        <w:r>
          <w:rPr>
            <w:noProof/>
            <w:webHidden/>
          </w:rPr>
          <w:tab/>
        </w:r>
        <w:r>
          <w:rPr>
            <w:noProof/>
            <w:webHidden/>
          </w:rPr>
          <w:fldChar w:fldCharType="begin"/>
        </w:r>
        <w:r>
          <w:rPr>
            <w:noProof/>
            <w:webHidden/>
          </w:rPr>
          <w:instrText xml:space="preserve"> PAGEREF _Toc407102184 \h </w:instrText>
        </w:r>
        <w:r>
          <w:rPr>
            <w:noProof/>
            <w:webHidden/>
          </w:rPr>
        </w:r>
        <w:r>
          <w:rPr>
            <w:noProof/>
            <w:webHidden/>
          </w:rPr>
          <w:fldChar w:fldCharType="separate"/>
        </w:r>
        <w:r>
          <w:rPr>
            <w:noProof/>
            <w:webHidden/>
          </w:rPr>
          <w:t>29</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85" w:history="1">
        <w:r w:rsidRPr="00C15D91">
          <w:rPr>
            <w:rStyle w:val="Hyperlink"/>
            <w:noProof/>
          </w:rPr>
          <w:t>Excellent Communication</w:t>
        </w:r>
        <w:r>
          <w:rPr>
            <w:noProof/>
            <w:webHidden/>
          </w:rPr>
          <w:tab/>
        </w:r>
        <w:r>
          <w:rPr>
            <w:noProof/>
            <w:webHidden/>
          </w:rPr>
          <w:fldChar w:fldCharType="begin"/>
        </w:r>
        <w:r>
          <w:rPr>
            <w:noProof/>
            <w:webHidden/>
          </w:rPr>
          <w:instrText xml:space="preserve"> PAGEREF _Toc407102185 \h </w:instrText>
        </w:r>
        <w:r>
          <w:rPr>
            <w:noProof/>
            <w:webHidden/>
          </w:rPr>
        </w:r>
        <w:r>
          <w:rPr>
            <w:noProof/>
            <w:webHidden/>
          </w:rPr>
          <w:fldChar w:fldCharType="separate"/>
        </w:r>
        <w:r>
          <w:rPr>
            <w:noProof/>
            <w:webHidden/>
          </w:rPr>
          <w:t>29</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86" w:history="1">
        <w:r w:rsidRPr="00C15D91">
          <w:rPr>
            <w:rStyle w:val="Hyperlink"/>
            <w:noProof/>
          </w:rPr>
          <w:t>Goal-Oriented</w:t>
        </w:r>
        <w:r>
          <w:rPr>
            <w:noProof/>
            <w:webHidden/>
          </w:rPr>
          <w:tab/>
        </w:r>
        <w:r>
          <w:rPr>
            <w:noProof/>
            <w:webHidden/>
          </w:rPr>
          <w:fldChar w:fldCharType="begin"/>
        </w:r>
        <w:r>
          <w:rPr>
            <w:noProof/>
            <w:webHidden/>
          </w:rPr>
          <w:instrText xml:space="preserve"> PAGEREF _Toc407102186 \h </w:instrText>
        </w:r>
        <w:r>
          <w:rPr>
            <w:noProof/>
            <w:webHidden/>
          </w:rPr>
        </w:r>
        <w:r>
          <w:rPr>
            <w:noProof/>
            <w:webHidden/>
          </w:rPr>
          <w:fldChar w:fldCharType="separate"/>
        </w:r>
        <w:r>
          <w:rPr>
            <w:noProof/>
            <w:webHidden/>
          </w:rPr>
          <w:t>30</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87" w:history="1">
        <w:r w:rsidRPr="00C15D91">
          <w:rPr>
            <w:rStyle w:val="Hyperlink"/>
            <w:noProof/>
          </w:rPr>
          <w:t>Flexibility</w:t>
        </w:r>
        <w:r>
          <w:rPr>
            <w:noProof/>
            <w:webHidden/>
          </w:rPr>
          <w:tab/>
        </w:r>
        <w:r>
          <w:rPr>
            <w:noProof/>
            <w:webHidden/>
          </w:rPr>
          <w:fldChar w:fldCharType="begin"/>
        </w:r>
        <w:r>
          <w:rPr>
            <w:noProof/>
            <w:webHidden/>
          </w:rPr>
          <w:instrText xml:space="preserve"> PAGEREF _Toc407102187 \h </w:instrText>
        </w:r>
        <w:r>
          <w:rPr>
            <w:noProof/>
            <w:webHidden/>
          </w:rPr>
        </w:r>
        <w:r>
          <w:rPr>
            <w:noProof/>
            <w:webHidden/>
          </w:rPr>
          <w:fldChar w:fldCharType="separate"/>
        </w:r>
        <w:r>
          <w:rPr>
            <w:noProof/>
            <w:webHidden/>
          </w:rPr>
          <w:t>31</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88" w:history="1">
        <w:r w:rsidRPr="00C15D91">
          <w:rPr>
            <w:rStyle w:val="Hyperlink"/>
            <w:noProof/>
          </w:rPr>
          <w:t>Committed</w:t>
        </w:r>
        <w:r>
          <w:rPr>
            <w:noProof/>
            <w:webHidden/>
          </w:rPr>
          <w:tab/>
        </w:r>
        <w:r>
          <w:rPr>
            <w:noProof/>
            <w:webHidden/>
          </w:rPr>
          <w:fldChar w:fldCharType="begin"/>
        </w:r>
        <w:r>
          <w:rPr>
            <w:noProof/>
            <w:webHidden/>
          </w:rPr>
          <w:instrText xml:space="preserve"> PAGEREF _Toc407102188 \h </w:instrText>
        </w:r>
        <w:r>
          <w:rPr>
            <w:noProof/>
            <w:webHidden/>
          </w:rPr>
        </w:r>
        <w:r>
          <w:rPr>
            <w:noProof/>
            <w:webHidden/>
          </w:rPr>
          <w:fldChar w:fldCharType="separate"/>
        </w:r>
        <w:r>
          <w:rPr>
            <w:noProof/>
            <w:webHidden/>
          </w:rPr>
          <w:t>31</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89" w:history="1">
        <w:r w:rsidRPr="00C15D91">
          <w:rPr>
            <w:rStyle w:val="Hyperlink"/>
            <w:noProof/>
          </w:rPr>
          <w:t>Case Study</w:t>
        </w:r>
        <w:r>
          <w:rPr>
            <w:noProof/>
            <w:webHidden/>
          </w:rPr>
          <w:tab/>
        </w:r>
        <w:r>
          <w:rPr>
            <w:noProof/>
            <w:webHidden/>
          </w:rPr>
          <w:fldChar w:fldCharType="begin"/>
        </w:r>
        <w:r>
          <w:rPr>
            <w:noProof/>
            <w:webHidden/>
          </w:rPr>
          <w:instrText xml:space="preserve"> PAGEREF _Toc407102189 \h </w:instrText>
        </w:r>
        <w:r>
          <w:rPr>
            <w:noProof/>
            <w:webHidden/>
          </w:rPr>
        </w:r>
        <w:r>
          <w:rPr>
            <w:noProof/>
            <w:webHidden/>
          </w:rPr>
          <w:fldChar w:fldCharType="separate"/>
        </w:r>
        <w:r>
          <w:rPr>
            <w:noProof/>
            <w:webHidden/>
          </w:rPr>
          <w:t>32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90" w:history="1">
        <w:r w:rsidRPr="00C15D91">
          <w:rPr>
            <w:rStyle w:val="Hyperlink"/>
            <w:noProof/>
          </w:rPr>
          <w:t>Module Four: Review Questions</w:t>
        </w:r>
        <w:r>
          <w:rPr>
            <w:noProof/>
            <w:webHidden/>
          </w:rPr>
          <w:tab/>
        </w:r>
        <w:r>
          <w:rPr>
            <w:noProof/>
            <w:webHidden/>
          </w:rPr>
          <w:fldChar w:fldCharType="begin"/>
        </w:r>
        <w:r>
          <w:rPr>
            <w:noProof/>
            <w:webHidden/>
          </w:rPr>
          <w:instrText xml:space="preserve"> PAGEREF _Toc407102190 \h </w:instrText>
        </w:r>
        <w:r>
          <w:rPr>
            <w:noProof/>
            <w:webHidden/>
          </w:rPr>
        </w:r>
        <w:r>
          <w:rPr>
            <w:noProof/>
            <w:webHidden/>
          </w:rPr>
          <w:fldChar w:fldCharType="separate"/>
        </w:r>
        <w:r>
          <w:rPr>
            <w:noProof/>
            <w:webHidden/>
          </w:rPr>
          <w:t>33</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191" w:history="1">
        <w:r w:rsidRPr="00C15D91">
          <w:rPr>
            <w:rStyle w:val="Hyperlink"/>
            <w:noProof/>
            <w:lang w:eastAsia="zh-TW"/>
          </w:rPr>
          <w:t>Module Five: How to Create Teamwork</w:t>
        </w:r>
        <w:r>
          <w:rPr>
            <w:noProof/>
            <w:webHidden/>
          </w:rPr>
          <w:tab/>
        </w:r>
        <w:r>
          <w:rPr>
            <w:noProof/>
            <w:webHidden/>
          </w:rPr>
          <w:fldChar w:fldCharType="begin"/>
        </w:r>
        <w:r>
          <w:rPr>
            <w:noProof/>
            <w:webHidden/>
          </w:rPr>
          <w:instrText xml:space="preserve"> PAGEREF _Toc407102191 \h </w:instrText>
        </w:r>
        <w:r>
          <w:rPr>
            <w:noProof/>
            <w:webHidden/>
          </w:rPr>
        </w:r>
        <w:r>
          <w:rPr>
            <w:noProof/>
            <w:webHidden/>
          </w:rPr>
          <w:fldChar w:fldCharType="separate"/>
        </w:r>
        <w:r>
          <w:rPr>
            <w:noProof/>
            <w:webHidden/>
          </w:rPr>
          <w:t>36</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92" w:history="1">
        <w:r w:rsidRPr="00C15D91">
          <w:rPr>
            <w:rStyle w:val="Hyperlink"/>
            <w:noProof/>
          </w:rPr>
          <w:t>Identify Group &amp; Individual Responsibilities</w:t>
        </w:r>
        <w:r>
          <w:rPr>
            <w:noProof/>
            <w:webHidden/>
          </w:rPr>
          <w:tab/>
        </w:r>
        <w:r>
          <w:rPr>
            <w:noProof/>
            <w:webHidden/>
          </w:rPr>
          <w:fldChar w:fldCharType="begin"/>
        </w:r>
        <w:r>
          <w:rPr>
            <w:noProof/>
            <w:webHidden/>
          </w:rPr>
          <w:instrText xml:space="preserve"> PAGEREF _Toc407102192 \h </w:instrText>
        </w:r>
        <w:r>
          <w:rPr>
            <w:noProof/>
            <w:webHidden/>
          </w:rPr>
        </w:r>
        <w:r>
          <w:rPr>
            <w:noProof/>
            <w:webHidden/>
          </w:rPr>
          <w:fldChar w:fldCharType="separate"/>
        </w:r>
        <w:r>
          <w:rPr>
            <w:noProof/>
            <w:webHidden/>
          </w:rPr>
          <w:t>36</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93" w:history="1">
        <w:r w:rsidRPr="00C15D91">
          <w:rPr>
            <w:rStyle w:val="Hyperlink"/>
            <w:noProof/>
          </w:rPr>
          <w:t>Give Permission to Take Action</w:t>
        </w:r>
        <w:r>
          <w:rPr>
            <w:noProof/>
            <w:webHidden/>
          </w:rPr>
          <w:tab/>
        </w:r>
        <w:r>
          <w:rPr>
            <w:noProof/>
            <w:webHidden/>
          </w:rPr>
          <w:fldChar w:fldCharType="begin"/>
        </w:r>
        <w:r>
          <w:rPr>
            <w:noProof/>
            <w:webHidden/>
          </w:rPr>
          <w:instrText xml:space="preserve"> PAGEREF _Toc407102193 \h </w:instrText>
        </w:r>
        <w:r>
          <w:rPr>
            <w:noProof/>
            <w:webHidden/>
          </w:rPr>
        </w:r>
        <w:r>
          <w:rPr>
            <w:noProof/>
            <w:webHidden/>
          </w:rPr>
          <w:fldChar w:fldCharType="separate"/>
        </w:r>
        <w:r>
          <w:rPr>
            <w:noProof/>
            <w:webHidden/>
          </w:rPr>
          <w:t>37</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94" w:history="1">
        <w:r w:rsidRPr="00C15D91">
          <w:rPr>
            <w:rStyle w:val="Hyperlink"/>
            <w:noProof/>
          </w:rPr>
          <w:t>Build Relationships between Team Members and Management</w:t>
        </w:r>
        <w:r>
          <w:rPr>
            <w:noProof/>
            <w:webHidden/>
          </w:rPr>
          <w:tab/>
        </w:r>
        <w:r>
          <w:rPr>
            <w:noProof/>
            <w:webHidden/>
          </w:rPr>
          <w:fldChar w:fldCharType="begin"/>
        </w:r>
        <w:r>
          <w:rPr>
            <w:noProof/>
            <w:webHidden/>
          </w:rPr>
          <w:instrText xml:space="preserve"> PAGEREF _Toc407102194 \h </w:instrText>
        </w:r>
        <w:r>
          <w:rPr>
            <w:noProof/>
            <w:webHidden/>
          </w:rPr>
        </w:r>
        <w:r>
          <w:rPr>
            <w:noProof/>
            <w:webHidden/>
          </w:rPr>
          <w:fldChar w:fldCharType="separate"/>
        </w:r>
        <w:r>
          <w:rPr>
            <w:noProof/>
            <w:webHidden/>
          </w:rPr>
          <w:t>38</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95" w:history="1">
        <w:r w:rsidRPr="00C15D91">
          <w:rPr>
            <w:rStyle w:val="Hyperlink"/>
            <w:noProof/>
          </w:rPr>
          <w:t>Give Feedback</w:t>
        </w:r>
        <w:r>
          <w:rPr>
            <w:noProof/>
            <w:webHidden/>
          </w:rPr>
          <w:tab/>
        </w:r>
        <w:r>
          <w:rPr>
            <w:noProof/>
            <w:webHidden/>
          </w:rPr>
          <w:fldChar w:fldCharType="begin"/>
        </w:r>
        <w:r>
          <w:rPr>
            <w:noProof/>
            <w:webHidden/>
          </w:rPr>
          <w:instrText xml:space="preserve"> PAGEREF _Toc407102195 \h </w:instrText>
        </w:r>
        <w:r>
          <w:rPr>
            <w:noProof/>
            <w:webHidden/>
          </w:rPr>
        </w:r>
        <w:r>
          <w:rPr>
            <w:noProof/>
            <w:webHidden/>
          </w:rPr>
          <w:fldChar w:fldCharType="separate"/>
        </w:r>
        <w:r>
          <w:rPr>
            <w:noProof/>
            <w:webHidden/>
          </w:rPr>
          <w:t>39</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96" w:history="1">
        <w:r w:rsidRPr="00C15D91">
          <w:rPr>
            <w:rStyle w:val="Hyperlink"/>
            <w:noProof/>
          </w:rPr>
          <w:t>Case Study</w:t>
        </w:r>
        <w:r>
          <w:rPr>
            <w:noProof/>
            <w:webHidden/>
          </w:rPr>
          <w:tab/>
        </w:r>
        <w:r>
          <w:rPr>
            <w:noProof/>
            <w:webHidden/>
          </w:rPr>
          <w:fldChar w:fldCharType="begin"/>
        </w:r>
        <w:r>
          <w:rPr>
            <w:noProof/>
            <w:webHidden/>
          </w:rPr>
          <w:instrText xml:space="preserve"> PAGEREF _Toc407102196 \h </w:instrText>
        </w:r>
        <w:r>
          <w:rPr>
            <w:noProof/>
            <w:webHidden/>
          </w:rPr>
        </w:r>
        <w:r>
          <w:rPr>
            <w:noProof/>
            <w:webHidden/>
          </w:rPr>
          <w:fldChar w:fldCharType="separate"/>
        </w:r>
        <w:r>
          <w:rPr>
            <w:noProof/>
            <w:webHidden/>
          </w:rPr>
          <w:t>39</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97" w:history="1">
        <w:r w:rsidRPr="00C15D91">
          <w:rPr>
            <w:rStyle w:val="Hyperlink"/>
            <w:noProof/>
          </w:rPr>
          <w:t>Module Five: Review Questions</w:t>
        </w:r>
        <w:r>
          <w:rPr>
            <w:noProof/>
            <w:webHidden/>
          </w:rPr>
          <w:tab/>
        </w:r>
        <w:r>
          <w:rPr>
            <w:noProof/>
            <w:webHidden/>
          </w:rPr>
          <w:fldChar w:fldCharType="begin"/>
        </w:r>
        <w:r>
          <w:rPr>
            <w:noProof/>
            <w:webHidden/>
          </w:rPr>
          <w:instrText xml:space="preserve"> PAGEREF _Toc407102197 \h </w:instrText>
        </w:r>
        <w:r>
          <w:rPr>
            <w:noProof/>
            <w:webHidden/>
          </w:rPr>
        </w:r>
        <w:r>
          <w:rPr>
            <w:noProof/>
            <w:webHidden/>
          </w:rPr>
          <w:fldChar w:fldCharType="separate"/>
        </w:r>
        <w:r>
          <w:rPr>
            <w:noProof/>
            <w:webHidden/>
          </w:rPr>
          <w:t>41</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198" w:history="1">
        <w:r w:rsidRPr="00C15D91">
          <w:rPr>
            <w:rStyle w:val="Hyperlink"/>
            <w:noProof/>
            <w:lang w:eastAsia="zh-TW"/>
          </w:rPr>
          <w:t>Module Six: Types of Communication</w:t>
        </w:r>
        <w:r>
          <w:rPr>
            <w:noProof/>
            <w:webHidden/>
          </w:rPr>
          <w:tab/>
        </w:r>
        <w:r>
          <w:rPr>
            <w:noProof/>
            <w:webHidden/>
          </w:rPr>
          <w:fldChar w:fldCharType="begin"/>
        </w:r>
        <w:r>
          <w:rPr>
            <w:noProof/>
            <w:webHidden/>
          </w:rPr>
          <w:instrText xml:space="preserve"> PAGEREF _Toc407102198 \h </w:instrText>
        </w:r>
        <w:r>
          <w:rPr>
            <w:noProof/>
            <w:webHidden/>
          </w:rPr>
        </w:r>
        <w:r>
          <w:rPr>
            <w:noProof/>
            <w:webHidden/>
          </w:rPr>
          <w:fldChar w:fldCharType="separate"/>
        </w:r>
        <w:r>
          <w:rPr>
            <w:noProof/>
            <w:webHidden/>
          </w:rPr>
          <w:t>44</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199" w:history="1">
        <w:r w:rsidRPr="00C15D91">
          <w:rPr>
            <w:rStyle w:val="Hyperlink"/>
            <w:noProof/>
          </w:rPr>
          <w:t>Virtual Team Meetings</w:t>
        </w:r>
        <w:r>
          <w:rPr>
            <w:noProof/>
            <w:webHidden/>
          </w:rPr>
          <w:tab/>
        </w:r>
        <w:r>
          <w:rPr>
            <w:noProof/>
            <w:webHidden/>
          </w:rPr>
          <w:fldChar w:fldCharType="begin"/>
        </w:r>
        <w:r>
          <w:rPr>
            <w:noProof/>
            <w:webHidden/>
          </w:rPr>
          <w:instrText xml:space="preserve"> PAGEREF _Toc407102199 \h </w:instrText>
        </w:r>
        <w:r>
          <w:rPr>
            <w:noProof/>
            <w:webHidden/>
          </w:rPr>
        </w:r>
        <w:r>
          <w:rPr>
            <w:noProof/>
            <w:webHidden/>
          </w:rPr>
          <w:fldChar w:fldCharType="separate"/>
        </w:r>
        <w:r>
          <w:rPr>
            <w:noProof/>
            <w:webHidden/>
          </w:rPr>
          <w:t>44</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00" w:history="1">
        <w:r w:rsidRPr="00C15D91">
          <w:rPr>
            <w:rStyle w:val="Hyperlink"/>
            <w:noProof/>
          </w:rPr>
          <w:t>Telephone Conferences</w:t>
        </w:r>
        <w:r>
          <w:rPr>
            <w:noProof/>
            <w:webHidden/>
          </w:rPr>
          <w:tab/>
        </w:r>
        <w:r>
          <w:rPr>
            <w:noProof/>
            <w:webHidden/>
          </w:rPr>
          <w:fldChar w:fldCharType="begin"/>
        </w:r>
        <w:r>
          <w:rPr>
            <w:noProof/>
            <w:webHidden/>
          </w:rPr>
          <w:instrText xml:space="preserve"> PAGEREF _Toc407102200 \h </w:instrText>
        </w:r>
        <w:r>
          <w:rPr>
            <w:noProof/>
            <w:webHidden/>
          </w:rPr>
        </w:r>
        <w:r>
          <w:rPr>
            <w:noProof/>
            <w:webHidden/>
          </w:rPr>
          <w:fldChar w:fldCharType="separate"/>
        </w:r>
        <w:r>
          <w:rPr>
            <w:noProof/>
            <w:webHidden/>
          </w:rPr>
          <w:t>45</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01" w:history="1">
        <w:r w:rsidRPr="00C15D91">
          <w:rPr>
            <w:rStyle w:val="Hyperlink"/>
            <w:noProof/>
          </w:rPr>
          <w:t>Email Communication</w:t>
        </w:r>
        <w:r>
          <w:rPr>
            <w:noProof/>
            <w:webHidden/>
          </w:rPr>
          <w:tab/>
        </w:r>
        <w:r>
          <w:rPr>
            <w:noProof/>
            <w:webHidden/>
          </w:rPr>
          <w:fldChar w:fldCharType="begin"/>
        </w:r>
        <w:r>
          <w:rPr>
            <w:noProof/>
            <w:webHidden/>
          </w:rPr>
          <w:instrText xml:space="preserve"> PAGEREF _Toc407102201 \h </w:instrText>
        </w:r>
        <w:r>
          <w:rPr>
            <w:noProof/>
            <w:webHidden/>
          </w:rPr>
        </w:r>
        <w:r>
          <w:rPr>
            <w:noProof/>
            <w:webHidden/>
          </w:rPr>
          <w:fldChar w:fldCharType="separate"/>
        </w:r>
        <w:r>
          <w:rPr>
            <w:noProof/>
            <w:webHidden/>
          </w:rPr>
          <w:t>46</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02" w:history="1">
        <w:r w:rsidRPr="00C15D91">
          <w:rPr>
            <w:rStyle w:val="Hyperlink"/>
            <w:noProof/>
          </w:rPr>
          <w:t>Intranet, Webpage, and Social Media Communication</w:t>
        </w:r>
        <w:r>
          <w:rPr>
            <w:noProof/>
            <w:webHidden/>
          </w:rPr>
          <w:tab/>
        </w:r>
        <w:r>
          <w:rPr>
            <w:noProof/>
            <w:webHidden/>
          </w:rPr>
          <w:fldChar w:fldCharType="begin"/>
        </w:r>
        <w:r>
          <w:rPr>
            <w:noProof/>
            <w:webHidden/>
          </w:rPr>
          <w:instrText xml:space="preserve"> PAGEREF _Toc407102202 \h </w:instrText>
        </w:r>
        <w:r>
          <w:rPr>
            <w:noProof/>
            <w:webHidden/>
          </w:rPr>
        </w:r>
        <w:r>
          <w:rPr>
            <w:noProof/>
            <w:webHidden/>
          </w:rPr>
          <w:fldChar w:fldCharType="separate"/>
        </w:r>
        <w:r>
          <w:rPr>
            <w:noProof/>
            <w:webHidden/>
          </w:rPr>
          <w:t>46</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03" w:history="1">
        <w:r w:rsidRPr="00C15D91">
          <w:rPr>
            <w:rStyle w:val="Hyperlink"/>
            <w:noProof/>
          </w:rPr>
          <w:t>Case Study</w:t>
        </w:r>
        <w:r>
          <w:rPr>
            <w:noProof/>
            <w:webHidden/>
          </w:rPr>
          <w:tab/>
        </w:r>
        <w:r>
          <w:rPr>
            <w:noProof/>
            <w:webHidden/>
          </w:rPr>
          <w:fldChar w:fldCharType="begin"/>
        </w:r>
        <w:r>
          <w:rPr>
            <w:noProof/>
            <w:webHidden/>
          </w:rPr>
          <w:instrText xml:space="preserve"> PAGEREF _Toc407102203 \h </w:instrText>
        </w:r>
        <w:r>
          <w:rPr>
            <w:noProof/>
            <w:webHidden/>
          </w:rPr>
        </w:r>
        <w:r>
          <w:rPr>
            <w:noProof/>
            <w:webHidden/>
          </w:rPr>
          <w:fldChar w:fldCharType="separate"/>
        </w:r>
        <w:r>
          <w:rPr>
            <w:noProof/>
            <w:webHidden/>
          </w:rPr>
          <w:t>47</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04" w:history="1">
        <w:r w:rsidRPr="00C15D91">
          <w:rPr>
            <w:rStyle w:val="Hyperlink"/>
            <w:noProof/>
          </w:rPr>
          <w:t>Module Six: Review Questions</w:t>
        </w:r>
        <w:r>
          <w:rPr>
            <w:noProof/>
            <w:webHidden/>
          </w:rPr>
          <w:tab/>
        </w:r>
        <w:r>
          <w:rPr>
            <w:noProof/>
            <w:webHidden/>
          </w:rPr>
          <w:fldChar w:fldCharType="begin"/>
        </w:r>
        <w:r>
          <w:rPr>
            <w:noProof/>
            <w:webHidden/>
          </w:rPr>
          <w:instrText xml:space="preserve"> PAGEREF _Toc407102204 \h </w:instrText>
        </w:r>
        <w:r>
          <w:rPr>
            <w:noProof/>
            <w:webHidden/>
          </w:rPr>
        </w:r>
        <w:r>
          <w:rPr>
            <w:noProof/>
            <w:webHidden/>
          </w:rPr>
          <w:fldChar w:fldCharType="separate"/>
        </w:r>
        <w:r>
          <w:rPr>
            <w:noProof/>
            <w:webHidden/>
          </w:rPr>
          <w:t>49</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205" w:history="1">
        <w:r w:rsidRPr="00C15D91">
          <w:rPr>
            <w:rStyle w:val="Hyperlink"/>
            <w:noProof/>
            <w:lang w:eastAsia="zh-TW"/>
          </w:rPr>
          <w:t>Module Seven: Training Your Team</w:t>
        </w:r>
        <w:r>
          <w:rPr>
            <w:noProof/>
            <w:webHidden/>
          </w:rPr>
          <w:tab/>
        </w:r>
        <w:r>
          <w:rPr>
            <w:noProof/>
            <w:webHidden/>
          </w:rPr>
          <w:fldChar w:fldCharType="begin"/>
        </w:r>
        <w:r>
          <w:rPr>
            <w:noProof/>
            <w:webHidden/>
          </w:rPr>
          <w:instrText xml:space="preserve"> PAGEREF _Toc407102205 \h </w:instrText>
        </w:r>
        <w:r>
          <w:rPr>
            <w:noProof/>
            <w:webHidden/>
          </w:rPr>
        </w:r>
        <w:r>
          <w:rPr>
            <w:noProof/>
            <w:webHidden/>
          </w:rPr>
          <w:fldChar w:fldCharType="separate"/>
        </w:r>
        <w:r>
          <w:rPr>
            <w:noProof/>
            <w:webHidden/>
          </w:rPr>
          <w:t>52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06" w:history="1">
        <w:r w:rsidRPr="00C15D91">
          <w:rPr>
            <w:rStyle w:val="Hyperlink"/>
            <w:noProof/>
          </w:rPr>
          <w:t>Telecommute Training</w:t>
        </w:r>
        <w:r>
          <w:rPr>
            <w:noProof/>
            <w:webHidden/>
          </w:rPr>
          <w:tab/>
        </w:r>
        <w:r>
          <w:rPr>
            <w:noProof/>
            <w:webHidden/>
          </w:rPr>
          <w:fldChar w:fldCharType="begin"/>
        </w:r>
        <w:r>
          <w:rPr>
            <w:noProof/>
            <w:webHidden/>
          </w:rPr>
          <w:instrText xml:space="preserve"> PAGEREF _Toc407102206 \h </w:instrText>
        </w:r>
        <w:r>
          <w:rPr>
            <w:noProof/>
            <w:webHidden/>
          </w:rPr>
        </w:r>
        <w:r>
          <w:rPr>
            <w:noProof/>
            <w:webHidden/>
          </w:rPr>
          <w:fldChar w:fldCharType="separate"/>
        </w:r>
        <w:r>
          <w:rPr>
            <w:noProof/>
            <w:webHidden/>
          </w:rPr>
          <w:t>52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07" w:history="1">
        <w:r w:rsidRPr="00C15D91">
          <w:rPr>
            <w:rStyle w:val="Hyperlink"/>
            <w:noProof/>
          </w:rPr>
          <w:t>Web-based Training</w:t>
        </w:r>
        <w:r>
          <w:rPr>
            <w:noProof/>
            <w:webHidden/>
          </w:rPr>
          <w:tab/>
        </w:r>
        <w:r>
          <w:rPr>
            <w:noProof/>
            <w:webHidden/>
          </w:rPr>
          <w:fldChar w:fldCharType="begin"/>
        </w:r>
        <w:r>
          <w:rPr>
            <w:noProof/>
            <w:webHidden/>
          </w:rPr>
          <w:instrText xml:space="preserve"> PAGEREF _Toc407102207 \h </w:instrText>
        </w:r>
        <w:r>
          <w:rPr>
            <w:noProof/>
            <w:webHidden/>
          </w:rPr>
        </w:r>
        <w:r>
          <w:rPr>
            <w:noProof/>
            <w:webHidden/>
          </w:rPr>
          <w:fldChar w:fldCharType="separate"/>
        </w:r>
        <w:r>
          <w:rPr>
            <w:noProof/>
            <w:webHidden/>
          </w:rPr>
          <w:t>53</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08" w:history="1">
        <w:r w:rsidRPr="00C15D91">
          <w:rPr>
            <w:rStyle w:val="Hyperlink"/>
            <w:noProof/>
          </w:rPr>
          <w:t>Peer to Peer Training</w:t>
        </w:r>
        <w:r>
          <w:rPr>
            <w:noProof/>
            <w:webHidden/>
          </w:rPr>
          <w:tab/>
        </w:r>
        <w:r>
          <w:rPr>
            <w:noProof/>
            <w:webHidden/>
          </w:rPr>
          <w:fldChar w:fldCharType="begin"/>
        </w:r>
        <w:r>
          <w:rPr>
            <w:noProof/>
            <w:webHidden/>
          </w:rPr>
          <w:instrText xml:space="preserve"> PAGEREF _Toc407102208 \h </w:instrText>
        </w:r>
        <w:r>
          <w:rPr>
            <w:noProof/>
            <w:webHidden/>
          </w:rPr>
        </w:r>
        <w:r>
          <w:rPr>
            <w:noProof/>
            <w:webHidden/>
          </w:rPr>
          <w:fldChar w:fldCharType="separate"/>
        </w:r>
        <w:r>
          <w:rPr>
            <w:noProof/>
            <w:webHidden/>
          </w:rPr>
          <w:t>54</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09" w:history="1">
        <w:r w:rsidRPr="00C15D91">
          <w:rPr>
            <w:rStyle w:val="Hyperlink"/>
            <w:noProof/>
          </w:rPr>
          <w:t>Training Assessment and Retraining</w:t>
        </w:r>
        <w:r>
          <w:rPr>
            <w:noProof/>
            <w:webHidden/>
          </w:rPr>
          <w:tab/>
        </w:r>
        <w:r>
          <w:rPr>
            <w:noProof/>
            <w:webHidden/>
          </w:rPr>
          <w:fldChar w:fldCharType="begin"/>
        </w:r>
        <w:r>
          <w:rPr>
            <w:noProof/>
            <w:webHidden/>
          </w:rPr>
          <w:instrText xml:space="preserve"> PAGEREF _Toc407102209 \h </w:instrText>
        </w:r>
        <w:r>
          <w:rPr>
            <w:noProof/>
            <w:webHidden/>
          </w:rPr>
        </w:r>
        <w:r>
          <w:rPr>
            <w:noProof/>
            <w:webHidden/>
          </w:rPr>
          <w:fldChar w:fldCharType="separate"/>
        </w:r>
        <w:r>
          <w:rPr>
            <w:noProof/>
            <w:webHidden/>
          </w:rPr>
          <w:t>54</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10" w:history="1">
        <w:r w:rsidRPr="00C15D91">
          <w:rPr>
            <w:rStyle w:val="Hyperlink"/>
            <w:noProof/>
          </w:rPr>
          <w:t>Case Study</w:t>
        </w:r>
        <w:r>
          <w:rPr>
            <w:noProof/>
            <w:webHidden/>
          </w:rPr>
          <w:tab/>
        </w:r>
        <w:r>
          <w:rPr>
            <w:noProof/>
            <w:webHidden/>
          </w:rPr>
          <w:fldChar w:fldCharType="begin"/>
        </w:r>
        <w:r>
          <w:rPr>
            <w:noProof/>
            <w:webHidden/>
          </w:rPr>
          <w:instrText xml:space="preserve"> PAGEREF _Toc407102210 \h </w:instrText>
        </w:r>
        <w:r>
          <w:rPr>
            <w:noProof/>
            <w:webHidden/>
          </w:rPr>
        </w:r>
        <w:r>
          <w:rPr>
            <w:noProof/>
            <w:webHidden/>
          </w:rPr>
          <w:fldChar w:fldCharType="separate"/>
        </w:r>
        <w:r>
          <w:rPr>
            <w:noProof/>
            <w:webHidden/>
          </w:rPr>
          <w:t>55</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11" w:history="1">
        <w:r w:rsidRPr="00C15D91">
          <w:rPr>
            <w:rStyle w:val="Hyperlink"/>
            <w:noProof/>
          </w:rPr>
          <w:t>Module Seven: Review Questions</w:t>
        </w:r>
        <w:r>
          <w:rPr>
            <w:noProof/>
            <w:webHidden/>
          </w:rPr>
          <w:tab/>
        </w:r>
        <w:r>
          <w:rPr>
            <w:noProof/>
            <w:webHidden/>
          </w:rPr>
          <w:fldChar w:fldCharType="begin"/>
        </w:r>
        <w:r>
          <w:rPr>
            <w:noProof/>
            <w:webHidden/>
          </w:rPr>
          <w:instrText xml:space="preserve"> PAGEREF _Toc407102211 \h </w:instrText>
        </w:r>
        <w:r>
          <w:rPr>
            <w:noProof/>
            <w:webHidden/>
          </w:rPr>
        </w:r>
        <w:r>
          <w:rPr>
            <w:noProof/>
            <w:webHidden/>
          </w:rPr>
          <w:fldChar w:fldCharType="separate"/>
        </w:r>
        <w:r>
          <w:rPr>
            <w:noProof/>
            <w:webHidden/>
          </w:rPr>
          <w:t>57</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212" w:history="1">
        <w:r w:rsidRPr="00C15D91">
          <w:rPr>
            <w:rStyle w:val="Hyperlink"/>
            <w:noProof/>
            <w:lang w:eastAsia="zh-TW"/>
          </w:rPr>
          <w:t>Module Eight: Managing the Team</w:t>
        </w:r>
        <w:r>
          <w:rPr>
            <w:noProof/>
            <w:webHidden/>
          </w:rPr>
          <w:tab/>
        </w:r>
        <w:r>
          <w:rPr>
            <w:noProof/>
            <w:webHidden/>
          </w:rPr>
          <w:fldChar w:fldCharType="begin"/>
        </w:r>
        <w:r>
          <w:rPr>
            <w:noProof/>
            <w:webHidden/>
          </w:rPr>
          <w:instrText xml:space="preserve"> PAGEREF _Toc407102212 \h </w:instrText>
        </w:r>
        <w:r>
          <w:rPr>
            <w:noProof/>
            <w:webHidden/>
          </w:rPr>
        </w:r>
        <w:r>
          <w:rPr>
            <w:noProof/>
            <w:webHidden/>
          </w:rPr>
          <w:fldChar w:fldCharType="separate"/>
        </w:r>
        <w:r>
          <w:rPr>
            <w:noProof/>
            <w:webHidden/>
          </w:rPr>
          <w:t>60</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13" w:history="1">
        <w:r w:rsidRPr="00C15D91">
          <w:rPr>
            <w:rStyle w:val="Hyperlink"/>
            <w:noProof/>
          </w:rPr>
          <w:t>Tracking Team Performance</w:t>
        </w:r>
        <w:r>
          <w:rPr>
            <w:noProof/>
            <w:webHidden/>
          </w:rPr>
          <w:tab/>
        </w:r>
        <w:r>
          <w:rPr>
            <w:noProof/>
            <w:webHidden/>
          </w:rPr>
          <w:fldChar w:fldCharType="begin"/>
        </w:r>
        <w:r>
          <w:rPr>
            <w:noProof/>
            <w:webHidden/>
          </w:rPr>
          <w:instrText xml:space="preserve"> PAGEREF _Toc407102213 \h </w:instrText>
        </w:r>
        <w:r>
          <w:rPr>
            <w:noProof/>
            <w:webHidden/>
          </w:rPr>
        </w:r>
        <w:r>
          <w:rPr>
            <w:noProof/>
            <w:webHidden/>
          </w:rPr>
          <w:fldChar w:fldCharType="separate"/>
        </w:r>
        <w:r>
          <w:rPr>
            <w:noProof/>
            <w:webHidden/>
          </w:rPr>
          <w:t>60</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14" w:history="1">
        <w:r w:rsidRPr="00C15D91">
          <w:rPr>
            <w:rStyle w:val="Hyperlink"/>
            <w:noProof/>
          </w:rPr>
          <w:t>Counseling Employees</w:t>
        </w:r>
        <w:r>
          <w:rPr>
            <w:noProof/>
            <w:webHidden/>
          </w:rPr>
          <w:tab/>
        </w:r>
        <w:r>
          <w:rPr>
            <w:noProof/>
            <w:webHidden/>
          </w:rPr>
          <w:fldChar w:fldCharType="begin"/>
        </w:r>
        <w:r>
          <w:rPr>
            <w:noProof/>
            <w:webHidden/>
          </w:rPr>
          <w:instrText xml:space="preserve"> PAGEREF _Toc407102214 \h </w:instrText>
        </w:r>
        <w:r>
          <w:rPr>
            <w:noProof/>
            <w:webHidden/>
          </w:rPr>
        </w:r>
        <w:r>
          <w:rPr>
            <w:noProof/>
            <w:webHidden/>
          </w:rPr>
          <w:fldChar w:fldCharType="separate"/>
        </w:r>
        <w:r>
          <w:rPr>
            <w:noProof/>
            <w:webHidden/>
          </w:rPr>
          <w:t>61</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15" w:history="1">
        <w:r w:rsidRPr="00C15D91">
          <w:rPr>
            <w:rStyle w:val="Hyperlink"/>
            <w:noProof/>
          </w:rPr>
          <w:t>Positive Recognition for Employees</w:t>
        </w:r>
        <w:r>
          <w:rPr>
            <w:noProof/>
            <w:webHidden/>
          </w:rPr>
          <w:tab/>
        </w:r>
        <w:r>
          <w:rPr>
            <w:noProof/>
            <w:webHidden/>
          </w:rPr>
          <w:fldChar w:fldCharType="begin"/>
        </w:r>
        <w:r>
          <w:rPr>
            <w:noProof/>
            <w:webHidden/>
          </w:rPr>
          <w:instrText xml:space="preserve"> PAGEREF _Toc407102215 \h </w:instrText>
        </w:r>
        <w:r>
          <w:rPr>
            <w:noProof/>
            <w:webHidden/>
          </w:rPr>
        </w:r>
        <w:r>
          <w:rPr>
            <w:noProof/>
            <w:webHidden/>
          </w:rPr>
          <w:fldChar w:fldCharType="separate"/>
        </w:r>
        <w:r>
          <w:rPr>
            <w:noProof/>
            <w:webHidden/>
          </w:rPr>
          <w:t>62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16" w:history="1">
        <w:r w:rsidRPr="00C15D91">
          <w:rPr>
            <w:rStyle w:val="Hyperlink"/>
            <w:noProof/>
          </w:rPr>
          <w:t>Training Never Stops!</w:t>
        </w:r>
        <w:r>
          <w:rPr>
            <w:noProof/>
            <w:webHidden/>
          </w:rPr>
          <w:tab/>
        </w:r>
        <w:r>
          <w:rPr>
            <w:noProof/>
            <w:webHidden/>
          </w:rPr>
          <w:fldChar w:fldCharType="begin"/>
        </w:r>
        <w:r>
          <w:rPr>
            <w:noProof/>
            <w:webHidden/>
          </w:rPr>
          <w:instrText xml:space="preserve"> PAGEREF _Toc407102216 \h </w:instrText>
        </w:r>
        <w:r>
          <w:rPr>
            <w:noProof/>
            <w:webHidden/>
          </w:rPr>
        </w:r>
        <w:r>
          <w:rPr>
            <w:noProof/>
            <w:webHidden/>
          </w:rPr>
          <w:fldChar w:fldCharType="separate"/>
        </w:r>
        <w:r>
          <w:rPr>
            <w:noProof/>
            <w:webHidden/>
          </w:rPr>
          <w:t>62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17" w:history="1">
        <w:r w:rsidRPr="00C15D91">
          <w:rPr>
            <w:rStyle w:val="Hyperlink"/>
            <w:noProof/>
          </w:rPr>
          <w:t>Case Study</w:t>
        </w:r>
        <w:r>
          <w:rPr>
            <w:noProof/>
            <w:webHidden/>
          </w:rPr>
          <w:tab/>
        </w:r>
        <w:r>
          <w:rPr>
            <w:noProof/>
            <w:webHidden/>
          </w:rPr>
          <w:fldChar w:fldCharType="begin"/>
        </w:r>
        <w:r>
          <w:rPr>
            <w:noProof/>
            <w:webHidden/>
          </w:rPr>
          <w:instrText xml:space="preserve"> PAGEREF _Toc407102217 \h </w:instrText>
        </w:r>
        <w:r>
          <w:rPr>
            <w:noProof/>
            <w:webHidden/>
          </w:rPr>
        </w:r>
        <w:r>
          <w:rPr>
            <w:noProof/>
            <w:webHidden/>
          </w:rPr>
          <w:fldChar w:fldCharType="separate"/>
        </w:r>
        <w:r>
          <w:rPr>
            <w:noProof/>
            <w:webHidden/>
          </w:rPr>
          <w:t>63</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18" w:history="1">
        <w:r w:rsidRPr="00C15D91">
          <w:rPr>
            <w:rStyle w:val="Hyperlink"/>
            <w:noProof/>
          </w:rPr>
          <w:t>Module Eight: Review Questions</w:t>
        </w:r>
        <w:r>
          <w:rPr>
            <w:noProof/>
            <w:webHidden/>
          </w:rPr>
          <w:tab/>
        </w:r>
        <w:r>
          <w:rPr>
            <w:noProof/>
            <w:webHidden/>
          </w:rPr>
          <w:fldChar w:fldCharType="begin"/>
        </w:r>
        <w:r>
          <w:rPr>
            <w:noProof/>
            <w:webHidden/>
          </w:rPr>
          <w:instrText xml:space="preserve"> PAGEREF _Toc407102218 \h </w:instrText>
        </w:r>
        <w:r>
          <w:rPr>
            <w:noProof/>
            <w:webHidden/>
          </w:rPr>
        </w:r>
        <w:r>
          <w:rPr>
            <w:noProof/>
            <w:webHidden/>
          </w:rPr>
          <w:fldChar w:fldCharType="separate"/>
        </w:r>
        <w:r>
          <w:rPr>
            <w:noProof/>
            <w:webHidden/>
          </w:rPr>
          <w:t>65</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219" w:history="1">
        <w:r w:rsidRPr="00C15D91">
          <w:rPr>
            <w:rStyle w:val="Hyperlink"/>
            <w:noProof/>
            <w:lang w:eastAsia="zh-TW"/>
          </w:rPr>
          <w:t>Module Nine: Effective Team Meeting How-to</w:t>
        </w:r>
        <w:r>
          <w:rPr>
            <w:noProof/>
            <w:webHidden/>
          </w:rPr>
          <w:tab/>
        </w:r>
        <w:r>
          <w:rPr>
            <w:noProof/>
            <w:webHidden/>
          </w:rPr>
          <w:fldChar w:fldCharType="begin"/>
        </w:r>
        <w:r>
          <w:rPr>
            <w:noProof/>
            <w:webHidden/>
          </w:rPr>
          <w:instrText xml:space="preserve"> PAGEREF _Toc407102219 \h </w:instrText>
        </w:r>
        <w:r>
          <w:rPr>
            <w:noProof/>
            <w:webHidden/>
          </w:rPr>
        </w:r>
        <w:r>
          <w:rPr>
            <w:noProof/>
            <w:webHidden/>
          </w:rPr>
          <w:fldChar w:fldCharType="separate"/>
        </w:r>
        <w:r>
          <w:rPr>
            <w:noProof/>
            <w:webHidden/>
          </w:rPr>
          <w:t>68</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20" w:history="1">
        <w:r w:rsidRPr="00C15D91">
          <w:rPr>
            <w:rStyle w:val="Hyperlink"/>
            <w:noProof/>
          </w:rPr>
          <w:t>Have a Clear Agenda</w:t>
        </w:r>
        <w:r>
          <w:rPr>
            <w:noProof/>
            <w:webHidden/>
          </w:rPr>
          <w:tab/>
        </w:r>
        <w:r>
          <w:rPr>
            <w:noProof/>
            <w:webHidden/>
          </w:rPr>
          <w:fldChar w:fldCharType="begin"/>
        </w:r>
        <w:r>
          <w:rPr>
            <w:noProof/>
            <w:webHidden/>
          </w:rPr>
          <w:instrText xml:space="preserve"> PAGEREF _Toc407102220 \h </w:instrText>
        </w:r>
        <w:r>
          <w:rPr>
            <w:noProof/>
            <w:webHidden/>
          </w:rPr>
        </w:r>
        <w:r>
          <w:rPr>
            <w:noProof/>
            <w:webHidden/>
          </w:rPr>
          <w:fldChar w:fldCharType="separate"/>
        </w:r>
        <w:r>
          <w:rPr>
            <w:noProof/>
            <w:webHidden/>
          </w:rPr>
          <w:t>68</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21" w:history="1">
        <w:r w:rsidRPr="00C15D91">
          <w:rPr>
            <w:rStyle w:val="Hyperlink"/>
            <w:noProof/>
          </w:rPr>
          <w:t>Use Screen Shots or References</w:t>
        </w:r>
        <w:r>
          <w:rPr>
            <w:noProof/>
            <w:webHidden/>
          </w:rPr>
          <w:tab/>
        </w:r>
        <w:r>
          <w:rPr>
            <w:noProof/>
            <w:webHidden/>
          </w:rPr>
          <w:fldChar w:fldCharType="begin"/>
        </w:r>
        <w:r>
          <w:rPr>
            <w:noProof/>
            <w:webHidden/>
          </w:rPr>
          <w:instrText xml:space="preserve"> PAGEREF _Toc407102221 \h </w:instrText>
        </w:r>
        <w:r>
          <w:rPr>
            <w:noProof/>
            <w:webHidden/>
          </w:rPr>
        </w:r>
        <w:r>
          <w:rPr>
            <w:noProof/>
            <w:webHidden/>
          </w:rPr>
          <w:fldChar w:fldCharType="separate"/>
        </w:r>
        <w:r>
          <w:rPr>
            <w:noProof/>
            <w:webHidden/>
          </w:rPr>
          <w:t>69</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22" w:history="1">
        <w:r w:rsidRPr="00C15D91">
          <w:rPr>
            <w:rStyle w:val="Hyperlink"/>
            <w:noProof/>
          </w:rPr>
          <w:t>Create a Safe Place</w:t>
        </w:r>
        <w:r>
          <w:rPr>
            <w:noProof/>
            <w:webHidden/>
          </w:rPr>
          <w:tab/>
        </w:r>
        <w:r>
          <w:rPr>
            <w:noProof/>
            <w:webHidden/>
          </w:rPr>
          <w:fldChar w:fldCharType="begin"/>
        </w:r>
        <w:r>
          <w:rPr>
            <w:noProof/>
            <w:webHidden/>
          </w:rPr>
          <w:instrText xml:space="preserve"> PAGEREF _Toc407102222 \h </w:instrText>
        </w:r>
        <w:r>
          <w:rPr>
            <w:noProof/>
            <w:webHidden/>
          </w:rPr>
        </w:r>
        <w:r>
          <w:rPr>
            <w:noProof/>
            <w:webHidden/>
          </w:rPr>
          <w:fldChar w:fldCharType="separate"/>
        </w:r>
        <w:r>
          <w:rPr>
            <w:noProof/>
            <w:webHidden/>
          </w:rPr>
          <w:t>70</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23" w:history="1">
        <w:r w:rsidRPr="00C15D91">
          <w:rPr>
            <w:rStyle w:val="Hyperlink"/>
            <w:noProof/>
          </w:rPr>
          <w:t>Team Meeting Don’ts</w:t>
        </w:r>
        <w:r>
          <w:rPr>
            <w:noProof/>
            <w:webHidden/>
          </w:rPr>
          <w:tab/>
        </w:r>
        <w:r>
          <w:rPr>
            <w:noProof/>
            <w:webHidden/>
          </w:rPr>
          <w:fldChar w:fldCharType="begin"/>
        </w:r>
        <w:r>
          <w:rPr>
            <w:noProof/>
            <w:webHidden/>
          </w:rPr>
          <w:instrText xml:space="preserve"> PAGEREF _Toc407102223 \h </w:instrText>
        </w:r>
        <w:r>
          <w:rPr>
            <w:noProof/>
            <w:webHidden/>
          </w:rPr>
        </w:r>
        <w:r>
          <w:rPr>
            <w:noProof/>
            <w:webHidden/>
          </w:rPr>
          <w:fldChar w:fldCharType="separate"/>
        </w:r>
        <w:r>
          <w:rPr>
            <w:noProof/>
            <w:webHidden/>
          </w:rPr>
          <w:t>71</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24" w:history="1">
        <w:r w:rsidRPr="00C15D91">
          <w:rPr>
            <w:rStyle w:val="Hyperlink"/>
            <w:noProof/>
          </w:rPr>
          <w:t>Case Study</w:t>
        </w:r>
        <w:r>
          <w:rPr>
            <w:noProof/>
            <w:webHidden/>
          </w:rPr>
          <w:tab/>
        </w:r>
        <w:r>
          <w:rPr>
            <w:noProof/>
            <w:webHidden/>
          </w:rPr>
          <w:fldChar w:fldCharType="begin"/>
        </w:r>
        <w:r>
          <w:rPr>
            <w:noProof/>
            <w:webHidden/>
          </w:rPr>
          <w:instrText xml:space="preserve"> PAGEREF _Toc407102224 \h </w:instrText>
        </w:r>
        <w:r>
          <w:rPr>
            <w:noProof/>
            <w:webHidden/>
          </w:rPr>
        </w:r>
        <w:r>
          <w:rPr>
            <w:noProof/>
            <w:webHidden/>
          </w:rPr>
          <w:fldChar w:fldCharType="separate"/>
        </w:r>
        <w:r>
          <w:rPr>
            <w:noProof/>
            <w:webHidden/>
          </w:rPr>
          <w:t>72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25" w:history="1">
        <w:r w:rsidRPr="00C15D91">
          <w:rPr>
            <w:rStyle w:val="Hyperlink"/>
            <w:noProof/>
          </w:rPr>
          <w:t>Module Nine: Review Questions</w:t>
        </w:r>
        <w:r>
          <w:rPr>
            <w:noProof/>
            <w:webHidden/>
          </w:rPr>
          <w:tab/>
        </w:r>
        <w:r>
          <w:rPr>
            <w:noProof/>
            <w:webHidden/>
          </w:rPr>
          <w:fldChar w:fldCharType="begin"/>
        </w:r>
        <w:r>
          <w:rPr>
            <w:noProof/>
            <w:webHidden/>
          </w:rPr>
          <w:instrText xml:space="preserve"> PAGEREF _Toc407102225 \h </w:instrText>
        </w:r>
        <w:r>
          <w:rPr>
            <w:noProof/>
            <w:webHidden/>
          </w:rPr>
        </w:r>
        <w:r>
          <w:rPr>
            <w:noProof/>
            <w:webHidden/>
          </w:rPr>
          <w:fldChar w:fldCharType="separate"/>
        </w:r>
        <w:r>
          <w:rPr>
            <w:noProof/>
            <w:webHidden/>
          </w:rPr>
          <w:t>73</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226" w:history="1">
        <w:r w:rsidRPr="00C15D91">
          <w:rPr>
            <w:rStyle w:val="Hyperlink"/>
            <w:noProof/>
            <w:lang w:eastAsia="zh-TW"/>
          </w:rPr>
          <w:t>Module Ten: Keep Happy and Motivated High Performance Team</w:t>
        </w:r>
        <w:r>
          <w:rPr>
            <w:noProof/>
            <w:webHidden/>
          </w:rPr>
          <w:tab/>
        </w:r>
        <w:r>
          <w:rPr>
            <w:noProof/>
            <w:webHidden/>
          </w:rPr>
          <w:fldChar w:fldCharType="begin"/>
        </w:r>
        <w:r>
          <w:rPr>
            <w:noProof/>
            <w:webHidden/>
          </w:rPr>
          <w:instrText xml:space="preserve"> PAGEREF _Toc407102226 \h </w:instrText>
        </w:r>
        <w:r>
          <w:rPr>
            <w:noProof/>
            <w:webHidden/>
          </w:rPr>
        </w:r>
        <w:r>
          <w:rPr>
            <w:noProof/>
            <w:webHidden/>
          </w:rPr>
          <w:fldChar w:fldCharType="separate"/>
        </w:r>
        <w:r>
          <w:rPr>
            <w:noProof/>
            <w:webHidden/>
          </w:rPr>
          <w:t>76</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27" w:history="1">
        <w:r w:rsidRPr="00C15D91">
          <w:rPr>
            <w:rStyle w:val="Hyperlink"/>
            <w:noProof/>
          </w:rPr>
          <w:t>Watch for Signs of Conflict or Unhappiness</w:t>
        </w:r>
        <w:r>
          <w:rPr>
            <w:noProof/>
            <w:webHidden/>
          </w:rPr>
          <w:tab/>
        </w:r>
        <w:r>
          <w:rPr>
            <w:noProof/>
            <w:webHidden/>
          </w:rPr>
          <w:fldChar w:fldCharType="begin"/>
        </w:r>
        <w:r>
          <w:rPr>
            <w:noProof/>
            <w:webHidden/>
          </w:rPr>
          <w:instrText xml:space="preserve"> PAGEREF _Toc407102227 \h </w:instrText>
        </w:r>
        <w:r>
          <w:rPr>
            <w:noProof/>
            <w:webHidden/>
          </w:rPr>
        </w:r>
        <w:r>
          <w:rPr>
            <w:noProof/>
            <w:webHidden/>
          </w:rPr>
          <w:fldChar w:fldCharType="separate"/>
        </w:r>
        <w:r>
          <w:rPr>
            <w:noProof/>
            <w:webHidden/>
          </w:rPr>
          <w:t>76</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28" w:history="1">
        <w:r w:rsidRPr="00C15D91">
          <w:rPr>
            <w:rStyle w:val="Hyperlink"/>
            <w:noProof/>
          </w:rPr>
          <w:t>Employee Feedback and Concerns</w:t>
        </w:r>
        <w:r>
          <w:rPr>
            <w:noProof/>
            <w:webHidden/>
          </w:rPr>
          <w:tab/>
        </w:r>
        <w:r>
          <w:rPr>
            <w:noProof/>
            <w:webHidden/>
          </w:rPr>
          <w:fldChar w:fldCharType="begin"/>
        </w:r>
        <w:r>
          <w:rPr>
            <w:noProof/>
            <w:webHidden/>
          </w:rPr>
          <w:instrText xml:space="preserve"> PAGEREF _Toc407102228 \h </w:instrText>
        </w:r>
        <w:r>
          <w:rPr>
            <w:noProof/>
            <w:webHidden/>
          </w:rPr>
        </w:r>
        <w:r>
          <w:rPr>
            <w:noProof/>
            <w:webHidden/>
          </w:rPr>
          <w:fldChar w:fldCharType="separate"/>
        </w:r>
        <w:r>
          <w:rPr>
            <w:noProof/>
            <w:webHidden/>
          </w:rPr>
          <w:t>77</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29" w:history="1">
        <w:r w:rsidRPr="00C15D91">
          <w:rPr>
            <w:rStyle w:val="Hyperlink"/>
            <w:noProof/>
          </w:rPr>
          <w:t>Give Opportunities for Additional Education</w:t>
        </w:r>
        <w:r>
          <w:rPr>
            <w:noProof/>
            <w:webHidden/>
          </w:rPr>
          <w:tab/>
        </w:r>
        <w:r>
          <w:rPr>
            <w:noProof/>
            <w:webHidden/>
          </w:rPr>
          <w:fldChar w:fldCharType="begin"/>
        </w:r>
        <w:r>
          <w:rPr>
            <w:noProof/>
            <w:webHidden/>
          </w:rPr>
          <w:instrText xml:space="preserve"> PAGEREF _Toc407102229 \h </w:instrText>
        </w:r>
        <w:r>
          <w:rPr>
            <w:noProof/>
            <w:webHidden/>
          </w:rPr>
        </w:r>
        <w:r>
          <w:rPr>
            <w:noProof/>
            <w:webHidden/>
          </w:rPr>
          <w:fldChar w:fldCharType="separate"/>
        </w:r>
        <w:r>
          <w:rPr>
            <w:noProof/>
            <w:webHidden/>
          </w:rPr>
          <w:t>78</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30" w:history="1">
        <w:r w:rsidRPr="00C15D91">
          <w:rPr>
            <w:rStyle w:val="Hyperlink"/>
            <w:noProof/>
          </w:rPr>
          <w:t>Impart Opportunities for Career Growth</w:t>
        </w:r>
        <w:r>
          <w:rPr>
            <w:noProof/>
            <w:webHidden/>
          </w:rPr>
          <w:tab/>
        </w:r>
        <w:r>
          <w:rPr>
            <w:noProof/>
            <w:webHidden/>
          </w:rPr>
          <w:fldChar w:fldCharType="begin"/>
        </w:r>
        <w:r>
          <w:rPr>
            <w:noProof/>
            <w:webHidden/>
          </w:rPr>
          <w:instrText xml:space="preserve"> PAGEREF _Toc407102230 \h </w:instrText>
        </w:r>
        <w:r>
          <w:rPr>
            <w:noProof/>
            <w:webHidden/>
          </w:rPr>
        </w:r>
        <w:r>
          <w:rPr>
            <w:noProof/>
            <w:webHidden/>
          </w:rPr>
          <w:fldChar w:fldCharType="separate"/>
        </w:r>
        <w:r>
          <w:rPr>
            <w:noProof/>
            <w:webHidden/>
          </w:rPr>
          <w:t>79</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31" w:history="1">
        <w:r w:rsidRPr="00C15D91">
          <w:rPr>
            <w:rStyle w:val="Hyperlink"/>
            <w:noProof/>
          </w:rPr>
          <w:t>Case Study</w:t>
        </w:r>
        <w:r>
          <w:rPr>
            <w:noProof/>
            <w:webHidden/>
          </w:rPr>
          <w:tab/>
        </w:r>
        <w:r>
          <w:rPr>
            <w:noProof/>
            <w:webHidden/>
          </w:rPr>
          <w:fldChar w:fldCharType="begin"/>
        </w:r>
        <w:r>
          <w:rPr>
            <w:noProof/>
            <w:webHidden/>
          </w:rPr>
          <w:instrText xml:space="preserve"> PAGEREF _Toc407102231 \h </w:instrText>
        </w:r>
        <w:r>
          <w:rPr>
            <w:noProof/>
            <w:webHidden/>
          </w:rPr>
        </w:r>
        <w:r>
          <w:rPr>
            <w:noProof/>
            <w:webHidden/>
          </w:rPr>
          <w:fldChar w:fldCharType="separate"/>
        </w:r>
        <w:r>
          <w:rPr>
            <w:noProof/>
            <w:webHidden/>
          </w:rPr>
          <w:t>79</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32" w:history="1">
        <w:r w:rsidRPr="00C15D91">
          <w:rPr>
            <w:rStyle w:val="Hyperlink"/>
            <w:noProof/>
          </w:rPr>
          <w:t>Module Ten: Review Questions</w:t>
        </w:r>
        <w:r>
          <w:rPr>
            <w:noProof/>
            <w:webHidden/>
          </w:rPr>
          <w:tab/>
        </w:r>
        <w:r>
          <w:rPr>
            <w:noProof/>
            <w:webHidden/>
          </w:rPr>
          <w:fldChar w:fldCharType="begin"/>
        </w:r>
        <w:r>
          <w:rPr>
            <w:noProof/>
            <w:webHidden/>
          </w:rPr>
          <w:instrText xml:space="preserve"> PAGEREF _Toc407102232 \h </w:instrText>
        </w:r>
        <w:r>
          <w:rPr>
            <w:noProof/>
            <w:webHidden/>
          </w:rPr>
        </w:r>
        <w:r>
          <w:rPr>
            <w:noProof/>
            <w:webHidden/>
          </w:rPr>
          <w:fldChar w:fldCharType="separate"/>
        </w:r>
        <w:r>
          <w:rPr>
            <w:noProof/>
            <w:webHidden/>
          </w:rPr>
          <w:t>81</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233" w:history="1">
        <w:r w:rsidRPr="00C15D91">
          <w:rPr>
            <w:rStyle w:val="Hyperlink"/>
            <w:noProof/>
            <w:lang w:eastAsia="zh-TW"/>
          </w:rPr>
          <w:t>Module Eleven: “Don’ts” with High Performance Teams</w:t>
        </w:r>
        <w:r>
          <w:rPr>
            <w:noProof/>
            <w:webHidden/>
          </w:rPr>
          <w:tab/>
        </w:r>
        <w:r>
          <w:rPr>
            <w:noProof/>
            <w:webHidden/>
          </w:rPr>
          <w:fldChar w:fldCharType="begin"/>
        </w:r>
        <w:r>
          <w:rPr>
            <w:noProof/>
            <w:webHidden/>
          </w:rPr>
          <w:instrText xml:space="preserve"> PAGEREF _Toc407102233 \h </w:instrText>
        </w:r>
        <w:r>
          <w:rPr>
            <w:noProof/>
            <w:webHidden/>
          </w:rPr>
        </w:r>
        <w:r>
          <w:rPr>
            <w:noProof/>
            <w:webHidden/>
          </w:rPr>
          <w:fldChar w:fldCharType="separate"/>
        </w:r>
        <w:r>
          <w:rPr>
            <w:noProof/>
            <w:webHidden/>
          </w:rPr>
          <w:t>84</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34" w:history="1">
        <w:r w:rsidRPr="00C15D91">
          <w:rPr>
            <w:rStyle w:val="Hyperlink"/>
            <w:noProof/>
          </w:rPr>
          <w:t>Don't Forget to Share Success</w:t>
        </w:r>
        <w:r>
          <w:rPr>
            <w:noProof/>
            <w:webHidden/>
          </w:rPr>
          <w:tab/>
        </w:r>
        <w:r>
          <w:rPr>
            <w:noProof/>
            <w:webHidden/>
          </w:rPr>
          <w:fldChar w:fldCharType="begin"/>
        </w:r>
        <w:r>
          <w:rPr>
            <w:noProof/>
            <w:webHidden/>
          </w:rPr>
          <w:instrText xml:space="preserve"> PAGEREF _Toc407102234 \h </w:instrText>
        </w:r>
        <w:r>
          <w:rPr>
            <w:noProof/>
            <w:webHidden/>
          </w:rPr>
        </w:r>
        <w:r>
          <w:rPr>
            <w:noProof/>
            <w:webHidden/>
          </w:rPr>
          <w:fldChar w:fldCharType="separate"/>
        </w:r>
        <w:r>
          <w:rPr>
            <w:noProof/>
            <w:webHidden/>
          </w:rPr>
          <w:t>84</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35" w:history="1">
        <w:r w:rsidRPr="00C15D91">
          <w:rPr>
            <w:rStyle w:val="Hyperlink"/>
            <w:noProof/>
          </w:rPr>
          <w:t>Don't Delay in Responding</w:t>
        </w:r>
        <w:r>
          <w:rPr>
            <w:noProof/>
            <w:webHidden/>
          </w:rPr>
          <w:tab/>
        </w:r>
        <w:r>
          <w:rPr>
            <w:noProof/>
            <w:webHidden/>
          </w:rPr>
          <w:fldChar w:fldCharType="begin"/>
        </w:r>
        <w:r>
          <w:rPr>
            <w:noProof/>
            <w:webHidden/>
          </w:rPr>
          <w:instrText xml:space="preserve"> PAGEREF _Toc407102235 \h </w:instrText>
        </w:r>
        <w:r>
          <w:rPr>
            <w:noProof/>
            <w:webHidden/>
          </w:rPr>
        </w:r>
        <w:r>
          <w:rPr>
            <w:noProof/>
            <w:webHidden/>
          </w:rPr>
          <w:fldChar w:fldCharType="separate"/>
        </w:r>
        <w:r>
          <w:rPr>
            <w:noProof/>
            <w:webHidden/>
          </w:rPr>
          <w:t>85</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36" w:history="1">
        <w:r w:rsidRPr="00C15D91">
          <w:rPr>
            <w:rStyle w:val="Hyperlink"/>
            <w:noProof/>
          </w:rPr>
          <w:t>Don’t Assign Vague Responsibilities</w:t>
        </w:r>
        <w:r>
          <w:rPr>
            <w:noProof/>
            <w:webHidden/>
          </w:rPr>
          <w:tab/>
        </w:r>
        <w:r>
          <w:rPr>
            <w:noProof/>
            <w:webHidden/>
          </w:rPr>
          <w:fldChar w:fldCharType="begin"/>
        </w:r>
        <w:r>
          <w:rPr>
            <w:noProof/>
            <w:webHidden/>
          </w:rPr>
          <w:instrText xml:space="preserve"> PAGEREF _Toc407102236 \h </w:instrText>
        </w:r>
        <w:r>
          <w:rPr>
            <w:noProof/>
            <w:webHidden/>
          </w:rPr>
        </w:r>
        <w:r>
          <w:rPr>
            <w:noProof/>
            <w:webHidden/>
          </w:rPr>
          <w:fldChar w:fldCharType="separate"/>
        </w:r>
        <w:r>
          <w:rPr>
            <w:noProof/>
            <w:webHidden/>
          </w:rPr>
          <w:t>86</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37" w:history="1">
        <w:r w:rsidRPr="00C15D91">
          <w:rPr>
            <w:rStyle w:val="Hyperlink"/>
            <w:noProof/>
          </w:rPr>
          <w:t>Don’t Lead as a Dictator</w:t>
        </w:r>
        <w:r>
          <w:rPr>
            <w:noProof/>
            <w:webHidden/>
          </w:rPr>
          <w:tab/>
        </w:r>
        <w:r>
          <w:rPr>
            <w:noProof/>
            <w:webHidden/>
          </w:rPr>
          <w:fldChar w:fldCharType="begin"/>
        </w:r>
        <w:r>
          <w:rPr>
            <w:noProof/>
            <w:webHidden/>
          </w:rPr>
          <w:instrText xml:space="preserve"> PAGEREF _Toc407102237 \h </w:instrText>
        </w:r>
        <w:r>
          <w:rPr>
            <w:noProof/>
            <w:webHidden/>
          </w:rPr>
        </w:r>
        <w:r>
          <w:rPr>
            <w:noProof/>
            <w:webHidden/>
          </w:rPr>
          <w:fldChar w:fldCharType="separate"/>
        </w:r>
        <w:r>
          <w:rPr>
            <w:noProof/>
            <w:webHidden/>
          </w:rPr>
          <w:t>86</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38" w:history="1">
        <w:r w:rsidRPr="00C15D91">
          <w:rPr>
            <w:rStyle w:val="Hyperlink"/>
            <w:noProof/>
          </w:rPr>
          <w:t>Case Study</w:t>
        </w:r>
        <w:r>
          <w:rPr>
            <w:noProof/>
            <w:webHidden/>
          </w:rPr>
          <w:tab/>
        </w:r>
        <w:r>
          <w:rPr>
            <w:noProof/>
            <w:webHidden/>
          </w:rPr>
          <w:fldChar w:fldCharType="begin"/>
        </w:r>
        <w:r>
          <w:rPr>
            <w:noProof/>
            <w:webHidden/>
          </w:rPr>
          <w:instrText xml:space="preserve"> PAGEREF _Toc407102238 \h </w:instrText>
        </w:r>
        <w:r>
          <w:rPr>
            <w:noProof/>
            <w:webHidden/>
          </w:rPr>
        </w:r>
        <w:r>
          <w:rPr>
            <w:noProof/>
            <w:webHidden/>
          </w:rPr>
          <w:fldChar w:fldCharType="separate"/>
        </w:r>
        <w:r>
          <w:rPr>
            <w:noProof/>
            <w:webHidden/>
          </w:rPr>
          <w:t>87</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39" w:history="1">
        <w:r w:rsidRPr="00C15D91">
          <w:rPr>
            <w:rStyle w:val="Hyperlink"/>
            <w:noProof/>
          </w:rPr>
          <w:t>Module Eleven: Review Questions</w:t>
        </w:r>
        <w:r>
          <w:rPr>
            <w:noProof/>
            <w:webHidden/>
          </w:rPr>
          <w:tab/>
        </w:r>
        <w:r>
          <w:rPr>
            <w:noProof/>
            <w:webHidden/>
          </w:rPr>
          <w:fldChar w:fldCharType="begin"/>
        </w:r>
        <w:r>
          <w:rPr>
            <w:noProof/>
            <w:webHidden/>
          </w:rPr>
          <w:instrText xml:space="preserve"> PAGEREF _Toc407102239 \h </w:instrText>
        </w:r>
        <w:r>
          <w:rPr>
            <w:noProof/>
            <w:webHidden/>
          </w:rPr>
        </w:r>
        <w:r>
          <w:rPr>
            <w:noProof/>
            <w:webHidden/>
          </w:rPr>
          <w:fldChar w:fldCharType="separate"/>
        </w:r>
        <w:r>
          <w:rPr>
            <w:noProof/>
            <w:webHidden/>
          </w:rPr>
          <w:t>89</w:t>
        </w:r>
        <w:r>
          <w:rPr>
            <w:noProof/>
            <w:webHidden/>
          </w:rPr>
          <w:fldChar w:fldCharType="end"/>
        </w:r>
      </w:hyperlink>
    </w:p>
    <w:p w:rsidR="00437577" w:rsidRDefault="00437577">
      <w:pPr>
        <w:pStyle w:val="TOC1"/>
        <w:tabs>
          <w:tab w:val="right" w:leader="dot" w:pos="9350"/>
        </w:tabs>
        <w:rPr>
          <w:rFonts w:asciiTheme="minorHAnsi" w:eastAsiaTheme="minorEastAsia" w:hAnsiTheme="minorHAnsi" w:cstheme="minorBidi"/>
          <w:b w:val="0"/>
          <w:bCs w:val="0"/>
          <w:noProof/>
          <w:szCs w:val="22"/>
          <w:lang w:bidi="ar-SA"/>
        </w:rPr>
      </w:pPr>
      <w:hyperlink w:anchor="_Toc407102240" w:history="1">
        <w:r w:rsidRPr="00C15D91">
          <w:rPr>
            <w:rStyle w:val="Hyperlink"/>
            <w:noProof/>
          </w:rPr>
          <w:t>Module Twelve: Wrapping Up</w:t>
        </w:r>
        <w:r>
          <w:rPr>
            <w:noProof/>
            <w:webHidden/>
          </w:rPr>
          <w:tab/>
        </w:r>
        <w:r>
          <w:rPr>
            <w:noProof/>
            <w:webHidden/>
          </w:rPr>
          <w:fldChar w:fldCharType="begin"/>
        </w:r>
        <w:r>
          <w:rPr>
            <w:noProof/>
            <w:webHidden/>
          </w:rPr>
          <w:instrText xml:space="preserve"> PAGEREF _Toc407102240 \h </w:instrText>
        </w:r>
        <w:r>
          <w:rPr>
            <w:noProof/>
            <w:webHidden/>
          </w:rPr>
        </w:r>
        <w:r>
          <w:rPr>
            <w:noProof/>
            <w:webHidden/>
          </w:rPr>
          <w:fldChar w:fldCharType="separate"/>
        </w:r>
        <w:r>
          <w:rPr>
            <w:noProof/>
            <w:webHidden/>
          </w:rPr>
          <w:t>92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41" w:history="1">
        <w:r w:rsidRPr="00C15D91">
          <w:rPr>
            <w:rStyle w:val="Hyperlink"/>
            <w:noProof/>
          </w:rPr>
          <w:t>Words from the Wise</w:t>
        </w:r>
        <w:r>
          <w:rPr>
            <w:noProof/>
            <w:webHidden/>
          </w:rPr>
          <w:tab/>
        </w:r>
        <w:r>
          <w:rPr>
            <w:noProof/>
            <w:webHidden/>
          </w:rPr>
          <w:fldChar w:fldCharType="begin"/>
        </w:r>
        <w:r>
          <w:rPr>
            <w:noProof/>
            <w:webHidden/>
          </w:rPr>
          <w:instrText xml:space="preserve"> PAGEREF _Toc407102241 \h </w:instrText>
        </w:r>
        <w:r>
          <w:rPr>
            <w:noProof/>
            <w:webHidden/>
          </w:rPr>
        </w:r>
        <w:r>
          <w:rPr>
            <w:noProof/>
            <w:webHidden/>
          </w:rPr>
          <w:fldChar w:fldCharType="separate"/>
        </w:r>
        <w:r>
          <w:rPr>
            <w:noProof/>
            <w:webHidden/>
          </w:rPr>
          <w:t>92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42" w:history="1">
        <w:r w:rsidRPr="00C15D91">
          <w:rPr>
            <w:rStyle w:val="Hyperlink"/>
            <w:noProof/>
          </w:rPr>
          <w:t>Review of Parking Lot</w:t>
        </w:r>
        <w:r>
          <w:rPr>
            <w:noProof/>
            <w:webHidden/>
          </w:rPr>
          <w:tab/>
        </w:r>
        <w:r>
          <w:rPr>
            <w:noProof/>
            <w:webHidden/>
          </w:rPr>
          <w:fldChar w:fldCharType="begin"/>
        </w:r>
        <w:r>
          <w:rPr>
            <w:noProof/>
            <w:webHidden/>
          </w:rPr>
          <w:instrText xml:space="preserve"> PAGEREF _Toc407102242 \h </w:instrText>
        </w:r>
        <w:r>
          <w:rPr>
            <w:noProof/>
            <w:webHidden/>
          </w:rPr>
        </w:r>
        <w:r>
          <w:rPr>
            <w:noProof/>
            <w:webHidden/>
          </w:rPr>
          <w:fldChar w:fldCharType="separate"/>
        </w:r>
        <w:r>
          <w:rPr>
            <w:noProof/>
            <w:webHidden/>
          </w:rPr>
          <w:t>92</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43" w:history="1">
        <w:r w:rsidRPr="00C15D91">
          <w:rPr>
            <w:rStyle w:val="Hyperlink"/>
            <w:noProof/>
          </w:rPr>
          <w:t>Lessons Learned</w:t>
        </w:r>
        <w:r>
          <w:rPr>
            <w:noProof/>
            <w:webHidden/>
          </w:rPr>
          <w:tab/>
        </w:r>
        <w:r>
          <w:rPr>
            <w:noProof/>
            <w:webHidden/>
          </w:rPr>
          <w:fldChar w:fldCharType="begin"/>
        </w:r>
        <w:r>
          <w:rPr>
            <w:noProof/>
            <w:webHidden/>
          </w:rPr>
          <w:instrText xml:space="preserve"> PAGEREF _Toc407102243 \h </w:instrText>
        </w:r>
        <w:r>
          <w:rPr>
            <w:noProof/>
            <w:webHidden/>
          </w:rPr>
        </w:r>
        <w:r>
          <w:rPr>
            <w:noProof/>
            <w:webHidden/>
          </w:rPr>
          <w:fldChar w:fldCharType="separate"/>
        </w:r>
        <w:r>
          <w:rPr>
            <w:noProof/>
            <w:webHidden/>
          </w:rPr>
          <w:t>93</w:t>
        </w:r>
        <w:r>
          <w:rPr>
            <w:noProof/>
            <w:webHidden/>
          </w:rPr>
          <w:fldChar w:fldCharType="end"/>
        </w:r>
      </w:hyperlink>
    </w:p>
    <w:p w:rsidR="00437577" w:rsidRDefault="00437577">
      <w:pPr>
        <w:pStyle w:val="TOC2"/>
        <w:tabs>
          <w:tab w:val="right" w:leader="dot" w:pos="9350"/>
        </w:tabs>
        <w:rPr>
          <w:rFonts w:asciiTheme="minorHAnsi" w:eastAsiaTheme="minorEastAsia" w:hAnsiTheme="minorHAnsi" w:cstheme="minorBidi"/>
          <w:i w:val="0"/>
          <w:iCs w:val="0"/>
          <w:noProof/>
          <w:szCs w:val="22"/>
          <w:lang w:bidi="ar-SA"/>
        </w:rPr>
      </w:pPr>
      <w:hyperlink w:anchor="_Toc407102244" w:history="1">
        <w:r w:rsidRPr="00C15D91">
          <w:rPr>
            <w:rStyle w:val="Hyperlink"/>
            <w:noProof/>
          </w:rPr>
          <w:t>Completion of Action Plans and Evaluations</w:t>
        </w:r>
        <w:r>
          <w:rPr>
            <w:noProof/>
            <w:webHidden/>
          </w:rPr>
          <w:tab/>
        </w:r>
        <w:r>
          <w:rPr>
            <w:noProof/>
            <w:webHidden/>
          </w:rPr>
          <w:fldChar w:fldCharType="begin"/>
        </w:r>
        <w:r>
          <w:rPr>
            <w:noProof/>
            <w:webHidden/>
          </w:rPr>
          <w:instrText xml:space="preserve"> PAGEREF _Toc407102244 \h </w:instrText>
        </w:r>
        <w:r>
          <w:rPr>
            <w:noProof/>
            <w:webHidden/>
          </w:rPr>
        </w:r>
        <w:r>
          <w:rPr>
            <w:noProof/>
            <w:webHidden/>
          </w:rPr>
          <w:fldChar w:fldCharType="separate"/>
        </w:r>
        <w:r>
          <w:rPr>
            <w:noProof/>
            <w:webHidden/>
          </w:rPr>
          <w:t>93</w:t>
        </w:r>
        <w:r>
          <w:rPr>
            <w:noProof/>
            <w:webHidden/>
          </w:rPr>
          <w:fldChar w:fldCharType="end"/>
        </w:r>
      </w:hyperlink>
    </w:p>
    <w:p w:rsidR="00381A27" w:rsidRPr="009E779A" w:rsidRDefault="003E3D56" w:rsidP="00C523BD">
      <w:pPr>
        <w:pStyle w:val="TOC2"/>
        <w:tabs>
          <w:tab w:val="right" w:leader="dot" w:pos="9350"/>
        </w:tabs>
      </w:pPr>
      <w:r w:rsidRPr="009E779A">
        <w:fldChar w:fldCharType="end"/>
      </w:r>
    </w:p>
    <w:p w:rsidR="00381A27" w:rsidRPr="009E779A" w:rsidRDefault="00381A27">
      <w:pPr>
        <w:sectPr w:rsidR="00381A27" w:rsidRPr="009E779A">
          <w:pgSz w:w="12240" w:h="15840"/>
          <w:pgMar w:top="1440" w:right="1440" w:bottom="1440" w:left="1440" w:header="720" w:footer="720" w:gutter="0"/>
          <w:pgNumType w:start="1"/>
          <w:cols w:space="720"/>
          <w:formProt w:val="0"/>
          <w:docGrid w:linePitch="360"/>
        </w:sectPr>
      </w:pPr>
    </w:p>
    <w:p w:rsidR="00381A27" w:rsidRPr="009E779A" w:rsidRDefault="00754205" w:rsidP="00831C2A">
      <w:pPr>
        <w:pStyle w:val="Heading1"/>
      </w:pPr>
      <w:bookmarkStart w:id="1" w:name="_Toc407102161"/>
      <w:r w:rsidRPr="009E779A">
        <w:rPr>
          <w:lang w:bidi="ar-SA"/>
        </w:rPr>
        <w:lastRenderedPageBreak/>
        <mc:AlternateContent>
          <mc:Choice Requires="wps">
            <w:drawing>
              <wp:anchor distT="91440" distB="91440" distL="114300" distR="114300" simplePos="0" relativeHeight="251656704" behindDoc="0" locked="0" layoutInCell="0" allowOverlap="1" wp14:anchorId="42EF0AC8" wp14:editId="677D61E9">
                <wp:simplePos x="0" y="0"/>
                <wp:positionH relativeFrom="page">
                  <wp:posOffset>-76200</wp:posOffset>
                </wp:positionH>
                <wp:positionV relativeFrom="page">
                  <wp:posOffset>0</wp:posOffset>
                </wp:positionV>
                <wp:extent cx="7891145" cy="1466850"/>
                <wp:effectExtent l="0" t="0" r="0" b="0"/>
                <wp:wrapSquare wrapText="bothSides"/>
                <wp:docPr id="22"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466850"/>
                        </a:xfrm>
                        <a:prstGeom prst="rect">
                          <a:avLst/>
                        </a:prstGeom>
                        <a:gradFill>
                          <a:gsLst>
                            <a:gs pos="0">
                              <a:srgbClr val="FFFFFF"/>
                            </a:gs>
                            <a:gs pos="100000">
                              <a:schemeClr val="bg1">
                                <a:lumMod val="50000"/>
                              </a:schemeClr>
                            </a:gs>
                          </a:gsLst>
                          <a:lin ang="5400000" scaled="1"/>
                        </a:gradFill>
                        <a:ln>
                          <a:noFill/>
                        </a:ln>
                        <a:effectLst/>
                        <a:extLst/>
                      </wps:spPr>
                      <wps:txbx>
                        <w:txbxContent>
                          <w:p w:rsidR="009E779A" w:rsidRDefault="009E779A" w:rsidP="009E779A">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2C34AB">
                              <w:rPr>
                                <w:rFonts w:asciiTheme="majorHAnsi" w:hAnsiTheme="majorHAnsi"/>
                                <w:i/>
                                <w:sz w:val="28"/>
                                <w:szCs w:val="28"/>
                              </w:rPr>
                              <w:t xml:space="preserve">None </w:t>
                            </w:r>
                            <w:r>
                              <w:rPr>
                                <w:rFonts w:asciiTheme="majorHAnsi" w:hAnsiTheme="majorHAnsi"/>
                                <w:i/>
                                <w:sz w:val="28"/>
                                <w:szCs w:val="28"/>
                              </w:rPr>
                              <w:t>of us is as smart as all of us.</w:t>
                            </w:r>
                            <w:r w:rsidRPr="002C34AB">
                              <w:rPr>
                                <w:rFonts w:asciiTheme="majorHAnsi" w:hAnsiTheme="majorHAnsi"/>
                                <w:i/>
                                <w:sz w:val="28"/>
                                <w:szCs w:val="28"/>
                              </w:rPr>
                              <w:tab/>
                            </w:r>
                          </w:p>
                          <w:p w:rsidR="009E779A" w:rsidRDefault="009E779A" w:rsidP="002C34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2C34AB">
                              <w:rPr>
                                <w:rFonts w:asciiTheme="majorHAnsi" w:hAnsiTheme="majorHAnsi"/>
                                <w:b/>
                                <w:i/>
                                <w:sz w:val="28"/>
                                <w:szCs w:val="28"/>
                              </w:rPr>
                              <w:t>Ken Blanchard</w:t>
                            </w:r>
                          </w:p>
                          <w:p w:rsidR="009E779A" w:rsidRPr="00BC530D" w:rsidRDefault="009E779A" w:rsidP="002C34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6pt;margin-top:0;width:621.35pt;height:115.5pt;z-index:2516567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" o:allowincell="f" stroked="f">
                <v:fill color2="#7f7f7f [1612]" focus="100%" type="gradient"/>
                <v:textbox inset="4in,54pt,1in,0">
                  <w:txbxContent>
                    <w:p w:rsidR="009E779A" w:rsidRDefault="009E779A" w:rsidP="009E779A">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2C34AB">
                        <w:rPr>
                          <w:rFonts w:asciiTheme="majorHAnsi" w:hAnsiTheme="majorHAnsi"/>
                          <w:i/>
                          <w:sz w:val="28"/>
                          <w:szCs w:val="28"/>
                        </w:rPr>
                        <w:t xml:space="preserve">None </w:t>
                      </w:r>
                      <w:r>
                        <w:rPr>
                          <w:rFonts w:asciiTheme="majorHAnsi" w:hAnsiTheme="majorHAnsi"/>
                          <w:i/>
                          <w:sz w:val="28"/>
                          <w:szCs w:val="28"/>
                        </w:rPr>
                        <w:t>of us is as smart as all of us.</w:t>
                      </w:r>
                      <w:r w:rsidRPr="002C34AB">
                        <w:rPr>
                          <w:rFonts w:asciiTheme="majorHAnsi" w:hAnsiTheme="majorHAnsi"/>
                          <w:i/>
                          <w:sz w:val="28"/>
                          <w:szCs w:val="28"/>
                        </w:rPr>
                        <w:tab/>
                      </w:r>
                    </w:p>
                    <w:p w:rsidR="009E779A" w:rsidRDefault="009E779A" w:rsidP="002C34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2C34AB">
                        <w:rPr>
                          <w:rFonts w:asciiTheme="majorHAnsi" w:hAnsiTheme="majorHAnsi"/>
                          <w:b/>
                          <w:i/>
                          <w:sz w:val="28"/>
                          <w:szCs w:val="28"/>
                        </w:rPr>
                        <w:t>Ken Blanchard</w:t>
                      </w:r>
                    </w:p>
                    <w:p w:rsidR="009E779A" w:rsidRPr="00BC530D" w:rsidRDefault="009E779A" w:rsidP="002C34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v:textbox>
                <w10:wrap type="square" anchorx="page" anchory="page"/>
              </v:rect>
            </w:pict>
          </mc:Fallback>
        </mc:AlternateContent>
      </w:r>
      <w:bookmarkStart w:id="2" w:name="_Toc282688914"/>
      <w:r w:rsidR="00381A27" w:rsidRPr="009E779A">
        <w:t>Preface</w:t>
      </w:r>
      <w:bookmarkEnd w:id="1"/>
      <w:bookmarkEnd w:id="2"/>
    </w:p>
    <w:p w:rsidR="00381A27" w:rsidRPr="009E779A" w:rsidRDefault="00381A27" w:rsidP="00831C2A">
      <w:pPr>
        <w:pStyle w:val="Heading2"/>
        <w:rPr>
          <w:lang w:eastAsia="zh-TW"/>
        </w:rPr>
      </w:pPr>
      <w:bookmarkStart w:id="3" w:name="_Toc283024575"/>
      <w:bookmarkStart w:id="4" w:name="_Toc407102162"/>
      <w:r w:rsidRPr="009E779A">
        <w:rPr>
          <w:lang w:eastAsia="zh-TW"/>
        </w:rPr>
        <w:t>What is Courseware?</w:t>
      </w:r>
      <w:bookmarkEnd w:id="3"/>
      <w:bookmarkEnd w:id="4"/>
    </w:p>
    <w:p w:rsidR="00381A27" w:rsidRPr="009E779A" w:rsidRDefault="00744B01" w:rsidP="00831C2A">
      <w:pPr>
        <w:rPr>
          <w:lang w:eastAsia="zh-TW"/>
        </w:rPr>
      </w:pPr>
      <w:r w:rsidRPr="009E779A">
        <w:rPr>
          <w:lang w:bidi="ar-SA"/>
        </w:rPr>
        <w:drawing>
          <wp:anchor distT="0" distB="0" distL="114300" distR="114300" simplePos="0" relativeHeight="251647488" behindDoc="0" locked="0" layoutInCell="1" allowOverlap="1" wp14:anchorId="50221DE1" wp14:editId="47E132B4">
            <wp:simplePos x="0" y="0"/>
            <wp:positionH relativeFrom="margin">
              <wp:posOffset>-36830</wp:posOffset>
            </wp:positionH>
            <wp:positionV relativeFrom="margin">
              <wp:posOffset>1562735</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pic:spPr>
                </pic:pic>
              </a:graphicData>
            </a:graphic>
          </wp:anchor>
        </w:drawing>
      </w:r>
      <w:r w:rsidR="00381A27" w:rsidRPr="009E779A">
        <w:rPr>
          <w:lang w:eastAsia="zh-TW"/>
        </w:rPr>
        <w:t>Welcome to Corporate Training Materials, a completely new training experience!</w:t>
      </w:r>
    </w:p>
    <w:p w:rsidR="00381A27" w:rsidRPr="009E779A" w:rsidRDefault="00381A27" w:rsidP="00831C2A">
      <w:pPr>
        <w:rPr>
          <w:lang w:eastAsia="zh-TW"/>
        </w:rPr>
      </w:pPr>
      <w:r w:rsidRPr="009E779A">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81A27" w:rsidRPr="009E779A" w:rsidRDefault="00381A27" w:rsidP="00831C2A">
      <w:pPr>
        <w:rPr>
          <w:lang w:eastAsia="zh-TW"/>
        </w:rPr>
      </w:pPr>
      <w:r w:rsidRPr="009E779A">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81A27" w:rsidRPr="009E779A" w:rsidRDefault="00381A27" w:rsidP="00831C2A">
      <w:pPr>
        <w:rPr>
          <w:lang w:eastAsia="zh-TW"/>
        </w:rPr>
      </w:pPr>
    </w:p>
    <w:p w:rsidR="00381A27" w:rsidRPr="009E779A" w:rsidRDefault="00381A27" w:rsidP="00831C2A">
      <w:pPr>
        <w:pStyle w:val="Heading2"/>
        <w:rPr>
          <w:lang w:eastAsia="zh-TW"/>
        </w:rPr>
      </w:pPr>
      <w:bookmarkStart w:id="5" w:name="_Toc283024576"/>
      <w:bookmarkStart w:id="6" w:name="_Toc407102163"/>
      <w:r w:rsidRPr="009E779A">
        <w:rPr>
          <w:lang w:eastAsia="zh-TW"/>
        </w:rPr>
        <w:t>How Do I Customize My Course?</w:t>
      </w:r>
      <w:bookmarkEnd w:id="5"/>
      <w:bookmarkEnd w:id="6"/>
    </w:p>
    <w:p w:rsidR="00381A27" w:rsidRPr="009E779A" w:rsidRDefault="00381A27" w:rsidP="00831C2A">
      <w:pPr>
        <w:rPr>
          <w:lang w:eastAsia="zh-TW"/>
        </w:rPr>
      </w:pPr>
      <w:r w:rsidRPr="009E779A">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81A27" w:rsidRPr="009E779A" w:rsidRDefault="00381A27" w:rsidP="00831C2A">
      <w:pPr>
        <w:rPr>
          <w:lang w:eastAsia="zh-TW"/>
        </w:rPr>
      </w:pPr>
      <w:r w:rsidRPr="009E779A">
        <w:rPr>
          <w:lang w:eastAsia="zh-TW"/>
        </w:rPr>
        <w:t>To remove modules, simply select the text and press Delete on your keyboard. Then, navigate to the Table of Contents, right-click, and click Update Field. You may see a dialog box; if so, click “Update entire table” and press OK.</w:t>
      </w:r>
    </w:p>
    <w:p w:rsidR="00381A27" w:rsidRPr="009E779A" w:rsidRDefault="00744B01" w:rsidP="00831C2A">
      <w:pPr>
        <w:jc w:val="center"/>
        <w:rPr>
          <w:lang w:eastAsia="zh-TW"/>
        </w:rPr>
      </w:pPr>
      <w:r w:rsidRPr="009E779A">
        <w:rPr>
          <w:lang w:bidi="ar-SA"/>
        </w:rPr>
        <w:drawing>
          <wp:inline distT="0" distB="0" distL="0" distR="0" wp14:anchorId="256307CC" wp14:editId="632EDFDE">
            <wp:extent cx="2750820" cy="1402080"/>
            <wp:effectExtent l="0" t="0" r="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0820" cy="1402080"/>
                    </a:xfrm>
                    <a:prstGeom prst="rect">
                      <a:avLst/>
                    </a:prstGeom>
                    <a:noFill/>
                    <a:ln>
                      <a:noFill/>
                    </a:ln>
                  </pic:spPr>
                </pic:pic>
              </a:graphicData>
            </a:graphic>
          </wp:inline>
        </w:drawing>
      </w:r>
    </w:p>
    <w:p w:rsidR="00381A27" w:rsidRPr="009E779A" w:rsidRDefault="00381A27" w:rsidP="00831C2A">
      <w:pPr>
        <w:rPr>
          <w:lang w:eastAsia="zh-TW"/>
        </w:rPr>
      </w:pPr>
      <w:r w:rsidRPr="009E779A">
        <w:rPr>
          <w:lang w:eastAsia="zh-TW"/>
        </w:rPr>
        <w:t>(You will also want to perform this step if you add modules or move them around.)</w:t>
      </w:r>
    </w:p>
    <w:p w:rsidR="00381A27" w:rsidRPr="009E779A" w:rsidRDefault="00381A27" w:rsidP="00831C2A">
      <w:pPr>
        <w:rPr>
          <w:lang w:eastAsia="zh-TW"/>
        </w:rPr>
      </w:pPr>
      <w:r w:rsidRPr="009E779A">
        <w:rPr>
          <w:lang w:eastAsia="zh-TW"/>
        </w:rPr>
        <w:lastRenderedPageBreak/>
        <w:t>If you want to change the way text looks, you can format any piece of text any way you want. However, to make it easy, we have used styles so that you can update all the text at once.</w:t>
      </w:r>
    </w:p>
    <w:p w:rsidR="00381A27" w:rsidRPr="009E779A" w:rsidRDefault="00381A27" w:rsidP="00831C2A">
      <w:pPr>
        <w:rPr>
          <w:lang w:eastAsia="zh-TW"/>
        </w:rPr>
      </w:pPr>
      <w:r w:rsidRPr="009E779A">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81A27" w:rsidRPr="009E779A" w:rsidRDefault="00381A27" w:rsidP="00831C2A">
      <w:pPr>
        <w:rPr>
          <w:lang w:eastAsia="zh-TW"/>
        </w:rPr>
      </w:pPr>
      <w:r w:rsidRPr="009E779A">
        <w:rPr>
          <w:lang w:eastAsia="zh-TW"/>
        </w:rPr>
        <w:t>For example, if we wanted to change our Heading 1 style, used for Module Titles, this is what we would do:</w:t>
      </w:r>
    </w:p>
    <w:p w:rsidR="00381A27" w:rsidRPr="009E779A" w:rsidRDefault="00744B01" w:rsidP="00831C2A">
      <w:pPr>
        <w:jc w:val="center"/>
        <w:rPr>
          <w:lang w:eastAsia="zh-TW"/>
        </w:rPr>
      </w:pPr>
      <w:r w:rsidRPr="009E779A">
        <w:rPr>
          <w:lang w:bidi="ar-SA"/>
        </w:rPr>
        <w:drawing>
          <wp:inline distT="0" distB="0" distL="0" distR="0" wp14:anchorId="184F41C9" wp14:editId="339B7258">
            <wp:extent cx="2712720" cy="4762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2720" cy="4762500"/>
                    </a:xfrm>
                    <a:prstGeom prst="rect">
                      <a:avLst/>
                    </a:prstGeom>
                    <a:noFill/>
                    <a:ln>
                      <a:noFill/>
                    </a:ln>
                  </pic:spPr>
                </pic:pic>
              </a:graphicData>
            </a:graphic>
          </wp:inline>
        </w:drawing>
      </w:r>
    </w:p>
    <w:p w:rsidR="00381A27" w:rsidRPr="009E779A" w:rsidRDefault="00381A27" w:rsidP="00831C2A">
      <w:pPr>
        <w:rPr>
          <w:lang w:eastAsia="zh-TW"/>
        </w:rPr>
      </w:pPr>
      <w:r w:rsidRPr="009E779A">
        <w:rPr>
          <w:lang w:eastAsia="zh-TW"/>
        </w:rPr>
        <w:t>Now, we can change our formatting and it will apply to all the headings in the document.</w:t>
      </w:r>
    </w:p>
    <w:p w:rsidR="00381A27" w:rsidRPr="009E779A" w:rsidRDefault="00381A27" w:rsidP="00831C2A">
      <w:pPr>
        <w:rPr>
          <w:lang w:eastAsia="zh-TW"/>
        </w:rPr>
      </w:pPr>
      <w:r w:rsidRPr="009E779A">
        <w:rPr>
          <w:lang w:eastAsia="zh-TW"/>
        </w:rPr>
        <w:t xml:space="preserve">For more information on making Word work for you, please refer to </w:t>
      </w:r>
      <w:r w:rsidRPr="009E779A">
        <w:rPr>
          <w:rStyle w:val="BookReferences"/>
        </w:rPr>
        <w:t>Word 2007 or 2010 Essentials</w:t>
      </w:r>
      <w:r w:rsidRPr="009E779A">
        <w:rPr>
          <w:lang w:eastAsia="zh-TW"/>
        </w:rPr>
        <w:t xml:space="preserve"> by Corporate Training Materials.</w:t>
      </w:r>
    </w:p>
    <w:p w:rsidR="00381A27" w:rsidRPr="009E779A" w:rsidRDefault="00381A27" w:rsidP="00831C2A">
      <w:pPr>
        <w:rPr>
          <w:lang w:eastAsia="zh-TW"/>
        </w:rPr>
      </w:pPr>
    </w:p>
    <w:p w:rsidR="00381A27" w:rsidRPr="009E779A" w:rsidRDefault="00381A27" w:rsidP="00831C2A">
      <w:pPr>
        <w:pStyle w:val="Heading2"/>
        <w:rPr>
          <w:lang w:eastAsia="zh-TW"/>
        </w:rPr>
      </w:pPr>
      <w:bookmarkStart w:id="7" w:name="_Toc283024577"/>
      <w:bookmarkStart w:id="8" w:name="_Toc407102164"/>
      <w:r w:rsidRPr="009E779A">
        <w:rPr>
          <w:lang w:eastAsia="zh-TW"/>
        </w:rPr>
        <w:lastRenderedPageBreak/>
        <w:t>Materials Required</w:t>
      </w:r>
      <w:bookmarkEnd w:id="7"/>
      <w:bookmarkEnd w:id="8"/>
    </w:p>
    <w:p w:rsidR="00381A27" w:rsidRPr="009E779A" w:rsidRDefault="00381A27" w:rsidP="00831C2A">
      <w:pPr>
        <w:rPr>
          <w:lang w:eastAsia="zh-TW"/>
        </w:rPr>
      </w:pPr>
      <w:r w:rsidRPr="009E779A">
        <w:rPr>
          <w:lang w:eastAsia="zh-TW"/>
        </w:rPr>
        <w:t xml:space="preserve">All of our courses use flip chart paper and markers extensively. (If you prefer, you can use a whiteboard or chalkboard instead.) </w:t>
      </w:r>
    </w:p>
    <w:p w:rsidR="00381A27" w:rsidRPr="009E779A" w:rsidRDefault="00381A27" w:rsidP="00831C2A">
      <w:pPr>
        <w:rPr>
          <w:lang w:eastAsia="zh-TW"/>
        </w:rPr>
      </w:pPr>
      <w:r w:rsidRPr="009E779A">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81A27" w:rsidRPr="009E779A" w:rsidRDefault="00381A27" w:rsidP="00831C2A">
      <w:pPr>
        <w:rPr>
          <w:lang w:eastAsia="zh-TW"/>
        </w:rPr>
      </w:pPr>
      <w:r w:rsidRPr="009E779A">
        <w:rPr>
          <w:lang w:eastAsia="zh-TW"/>
        </w:rPr>
        <w:t>We recommend these additional materials for all workshops:</w:t>
      </w:r>
    </w:p>
    <w:p w:rsidR="00381A27" w:rsidRPr="009E779A" w:rsidRDefault="00381A27" w:rsidP="00F1186E">
      <w:pPr>
        <w:pStyle w:val="BulletedPoints"/>
        <w:numPr>
          <w:ilvl w:val="0"/>
          <w:numId w:val="4"/>
        </w:numPr>
        <w:rPr>
          <w:lang w:eastAsia="zh-TW"/>
        </w:rPr>
      </w:pPr>
      <w:r w:rsidRPr="009E779A">
        <w:rPr>
          <w:lang w:eastAsia="zh-TW"/>
        </w:rPr>
        <w:t>Laptop with projector, for PowerPoint slides</w:t>
      </w:r>
    </w:p>
    <w:p w:rsidR="00381A27" w:rsidRPr="009E779A" w:rsidRDefault="00381A27" w:rsidP="00F1186E">
      <w:pPr>
        <w:pStyle w:val="BulletedPoints"/>
        <w:numPr>
          <w:ilvl w:val="0"/>
          <w:numId w:val="4"/>
        </w:numPr>
        <w:rPr>
          <w:lang w:eastAsia="zh-TW"/>
        </w:rPr>
      </w:pPr>
      <w:r w:rsidRPr="009E779A">
        <w:rPr>
          <w:lang w:eastAsia="zh-TW"/>
        </w:rPr>
        <w:t>Quick Reference Sheets for students to take home</w:t>
      </w:r>
    </w:p>
    <w:p w:rsidR="00381A27" w:rsidRPr="009E779A" w:rsidRDefault="00381A27" w:rsidP="00F1186E">
      <w:pPr>
        <w:pStyle w:val="BulletedPoints"/>
        <w:numPr>
          <w:ilvl w:val="0"/>
          <w:numId w:val="4"/>
        </w:numPr>
        <w:rPr>
          <w:lang w:eastAsia="zh-TW"/>
        </w:rPr>
      </w:pPr>
      <w:r w:rsidRPr="009E779A">
        <w:rPr>
          <w:lang w:eastAsia="zh-TW"/>
        </w:rPr>
        <w:t>Timer or watch (separate from your laptop)</w:t>
      </w:r>
    </w:p>
    <w:p w:rsidR="00381A27" w:rsidRPr="009E779A" w:rsidRDefault="00381A27" w:rsidP="00F1186E">
      <w:pPr>
        <w:pStyle w:val="BulletedPoints"/>
        <w:numPr>
          <w:ilvl w:val="0"/>
          <w:numId w:val="4"/>
        </w:numPr>
        <w:rPr>
          <w:lang w:eastAsia="zh-TW"/>
        </w:rPr>
      </w:pPr>
      <w:r w:rsidRPr="009E779A">
        <w:rPr>
          <w:lang w:eastAsia="zh-TW"/>
        </w:rPr>
        <w:t>Blank paper</w:t>
      </w:r>
    </w:p>
    <w:p w:rsidR="00381A27" w:rsidRPr="009E779A" w:rsidRDefault="00381A27" w:rsidP="009E779A">
      <w:pPr>
        <w:rPr>
          <w:lang w:eastAsia="zh-TW"/>
        </w:rPr>
      </w:pPr>
    </w:p>
    <w:p w:rsidR="00381A27" w:rsidRPr="009E779A" w:rsidRDefault="00381A27" w:rsidP="00831C2A">
      <w:pPr>
        <w:pStyle w:val="Heading2"/>
        <w:rPr>
          <w:lang w:eastAsia="zh-TW"/>
        </w:rPr>
      </w:pPr>
      <w:bookmarkStart w:id="9" w:name="_Toc283024578"/>
      <w:bookmarkStart w:id="10" w:name="_Toc407102165"/>
      <w:r w:rsidRPr="009E779A">
        <w:rPr>
          <w:lang w:eastAsia="zh-TW"/>
        </w:rPr>
        <w:t>Maximizing Your Training Power</w:t>
      </w:r>
      <w:bookmarkEnd w:id="9"/>
      <w:bookmarkEnd w:id="10"/>
    </w:p>
    <w:p w:rsidR="00381A27" w:rsidRPr="009E779A" w:rsidRDefault="00381A27" w:rsidP="00831C2A">
      <w:pPr>
        <w:rPr>
          <w:lang w:eastAsia="zh-TW"/>
        </w:rPr>
      </w:pPr>
      <w:r w:rsidRPr="009E779A">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81A27" w:rsidRPr="009E779A" w:rsidRDefault="00381A27" w:rsidP="00F1186E">
      <w:pPr>
        <w:pStyle w:val="BulletedPoints"/>
        <w:numPr>
          <w:ilvl w:val="0"/>
          <w:numId w:val="4"/>
        </w:numPr>
      </w:pPr>
      <w:r w:rsidRPr="009E779A">
        <w:rPr>
          <w:b/>
          <w:lang w:eastAsia="zh-TW"/>
        </w:rPr>
        <w:t>Make it customized.</w:t>
      </w:r>
      <w:r w:rsidRPr="009E779A">
        <w:t xml:space="preserve"> By tailoring each course to your participants, you will find that your results will increase a thousand-fold. </w:t>
      </w:r>
    </w:p>
    <w:p w:rsidR="00381A27" w:rsidRPr="009E779A" w:rsidRDefault="00381A27" w:rsidP="00324944">
      <w:pPr>
        <w:pStyle w:val="BulletedPoints"/>
        <w:numPr>
          <w:ilvl w:val="1"/>
          <w:numId w:val="1"/>
        </w:numPr>
      </w:pPr>
      <w:r w:rsidRPr="009E779A">
        <w:t xml:space="preserve">Use examples, case studies, and stories that are relevant to the group. </w:t>
      </w:r>
    </w:p>
    <w:p w:rsidR="00381A27" w:rsidRPr="009E779A" w:rsidRDefault="00381A27" w:rsidP="00324944">
      <w:pPr>
        <w:pStyle w:val="BulletedPoints"/>
        <w:numPr>
          <w:ilvl w:val="1"/>
          <w:numId w:val="1"/>
        </w:numPr>
      </w:pPr>
      <w:r w:rsidRPr="009E779A">
        <w:t xml:space="preserve">Identify whether your participants are strangers or whether they work together. Tailor your approach appropriately. </w:t>
      </w:r>
    </w:p>
    <w:p w:rsidR="00381A27" w:rsidRPr="009E779A" w:rsidRDefault="00381A27" w:rsidP="00324944">
      <w:pPr>
        <w:pStyle w:val="BulletedPoints"/>
        <w:numPr>
          <w:ilvl w:val="1"/>
          <w:numId w:val="1"/>
        </w:numPr>
      </w:pPr>
      <w:r w:rsidRPr="009E779A">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9E779A">
        <w:rPr>
          <w:rStyle w:val="BookReferences"/>
          <w:u w:val="none"/>
        </w:rPr>
        <w:t>Experiential Learning</w:t>
      </w:r>
      <w:r w:rsidRPr="009E779A">
        <w:t xml:space="preserve"> by David Kolb.)</w:t>
      </w:r>
      <w:r w:rsidR="006C3F09" w:rsidRPr="009E779A">
        <w:t xml:space="preserve"> </w:t>
      </w:r>
    </w:p>
    <w:p w:rsidR="006D5370" w:rsidRPr="009E779A" w:rsidRDefault="006D5370" w:rsidP="009E779A"/>
    <w:p w:rsidR="006D5370" w:rsidRPr="009E779A" w:rsidRDefault="006D5370" w:rsidP="009E779A"/>
    <w:p w:rsidR="00A72A14" w:rsidRPr="009E779A" w:rsidRDefault="00A72A14" w:rsidP="009E779A"/>
    <w:p w:rsidR="00381A27" w:rsidRPr="009E779A" w:rsidRDefault="00381A27" w:rsidP="009E779A">
      <w:pPr>
        <w:pStyle w:val="BulletedPoints"/>
        <w:rPr>
          <w:lang w:eastAsia="zh-TW"/>
        </w:rPr>
      </w:pPr>
      <w:r w:rsidRPr="009E779A">
        <w:rPr>
          <w:b/>
          <w:lang w:eastAsia="zh-TW"/>
        </w:rPr>
        <w:lastRenderedPageBreak/>
        <w:t>Make it fun and interactive</w:t>
      </w:r>
      <w:r w:rsidRPr="009E779A">
        <w:rPr>
          <w:lang w:eastAsia="zh-TW"/>
        </w:rPr>
        <w:t xml:space="preserve">. 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381A27" w:rsidRPr="009E779A" w:rsidRDefault="00381A27" w:rsidP="009E779A">
      <w:pPr>
        <w:pStyle w:val="BulletedPoints"/>
        <w:rPr>
          <w:lang w:eastAsia="zh-TW"/>
        </w:rPr>
      </w:pPr>
      <w:r w:rsidRPr="009E779A">
        <w:rPr>
          <w:b/>
          <w:lang w:eastAsia="zh-TW"/>
        </w:rPr>
        <w:t>Make it relevant.</w:t>
      </w:r>
      <w:r w:rsidRPr="009E779A">
        <w:rPr>
          <w:lang w:eastAsia="zh-TW"/>
        </w:rPr>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81A27" w:rsidRPr="009E779A" w:rsidRDefault="00381A27" w:rsidP="009E779A">
      <w:pPr>
        <w:pStyle w:val="BulletedPoints"/>
        <w:rPr>
          <w:lang w:eastAsia="zh-TW"/>
        </w:rPr>
      </w:pPr>
      <w:r w:rsidRPr="009E779A">
        <w:rPr>
          <w:b/>
          <w:lang w:eastAsia="zh-TW"/>
        </w:rPr>
        <w:t>Keep an open mind</w:t>
      </w:r>
      <w:r w:rsidRPr="009E779A">
        <w:rPr>
          <w:lang w:eastAsia="zh-TW"/>
        </w:rPr>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81A27" w:rsidRPr="009E779A" w:rsidRDefault="00381A27" w:rsidP="00831C2A">
      <w:pPr>
        <w:rPr>
          <w:lang w:eastAsia="zh-TW"/>
        </w:rPr>
      </w:pPr>
      <w:r w:rsidRPr="009E779A">
        <w:rPr>
          <w:lang w:eastAsia="zh-TW"/>
        </w:rPr>
        <w:t>And now, time for the training!</w:t>
      </w:r>
    </w:p>
    <w:p w:rsidR="00381A27" w:rsidRPr="009E779A" w:rsidRDefault="00381A27" w:rsidP="00831C2A"/>
    <w:p w:rsidR="00381A27" w:rsidRPr="009E779A" w:rsidRDefault="00381A27" w:rsidP="004360E7">
      <w:pPr>
        <w:pStyle w:val="Heading1"/>
      </w:pPr>
      <w:r w:rsidRPr="009E779A">
        <w:rPr>
          <w:lang w:eastAsia="zh-TW"/>
        </w:rPr>
        <w:br w:type="page"/>
      </w:r>
      <w:bookmarkStart w:id="11" w:name="_Toc407102166"/>
      <w:r w:rsidR="00754205" w:rsidRPr="009E779A">
        <w:rPr>
          <w:lang w:bidi="ar-SA"/>
        </w:rPr>
        <w:lastRenderedPageBreak/>
        <mc:AlternateContent>
          <mc:Choice Requires="wps">
            <w:drawing>
              <wp:anchor distT="91440" distB="91440" distL="114300" distR="114300" simplePos="0" relativeHeight="251650560" behindDoc="0" locked="0" layoutInCell="1" allowOverlap="1" wp14:anchorId="6D7E67E4" wp14:editId="25649270">
                <wp:simplePos x="0" y="0"/>
                <wp:positionH relativeFrom="page">
                  <wp:posOffset>-103505</wp:posOffset>
                </wp:positionH>
                <wp:positionV relativeFrom="page">
                  <wp:posOffset>-16510</wp:posOffset>
                </wp:positionV>
                <wp:extent cx="7962900" cy="1586230"/>
                <wp:effectExtent l="0" t="0" r="0" b="0"/>
                <wp:wrapSquare wrapText="bothSides"/>
                <wp:docPr id="2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586230"/>
                        </a:xfrm>
                        <a:prstGeom prst="rect">
                          <a:avLst/>
                        </a:prstGeom>
                        <a:gradFill>
                          <a:gsLst>
                            <a:gs pos="0">
                              <a:srgbClr val="FFFFFF"/>
                            </a:gs>
                            <a:gs pos="100000">
                              <a:schemeClr val="bg1">
                                <a:lumMod val="50000"/>
                              </a:schemeClr>
                            </a:gs>
                          </a:gsLst>
                          <a:lin ang="5400000" scaled="1"/>
                        </a:gradFill>
                        <a:ln>
                          <a:noFill/>
                        </a:ln>
                        <a:effectLst/>
                        <a:extLst/>
                      </wps:spPr>
                      <wps:txbx>
                        <w:txbxContent>
                          <w:p w:rsidR="009E779A" w:rsidRPr="00B00A97" w:rsidRDefault="009E779A" w:rsidP="009E779A">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color w:val="FFFFFF" w:themeColor="background1"/>
                                <w:sz w:val="28"/>
                                <w:szCs w:val="28"/>
                              </w:rPr>
                            </w:pPr>
                            <w:r w:rsidRPr="00B00A97">
                              <w:rPr>
                                <w:rFonts w:asciiTheme="majorHAnsi" w:hAnsiTheme="majorHAnsi"/>
                                <w:i/>
                                <w:color w:val="FFFFFF" w:themeColor="background1"/>
                                <w:sz w:val="28"/>
                                <w:szCs w:val="28"/>
                              </w:rPr>
                              <w:t xml:space="preserve">Only by binding together as a single force will we </w:t>
                            </w:r>
                            <w:r>
                              <w:rPr>
                                <w:rFonts w:asciiTheme="majorHAnsi" w:hAnsiTheme="majorHAnsi"/>
                                <w:i/>
                                <w:color w:val="FFFFFF" w:themeColor="background1"/>
                                <w:sz w:val="28"/>
                                <w:szCs w:val="28"/>
                              </w:rPr>
                              <w:t>remain strong and unconquerable</w:t>
                            </w:r>
                          </w:p>
                          <w:p w:rsidR="009E779A" w:rsidRPr="00B00A97" w:rsidRDefault="009E779A"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B00A97">
                              <w:rPr>
                                <w:rFonts w:asciiTheme="majorHAnsi" w:hAnsiTheme="majorHAnsi"/>
                                <w:b/>
                                <w:i/>
                                <w:color w:val="FFFFFF" w:themeColor="background1"/>
                                <w:sz w:val="28"/>
                                <w:szCs w:val="28"/>
                              </w:rPr>
                              <w:t>Chris Bradford</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8.15pt;margin-top:-1.3pt;width:627pt;height:124.9pt;z-index:2516505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" stroked="f">
                <v:fill color2="#7f7f7f [1612]" focus="100%" type="gradient"/>
                <v:textbox inset="4in,54pt,1in,0">
                  <w:txbxContent>
                    <w:p w:rsidR="009E779A" w:rsidRPr="00B00A97" w:rsidRDefault="009E779A" w:rsidP="009E779A">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color w:val="FFFFFF" w:themeColor="background1"/>
                          <w:sz w:val="28"/>
                          <w:szCs w:val="28"/>
                        </w:rPr>
                      </w:pPr>
                      <w:r w:rsidRPr="00B00A97">
                        <w:rPr>
                          <w:rFonts w:asciiTheme="majorHAnsi" w:hAnsiTheme="majorHAnsi"/>
                          <w:i/>
                          <w:color w:val="FFFFFF" w:themeColor="background1"/>
                          <w:sz w:val="28"/>
                          <w:szCs w:val="28"/>
                        </w:rPr>
                        <w:t xml:space="preserve">Only by binding together as a single force will we </w:t>
                      </w:r>
                      <w:r>
                        <w:rPr>
                          <w:rFonts w:asciiTheme="majorHAnsi" w:hAnsiTheme="majorHAnsi"/>
                          <w:i/>
                          <w:color w:val="FFFFFF" w:themeColor="background1"/>
                          <w:sz w:val="28"/>
                          <w:szCs w:val="28"/>
                        </w:rPr>
                        <w:t>remain strong and unconquerable</w:t>
                      </w:r>
                    </w:p>
                    <w:p w:rsidR="009E779A" w:rsidRPr="00B00A97" w:rsidRDefault="009E779A"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B00A97">
                        <w:rPr>
                          <w:rFonts w:asciiTheme="majorHAnsi" w:hAnsiTheme="majorHAnsi"/>
                          <w:b/>
                          <w:i/>
                          <w:color w:val="FFFFFF" w:themeColor="background1"/>
                          <w:sz w:val="28"/>
                          <w:szCs w:val="28"/>
                        </w:rPr>
                        <w:t>Chris Bradford</w:t>
                      </w:r>
                    </w:p>
                  </w:txbxContent>
                </v:textbox>
                <w10:wrap type="square" anchorx="page" anchory="page"/>
              </v:rect>
            </w:pict>
          </mc:Fallback>
        </mc:AlternateContent>
      </w:r>
      <w:r w:rsidRPr="009E779A">
        <w:rPr>
          <w:lang w:eastAsia="zh-TW"/>
        </w:rPr>
        <w:t>Module One: Getting Started</w:t>
      </w:r>
      <w:bookmarkEnd w:id="11"/>
    </w:p>
    <w:p w:rsidR="00CE2FC1" w:rsidRPr="009E779A" w:rsidRDefault="00041FF2" w:rsidP="000D3FB9">
      <w:pPr>
        <w:rPr>
          <w:lang w:bidi="ar-SA"/>
        </w:rPr>
      </w:pPr>
      <w:r w:rsidRPr="009E779A">
        <w:rPr>
          <w:lang w:bidi="ar-SA"/>
        </w:rPr>
        <w:drawing>
          <wp:anchor distT="0" distB="0" distL="114300" distR="114300" simplePos="0" relativeHeight="251676672" behindDoc="0" locked="0" layoutInCell="1" allowOverlap="1" wp14:anchorId="1E5288DD" wp14:editId="5F594646">
            <wp:simplePos x="0" y="0"/>
            <wp:positionH relativeFrom="margin">
              <wp:align>left</wp:align>
            </wp:positionH>
            <wp:positionV relativeFrom="margin">
              <wp:posOffset>1384935</wp:posOffset>
            </wp:positionV>
            <wp:extent cx="2085975" cy="1647825"/>
            <wp:effectExtent l="0" t="0" r="9525" b="9525"/>
            <wp:wrapSquare wrapText="bothSides"/>
            <wp:docPr id="349" name="Picture 349" descr="MC900054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MC900054966[1]"/>
                    <pic:cNvPicPr>
                      <a:picLocks noChangeAspect="1" noChangeArrowheads="1"/>
                    </pic:cNvPicPr>
                  </pic:nvPicPr>
                  <pic:blipFill>
                    <a:blip r:embed="rId13" cstate="print"/>
                    <a:srcRect/>
                    <a:stretch>
                      <a:fillRect/>
                    </a:stretch>
                  </pic:blipFill>
                  <pic:spPr bwMode="auto">
                    <a:xfrm>
                      <a:off x="0" y="0"/>
                      <a:ext cx="2085975" cy="1647825"/>
                    </a:xfrm>
                    <a:prstGeom prst="rect">
                      <a:avLst/>
                    </a:prstGeom>
                    <a:noFill/>
                    <a:ln w="9525">
                      <a:noFill/>
                      <a:miter lim="800000"/>
                      <a:headEnd/>
                      <a:tailEnd/>
                    </a:ln>
                  </pic:spPr>
                </pic:pic>
              </a:graphicData>
            </a:graphic>
          </wp:anchor>
        </w:drawing>
      </w:r>
      <w:r w:rsidR="00E356DA" w:rsidRPr="009E779A">
        <w:rPr>
          <w:lang w:bidi="ar-SA"/>
        </w:rPr>
        <w:t>In today</w:t>
      </w:r>
      <w:r w:rsidR="003A1C58" w:rsidRPr="009E779A">
        <w:rPr>
          <w:lang w:bidi="ar-SA"/>
        </w:rPr>
        <w:t>’</w:t>
      </w:r>
      <w:r w:rsidR="00E356DA" w:rsidRPr="009E779A">
        <w:rPr>
          <w:lang w:bidi="ar-SA"/>
        </w:rPr>
        <w:t>s business world</w:t>
      </w:r>
      <w:r w:rsidR="003A1C58" w:rsidRPr="009E779A">
        <w:rPr>
          <w:lang w:bidi="ar-SA"/>
        </w:rPr>
        <w:t>,</w:t>
      </w:r>
      <w:r w:rsidR="00E356DA" w:rsidRPr="009E779A">
        <w:rPr>
          <w:lang w:bidi="ar-SA"/>
        </w:rPr>
        <w:t xml:space="preserve"> it is imperat</w:t>
      </w:r>
      <w:r w:rsidR="003A1C58" w:rsidRPr="009E779A">
        <w:rPr>
          <w:lang w:bidi="ar-SA"/>
        </w:rPr>
        <w:t xml:space="preserve">ive to push the envelope on </w:t>
      </w:r>
      <w:r w:rsidR="00E356DA" w:rsidRPr="009E779A">
        <w:rPr>
          <w:lang w:bidi="ar-SA"/>
        </w:rPr>
        <w:t>ways to increase productivity</w:t>
      </w:r>
      <w:r w:rsidR="003A1C58" w:rsidRPr="009E779A">
        <w:rPr>
          <w:lang w:bidi="ar-SA"/>
        </w:rPr>
        <w:t>,</w:t>
      </w:r>
      <w:r w:rsidR="00E356DA" w:rsidRPr="009E779A">
        <w:rPr>
          <w:lang w:bidi="ar-SA"/>
        </w:rPr>
        <w:t xml:space="preserve"> without letting your produ</w:t>
      </w:r>
      <w:r w:rsidR="00A72A14" w:rsidRPr="009E779A">
        <w:rPr>
          <w:lang w:bidi="ar-SA"/>
        </w:rPr>
        <w:t>ct suffer.</w:t>
      </w:r>
      <w:r w:rsidR="009E779A" w:rsidRPr="009E779A">
        <w:rPr>
          <w:lang w:bidi="ar-SA"/>
        </w:rPr>
        <w:t xml:space="preserve"> </w:t>
      </w:r>
      <w:r w:rsidR="00A72A14" w:rsidRPr="009E779A">
        <w:rPr>
          <w:lang w:bidi="ar-SA"/>
        </w:rPr>
        <w:t>Assembling a high p</w:t>
      </w:r>
      <w:r w:rsidR="00E356DA" w:rsidRPr="009E779A">
        <w:rPr>
          <w:lang w:bidi="ar-SA"/>
        </w:rPr>
        <w:t>e</w:t>
      </w:r>
      <w:r w:rsidR="00A72A14" w:rsidRPr="009E779A">
        <w:rPr>
          <w:lang w:bidi="ar-SA"/>
        </w:rPr>
        <w:t>r</w:t>
      </w:r>
      <w:r w:rsidR="00E356DA" w:rsidRPr="009E779A">
        <w:rPr>
          <w:lang w:bidi="ar-SA"/>
        </w:rPr>
        <w:t xml:space="preserve">formance team of </w:t>
      </w:r>
      <w:r w:rsidR="009E779A" w:rsidRPr="009E779A">
        <w:rPr>
          <w:lang w:bidi="ar-SA"/>
        </w:rPr>
        <w:t>well-trained</w:t>
      </w:r>
      <w:r w:rsidR="00E356DA" w:rsidRPr="009E779A">
        <w:rPr>
          <w:lang w:bidi="ar-SA"/>
        </w:rPr>
        <w:t xml:space="preserve"> remote employees is another way you can increase productivit</w:t>
      </w:r>
      <w:r w:rsidR="003A1C58" w:rsidRPr="009E779A">
        <w:rPr>
          <w:lang w:bidi="ar-SA"/>
        </w:rPr>
        <w:t xml:space="preserve">y while maintaining quality. </w:t>
      </w:r>
      <w:r w:rsidR="00A72A14" w:rsidRPr="009E779A">
        <w:rPr>
          <w:lang w:bidi="ar-SA"/>
        </w:rPr>
        <w:t>A high p</w:t>
      </w:r>
      <w:r w:rsidR="00E356DA" w:rsidRPr="009E779A">
        <w:rPr>
          <w:lang w:bidi="ar-SA"/>
        </w:rPr>
        <w:t>e</w:t>
      </w:r>
      <w:r w:rsidR="00A72A14" w:rsidRPr="009E779A">
        <w:rPr>
          <w:lang w:bidi="ar-SA"/>
        </w:rPr>
        <w:t>r</w:t>
      </w:r>
      <w:r w:rsidR="00E356DA" w:rsidRPr="009E779A">
        <w:rPr>
          <w:lang w:bidi="ar-SA"/>
        </w:rPr>
        <w:t>formance team can be used in many areas of</w:t>
      </w:r>
      <w:r w:rsidR="009E779A" w:rsidRPr="009E779A">
        <w:rPr>
          <w:lang w:bidi="ar-SA"/>
        </w:rPr>
        <w:t xml:space="preserve"> </w:t>
      </w:r>
      <w:r w:rsidR="00E356DA" w:rsidRPr="009E779A">
        <w:rPr>
          <w:lang w:bidi="ar-SA"/>
        </w:rPr>
        <w:t>a company.</w:t>
      </w:r>
      <w:r w:rsidR="009E779A" w:rsidRPr="009E779A">
        <w:rPr>
          <w:lang w:bidi="ar-SA"/>
        </w:rPr>
        <w:t xml:space="preserve"> </w:t>
      </w:r>
      <w:r w:rsidR="00E356DA" w:rsidRPr="009E779A">
        <w:rPr>
          <w:lang w:bidi="ar-SA"/>
        </w:rPr>
        <w:t>The tasks for the team could be as simple as sending out a high volume of mailers, or as extensive as creating a new software to help with cancer research.</w:t>
      </w:r>
      <w:r w:rsidR="009E779A" w:rsidRPr="009E779A">
        <w:rPr>
          <w:lang w:bidi="ar-SA"/>
        </w:rPr>
        <w:t xml:space="preserve"> </w:t>
      </w:r>
      <w:r w:rsidR="00E356DA" w:rsidRPr="009E779A">
        <w:rPr>
          <w:lang w:bidi="ar-SA"/>
        </w:rPr>
        <w:t>What would you accomplish with a high pe</w:t>
      </w:r>
      <w:r w:rsidR="00A72A14" w:rsidRPr="009E779A">
        <w:rPr>
          <w:lang w:bidi="ar-SA"/>
        </w:rPr>
        <w:t>r</w:t>
      </w:r>
      <w:r w:rsidR="00E356DA" w:rsidRPr="009E779A">
        <w:rPr>
          <w:lang w:bidi="ar-SA"/>
        </w:rPr>
        <w:t>formance team?</w:t>
      </w:r>
    </w:p>
    <w:p w:rsidR="009E779A" w:rsidRPr="009E779A" w:rsidRDefault="009E779A" w:rsidP="000D3FB9"/>
    <w:p w:rsidR="00381A27" w:rsidRPr="009E779A" w:rsidRDefault="00381A27" w:rsidP="000744E1">
      <w:pPr>
        <w:pStyle w:val="Heading2"/>
      </w:pPr>
      <w:bookmarkStart w:id="12" w:name="_Toc287448862"/>
      <w:bookmarkStart w:id="13" w:name="_Toc407102167"/>
      <w:r w:rsidRPr="009E779A">
        <w:t>Housekeeping Items</w:t>
      </w:r>
      <w:bookmarkEnd w:id="12"/>
      <w:bookmarkEnd w:id="13"/>
    </w:p>
    <w:p w:rsidR="00381A27" w:rsidRPr="009E779A" w:rsidRDefault="00381A27" w:rsidP="000744E1">
      <w:r w:rsidRPr="009E779A">
        <w:t>Take a few moments to cover basic housekeeping items.</w:t>
      </w:r>
    </w:p>
    <w:p w:rsidR="00381A27" w:rsidRPr="009E779A" w:rsidRDefault="00381A27" w:rsidP="000744E1">
      <w:pPr>
        <w:pStyle w:val="BulletedPoints"/>
      </w:pPr>
      <w:r w:rsidRPr="009E779A">
        <w:t>If you need an opening or a way to introduce the participants to each other, utilize the Icebreakers folder to begin or between breaks during the day.</w:t>
      </w:r>
    </w:p>
    <w:p w:rsidR="00381A27" w:rsidRPr="009E779A" w:rsidRDefault="00381A27" w:rsidP="000744E1">
      <w:pPr>
        <w:pStyle w:val="BulletedPoints"/>
      </w:pPr>
      <w:r w:rsidRPr="009E779A">
        <w:t>Let participants know where they can find washrooms, break facilities, and fire exits.</w:t>
      </w:r>
    </w:p>
    <w:p w:rsidR="00381A27" w:rsidRPr="009E779A" w:rsidRDefault="00381A27" w:rsidP="000744E1">
      <w:pPr>
        <w:pStyle w:val="BulletedPoints"/>
      </w:pPr>
      <w:r w:rsidRPr="009E779A">
        <w:t>Ask participants to turn off their cell phones or at least turn them to vibrate. If they must take a call, request that they do it outside.</w:t>
      </w:r>
    </w:p>
    <w:p w:rsidR="00381A27" w:rsidRPr="009E779A" w:rsidRDefault="00381A27" w:rsidP="000744E1">
      <w:pPr>
        <w:pStyle w:val="BulletedPoints"/>
      </w:pPr>
      <w:r w:rsidRPr="009E779A">
        <w:t>Take this time to encourage the group to ask questions and make this an interactive workshop.</w:t>
      </w:r>
    </w:p>
    <w:p w:rsidR="00381A27" w:rsidRPr="009E779A" w:rsidRDefault="00381A27" w:rsidP="000744E1">
      <w:pPr>
        <w:pStyle w:val="BulletedPoints"/>
      </w:pPr>
      <w:r w:rsidRPr="009E779A">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6D5370" w:rsidRPr="009E779A" w:rsidRDefault="00381A27" w:rsidP="006D5370">
      <w:pPr>
        <w:pStyle w:val="Heading2"/>
      </w:pPr>
      <w:r w:rsidRPr="009E779A">
        <w:br w:type="page"/>
      </w:r>
      <w:bookmarkStart w:id="14" w:name="_Toc407102168"/>
      <w:r w:rsidR="006D5370" w:rsidRPr="009E779A">
        <w:lastRenderedPageBreak/>
        <w:t>The Parking Lot</w:t>
      </w:r>
      <w:bookmarkEnd w:id="14"/>
    </w:p>
    <w:p w:rsidR="00381A27" w:rsidRPr="009E779A" w:rsidRDefault="00744B01" w:rsidP="000744E1">
      <w:pPr>
        <w:rPr>
          <w:rFonts w:ascii="Verdana" w:hAnsi="Verdana"/>
          <w:color w:val="000000"/>
          <w:sz w:val="18"/>
          <w:szCs w:val="18"/>
        </w:rPr>
      </w:pPr>
      <w:r w:rsidRPr="009E779A">
        <w:rPr>
          <w:lang w:bidi="ar-SA"/>
        </w:rPr>
        <w:drawing>
          <wp:anchor distT="0" distB="0" distL="114300" distR="114300" simplePos="0" relativeHeight="251648512" behindDoc="0" locked="0" layoutInCell="1" allowOverlap="1" wp14:anchorId="7EE9C9E9" wp14:editId="69F3F1B8">
            <wp:simplePos x="0" y="0"/>
            <wp:positionH relativeFrom="margin">
              <wp:posOffset>4504690</wp:posOffset>
            </wp:positionH>
            <wp:positionV relativeFrom="margin">
              <wp:posOffset>322580</wp:posOffset>
            </wp:positionV>
            <wp:extent cx="1380490" cy="1176655"/>
            <wp:effectExtent l="0" t="0" r="0" b="4445"/>
            <wp:wrapSquare wrapText="bothSides"/>
            <wp:docPr id="4"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pic:spPr>
                </pic:pic>
              </a:graphicData>
            </a:graphic>
          </wp:anchor>
        </w:drawing>
      </w:r>
      <w:r w:rsidR="00381A27" w:rsidRPr="009E779A">
        <w:rPr>
          <w:rFonts w:ascii="Verdana" w:hAnsi="Verdana"/>
          <w:color w:val="000000"/>
          <w:sz w:val="18"/>
          <w:szCs w:val="18"/>
        </w:rPr>
        <w:t>Explain the concept of The Parking Lot to participants.</w:t>
      </w:r>
    </w:p>
    <w:p w:rsidR="00381A27" w:rsidRPr="009E779A" w:rsidRDefault="00381A27" w:rsidP="000744E1">
      <w:pPr>
        <w:numPr>
          <w:ilvl w:val="0"/>
          <w:numId w:val="2"/>
        </w:numPr>
      </w:pPr>
      <w:r w:rsidRPr="009E779A">
        <w:t>The Parking Lot is a visible place where you will “park” ideas that arise which are not on the agenda, may be off topic, or are better addressed outside of the program.</w:t>
      </w:r>
    </w:p>
    <w:p w:rsidR="00381A27" w:rsidRPr="009E779A" w:rsidRDefault="00381A27" w:rsidP="000744E1">
      <w:pPr>
        <w:numPr>
          <w:ilvl w:val="0"/>
          <w:numId w:val="2"/>
        </w:numPr>
      </w:pPr>
      <w:r w:rsidRPr="009E779A">
        <w:t>At the end of the session, we will review parked ideas and follow up, or make suggestions for your own investigation when you are back at work.</w:t>
      </w:r>
    </w:p>
    <w:p w:rsidR="00381A27" w:rsidRPr="009E779A" w:rsidRDefault="00381A27" w:rsidP="000744E1">
      <w:r w:rsidRPr="009E779A">
        <w:t>Suggestions for the trainer:</w:t>
      </w:r>
    </w:p>
    <w:p w:rsidR="00381A27" w:rsidRPr="009E779A" w:rsidRDefault="00381A27" w:rsidP="000744E1">
      <w:pPr>
        <w:numPr>
          <w:ilvl w:val="0"/>
          <w:numId w:val="3"/>
        </w:numPr>
      </w:pPr>
      <w:r w:rsidRPr="009E779A">
        <w:t>If you are working with a large group of participants, you may wish to nominate a recorder to park items as you are facilitating.</w:t>
      </w:r>
    </w:p>
    <w:p w:rsidR="00381A27" w:rsidRPr="009E779A" w:rsidRDefault="00381A27" w:rsidP="000744E1">
      <w:pPr>
        <w:numPr>
          <w:ilvl w:val="0"/>
          <w:numId w:val="3"/>
        </w:numPr>
      </w:pPr>
      <w:r w:rsidRPr="009E779A">
        <w:t>It’s a good idea to note the name of the contributor along with the parked item.</w:t>
      </w:r>
    </w:p>
    <w:p w:rsidR="00381A27" w:rsidRPr="009E779A" w:rsidRDefault="00381A27" w:rsidP="000744E1">
      <w:pPr>
        <w:numPr>
          <w:ilvl w:val="0"/>
          <w:numId w:val="3"/>
        </w:numPr>
      </w:pPr>
      <w:r w:rsidRPr="009E779A">
        <w:t>Items noted on the parking lot can be useful to you later as you plan future training sessions.</w:t>
      </w:r>
    </w:p>
    <w:p w:rsidR="00381A27" w:rsidRPr="009E779A" w:rsidRDefault="00381A27" w:rsidP="000744E1"/>
    <w:p w:rsidR="00381A27" w:rsidRPr="009E779A" w:rsidRDefault="00381A27" w:rsidP="000744E1">
      <w:pPr>
        <w:pStyle w:val="Heading2"/>
      </w:pPr>
      <w:bookmarkStart w:id="15" w:name="_Toc407102169"/>
      <w:r w:rsidRPr="009E779A">
        <w:t>Workshop Objectives</w:t>
      </w:r>
      <w:bookmarkEnd w:id="15"/>
    </w:p>
    <w:p w:rsidR="00381A27" w:rsidRPr="009E779A" w:rsidRDefault="00744B01" w:rsidP="000744E1">
      <w:r w:rsidRPr="009E779A">
        <w:rPr>
          <w:lang w:bidi="ar-SA"/>
        </w:rPr>
        <w:drawing>
          <wp:anchor distT="0" distB="0" distL="114300" distR="114300" simplePos="0" relativeHeight="251649536" behindDoc="0" locked="0" layoutInCell="1" allowOverlap="1" wp14:anchorId="4E8D0645" wp14:editId="13366A86">
            <wp:simplePos x="0" y="0"/>
            <wp:positionH relativeFrom="margin">
              <wp:posOffset>85725</wp:posOffset>
            </wp:positionH>
            <wp:positionV relativeFrom="margin">
              <wp:posOffset>4038600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anchor>
        </w:drawing>
      </w:r>
      <w:r w:rsidR="00381A27" w:rsidRPr="009E779A">
        <w:t xml:space="preserve">Research has consistently demonstrated that when clear goals are associated with learning, it occurs more easily and rapidly. With that in mind, let’s review our goals for today. </w:t>
      </w:r>
    </w:p>
    <w:p w:rsidR="00280602" w:rsidRPr="009E779A" w:rsidRDefault="00280602" w:rsidP="00291C2B"/>
    <w:p w:rsidR="00381A27" w:rsidRPr="009E779A" w:rsidRDefault="00381A27" w:rsidP="00291C2B">
      <w:r w:rsidRPr="009E779A">
        <w:t>At the end of this workshop, participants should be able to:</w:t>
      </w:r>
    </w:p>
    <w:p w:rsidR="008F2C5F" w:rsidRPr="009E779A" w:rsidRDefault="00937D59" w:rsidP="008F2C5F">
      <w:pPr>
        <w:pStyle w:val="ListParagraph"/>
        <w:numPr>
          <w:ilvl w:val="0"/>
          <w:numId w:val="110"/>
        </w:numPr>
      </w:pPr>
      <w:r w:rsidRPr="009E779A">
        <w:t xml:space="preserve">Define </w:t>
      </w:r>
      <w:r w:rsidR="00280602" w:rsidRPr="009E779A">
        <w:t>high performance t</w:t>
      </w:r>
      <w:r w:rsidR="006164AA" w:rsidRPr="009E779A">
        <w:t>eams.</w:t>
      </w:r>
    </w:p>
    <w:p w:rsidR="008F2C5F" w:rsidRPr="009E779A" w:rsidRDefault="001E3563" w:rsidP="008F2C5F">
      <w:pPr>
        <w:pStyle w:val="ListParagraph"/>
        <w:numPr>
          <w:ilvl w:val="0"/>
          <w:numId w:val="110"/>
        </w:numPr>
      </w:pPr>
      <w:r w:rsidRPr="009E779A">
        <w:t>Define</w:t>
      </w:r>
      <w:r w:rsidR="006D5FC7" w:rsidRPr="009E779A">
        <w:t xml:space="preserve"> </w:t>
      </w:r>
      <w:r w:rsidR="006164AA" w:rsidRPr="009E779A">
        <w:t>remote workforce.</w:t>
      </w:r>
    </w:p>
    <w:p w:rsidR="00E356DA" w:rsidRPr="009E779A" w:rsidRDefault="00E356DA" w:rsidP="008F2C5F">
      <w:pPr>
        <w:pStyle w:val="ListParagraph"/>
        <w:numPr>
          <w:ilvl w:val="0"/>
          <w:numId w:val="110"/>
        </w:numPr>
      </w:pPr>
      <w:r w:rsidRPr="009E779A">
        <w:t>Understand the characteristics of a high performance team.</w:t>
      </w:r>
    </w:p>
    <w:p w:rsidR="00E356DA" w:rsidRPr="009E779A" w:rsidRDefault="00E356DA" w:rsidP="008F2C5F">
      <w:pPr>
        <w:pStyle w:val="ListParagraph"/>
        <w:numPr>
          <w:ilvl w:val="0"/>
          <w:numId w:val="110"/>
        </w:numPr>
      </w:pPr>
      <w:r w:rsidRPr="009E779A">
        <w:t>Understand how to create teamwork.</w:t>
      </w:r>
    </w:p>
    <w:p w:rsidR="006164AA" w:rsidRPr="009E779A" w:rsidRDefault="006164AA" w:rsidP="001E3563">
      <w:pPr>
        <w:pStyle w:val="ListParagraph"/>
        <w:numPr>
          <w:ilvl w:val="0"/>
          <w:numId w:val="110"/>
        </w:numPr>
      </w:pPr>
      <w:r w:rsidRPr="009E779A">
        <w:t>Understand the importance of communication</w:t>
      </w:r>
      <w:r w:rsidR="00E356DA" w:rsidRPr="009E779A">
        <w:t>.</w:t>
      </w:r>
    </w:p>
    <w:p w:rsidR="00280602" w:rsidRPr="009E779A" w:rsidRDefault="00280602" w:rsidP="001E3563">
      <w:pPr>
        <w:pStyle w:val="ListParagraph"/>
        <w:numPr>
          <w:ilvl w:val="0"/>
          <w:numId w:val="110"/>
        </w:numPr>
      </w:pPr>
      <w:r w:rsidRPr="009E779A">
        <w:t>Understand how to train your high performance team of remote employees.</w:t>
      </w:r>
    </w:p>
    <w:p w:rsidR="00280602" w:rsidRPr="009E779A" w:rsidRDefault="00280602" w:rsidP="00280602">
      <w:pPr>
        <w:pStyle w:val="ListParagraph"/>
        <w:numPr>
          <w:ilvl w:val="0"/>
          <w:numId w:val="110"/>
        </w:numPr>
      </w:pPr>
      <w:r w:rsidRPr="009E779A">
        <w:t>Learn how to manage a high performance team.</w:t>
      </w:r>
    </w:p>
    <w:p w:rsidR="009E779A" w:rsidRPr="009E779A" w:rsidRDefault="00E356DA" w:rsidP="001E3563">
      <w:pPr>
        <w:pStyle w:val="ListParagraph"/>
        <w:numPr>
          <w:ilvl w:val="0"/>
          <w:numId w:val="110"/>
        </w:numPr>
      </w:pPr>
      <w:r w:rsidRPr="009E779A">
        <w:t>Learn the techniques of an effective team meeting.</w:t>
      </w:r>
    </w:p>
    <w:p w:rsidR="009E779A" w:rsidRPr="009E779A" w:rsidRDefault="009E779A">
      <w:pPr>
        <w:spacing w:after="0" w:line="240" w:lineRule="auto"/>
      </w:pPr>
      <w:r w:rsidRPr="009E779A">
        <w:br w:type="page"/>
      </w:r>
    </w:p>
    <w:p w:rsidR="00381A27" w:rsidRPr="009E779A" w:rsidRDefault="00754205" w:rsidP="003B6C98">
      <w:pPr>
        <w:pStyle w:val="Heading1"/>
      </w:pPr>
      <w:bookmarkStart w:id="16" w:name="_Toc407102170"/>
      <w:r w:rsidRPr="009E779A">
        <w:rPr>
          <w:lang w:bidi="ar-SA"/>
        </w:rPr>
        <w:lastRenderedPageBreak/>
        <mc:AlternateContent>
          <mc:Choice Requires="wps">
            <w:drawing>
              <wp:anchor distT="91440" distB="91440" distL="114300" distR="114300" simplePos="0" relativeHeight="251651584" behindDoc="0" locked="0" layoutInCell="0" allowOverlap="1" wp14:anchorId="29A147E9" wp14:editId="2B507616">
                <wp:simplePos x="0" y="0"/>
                <wp:positionH relativeFrom="page">
                  <wp:posOffset>-95250</wp:posOffset>
                </wp:positionH>
                <wp:positionV relativeFrom="page">
                  <wp:posOffset>-19050</wp:posOffset>
                </wp:positionV>
                <wp:extent cx="7957185" cy="1971675"/>
                <wp:effectExtent l="0" t="0" r="5715" b="9525"/>
                <wp:wrapSquare wrapText="bothSides"/>
                <wp:docPr id="1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971675"/>
                        </a:xfrm>
                        <a:prstGeom prst="rect">
                          <a:avLst/>
                        </a:prstGeom>
                        <a:gradFill>
                          <a:gsLst>
                            <a:gs pos="0">
                              <a:srgbClr val="FFFFFF"/>
                            </a:gs>
                            <a:gs pos="100000">
                              <a:schemeClr val="bg1">
                                <a:lumMod val="50000"/>
                              </a:schemeClr>
                            </a:gs>
                          </a:gsLst>
                          <a:lin ang="5400000" scaled="1"/>
                        </a:gradFill>
                        <a:ln>
                          <a:noFill/>
                        </a:ln>
                        <a:effectLst/>
                        <a:extLst/>
                      </wps:spPr>
                      <wps:txbx>
                        <w:txbxContent>
                          <w:p w:rsidR="009E779A" w:rsidRDefault="009E779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The strength of the team is each individual member.</w:t>
                            </w:r>
                            <w:r>
                              <w:rPr>
                                <w:rFonts w:asciiTheme="majorHAnsi" w:hAnsiTheme="majorHAnsi"/>
                                <w:i/>
                                <w:sz w:val="28"/>
                                <w:szCs w:val="28"/>
                              </w:rPr>
                              <w:t xml:space="preserve"> </w:t>
                            </w:r>
                            <w:r w:rsidRPr="00B00A97">
                              <w:rPr>
                                <w:rFonts w:asciiTheme="majorHAnsi" w:hAnsiTheme="majorHAnsi"/>
                                <w:i/>
                                <w:sz w:val="28"/>
                                <w:szCs w:val="28"/>
                              </w:rPr>
                              <w:t xml:space="preserve">The strength of each </w:t>
                            </w:r>
                            <w:r>
                              <w:rPr>
                                <w:rFonts w:asciiTheme="majorHAnsi" w:hAnsiTheme="majorHAnsi"/>
                                <w:i/>
                                <w:sz w:val="28"/>
                                <w:szCs w:val="28"/>
                              </w:rPr>
                              <w:t>member is the team.</w:t>
                            </w:r>
                            <w:r w:rsidRPr="00B00A97">
                              <w:rPr>
                                <w:rFonts w:asciiTheme="majorHAnsi" w:hAnsiTheme="majorHAnsi"/>
                                <w:i/>
                                <w:sz w:val="28"/>
                                <w:szCs w:val="28"/>
                              </w:rPr>
                              <w:tab/>
                            </w:r>
                          </w:p>
                          <w:p w:rsidR="009E779A" w:rsidRDefault="009E779A"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i/>
                                <w:sz w:val="28"/>
                                <w:szCs w:val="28"/>
                              </w:rPr>
                              <w:tab/>
                            </w:r>
                            <w:r w:rsidRPr="00B00A97">
                              <w:rPr>
                                <w:rFonts w:asciiTheme="majorHAnsi" w:hAnsiTheme="majorHAnsi"/>
                                <w:b/>
                                <w:i/>
                                <w:sz w:val="28"/>
                                <w:szCs w:val="28"/>
                              </w:rPr>
                              <w:t>Phil Jackson</w:t>
                            </w:r>
                          </w:p>
                          <w:p w:rsidR="009E779A" w:rsidRPr="00B00A97" w:rsidRDefault="009E779A"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7.5pt;margin-top:-1.5pt;width:626.55pt;height:155.25pt;z-index:2516515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" o:allowincell="f" stroked="f">
                <v:fill color2="#7f7f7f [1612]" focus="100%" type="gradient"/>
                <v:textbox inset="4in,54pt,1in,0">
                  <w:txbxContent>
                    <w:p w:rsidR="009E779A" w:rsidRDefault="009E779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The strength of the team is each individual member.</w:t>
                      </w:r>
                      <w:r>
                        <w:rPr>
                          <w:rFonts w:asciiTheme="majorHAnsi" w:hAnsiTheme="majorHAnsi"/>
                          <w:i/>
                          <w:sz w:val="28"/>
                          <w:szCs w:val="28"/>
                        </w:rPr>
                        <w:t xml:space="preserve"> </w:t>
                      </w:r>
                      <w:r w:rsidRPr="00B00A97">
                        <w:rPr>
                          <w:rFonts w:asciiTheme="majorHAnsi" w:hAnsiTheme="majorHAnsi"/>
                          <w:i/>
                          <w:sz w:val="28"/>
                          <w:szCs w:val="28"/>
                        </w:rPr>
                        <w:t xml:space="preserve">The strength of each </w:t>
                      </w:r>
                      <w:r>
                        <w:rPr>
                          <w:rFonts w:asciiTheme="majorHAnsi" w:hAnsiTheme="majorHAnsi"/>
                          <w:i/>
                          <w:sz w:val="28"/>
                          <w:szCs w:val="28"/>
                        </w:rPr>
                        <w:t>member is the team.</w:t>
                      </w:r>
                      <w:r w:rsidRPr="00B00A97">
                        <w:rPr>
                          <w:rFonts w:asciiTheme="majorHAnsi" w:hAnsiTheme="majorHAnsi"/>
                          <w:i/>
                          <w:sz w:val="28"/>
                          <w:szCs w:val="28"/>
                        </w:rPr>
                        <w:tab/>
                      </w:r>
                    </w:p>
                    <w:p w:rsidR="009E779A" w:rsidRDefault="009E779A"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i/>
                          <w:sz w:val="28"/>
                          <w:szCs w:val="28"/>
                        </w:rPr>
                        <w:tab/>
                      </w:r>
                      <w:r w:rsidRPr="00B00A97">
                        <w:rPr>
                          <w:rFonts w:asciiTheme="majorHAnsi" w:hAnsiTheme="majorHAnsi"/>
                          <w:b/>
                          <w:i/>
                          <w:sz w:val="28"/>
                          <w:szCs w:val="28"/>
                        </w:rPr>
                        <w:t>Phil Jackson</w:t>
                      </w:r>
                    </w:p>
                    <w:p w:rsidR="009E779A" w:rsidRPr="00B00A97" w:rsidRDefault="009E779A"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381A27" w:rsidRPr="009E779A">
        <w:rPr>
          <w:lang w:eastAsia="zh-TW"/>
        </w:rPr>
        <w:t xml:space="preserve">Module Two: </w:t>
      </w:r>
      <w:r w:rsidR="00B00A97" w:rsidRPr="009E779A">
        <w:rPr>
          <w:lang w:eastAsia="zh-TW"/>
        </w:rPr>
        <w:t>Remote Workforce</w:t>
      </w:r>
      <w:bookmarkEnd w:id="16"/>
    </w:p>
    <w:p w:rsidR="00CC07AB" w:rsidRPr="009E779A" w:rsidRDefault="009E779A" w:rsidP="00AD7A38">
      <w:r w:rsidRPr="009E779A">
        <w:rPr>
          <w:lang w:bidi="ar-SA"/>
        </w:rPr>
        <w:drawing>
          <wp:anchor distT="0" distB="0" distL="114300" distR="114300" simplePos="0" relativeHeight="251742208" behindDoc="0" locked="0" layoutInCell="1" allowOverlap="1" wp14:anchorId="48CEE58F" wp14:editId="4449884C">
            <wp:simplePos x="0" y="0"/>
            <wp:positionH relativeFrom="margin">
              <wp:posOffset>-3175</wp:posOffset>
            </wp:positionH>
            <wp:positionV relativeFrom="margin">
              <wp:posOffset>1866900</wp:posOffset>
            </wp:positionV>
            <wp:extent cx="2286000" cy="1522879"/>
            <wp:effectExtent l="0" t="0" r="0" b="1270"/>
            <wp:wrapSquare wrapText="bothSides"/>
            <wp:docPr id="64" name="Picture 64" descr="C:\Users\Darren\AppData\Local\Microsoft\Windows\INetCache\IE\3V0BDJ2Z\work-at-hom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INetCache\IE\3V0BDJ2Z\work-at-home[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0" cy="15228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51BB" w:rsidRPr="009E779A">
        <w:rPr>
          <w:lang w:bidi="ar-SA"/>
        </w:rPr>
        <w:t>As a society</w:t>
      </w:r>
      <w:r w:rsidR="00551C3B" w:rsidRPr="009E779A">
        <w:rPr>
          <w:lang w:bidi="ar-SA"/>
        </w:rPr>
        <w:t>,</w:t>
      </w:r>
      <w:r w:rsidR="002C51BB" w:rsidRPr="009E779A">
        <w:rPr>
          <w:lang w:bidi="ar-SA"/>
        </w:rPr>
        <w:t xml:space="preserve"> we have had major advances in technology over the past 30 years.</w:t>
      </w:r>
      <w:r w:rsidRPr="009E779A">
        <w:rPr>
          <w:lang w:bidi="ar-SA"/>
        </w:rPr>
        <w:t xml:space="preserve"> </w:t>
      </w:r>
      <w:r w:rsidR="002C51BB" w:rsidRPr="009E779A">
        <w:rPr>
          <w:lang w:bidi="ar-SA"/>
        </w:rPr>
        <w:t>Technology helps make tasks easier and more efficient.</w:t>
      </w:r>
      <w:r w:rsidRPr="009E779A">
        <w:rPr>
          <w:lang w:bidi="ar-SA"/>
        </w:rPr>
        <w:t xml:space="preserve"> </w:t>
      </w:r>
      <w:r w:rsidR="002C51BB" w:rsidRPr="009E779A">
        <w:rPr>
          <w:lang w:bidi="ar-SA"/>
        </w:rPr>
        <w:t>As we advance in technology, we are also advancing other areas of our lives.</w:t>
      </w:r>
      <w:r w:rsidRPr="009E779A">
        <w:rPr>
          <w:lang w:bidi="ar-SA"/>
        </w:rPr>
        <w:t xml:space="preserve"> </w:t>
      </w:r>
      <w:r w:rsidR="002C51BB" w:rsidRPr="009E779A">
        <w:rPr>
          <w:lang w:bidi="ar-SA"/>
        </w:rPr>
        <w:t>No longer is it mandatory for a company to have a ridged work week schedule.</w:t>
      </w:r>
      <w:r w:rsidRPr="009E779A">
        <w:rPr>
          <w:lang w:bidi="ar-SA"/>
        </w:rPr>
        <w:t xml:space="preserve"> </w:t>
      </w:r>
      <w:r w:rsidR="002C51BB" w:rsidRPr="009E779A">
        <w:rPr>
          <w:lang w:bidi="ar-SA"/>
        </w:rPr>
        <w:t xml:space="preserve">Allowing flexible schedules and remote employees </w:t>
      </w:r>
      <w:r w:rsidR="0018738B" w:rsidRPr="009E779A">
        <w:rPr>
          <w:lang w:bidi="ar-SA"/>
        </w:rPr>
        <w:t>increases productivity in a company, and employee morale.</w:t>
      </w:r>
      <w:r w:rsidRPr="009E779A">
        <w:rPr>
          <w:lang w:bidi="ar-SA"/>
        </w:rPr>
        <w:t xml:space="preserve"> </w:t>
      </w:r>
      <w:r w:rsidR="0018738B" w:rsidRPr="009E779A">
        <w:rPr>
          <w:lang w:bidi="ar-SA"/>
        </w:rPr>
        <w:t>Let</w:t>
      </w:r>
      <w:r w:rsidR="00551C3B" w:rsidRPr="009E779A">
        <w:rPr>
          <w:lang w:bidi="ar-SA"/>
        </w:rPr>
        <w:t>’</w:t>
      </w:r>
      <w:r w:rsidR="0018738B" w:rsidRPr="009E779A">
        <w:rPr>
          <w:lang w:bidi="ar-SA"/>
        </w:rPr>
        <w:t>s explore what a remote workforce is.</w:t>
      </w:r>
    </w:p>
    <w:p w:rsidR="001B5E01" w:rsidRPr="009E779A" w:rsidRDefault="001B5E01" w:rsidP="009E779A"/>
    <w:p w:rsidR="00381A27" w:rsidRPr="009E779A" w:rsidRDefault="00B00A97" w:rsidP="00C821A7">
      <w:pPr>
        <w:pStyle w:val="Heading2"/>
      </w:pPr>
      <w:bookmarkStart w:id="17" w:name="_Toc407102171"/>
      <w:r w:rsidRPr="009E779A">
        <w:t>What is a Remote Workforce?</w:t>
      </w:r>
      <w:bookmarkEnd w:id="17"/>
    </w:p>
    <w:p w:rsidR="00BC530D" w:rsidRPr="009E779A" w:rsidRDefault="001B5E01" w:rsidP="006836B1">
      <w:r w:rsidRPr="009E779A">
        <w:rPr>
          <w:lang w:bidi="ar-SA"/>
        </w:rPr>
        <w:drawing>
          <wp:anchor distT="0" distB="0" distL="114300" distR="114300" simplePos="0" relativeHeight="251678720" behindDoc="0" locked="0" layoutInCell="1" allowOverlap="1" wp14:anchorId="53FEB449" wp14:editId="6D5724D7">
            <wp:simplePos x="0" y="0"/>
            <wp:positionH relativeFrom="column">
              <wp:posOffset>0</wp:posOffset>
            </wp:positionH>
            <wp:positionV relativeFrom="paragraph">
              <wp:posOffset>64770</wp:posOffset>
            </wp:positionV>
            <wp:extent cx="975360" cy="967740"/>
            <wp:effectExtent l="0" t="0" r="0" b="381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P900442278[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75360" cy="967740"/>
                    </a:xfrm>
                    <a:prstGeom prst="rect">
                      <a:avLst/>
                    </a:prstGeom>
                  </pic:spPr>
                </pic:pic>
              </a:graphicData>
            </a:graphic>
          </wp:anchor>
        </w:drawing>
      </w:r>
      <w:r w:rsidR="00211525" w:rsidRPr="009E779A">
        <w:t>Remote workforce is basically employees who work for a company without having to be in the building.</w:t>
      </w:r>
      <w:r w:rsidR="009E779A" w:rsidRPr="009E779A">
        <w:t xml:space="preserve"> </w:t>
      </w:r>
      <w:r w:rsidR="00211525" w:rsidRPr="009E779A">
        <w:t xml:space="preserve">These can be employees who work from home, or even another </w:t>
      </w:r>
      <w:r w:rsidR="00551C3B" w:rsidRPr="009E779A">
        <w:t>continent.</w:t>
      </w:r>
      <w:r w:rsidR="009E779A" w:rsidRPr="009E779A">
        <w:t xml:space="preserve"> </w:t>
      </w:r>
      <w:r w:rsidR="00551C3B" w:rsidRPr="009E779A">
        <w:t>T</w:t>
      </w:r>
      <w:r w:rsidR="00211525" w:rsidRPr="009E779A">
        <w:t>echnology</w:t>
      </w:r>
      <w:r w:rsidR="00551C3B" w:rsidRPr="009E779A">
        <w:t xml:space="preserve"> innovations make it </w:t>
      </w:r>
      <w:r w:rsidR="00211525" w:rsidRPr="009E779A">
        <w:t>more and more possible to accommodate bus</w:t>
      </w:r>
      <w:r w:rsidR="00551C3B" w:rsidRPr="009E779A">
        <w:t>iness practices that w</w:t>
      </w:r>
      <w:r w:rsidR="00211525" w:rsidRPr="009E779A">
        <w:t>ere not possible in the past.</w:t>
      </w:r>
      <w:r w:rsidR="009E779A" w:rsidRPr="009E779A">
        <w:t xml:space="preserve"> </w:t>
      </w:r>
      <w:r w:rsidR="005C1C00" w:rsidRPr="009E779A">
        <w:t xml:space="preserve">According to the </w:t>
      </w:r>
      <w:r w:rsidR="005C1C00" w:rsidRPr="009E779A">
        <w:rPr>
          <w:i/>
        </w:rPr>
        <w:t>New York Times</w:t>
      </w:r>
      <w:r w:rsidR="005C1C00" w:rsidRPr="009E779A">
        <w:t xml:space="preserve">, </w:t>
      </w:r>
      <w:r w:rsidR="00551C3B" w:rsidRPr="009E779A">
        <w:t xml:space="preserve">the </w:t>
      </w:r>
      <w:r w:rsidR="005C1C00" w:rsidRPr="009E779A">
        <w:t>remote workforce has grown almost 80% since 2005.</w:t>
      </w:r>
      <w:r w:rsidR="009E779A" w:rsidRPr="009E779A">
        <w:t xml:space="preserve"> </w:t>
      </w:r>
      <w:r w:rsidR="007D1FF2" w:rsidRPr="009E779A">
        <w:t>Even though thi</w:t>
      </w:r>
      <w:r w:rsidR="00551C3B" w:rsidRPr="009E779A">
        <w:t xml:space="preserve">s type of workforce has grown, it </w:t>
      </w:r>
      <w:r w:rsidR="007D1FF2" w:rsidRPr="009E779A">
        <w:t>still only make</w:t>
      </w:r>
      <w:r w:rsidR="00551C3B" w:rsidRPr="009E779A">
        <w:t>s</w:t>
      </w:r>
      <w:r w:rsidR="007D1FF2" w:rsidRPr="009E779A">
        <w:t xml:space="preserve"> up about 3% of the employee population.</w:t>
      </w:r>
      <w:r w:rsidR="009E779A" w:rsidRPr="009E779A">
        <w:t xml:space="preserve"> </w:t>
      </w:r>
    </w:p>
    <w:p w:rsidR="009E779A" w:rsidRPr="009E779A" w:rsidRDefault="009E779A" w:rsidP="006836B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381A27" w:rsidRPr="009E779A" w:rsidRDefault="00147D62" w:rsidP="00CE43A1">
            <w:pPr>
              <w:rPr>
                <w:b/>
                <w:bCs/>
                <w:color w:val="000000" w:themeColor="text1"/>
              </w:rPr>
            </w:pPr>
            <w:r w:rsidRPr="009E779A">
              <w:rPr>
                <w:b/>
                <w:bCs/>
                <w:color w:val="000000" w:themeColor="text1"/>
              </w:rPr>
              <w:t>8</w:t>
            </w:r>
            <w:r w:rsidR="00A60B57" w:rsidRPr="009E779A">
              <w:rPr>
                <w:b/>
                <w:bCs/>
                <w:color w:val="000000" w:themeColor="text1"/>
              </w:rPr>
              <w:t xml:space="preserve"> </w:t>
            </w:r>
            <w:r w:rsidR="00CB0B1C" w:rsidRPr="009E779A">
              <w:rPr>
                <w:b/>
                <w:bCs/>
                <w:color w:val="000000" w:themeColor="text1"/>
              </w:rPr>
              <w:t>minutes</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381A27" w:rsidRPr="009E779A" w:rsidRDefault="007D1FF2" w:rsidP="00A171CD">
            <w:pPr>
              <w:rPr>
                <w:color w:val="000000" w:themeColor="text1"/>
              </w:rPr>
            </w:pPr>
            <w:r w:rsidRPr="009E779A">
              <w:rPr>
                <w:color w:val="000000" w:themeColor="text1"/>
              </w:rPr>
              <w:t>Remote workforce</w:t>
            </w:r>
          </w:p>
        </w:tc>
      </w:tr>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7D1FF2" w:rsidRPr="009E779A" w:rsidRDefault="007D1FF2" w:rsidP="00A171CD">
            <w:pPr>
              <w:rPr>
                <w:b/>
                <w:color w:val="000000" w:themeColor="text1"/>
              </w:rPr>
            </w:pPr>
            <w:r w:rsidRPr="009E779A">
              <w:rPr>
                <w:b/>
                <w:color w:val="000000" w:themeColor="text1"/>
              </w:rPr>
              <w:t>Think About it</w:t>
            </w:r>
          </w:p>
          <w:p w:rsidR="00381A27" w:rsidRPr="009E779A" w:rsidRDefault="007D1FF2" w:rsidP="00A171CD">
            <w:pPr>
              <w:rPr>
                <w:color w:val="000000" w:themeColor="text1"/>
              </w:rPr>
            </w:pPr>
            <w:r w:rsidRPr="009E779A">
              <w:rPr>
                <w:color w:val="000000" w:themeColor="text1"/>
              </w:rPr>
              <w:t>Discuss remote workforce as it would apply to your company.</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381A27" w:rsidRPr="009E779A" w:rsidRDefault="006E5BC0" w:rsidP="00E36462">
            <w:pPr>
              <w:rPr>
                <w:b/>
                <w:bCs/>
                <w:color w:val="000000" w:themeColor="text1"/>
              </w:rPr>
            </w:pPr>
            <w:r w:rsidRPr="009E779A">
              <w:rPr>
                <w:b/>
                <w:bCs/>
                <w:color w:val="000000" w:themeColor="text1"/>
              </w:rPr>
              <w:t>0</w:t>
            </w:r>
            <w:r w:rsidR="00E74A0A" w:rsidRPr="009E779A">
              <w:rPr>
                <w:b/>
                <w:bCs/>
                <w:color w:val="000000" w:themeColor="text1"/>
              </w:rPr>
              <w:t>1: Pros and Con</w:t>
            </w:r>
            <w:r w:rsidR="007D1FF2" w:rsidRPr="009E779A">
              <w:rPr>
                <w:b/>
                <w:bCs/>
                <w:color w:val="000000" w:themeColor="text1"/>
              </w:rPr>
              <w:t>s</w:t>
            </w:r>
          </w:p>
        </w:tc>
      </w:tr>
      <w:tr w:rsidR="00381A27" w:rsidRPr="009E779A">
        <w:trPr>
          <w:trHeight w:val="440"/>
        </w:trPr>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381A27" w:rsidRPr="009E779A" w:rsidRDefault="00AF2436" w:rsidP="00CE43A1">
            <w:pPr>
              <w:rPr>
                <w:color w:val="000000" w:themeColor="text1"/>
              </w:rPr>
            </w:pPr>
            <w:r w:rsidRPr="009E779A">
              <w:rPr>
                <w:color w:val="000000" w:themeColor="text1"/>
              </w:rPr>
              <w:t>None</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lastRenderedPageBreak/>
              <w:t>Recommended Activity</w:t>
            </w:r>
          </w:p>
        </w:tc>
        <w:tc>
          <w:tcPr>
            <w:tcW w:w="7128" w:type="dxa"/>
            <w:shd w:val="clear" w:color="auto" w:fill="D9D9D9" w:themeFill="background1" w:themeFillShade="D9"/>
            <w:vAlign w:val="center"/>
          </w:tcPr>
          <w:p w:rsidR="00381A27" w:rsidRPr="009E779A" w:rsidRDefault="007D1FF2" w:rsidP="00DF2F99">
            <w:pPr>
              <w:rPr>
                <w:color w:val="000000" w:themeColor="text1"/>
              </w:rPr>
            </w:pPr>
            <w:r w:rsidRPr="009E779A">
              <w:rPr>
                <w:color w:val="000000" w:themeColor="text1"/>
              </w:rPr>
              <w:t>As a group</w:t>
            </w:r>
            <w:r w:rsidR="00E74A0A" w:rsidRPr="009E779A">
              <w:rPr>
                <w:color w:val="000000" w:themeColor="text1"/>
              </w:rPr>
              <w:t>,</w:t>
            </w:r>
            <w:r w:rsidRPr="009E779A">
              <w:rPr>
                <w:color w:val="000000" w:themeColor="text1"/>
              </w:rPr>
              <w:t xml:space="preserve"> discuss the pros and cons to having a remote workforce.</w:t>
            </w:r>
            <w:r w:rsidR="009E779A" w:rsidRPr="009E779A">
              <w:rPr>
                <w:color w:val="000000" w:themeColor="text1"/>
              </w:rPr>
              <w:t xml:space="preserve"> </w:t>
            </w:r>
            <w:r w:rsidRPr="009E779A">
              <w:rPr>
                <w:color w:val="000000" w:themeColor="text1"/>
              </w:rPr>
              <w:t xml:space="preserve">Use the Worksheet to write down your answers. </w:t>
            </w:r>
          </w:p>
        </w:tc>
      </w:tr>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381A27" w:rsidRPr="009E779A" w:rsidRDefault="00DE3CF9" w:rsidP="00CE43A1">
            <w:pPr>
              <w:rPr>
                <w:color w:val="000000" w:themeColor="text1"/>
              </w:rPr>
            </w:pPr>
            <w:r w:rsidRPr="009E779A">
              <w:rPr>
                <w:color w:val="000000" w:themeColor="text1"/>
              </w:rPr>
              <w:t>Share any personal or relevant stories.</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381A27" w:rsidRPr="009E779A" w:rsidRDefault="00DE3CF9" w:rsidP="00FA46E7">
            <w:pPr>
              <w:rPr>
                <w:color w:val="000000" w:themeColor="text1"/>
              </w:rPr>
            </w:pPr>
            <w:r w:rsidRPr="009E779A">
              <w:rPr>
                <w:color w:val="000000" w:themeColor="text1"/>
              </w:rPr>
              <w:t xml:space="preserve">Encourage everyone to participate. </w:t>
            </w:r>
          </w:p>
        </w:tc>
      </w:tr>
      <w:tr w:rsidR="00381A27" w:rsidRPr="009E779A">
        <w:tc>
          <w:tcPr>
            <w:tcW w:w="2448" w:type="dxa"/>
            <w:vAlign w:val="center"/>
          </w:tcPr>
          <w:p w:rsidR="00381A27" w:rsidRPr="009E779A" w:rsidRDefault="00381A27" w:rsidP="00CE43A1">
            <w:pPr>
              <w:rPr>
                <w:b/>
                <w:bCs/>
                <w:color w:val="000000" w:themeColor="text1"/>
              </w:rPr>
            </w:pPr>
            <w:r w:rsidRPr="009E779A">
              <w:rPr>
                <w:b/>
                <w:bCs/>
                <w:color w:val="000000" w:themeColor="text1"/>
              </w:rPr>
              <w:t>Review Questions</w:t>
            </w:r>
          </w:p>
        </w:tc>
        <w:tc>
          <w:tcPr>
            <w:tcW w:w="7128" w:type="dxa"/>
            <w:vAlign w:val="center"/>
          </w:tcPr>
          <w:p w:rsidR="00381A27" w:rsidRPr="009E779A" w:rsidRDefault="007D1FF2" w:rsidP="00147D62">
            <w:pPr>
              <w:rPr>
                <w:color w:val="000000" w:themeColor="text1"/>
              </w:rPr>
            </w:pPr>
            <w:r w:rsidRPr="009E779A">
              <w:rPr>
                <w:color w:val="000000" w:themeColor="text1"/>
              </w:rPr>
              <w:t>Why should you consider a remote workforce?</w:t>
            </w:r>
          </w:p>
        </w:tc>
      </w:tr>
    </w:tbl>
    <w:p w:rsidR="00442833" w:rsidRPr="009E779A" w:rsidRDefault="00442833" w:rsidP="00442833">
      <w:pPr>
        <w:spacing w:after="0" w:line="240" w:lineRule="auto"/>
      </w:pPr>
    </w:p>
    <w:p w:rsidR="00A34379" w:rsidRPr="009E779A" w:rsidRDefault="00B00A97" w:rsidP="00AD4679">
      <w:pPr>
        <w:pStyle w:val="Heading2"/>
      </w:pPr>
      <w:bookmarkStart w:id="18" w:name="_Toc407102172"/>
      <w:r w:rsidRPr="009E779A">
        <w:t>Types of Remote Workforce</w:t>
      </w:r>
      <w:bookmarkEnd w:id="18"/>
    </w:p>
    <w:p w:rsidR="00D40ED9" w:rsidRPr="009E779A" w:rsidRDefault="00C5708B" w:rsidP="00147D62">
      <w:p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lang w:bidi="ar-SA"/>
        </w:rPr>
        <w:drawing>
          <wp:anchor distT="0" distB="0" distL="114300" distR="114300" simplePos="0" relativeHeight="251679744" behindDoc="0" locked="0" layoutInCell="1" allowOverlap="1" wp14:anchorId="432D4185" wp14:editId="3A375712">
            <wp:simplePos x="0" y="0"/>
            <wp:positionH relativeFrom="column">
              <wp:posOffset>0</wp:posOffset>
            </wp:positionH>
            <wp:positionV relativeFrom="paragraph">
              <wp:posOffset>3175</wp:posOffset>
            </wp:positionV>
            <wp:extent cx="982980" cy="868680"/>
            <wp:effectExtent l="0" t="0" r="7620" b="7620"/>
            <wp:wrapSquare wrapText="bothSides"/>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MP900448504[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82980" cy="868680"/>
                    </a:xfrm>
                    <a:prstGeom prst="rect">
                      <a:avLst/>
                    </a:prstGeom>
                  </pic:spPr>
                </pic:pic>
              </a:graphicData>
            </a:graphic>
          </wp:anchor>
        </w:drawing>
      </w:r>
      <w:r w:rsidR="00024D4C" w:rsidRPr="009E779A">
        <w:rPr>
          <w:rFonts w:asciiTheme="minorHAnsi" w:eastAsiaTheme="majorEastAsia" w:hAnsiTheme="minorHAnsi" w:cstheme="majorBidi"/>
          <w:bCs/>
          <w:color w:val="000000" w:themeColor="text1"/>
        </w:rPr>
        <w:t>Remote workers come in many forms, and there are few limits as to what they can do.</w:t>
      </w:r>
      <w:r w:rsidR="009E779A" w:rsidRPr="009E779A">
        <w:rPr>
          <w:rFonts w:asciiTheme="minorHAnsi" w:eastAsiaTheme="majorEastAsia" w:hAnsiTheme="minorHAnsi" w:cstheme="majorBidi"/>
          <w:bCs/>
          <w:color w:val="000000" w:themeColor="text1"/>
        </w:rPr>
        <w:t xml:space="preserve"> </w:t>
      </w:r>
      <w:r w:rsidR="00024D4C" w:rsidRPr="009E779A">
        <w:rPr>
          <w:rFonts w:asciiTheme="minorHAnsi" w:eastAsiaTheme="majorEastAsia" w:hAnsiTheme="minorHAnsi" w:cstheme="majorBidi"/>
          <w:bCs/>
          <w:color w:val="000000" w:themeColor="text1"/>
        </w:rPr>
        <w:t xml:space="preserve">There isn’t a set type of work that you can offer for </w:t>
      </w:r>
      <w:r w:rsidR="00E74A0A" w:rsidRPr="009E779A">
        <w:rPr>
          <w:rFonts w:asciiTheme="minorHAnsi" w:eastAsiaTheme="majorEastAsia" w:hAnsiTheme="minorHAnsi" w:cstheme="majorBidi"/>
          <w:bCs/>
          <w:color w:val="000000" w:themeColor="text1"/>
        </w:rPr>
        <w:t xml:space="preserve">a </w:t>
      </w:r>
      <w:r w:rsidR="00024D4C" w:rsidRPr="009E779A">
        <w:rPr>
          <w:rFonts w:asciiTheme="minorHAnsi" w:eastAsiaTheme="majorEastAsia" w:hAnsiTheme="minorHAnsi" w:cstheme="majorBidi"/>
          <w:bCs/>
          <w:color w:val="000000" w:themeColor="text1"/>
        </w:rPr>
        <w:t>remote workforce.</w:t>
      </w:r>
      <w:r w:rsidR="009E779A" w:rsidRPr="009E779A">
        <w:rPr>
          <w:rFonts w:asciiTheme="minorHAnsi" w:eastAsiaTheme="majorEastAsia" w:hAnsiTheme="minorHAnsi" w:cstheme="majorBidi"/>
          <w:bCs/>
          <w:color w:val="000000" w:themeColor="text1"/>
        </w:rPr>
        <w:t xml:space="preserve"> </w:t>
      </w:r>
      <w:r w:rsidR="00024D4C" w:rsidRPr="009E779A">
        <w:rPr>
          <w:rFonts w:asciiTheme="minorHAnsi" w:eastAsiaTheme="majorEastAsia" w:hAnsiTheme="minorHAnsi" w:cstheme="majorBidi"/>
          <w:bCs/>
          <w:color w:val="000000" w:themeColor="text1"/>
        </w:rPr>
        <w:t>There are any number of jobs that can be performed by remote workers.</w:t>
      </w:r>
      <w:r w:rsidR="009E779A" w:rsidRPr="009E779A">
        <w:rPr>
          <w:rFonts w:asciiTheme="minorHAnsi" w:eastAsiaTheme="majorEastAsia" w:hAnsiTheme="minorHAnsi" w:cstheme="majorBidi"/>
          <w:bCs/>
          <w:color w:val="000000" w:themeColor="text1"/>
        </w:rPr>
        <w:t xml:space="preserve"> </w:t>
      </w:r>
      <w:r w:rsidR="00024D4C" w:rsidRPr="009E779A">
        <w:rPr>
          <w:rFonts w:asciiTheme="minorHAnsi" w:eastAsiaTheme="majorEastAsia" w:hAnsiTheme="minorHAnsi" w:cstheme="majorBidi"/>
          <w:bCs/>
          <w:color w:val="000000" w:themeColor="text1"/>
        </w:rPr>
        <w:t xml:space="preserve">When choosing if </w:t>
      </w:r>
      <w:r w:rsidR="00E74A0A" w:rsidRPr="009E779A">
        <w:rPr>
          <w:rFonts w:asciiTheme="minorHAnsi" w:eastAsiaTheme="majorEastAsia" w:hAnsiTheme="minorHAnsi" w:cstheme="majorBidi"/>
          <w:bCs/>
          <w:color w:val="000000" w:themeColor="text1"/>
        </w:rPr>
        <w:t xml:space="preserve">a </w:t>
      </w:r>
      <w:r w:rsidR="00024D4C" w:rsidRPr="009E779A">
        <w:rPr>
          <w:rFonts w:asciiTheme="minorHAnsi" w:eastAsiaTheme="majorEastAsia" w:hAnsiTheme="minorHAnsi" w:cstheme="majorBidi"/>
          <w:bCs/>
          <w:color w:val="000000" w:themeColor="text1"/>
        </w:rPr>
        <w:t>remote employee is right for the position, it</w:t>
      </w:r>
      <w:r w:rsidR="00E74A0A" w:rsidRPr="009E779A">
        <w:rPr>
          <w:rFonts w:asciiTheme="minorHAnsi" w:eastAsiaTheme="majorEastAsia" w:hAnsiTheme="minorHAnsi" w:cstheme="majorBidi"/>
          <w:bCs/>
          <w:color w:val="000000" w:themeColor="text1"/>
        </w:rPr>
        <w:t xml:space="preserve">’s best to </w:t>
      </w:r>
      <w:r w:rsidR="00024D4C" w:rsidRPr="009E779A">
        <w:rPr>
          <w:rFonts w:asciiTheme="minorHAnsi" w:eastAsiaTheme="majorEastAsia" w:hAnsiTheme="minorHAnsi" w:cstheme="majorBidi"/>
          <w:bCs/>
          <w:color w:val="000000" w:themeColor="text1"/>
        </w:rPr>
        <w:t xml:space="preserve">decide if the job </w:t>
      </w:r>
      <w:r w:rsidR="00E74A0A" w:rsidRPr="009E779A">
        <w:rPr>
          <w:rFonts w:asciiTheme="minorHAnsi" w:eastAsiaTheme="majorEastAsia" w:hAnsiTheme="minorHAnsi" w:cstheme="majorBidi"/>
          <w:bCs/>
          <w:color w:val="000000" w:themeColor="text1"/>
        </w:rPr>
        <w:t xml:space="preserve">requires </w:t>
      </w:r>
      <w:r w:rsidR="00D40ED9" w:rsidRPr="009E779A">
        <w:rPr>
          <w:rFonts w:asciiTheme="minorHAnsi" w:eastAsiaTheme="majorEastAsia" w:hAnsiTheme="minorHAnsi" w:cstheme="majorBidi"/>
          <w:bCs/>
          <w:color w:val="000000" w:themeColor="text1"/>
        </w:rPr>
        <w:t>the physical presence of an employee in the building.</w:t>
      </w:r>
      <w:r w:rsidR="009E779A" w:rsidRPr="009E779A">
        <w:rPr>
          <w:rFonts w:asciiTheme="minorHAnsi" w:eastAsiaTheme="majorEastAsia" w:hAnsiTheme="minorHAnsi" w:cstheme="majorBidi"/>
          <w:bCs/>
          <w:color w:val="000000" w:themeColor="text1"/>
        </w:rPr>
        <w:t xml:space="preserve"> </w:t>
      </w:r>
      <w:r w:rsidR="00EF70F1" w:rsidRPr="009E779A">
        <w:rPr>
          <w:rFonts w:asciiTheme="minorHAnsi" w:eastAsiaTheme="majorEastAsia" w:hAnsiTheme="minorHAnsi" w:cstheme="majorBidi"/>
          <w:bCs/>
          <w:color w:val="000000" w:themeColor="text1"/>
        </w:rPr>
        <w:t>Will the employee not being physically there hinder the job getting done?</w:t>
      </w:r>
      <w:r w:rsidR="009E779A" w:rsidRPr="009E779A">
        <w:rPr>
          <w:rFonts w:asciiTheme="minorHAnsi" w:eastAsiaTheme="majorEastAsia" w:hAnsiTheme="minorHAnsi" w:cstheme="majorBidi"/>
          <w:bCs/>
          <w:color w:val="000000" w:themeColor="text1"/>
        </w:rPr>
        <w:t xml:space="preserve"> </w:t>
      </w:r>
      <w:r w:rsidR="00D40ED9" w:rsidRPr="009E779A">
        <w:rPr>
          <w:rFonts w:asciiTheme="minorHAnsi" w:eastAsiaTheme="majorEastAsia" w:hAnsiTheme="minorHAnsi" w:cstheme="majorBidi"/>
          <w:bCs/>
          <w:color w:val="000000" w:themeColor="text1"/>
        </w:rPr>
        <w:t>Here are a few types of common remote employees:</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Data Entry</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 xml:space="preserve">Customer Service </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 xml:space="preserve">Call Center </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Writing</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Computer and IT</w:t>
      </w:r>
      <w:r w:rsidR="00C94170" w:rsidRPr="009E779A">
        <w:rPr>
          <w:rFonts w:asciiTheme="minorHAnsi" w:eastAsiaTheme="majorEastAsia" w:hAnsiTheme="minorHAnsi" w:cstheme="majorBidi"/>
          <w:bCs/>
          <w:color w:val="000000" w:themeColor="text1"/>
        </w:rPr>
        <w:t xml:space="preserve">, </w:t>
      </w:r>
      <w:r w:rsidR="007033A3" w:rsidRPr="009E779A">
        <w:rPr>
          <w:rFonts w:asciiTheme="minorHAnsi" w:eastAsiaTheme="majorEastAsia" w:hAnsiTheme="minorHAnsi" w:cstheme="majorBidi"/>
          <w:bCs/>
          <w:color w:val="000000" w:themeColor="text1"/>
        </w:rPr>
        <w:t>Software D</w:t>
      </w:r>
      <w:r w:rsidRPr="009E779A">
        <w:rPr>
          <w:rFonts w:asciiTheme="minorHAnsi" w:eastAsiaTheme="majorEastAsia" w:hAnsiTheme="minorHAnsi" w:cstheme="majorBidi"/>
          <w:bCs/>
          <w:color w:val="000000" w:themeColor="text1"/>
        </w:rPr>
        <w:t>esign</w:t>
      </w:r>
      <w:r w:rsidR="007033A3" w:rsidRPr="009E779A">
        <w:rPr>
          <w:rFonts w:asciiTheme="minorHAnsi" w:eastAsiaTheme="majorEastAsia" w:hAnsiTheme="minorHAnsi" w:cstheme="majorBidi"/>
          <w:bCs/>
          <w:color w:val="000000" w:themeColor="text1"/>
        </w:rPr>
        <w:t>, and Web D</w:t>
      </w:r>
      <w:r w:rsidR="00C94170" w:rsidRPr="009E779A">
        <w:rPr>
          <w:rFonts w:asciiTheme="minorHAnsi" w:eastAsiaTheme="majorEastAsia" w:hAnsiTheme="minorHAnsi" w:cstheme="majorBidi"/>
          <w:bCs/>
          <w:color w:val="000000" w:themeColor="text1"/>
        </w:rPr>
        <w:t>esign</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Human Resources</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Marketing</w:t>
      </w:r>
    </w:p>
    <w:p w:rsidR="00D40ED9" w:rsidRPr="009E779A" w:rsidRDefault="007033A3"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Medical Coding and B</w:t>
      </w:r>
      <w:r w:rsidR="00D40ED9" w:rsidRPr="009E779A">
        <w:rPr>
          <w:rFonts w:asciiTheme="minorHAnsi" w:eastAsiaTheme="majorEastAsia" w:hAnsiTheme="minorHAnsi" w:cstheme="majorBidi"/>
          <w:bCs/>
          <w:color w:val="000000" w:themeColor="text1"/>
        </w:rPr>
        <w:t>illing</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Research</w:t>
      </w:r>
    </w:p>
    <w:p w:rsidR="00D40ED9" w:rsidRPr="009E779A" w:rsidRDefault="00D40ED9" w:rsidP="00DA3D25">
      <w:pPr>
        <w:pStyle w:val="ListParagraph"/>
        <w:numPr>
          <w:ilvl w:val="0"/>
          <w:numId w:val="117"/>
        </w:numPr>
        <w:rPr>
          <w:rFonts w:asciiTheme="minorHAnsi" w:eastAsiaTheme="majorEastAsia" w:hAnsiTheme="minorHAnsi" w:cstheme="majorBidi"/>
          <w:bCs/>
          <w:color w:val="000000" w:themeColor="text1"/>
        </w:rPr>
      </w:pPr>
      <w:r w:rsidRPr="009E779A">
        <w:rPr>
          <w:rFonts w:asciiTheme="minorHAnsi" w:eastAsiaTheme="majorEastAsia" w:hAnsiTheme="minorHAnsi" w:cstheme="majorBidi"/>
          <w:bCs/>
          <w:color w:val="000000" w:themeColor="text1"/>
        </w:rPr>
        <w:t>Transcription</w:t>
      </w:r>
    </w:p>
    <w:p w:rsidR="009E779A" w:rsidRPr="009E779A" w:rsidRDefault="009E779A" w:rsidP="009E779A">
      <w:pPr>
        <w:rPr>
          <w:rFonts w:asciiTheme="minorHAnsi" w:eastAsiaTheme="majorEastAsia" w:hAnsiTheme="minorHAnsi" w:cstheme="majorBidi"/>
          <w:bCs/>
          <w:color w:val="000000" w:themeColor="text1"/>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381A27" w:rsidRPr="009E779A" w:rsidRDefault="00147D62" w:rsidP="00CE43A1">
            <w:pPr>
              <w:rPr>
                <w:b/>
                <w:bCs/>
                <w:color w:val="000000" w:themeColor="text1"/>
              </w:rPr>
            </w:pPr>
            <w:r w:rsidRPr="009E779A">
              <w:rPr>
                <w:b/>
                <w:bCs/>
                <w:color w:val="000000" w:themeColor="text1"/>
              </w:rPr>
              <w:t>8</w:t>
            </w:r>
            <w:r w:rsidR="00322950" w:rsidRPr="009E779A">
              <w:rPr>
                <w:b/>
                <w:bCs/>
                <w:color w:val="000000" w:themeColor="text1"/>
              </w:rPr>
              <w:t xml:space="preserve"> minutes</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381A27" w:rsidRPr="009E779A" w:rsidRDefault="00C54D5E" w:rsidP="00A7554F">
            <w:pPr>
              <w:rPr>
                <w:color w:val="000000" w:themeColor="text1"/>
              </w:rPr>
            </w:pPr>
            <w:r w:rsidRPr="009E779A">
              <w:rPr>
                <w:color w:val="000000" w:themeColor="text1"/>
              </w:rPr>
              <w:t>T</w:t>
            </w:r>
            <w:r w:rsidR="00D40ED9" w:rsidRPr="009E779A">
              <w:rPr>
                <w:color w:val="000000" w:themeColor="text1"/>
              </w:rPr>
              <w:t>ypes of remote workforce</w:t>
            </w:r>
          </w:p>
        </w:tc>
      </w:tr>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381A27" w:rsidRPr="009E779A" w:rsidRDefault="00D40ED9" w:rsidP="00265EAA">
            <w:pPr>
              <w:rPr>
                <w:color w:val="000000" w:themeColor="text1"/>
              </w:rPr>
            </w:pPr>
            <w:r w:rsidRPr="009E779A">
              <w:rPr>
                <w:color w:val="000000" w:themeColor="text1"/>
              </w:rPr>
              <w:t>Types of remote workforce</w:t>
            </w:r>
          </w:p>
          <w:p w:rsidR="00D40ED9" w:rsidRPr="009E779A" w:rsidRDefault="00D40ED9" w:rsidP="00265EAA">
            <w:pPr>
              <w:rPr>
                <w:color w:val="000000" w:themeColor="text1"/>
              </w:rPr>
            </w:pPr>
            <w:r w:rsidRPr="009E779A">
              <w:rPr>
                <w:color w:val="000000" w:themeColor="text1"/>
              </w:rPr>
              <w:t>Discuss the different types of remote workforce</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381A27" w:rsidRPr="009E779A" w:rsidRDefault="00D40ED9" w:rsidP="00986337">
            <w:pPr>
              <w:rPr>
                <w:b/>
                <w:bCs/>
                <w:color w:val="000000" w:themeColor="text1"/>
              </w:rPr>
            </w:pPr>
            <w:r w:rsidRPr="009E779A">
              <w:rPr>
                <w:b/>
                <w:bCs/>
                <w:color w:val="000000" w:themeColor="text1"/>
              </w:rPr>
              <w:t>Flip board/ Marker</w:t>
            </w:r>
          </w:p>
        </w:tc>
      </w:tr>
      <w:tr w:rsidR="00381A27" w:rsidRPr="009E779A">
        <w:trPr>
          <w:trHeight w:val="440"/>
        </w:trPr>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381A27" w:rsidRPr="009E779A" w:rsidRDefault="005F07AC" w:rsidP="000743E4">
            <w:pPr>
              <w:rPr>
                <w:color w:val="000000" w:themeColor="text1"/>
              </w:rPr>
            </w:pPr>
            <w:r w:rsidRPr="009E779A">
              <w:rPr>
                <w:color w:val="000000" w:themeColor="text1"/>
              </w:rPr>
              <w:t>None</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381A27" w:rsidRPr="009E779A" w:rsidRDefault="00D40ED9" w:rsidP="00C54D5E">
            <w:pPr>
              <w:rPr>
                <w:color w:val="000000" w:themeColor="text1"/>
              </w:rPr>
            </w:pPr>
            <w:r w:rsidRPr="009E779A">
              <w:rPr>
                <w:color w:val="000000" w:themeColor="text1"/>
              </w:rPr>
              <w:t xml:space="preserve">As a group, discuss the types of jobs in your current department that could </w:t>
            </w:r>
            <w:r w:rsidRPr="009E779A">
              <w:rPr>
                <w:color w:val="000000" w:themeColor="text1"/>
              </w:rPr>
              <w:lastRenderedPageBreak/>
              <w:t>be performed by remote workers.</w:t>
            </w:r>
            <w:r w:rsidR="009E779A" w:rsidRPr="009E779A">
              <w:rPr>
                <w:color w:val="000000" w:themeColor="text1"/>
              </w:rPr>
              <w:t xml:space="preserve"> </w:t>
            </w:r>
            <w:r w:rsidR="00EF70F1" w:rsidRPr="009E779A">
              <w:rPr>
                <w:color w:val="000000" w:themeColor="text1"/>
              </w:rPr>
              <w:t>Make a list of those jobs</w:t>
            </w:r>
            <w:r w:rsidR="00C54D5E" w:rsidRPr="009E779A">
              <w:rPr>
                <w:color w:val="000000" w:themeColor="text1"/>
              </w:rPr>
              <w:t>.</w:t>
            </w:r>
            <w:r w:rsidR="00E919DB" w:rsidRPr="009E779A">
              <w:rPr>
                <w:color w:val="000000" w:themeColor="text1"/>
              </w:rPr>
              <w:t xml:space="preserve"> Keep this list handy, it will be used in one of t</w:t>
            </w:r>
            <w:r w:rsidR="004A67E6" w:rsidRPr="009E779A">
              <w:rPr>
                <w:color w:val="000000" w:themeColor="text1"/>
              </w:rPr>
              <w:t>he other sections of this guide</w:t>
            </w:r>
            <w:r w:rsidR="00E919DB" w:rsidRPr="009E779A">
              <w:rPr>
                <w:color w:val="000000" w:themeColor="text1"/>
              </w:rPr>
              <w:t>.</w:t>
            </w:r>
          </w:p>
        </w:tc>
      </w:tr>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lastRenderedPageBreak/>
              <w:t>Stories to Share</w:t>
            </w:r>
          </w:p>
        </w:tc>
        <w:tc>
          <w:tcPr>
            <w:tcW w:w="7128" w:type="dxa"/>
            <w:tcBorders>
              <w:bottom w:val="single" w:sz="4" w:space="0" w:color="1F497D"/>
            </w:tcBorders>
            <w:vAlign w:val="center"/>
          </w:tcPr>
          <w:p w:rsidR="00381A27" w:rsidRPr="009E779A" w:rsidRDefault="005F07AC" w:rsidP="000743E4">
            <w:pPr>
              <w:rPr>
                <w:color w:val="000000" w:themeColor="text1"/>
              </w:rPr>
            </w:pPr>
            <w:r w:rsidRPr="009E779A">
              <w:rPr>
                <w:color w:val="000000" w:themeColor="text1"/>
              </w:rPr>
              <w:t xml:space="preserve">Share any personal relevant stories. </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381A27" w:rsidRPr="009E779A" w:rsidRDefault="008669BC" w:rsidP="000743E4">
            <w:pPr>
              <w:rPr>
                <w:color w:val="000000" w:themeColor="text1"/>
              </w:rPr>
            </w:pPr>
            <w:r w:rsidRPr="009E779A">
              <w:rPr>
                <w:color w:val="000000" w:themeColor="text1"/>
              </w:rPr>
              <w:t>Encourage everyone to participate.</w:t>
            </w:r>
          </w:p>
        </w:tc>
      </w:tr>
      <w:tr w:rsidR="00381A27" w:rsidRPr="009E779A">
        <w:tc>
          <w:tcPr>
            <w:tcW w:w="2448" w:type="dxa"/>
            <w:vAlign w:val="center"/>
          </w:tcPr>
          <w:p w:rsidR="00381A27" w:rsidRPr="009E779A" w:rsidRDefault="00381A27" w:rsidP="00CE43A1">
            <w:pPr>
              <w:rPr>
                <w:b/>
                <w:bCs/>
                <w:color w:val="000000" w:themeColor="text1"/>
              </w:rPr>
            </w:pPr>
            <w:r w:rsidRPr="009E779A">
              <w:rPr>
                <w:b/>
                <w:bCs/>
                <w:color w:val="000000" w:themeColor="text1"/>
              </w:rPr>
              <w:t>Review Questions</w:t>
            </w:r>
          </w:p>
        </w:tc>
        <w:tc>
          <w:tcPr>
            <w:tcW w:w="7128" w:type="dxa"/>
            <w:vAlign w:val="center"/>
          </w:tcPr>
          <w:p w:rsidR="00381A27" w:rsidRPr="009E779A" w:rsidRDefault="00EF70F1" w:rsidP="00986337">
            <w:pPr>
              <w:rPr>
                <w:color w:val="000000" w:themeColor="text1"/>
              </w:rPr>
            </w:pPr>
            <w:r w:rsidRPr="009E779A">
              <w:rPr>
                <w:color w:val="000000" w:themeColor="text1"/>
              </w:rPr>
              <w:t>What should be considered when deciding if a remote employee is right for the position?</w:t>
            </w:r>
          </w:p>
        </w:tc>
      </w:tr>
    </w:tbl>
    <w:p w:rsidR="00381A27" w:rsidRPr="009E779A" w:rsidRDefault="00381A27" w:rsidP="00C523BD"/>
    <w:p w:rsidR="00B00A97" w:rsidRPr="009E779A" w:rsidRDefault="00B00A97" w:rsidP="00C31CDC">
      <w:pPr>
        <w:pStyle w:val="Heading2"/>
      </w:pPr>
      <w:bookmarkStart w:id="19" w:name="_Toc407102173"/>
      <w:r w:rsidRPr="009E779A">
        <w:t>Benefits of a Remote Workforce</w:t>
      </w:r>
      <w:bookmarkEnd w:id="19"/>
    </w:p>
    <w:p w:rsidR="00AE1333" w:rsidRDefault="00C5708B" w:rsidP="00365D34">
      <w:r w:rsidRPr="009E779A">
        <w:rPr>
          <w:lang w:bidi="ar-SA"/>
        </w:rPr>
        <w:drawing>
          <wp:anchor distT="0" distB="0" distL="114300" distR="114300" simplePos="0" relativeHeight="251680768" behindDoc="0" locked="0" layoutInCell="1" allowOverlap="1" wp14:anchorId="78141983" wp14:editId="3623BDD6">
            <wp:simplePos x="0" y="0"/>
            <wp:positionH relativeFrom="column">
              <wp:posOffset>47625</wp:posOffset>
            </wp:positionH>
            <wp:positionV relativeFrom="paragraph">
              <wp:posOffset>15875</wp:posOffset>
            </wp:positionV>
            <wp:extent cx="944880" cy="929640"/>
            <wp:effectExtent l="0" t="0" r="7620" b="3810"/>
            <wp:wrapSquare wrapText="bothSides"/>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MP900387255[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4880" cy="929640"/>
                    </a:xfrm>
                    <a:prstGeom prst="rect">
                      <a:avLst/>
                    </a:prstGeom>
                  </pic:spPr>
                </pic:pic>
              </a:graphicData>
            </a:graphic>
          </wp:anchor>
        </w:drawing>
      </w:r>
      <w:r w:rsidR="00AE1333" w:rsidRPr="009E779A">
        <w:t xml:space="preserve">There are many benefits to having </w:t>
      </w:r>
      <w:r w:rsidR="007033A3" w:rsidRPr="009E779A">
        <w:t xml:space="preserve">a </w:t>
      </w:r>
      <w:r w:rsidR="00AE1333" w:rsidRPr="009E779A">
        <w:t>remote workforce.</w:t>
      </w:r>
      <w:r w:rsidR="009E779A" w:rsidRPr="009E779A">
        <w:t xml:space="preserve"> </w:t>
      </w:r>
      <w:r w:rsidR="00C54D5E" w:rsidRPr="009E779A">
        <w:t>One of the</w:t>
      </w:r>
      <w:r w:rsidR="00AE1333" w:rsidRPr="009E779A">
        <w:t xml:space="preserve"> biggest benefit</w:t>
      </w:r>
      <w:r w:rsidR="007033A3" w:rsidRPr="009E779A">
        <w:t>s</w:t>
      </w:r>
      <w:r w:rsidR="00AE1333" w:rsidRPr="009E779A">
        <w:t xml:space="preserve"> is that offering remote jobs helps your company attract a better quality of staff.</w:t>
      </w:r>
      <w:r w:rsidR="009E779A" w:rsidRPr="009E779A">
        <w:t xml:space="preserve"> </w:t>
      </w:r>
      <w:r w:rsidR="00AE1333" w:rsidRPr="009E779A">
        <w:t>You are not limiting yourself to who is best for the job position in your area.</w:t>
      </w:r>
      <w:r w:rsidR="009E779A" w:rsidRPr="009E779A">
        <w:t xml:space="preserve"> </w:t>
      </w:r>
      <w:r w:rsidR="00AE1333" w:rsidRPr="009E779A">
        <w:t>With a remote employee</w:t>
      </w:r>
      <w:r w:rsidR="007033A3" w:rsidRPr="009E779A">
        <w:t>,</w:t>
      </w:r>
      <w:r w:rsidR="00AE1333" w:rsidRPr="009E779A">
        <w:t xml:space="preserve"> you are able to get the best person for the position.</w:t>
      </w:r>
      <w:r w:rsidR="009E779A" w:rsidRPr="009E779A">
        <w:t xml:space="preserve"> </w:t>
      </w:r>
      <w:r w:rsidR="00AE1333" w:rsidRPr="009E779A">
        <w:t xml:space="preserve">Offering remote </w:t>
      </w:r>
      <w:r w:rsidR="00C54D5E" w:rsidRPr="009E779A">
        <w:t>employment also h</w:t>
      </w:r>
      <w:r w:rsidR="00AE1333" w:rsidRPr="009E779A">
        <w:t>elps with</w:t>
      </w:r>
      <w:r w:rsidR="00C54D5E" w:rsidRPr="009E779A">
        <w:t xml:space="preserve"> a</w:t>
      </w:r>
      <w:r w:rsidR="007033A3" w:rsidRPr="009E779A">
        <w:t xml:space="preserve"> decrease in </w:t>
      </w:r>
      <w:r w:rsidR="00C54D5E" w:rsidRPr="009E779A">
        <w:t>time off.</w:t>
      </w:r>
      <w:r w:rsidR="009E779A" w:rsidRPr="009E779A">
        <w:t xml:space="preserve"> </w:t>
      </w:r>
      <w:r w:rsidR="00C54D5E" w:rsidRPr="009E779A">
        <w:t xml:space="preserve">Employees who work from home call in less because they are not affected by as many </w:t>
      </w:r>
      <w:r w:rsidR="00AE1333" w:rsidRPr="009E779A">
        <w:t>communicable diseases (flu, cold, stomach virus, etc.)</w:t>
      </w:r>
      <w:r w:rsidR="00C54D5E" w:rsidRPr="009E779A">
        <w:t xml:space="preserve"> that they would have come in contact with in the office.</w:t>
      </w:r>
      <w:r w:rsidR="009E779A" w:rsidRPr="009E779A">
        <w:t xml:space="preserve"> </w:t>
      </w:r>
      <w:r w:rsidR="00C54D5E" w:rsidRPr="009E779A">
        <w:t xml:space="preserve">They also do not have to worry about being unable to </w:t>
      </w:r>
      <w:r w:rsidR="007033A3" w:rsidRPr="009E779A">
        <w:t>work during inclement weather. T</w:t>
      </w:r>
      <w:r w:rsidR="00B90C52" w:rsidRPr="009E779A">
        <w:t xml:space="preserve">hese are just a few examples of how remote employees benefit the </w:t>
      </w:r>
      <w:r w:rsidR="009E779A" w:rsidRPr="009E779A">
        <w:t>company;</w:t>
      </w:r>
      <w:r w:rsidR="00B90C52" w:rsidRPr="009E779A">
        <w:t xml:space="preserve"> there are many more benefits for these types of employees.</w:t>
      </w:r>
    </w:p>
    <w:p w:rsidR="00F97C71" w:rsidRPr="009E779A" w:rsidRDefault="00F97C71" w:rsidP="00365D3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381A27" w:rsidRPr="009E779A" w:rsidRDefault="00147D62" w:rsidP="00CE43A1">
            <w:pPr>
              <w:rPr>
                <w:b/>
                <w:bCs/>
                <w:color w:val="000000" w:themeColor="text1"/>
              </w:rPr>
            </w:pPr>
            <w:r w:rsidRPr="009E779A">
              <w:rPr>
                <w:b/>
                <w:bCs/>
                <w:color w:val="000000" w:themeColor="text1"/>
              </w:rPr>
              <w:t>8</w:t>
            </w:r>
            <w:r w:rsidR="00E10A61" w:rsidRPr="009E779A">
              <w:rPr>
                <w:b/>
                <w:bCs/>
                <w:color w:val="000000" w:themeColor="text1"/>
              </w:rPr>
              <w:t xml:space="preserve"> minutes</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381A27" w:rsidRPr="009E779A" w:rsidRDefault="00C54D5E" w:rsidP="00B40553">
            <w:pPr>
              <w:rPr>
                <w:color w:val="000000" w:themeColor="text1"/>
              </w:rPr>
            </w:pPr>
            <w:r w:rsidRPr="009E779A">
              <w:rPr>
                <w:color w:val="000000" w:themeColor="text1"/>
              </w:rPr>
              <w:t>Benefits of having a remote workforce</w:t>
            </w:r>
          </w:p>
        </w:tc>
      </w:tr>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381A27" w:rsidRPr="009E779A" w:rsidRDefault="00C54D5E" w:rsidP="007E6D20">
            <w:pPr>
              <w:rPr>
                <w:color w:val="000000" w:themeColor="text1"/>
              </w:rPr>
            </w:pPr>
            <w:r w:rsidRPr="009E779A">
              <w:rPr>
                <w:color w:val="000000" w:themeColor="text1"/>
              </w:rPr>
              <w:t>Pros of remote workforce</w:t>
            </w:r>
          </w:p>
          <w:p w:rsidR="00C54D5E" w:rsidRPr="009E779A" w:rsidRDefault="00C54D5E" w:rsidP="007E6D20">
            <w:pPr>
              <w:rPr>
                <w:b/>
                <w:color w:val="000000" w:themeColor="text1"/>
              </w:rPr>
            </w:pPr>
            <w:r w:rsidRPr="009E779A">
              <w:rPr>
                <w:color w:val="000000" w:themeColor="text1"/>
              </w:rPr>
              <w:t>Discuss the benefits of having a remote workforce</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381A27" w:rsidRPr="009E779A" w:rsidRDefault="00B833CE" w:rsidP="009E1C50">
            <w:pPr>
              <w:rPr>
                <w:b/>
                <w:bCs/>
                <w:color w:val="000000" w:themeColor="text1"/>
              </w:rPr>
            </w:pPr>
            <w:r w:rsidRPr="009E779A">
              <w:rPr>
                <w:b/>
                <w:bCs/>
                <w:color w:val="000000" w:themeColor="text1"/>
              </w:rPr>
              <w:t>Flipchart/board and marker</w:t>
            </w:r>
          </w:p>
        </w:tc>
      </w:tr>
      <w:tr w:rsidR="00381A27" w:rsidRPr="009E779A">
        <w:trPr>
          <w:trHeight w:val="440"/>
        </w:trPr>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381A27" w:rsidRPr="009E779A" w:rsidRDefault="00E10A61" w:rsidP="000743E4">
            <w:pPr>
              <w:rPr>
                <w:color w:val="000000" w:themeColor="text1"/>
              </w:rPr>
            </w:pPr>
            <w:r w:rsidRPr="009E779A">
              <w:rPr>
                <w:color w:val="000000" w:themeColor="text1"/>
              </w:rPr>
              <w:t>None</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381A27" w:rsidRPr="009E779A" w:rsidRDefault="00C54D5E" w:rsidP="00384190">
            <w:pPr>
              <w:rPr>
                <w:color w:val="000000" w:themeColor="text1"/>
              </w:rPr>
            </w:pPr>
            <w:r w:rsidRPr="009E779A">
              <w:rPr>
                <w:color w:val="000000" w:themeColor="text1"/>
              </w:rPr>
              <w:t>As a group</w:t>
            </w:r>
            <w:r w:rsidR="007033A3" w:rsidRPr="009E779A">
              <w:rPr>
                <w:color w:val="000000" w:themeColor="text1"/>
              </w:rPr>
              <w:t>,</w:t>
            </w:r>
            <w:r w:rsidRPr="009E779A">
              <w:rPr>
                <w:color w:val="000000" w:themeColor="text1"/>
              </w:rPr>
              <w:t xml:space="preserve"> discuss the benefits of having a remote workforce.</w:t>
            </w:r>
            <w:r w:rsidR="009E779A" w:rsidRPr="009E779A">
              <w:rPr>
                <w:color w:val="000000" w:themeColor="text1"/>
              </w:rPr>
              <w:t xml:space="preserve"> </w:t>
            </w:r>
            <w:r w:rsidRPr="009E779A">
              <w:rPr>
                <w:color w:val="000000" w:themeColor="text1"/>
              </w:rPr>
              <w:t>Try to think of other benefits not mentioned in the above section.</w:t>
            </w:r>
          </w:p>
        </w:tc>
      </w:tr>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381A27" w:rsidRPr="009E779A" w:rsidRDefault="00E10A61" w:rsidP="000743E4">
            <w:pPr>
              <w:rPr>
                <w:color w:val="000000" w:themeColor="text1"/>
              </w:rPr>
            </w:pPr>
            <w:r w:rsidRPr="009E779A">
              <w:rPr>
                <w:color w:val="000000" w:themeColor="text1"/>
              </w:rPr>
              <w:t xml:space="preserve">Share any personal, relevant stories. </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381A27" w:rsidRPr="009E779A" w:rsidRDefault="00E10A61" w:rsidP="000743E4">
            <w:pPr>
              <w:rPr>
                <w:color w:val="000000" w:themeColor="text1"/>
              </w:rPr>
            </w:pPr>
            <w:r w:rsidRPr="009E779A">
              <w:rPr>
                <w:color w:val="000000" w:themeColor="text1"/>
              </w:rPr>
              <w:t>Encourage everyone to participate.</w:t>
            </w:r>
          </w:p>
        </w:tc>
      </w:tr>
      <w:tr w:rsidR="00381A27" w:rsidRPr="009E779A">
        <w:tc>
          <w:tcPr>
            <w:tcW w:w="2448" w:type="dxa"/>
            <w:vAlign w:val="center"/>
          </w:tcPr>
          <w:p w:rsidR="00381A27" w:rsidRPr="009E779A" w:rsidRDefault="00381A27" w:rsidP="00CE43A1">
            <w:pPr>
              <w:rPr>
                <w:b/>
                <w:bCs/>
                <w:color w:val="000000" w:themeColor="text1"/>
              </w:rPr>
            </w:pPr>
            <w:r w:rsidRPr="009E779A">
              <w:rPr>
                <w:b/>
                <w:bCs/>
                <w:color w:val="000000" w:themeColor="text1"/>
              </w:rPr>
              <w:t>Review Questions</w:t>
            </w:r>
          </w:p>
        </w:tc>
        <w:tc>
          <w:tcPr>
            <w:tcW w:w="7128" w:type="dxa"/>
            <w:vAlign w:val="center"/>
          </w:tcPr>
          <w:p w:rsidR="00381A27" w:rsidRPr="009E779A" w:rsidRDefault="00642CBA" w:rsidP="001D39FE">
            <w:pPr>
              <w:rPr>
                <w:color w:val="000000" w:themeColor="text1"/>
              </w:rPr>
            </w:pPr>
            <w:r w:rsidRPr="009E779A">
              <w:rPr>
                <w:color w:val="000000" w:themeColor="text1"/>
              </w:rPr>
              <w:t>Why is a remote employee an asset during inclement weather?</w:t>
            </w:r>
          </w:p>
        </w:tc>
      </w:tr>
    </w:tbl>
    <w:p w:rsidR="00374E9C" w:rsidRPr="009E779A" w:rsidRDefault="00B00A97" w:rsidP="00C821A7">
      <w:pPr>
        <w:pStyle w:val="Heading2"/>
      </w:pPr>
      <w:bookmarkStart w:id="20" w:name="_Toc407102174"/>
      <w:r w:rsidRPr="009E779A">
        <w:lastRenderedPageBreak/>
        <w:t>Materials for Remote Workforce</w:t>
      </w:r>
      <w:bookmarkEnd w:id="20"/>
    </w:p>
    <w:p w:rsidR="00381A27" w:rsidRDefault="00C5708B" w:rsidP="00BB64A0">
      <w:r w:rsidRPr="009E779A">
        <w:rPr>
          <w:lang w:bidi="ar-SA"/>
        </w:rPr>
        <w:drawing>
          <wp:anchor distT="0" distB="0" distL="114300" distR="114300" simplePos="0" relativeHeight="251681792" behindDoc="0" locked="0" layoutInCell="1" allowOverlap="1" wp14:anchorId="14368F57" wp14:editId="0C25B2DB">
            <wp:simplePos x="0" y="0"/>
            <wp:positionH relativeFrom="column">
              <wp:posOffset>0</wp:posOffset>
            </wp:positionH>
            <wp:positionV relativeFrom="paragraph">
              <wp:posOffset>2540</wp:posOffset>
            </wp:positionV>
            <wp:extent cx="929640" cy="929640"/>
            <wp:effectExtent l="0" t="0" r="3810" b="3810"/>
            <wp:wrapSquare wrapText="bothSides"/>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MC900303935[1].W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9640" cy="929640"/>
                    </a:xfrm>
                    <a:prstGeom prst="rect">
                      <a:avLst/>
                    </a:prstGeom>
                  </pic:spPr>
                </pic:pic>
              </a:graphicData>
            </a:graphic>
          </wp:anchor>
        </w:drawing>
      </w:r>
      <w:r w:rsidR="00BB64A0" w:rsidRPr="009E779A">
        <w:t>The materials that may be required for a remote employee are</w:t>
      </w:r>
      <w:r w:rsidR="00E919DB" w:rsidRPr="009E779A">
        <w:t xml:space="preserve"> completely dependent upon the tasks that the employee will be responsible for completing.</w:t>
      </w:r>
      <w:r w:rsidR="009E779A" w:rsidRPr="009E779A">
        <w:t xml:space="preserve"> </w:t>
      </w:r>
      <w:r w:rsidR="00E919DB" w:rsidRPr="009E779A">
        <w:t>You can require the employee to have basic items like wireless internet, home phone, and basic computer requirements that would be stipulated before hiring the employee.</w:t>
      </w:r>
      <w:r w:rsidR="009E779A" w:rsidRPr="009E779A">
        <w:t xml:space="preserve"> </w:t>
      </w:r>
      <w:r w:rsidR="00E919DB" w:rsidRPr="009E779A">
        <w:t>More in-depth requirements would need to be provided by the company, like specialized equipment, and computer programs.</w:t>
      </w:r>
      <w:r w:rsidR="009E779A" w:rsidRPr="009E779A">
        <w:t xml:space="preserve"> </w:t>
      </w:r>
    </w:p>
    <w:p w:rsidR="00F97C71" w:rsidRPr="009E779A" w:rsidRDefault="00F97C71" w:rsidP="00BB64A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381A27" w:rsidRPr="009E779A" w:rsidRDefault="00A60B57" w:rsidP="00995E09">
            <w:pPr>
              <w:rPr>
                <w:b/>
                <w:bCs/>
                <w:color w:val="000000" w:themeColor="text1"/>
              </w:rPr>
            </w:pPr>
            <w:r w:rsidRPr="009E779A">
              <w:rPr>
                <w:b/>
                <w:bCs/>
                <w:color w:val="000000" w:themeColor="text1"/>
              </w:rPr>
              <w:t>7</w:t>
            </w:r>
            <w:r w:rsidR="00407C83" w:rsidRPr="009E779A">
              <w:rPr>
                <w:b/>
                <w:bCs/>
                <w:color w:val="000000" w:themeColor="text1"/>
              </w:rPr>
              <w:t xml:space="preserve"> </w:t>
            </w:r>
            <w:r w:rsidR="008E485D" w:rsidRPr="009E779A">
              <w:rPr>
                <w:b/>
                <w:bCs/>
                <w:color w:val="000000" w:themeColor="text1"/>
              </w:rPr>
              <w:t>minutes</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381A27" w:rsidRPr="009E779A" w:rsidRDefault="00E919DB" w:rsidP="00335607">
            <w:pPr>
              <w:rPr>
                <w:color w:val="000000" w:themeColor="text1"/>
              </w:rPr>
            </w:pPr>
            <w:r w:rsidRPr="009E779A">
              <w:rPr>
                <w:color w:val="000000" w:themeColor="text1"/>
              </w:rPr>
              <w:t>Materials for remote workers</w:t>
            </w:r>
          </w:p>
        </w:tc>
      </w:tr>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381A27" w:rsidRPr="009E779A" w:rsidRDefault="00937D59" w:rsidP="00335607">
            <w:pPr>
              <w:rPr>
                <w:color w:val="000000" w:themeColor="text1"/>
              </w:rPr>
            </w:pPr>
            <w:r w:rsidRPr="009E779A">
              <w:rPr>
                <w:color w:val="000000" w:themeColor="text1"/>
              </w:rPr>
              <w:t xml:space="preserve"> </w:t>
            </w:r>
            <w:r w:rsidR="007033A3" w:rsidRPr="009E779A">
              <w:rPr>
                <w:color w:val="000000" w:themeColor="text1"/>
              </w:rPr>
              <w:t>What do you need?</w:t>
            </w:r>
          </w:p>
          <w:p w:rsidR="00E919DB" w:rsidRPr="009E779A" w:rsidRDefault="00E919DB" w:rsidP="00335607">
            <w:pPr>
              <w:rPr>
                <w:color w:val="000000" w:themeColor="text1"/>
              </w:rPr>
            </w:pPr>
            <w:r w:rsidRPr="009E779A">
              <w:rPr>
                <w:color w:val="000000" w:themeColor="text1"/>
              </w:rPr>
              <w:t>Discuss the materials needed for remote employees.</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381A27" w:rsidRPr="009E779A" w:rsidRDefault="00546A78" w:rsidP="007033A3">
            <w:pPr>
              <w:rPr>
                <w:b/>
                <w:color w:val="000000" w:themeColor="text1"/>
              </w:rPr>
            </w:pPr>
            <w:r w:rsidRPr="009E779A">
              <w:rPr>
                <w:b/>
                <w:color w:val="000000" w:themeColor="text1"/>
              </w:rPr>
              <w:t>Flipchart/board and marker</w:t>
            </w:r>
            <w:r w:rsidR="00E919DB" w:rsidRPr="009E779A">
              <w:rPr>
                <w:b/>
                <w:color w:val="000000" w:themeColor="text1"/>
              </w:rPr>
              <w:t>, Use t</w:t>
            </w:r>
            <w:r w:rsidR="007033A3" w:rsidRPr="009E779A">
              <w:rPr>
                <w:b/>
                <w:color w:val="000000" w:themeColor="text1"/>
              </w:rPr>
              <w:t>he list that you wrote in the “Types of Remote W</w:t>
            </w:r>
            <w:r w:rsidR="00E919DB" w:rsidRPr="009E779A">
              <w:rPr>
                <w:b/>
                <w:color w:val="000000" w:themeColor="text1"/>
              </w:rPr>
              <w:t>orkforce” section.</w:t>
            </w:r>
            <w:r w:rsidR="009E779A" w:rsidRPr="009E779A">
              <w:rPr>
                <w:b/>
                <w:color w:val="000000" w:themeColor="text1"/>
              </w:rPr>
              <w:t xml:space="preserve"> </w:t>
            </w:r>
          </w:p>
        </w:tc>
      </w:tr>
      <w:tr w:rsidR="00381A27" w:rsidRPr="009E779A">
        <w:trPr>
          <w:trHeight w:val="440"/>
        </w:trPr>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381A27" w:rsidRPr="009E779A" w:rsidRDefault="00A6725B" w:rsidP="00995E09">
            <w:pPr>
              <w:rPr>
                <w:color w:val="000000" w:themeColor="text1"/>
              </w:rPr>
            </w:pPr>
            <w:r w:rsidRPr="009E779A">
              <w:rPr>
                <w:color w:val="000000" w:themeColor="text1"/>
              </w:rPr>
              <w:t>None</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381A27" w:rsidRPr="009E779A" w:rsidRDefault="00E919DB" w:rsidP="00E919DB">
            <w:pPr>
              <w:rPr>
                <w:color w:val="000000" w:themeColor="text1"/>
              </w:rPr>
            </w:pPr>
            <w:r w:rsidRPr="009E779A">
              <w:rPr>
                <w:color w:val="000000" w:themeColor="text1"/>
              </w:rPr>
              <w:t>Pick a few jobs from the list, try to get different jobs, and determine what types of materials would be needed for those positions.</w:t>
            </w:r>
            <w:r w:rsidR="009E779A" w:rsidRPr="009E779A">
              <w:rPr>
                <w:color w:val="000000" w:themeColor="text1"/>
              </w:rPr>
              <w:t xml:space="preserve"> </w:t>
            </w:r>
            <w:r w:rsidRPr="009E779A">
              <w:rPr>
                <w:color w:val="000000" w:themeColor="text1"/>
              </w:rPr>
              <w:t>Of those materials, which do you think the company should supply?</w:t>
            </w:r>
          </w:p>
        </w:tc>
      </w:tr>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381A27" w:rsidRPr="009E779A" w:rsidRDefault="00A6725B" w:rsidP="00995E09">
            <w:pPr>
              <w:rPr>
                <w:color w:val="000000" w:themeColor="text1"/>
              </w:rPr>
            </w:pPr>
            <w:r w:rsidRPr="009E779A">
              <w:rPr>
                <w:color w:val="000000" w:themeColor="text1"/>
              </w:rPr>
              <w:t>Share any personal, relevant stories.</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381A27" w:rsidRPr="009E779A" w:rsidRDefault="00A6725B" w:rsidP="00995E09">
            <w:pPr>
              <w:rPr>
                <w:color w:val="000000" w:themeColor="text1"/>
              </w:rPr>
            </w:pPr>
            <w:r w:rsidRPr="009E779A">
              <w:rPr>
                <w:color w:val="000000" w:themeColor="text1"/>
              </w:rPr>
              <w:t xml:space="preserve">Encourage everyone to participate. </w:t>
            </w:r>
          </w:p>
        </w:tc>
      </w:tr>
      <w:tr w:rsidR="00381A27" w:rsidRPr="009E779A">
        <w:tc>
          <w:tcPr>
            <w:tcW w:w="2448" w:type="dxa"/>
            <w:vAlign w:val="center"/>
          </w:tcPr>
          <w:p w:rsidR="00381A27" w:rsidRPr="009E779A" w:rsidRDefault="00381A27" w:rsidP="00CE43A1">
            <w:pPr>
              <w:rPr>
                <w:b/>
                <w:bCs/>
                <w:color w:val="000000" w:themeColor="text1"/>
              </w:rPr>
            </w:pPr>
            <w:r w:rsidRPr="009E779A">
              <w:rPr>
                <w:b/>
                <w:bCs/>
                <w:color w:val="000000" w:themeColor="text1"/>
              </w:rPr>
              <w:t>Review Questions</w:t>
            </w:r>
          </w:p>
        </w:tc>
        <w:tc>
          <w:tcPr>
            <w:tcW w:w="7128" w:type="dxa"/>
            <w:vAlign w:val="center"/>
          </w:tcPr>
          <w:p w:rsidR="00381A27" w:rsidRPr="009E779A" w:rsidRDefault="00E919DB" w:rsidP="008B7629">
            <w:pPr>
              <w:rPr>
                <w:color w:val="000000" w:themeColor="text1"/>
              </w:rPr>
            </w:pPr>
            <w:r w:rsidRPr="009E779A">
              <w:rPr>
                <w:color w:val="000000" w:themeColor="text1"/>
              </w:rPr>
              <w:t>What type of items can a company require a remote employee to supply?</w:t>
            </w:r>
          </w:p>
        </w:tc>
      </w:tr>
    </w:tbl>
    <w:p w:rsidR="00381A27" w:rsidRPr="009E779A" w:rsidRDefault="00381A27" w:rsidP="00813D57">
      <w:pPr>
        <w:pStyle w:val="Heading2"/>
      </w:pPr>
      <w:bookmarkStart w:id="21" w:name="_Toc407102175"/>
      <w:r w:rsidRPr="009E779A">
        <w:t>Case Study</w:t>
      </w:r>
      <w:bookmarkEnd w:id="21"/>
    </w:p>
    <w:p w:rsidR="00A73E76" w:rsidRPr="009E779A" w:rsidRDefault="0084157E" w:rsidP="00F50A9A">
      <w:r w:rsidRPr="009E779A">
        <w:rPr>
          <w:lang w:bidi="ar-SA"/>
        </w:rPr>
        <w:drawing>
          <wp:anchor distT="0" distB="0" distL="114300" distR="114300" simplePos="0" relativeHeight="251682816" behindDoc="0" locked="0" layoutInCell="1" allowOverlap="1" wp14:anchorId="1D4B4285" wp14:editId="6B439C50">
            <wp:simplePos x="0" y="0"/>
            <wp:positionH relativeFrom="column">
              <wp:posOffset>0</wp:posOffset>
            </wp:positionH>
            <wp:positionV relativeFrom="paragraph">
              <wp:posOffset>44450</wp:posOffset>
            </wp:positionV>
            <wp:extent cx="998220" cy="906780"/>
            <wp:effectExtent l="0" t="0" r="0" b="7620"/>
            <wp:wrapSquare wrapText="bothSides"/>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MP90044869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98220" cy="906780"/>
                    </a:xfrm>
                    <a:prstGeom prst="rect">
                      <a:avLst/>
                    </a:prstGeom>
                  </pic:spPr>
                </pic:pic>
              </a:graphicData>
            </a:graphic>
          </wp:anchor>
        </w:drawing>
      </w:r>
      <w:r w:rsidR="00A73E76" w:rsidRPr="009E779A">
        <w:t>Zoe has just been promoted to department manager at her company.</w:t>
      </w:r>
      <w:r w:rsidR="009E779A" w:rsidRPr="009E779A">
        <w:t xml:space="preserve"> </w:t>
      </w:r>
      <w:r w:rsidR="00A73E76" w:rsidRPr="009E779A">
        <w:t>She is very excited and has a lot of ideas on how to improve some of the processes they have.</w:t>
      </w:r>
      <w:r w:rsidR="009E779A" w:rsidRPr="009E779A">
        <w:t xml:space="preserve"> </w:t>
      </w:r>
      <w:r w:rsidR="00A73E76" w:rsidRPr="009E779A">
        <w:t>One of her big changes is</w:t>
      </w:r>
      <w:r w:rsidR="00904CD2" w:rsidRPr="009E779A">
        <w:t xml:space="preserve"> that she would like to employ</w:t>
      </w:r>
      <w:r w:rsidR="00A73E76" w:rsidRPr="009E779A">
        <w:t xml:space="preserve"> some remote employees.</w:t>
      </w:r>
      <w:r w:rsidR="009E779A" w:rsidRPr="009E779A">
        <w:t xml:space="preserve"> </w:t>
      </w:r>
      <w:r w:rsidR="00A73E76" w:rsidRPr="009E779A">
        <w:t>She has done a lot of research and feels like they would be a great asset to her team.</w:t>
      </w:r>
      <w:r w:rsidR="009E779A" w:rsidRPr="009E779A">
        <w:t xml:space="preserve"> </w:t>
      </w:r>
      <w:r w:rsidR="00A73E76" w:rsidRPr="009E779A">
        <w:t>After many resumes and interviews</w:t>
      </w:r>
      <w:r w:rsidR="00904CD2" w:rsidRPr="009E779A">
        <w:t>,</w:t>
      </w:r>
      <w:r w:rsidR="00A73E76" w:rsidRPr="009E779A">
        <w:t xml:space="preserve"> she decides that Abigail would </w:t>
      </w:r>
      <w:r w:rsidR="00904CD2" w:rsidRPr="009E779A">
        <w:t xml:space="preserve">be </w:t>
      </w:r>
      <w:r w:rsidR="00A73E76" w:rsidRPr="009E779A">
        <w:t>the perfect person for the job.</w:t>
      </w:r>
      <w:r w:rsidR="009E779A" w:rsidRPr="009E779A">
        <w:t xml:space="preserve"> </w:t>
      </w:r>
      <w:r w:rsidR="00A73E76" w:rsidRPr="009E779A">
        <w:t>Abigail lives a few states away, but her resume</w:t>
      </w:r>
      <w:r w:rsidR="00904CD2" w:rsidRPr="009E779A">
        <w:t xml:space="preserve"> and work history are</w:t>
      </w:r>
      <w:r w:rsidR="00A73E76" w:rsidRPr="009E779A">
        <w:t xml:space="preserve"> impeccable</w:t>
      </w:r>
      <w:r w:rsidR="003C2863" w:rsidRPr="009E779A">
        <w:t>.</w:t>
      </w:r>
      <w:r w:rsidR="009E779A" w:rsidRPr="009E779A">
        <w:t xml:space="preserve"> </w:t>
      </w:r>
      <w:r w:rsidR="003C2863" w:rsidRPr="009E779A">
        <w:t xml:space="preserve">Abigail </w:t>
      </w:r>
      <w:r w:rsidR="00C94170" w:rsidRPr="009E779A">
        <w:t xml:space="preserve">is very excited to </w:t>
      </w:r>
      <w:r w:rsidR="00904CD2" w:rsidRPr="009E779A">
        <w:t xml:space="preserve">have found </w:t>
      </w:r>
      <w:r w:rsidR="00C94170" w:rsidRPr="009E779A">
        <w:t xml:space="preserve">this job opportunity, </w:t>
      </w:r>
      <w:r w:rsidR="00904CD2" w:rsidRPr="009E779A">
        <w:t xml:space="preserve">as </w:t>
      </w:r>
      <w:r w:rsidR="00C94170" w:rsidRPr="009E779A">
        <w:t xml:space="preserve">she </w:t>
      </w:r>
      <w:r w:rsidR="003C2863" w:rsidRPr="009E779A">
        <w:t xml:space="preserve">has been looking for a position for a while that would allow her to take care of her </w:t>
      </w:r>
      <w:r w:rsidR="00C94170" w:rsidRPr="009E779A">
        <w:t>child who has Spina Bifida and needs special care</w:t>
      </w:r>
      <w:r w:rsidR="003C2863" w:rsidRPr="009E779A">
        <w:t>.</w:t>
      </w:r>
      <w:r w:rsidR="009E779A" w:rsidRPr="009E779A">
        <w:t xml:space="preserve"> </w:t>
      </w: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lastRenderedPageBreak/>
              <w:t xml:space="preserve">Estimated Time </w:t>
            </w:r>
          </w:p>
        </w:tc>
        <w:tc>
          <w:tcPr>
            <w:tcW w:w="7128" w:type="dxa"/>
            <w:tcBorders>
              <w:bottom w:val="single" w:sz="4" w:space="0" w:color="1F497D"/>
            </w:tcBorders>
            <w:vAlign w:val="center"/>
          </w:tcPr>
          <w:p w:rsidR="00381A27" w:rsidRPr="009E779A" w:rsidRDefault="00FB13C2" w:rsidP="00F606CE">
            <w:pPr>
              <w:rPr>
                <w:b/>
                <w:bCs/>
                <w:color w:val="000000" w:themeColor="text1"/>
              </w:rPr>
            </w:pPr>
            <w:r w:rsidRPr="009E779A">
              <w:rPr>
                <w:b/>
                <w:bCs/>
                <w:color w:val="000000" w:themeColor="text1"/>
              </w:rPr>
              <w:t>5</w:t>
            </w:r>
            <w:r w:rsidR="00D2382C" w:rsidRPr="009E779A">
              <w:rPr>
                <w:b/>
                <w:bCs/>
                <w:color w:val="000000" w:themeColor="text1"/>
              </w:rPr>
              <w:t xml:space="preserve"> minutes</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381A27" w:rsidRPr="009E779A" w:rsidRDefault="00C94170" w:rsidP="009276CE">
            <w:pPr>
              <w:rPr>
                <w:color w:val="000000" w:themeColor="text1"/>
              </w:rPr>
            </w:pPr>
            <w:r w:rsidRPr="009E779A">
              <w:rPr>
                <w:color w:val="000000" w:themeColor="text1"/>
              </w:rPr>
              <w:t>Case Study</w:t>
            </w:r>
          </w:p>
        </w:tc>
      </w:tr>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381A27" w:rsidRPr="009E779A" w:rsidRDefault="00C16D40" w:rsidP="00C16D40">
            <w:pPr>
              <w:rPr>
                <w:color w:val="000000" w:themeColor="text1"/>
              </w:rPr>
            </w:pPr>
            <w:r w:rsidRPr="009E779A">
              <w:rPr>
                <w:color w:val="000000" w:themeColor="text1"/>
              </w:rPr>
              <w:t xml:space="preserve"> </w:t>
            </w:r>
            <w:r w:rsidR="00C94170" w:rsidRPr="009E779A">
              <w:rPr>
                <w:color w:val="000000" w:themeColor="text1"/>
              </w:rPr>
              <w:t>Case Study</w:t>
            </w:r>
          </w:p>
          <w:p w:rsidR="00C94170" w:rsidRPr="009E779A" w:rsidRDefault="00C94170" w:rsidP="00C16D40">
            <w:pPr>
              <w:rPr>
                <w:color w:val="000000" w:themeColor="text1"/>
              </w:rPr>
            </w:pPr>
            <w:r w:rsidRPr="009E779A">
              <w:rPr>
                <w:color w:val="000000" w:themeColor="text1"/>
              </w:rPr>
              <w:t>Discuss the case study</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381A27" w:rsidRPr="009E779A" w:rsidRDefault="00D2382C" w:rsidP="00F606CE">
            <w:pPr>
              <w:rPr>
                <w:color w:val="000000" w:themeColor="text1"/>
              </w:rPr>
            </w:pPr>
            <w:r w:rsidRPr="009E779A">
              <w:rPr>
                <w:color w:val="000000" w:themeColor="text1"/>
              </w:rPr>
              <w:t>None</w:t>
            </w:r>
          </w:p>
        </w:tc>
      </w:tr>
      <w:tr w:rsidR="00381A27" w:rsidRPr="009E779A">
        <w:trPr>
          <w:trHeight w:val="440"/>
        </w:trPr>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381A27" w:rsidRPr="009E779A" w:rsidRDefault="00D2382C" w:rsidP="00F606CE">
            <w:pPr>
              <w:rPr>
                <w:color w:val="000000" w:themeColor="text1"/>
              </w:rPr>
            </w:pPr>
            <w:r w:rsidRPr="009E779A">
              <w:rPr>
                <w:color w:val="000000" w:themeColor="text1"/>
              </w:rPr>
              <w:t>None</w:t>
            </w:r>
          </w:p>
        </w:tc>
      </w:tr>
      <w:tr w:rsidR="00381A27" w:rsidRPr="009E779A">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381A27" w:rsidRPr="009E779A" w:rsidRDefault="00C94170" w:rsidP="005149EC">
            <w:pPr>
              <w:rPr>
                <w:color w:val="000000" w:themeColor="text1"/>
              </w:rPr>
            </w:pPr>
            <w:r w:rsidRPr="009E779A">
              <w:rPr>
                <w:color w:val="000000" w:themeColor="text1"/>
              </w:rPr>
              <w:t>As a group</w:t>
            </w:r>
            <w:r w:rsidR="00904CD2" w:rsidRPr="009E779A">
              <w:rPr>
                <w:color w:val="000000" w:themeColor="text1"/>
              </w:rPr>
              <w:t>,</w:t>
            </w:r>
            <w:r w:rsidRPr="009E779A">
              <w:rPr>
                <w:color w:val="000000" w:themeColor="text1"/>
              </w:rPr>
              <w:t xml:space="preserve"> discuss the results of the case study.</w:t>
            </w:r>
          </w:p>
        </w:tc>
      </w:tr>
      <w:tr w:rsidR="00381A27" w:rsidRPr="009E779A">
        <w:tc>
          <w:tcPr>
            <w:tcW w:w="2448" w:type="dxa"/>
            <w:tcBorders>
              <w:bottom w:val="single" w:sz="4" w:space="0" w:color="1F497D"/>
            </w:tcBorders>
            <w:vAlign w:val="center"/>
          </w:tcPr>
          <w:p w:rsidR="00381A27" w:rsidRPr="009E779A" w:rsidRDefault="00381A27" w:rsidP="00CE43A1">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381A27" w:rsidRPr="009E779A" w:rsidRDefault="00F84FE1" w:rsidP="00F606CE">
            <w:pPr>
              <w:rPr>
                <w:color w:val="000000" w:themeColor="text1"/>
              </w:rPr>
            </w:pPr>
            <w:r w:rsidRPr="009E779A">
              <w:rPr>
                <w:color w:val="000000" w:themeColor="text1"/>
              </w:rPr>
              <w:t>Share any personal, relevant stories.</w:t>
            </w:r>
          </w:p>
        </w:tc>
      </w:tr>
      <w:tr w:rsidR="00381A27" w:rsidRPr="009E779A">
        <w:trPr>
          <w:trHeight w:val="60"/>
        </w:trPr>
        <w:tc>
          <w:tcPr>
            <w:tcW w:w="2448" w:type="dxa"/>
            <w:shd w:val="clear" w:color="auto" w:fill="D9D9D9" w:themeFill="background1" w:themeFillShade="D9"/>
            <w:vAlign w:val="center"/>
          </w:tcPr>
          <w:p w:rsidR="00381A27" w:rsidRPr="009E779A" w:rsidRDefault="00381A27" w:rsidP="00CE43A1">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381A27" w:rsidRPr="009E779A" w:rsidRDefault="00F84FE1" w:rsidP="00F606CE">
            <w:pPr>
              <w:rPr>
                <w:color w:val="000000" w:themeColor="text1"/>
              </w:rPr>
            </w:pPr>
            <w:r w:rsidRPr="009E779A">
              <w:rPr>
                <w:color w:val="000000" w:themeColor="text1"/>
              </w:rPr>
              <w:t>Encourage everyone to participate.</w:t>
            </w:r>
          </w:p>
        </w:tc>
      </w:tr>
      <w:tr w:rsidR="00381A27" w:rsidRPr="009E779A">
        <w:tc>
          <w:tcPr>
            <w:tcW w:w="2448" w:type="dxa"/>
            <w:vAlign w:val="center"/>
          </w:tcPr>
          <w:p w:rsidR="00381A27" w:rsidRPr="009E779A" w:rsidRDefault="00381A27" w:rsidP="00CE43A1">
            <w:pPr>
              <w:rPr>
                <w:b/>
                <w:bCs/>
                <w:color w:val="000000" w:themeColor="text1"/>
              </w:rPr>
            </w:pPr>
            <w:r w:rsidRPr="009E779A">
              <w:rPr>
                <w:b/>
                <w:bCs/>
                <w:color w:val="000000" w:themeColor="text1"/>
              </w:rPr>
              <w:t>Review Questions</w:t>
            </w:r>
          </w:p>
        </w:tc>
        <w:tc>
          <w:tcPr>
            <w:tcW w:w="7128" w:type="dxa"/>
            <w:vAlign w:val="center"/>
          </w:tcPr>
          <w:p w:rsidR="00381A27" w:rsidRPr="009E779A" w:rsidRDefault="00C94170" w:rsidP="005149EC">
            <w:pPr>
              <w:rPr>
                <w:color w:val="000000" w:themeColor="text1"/>
              </w:rPr>
            </w:pPr>
            <w:r w:rsidRPr="009E779A">
              <w:rPr>
                <w:color w:val="000000" w:themeColor="text1"/>
              </w:rPr>
              <w:t>Why was Abigail looking for remote work?</w:t>
            </w:r>
          </w:p>
        </w:tc>
      </w:tr>
    </w:tbl>
    <w:p w:rsidR="00F97C71" w:rsidRDefault="00F97C71" w:rsidP="00F97C71"/>
    <w:p w:rsidR="00F97C71" w:rsidRDefault="00F97C71">
      <w:pPr>
        <w:spacing w:after="0" w:line="240" w:lineRule="auto"/>
        <w:rPr>
          <w:rFonts w:ascii="Cambria" w:eastAsiaTheme="majorEastAsia" w:hAnsi="Cambria" w:cstheme="majorBidi"/>
          <w:b/>
          <w:bCs/>
          <w:color w:val="000000" w:themeColor="text1"/>
          <w:sz w:val="26"/>
          <w:szCs w:val="26"/>
        </w:rPr>
      </w:pPr>
      <w:r>
        <w:br w:type="page"/>
      </w:r>
    </w:p>
    <w:p w:rsidR="00BA597C" w:rsidRPr="009E779A" w:rsidRDefault="00BA597C" w:rsidP="00BA597C">
      <w:pPr>
        <w:pStyle w:val="Heading2"/>
      </w:pPr>
      <w:bookmarkStart w:id="22" w:name="_Toc407102176"/>
      <w:r w:rsidRPr="009E779A">
        <w:lastRenderedPageBreak/>
        <w:t>Module Two: Review Questions</w:t>
      </w:r>
      <w:bookmarkEnd w:id="22"/>
    </w:p>
    <w:p w:rsidR="00BA597C" w:rsidRPr="009E779A" w:rsidRDefault="00FB6977" w:rsidP="00BA597C">
      <w:pPr>
        <w:numPr>
          <w:ilvl w:val="0"/>
          <w:numId w:val="5"/>
        </w:numPr>
      </w:pPr>
      <w:r w:rsidRPr="009E779A">
        <w:t>Which of the following is true about remote employees</w:t>
      </w:r>
      <w:r w:rsidR="00BA597C" w:rsidRPr="009E779A">
        <w:t>?</w:t>
      </w:r>
    </w:p>
    <w:p w:rsidR="00CC07AB" w:rsidRPr="009E779A" w:rsidRDefault="00FB6977" w:rsidP="004B0822">
      <w:pPr>
        <w:pStyle w:val="ListParagraph"/>
        <w:numPr>
          <w:ilvl w:val="0"/>
          <w:numId w:val="6"/>
        </w:numPr>
        <w:ind w:left="1080"/>
      </w:pPr>
      <w:r w:rsidRPr="009E779A">
        <w:t>They have to come to the office periodically to check in with the boss.</w:t>
      </w:r>
    </w:p>
    <w:p w:rsidR="00CC07AB" w:rsidRPr="009E779A" w:rsidRDefault="00FB6977" w:rsidP="004B0822">
      <w:pPr>
        <w:pStyle w:val="ListParagraph"/>
        <w:numPr>
          <w:ilvl w:val="0"/>
          <w:numId w:val="6"/>
        </w:numPr>
        <w:ind w:left="1080"/>
        <w:rPr>
          <w:color w:val="FF0000"/>
        </w:rPr>
      </w:pPr>
      <w:r w:rsidRPr="009E779A">
        <w:rPr>
          <w:color w:val="FF0000"/>
        </w:rPr>
        <w:t>They don’t have to come to the company’s building to perform their job functions.</w:t>
      </w:r>
    </w:p>
    <w:p w:rsidR="00CC07AB" w:rsidRPr="009E779A" w:rsidRDefault="00C334B3" w:rsidP="004B0822">
      <w:pPr>
        <w:pStyle w:val="ListParagraph"/>
        <w:numPr>
          <w:ilvl w:val="0"/>
          <w:numId w:val="6"/>
        </w:numPr>
        <w:ind w:left="1080"/>
      </w:pPr>
      <w:r w:rsidRPr="009E779A">
        <w:t xml:space="preserve"> </w:t>
      </w:r>
      <w:r w:rsidR="00904CD2" w:rsidRPr="009E779A">
        <w:t>They a</w:t>
      </w:r>
      <w:r w:rsidR="00FB6977" w:rsidRPr="009E779A">
        <w:t>re required to provide their own transportation to the company building.</w:t>
      </w:r>
    </w:p>
    <w:p w:rsidR="00C0758C" w:rsidRPr="009E779A" w:rsidRDefault="00FB6977" w:rsidP="00C0758C">
      <w:pPr>
        <w:pStyle w:val="ListParagraph"/>
        <w:numPr>
          <w:ilvl w:val="0"/>
          <w:numId w:val="6"/>
        </w:numPr>
        <w:ind w:left="1080"/>
      </w:pPr>
      <w:r w:rsidRPr="009E779A">
        <w:t>None of the above.</w:t>
      </w:r>
    </w:p>
    <w:p w:rsidR="00CC07AB" w:rsidRPr="009E779A" w:rsidRDefault="00FB6977" w:rsidP="00C0758C">
      <w:pPr>
        <w:ind w:left="720"/>
        <w:rPr>
          <w:color w:val="FF0000"/>
        </w:rPr>
      </w:pPr>
      <w:r w:rsidRPr="009E779A">
        <w:rPr>
          <w:color w:val="FF0000"/>
        </w:rPr>
        <w:t>Remote workforce is basically employees who work for a company without having to be in the building</w:t>
      </w:r>
      <w:r w:rsidR="00C334B3" w:rsidRPr="009E779A">
        <w:rPr>
          <w:color w:val="FF0000"/>
        </w:rPr>
        <w:t xml:space="preserve">. </w:t>
      </w:r>
    </w:p>
    <w:p w:rsidR="00040852" w:rsidRPr="009E779A" w:rsidRDefault="00D61943" w:rsidP="00040852">
      <w:pPr>
        <w:numPr>
          <w:ilvl w:val="0"/>
          <w:numId w:val="5"/>
        </w:numPr>
      </w:pPr>
      <w:r w:rsidRPr="009E779A">
        <w:t xml:space="preserve">The </w:t>
      </w:r>
      <w:r w:rsidRPr="009E779A">
        <w:rPr>
          <w:i/>
        </w:rPr>
        <w:t>New York Times</w:t>
      </w:r>
      <w:r w:rsidRPr="009E779A">
        <w:t xml:space="preserve"> reported that </w:t>
      </w:r>
      <w:r w:rsidR="00904CD2" w:rsidRPr="009E779A">
        <w:t xml:space="preserve">the </w:t>
      </w:r>
      <w:r w:rsidRPr="009E779A">
        <w:t>remote workforce has grown ____ since 2005.</w:t>
      </w:r>
    </w:p>
    <w:p w:rsidR="00040852" w:rsidRPr="009E779A" w:rsidRDefault="00D61943" w:rsidP="008D6CA8">
      <w:pPr>
        <w:pStyle w:val="ListParagraph"/>
        <w:numPr>
          <w:ilvl w:val="0"/>
          <w:numId w:val="7"/>
        </w:numPr>
        <w:ind w:left="1080"/>
      </w:pPr>
      <w:r w:rsidRPr="009E779A">
        <w:t>Over 90%</w:t>
      </w:r>
    </w:p>
    <w:p w:rsidR="00040852" w:rsidRPr="009E779A" w:rsidRDefault="00D61943" w:rsidP="008D6CA8">
      <w:pPr>
        <w:pStyle w:val="ListParagraph"/>
        <w:numPr>
          <w:ilvl w:val="0"/>
          <w:numId w:val="7"/>
        </w:numPr>
        <w:ind w:left="1080"/>
      </w:pPr>
      <w:r w:rsidRPr="009E779A">
        <w:t>About 60%</w:t>
      </w:r>
    </w:p>
    <w:p w:rsidR="00040852" w:rsidRPr="009E779A" w:rsidRDefault="00D61943" w:rsidP="008D6CA8">
      <w:pPr>
        <w:pStyle w:val="ListParagraph"/>
        <w:numPr>
          <w:ilvl w:val="0"/>
          <w:numId w:val="7"/>
        </w:numPr>
        <w:ind w:left="1080"/>
      </w:pPr>
      <w:r w:rsidRPr="009E779A">
        <w:t>Less than 30%</w:t>
      </w:r>
    </w:p>
    <w:p w:rsidR="00040852" w:rsidRPr="009E779A" w:rsidRDefault="00D61943" w:rsidP="008D6CA8">
      <w:pPr>
        <w:pStyle w:val="ListParagraph"/>
        <w:numPr>
          <w:ilvl w:val="0"/>
          <w:numId w:val="7"/>
        </w:numPr>
        <w:ind w:left="1080"/>
        <w:rPr>
          <w:color w:val="FF0000"/>
        </w:rPr>
      </w:pPr>
      <w:r w:rsidRPr="009E779A">
        <w:rPr>
          <w:color w:val="FF0000"/>
        </w:rPr>
        <w:t>About 80%</w:t>
      </w:r>
    </w:p>
    <w:p w:rsidR="00040852" w:rsidRPr="009E779A" w:rsidRDefault="00FB6977" w:rsidP="00FB6977">
      <w:pPr>
        <w:ind w:firstLine="720"/>
        <w:rPr>
          <w:color w:val="FF0000"/>
        </w:rPr>
      </w:pPr>
      <w:r w:rsidRPr="009E779A">
        <w:rPr>
          <w:color w:val="FF0000"/>
        </w:rPr>
        <w:t xml:space="preserve">According to the </w:t>
      </w:r>
      <w:r w:rsidRPr="009E779A">
        <w:rPr>
          <w:i/>
          <w:color w:val="FF0000"/>
        </w:rPr>
        <w:t>New York Times</w:t>
      </w:r>
      <w:r w:rsidRPr="009E779A">
        <w:rPr>
          <w:color w:val="FF0000"/>
        </w:rPr>
        <w:t xml:space="preserve">, </w:t>
      </w:r>
      <w:r w:rsidR="00904CD2" w:rsidRPr="009E779A">
        <w:rPr>
          <w:color w:val="FF0000"/>
        </w:rPr>
        <w:t xml:space="preserve">the </w:t>
      </w:r>
      <w:r w:rsidRPr="009E779A">
        <w:rPr>
          <w:color w:val="FF0000"/>
        </w:rPr>
        <w:t>remote workforce has grown almost 80% since 2005</w:t>
      </w:r>
      <w:r w:rsidR="00BF6512" w:rsidRPr="009E779A">
        <w:rPr>
          <w:color w:val="FF0000"/>
        </w:rPr>
        <w:t>.</w:t>
      </w:r>
    </w:p>
    <w:p w:rsidR="005749D3" w:rsidRPr="009E779A" w:rsidRDefault="00D61943" w:rsidP="005749D3">
      <w:pPr>
        <w:numPr>
          <w:ilvl w:val="0"/>
          <w:numId w:val="5"/>
        </w:numPr>
      </w:pPr>
      <w:r w:rsidRPr="009E779A">
        <w:t>Which of the following is not a position for a remote employee</w:t>
      </w:r>
      <w:r w:rsidR="00061EEA" w:rsidRPr="009E779A">
        <w:t>?</w:t>
      </w:r>
    </w:p>
    <w:p w:rsidR="005749D3" w:rsidRPr="009E779A" w:rsidRDefault="00D61943" w:rsidP="008D6CA8">
      <w:pPr>
        <w:pStyle w:val="ListParagraph"/>
        <w:numPr>
          <w:ilvl w:val="0"/>
          <w:numId w:val="8"/>
        </w:numPr>
        <w:ind w:left="1080"/>
        <w:rPr>
          <w:color w:val="FF0000"/>
        </w:rPr>
      </w:pPr>
      <w:r w:rsidRPr="009E779A">
        <w:rPr>
          <w:color w:val="FF0000"/>
        </w:rPr>
        <w:t>Cashier</w:t>
      </w:r>
    </w:p>
    <w:p w:rsidR="005749D3" w:rsidRPr="009E779A" w:rsidRDefault="00D61943" w:rsidP="008D6CA8">
      <w:pPr>
        <w:pStyle w:val="ListParagraph"/>
        <w:numPr>
          <w:ilvl w:val="0"/>
          <w:numId w:val="8"/>
        </w:numPr>
        <w:ind w:left="1080"/>
      </w:pPr>
      <w:r w:rsidRPr="009E779A">
        <w:t xml:space="preserve">Human Resources </w:t>
      </w:r>
    </w:p>
    <w:p w:rsidR="005749D3" w:rsidRPr="009E779A" w:rsidRDefault="00D61943" w:rsidP="008D6CA8">
      <w:pPr>
        <w:pStyle w:val="ListParagraph"/>
        <w:numPr>
          <w:ilvl w:val="0"/>
          <w:numId w:val="8"/>
        </w:numPr>
        <w:ind w:left="1080"/>
      </w:pPr>
      <w:r w:rsidRPr="009E779A">
        <w:t>Customer Service Representative</w:t>
      </w:r>
    </w:p>
    <w:p w:rsidR="005749D3" w:rsidRPr="009E779A" w:rsidRDefault="00D61943" w:rsidP="008D6CA8">
      <w:pPr>
        <w:pStyle w:val="ListParagraph"/>
        <w:numPr>
          <w:ilvl w:val="0"/>
          <w:numId w:val="8"/>
        </w:numPr>
        <w:ind w:left="1080"/>
      </w:pPr>
      <w:r w:rsidRPr="009E779A">
        <w:t>None of the above</w:t>
      </w:r>
    </w:p>
    <w:p w:rsidR="005749D3" w:rsidRPr="009E779A" w:rsidRDefault="00FB6977" w:rsidP="00FB6977">
      <w:pPr>
        <w:ind w:left="720"/>
        <w:rPr>
          <w:color w:val="FF0000"/>
        </w:rPr>
      </w:pPr>
      <w:r w:rsidRPr="009E779A">
        <w:rPr>
          <w:color w:val="FF0000"/>
        </w:rPr>
        <w:t>Here are a few types of common remote employees-Data Entry, Customer Service, Call Center, Writ</w:t>
      </w:r>
      <w:r w:rsidR="00904CD2" w:rsidRPr="009E779A">
        <w:rPr>
          <w:color w:val="FF0000"/>
        </w:rPr>
        <w:t>ing, Computer and IT, Software D</w:t>
      </w:r>
      <w:r w:rsidRPr="009E779A">
        <w:rPr>
          <w:color w:val="FF0000"/>
        </w:rPr>
        <w:t>esign, Human Re</w:t>
      </w:r>
      <w:r w:rsidR="00904CD2" w:rsidRPr="009E779A">
        <w:rPr>
          <w:color w:val="FF0000"/>
        </w:rPr>
        <w:t>sources, Marketing, Medical Coding and B</w:t>
      </w:r>
      <w:r w:rsidRPr="009E779A">
        <w:rPr>
          <w:color w:val="FF0000"/>
        </w:rPr>
        <w:t>illing, Research, Web Design, and Transcription</w:t>
      </w:r>
      <w:r w:rsidR="00993914" w:rsidRPr="009E779A">
        <w:rPr>
          <w:color w:val="FF0000"/>
        </w:rPr>
        <w:t>.</w:t>
      </w:r>
    </w:p>
    <w:p w:rsidR="00D604E9" w:rsidRPr="009E779A" w:rsidRDefault="00D61943" w:rsidP="00D604E9">
      <w:pPr>
        <w:numPr>
          <w:ilvl w:val="0"/>
          <w:numId w:val="5"/>
        </w:numPr>
      </w:pPr>
      <w:r w:rsidRPr="009E779A">
        <w:t xml:space="preserve">Which of the following is not true about remote </w:t>
      </w:r>
      <w:r w:rsidR="00EE4F04" w:rsidRPr="009E779A">
        <w:t>workforce positions</w:t>
      </w:r>
      <w:r w:rsidR="00D604E9" w:rsidRPr="009E779A">
        <w:t>?</w:t>
      </w:r>
    </w:p>
    <w:p w:rsidR="00D604E9" w:rsidRPr="009E779A" w:rsidRDefault="00EE4F04" w:rsidP="008D6CA8">
      <w:pPr>
        <w:pStyle w:val="ListParagraph"/>
        <w:numPr>
          <w:ilvl w:val="0"/>
          <w:numId w:val="9"/>
        </w:numPr>
        <w:ind w:left="1080"/>
      </w:pPr>
      <w:r w:rsidRPr="009E779A">
        <w:t>There are many different types of jobs that a remote worker can do.</w:t>
      </w:r>
      <w:r w:rsidR="009E779A" w:rsidRPr="009E779A">
        <w:t xml:space="preserve"> </w:t>
      </w:r>
    </w:p>
    <w:p w:rsidR="00D604E9" w:rsidRPr="009E779A" w:rsidRDefault="00EE4F04" w:rsidP="008D6CA8">
      <w:pPr>
        <w:pStyle w:val="ListParagraph"/>
        <w:numPr>
          <w:ilvl w:val="0"/>
          <w:numId w:val="9"/>
        </w:numPr>
        <w:ind w:left="1080"/>
      </w:pPr>
      <w:r w:rsidRPr="009E779A">
        <w:t>There isn’t a set type of position for remote workers.</w:t>
      </w:r>
    </w:p>
    <w:p w:rsidR="00D604E9" w:rsidRPr="009E779A" w:rsidRDefault="00EE4F04" w:rsidP="008D6CA8">
      <w:pPr>
        <w:pStyle w:val="ListParagraph"/>
        <w:numPr>
          <w:ilvl w:val="0"/>
          <w:numId w:val="9"/>
        </w:numPr>
        <w:ind w:left="1080"/>
        <w:rPr>
          <w:color w:val="FF0000"/>
        </w:rPr>
      </w:pPr>
      <w:r w:rsidRPr="009E779A">
        <w:rPr>
          <w:color w:val="FF0000"/>
        </w:rPr>
        <w:t xml:space="preserve">Only data entry positions can be filled via </w:t>
      </w:r>
      <w:r w:rsidR="00205A0D" w:rsidRPr="009E779A">
        <w:rPr>
          <w:color w:val="FF0000"/>
        </w:rPr>
        <w:t xml:space="preserve">a </w:t>
      </w:r>
      <w:r w:rsidRPr="009E779A">
        <w:rPr>
          <w:color w:val="FF0000"/>
        </w:rPr>
        <w:t>remote workforce.</w:t>
      </w:r>
    </w:p>
    <w:p w:rsidR="00D604E9" w:rsidRPr="009E779A" w:rsidRDefault="00EE4F04" w:rsidP="008D6CA8">
      <w:pPr>
        <w:pStyle w:val="ListParagraph"/>
        <w:numPr>
          <w:ilvl w:val="0"/>
          <w:numId w:val="9"/>
        </w:numPr>
        <w:ind w:left="1080"/>
      </w:pPr>
      <w:r w:rsidRPr="009E779A">
        <w:t>None of the above.</w:t>
      </w:r>
    </w:p>
    <w:p w:rsidR="00F97C71" w:rsidRDefault="00FB6977" w:rsidP="00087342">
      <w:pPr>
        <w:ind w:left="720"/>
        <w:rPr>
          <w:color w:val="FF0000"/>
        </w:rPr>
      </w:pPr>
      <w:r w:rsidRPr="009E779A">
        <w:rPr>
          <w:color w:val="FF0000"/>
        </w:rPr>
        <w:t>Remote workers come in many forms, and there are few limits as to what they can do.</w:t>
      </w:r>
      <w:r w:rsidR="009E779A" w:rsidRPr="009E779A">
        <w:rPr>
          <w:color w:val="FF0000"/>
        </w:rPr>
        <w:t xml:space="preserve"> </w:t>
      </w:r>
      <w:r w:rsidRPr="009E779A">
        <w:rPr>
          <w:color w:val="FF0000"/>
        </w:rPr>
        <w:t>There isn’t a set type of work that you can offer for remote workforce.</w:t>
      </w:r>
      <w:r w:rsidR="009E779A" w:rsidRPr="009E779A">
        <w:rPr>
          <w:color w:val="FF0000"/>
        </w:rPr>
        <w:t xml:space="preserve"> </w:t>
      </w:r>
      <w:r w:rsidRPr="009E779A">
        <w:rPr>
          <w:color w:val="FF0000"/>
        </w:rPr>
        <w:t>There are any number of jobs that can be performed by remote workers</w:t>
      </w:r>
      <w:r w:rsidR="00F95B87" w:rsidRPr="009E779A">
        <w:rPr>
          <w:color w:val="FF0000"/>
        </w:rPr>
        <w:t>.</w:t>
      </w:r>
    </w:p>
    <w:p w:rsidR="00F97C71" w:rsidRDefault="00F97C71">
      <w:pPr>
        <w:spacing w:after="0" w:line="240" w:lineRule="auto"/>
        <w:rPr>
          <w:color w:val="FF0000"/>
        </w:rPr>
      </w:pPr>
      <w:r>
        <w:rPr>
          <w:color w:val="FF0000"/>
        </w:rPr>
        <w:br w:type="page"/>
      </w:r>
    </w:p>
    <w:p w:rsidR="00B843A4" w:rsidRPr="009E779A" w:rsidRDefault="00EE4F04" w:rsidP="00B843A4">
      <w:pPr>
        <w:numPr>
          <w:ilvl w:val="0"/>
          <w:numId w:val="5"/>
        </w:numPr>
      </w:pPr>
      <w:r w:rsidRPr="009E779A">
        <w:lastRenderedPageBreak/>
        <w:t>Why does offering remote work positions attract a better quality of staff</w:t>
      </w:r>
      <w:r w:rsidR="00F95B87" w:rsidRPr="009E779A">
        <w:t>?</w:t>
      </w:r>
      <w:r w:rsidR="00E50CCD" w:rsidRPr="009E779A">
        <w:t xml:space="preserve"> </w:t>
      </w:r>
    </w:p>
    <w:p w:rsidR="00B843A4" w:rsidRPr="009E779A" w:rsidRDefault="00EE4F04" w:rsidP="00B843A4">
      <w:pPr>
        <w:pStyle w:val="ListParagraph"/>
        <w:numPr>
          <w:ilvl w:val="0"/>
          <w:numId w:val="10"/>
        </w:numPr>
      </w:pPr>
      <w:r w:rsidRPr="009E779A">
        <w:t>Because you can get the cheapest worker.</w:t>
      </w:r>
    </w:p>
    <w:p w:rsidR="00B843A4" w:rsidRPr="009E779A" w:rsidRDefault="00EE4F04" w:rsidP="00B843A4">
      <w:pPr>
        <w:pStyle w:val="ListParagraph"/>
        <w:numPr>
          <w:ilvl w:val="0"/>
          <w:numId w:val="10"/>
        </w:numPr>
        <w:rPr>
          <w:color w:val="FF0000"/>
        </w:rPr>
      </w:pPr>
      <w:r w:rsidRPr="009E779A">
        <w:rPr>
          <w:color w:val="FF0000"/>
        </w:rPr>
        <w:t>Because you aren’t limiting yourself to staff available in the area.</w:t>
      </w:r>
    </w:p>
    <w:p w:rsidR="00B843A4" w:rsidRPr="009E779A" w:rsidRDefault="00EE4F04" w:rsidP="00B843A4">
      <w:pPr>
        <w:pStyle w:val="ListParagraph"/>
        <w:numPr>
          <w:ilvl w:val="0"/>
          <w:numId w:val="10"/>
        </w:numPr>
      </w:pPr>
      <w:r w:rsidRPr="009E779A">
        <w:t>Because people who work remotely can’t cause office drama.</w:t>
      </w:r>
    </w:p>
    <w:p w:rsidR="00B843A4" w:rsidRPr="009E779A" w:rsidRDefault="00EE4F04" w:rsidP="00B843A4">
      <w:pPr>
        <w:pStyle w:val="ListParagraph"/>
        <w:numPr>
          <w:ilvl w:val="0"/>
          <w:numId w:val="10"/>
        </w:numPr>
      </w:pPr>
      <w:r w:rsidRPr="009E779A">
        <w:t>Remote workforce doesn’t attract better staff.</w:t>
      </w:r>
    </w:p>
    <w:p w:rsidR="00B843A4" w:rsidRPr="009E779A" w:rsidRDefault="00FB6977" w:rsidP="00B843A4">
      <w:pPr>
        <w:ind w:left="720"/>
        <w:rPr>
          <w:color w:val="FF0000"/>
        </w:rPr>
      </w:pPr>
      <w:r w:rsidRPr="009E779A">
        <w:rPr>
          <w:color w:val="FF0000"/>
        </w:rPr>
        <w:t>One of the biggest benefit</w:t>
      </w:r>
      <w:r w:rsidR="00205A0D" w:rsidRPr="009E779A">
        <w:rPr>
          <w:color w:val="FF0000"/>
        </w:rPr>
        <w:t>s</w:t>
      </w:r>
      <w:r w:rsidRPr="009E779A">
        <w:rPr>
          <w:color w:val="FF0000"/>
        </w:rPr>
        <w:t xml:space="preserve"> is that offering remote jobs helps your company attract a better quality of staff.</w:t>
      </w:r>
      <w:r w:rsidR="009E779A" w:rsidRPr="009E779A">
        <w:rPr>
          <w:color w:val="FF0000"/>
        </w:rPr>
        <w:t xml:space="preserve"> </w:t>
      </w:r>
      <w:r w:rsidRPr="009E779A">
        <w:rPr>
          <w:color w:val="FF0000"/>
        </w:rPr>
        <w:t>You are not limiting yourself to who is best for the job position in your area</w:t>
      </w:r>
      <w:r w:rsidR="00F95B87" w:rsidRPr="009E779A">
        <w:rPr>
          <w:color w:val="FF0000"/>
        </w:rPr>
        <w:t>.</w:t>
      </w:r>
    </w:p>
    <w:p w:rsidR="00F51D25" w:rsidRPr="009E779A" w:rsidRDefault="00EE4F04" w:rsidP="00F51D25">
      <w:pPr>
        <w:numPr>
          <w:ilvl w:val="0"/>
          <w:numId w:val="5"/>
        </w:numPr>
      </w:pPr>
      <w:r w:rsidRPr="009E779A">
        <w:t>Why do remote employees call in less</w:t>
      </w:r>
      <w:r w:rsidR="00F95B87" w:rsidRPr="009E779A">
        <w:t>?</w:t>
      </w:r>
    </w:p>
    <w:p w:rsidR="00F51D25" w:rsidRPr="009E779A" w:rsidRDefault="00765F79" w:rsidP="00F51D25">
      <w:pPr>
        <w:pStyle w:val="ListParagraph"/>
        <w:numPr>
          <w:ilvl w:val="0"/>
          <w:numId w:val="11"/>
        </w:numPr>
      </w:pPr>
      <w:r w:rsidRPr="009E779A">
        <w:t>Because they don’t have a supervisor to call in to.</w:t>
      </w:r>
    </w:p>
    <w:p w:rsidR="00F51D25" w:rsidRPr="009E779A" w:rsidRDefault="00765F79" w:rsidP="00F51D25">
      <w:pPr>
        <w:pStyle w:val="ListParagraph"/>
        <w:numPr>
          <w:ilvl w:val="0"/>
          <w:numId w:val="11"/>
        </w:numPr>
      </w:pPr>
      <w:r w:rsidRPr="009E779A">
        <w:t>Because no one can tell if they are doing their job anyway.</w:t>
      </w:r>
    </w:p>
    <w:p w:rsidR="00F51D25" w:rsidRPr="009E779A" w:rsidRDefault="00765F79" w:rsidP="00F51D25">
      <w:pPr>
        <w:pStyle w:val="ListParagraph"/>
        <w:numPr>
          <w:ilvl w:val="0"/>
          <w:numId w:val="11"/>
        </w:numPr>
      </w:pPr>
      <w:r w:rsidRPr="009E779A">
        <w:t>Because no one remembers what they are supposed to be doing.</w:t>
      </w:r>
    </w:p>
    <w:p w:rsidR="00F51D25" w:rsidRPr="009E779A" w:rsidRDefault="00765F79" w:rsidP="00F51D25">
      <w:pPr>
        <w:pStyle w:val="ListParagraph"/>
        <w:numPr>
          <w:ilvl w:val="0"/>
          <w:numId w:val="11"/>
        </w:numPr>
        <w:rPr>
          <w:color w:val="FF0000"/>
        </w:rPr>
      </w:pPr>
      <w:r w:rsidRPr="009E779A">
        <w:rPr>
          <w:color w:val="FF0000"/>
        </w:rPr>
        <w:t>Because they come in less contact with sick employees.</w:t>
      </w:r>
    </w:p>
    <w:p w:rsidR="00F51D25" w:rsidRPr="009E779A" w:rsidRDefault="00FB6977" w:rsidP="00F51D25">
      <w:pPr>
        <w:ind w:left="720"/>
        <w:rPr>
          <w:color w:val="FF0000"/>
        </w:rPr>
      </w:pPr>
      <w:r w:rsidRPr="009E779A">
        <w:rPr>
          <w:color w:val="FF0000"/>
        </w:rPr>
        <w:t>Employees who work from home call in less because they are not affected by as many communicable diseases (flu,</w:t>
      </w:r>
      <w:r w:rsidR="00205A0D" w:rsidRPr="009E779A">
        <w:rPr>
          <w:color w:val="FF0000"/>
        </w:rPr>
        <w:t xml:space="preserve"> cold, stomach virus, etc.) as</w:t>
      </w:r>
      <w:r w:rsidRPr="009E779A">
        <w:rPr>
          <w:color w:val="FF0000"/>
        </w:rPr>
        <w:t xml:space="preserve"> they would have come in contact with in the office</w:t>
      </w:r>
      <w:r w:rsidR="00E11C78" w:rsidRPr="009E779A">
        <w:rPr>
          <w:color w:val="FF0000"/>
        </w:rPr>
        <w:t>.</w:t>
      </w:r>
    </w:p>
    <w:p w:rsidR="00303ADC" w:rsidRPr="009E779A" w:rsidRDefault="00765F79" w:rsidP="00303ADC">
      <w:pPr>
        <w:numPr>
          <w:ilvl w:val="0"/>
          <w:numId w:val="5"/>
        </w:numPr>
      </w:pPr>
      <w:r w:rsidRPr="009E779A">
        <w:t>How can you determine what materials a remote employee needs</w:t>
      </w:r>
      <w:r w:rsidR="00E11C78" w:rsidRPr="009E779A">
        <w:t>?</w:t>
      </w:r>
    </w:p>
    <w:p w:rsidR="00303ADC" w:rsidRPr="009E779A" w:rsidRDefault="00765F79" w:rsidP="00303ADC">
      <w:pPr>
        <w:pStyle w:val="ListParagraph"/>
        <w:numPr>
          <w:ilvl w:val="0"/>
          <w:numId w:val="115"/>
        </w:numPr>
        <w:rPr>
          <w:color w:val="FF0000"/>
        </w:rPr>
      </w:pPr>
      <w:r w:rsidRPr="009E779A">
        <w:rPr>
          <w:color w:val="FF0000"/>
        </w:rPr>
        <w:t xml:space="preserve">The required </w:t>
      </w:r>
      <w:r w:rsidR="009E779A" w:rsidRPr="009E779A">
        <w:rPr>
          <w:color w:val="FF0000"/>
        </w:rPr>
        <w:t>materials depend</w:t>
      </w:r>
      <w:r w:rsidRPr="009E779A">
        <w:rPr>
          <w:color w:val="FF0000"/>
        </w:rPr>
        <w:t xml:space="preserve"> on what the employee’s job function requires them to have.</w:t>
      </w:r>
    </w:p>
    <w:p w:rsidR="00303ADC" w:rsidRPr="009E779A" w:rsidRDefault="00765F79" w:rsidP="00303ADC">
      <w:pPr>
        <w:pStyle w:val="ListParagraph"/>
        <w:numPr>
          <w:ilvl w:val="0"/>
          <w:numId w:val="115"/>
        </w:numPr>
      </w:pPr>
      <w:r w:rsidRPr="009E779A">
        <w:t>All remote employees need to be provided with a computer.</w:t>
      </w:r>
    </w:p>
    <w:p w:rsidR="00303ADC" w:rsidRPr="009E779A" w:rsidRDefault="00765F79" w:rsidP="00303ADC">
      <w:pPr>
        <w:pStyle w:val="ListParagraph"/>
        <w:numPr>
          <w:ilvl w:val="0"/>
          <w:numId w:val="115"/>
        </w:numPr>
      </w:pPr>
      <w:r w:rsidRPr="009E779A">
        <w:t>Remote employees are responsible for obtaining all of their materials.</w:t>
      </w:r>
    </w:p>
    <w:p w:rsidR="00303ADC" w:rsidRPr="009E779A" w:rsidRDefault="00765F79" w:rsidP="00303ADC">
      <w:pPr>
        <w:pStyle w:val="ListParagraph"/>
        <w:numPr>
          <w:ilvl w:val="0"/>
          <w:numId w:val="115"/>
        </w:numPr>
      </w:pPr>
      <w:r w:rsidRPr="009E779A">
        <w:t>All of the above.</w:t>
      </w:r>
    </w:p>
    <w:p w:rsidR="00303ADC" w:rsidRPr="009E779A" w:rsidRDefault="00FB6977" w:rsidP="00303ADC">
      <w:pPr>
        <w:ind w:left="720"/>
        <w:rPr>
          <w:color w:val="FF0000"/>
        </w:rPr>
      </w:pPr>
      <w:r w:rsidRPr="009E779A">
        <w:rPr>
          <w:color w:val="FF0000"/>
        </w:rPr>
        <w:t>The materials that may be required for a remote employee are completely dependent upon the tasks that the employee will be responsible for completing</w:t>
      </w:r>
      <w:r w:rsidR="000758BB" w:rsidRPr="009E779A">
        <w:rPr>
          <w:color w:val="FF0000"/>
        </w:rPr>
        <w:t>.</w:t>
      </w:r>
    </w:p>
    <w:p w:rsidR="00303ADC" w:rsidRPr="009E779A" w:rsidRDefault="00765F79" w:rsidP="00303ADC">
      <w:pPr>
        <w:numPr>
          <w:ilvl w:val="0"/>
          <w:numId w:val="5"/>
        </w:numPr>
      </w:pPr>
      <w:r w:rsidRPr="009E779A">
        <w:t>Which of the following is true about the materials for remote employees</w:t>
      </w:r>
      <w:r w:rsidR="000758BB" w:rsidRPr="009E779A">
        <w:t>?</w:t>
      </w:r>
    </w:p>
    <w:p w:rsidR="00303ADC" w:rsidRPr="009E779A" w:rsidRDefault="00765F79" w:rsidP="00303ADC">
      <w:pPr>
        <w:pStyle w:val="ListParagraph"/>
        <w:numPr>
          <w:ilvl w:val="0"/>
          <w:numId w:val="116"/>
        </w:numPr>
      </w:pPr>
      <w:r w:rsidRPr="009E779A">
        <w:t>You can require remote employees to have basic items, like wireless internet.</w:t>
      </w:r>
    </w:p>
    <w:p w:rsidR="00303ADC" w:rsidRPr="009E779A" w:rsidRDefault="00765F79" w:rsidP="00303ADC">
      <w:pPr>
        <w:pStyle w:val="ListParagraph"/>
        <w:numPr>
          <w:ilvl w:val="0"/>
          <w:numId w:val="116"/>
        </w:numPr>
      </w:pPr>
      <w:r w:rsidRPr="009E779A">
        <w:t>Specialized equipment would need to be provided by the company.</w:t>
      </w:r>
    </w:p>
    <w:p w:rsidR="00303ADC" w:rsidRPr="009E779A" w:rsidRDefault="00765F79" w:rsidP="00303ADC">
      <w:pPr>
        <w:pStyle w:val="ListParagraph"/>
        <w:numPr>
          <w:ilvl w:val="0"/>
          <w:numId w:val="116"/>
        </w:numPr>
      </w:pPr>
      <w:r w:rsidRPr="009E779A">
        <w:t>Uncommon computer programs would need to be provided by the company.</w:t>
      </w:r>
    </w:p>
    <w:p w:rsidR="00303ADC" w:rsidRPr="009E779A" w:rsidRDefault="000758BB" w:rsidP="00303ADC">
      <w:pPr>
        <w:pStyle w:val="ListParagraph"/>
        <w:numPr>
          <w:ilvl w:val="0"/>
          <w:numId w:val="116"/>
        </w:numPr>
        <w:rPr>
          <w:color w:val="FF0000"/>
        </w:rPr>
      </w:pPr>
      <w:r w:rsidRPr="009E779A">
        <w:rPr>
          <w:color w:val="FF0000"/>
        </w:rPr>
        <w:t>All of the above</w:t>
      </w:r>
    </w:p>
    <w:p w:rsidR="00F97C71" w:rsidRDefault="00FB6977" w:rsidP="00303ADC">
      <w:pPr>
        <w:ind w:left="720"/>
        <w:rPr>
          <w:color w:val="FF0000"/>
        </w:rPr>
      </w:pPr>
      <w:r w:rsidRPr="009E779A">
        <w:rPr>
          <w:color w:val="FF0000"/>
        </w:rPr>
        <w:t>You can require the employee to have basic items like wireless internet, home phone, and basic computer requirements.</w:t>
      </w:r>
      <w:r w:rsidR="009E779A" w:rsidRPr="009E779A">
        <w:rPr>
          <w:color w:val="FF0000"/>
        </w:rPr>
        <w:t xml:space="preserve"> </w:t>
      </w:r>
      <w:r w:rsidRPr="009E779A">
        <w:rPr>
          <w:color w:val="FF0000"/>
        </w:rPr>
        <w:t>More in-depth requirements would need to be provided by the company, like specialized equipment, and computer programs</w:t>
      </w:r>
      <w:r w:rsidR="000537DF" w:rsidRPr="009E779A">
        <w:rPr>
          <w:color w:val="FF0000"/>
        </w:rPr>
        <w:t xml:space="preserve">. </w:t>
      </w:r>
    </w:p>
    <w:p w:rsidR="00F97C71" w:rsidRDefault="00F97C71">
      <w:pPr>
        <w:spacing w:after="0" w:line="240" w:lineRule="auto"/>
        <w:rPr>
          <w:color w:val="FF0000"/>
        </w:rPr>
      </w:pPr>
      <w:r>
        <w:rPr>
          <w:color w:val="FF0000"/>
        </w:rPr>
        <w:br w:type="page"/>
      </w:r>
    </w:p>
    <w:p w:rsidR="00C10B42" w:rsidRPr="009E779A" w:rsidRDefault="00765F79" w:rsidP="00C10B42">
      <w:pPr>
        <w:numPr>
          <w:ilvl w:val="0"/>
          <w:numId w:val="5"/>
        </w:numPr>
      </w:pPr>
      <w:r w:rsidRPr="009E779A">
        <w:lastRenderedPageBreak/>
        <w:t>What was Zoe’s big idea for improving her department</w:t>
      </w:r>
      <w:r w:rsidR="00996AEA" w:rsidRPr="009E779A">
        <w:t>?</w:t>
      </w:r>
    </w:p>
    <w:p w:rsidR="00C10B42" w:rsidRPr="009E779A" w:rsidRDefault="00765F79" w:rsidP="00C10B42">
      <w:pPr>
        <w:pStyle w:val="ListParagraph"/>
        <w:numPr>
          <w:ilvl w:val="0"/>
          <w:numId w:val="12"/>
        </w:numPr>
        <w:rPr>
          <w:color w:val="FF0000"/>
        </w:rPr>
      </w:pPr>
      <w:r w:rsidRPr="009E779A">
        <w:rPr>
          <w:color w:val="FF0000"/>
        </w:rPr>
        <w:t>Having remote employees.</w:t>
      </w:r>
    </w:p>
    <w:p w:rsidR="00C10B42" w:rsidRPr="009E779A" w:rsidRDefault="00765F79" w:rsidP="00C10B42">
      <w:pPr>
        <w:pStyle w:val="ListParagraph"/>
        <w:numPr>
          <w:ilvl w:val="0"/>
          <w:numId w:val="12"/>
        </w:numPr>
      </w:pPr>
      <w:r w:rsidRPr="009E779A">
        <w:t>Offering a bonus check to the best employee.</w:t>
      </w:r>
    </w:p>
    <w:p w:rsidR="00C10B42" w:rsidRPr="009E779A" w:rsidRDefault="00765F79" w:rsidP="00C10B42">
      <w:pPr>
        <w:pStyle w:val="ListParagraph"/>
        <w:numPr>
          <w:ilvl w:val="0"/>
          <w:numId w:val="12"/>
        </w:numPr>
      </w:pPr>
      <w:r w:rsidRPr="009E779A">
        <w:t>Having more down time at work.</w:t>
      </w:r>
    </w:p>
    <w:p w:rsidR="00C10B42" w:rsidRPr="009E779A" w:rsidRDefault="00765F79" w:rsidP="00C10B42">
      <w:pPr>
        <w:pStyle w:val="ListParagraph"/>
        <w:numPr>
          <w:ilvl w:val="0"/>
          <w:numId w:val="12"/>
        </w:numPr>
      </w:pPr>
      <w:r w:rsidRPr="009E779A">
        <w:t>Installing a new fax machine.</w:t>
      </w:r>
    </w:p>
    <w:p w:rsidR="00C10B42" w:rsidRPr="009E779A" w:rsidRDefault="00FB6977" w:rsidP="00C10B42">
      <w:pPr>
        <w:ind w:left="720"/>
        <w:rPr>
          <w:color w:val="FF0000"/>
        </w:rPr>
      </w:pPr>
      <w:r w:rsidRPr="009E779A">
        <w:rPr>
          <w:color w:val="FF0000"/>
        </w:rPr>
        <w:t>Zoe has just been promoted to department manager at her company.</w:t>
      </w:r>
      <w:r w:rsidR="009E779A" w:rsidRPr="009E779A">
        <w:rPr>
          <w:color w:val="FF0000"/>
        </w:rPr>
        <w:t xml:space="preserve"> </w:t>
      </w:r>
      <w:r w:rsidRPr="009E779A">
        <w:rPr>
          <w:color w:val="FF0000"/>
        </w:rPr>
        <w:t>She is very excited and has a lot of ideas on how to improve some of the processes they have.</w:t>
      </w:r>
      <w:r w:rsidR="009E779A" w:rsidRPr="009E779A">
        <w:rPr>
          <w:color w:val="FF0000"/>
        </w:rPr>
        <w:t xml:space="preserve"> </w:t>
      </w:r>
      <w:r w:rsidRPr="009E779A">
        <w:rPr>
          <w:color w:val="FF0000"/>
        </w:rPr>
        <w:t>One of her big changes is</w:t>
      </w:r>
      <w:r w:rsidR="00205A0D" w:rsidRPr="009E779A">
        <w:rPr>
          <w:color w:val="FF0000"/>
        </w:rPr>
        <w:t xml:space="preserve"> that she would like to employ</w:t>
      </w:r>
      <w:r w:rsidRPr="009E779A">
        <w:rPr>
          <w:color w:val="FF0000"/>
        </w:rPr>
        <w:t xml:space="preserve"> some remote employees</w:t>
      </w:r>
      <w:r w:rsidR="008F0EFB" w:rsidRPr="009E779A">
        <w:rPr>
          <w:color w:val="FF0000"/>
        </w:rPr>
        <w:t xml:space="preserve">. </w:t>
      </w:r>
    </w:p>
    <w:p w:rsidR="00996AEA" w:rsidRPr="009E779A" w:rsidRDefault="001F7DA9" w:rsidP="00996AEA">
      <w:pPr>
        <w:numPr>
          <w:ilvl w:val="0"/>
          <w:numId w:val="5"/>
        </w:numPr>
      </w:pPr>
      <w:r w:rsidRPr="009E779A">
        <w:t>Why was Abigail looking for a remote position</w:t>
      </w:r>
      <w:r w:rsidR="008F0EFB" w:rsidRPr="009E779A">
        <w:t>?</w:t>
      </w:r>
    </w:p>
    <w:p w:rsidR="00996AEA" w:rsidRPr="009E779A" w:rsidRDefault="001F7DA9" w:rsidP="00996AEA">
      <w:pPr>
        <w:pStyle w:val="ListParagraph"/>
        <w:numPr>
          <w:ilvl w:val="0"/>
          <w:numId w:val="13"/>
        </w:numPr>
      </w:pPr>
      <w:r w:rsidRPr="009E779A">
        <w:t>Because she is lazy and doesn’t want to leave the house.</w:t>
      </w:r>
    </w:p>
    <w:p w:rsidR="00996AEA" w:rsidRPr="009E779A" w:rsidRDefault="001F7DA9" w:rsidP="00996AEA">
      <w:pPr>
        <w:pStyle w:val="ListParagraph"/>
        <w:numPr>
          <w:ilvl w:val="0"/>
          <w:numId w:val="13"/>
        </w:numPr>
      </w:pPr>
      <w:r w:rsidRPr="009E779A">
        <w:t>Because she can’t drive.</w:t>
      </w:r>
    </w:p>
    <w:p w:rsidR="00996AEA" w:rsidRPr="009E779A" w:rsidRDefault="001F7DA9" w:rsidP="00996AEA">
      <w:pPr>
        <w:pStyle w:val="ListParagraph"/>
        <w:numPr>
          <w:ilvl w:val="0"/>
          <w:numId w:val="13"/>
        </w:numPr>
        <w:rPr>
          <w:color w:val="FF0000"/>
        </w:rPr>
      </w:pPr>
      <w:r w:rsidRPr="009E779A">
        <w:rPr>
          <w:color w:val="FF0000"/>
        </w:rPr>
        <w:t>It would allow her to take care of her special needs child.</w:t>
      </w:r>
    </w:p>
    <w:p w:rsidR="00996AEA" w:rsidRPr="009E779A" w:rsidRDefault="001F7DA9" w:rsidP="00996AEA">
      <w:pPr>
        <w:pStyle w:val="ListParagraph"/>
        <w:numPr>
          <w:ilvl w:val="0"/>
          <w:numId w:val="13"/>
        </w:numPr>
      </w:pPr>
      <w:r w:rsidRPr="009E779A">
        <w:t>All of the above.</w:t>
      </w:r>
    </w:p>
    <w:p w:rsidR="00996AEA" w:rsidRPr="009E779A" w:rsidRDefault="00FB6977" w:rsidP="00996AEA">
      <w:pPr>
        <w:ind w:left="720"/>
        <w:rPr>
          <w:color w:val="FF0000"/>
        </w:rPr>
      </w:pPr>
      <w:r w:rsidRPr="009E779A">
        <w:rPr>
          <w:color w:val="FF0000"/>
        </w:rPr>
        <w:t>Abigail lives a few states away, bu</w:t>
      </w:r>
      <w:r w:rsidR="00205A0D" w:rsidRPr="009E779A">
        <w:rPr>
          <w:color w:val="FF0000"/>
        </w:rPr>
        <w:t>t her resume and work history are</w:t>
      </w:r>
      <w:r w:rsidRPr="009E779A">
        <w:rPr>
          <w:color w:val="FF0000"/>
        </w:rPr>
        <w:t xml:space="preserve"> impeccable.</w:t>
      </w:r>
      <w:r w:rsidR="009E779A" w:rsidRPr="009E779A">
        <w:rPr>
          <w:color w:val="FF0000"/>
        </w:rPr>
        <w:t xml:space="preserve"> </w:t>
      </w:r>
      <w:r w:rsidRPr="009E779A">
        <w:rPr>
          <w:color w:val="FF0000"/>
        </w:rPr>
        <w:t xml:space="preserve">Abigail is very excited to </w:t>
      </w:r>
      <w:r w:rsidR="00205A0D" w:rsidRPr="009E779A">
        <w:rPr>
          <w:color w:val="FF0000"/>
        </w:rPr>
        <w:t xml:space="preserve">have found </w:t>
      </w:r>
      <w:r w:rsidRPr="009E779A">
        <w:rPr>
          <w:color w:val="FF0000"/>
        </w:rPr>
        <w:t xml:space="preserve">this job opportunity, </w:t>
      </w:r>
      <w:r w:rsidR="00205A0D" w:rsidRPr="009E779A">
        <w:rPr>
          <w:color w:val="FF0000"/>
        </w:rPr>
        <w:t xml:space="preserve">as </w:t>
      </w:r>
      <w:r w:rsidRPr="009E779A">
        <w:rPr>
          <w:color w:val="FF0000"/>
        </w:rPr>
        <w:t>she has been looking for a position for a while that would allow her to take care of her child who has Spina Bifida and needs special care</w:t>
      </w:r>
      <w:r w:rsidR="008F0EFB" w:rsidRPr="009E779A">
        <w:rPr>
          <w:color w:val="FF0000"/>
        </w:rPr>
        <w:t>.</w:t>
      </w:r>
    </w:p>
    <w:p w:rsidR="006F6F0B" w:rsidRPr="009E779A" w:rsidRDefault="006F6F0B" w:rsidP="00D604E9">
      <w:pPr>
        <w:ind w:left="720"/>
        <w:rPr>
          <w:color w:val="FF0000"/>
        </w:rPr>
      </w:pPr>
    </w:p>
    <w:p w:rsidR="00D604E9" w:rsidRPr="009E779A" w:rsidRDefault="00D604E9" w:rsidP="00D604E9">
      <w:pPr>
        <w:ind w:left="720"/>
        <w:rPr>
          <w:color w:val="FF0000"/>
        </w:rPr>
      </w:pPr>
    </w:p>
    <w:p w:rsidR="00F60ECC" w:rsidRPr="009E779A" w:rsidRDefault="00381A27" w:rsidP="00C821A7">
      <w:pPr>
        <w:pStyle w:val="Heading1"/>
        <w:rPr>
          <w:lang w:eastAsia="zh-TW"/>
        </w:rPr>
      </w:pPr>
      <w:r w:rsidRPr="009E779A">
        <w:br w:type="page"/>
      </w:r>
      <w:bookmarkStart w:id="23" w:name="_Toc407102177"/>
      <w:r w:rsidR="00754205" w:rsidRPr="009E779A">
        <w:rPr>
          <w:lang w:bidi="ar-SA"/>
        </w:rPr>
        <w:lastRenderedPageBreak/>
        <mc:AlternateContent>
          <mc:Choice Requires="wps">
            <w:drawing>
              <wp:anchor distT="91440" distB="91440" distL="114300" distR="114300" simplePos="0" relativeHeight="251658752" behindDoc="0" locked="0" layoutInCell="0" allowOverlap="1" wp14:anchorId="1BD0AB84" wp14:editId="2F50A392">
                <wp:simplePos x="0" y="0"/>
                <wp:positionH relativeFrom="page">
                  <wp:posOffset>-111125</wp:posOffset>
                </wp:positionH>
                <wp:positionV relativeFrom="page">
                  <wp:posOffset>-7620</wp:posOffset>
                </wp:positionV>
                <wp:extent cx="8052435" cy="1597025"/>
                <wp:effectExtent l="0" t="0" r="5715" b="3175"/>
                <wp:wrapSquare wrapText="bothSides"/>
                <wp:docPr id="18"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597025"/>
                        </a:xfrm>
                        <a:prstGeom prst="rect">
                          <a:avLst/>
                        </a:prstGeom>
                        <a:gradFill>
                          <a:gsLst>
                            <a:gs pos="0">
                              <a:srgbClr val="FFFFFF"/>
                            </a:gs>
                            <a:gs pos="100000">
                              <a:schemeClr val="bg1">
                                <a:lumMod val="50000"/>
                              </a:schemeClr>
                            </a:gs>
                          </a:gsLst>
                          <a:lin ang="5400000" scaled="1"/>
                        </a:gradFill>
                        <a:ln>
                          <a:noFill/>
                        </a:ln>
                        <a:effectLst/>
                        <a:extLst/>
                      </wps:spPr>
                      <wps:txbx>
                        <w:txbxContent>
                          <w:p w:rsidR="009E779A" w:rsidRPr="00B00A97" w:rsidRDefault="009E779A" w:rsidP="00444DA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Alone we can do so lit</w:t>
                            </w:r>
                            <w:r>
                              <w:rPr>
                                <w:rFonts w:asciiTheme="majorHAnsi" w:hAnsiTheme="majorHAnsi"/>
                                <w:i/>
                                <w:sz w:val="28"/>
                                <w:szCs w:val="28"/>
                              </w:rPr>
                              <w:t>tle; together we can do so much</w:t>
                            </w:r>
                            <w:r w:rsidR="00F97C71">
                              <w:rPr>
                                <w:rFonts w:asciiTheme="majorHAnsi" w:hAnsiTheme="majorHAnsi"/>
                                <w:i/>
                                <w:sz w:val="28"/>
                                <w:szCs w:val="28"/>
                              </w:rPr>
                              <w:t>.</w:t>
                            </w:r>
                            <w:r w:rsidR="00F97C71">
                              <w:rPr>
                                <w:rFonts w:asciiTheme="majorHAnsi" w:hAnsiTheme="majorHAnsi"/>
                                <w:i/>
                                <w:sz w:val="28"/>
                                <w:szCs w:val="28"/>
                              </w:rPr>
                              <w:tab/>
                            </w:r>
                          </w:p>
                          <w:p w:rsidR="009E779A" w:rsidRPr="00B00A97" w:rsidRDefault="009E779A" w:rsidP="00F97C71">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sz w:val="28"/>
                                <w:szCs w:val="28"/>
                              </w:rPr>
                              <w:t>Helen Keller</w:t>
                            </w:r>
                          </w:p>
                          <w:p w:rsidR="009E779A" w:rsidRDefault="009E779A"/>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8.75pt;margin-top:-.6pt;width:634.05pt;height:125.75pt;z-index:2516587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" o:allowincell="f" stroked="f">
                <v:fill color2="#7f7f7f [1612]" focus="100%" type="gradient"/>
                <v:textbox inset="4in,54pt,1in,0">
                  <w:txbxContent>
                    <w:p w:rsidR="009E779A" w:rsidRPr="00B00A97" w:rsidRDefault="009E779A" w:rsidP="00444DA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Alone we can do so lit</w:t>
                      </w:r>
                      <w:r>
                        <w:rPr>
                          <w:rFonts w:asciiTheme="majorHAnsi" w:hAnsiTheme="majorHAnsi"/>
                          <w:i/>
                          <w:sz w:val="28"/>
                          <w:szCs w:val="28"/>
                        </w:rPr>
                        <w:t>tle; together we can do so much</w:t>
                      </w:r>
                      <w:r w:rsidR="00F97C71">
                        <w:rPr>
                          <w:rFonts w:asciiTheme="majorHAnsi" w:hAnsiTheme="majorHAnsi"/>
                          <w:i/>
                          <w:sz w:val="28"/>
                          <w:szCs w:val="28"/>
                        </w:rPr>
                        <w:t>.</w:t>
                      </w:r>
                      <w:r w:rsidR="00F97C71">
                        <w:rPr>
                          <w:rFonts w:asciiTheme="majorHAnsi" w:hAnsiTheme="majorHAnsi"/>
                          <w:i/>
                          <w:sz w:val="28"/>
                          <w:szCs w:val="28"/>
                        </w:rPr>
                        <w:tab/>
                      </w:r>
                    </w:p>
                    <w:p w:rsidR="009E779A" w:rsidRPr="00B00A97" w:rsidRDefault="009E779A" w:rsidP="00F97C71">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sz w:val="28"/>
                          <w:szCs w:val="28"/>
                        </w:rPr>
                        <w:t>Helen Keller</w:t>
                      </w:r>
                    </w:p>
                    <w:p w:rsidR="009E779A" w:rsidRDefault="009E779A"/>
                  </w:txbxContent>
                </v:textbox>
                <w10:wrap type="square" anchorx="page" anchory="page"/>
              </v:rect>
            </w:pict>
          </mc:Fallback>
        </mc:AlternateContent>
      </w:r>
      <w:r w:rsidRPr="009E779A">
        <w:rPr>
          <w:lang w:eastAsia="zh-TW"/>
        </w:rPr>
        <w:t>Module Three:</w:t>
      </w:r>
      <w:r w:rsidR="00E83F92" w:rsidRPr="009E779A">
        <w:rPr>
          <w:lang w:eastAsia="zh-TW"/>
        </w:rPr>
        <w:t xml:space="preserve"> </w:t>
      </w:r>
      <w:r w:rsidR="00B00A97" w:rsidRPr="009E779A">
        <w:rPr>
          <w:lang w:eastAsia="zh-TW"/>
        </w:rPr>
        <w:t>High Performance Teams</w:t>
      </w:r>
      <w:bookmarkEnd w:id="23"/>
    </w:p>
    <w:p w:rsidR="00F60ECC" w:rsidRPr="009E779A" w:rsidRDefault="00D85A25" w:rsidP="001B7486">
      <w:r w:rsidRPr="009E779A">
        <w:rPr>
          <w:lang w:bidi="ar-SA"/>
        </w:rPr>
        <w:drawing>
          <wp:anchor distT="0" distB="0" distL="114300" distR="114300" simplePos="0" relativeHeight="251683840" behindDoc="0" locked="0" layoutInCell="1" allowOverlap="1" wp14:anchorId="439FEFDB" wp14:editId="69C179E6">
            <wp:simplePos x="0" y="0"/>
            <wp:positionH relativeFrom="column">
              <wp:posOffset>0</wp:posOffset>
            </wp:positionH>
            <wp:positionV relativeFrom="paragraph">
              <wp:posOffset>1905</wp:posOffset>
            </wp:positionV>
            <wp:extent cx="1874520" cy="1844040"/>
            <wp:effectExtent l="0" t="0" r="0" b="3810"/>
            <wp:wrapSquare wrapText="bothSides"/>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MP900316812[1].JPG"/>
                    <pic:cNvPicPr/>
                  </pic:nvPicPr>
                  <pic:blipFill>
                    <a:blip r:embed="rId22">
                      <a:extLst>
                        <a:ext uri="{28A0092B-C50C-407E-A947-70E740481C1C}">
                          <a14:useLocalDpi xmlns:a14="http://schemas.microsoft.com/office/drawing/2010/main" val="0"/>
                        </a:ext>
                      </a:extLst>
                    </a:blip>
                    <a:stretch>
                      <a:fillRect/>
                    </a:stretch>
                  </pic:blipFill>
                  <pic:spPr>
                    <a:xfrm>
                      <a:off x="0" y="0"/>
                      <a:ext cx="1874520" cy="1844040"/>
                    </a:xfrm>
                    <a:prstGeom prst="rect">
                      <a:avLst/>
                    </a:prstGeom>
                  </pic:spPr>
                </pic:pic>
              </a:graphicData>
            </a:graphic>
          </wp:anchor>
        </w:drawing>
      </w:r>
      <w:r w:rsidR="00700054" w:rsidRPr="009E779A">
        <w:t>High performance teams are a newe</w:t>
      </w:r>
      <w:r w:rsidR="00E356DA" w:rsidRPr="009E779A">
        <w:t>r concept.</w:t>
      </w:r>
      <w:r w:rsidR="009E779A" w:rsidRPr="009E779A">
        <w:t xml:space="preserve"> </w:t>
      </w:r>
      <w:r w:rsidR="00E356DA" w:rsidRPr="009E779A">
        <w:t>There are a lot of different ways a high performance team of remote employees could benefit a company</w:t>
      </w:r>
      <w:r w:rsidR="00700054" w:rsidRPr="009E779A">
        <w:t>.</w:t>
      </w:r>
      <w:r w:rsidR="009E779A" w:rsidRPr="009E779A">
        <w:t xml:space="preserve"> </w:t>
      </w:r>
      <w:r w:rsidR="00700054" w:rsidRPr="009E779A">
        <w:t>In the following section</w:t>
      </w:r>
      <w:r w:rsidR="00554AD6" w:rsidRPr="009E779A">
        <w:t>,</w:t>
      </w:r>
      <w:r w:rsidR="00700054" w:rsidRPr="009E779A">
        <w:t xml:space="preserve"> we will discuss what a high performance team is.</w:t>
      </w:r>
      <w:r w:rsidR="009E779A" w:rsidRPr="009E779A">
        <w:t xml:space="preserve"> </w:t>
      </w:r>
      <w:r w:rsidR="00700054" w:rsidRPr="009E779A">
        <w:t>We will discuss the benefits of having a high</w:t>
      </w:r>
      <w:r w:rsidR="00554AD6" w:rsidRPr="009E779A">
        <w:t xml:space="preserve"> performance team.</w:t>
      </w:r>
      <w:r w:rsidR="009E779A" w:rsidRPr="009E779A">
        <w:t xml:space="preserve"> </w:t>
      </w:r>
      <w:r w:rsidR="00554AD6" w:rsidRPr="009E779A">
        <w:t>Also, we will talk about</w:t>
      </w:r>
      <w:r w:rsidR="00700054" w:rsidRPr="009E779A">
        <w:t xml:space="preserve"> how to lead a high performance team, and </w:t>
      </w:r>
      <w:r w:rsidR="00554AD6" w:rsidRPr="009E779A">
        <w:t>how to understand the dynamic of</w:t>
      </w:r>
      <w:r w:rsidR="00700054" w:rsidRPr="009E779A">
        <w:t xml:space="preserve"> a high performance team.</w:t>
      </w:r>
      <w:r w:rsidR="009E779A" w:rsidRPr="009E779A">
        <w:t xml:space="preserve"> </w:t>
      </w:r>
      <w:r w:rsidR="00700054" w:rsidRPr="009E779A">
        <w:t>Let’s explore this concept together!</w:t>
      </w:r>
    </w:p>
    <w:p w:rsidR="00D85A25" w:rsidRPr="009E779A" w:rsidRDefault="00B00A97" w:rsidP="009E779A">
      <w:r w:rsidRPr="009E779A">
        <w:t xml:space="preserve"> </w:t>
      </w:r>
    </w:p>
    <w:p w:rsidR="00D85A25" w:rsidRDefault="00D85A25" w:rsidP="009E779A"/>
    <w:p w:rsidR="00F97C71" w:rsidRPr="009E779A" w:rsidRDefault="00F97C71" w:rsidP="009E779A"/>
    <w:p w:rsidR="00106A4C" w:rsidRPr="009E779A" w:rsidRDefault="00B00A97" w:rsidP="00106A4C">
      <w:pPr>
        <w:pStyle w:val="Heading2"/>
        <w:rPr>
          <w:lang w:bidi="ar-SA"/>
        </w:rPr>
      </w:pPr>
      <w:bookmarkStart w:id="24" w:name="_Toc407102178"/>
      <w:r w:rsidRPr="009E779A">
        <w:rPr>
          <w:lang w:bidi="ar-SA"/>
        </w:rPr>
        <w:t>What is a High Performance Team?</w:t>
      </w:r>
      <w:bookmarkEnd w:id="24"/>
    </w:p>
    <w:p w:rsidR="00CC07AB" w:rsidRDefault="00D85A25" w:rsidP="00106A4C">
      <w:r w:rsidRPr="009E779A">
        <w:rPr>
          <w:lang w:bidi="ar-SA"/>
        </w:rPr>
        <w:drawing>
          <wp:anchor distT="0" distB="0" distL="114300" distR="114300" simplePos="0" relativeHeight="251684864" behindDoc="0" locked="0" layoutInCell="1" allowOverlap="1" wp14:anchorId="3E6E687D" wp14:editId="2CAB4785">
            <wp:simplePos x="0" y="0"/>
            <wp:positionH relativeFrom="column">
              <wp:posOffset>0</wp:posOffset>
            </wp:positionH>
            <wp:positionV relativeFrom="paragraph">
              <wp:posOffset>3175</wp:posOffset>
            </wp:positionV>
            <wp:extent cx="1073785" cy="967740"/>
            <wp:effectExtent l="0" t="0" r="0" b="3810"/>
            <wp:wrapSquare wrapText="bothSides"/>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MP900406947[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3785" cy="967740"/>
                    </a:xfrm>
                    <a:prstGeom prst="rect">
                      <a:avLst/>
                    </a:prstGeom>
                  </pic:spPr>
                </pic:pic>
              </a:graphicData>
            </a:graphic>
          </wp:anchor>
        </w:drawing>
      </w:r>
      <w:r w:rsidR="00552805" w:rsidRPr="009E779A">
        <w:t>A high performance team is a group of extremely focused people who come together to meet a goal.</w:t>
      </w:r>
      <w:r w:rsidR="009E779A" w:rsidRPr="009E779A">
        <w:t xml:space="preserve"> </w:t>
      </w:r>
      <w:r w:rsidR="00552805" w:rsidRPr="009E779A">
        <w:t xml:space="preserve">In most cases these teams don’t have a set </w:t>
      </w:r>
      <w:r w:rsidR="009E779A" w:rsidRPr="009E779A">
        <w:t>leader;</w:t>
      </w:r>
      <w:r w:rsidR="00552805" w:rsidRPr="009E779A">
        <w:t xml:space="preserve"> the most appropriate person takes the lead as needed.</w:t>
      </w:r>
      <w:r w:rsidR="009E779A" w:rsidRPr="009E779A">
        <w:t xml:space="preserve"> </w:t>
      </w:r>
      <w:r w:rsidR="00554AD6" w:rsidRPr="009E779A">
        <w:t>The</w:t>
      </w:r>
      <w:r w:rsidR="008B0DF5" w:rsidRPr="009E779A">
        <w:t xml:space="preserve"> team members take pride in their team and meeting t</w:t>
      </w:r>
      <w:r w:rsidR="00554AD6" w:rsidRPr="009E779A">
        <w:t>heir goals.</w:t>
      </w:r>
      <w:r w:rsidR="009E779A" w:rsidRPr="009E779A">
        <w:t xml:space="preserve"> </w:t>
      </w:r>
      <w:r w:rsidR="00554AD6" w:rsidRPr="009E779A">
        <w:t xml:space="preserve">They </w:t>
      </w:r>
      <w:r w:rsidR="008B0DF5" w:rsidRPr="009E779A">
        <w:t>have a lot of trust in each other and are usually fairly candid with one another.</w:t>
      </w:r>
      <w:r w:rsidR="009E779A" w:rsidRPr="009E779A">
        <w:t xml:space="preserve"> </w:t>
      </w:r>
      <w:r w:rsidR="00554AD6" w:rsidRPr="009E779A">
        <w:t>The</w:t>
      </w:r>
      <w:r w:rsidR="00552805" w:rsidRPr="009E779A">
        <w:t xml:space="preserve"> team works efficiently, each member an essential component to a well-oiled machine.</w:t>
      </w:r>
      <w:r w:rsidR="009E779A" w:rsidRPr="009E779A">
        <w:t xml:space="preserve"> </w:t>
      </w:r>
    </w:p>
    <w:p w:rsidR="00F97C71" w:rsidRPr="009E779A" w:rsidRDefault="00F97C71" w:rsidP="00106A4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277776" w:rsidP="00CC07AB">
            <w:pPr>
              <w:rPr>
                <w:b/>
                <w:bCs/>
                <w:color w:val="000000" w:themeColor="text1"/>
              </w:rPr>
            </w:pPr>
            <w:r w:rsidRPr="009E779A">
              <w:rPr>
                <w:b/>
                <w:bCs/>
                <w:color w:val="000000" w:themeColor="text1"/>
              </w:rPr>
              <w:t>8</w:t>
            </w:r>
            <w:r w:rsidR="001B7486"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8B0DF5" w:rsidP="00684D1C">
            <w:pPr>
              <w:rPr>
                <w:color w:val="000000" w:themeColor="text1"/>
              </w:rPr>
            </w:pPr>
            <w:r w:rsidRPr="009E779A">
              <w:rPr>
                <w:color w:val="000000" w:themeColor="text1"/>
              </w:rPr>
              <w:t>Trust</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8B0DF5" w:rsidP="00DD6A39">
            <w:pPr>
              <w:rPr>
                <w:color w:val="000000" w:themeColor="text1"/>
              </w:rPr>
            </w:pPr>
            <w:r w:rsidRPr="009E779A">
              <w:rPr>
                <w:color w:val="000000" w:themeColor="text1"/>
              </w:rPr>
              <w:t>Trusting one another</w:t>
            </w:r>
          </w:p>
          <w:p w:rsidR="008B0DF5" w:rsidRPr="009E779A" w:rsidRDefault="008B0DF5" w:rsidP="00DD6A39">
            <w:pPr>
              <w:rPr>
                <w:color w:val="000000" w:themeColor="text1"/>
              </w:rPr>
            </w:pPr>
            <w:r w:rsidRPr="009E779A">
              <w:rPr>
                <w:color w:val="000000" w:themeColor="text1"/>
              </w:rPr>
              <w:t>Discuss building trust in fellow team mates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6E5BC0" w:rsidP="006E5BC0">
            <w:pPr>
              <w:rPr>
                <w:b/>
                <w:bCs/>
                <w:color w:val="000000" w:themeColor="text1"/>
              </w:rPr>
            </w:pPr>
            <w:r w:rsidRPr="009E779A">
              <w:rPr>
                <w:b/>
                <w:bCs/>
                <w:color w:val="000000" w:themeColor="text1"/>
              </w:rPr>
              <w:t>0</w:t>
            </w:r>
            <w:r w:rsidR="003143C6" w:rsidRPr="009E779A">
              <w:rPr>
                <w:b/>
                <w:bCs/>
                <w:color w:val="000000" w:themeColor="text1"/>
              </w:rPr>
              <w:t>2: Trust puzzle</w:t>
            </w:r>
            <w:r w:rsidRPr="009E779A">
              <w:rPr>
                <w:b/>
                <w:bCs/>
                <w:color w:val="000000" w:themeColor="text1"/>
              </w:rPr>
              <w:t xml:space="preserve"> - Scissors, Blind Folds (if available)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5F6A84"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3143C6" w:rsidP="00554AD6">
            <w:pPr>
              <w:rPr>
                <w:color w:val="000000" w:themeColor="text1"/>
              </w:rPr>
            </w:pPr>
            <w:r w:rsidRPr="009E779A">
              <w:rPr>
                <w:color w:val="000000" w:themeColor="text1"/>
              </w:rPr>
              <w:t>Split up into groups of 2 people. One person wears the blind fold (or kee</w:t>
            </w:r>
            <w:r w:rsidR="00554AD6" w:rsidRPr="009E779A">
              <w:rPr>
                <w:color w:val="000000" w:themeColor="text1"/>
              </w:rPr>
              <w:t xml:space="preserve">ps eyes closed) while the other </w:t>
            </w:r>
            <w:r w:rsidRPr="009E779A">
              <w:rPr>
                <w:color w:val="000000" w:themeColor="text1"/>
              </w:rPr>
              <w:t xml:space="preserve">instructs them on how to reconstruct the jigsaw </w:t>
            </w:r>
            <w:r w:rsidRPr="009E779A">
              <w:rPr>
                <w:color w:val="000000" w:themeColor="text1"/>
              </w:rPr>
              <w:lastRenderedPageBreak/>
              <w:t>puzzle.</w:t>
            </w:r>
            <w:r w:rsidR="009E779A" w:rsidRPr="009E779A">
              <w:rPr>
                <w:color w:val="000000" w:themeColor="text1"/>
              </w:rPr>
              <w:t xml:space="preserve"> </w:t>
            </w:r>
            <w:r w:rsidRPr="009E779A">
              <w:rPr>
                <w:color w:val="000000" w:themeColor="text1"/>
              </w:rPr>
              <w:t xml:space="preserve">The team mate who is giving the instruction is not allowed to touch the puzzle pieces. </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lastRenderedPageBreak/>
              <w:t>Stories to Share</w:t>
            </w:r>
          </w:p>
        </w:tc>
        <w:tc>
          <w:tcPr>
            <w:tcW w:w="7128" w:type="dxa"/>
            <w:tcBorders>
              <w:bottom w:val="single" w:sz="4" w:space="0" w:color="1F497D"/>
            </w:tcBorders>
            <w:vAlign w:val="center"/>
          </w:tcPr>
          <w:p w:rsidR="00CC07AB" w:rsidRPr="009E779A" w:rsidRDefault="005F6A84"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5F6A84"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3143C6" w:rsidP="005B1D08">
            <w:pPr>
              <w:rPr>
                <w:color w:val="000000" w:themeColor="text1"/>
              </w:rPr>
            </w:pPr>
            <w:r w:rsidRPr="009E779A">
              <w:rPr>
                <w:color w:val="000000" w:themeColor="text1"/>
              </w:rPr>
              <w:t>Does a high performance team have a set leader?</w:t>
            </w:r>
          </w:p>
        </w:tc>
      </w:tr>
    </w:tbl>
    <w:p w:rsidR="00F97C71" w:rsidRDefault="00F97C71" w:rsidP="00F97C71"/>
    <w:p w:rsidR="00CC07AB" w:rsidRPr="009E779A" w:rsidRDefault="00B00A97" w:rsidP="00CC07AB">
      <w:pPr>
        <w:pStyle w:val="Heading2"/>
      </w:pPr>
      <w:bookmarkStart w:id="25" w:name="_Toc407102179"/>
      <w:r w:rsidRPr="009E779A">
        <w:t>Benefits of High Performance Team</w:t>
      </w:r>
      <w:r w:rsidR="00B61337" w:rsidRPr="009E779A">
        <w:t>s</w:t>
      </w:r>
      <w:bookmarkEnd w:id="25"/>
    </w:p>
    <w:p w:rsidR="00103775" w:rsidRDefault="00D85A25" w:rsidP="00DD6B3C">
      <w:r w:rsidRPr="009E779A">
        <w:rPr>
          <w:lang w:bidi="ar-SA"/>
        </w:rPr>
        <w:drawing>
          <wp:anchor distT="0" distB="0" distL="114300" distR="114300" simplePos="0" relativeHeight="251685888" behindDoc="0" locked="0" layoutInCell="1" allowOverlap="1" wp14:anchorId="41E3976D" wp14:editId="53350FD5">
            <wp:simplePos x="0" y="0"/>
            <wp:positionH relativeFrom="column">
              <wp:posOffset>0</wp:posOffset>
            </wp:positionH>
            <wp:positionV relativeFrom="paragraph">
              <wp:posOffset>44450</wp:posOffset>
            </wp:positionV>
            <wp:extent cx="1051560" cy="967740"/>
            <wp:effectExtent l="0" t="0" r="0" b="3810"/>
            <wp:wrapSquare wrapText="bothSides"/>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MP900382634[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51560" cy="967740"/>
                    </a:xfrm>
                    <a:prstGeom prst="rect">
                      <a:avLst/>
                    </a:prstGeom>
                  </pic:spPr>
                </pic:pic>
              </a:graphicData>
            </a:graphic>
          </wp:anchor>
        </w:drawing>
      </w:r>
      <w:r w:rsidR="003143C6" w:rsidRPr="009E779A">
        <w:t>There are many benefits to having a high performance team.</w:t>
      </w:r>
      <w:r w:rsidR="009E779A" w:rsidRPr="009E779A">
        <w:t xml:space="preserve"> </w:t>
      </w:r>
      <w:r w:rsidR="003143C6" w:rsidRPr="009E779A">
        <w:t>These benef</w:t>
      </w:r>
      <w:r w:rsidR="00554AD6" w:rsidRPr="009E779A">
        <w:t>its are split into 3 categories:</w:t>
      </w:r>
      <w:r w:rsidR="003143C6" w:rsidRPr="009E779A">
        <w:t xml:space="preserve"> employee benefits, management benefits, and customer benefits.</w:t>
      </w:r>
      <w:r w:rsidR="009E779A" w:rsidRPr="009E779A">
        <w:t xml:space="preserve"> </w:t>
      </w:r>
      <w:r w:rsidR="00103775" w:rsidRPr="009E779A">
        <w:t>Employees benefit from high performance team</w:t>
      </w:r>
      <w:r w:rsidR="004E5693" w:rsidRPr="009E779A">
        <w:t>s because with the help of team</w:t>
      </w:r>
      <w:r w:rsidR="00103775" w:rsidRPr="009E779A">
        <w:t>mates</w:t>
      </w:r>
      <w:r w:rsidR="00554AD6" w:rsidRPr="009E779A">
        <w:t>, there is someone</w:t>
      </w:r>
      <w:r w:rsidR="00103775" w:rsidRPr="009E779A">
        <w:t xml:space="preserve"> else there to help with the tasks required to complete a project.</w:t>
      </w:r>
      <w:r w:rsidR="009E779A" w:rsidRPr="009E779A">
        <w:t xml:space="preserve"> </w:t>
      </w:r>
      <w:r w:rsidR="00103775" w:rsidRPr="009E779A">
        <w:t xml:space="preserve">This means that there isn’t one person who has to carry the </w:t>
      </w:r>
      <w:r w:rsidR="004E5693" w:rsidRPr="009E779A">
        <w:t>weight of the whole project by him/herself</w:t>
      </w:r>
      <w:r w:rsidR="00103775" w:rsidRPr="009E779A">
        <w:t>.</w:t>
      </w:r>
      <w:r w:rsidR="009E779A" w:rsidRPr="009E779A">
        <w:t xml:space="preserve"> </w:t>
      </w:r>
      <w:r w:rsidR="00103775" w:rsidRPr="009E779A">
        <w:t>These teams also help build relationships b</w:t>
      </w:r>
      <w:r w:rsidR="004E5693" w:rsidRPr="009E779A">
        <w:t>etween the employees.</w:t>
      </w:r>
      <w:r w:rsidR="009E779A" w:rsidRPr="009E779A">
        <w:t xml:space="preserve"> </w:t>
      </w:r>
      <w:r w:rsidR="004E5693" w:rsidRPr="009E779A">
        <w:t>Customer</w:t>
      </w:r>
      <w:r w:rsidR="00103775" w:rsidRPr="009E779A">
        <w:t>s</w:t>
      </w:r>
      <w:r w:rsidR="004A67E6" w:rsidRPr="009E779A">
        <w:t xml:space="preserve"> benefit because they receive their products quicker than they would have.</w:t>
      </w:r>
      <w:r w:rsidR="009E779A" w:rsidRPr="009E779A">
        <w:t xml:space="preserve"> </w:t>
      </w:r>
      <w:r w:rsidR="004A67E6" w:rsidRPr="009E779A">
        <w:t>The customers usually experience a more welcoming environment also because of the camaraderi</w:t>
      </w:r>
      <w:r w:rsidR="004E5693" w:rsidRPr="009E779A">
        <w:t xml:space="preserve">e between the teammates. Lastly, </w:t>
      </w:r>
      <w:r w:rsidR="004A67E6" w:rsidRPr="009E779A">
        <w:t>management benefits because they have to put less energy in overseeing their employees.</w:t>
      </w:r>
      <w:r w:rsidR="009E779A" w:rsidRPr="009E779A">
        <w:t xml:space="preserve"> </w:t>
      </w:r>
      <w:r w:rsidR="004A67E6" w:rsidRPr="009E779A">
        <w:t xml:space="preserve">Because the teams are all working together for the same goal, it takes less involvement from the management team. </w:t>
      </w:r>
    </w:p>
    <w:p w:rsidR="00F97C71" w:rsidRPr="009E779A" w:rsidRDefault="00F97C71" w:rsidP="00DD6B3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277776" w:rsidP="00CC07AB">
            <w:pPr>
              <w:rPr>
                <w:b/>
                <w:bCs/>
                <w:color w:val="000000" w:themeColor="text1"/>
              </w:rPr>
            </w:pPr>
            <w:r w:rsidRPr="009E779A">
              <w:rPr>
                <w:b/>
                <w:bCs/>
                <w:color w:val="000000" w:themeColor="text1"/>
              </w:rPr>
              <w:t xml:space="preserve">8 </w:t>
            </w:r>
            <w:r w:rsidR="004D167A"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4A67E6" w:rsidP="00643844">
            <w:pPr>
              <w:rPr>
                <w:color w:val="000000" w:themeColor="text1"/>
              </w:rPr>
            </w:pPr>
            <w:r w:rsidRPr="009E779A">
              <w:rPr>
                <w:color w:val="000000" w:themeColor="text1"/>
              </w:rPr>
              <w:t>Benefits of high performance teams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4A67E6" w:rsidP="00997C3F">
            <w:pPr>
              <w:rPr>
                <w:color w:val="000000" w:themeColor="text1"/>
              </w:rPr>
            </w:pPr>
            <w:r w:rsidRPr="009E779A">
              <w:rPr>
                <w:color w:val="000000" w:themeColor="text1"/>
              </w:rPr>
              <w:t>Benefits</w:t>
            </w:r>
          </w:p>
          <w:p w:rsidR="004A67E6" w:rsidRPr="009E779A" w:rsidRDefault="004A67E6" w:rsidP="00997C3F">
            <w:pPr>
              <w:rPr>
                <w:color w:val="000000" w:themeColor="text1"/>
              </w:rPr>
            </w:pPr>
            <w:r w:rsidRPr="009E779A">
              <w:rPr>
                <w:color w:val="000000" w:themeColor="text1"/>
              </w:rPr>
              <w:t>Discuss the benefits of having a high performance team</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6E5BC0" w:rsidP="006E5BC0">
            <w:pPr>
              <w:rPr>
                <w:b/>
                <w:bCs/>
                <w:color w:val="000000" w:themeColor="text1"/>
              </w:rPr>
            </w:pPr>
            <w:r w:rsidRPr="009E779A">
              <w:rPr>
                <w:b/>
                <w:bCs/>
                <w:color w:val="000000" w:themeColor="text1"/>
              </w:rPr>
              <w:t>03</w:t>
            </w:r>
            <w:r w:rsidR="004E5693" w:rsidRPr="009E779A">
              <w:rPr>
                <w:b/>
                <w:bCs/>
                <w:color w:val="000000" w:themeColor="text1"/>
              </w:rPr>
              <w:t>: Teamwork Makes the Dream W</w:t>
            </w:r>
            <w:r w:rsidR="004A67E6" w:rsidRPr="009E779A">
              <w:rPr>
                <w:b/>
                <w:bCs/>
                <w:color w:val="000000" w:themeColor="text1"/>
              </w:rPr>
              <w:t>ork</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3D010E"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4A67E6" w:rsidP="00997C3F">
            <w:pPr>
              <w:rPr>
                <w:color w:val="000000" w:themeColor="text1"/>
              </w:rPr>
            </w:pPr>
            <w:r w:rsidRPr="009E779A">
              <w:rPr>
                <w:color w:val="000000" w:themeColor="text1"/>
              </w:rPr>
              <w:t>Split into groups of 4 and as a group complete the worksheet.</w:t>
            </w:r>
            <w:r w:rsidR="009E779A" w:rsidRPr="009E779A">
              <w:rPr>
                <w:color w:val="000000" w:themeColor="text1"/>
              </w:rPr>
              <w:t xml:space="preserve"> </w:t>
            </w:r>
            <w:r w:rsidR="0084166C" w:rsidRPr="009E779A">
              <w:rPr>
                <w:color w:val="000000" w:themeColor="text1"/>
              </w:rPr>
              <w:t>Share your results with the other groups.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3D010E"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3D010E"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lastRenderedPageBreak/>
              <w:t>Review Questions</w:t>
            </w:r>
          </w:p>
        </w:tc>
        <w:tc>
          <w:tcPr>
            <w:tcW w:w="7128" w:type="dxa"/>
            <w:vAlign w:val="center"/>
          </w:tcPr>
          <w:p w:rsidR="00CC07AB" w:rsidRPr="009E779A" w:rsidRDefault="004A67E6" w:rsidP="00997C3F">
            <w:pPr>
              <w:rPr>
                <w:color w:val="000000" w:themeColor="text1"/>
              </w:rPr>
            </w:pPr>
            <w:r w:rsidRPr="009E779A">
              <w:rPr>
                <w:color w:val="000000" w:themeColor="text1"/>
              </w:rPr>
              <w:t>Why does management benefit from high performance teams?</w:t>
            </w:r>
          </w:p>
        </w:tc>
      </w:tr>
    </w:tbl>
    <w:p w:rsidR="00CC07AB" w:rsidRPr="009E779A" w:rsidRDefault="00CC07AB" w:rsidP="00CC07AB"/>
    <w:p w:rsidR="00CC07AB" w:rsidRPr="009E779A" w:rsidRDefault="00B00A97" w:rsidP="00CC07AB">
      <w:pPr>
        <w:pStyle w:val="Heading2"/>
      </w:pPr>
      <w:bookmarkStart w:id="26" w:name="_Toc407102180"/>
      <w:r w:rsidRPr="009E779A">
        <w:t>Leadership for High Performance Team</w:t>
      </w:r>
      <w:bookmarkEnd w:id="26"/>
    </w:p>
    <w:p w:rsidR="00CC07AB" w:rsidRPr="009E779A" w:rsidRDefault="00D85A25" w:rsidP="00BE457E">
      <w:r w:rsidRPr="009E779A">
        <w:rPr>
          <w:lang w:bidi="ar-SA"/>
        </w:rPr>
        <w:drawing>
          <wp:anchor distT="0" distB="0" distL="114300" distR="114300" simplePos="0" relativeHeight="251686912" behindDoc="0" locked="0" layoutInCell="1" allowOverlap="1" wp14:anchorId="35AD330D" wp14:editId="508C36F0">
            <wp:simplePos x="0" y="0"/>
            <wp:positionH relativeFrom="column">
              <wp:posOffset>0</wp:posOffset>
            </wp:positionH>
            <wp:positionV relativeFrom="paragraph">
              <wp:posOffset>37465</wp:posOffset>
            </wp:positionV>
            <wp:extent cx="944880" cy="891540"/>
            <wp:effectExtent l="0" t="0" r="7620" b="3810"/>
            <wp:wrapSquare wrapText="bothSides"/>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MP900431737[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44880" cy="891540"/>
                    </a:xfrm>
                    <a:prstGeom prst="rect">
                      <a:avLst/>
                    </a:prstGeom>
                  </pic:spPr>
                </pic:pic>
              </a:graphicData>
            </a:graphic>
          </wp:anchor>
        </w:drawing>
      </w:r>
      <w:r w:rsidR="00BE457E" w:rsidRPr="009E779A">
        <w:t>One interesting fact about high performance teams is that, depending on the need, team members take turns in the leadership role.</w:t>
      </w:r>
      <w:r w:rsidR="009E779A" w:rsidRPr="009E779A">
        <w:t xml:space="preserve"> </w:t>
      </w:r>
      <w:r w:rsidR="00BE457E" w:rsidRPr="009E779A">
        <w:t>The team’s main focus is achieving their goal, and they come to the consensus collectively to elect a team leader that is most fitting to the role.</w:t>
      </w:r>
      <w:r w:rsidR="009E779A" w:rsidRPr="009E779A">
        <w:t xml:space="preserve"> </w:t>
      </w:r>
      <w:r w:rsidR="00BE457E" w:rsidRPr="009E779A">
        <w:t>These teams do not choose leaders based on popularity or ego.</w:t>
      </w:r>
      <w:r w:rsidR="009E779A" w:rsidRPr="009E779A">
        <w:t xml:space="preserve"> </w:t>
      </w:r>
      <w:r w:rsidR="00F32A33" w:rsidRPr="009E779A">
        <w:t>This does not mean that the teams do not have a manager, director, or some other form of authority.</w:t>
      </w:r>
      <w:r w:rsidR="009E779A" w:rsidRPr="009E779A">
        <w:t xml:space="preserve"> </w:t>
      </w:r>
      <w:r w:rsidR="00F32A33" w:rsidRPr="009E779A">
        <w:t>This only pertains to the leadership role (team lead) in the team.</w:t>
      </w:r>
    </w:p>
    <w:p w:rsidR="00F32A33" w:rsidRPr="009E779A" w:rsidRDefault="00F32A33" w:rsidP="00BE457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277776" w:rsidP="00CC07AB">
            <w:pPr>
              <w:rPr>
                <w:b/>
                <w:bCs/>
                <w:color w:val="000000" w:themeColor="text1"/>
              </w:rPr>
            </w:pPr>
            <w:r w:rsidRPr="009E779A">
              <w:rPr>
                <w:b/>
                <w:bCs/>
                <w:color w:val="000000" w:themeColor="text1"/>
              </w:rPr>
              <w:t>8</w:t>
            </w:r>
            <w:r w:rsidR="00765145" w:rsidRPr="009E779A">
              <w:rPr>
                <w:b/>
                <w:bCs/>
                <w:color w:val="000000" w:themeColor="text1"/>
              </w:rPr>
              <w:t xml:space="preserve"> </w:t>
            </w:r>
            <w:r w:rsidR="004D167A" w:rsidRPr="009E779A">
              <w:rPr>
                <w:b/>
                <w:bCs/>
                <w:color w:val="000000" w:themeColor="text1"/>
              </w:rPr>
              <w:t>minute</w:t>
            </w:r>
            <w:r w:rsidR="00700161" w:rsidRPr="009E779A">
              <w:rPr>
                <w:b/>
                <w:bCs/>
                <w:color w:val="000000" w:themeColor="text1"/>
              </w:rPr>
              <w:t>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555452" w:rsidP="00700161">
            <w:pPr>
              <w:rPr>
                <w:color w:val="000000" w:themeColor="text1"/>
              </w:rPr>
            </w:pPr>
            <w:r w:rsidRPr="009E779A">
              <w:rPr>
                <w:color w:val="000000" w:themeColor="text1"/>
              </w:rPr>
              <w:t>Define Leadership</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555452" w:rsidP="006D5704">
            <w:pPr>
              <w:rPr>
                <w:color w:val="000000" w:themeColor="text1"/>
              </w:rPr>
            </w:pPr>
            <w:r w:rsidRPr="009E779A">
              <w:rPr>
                <w:color w:val="000000" w:themeColor="text1"/>
              </w:rPr>
              <w:t>Define Leadership</w:t>
            </w:r>
          </w:p>
          <w:p w:rsidR="00555452" w:rsidRPr="009E779A" w:rsidRDefault="00555452" w:rsidP="006D5704">
            <w:pPr>
              <w:rPr>
                <w:color w:val="000000" w:themeColor="text1"/>
              </w:rPr>
            </w:pPr>
            <w:r w:rsidRPr="009E779A">
              <w:rPr>
                <w:color w:val="000000" w:themeColor="text1"/>
              </w:rPr>
              <w:t>As a group</w:t>
            </w:r>
            <w:r w:rsidR="00280602" w:rsidRPr="009E779A">
              <w:rPr>
                <w:color w:val="000000" w:themeColor="text1"/>
              </w:rPr>
              <w:t>,</w:t>
            </w:r>
            <w:r w:rsidRPr="009E779A">
              <w:rPr>
                <w:color w:val="000000" w:themeColor="text1"/>
              </w:rPr>
              <w:t xml:space="preserve"> define what leadership is.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CC619A" w:rsidP="00CC07AB">
            <w:pPr>
              <w:rPr>
                <w:b/>
                <w:bCs/>
                <w:color w:val="000000" w:themeColor="text1"/>
              </w:rPr>
            </w:pPr>
            <w:r w:rsidRPr="009E779A">
              <w:rPr>
                <w:b/>
                <w:bCs/>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1402A2"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555452" w:rsidP="00A34865">
            <w:pPr>
              <w:rPr>
                <w:color w:val="000000" w:themeColor="text1"/>
              </w:rPr>
            </w:pPr>
            <w:r w:rsidRPr="009E779A">
              <w:rPr>
                <w:color w:val="000000" w:themeColor="text1"/>
              </w:rPr>
              <w:t>As a group list the attributes that you look for in great leadership.</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1402A2"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1402A2"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F32A33" w:rsidP="00CC619A">
            <w:pPr>
              <w:rPr>
                <w:color w:val="000000" w:themeColor="text1"/>
              </w:rPr>
            </w:pPr>
            <w:r w:rsidRPr="009E779A">
              <w:rPr>
                <w:color w:val="000000" w:themeColor="text1"/>
              </w:rPr>
              <w:t>Does a high performance team still have a management team?</w:t>
            </w:r>
          </w:p>
        </w:tc>
      </w:tr>
    </w:tbl>
    <w:p w:rsidR="004E5693" w:rsidRPr="009E779A" w:rsidRDefault="004E5693" w:rsidP="00F97C71">
      <w:pPr>
        <w:rPr>
          <w:rFonts w:eastAsiaTheme="majorEastAsia"/>
        </w:rPr>
      </w:pPr>
    </w:p>
    <w:p w:rsidR="00B00A97" w:rsidRPr="009E779A" w:rsidRDefault="00B00A97" w:rsidP="00C31CDC">
      <w:pPr>
        <w:pStyle w:val="Heading2"/>
      </w:pPr>
      <w:bookmarkStart w:id="27" w:name="_Toc407102181"/>
      <w:r w:rsidRPr="009E779A">
        <w:t>Understanding Team Dynamics</w:t>
      </w:r>
      <w:bookmarkEnd w:id="27"/>
    </w:p>
    <w:p w:rsidR="00CC07AB" w:rsidRDefault="00D85A25" w:rsidP="00A443DB">
      <w:r w:rsidRPr="009E779A">
        <w:rPr>
          <w:lang w:bidi="ar-SA"/>
        </w:rPr>
        <w:drawing>
          <wp:anchor distT="0" distB="0" distL="114300" distR="114300" simplePos="0" relativeHeight="251687936" behindDoc="0" locked="0" layoutInCell="1" allowOverlap="1" wp14:anchorId="2E247E63" wp14:editId="491176B4">
            <wp:simplePos x="0" y="0"/>
            <wp:positionH relativeFrom="column">
              <wp:posOffset>0</wp:posOffset>
            </wp:positionH>
            <wp:positionV relativeFrom="paragraph">
              <wp:posOffset>0</wp:posOffset>
            </wp:positionV>
            <wp:extent cx="982980" cy="990600"/>
            <wp:effectExtent l="0" t="0" r="7620" b="0"/>
            <wp:wrapSquare wrapText="bothSides"/>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MP900409045[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82980" cy="990600"/>
                    </a:xfrm>
                    <a:prstGeom prst="rect">
                      <a:avLst/>
                    </a:prstGeom>
                  </pic:spPr>
                </pic:pic>
              </a:graphicData>
            </a:graphic>
          </wp:anchor>
        </w:drawing>
      </w:r>
      <w:r w:rsidR="0065275B" w:rsidRPr="009E779A">
        <w:t>High performance teams depend a lot on communication.</w:t>
      </w:r>
      <w:r w:rsidR="009E779A" w:rsidRPr="009E779A">
        <w:t xml:space="preserve"> </w:t>
      </w:r>
      <w:r w:rsidR="0065275B" w:rsidRPr="009E779A">
        <w:t>The team dynamic stems off of an open forum environment.</w:t>
      </w:r>
      <w:r w:rsidR="009E779A" w:rsidRPr="009E779A">
        <w:t xml:space="preserve"> </w:t>
      </w:r>
      <w:r w:rsidR="0065275B" w:rsidRPr="009E779A">
        <w:t>In these types of teams, no one voice is greater than another.</w:t>
      </w:r>
      <w:r w:rsidR="009E779A" w:rsidRPr="009E779A">
        <w:t xml:space="preserve"> </w:t>
      </w:r>
      <w:r w:rsidR="0065275B" w:rsidRPr="009E779A">
        <w:t>Team members have the ability to communicate openly with one another</w:t>
      </w:r>
      <w:r w:rsidR="005E5ACD" w:rsidRPr="009E779A">
        <w:t>.</w:t>
      </w:r>
      <w:r w:rsidR="009E779A" w:rsidRPr="009E779A">
        <w:t xml:space="preserve"> </w:t>
      </w:r>
      <w:r w:rsidR="005E5ACD" w:rsidRPr="009E779A">
        <w:t xml:space="preserve">They are able to </w:t>
      </w:r>
      <w:r w:rsidR="0065275B" w:rsidRPr="009E779A">
        <w:t>offer</w:t>
      </w:r>
      <w:r w:rsidR="005E5ACD" w:rsidRPr="009E779A">
        <w:t xml:space="preserve"> one another constructive</w:t>
      </w:r>
      <w:r w:rsidR="0065275B" w:rsidRPr="009E779A">
        <w:t xml:space="preserve"> criticism</w:t>
      </w:r>
      <w:r w:rsidR="005E5ACD" w:rsidRPr="009E779A">
        <w:t>, ideas on alternate solutions, or other ways to complete the tasks</w:t>
      </w:r>
      <w:r w:rsidR="0065275B" w:rsidRPr="009E779A">
        <w:t>.</w:t>
      </w:r>
      <w:r w:rsidR="009E779A" w:rsidRPr="009E779A">
        <w:t xml:space="preserve"> </w:t>
      </w:r>
      <w:r w:rsidR="0065275B" w:rsidRPr="009E779A">
        <w:t>The collective goal of the team is to efficiently complete the task at hand, so egos are left at the door.</w:t>
      </w:r>
      <w:r w:rsidR="009E779A" w:rsidRPr="009E779A">
        <w:t xml:space="preserve"> </w:t>
      </w:r>
    </w:p>
    <w:p w:rsidR="00F97C71" w:rsidRPr="009E779A" w:rsidRDefault="00F97C71" w:rsidP="00A443D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lastRenderedPageBreak/>
              <w:t xml:space="preserve">Estimated Time </w:t>
            </w:r>
          </w:p>
        </w:tc>
        <w:tc>
          <w:tcPr>
            <w:tcW w:w="7128" w:type="dxa"/>
            <w:tcBorders>
              <w:bottom w:val="single" w:sz="4" w:space="0" w:color="1F497D"/>
            </w:tcBorders>
            <w:vAlign w:val="center"/>
          </w:tcPr>
          <w:p w:rsidR="00CC07AB" w:rsidRPr="009E779A" w:rsidRDefault="00277776" w:rsidP="00CC07AB">
            <w:pPr>
              <w:rPr>
                <w:b/>
                <w:bCs/>
                <w:color w:val="000000" w:themeColor="text1"/>
              </w:rPr>
            </w:pPr>
            <w:r w:rsidRPr="009E779A">
              <w:rPr>
                <w:b/>
                <w:bCs/>
                <w:color w:val="000000" w:themeColor="text1"/>
              </w:rPr>
              <w:t>8</w:t>
            </w:r>
            <w:r w:rsidR="00522BEB" w:rsidRPr="009E779A">
              <w:rPr>
                <w:b/>
                <w:bCs/>
                <w:color w:val="000000" w:themeColor="text1"/>
              </w:rPr>
              <w:t xml:space="preserve"> </w:t>
            </w:r>
            <w:r w:rsidR="00662209"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2D305B" w:rsidP="00680698">
            <w:pPr>
              <w:rPr>
                <w:color w:val="000000" w:themeColor="text1"/>
              </w:rPr>
            </w:pPr>
            <w:r w:rsidRPr="009E779A">
              <w:rPr>
                <w:color w:val="000000" w:themeColor="text1"/>
              </w:rPr>
              <w:t>Communication</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2D305B" w:rsidP="007F268B">
            <w:pPr>
              <w:rPr>
                <w:color w:val="000000" w:themeColor="text1"/>
              </w:rPr>
            </w:pPr>
            <w:r w:rsidRPr="009E779A">
              <w:rPr>
                <w:color w:val="000000" w:themeColor="text1"/>
              </w:rPr>
              <w:t>Test your communication</w:t>
            </w:r>
          </w:p>
          <w:p w:rsidR="002D305B" w:rsidRPr="009E779A" w:rsidRDefault="002D305B" w:rsidP="007F268B">
            <w:pPr>
              <w:rPr>
                <w:color w:val="000000" w:themeColor="text1"/>
              </w:rPr>
            </w:pPr>
            <w:r w:rsidRPr="009E779A">
              <w:rPr>
                <w:color w:val="000000" w:themeColor="text1"/>
              </w:rPr>
              <w:t>Understand the importance of good communication.</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6E5BC0" w:rsidP="00A443DB">
            <w:pPr>
              <w:rPr>
                <w:b/>
                <w:color w:val="000000" w:themeColor="text1"/>
              </w:rPr>
            </w:pPr>
            <w:r w:rsidRPr="009E779A">
              <w:rPr>
                <w:b/>
                <w:color w:val="000000" w:themeColor="text1"/>
              </w:rPr>
              <w:t>0</w:t>
            </w:r>
            <w:r w:rsidR="004E5693" w:rsidRPr="009E779A">
              <w:rPr>
                <w:b/>
                <w:color w:val="000000" w:themeColor="text1"/>
              </w:rPr>
              <w:t>4: Test Your C</w:t>
            </w:r>
            <w:r w:rsidR="002D305B" w:rsidRPr="009E779A">
              <w:rPr>
                <w:b/>
                <w:color w:val="000000" w:themeColor="text1"/>
              </w:rPr>
              <w:t>ommunication</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480A74" w:rsidP="00CC07AB">
            <w:pPr>
              <w:rPr>
                <w:b/>
                <w:color w:val="000000" w:themeColor="text1"/>
              </w:rPr>
            </w:pPr>
            <w:r w:rsidRPr="009E779A">
              <w:rPr>
                <w:b/>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370AD2" w:rsidP="00370AD2">
            <w:pPr>
              <w:rPr>
                <w:color w:val="000000" w:themeColor="text1"/>
              </w:rPr>
            </w:pPr>
            <w:r w:rsidRPr="009E779A">
              <w:rPr>
                <w:color w:val="000000" w:themeColor="text1"/>
              </w:rPr>
              <w:t>Cut t</w:t>
            </w:r>
            <w:r w:rsidR="00FF1207" w:rsidRPr="009E779A">
              <w:rPr>
                <w:color w:val="000000" w:themeColor="text1"/>
              </w:rPr>
              <w:t xml:space="preserve">he pictures on the worksheet </w:t>
            </w:r>
            <w:r w:rsidRPr="009E779A">
              <w:rPr>
                <w:color w:val="000000" w:themeColor="text1"/>
              </w:rPr>
              <w:t>and pair up into teams of 2.</w:t>
            </w:r>
            <w:r w:rsidR="009E779A" w:rsidRPr="009E779A">
              <w:rPr>
                <w:color w:val="000000" w:themeColor="text1"/>
              </w:rPr>
              <w:t xml:space="preserve"> </w:t>
            </w:r>
            <w:r w:rsidRPr="009E779A">
              <w:rPr>
                <w:color w:val="000000" w:themeColor="text1"/>
              </w:rPr>
              <w:t xml:space="preserve">Place </w:t>
            </w:r>
            <w:r w:rsidR="0098512A" w:rsidRPr="009E779A">
              <w:rPr>
                <w:color w:val="000000" w:themeColor="text1"/>
              </w:rPr>
              <w:t>the pictures</w:t>
            </w:r>
            <w:r w:rsidRPr="009E779A">
              <w:rPr>
                <w:color w:val="000000" w:themeColor="text1"/>
              </w:rPr>
              <w:t xml:space="preserve"> face down and each person picks 5 of the pictures.</w:t>
            </w:r>
            <w:r w:rsidR="009E779A" w:rsidRPr="009E779A">
              <w:rPr>
                <w:color w:val="000000" w:themeColor="text1"/>
              </w:rPr>
              <w:t xml:space="preserve"> </w:t>
            </w:r>
            <w:r w:rsidRPr="009E779A">
              <w:rPr>
                <w:color w:val="000000" w:themeColor="text1"/>
              </w:rPr>
              <w:t xml:space="preserve">Then you will take turns describing what </w:t>
            </w:r>
            <w:r w:rsidR="0098512A" w:rsidRPr="009E779A">
              <w:rPr>
                <w:color w:val="000000" w:themeColor="text1"/>
              </w:rPr>
              <w:t>your</w:t>
            </w:r>
            <w:r w:rsidRPr="009E779A">
              <w:rPr>
                <w:color w:val="000000" w:themeColor="text1"/>
              </w:rPr>
              <w:t xml:space="preserve"> picture is without using words that relate to it.</w:t>
            </w:r>
            <w:r w:rsidR="009E779A" w:rsidRPr="009E779A">
              <w:rPr>
                <w:color w:val="000000" w:themeColor="text1"/>
              </w:rPr>
              <w:t xml:space="preserve"> </w:t>
            </w:r>
            <w:r w:rsidRPr="009E779A">
              <w:rPr>
                <w:color w:val="000000" w:themeColor="text1"/>
              </w:rPr>
              <w:t xml:space="preserve">Example: if your picture is of a stapler, you </w:t>
            </w:r>
            <w:r w:rsidR="0098512A" w:rsidRPr="009E779A">
              <w:rPr>
                <w:color w:val="000000" w:themeColor="text1"/>
              </w:rPr>
              <w:t>cannot</w:t>
            </w:r>
            <w:r w:rsidRPr="009E779A">
              <w:rPr>
                <w:color w:val="000000" w:themeColor="text1"/>
              </w:rPr>
              <w:t xml:space="preserve"> say "uses staples"</w:t>
            </w:r>
            <w:r w:rsidR="009E779A" w:rsidRPr="009E779A">
              <w:rPr>
                <w:color w:val="000000" w:themeColor="text1"/>
              </w:rPr>
              <w:t xml:space="preserve"> </w:t>
            </w:r>
            <w:r w:rsidRPr="009E779A">
              <w:rPr>
                <w:color w:val="000000" w:themeColor="text1"/>
              </w:rPr>
              <w:t>but might say "office supply used to combine multiple pieces of paper"</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B9010E"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B9010E"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98512A" w:rsidP="00680698">
            <w:pPr>
              <w:rPr>
                <w:color w:val="000000" w:themeColor="text1"/>
              </w:rPr>
            </w:pPr>
            <w:r w:rsidRPr="009E779A">
              <w:rPr>
                <w:color w:val="000000" w:themeColor="text1"/>
              </w:rPr>
              <w:t>What is the collective goal of the team?</w:t>
            </w:r>
          </w:p>
        </w:tc>
      </w:tr>
    </w:tbl>
    <w:p w:rsidR="00CC07AB" w:rsidRPr="009E779A" w:rsidRDefault="00CC07AB" w:rsidP="00CC07AB"/>
    <w:p w:rsidR="00CC07AB" w:rsidRPr="009E779A" w:rsidRDefault="00CC07AB" w:rsidP="00CC07AB">
      <w:pPr>
        <w:pStyle w:val="Heading2"/>
      </w:pPr>
      <w:bookmarkStart w:id="28" w:name="_Toc407102182"/>
      <w:r w:rsidRPr="009E779A">
        <w:t>Case Study</w:t>
      </w:r>
      <w:bookmarkEnd w:id="28"/>
    </w:p>
    <w:p w:rsidR="00CC07AB" w:rsidRDefault="006B58A9" w:rsidP="00CC07AB">
      <w:r w:rsidRPr="009E779A">
        <w:rPr>
          <w:lang w:bidi="ar-SA"/>
        </w:rPr>
        <w:drawing>
          <wp:anchor distT="0" distB="0" distL="114300" distR="114300" simplePos="0" relativeHeight="251688960" behindDoc="0" locked="0" layoutInCell="1" allowOverlap="1" wp14:anchorId="3E03AFF5" wp14:editId="2E82184E">
            <wp:simplePos x="0" y="0"/>
            <wp:positionH relativeFrom="column">
              <wp:posOffset>-9525</wp:posOffset>
            </wp:positionH>
            <wp:positionV relativeFrom="paragraph">
              <wp:posOffset>39370</wp:posOffset>
            </wp:positionV>
            <wp:extent cx="1050925" cy="922020"/>
            <wp:effectExtent l="0" t="0" r="0" b="0"/>
            <wp:wrapSquare wrapText="bothSides"/>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MC900388966[1].WM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50925" cy="922020"/>
                    </a:xfrm>
                    <a:prstGeom prst="rect">
                      <a:avLst/>
                    </a:prstGeom>
                  </pic:spPr>
                </pic:pic>
              </a:graphicData>
            </a:graphic>
          </wp:anchor>
        </w:drawing>
      </w:r>
      <w:r w:rsidR="00F547D9" w:rsidRPr="009E779A">
        <w:t>Yasmin is the newest member of her company’s marketing team.</w:t>
      </w:r>
      <w:r w:rsidR="009E779A" w:rsidRPr="009E779A">
        <w:t xml:space="preserve"> </w:t>
      </w:r>
      <w:r w:rsidR="00F547D9" w:rsidRPr="009E779A">
        <w:t>This team is unlike any other team she has been a part of.</w:t>
      </w:r>
      <w:r w:rsidR="009E779A" w:rsidRPr="009E779A">
        <w:t xml:space="preserve"> </w:t>
      </w:r>
      <w:r w:rsidR="00F547D9" w:rsidRPr="009E779A">
        <w:t>They are all open and honest with each other.</w:t>
      </w:r>
      <w:r w:rsidR="009E779A" w:rsidRPr="009E779A">
        <w:t xml:space="preserve"> </w:t>
      </w:r>
      <w:r w:rsidR="00F547D9" w:rsidRPr="009E779A">
        <w:t>If they don’t think one idea will work, they collectively come up with a new idea.</w:t>
      </w:r>
      <w:r w:rsidR="009E779A" w:rsidRPr="009E779A">
        <w:t xml:space="preserve"> </w:t>
      </w:r>
      <w:r w:rsidR="00F547D9" w:rsidRPr="009E779A">
        <w:t>Every team member is able to put in their two cents even if they are not the lead on the project.</w:t>
      </w:r>
      <w:r w:rsidR="009E779A" w:rsidRPr="009E779A">
        <w:t xml:space="preserve"> </w:t>
      </w:r>
      <w:r w:rsidR="00F547D9" w:rsidRPr="009E779A">
        <w:t>Brenda is heading up their current project, coming up with a new print ad for the company.</w:t>
      </w:r>
      <w:r w:rsidR="009E779A" w:rsidRPr="009E779A">
        <w:t xml:space="preserve"> </w:t>
      </w:r>
      <w:r w:rsidR="00F547D9" w:rsidRPr="009E779A">
        <w:t>She was selected by the group because she has the most experience with print ads.</w:t>
      </w:r>
      <w:r w:rsidR="009E779A" w:rsidRPr="009E779A">
        <w:t xml:space="preserve"> </w:t>
      </w:r>
      <w:r w:rsidR="00F547D9" w:rsidRPr="009E779A">
        <w:t>Yasmin is so excited to be a part of this team.</w:t>
      </w:r>
    </w:p>
    <w:p w:rsidR="00F97C71" w:rsidRPr="009E779A" w:rsidRDefault="00F97C71"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BE2753" w:rsidP="00CC07AB">
            <w:pPr>
              <w:rPr>
                <w:b/>
                <w:bCs/>
                <w:color w:val="000000" w:themeColor="text1"/>
              </w:rPr>
            </w:pPr>
            <w:r w:rsidRPr="009E779A">
              <w:rPr>
                <w:b/>
                <w:bCs/>
                <w:color w:val="000000" w:themeColor="text1"/>
              </w:rPr>
              <w:t>5</w:t>
            </w:r>
            <w:r w:rsidR="00077A0C"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F547D9" w:rsidP="00894694">
            <w:pPr>
              <w:rPr>
                <w:color w:val="000000" w:themeColor="text1"/>
              </w:rPr>
            </w:pPr>
            <w:r w:rsidRPr="009E779A">
              <w:rPr>
                <w:color w:val="000000" w:themeColor="text1"/>
              </w:rPr>
              <w:t>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41489E" w:rsidRPr="009E779A" w:rsidRDefault="0041489E" w:rsidP="00CC07AB">
            <w:pPr>
              <w:rPr>
                <w:b/>
                <w:color w:val="000000" w:themeColor="text1"/>
              </w:rPr>
            </w:pPr>
            <w:r w:rsidRPr="009E779A">
              <w:rPr>
                <w:b/>
                <w:color w:val="000000" w:themeColor="text1"/>
              </w:rPr>
              <w:t>Case Study</w:t>
            </w:r>
          </w:p>
          <w:p w:rsidR="00CC07AB" w:rsidRPr="009E779A" w:rsidRDefault="0041489E" w:rsidP="00C71977">
            <w:pPr>
              <w:rPr>
                <w:color w:val="000000" w:themeColor="text1"/>
              </w:rPr>
            </w:pPr>
            <w:r w:rsidRPr="009E779A">
              <w:rPr>
                <w:color w:val="000000" w:themeColor="text1"/>
              </w:rPr>
              <w:t xml:space="preserve">Discuss </w:t>
            </w:r>
            <w:r w:rsidR="00C71977" w:rsidRPr="009E779A">
              <w:rPr>
                <w:color w:val="000000" w:themeColor="text1"/>
              </w:rPr>
              <w:t>the case study</w:t>
            </w:r>
            <w:r w:rsidR="00E867EC" w:rsidRPr="009E779A">
              <w:rPr>
                <w:color w:val="000000" w:themeColor="text1"/>
              </w:rPr>
              <w:t xml:space="preserve">.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41489E" w:rsidP="00CC07AB">
            <w:pPr>
              <w:rPr>
                <w:color w:val="000000" w:themeColor="text1"/>
              </w:rPr>
            </w:pPr>
            <w:r w:rsidRPr="009E779A">
              <w:rPr>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lastRenderedPageBreak/>
              <w:t>Planning Checklist</w:t>
            </w:r>
          </w:p>
        </w:tc>
        <w:tc>
          <w:tcPr>
            <w:tcW w:w="7128" w:type="dxa"/>
            <w:tcBorders>
              <w:bottom w:val="single" w:sz="4" w:space="0" w:color="1F497D"/>
            </w:tcBorders>
            <w:vAlign w:val="center"/>
          </w:tcPr>
          <w:p w:rsidR="00CC07AB" w:rsidRPr="009E779A" w:rsidRDefault="0041489E"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F547D9" w:rsidP="00627FE7">
            <w:pPr>
              <w:rPr>
                <w:color w:val="000000" w:themeColor="text1"/>
              </w:rPr>
            </w:pPr>
            <w:r w:rsidRPr="009E779A">
              <w:rPr>
                <w:color w:val="000000" w:themeColor="text1"/>
              </w:rPr>
              <w:t>Discuss the results of the case study as a group.</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41489E" w:rsidP="00CC07AB">
            <w:pPr>
              <w:rPr>
                <w:color w:val="000000" w:themeColor="text1"/>
              </w:rPr>
            </w:pPr>
            <w:r w:rsidRPr="009E779A">
              <w:rPr>
                <w:color w:val="000000" w:themeColor="text1"/>
              </w:rPr>
              <w:t xml:space="preserve">Share any personal relevant stories. </w:t>
            </w:r>
          </w:p>
        </w:tc>
      </w:tr>
      <w:tr w:rsidR="00CC07AB" w:rsidRPr="009E779A">
        <w:trPr>
          <w:trHeight w:val="60"/>
        </w:trPr>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41489E"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F547D9" w:rsidP="00627FE7">
            <w:pPr>
              <w:rPr>
                <w:color w:val="000000" w:themeColor="text1"/>
              </w:rPr>
            </w:pPr>
            <w:r w:rsidRPr="009E779A">
              <w:rPr>
                <w:color w:val="000000" w:themeColor="text1"/>
              </w:rPr>
              <w:t>Does Yasmin like being a part of the team?</w:t>
            </w:r>
          </w:p>
        </w:tc>
      </w:tr>
    </w:tbl>
    <w:p w:rsidR="00F97C71" w:rsidRDefault="00F97C71">
      <w:pPr>
        <w:spacing w:after="0" w:line="240" w:lineRule="auto"/>
        <w:rPr>
          <w:rFonts w:ascii="Cambria" w:hAnsi="Cambria"/>
          <w:b/>
          <w:bCs/>
          <w:color w:val="4F81BD"/>
          <w:sz w:val="26"/>
          <w:szCs w:val="26"/>
        </w:rPr>
      </w:pPr>
    </w:p>
    <w:p w:rsidR="00F97C71" w:rsidRDefault="00F97C71">
      <w:pPr>
        <w:spacing w:after="0" w:line="240" w:lineRule="auto"/>
        <w:rPr>
          <w:rFonts w:ascii="Cambria" w:hAnsi="Cambria"/>
          <w:b/>
          <w:bCs/>
          <w:color w:val="4F81BD"/>
          <w:sz w:val="26"/>
          <w:szCs w:val="26"/>
        </w:rPr>
      </w:pPr>
      <w:r>
        <w:rPr>
          <w:rFonts w:ascii="Cambria" w:hAnsi="Cambria"/>
          <w:b/>
          <w:bCs/>
          <w:color w:val="4F81BD"/>
          <w:sz w:val="26"/>
          <w:szCs w:val="26"/>
        </w:rPr>
        <w:br w:type="page"/>
      </w:r>
    </w:p>
    <w:p w:rsidR="00381A27" w:rsidRPr="009E779A" w:rsidRDefault="00381A27" w:rsidP="006D5370">
      <w:pPr>
        <w:pStyle w:val="Heading2"/>
      </w:pPr>
      <w:bookmarkStart w:id="29" w:name="_Toc407102183"/>
      <w:r w:rsidRPr="009E779A">
        <w:lastRenderedPageBreak/>
        <w:t>Module Three: Review Questions</w:t>
      </w:r>
      <w:bookmarkEnd w:id="29"/>
    </w:p>
    <w:p w:rsidR="00CC07AB" w:rsidRPr="009E779A" w:rsidRDefault="00C8745E" w:rsidP="007F45EF">
      <w:pPr>
        <w:numPr>
          <w:ilvl w:val="0"/>
          <w:numId w:val="15"/>
        </w:numPr>
      </w:pPr>
      <w:r w:rsidRPr="009E779A">
        <w:t>What is a high performance team</w:t>
      </w:r>
      <w:r w:rsidR="008F0EFB" w:rsidRPr="009E779A">
        <w:t>?</w:t>
      </w:r>
    </w:p>
    <w:p w:rsidR="00CC07AB" w:rsidRPr="009E779A" w:rsidRDefault="00304501" w:rsidP="007F45EF">
      <w:pPr>
        <w:pStyle w:val="ListParagraph"/>
        <w:numPr>
          <w:ilvl w:val="0"/>
          <w:numId w:val="14"/>
        </w:numPr>
      </w:pPr>
      <w:r w:rsidRPr="009E779A">
        <w:t>A single individual who works hard to complete their task</w:t>
      </w:r>
      <w:r w:rsidR="00C8745E" w:rsidRPr="009E779A">
        <w:t>.</w:t>
      </w:r>
    </w:p>
    <w:p w:rsidR="00CC07AB" w:rsidRPr="009E779A" w:rsidRDefault="00304501" w:rsidP="004B0822">
      <w:pPr>
        <w:pStyle w:val="ListParagraph"/>
        <w:numPr>
          <w:ilvl w:val="0"/>
          <w:numId w:val="14"/>
        </w:numPr>
      </w:pPr>
      <w:r w:rsidRPr="009E779A">
        <w:t>An ineffective group of people who are unable to complete a task or goal</w:t>
      </w:r>
      <w:r w:rsidR="00C8745E" w:rsidRPr="009E779A">
        <w:t>.</w:t>
      </w:r>
    </w:p>
    <w:p w:rsidR="00CC07AB" w:rsidRPr="009E779A" w:rsidRDefault="00C8745E" w:rsidP="004B0822">
      <w:pPr>
        <w:pStyle w:val="ListParagraph"/>
        <w:numPr>
          <w:ilvl w:val="0"/>
          <w:numId w:val="14"/>
        </w:numPr>
        <w:rPr>
          <w:color w:val="FF0000"/>
        </w:rPr>
      </w:pPr>
      <w:r w:rsidRPr="009E779A">
        <w:rPr>
          <w:color w:val="FF0000"/>
        </w:rPr>
        <w:t>A group of extremely focused people who come together to meet a goal.</w:t>
      </w:r>
    </w:p>
    <w:p w:rsidR="00CC07AB" w:rsidRPr="009E779A" w:rsidRDefault="0065743E" w:rsidP="004B0822">
      <w:pPr>
        <w:pStyle w:val="ListParagraph"/>
        <w:numPr>
          <w:ilvl w:val="0"/>
          <w:numId w:val="14"/>
        </w:numPr>
      </w:pPr>
      <w:r w:rsidRPr="009E779A">
        <w:t>All of the above</w:t>
      </w:r>
    </w:p>
    <w:p w:rsidR="00381A27" w:rsidRPr="009E779A" w:rsidRDefault="00304501" w:rsidP="00681346">
      <w:pPr>
        <w:ind w:left="720"/>
        <w:rPr>
          <w:color w:val="FF0000"/>
        </w:rPr>
      </w:pPr>
      <w:r w:rsidRPr="009E779A">
        <w:rPr>
          <w:color w:val="FF0000"/>
        </w:rPr>
        <w:t>These teams consist of team members who are well trained, and able to</w:t>
      </w:r>
      <w:r w:rsidR="00280602" w:rsidRPr="009E779A">
        <w:rPr>
          <w:color w:val="FF0000"/>
        </w:rPr>
        <w:t xml:space="preserve"> work together well.</w:t>
      </w:r>
      <w:r w:rsidR="009E779A" w:rsidRPr="009E779A">
        <w:rPr>
          <w:color w:val="FF0000"/>
        </w:rPr>
        <w:t xml:space="preserve"> </w:t>
      </w:r>
      <w:r w:rsidR="00280602" w:rsidRPr="009E779A">
        <w:rPr>
          <w:color w:val="FF0000"/>
        </w:rPr>
        <w:t>They typically</w:t>
      </w:r>
      <w:r w:rsidRPr="009E779A">
        <w:rPr>
          <w:color w:val="FF0000"/>
        </w:rPr>
        <w:t xml:space="preserve"> have great relationships and rapport with one another.</w:t>
      </w:r>
      <w:r w:rsidR="009E779A" w:rsidRPr="009E779A">
        <w:rPr>
          <w:color w:val="FF0000"/>
        </w:rPr>
        <w:t xml:space="preserve"> </w:t>
      </w:r>
    </w:p>
    <w:p w:rsidR="00B63483" w:rsidRPr="009E779A" w:rsidRDefault="00D8176A" w:rsidP="00B63483">
      <w:pPr>
        <w:numPr>
          <w:ilvl w:val="0"/>
          <w:numId w:val="15"/>
        </w:numPr>
      </w:pPr>
      <w:r w:rsidRPr="009E779A">
        <w:t>According to the module, w</w:t>
      </w:r>
      <w:r w:rsidR="00C8745E" w:rsidRPr="009E779A">
        <w:t>hich of the following is not true about high performance teams</w:t>
      </w:r>
      <w:r w:rsidR="006D3A56" w:rsidRPr="009E779A">
        <w:t>?</w:t>
      </w:r>
    </w:p>
    <w:p w:rsidR="00B63483" w:rsidRPr="009E779A" w:rsidRDefault="00D8176A" w:rsidP="00B63483">
      <w:pPr>
        <w:pStyle w:val="ListParagraph"/>
        <w:numPr>
          <w:ilvl w:val="0"/>
          <w:numId w:val="16"/>
        </w:numPr>
        <w:rPr>
          <w:color w:val="FF0000"/>
        </w:rPr>
      </w:pPr>
      <w:r w:rsidRPr="009E779A">
        <w:rPr>
          <w:color w:val="FF0000"/>
        </w:rPr>
        <w:t>The leader is the only one from whom direction can be taken.</w:t>
      </w:r>
    </w:p>
    <w:p w:rsidR="00B63483" w:rsidRPr="009E779A" w:rsidRDefault="00C8745E" w:rsidP="00B63483">
      <w:pPr>
        <w:pStyle w:val="ListParagraph"/>
        <w:numPr>
          <w:ilvl w:val="0"/>
          <w:numId w:val="16"/>
        </w:numPr>
      </w:pPr>
      <w:r w:rsidRPr="009E779A">
        <w:t>The members have a lot of trust in each other.</w:t>
      </w:r>
    </w:p>
    <w:p w:rsidR="00B63483" w:rsidRPr="009E779A" w:rsidRDefault="00C8745E" w:rsidP="00B63483">
      <w:pPr>
        <w:pStyle w:val="ListParagraph"/>
        <w:numPr>
          <w:ilvl w:val="0"/>
          <w:numId w:val="16"/>
        </w:numPr>
      </w:pPr>
      <w:r w:rsidRPr="009E779A">
        <w:t>The members are fairly candid with one another.</w:t>
      </w:r>
    </w:p>
    <w:p w:rsidR="00B63483" w:rsidRPr="009E779A" w:rsidRDefault="006D3A56" w:rsidP="00B63483">
      <w:pPr>
        <w:pStyle w:val="ListParagraph"/>
        <w:numPr>
          <w:ilvl w:val="0"/>
          <w:numId w:val="16"/>
        </w:numPr>
      </w:pPr>
      <w:r w:rsidRPr="009E779A">
        <w:t>All of the above</w:t>
      </w:r>
      <w:r w:rsidR="00D8176A" w:rsidRPr="009E779A">
        <w:t>.</w:t>
      </w:r>
    </w:p>
    <w:p w:rsidR="00B63483" w:rsidRPr="009E779A" w:rsidRDefault="00C8745E" w:rsidP="00B63483">
      <w:pPr>
        <w:ind w:left="720"/>
        <w:rPr>
          <w:color w:val="FF0000"/>
        </w:rPr>
      </w:pPr>
      <w:r w:rsidRPr="009E779A">
        <w:rPr>
          <w:color w:val="FF0000"/>
        </w:rPr>
        <w:t>High performance team members have a lot of trust in each other and are usually fairly candid with one another</w:t>
      </w:r>
      <w:r w:rsidR="006D3A56" w:rsidRPr="009E779A">
        <w:rPr>
          <w:color w:val="FF0000"/>
        </w:rPr>
        <w:t>.</w:t>
      </w:r>
      <w:r w:rsidR="009E779A" w:rsidRPr="009E779A">
        <w:rPr>
          <w:color w:val="FF0000"/>
        </w:rPr>
        <w:t xml:space="preserve"> </w:t>
      </w:r>
      <w:r w:rsidR="00304501" w:rsidRPr="009E779A">
        <w:rPr>
          <w:color w:val="FF0000"/>
        </w:rPr>
        <w:t>Team members are permitted and encouraged to voice their comments or concerns.</w:t>
      </w:r>
      <w:r w:rsidR="009E779A" w:rsidRPr="009E779A">
        <w:rPr>
          <w:color w:val="FF0000"/>
        </w:rPr>
        <w:t xml:space="preserve"> </w:t>
      </w:r>
      <w:r w:rsidR="00304501" w:rsidRPr="009E779A">
        <w:rPr>
          <w:color w:val="FF0000"/>
        </w:rPr>
        <w:t xml:space="preserve">In a high performance team, the team members, often take turns leading the project </w:t>
      </w:r>
      <w:r w:rsidR="00280602" w:rsidRPr="009E779A">
        <w:rPr>
          <w:color w:val="FF0000"/>
        </w:rPr>
        <w:t>or aspects of the project.</w:t>
      </w:r>
      <w:r w:rsidR="009E779A" w:rsidRPr="009E779A">
        <w:rPr>
          <w:color w:val="FF0000"/>
        </w:rPr>
        <w:t xml:space="preserve"> </w:t>
      </w:r>
      <w:r w:rsidR="00280602" w:rsidRPr="009E779A">
        <w:rPr>
          <w:color w:val="FF0000"/>
        </w:rPr>
        <w:t>Th</w:t>
      </w:r>
      <w:r w:rsidR="00304501" w:rsidRPr="009E779A">
        <w:rPr>
          <w:color w:val="FF0000"/>
        </w:rPr>
        <w:t>e leaders are selected by the team</w:t>
      </w:r>
      <w:r w:rsidR="00586BE7" w:rsidRPr="009E779A">
        <w:rPr>
          <w:color w:val="FF0000"/>
        </w:rPr>
        <w:t xml:space="preserve">, based on </w:t>
      </w:r>
      <w:r w:rsidR="00304501" w:rsidRPr="009E779A">
        <w:rPr>
          <w:color w:val="FF0000"/>
        </w:rPr>
        <w:t>skill and knowledge.</w:t>
      </w:r>
      <w:r w:rsidR="009E779A" w:rsidRPr="009E779A">
        <w:rPr>
          <w:color w:val="FF0000"/>
        </w:rPr>
        <w:t xml:space="preserve"> </w:t>
      </w:r>
      <w:r w:rsidR="00304501" w:rsidRPr="009E779A">
        <w:rPr>
          <w:color w:val="FF0000"/>
        </w:rPr>
        <w:t>Even though there may be a lea</w:t>
      </w:r>
      <w:r w:rsidR="00586BE7" w:rsidRPr="009E779A">
        <w:rPr>
          <w:color w:val="FF0000"/>
        </w:rPr>
        <w:t xml:space="preserve">d person, the team works off </w:t>
      </w:r>
      <w:r w:rsidR="00304501" w:rsidRPr="009E779A">
        <w:rPr>
          <w:color w:val="FF0000"/>
        </w:rPr>
        <w:t>a democratic premise, not a dictatorship.</w:t>
      </w:r>
      <w:r w:rsidR="009E779A" w:rsidRPr="009E779A">
        <w:rPr>
          <w:color w:val="FF0000"/>
        </w:rPr>
        <w:t xml:space="preserve"> </w:t>
      </w:r>
    </w:p>
    <w:p w:rsidR="0031673C" w:rsidRPr="009E779A" w:rsidRDefault="00C8745E" w:rsidP="0031673C">
      <w:pPr>
        <w:numPr>
          <w:ilvl w:val="0"/>
          <w:numId w:val="15"/>
        </w:numPr>
      </w:pPr>
      <w:r w:rsidRPr="009E779A">
        <w:t>How do customers benefit from high performance teams</w:t>
      </w:r>
      <w:r w:rsidR="006D3A56" w:rsidRPr="009E779A">
        <w:t>?</w:t>
      </w:r>
    </w:p>
    <w:p w:rsidR="00537EC6" w:rsidRPr="009E779A" w:rsidRDefault="00C8745E" w:rsidP="0031673C">
      <w:pPr>
        <w:pStyle w:val="ListParagraph"/>
        <w:numPr>
          <w:ilvl w:val="0"/>
          <w:numId w:val="17"/>
        </w:numPr>
      </w:pPr>
      <w:r w:rsidRPr="009E779A">
        <w:t>The customers don’t benefit.</w:t>
      </w:r>
      <w:r w:rsidR="009E779A" w:rsidRPr="009E779A">
        <w:t xml:space="preserve"> </w:t>
      </w:r>
    </w:p>
    <w:p w:rsidR="0031673C" w:rsidRPr="009E779A" w:rsidRDefault="00C8745E" w:rsidP="0031673C">
      <w:pPr>
        <w:pStyle w:val="ListParagraph"/>
        <w:numPr>
          <w:ilvl w:val="0"/>
          <w:numId w:val="17"/>
        </w:numPr>
        <w:rPr>
          <w:color w:val="FF0000"/>
        </w:rPr>
      </w:pPr>
      <w:r w:rsidRPr="009E779A">
        <w:rPr>
          <w:color w:val="FF0000"/>
        </w:rPr>
        <w:t xml:space="preserve">They enter a </w:t>
      </w:r>
      <w:r w:rsidR="00530DF8" w:rsidRPr="009E779A">
        <w:rPr>
          <w:color w:val="FF0000"/>
        </w:rPr>
        <w:t xml:space="preserve">more </w:t>
      </w:r>
      <w:r w:rsidRPr="009E779A">
        <w:rPr>
          <w:color w:val="FF0000"/>
        </w:rPr>
        <w:t>welcoming environment.</w:t>
      </w:r>
    </w:p>
    <w:p w:rsidR="0031673C" w:rsidRPr="009E779A" w:rsidRDefault="00530DF8" w:rsidP="0031673C">
      <w:pPr>
        <w:pStyle w:val="ListParagraph"/>
        <w:numPr>
          <w:ilvl w:val="0"/>
          <w:numId w:val="17"/>
        </w:numPr>
      </w:pPr>
      <w:r w:rsidRPr="009E779A">
        <w:t xml:space="preserve">The </w:t>
      </w:r>
      <w:r w:rsidR="009E779A" w:rsidRPr="009E779A">
        <w:t>cost of the product or services is</w:t>
      </w:r>
      <w:r w:rsidRPr="009E779A">
        <w:t xml:space="preserve"> lessened.</w:t>
      </w:r>
    </w:p>
    <w:p w:rsidR="0031673C" w:rsidRPr="009E779A" w:rsidRDefault="00530DF8" w:rsidP="0031673C">
      <w:pPr>
        <w:pStyle w:val="ListParagraph"/>
        <w:numPr>
          <w:ilvl w:val="0"/>
          <w:numId w:val="17"/>
        </w:numPr>
      </w:pPr>
      <w:r w:rsidRPr="009E779A">
        <w:t>None of the above.</w:t>
      </w:r>
    </w:p>
    <w:p w:rsidR="0031673C" w:rsidRPr="009E779A" w:rsidRDefault="0025259D" w:rsidP="0031673C">
      <w:pPr>
        <w:ind w:left="720"/>
        <w:rPr>
          <w:color w:val="FF0000"/>
        </w:rPr>
      </w:pPr>
      <w:r w:rsidRPr="009E779A">
        <w:rPr>
          <w:color w:val="FF0000"/>
        </w:rPr>
        <w:t>Customer</w:t>
      </w:r>
      <w:r w:rsidR="00C8745E" w:rsidRPr="009E779A">
        <w:rPr>
          <w:color w:val="FF0000"/>
        </w:rPr>
        <w:t>s benefit because they receive their products quicker than they would have.</w:t>
      </w:r>
      <w:r w:rsidR="009E779A" w:rsidRPr="009E779A">
        <w:rPr>
          <w:color w:val="FF0000"/>
        </w:rPr>
        <w:t xml:space="preserve"> </w:t>
      </w:r>
      <w:r w:rsidR="00C8745E" w:rsidRPr="009E779A">
        <w:rPr>
          <w:color w:val="FF0000"/>
        </w:rPr>
        <w:t>The customers usually experience a more welcoming environment also because of the camaraderie between the teammates</w:t>
      </w:r>
      <w:r w:rsidR="006D3A56" w:rsidRPr="009E779A">
        <w:rPr>
          <w:color w:val="FF0000"/>
        </w:rPr>
        <w:t>.</w:t>
      </w:r>
    </w:p>
    <w:p w:rsidR="0031673C" w:rsidRPr="009E779A" w:rsidRDefault="00530DF8" w:rsidP="0031673C">
      <w:pPr>
        <w:numPr>
          <w:ilvl w:val="0"/>
          <w:numId w:val="15"/>
        </w:numPr>
      </w:pPr>
      <w:r w:rsidRPr="009E779A">
        <w:t>Which of the following is a type of benefit to having a high performance team</w:t>
      </w:r>
      <w:r w:rsidR="007F7845" w:rsidRPr="009E779A">
        <w:t>?</w:t>
      </w:r>
    </w:p>
    <w:p w:rsidR="0031673C" w:rsidRPr="009E779A" w:rsidRDefault="00530DF8" w:rsidP="0031673C">
      <w:pPr>
        <w:pStyle w:val="ListParagraph"/>
        <w:numPr>
          <w:ilvl w:val="0"/>
          <w:numId w:val="18"/>
        </w:numPr>
      </w:pPr>
      <w:r w:rsidRPr="009E779A">
        <w:t>Employee</w:t>
      </w:r>
    </w:p>
    <w:p w:rsidR="0031673C" w:rsidRPr="009E779A" w:rsidRDefault="00530DF8" w:rsidP="0031673C">
      <w:pPr>
        <w:pStyle w:val="ListParagraph"/>
        <w:numPr>
          <w:ilvl w:val="0"/>
          <w:numId w:val="18"/>
        </w:numPr>
      </w:pPr>
      <w:r w:rsidRPr="009E779A">
        <w:t xml:space="preserve">Management </w:t>
      </w:r>
    </w:p>
    <w:p w:rsidR="0031673C" w:rsidRPr="009E779A" w:rsidRDefault="00530DF8" w:rsidP="0031673C">
      <w:pPr>
        <w:pStyle w:val="ListParagraph"/>
        <w:numPr>
          <w:ilvl w:val="0"/>
          <w:numId w:val="18"/>
        </w:numPr>
      </w:pPr>
      <w:r w:rsidRPr="009E779A">
        <w:t xml:space="preserve">Customers </w:t>
      </w:r>
    </w:p>
    <w:p w:rsidR="0031673C" w:rsidRPr="009E779A" w:rsidRDefault="00530DF8" w:rsidP="0031673C">
      <w:pPr>
        <w:pStyle w:val="ListParagraph"/>
        <w:numPr>
          <w:ilvl w:val="0"/>
          <w:numId w:val="18"/>
        </w:numPr>
        <w:rPr>
          <w:color w:val="FF0000"/>
        </w:rPr>
      </w:pPr>
      <w:r w:rsidRPr="009E779A">
        <w:rPr>
          <w:color w:val="FF0000"/>
        </w:rPr>
        <w:t>All of the above</w:t>
      </w:r>
    </w:p>
    <w:p w:rsidR="00C8745E" w:rsidRPr="009E779A" w:rsidRDefault="00C8745E" w:rsidP="0031673C">
      <w:pPr>
        <w:ind w:left="720"/>
        <w:rPr>
          <w:color w:val="FF0000"/>
        </w:rPr>
      </w:pPr>
      <w:r w:rsidRPr="009E779A">
        <w:rPr>
          <w:color w:val="FF0000"/>
        </w:rPr>
        <w:t>There are many benefits to having a high performance team.</w:t>
      </w:r>
      <w:r w:rsidR="009E779A" w:rsidRPr="009E779A">
        <w:rPr>
          <w:color w:val="FF0000"/>
        </w:rPr>
        <w:t xml:space="preserve"> </w:t>
      </w:r>
      <w:r w:rsidRPr="009E779A">
        <w:rPr>
          <w:color w:val="FF0000"/>
        </w:rPr>
        <w:t>These benef</w:t>
      </w:r>
      <w:r w:rsidR="0025259D" w:rsidRPr="009E779A">
        <w:rPr>
          <w:color w:val="FF0000"/>
        </w:rPr>
        <w:t>its are split into 3 categories:</w:t>
      </w:r>
      <w:r w:rsidRPr="009E779A">
        <w:rPr>
          <w:color w:val="FF0000"/>
        </w:rPr>
        <w:t xml:space="preserve"> employee benefits, management benefits, and customer benefits</w:t>
      </w:r>
      <w:r w:rsidR="006D3A56" w:rsidRPr="009E779A">
        <w:rPr>
          <w:color w:val="FF0000"/>
        </w:rPr>
        <w:t>.</w:t>
      </w:r>
    </w:p>
    <w:p w:rsidR="00A2664E" w:rsidRPr="009E779A" w:rsidRDefault="0025259D" w:rsidP="00A2664E">
      <w:pPr>
        <w:numPr>
          <w:ilvl w:val="0"/>
          <w:numId w:val="15"/>
        </w:numPr>
      </w:pPr>
      <w:r w:rsidRPr="009E779A">
        <w:lastRenderedPageBreak/>
        <w:t>How is the leadership role</w:t>
      </w:r>
      <w:r w:rsidR="00530DF8" w:rsidRPr="009E779A">
        <w:t xml:space="preserve"> filled in a high performance team</w:t>
      </w:r>
      <w:r w:rsidR="00100FE0" w:rsidRPr="009E779A">
        <w:t>?</w:t>
      </w:r>
    </w:p>
    <w:p w:rsidR="00A2664E" w:rsidRPr="009E779A" w:rsidRDefault="00530DF8" w:rsidP="00A2664E">
      <w:pPr>
        <w:pStyle w:val="ListParagraph"/>
        <w:numPr>
          <w:ilvl w:val="0"/>
          <w:numId w:val="19"/>
        </w:numPr>
      </w:pPr>
      <w:r w:rsidRPr="009E779A">
        <w:t>Popularity.</w:t>
      </w:r>
    </w:p>
    <w:p w:rsidR="00A2664E" w:rsidRPr="009E779A" w:rsidRDefault="00530DF8" w:rsidP="00A2664E">
      <w:pPr>
        <w:pStyle w:val="ListParagraph"/>
        <w:numPr>
          <w:ilvl w:val="0"/>
          <w:numId w:val="19"/>
        </w:numPr>
        <w:rPr>
          <w:color w:val="FF0000"/>
        </w:rPr>
      </w:pPr>
      <w:r w:rsidRPr="009E779A">
        <w:rPr>
          <w:color w:val="FF0000"/>
        </w:rPr>
        <w:t>Qualifications.</w:t>
      </w:r>
    </w:p>
    <w:p w:rsidR="00A2664E" w:rsidRPr="009E779A" w:rsidRDefault="00530DF8" w:rsidP="00A2664E">
      <w:pPr>
        <w:pStyle w:val="ListParagraph"/>
        <w:numPr>
          <w:ilvl w:val="0"/>
          <w:numId w:val="19"/>
        </w:numPr>
      </w:pPr>
      <w:r w:rsidRPr="009E779A">
        <w:t>Assigned by upper management.</w:t>
      </w:r>
    </w:p>
    <w:p w:rsidR="00A2664E" w:rsidRPr="009E779A" w:rsidRDefault="00530DF8" w:rsidP="00A2664E">
      <w:pPr>
        <w:pStyle w:val="ListParagraph"/>
        <w:numPr>
          <w:ilvl w:val="0"/>
          <w:numId w:val="19"/>
        </w:numPr>
      </w:pPr>
      <w:r w:rsidRPr="009E779A">
        <w:t>All of the above.</w:t>
      </w:r>
    </w:p>
    <w:p w:rsidR="00A2664E" w:rsidRPr="009E779A" w:rsidRDefault="00530DF8" w:rsidP="00A2664E">
      <w:pPr>
        <w:ind w:left="720"/>
        <w:rPr>
          <w:color w:val="FF0000"/>
        </w:rPr>
      </w:pPr>
      <w:r w:rsidRPr="009E779A">
        <w:rPr>
          <w:color w:val="FF0000"/>
        </w:rPr>
        <w:t>In high performance teams, the members</w:t>
      </w:r>
      <w:r w:rsidR="00C8745E" w:rsidRPr="009E779A">
        <w:rPr>
          <w:color w:val="FF0000"/>
        </w:rPr>
        <w:t xml:space="preserve"> do not choose leaders based on popularity or ego</w:t>
      </w:r>
      <w:r w:rsidR="0025259D" w:rsidRPr="009E779A">
        <w:rPr>
          <w:color w:val="FF0000"/>
        </w:rPr>
        <w:t xml:space="preserve">, but by </w:t>
      </w:r>
      <w:r w:rsidRPr="009E779A">
        <w:rPr>
          <w:color w:val="FF0000"/>
        </w:rPr>
        <w:t>which member has the best qualifications</w:t>
      </w:r>
      <w:r w:rsidR="00100FE0" w:rsidRPr="009E779A">
        <w:rPr>
          <w:color w:val="FF0000"/>
        </w:rPr>
        <w:t xml:space="preserve">. </w:t>
      </w:r>
    </w:p>
    <w:p w:rsidR="00EB716E" w:rsidRPr="009E779A" w:rsidRDefault="00530DF8" w:rsidP="00EB716E">
      <w:pPr>
        <w:numPr>
          <w:ilvl w:val="0"/>
          <w:numId w:val="15"/>
        </w:numPr>
      </w:pPr>
      <w:r w:rsidRPr="009E779A">
        <w:t>Which of the following is true about the leadership in a high performance team</w:t>
      </w:r>
      <w:r w:rsidR="00100FE0" w:rsidRPr="009E779A">
        <w:t>?</w:t>
      </w:r>
    </w:p>
    <w:p w:rsidR="00EB716E" w:rsidRPr="009E779A" w:rsidRDefault="001E7718" w:rsidP="00EB716E">
      <w:pPr>
        <w:pStyle w:val="ListParagraph"/>
        <w:numPr>
          <w:ilvl w:val="0"/>
          <w:numId w:val="20"/>
        </w:numPr>
        <w:rPr>
          <w:color w:val="FF0000"/>
        </w:rPr>
      </w:pPr>
      <w:r w:rsidRPr="009E779A">
        <w:rPr>
          <w:color w:val="FF0000"/>
        </w:rPr>
        <w:t>The team members take turns in the leadership role.</w:t>
      </w:r>
    </w:p>
    <w:p w:rsidR="00EB716E" w:rsidRPr="009E779A" w:rsidRDefault="001E7718" w:rsidP="00EB716E">
      <w:pPr>
        <w:pStyle w:val="ListParagraph"/>
        <w:numPr>
          <w:ilvl w:val="0"/>
          <w:numId w:val="20"/>
        </w:numPr>
      </w:pPr>
      <w:r w:rsidRPr="009E779A">
        <w:t>The team members are assigned their leaders by upper management.</w:t>
      </w:r>
    </w:p>
    <w:p w:rsidR="00257F5D" w:rsidRPr="009E779A" w:rsidRDefault="001E7718" w:rsidP="00257F5D">
      <w:pPr>
        <w:pStyle w:val="ListParagraph"/>
        <w:numPr>
          <w:ilvl w:val="0"/>
          <w:numId w:val="20"/>
        </w:numPr>
      </w:pPr>
      <w:r w:rsidRPr="009E779A">
        <w:t>The members usually dislike the leader.</w:t>
      </w:r>
    </w:p>
    <w:p w:rsidR="00257F5D" w:rsidRPr="009E779A" w:rsidRDefault="001E7718" w:rsidP="00257F5D">
      <w:pPr>
        <w:pStyle w:val="ListParagraph"/>
        <w:numPr>
          <w:ilvl w:val="0"/>
          <w:numId w:val="20"/>
        </w:numPr>
      </w:pPr>
      <w:r w:rsidRPr="009E779A">
        <w:t>All of the above</w:t>
      </w:r>
    </w:p>
    <w:p w:rsidR="00EB716E" w:rsidRPr="009E779A" w:rsidRDefault="00304501" w:rsidP="00EB716E">
      <w:pPr>
        <w:ind w:left="720"/>
        <w:rPr>
          <w:color w:val="FF0000"/>
        </w:rPr>
      </w:pPr>
      <w:r w:rsidRPr="009E779A">
        <w:rPr>
          <w:color w:val="FF0000"/>
        </w:rPr>
        <w:t>In a high perf</w:t>
      </w:r>
      <w:r w:rsidR="00586BE7" w:rsidRPr="009E779A">
        <w:rPr>
          <w:color w:val="FF0000"/>
        </w:rPr>
        <w:t xml:space="preserve">ormance team, the team members </w:t>
      </w:r>
      <w:r w:rsidRPr="009E779A">
        <w:rPr>
          <w:color w:val="FF0000"/>
        </w:rPr>
        <w:t>often take turns leading the project o</w:t>
      </w:r>
      <w:r w:rsidR="00586BE7" w:rsidRPr="009E779A">
        <w:rPr>
          <w:color w:val="FF0000"/>
        </w:rPr>
        <w:t>r aspects of the project.</w:t>
      </w:r>
      <w:r w:rsidR="009E779A" w:rsidRPr="009E779A">
        <w:rPr>
          <w:color w:val="FF0000"/>
        </w:rPr>
        <w:t xml:space="preserve"> </w:t>
      </w:r>
      <w:r w:rsidR="00586BE7" w:rsidRPr="009E779A">
        <w:rPr>
          <w:color w:val="FF0000"/>
        </w:rPr>
        <w:t>The</w:t>
      </w:r>
      <w:r w:rsidRPr="009E779A">
        <w:rPr>
          <w:color w:val="FF0000"/>
        </w:rPr>
        <w:t xml:space="preserve"> l</w:t>
      </w:r>
      <w:r w:rsidR="00586BE7" w:rsidRPr="009E779A">
        <w:rPr>
          <w:color w:val="FF0000"/>
        </w:rPr>
        <w:t xml:space="preserve">eaders are selected by the team, based on </w:t>
      </w:r>
      <w:r w:rsidRPr="009E779A">
        <w:rPr>
          <w:color w:val="FF0000"/>
        </w:rPr>
        <w:t>skill and knowledge.</w:t>
      </w:r>
      <w:r w:rsidR="009E779A" w:rsidRPr="009E779A">
        <w:rPr>
          <w:color w:val="FF0000"/>
        </w:rPr>
        <w:t xml:space="preserve"> </w:t>
      </w:r>
      <w:r w:rsidRPr="009E779A">
        <w:rPr>
          <w:color w:val="FF0000"/>
        </w:rPr>
        <w:t>Even though there may be a lea</w:t>
      </w:r>
      <w:r w:rsidR="00586BE7" w:rsidRPr="009E779A">
        <w:rPr>
          <w:color w:val="FF0000"/>
        </w:rPr>
        <w:t xml:space="preserve">d person, the team works off </w:t>
      </w:r>
      <w:r w:rsidRPr="009E779A">
        <w:rPr>
          <w:color w:val="FF0000"/>
        </w:rPr>
        <w:t>a democratic premise, not a dictatorship.</w:t>
      </w:r>
      <w:r w:rsidR="009E779A" w:rsidRPr="009E779A">
        <w:rPr>
          <w:color w:val="FF0000"/>
        </w:rPr>
        <w:t xml:space="preserve"> </w:t>
      </w:r>
    </w:p>
    <w:p w:rsidR="00681346" w:rsidRPr="009E779A" w:rsidRDefault="001E7718" w:rsidP="00681346">
      <w:pPr>
        <w:numPr>
          <w:ilvl w:val="0"/>
          <w:numId w:val="15"/>
        </w:numPr>
      </w:pPr>
      <w:r w:rsidRPr="009E779A">
        <w:t>High performance teams depend a lot on ______.</w:t>
      </w:r>
    </w:p>
    <w:p w:rsidR="00681346" w:rsidRPr="009E779A" w:rsidRDefault="001E7718" w:rsidP="00681346">
      <w:pPr>
        <w:pStyle w:val="ListParagraph"/>
        <w:numPr>
          <w:ilvl w:val="0"/>
          <w:numId w:val="21"/>
        </w:numPr>
        <w:rPr>
          <w:color w:val="FF0000"/>
        </w:rPr>
      </w:pPr>
      <w:r w:rsidRPr="009E779A">
        <w:rPr>
          <w:color w:val="FF0000"/>
        </w:rPr>
        <w:t>Communication</w:t>
      </w:r>
    </w:p>
    <w:p w:rsidR="00681346" w:rsidRPr="009E779A" w:rsidRDefault="001E7718" w:rsidP="00681346">
      <w:pPr>
        <w:pStyle w:val="ListParagraph"/>
        <w:numPr>
          <w:ilvl w:val="0"/>
          <w:numId w:val="21"/>
        </w:numPr>
      </w:pPr>
      <w:r w:rsidRPr="009E779A">
        <w:t>Budget</w:t>
      </w:r>
    </w:p>
    <w:p w:rsidR="00681346" w:rsidRPr="009E779A" w:rsidRDefault="001E7718" w:rsidP="00681346">
      <w:pPr>
        <w:pStyle w:val="ListParagraph"/>
        <w:numPr>
          <w:ilvl w:val="0"/>
          <w:numId w:val="21"/>
        </w:numPr>
      </w:pPr>
      <w:r w:rsidRPr="009E779A">
        <w:t>Customers</w:t>
      </w:r>
    </w:p>
    <w:p w:rsidR="00681346" w:rsidRPr="009E779A" w:rsidRDefault="00053720" w:rsidP="00681346">
      <w:pPr>
        <w:pStyle w:val="ListParagraph"/>
        <w:numPr>
          <w:ilvl w:val="0"/>
          <w:numId w:val="21"/>
        </w:numPr>
      </w:pPr>
      <w:r w:rsidRPr="009E779A">
        <w:t>None of the above</w:t>
      </w:r>
    </w:p>
    <w:p w:rsidR="00AA6F44" w:rsidRPr="009E779A" w:rsidRDefault="00304501" w:rsidP="00586BE7">
      <w:pPr>
        <w:ind w:left="720"/>
        <w:rPr>
          <w:color w:val="FF0000"/>
        </w:rPr>
      </w:pPr>
      <w:r w:rsidRPr="009E779A">
        <w:rPr>
          <w:color w:val="FF0000"/>
        </w:rPr>
        <w:t xml:space="preserve">These teams work so well together because they are comfortable enough with one another to </w:t>
      </w:r>
      <w:r w:rsidR="00AA6F44" w:rsidRPr="009E779A">
        <w:rPr>
          <w:color w:val="FF0000"/>
        </w:rPr>
        <w:t>voice comments or concerns.</w:t>
      </w:r>
      <w:r w:rsidR="009E779A" w:rsidRPr="009E779A">
        <w:rPr>
          <w:color w:val="FF0000"/>
        </w:rPr>
        <w:t xml:space="preserve"> </w:t>
      </w:r>
      <w:r w:rsidR="00586BE7" w:rsidRPr="009E779A">
        <w:rPr>
          <w:color w:val="FF0000"/>
        </w:rPr>
        <w:t>In fact, v</w:t>
      </w:r>
      <w:r w:rsidR="00AA6F44" w:rsidRPr="009E779A">
        <w:rPr>
          <w:color w:val="FF0000"/>
        </w:rPr>
        <w:t>oicing</w:t>
      </w:r>
      <w:r w:rsidR="00586BE7" w:rsidRPr="009E779A">
        <w:rPr>
          <w:color w:val="FF0000"/>
        </w:rPr>
        <w:t xml:space="preserve"> these comments and concerns is</w:t>
      </w:r>
      <w:r w:rsidR="00AA6F44" w:rsidRPr="009E779A">
        <w:rPr>
          <w:color w:val="FF0000"/>
        </w:rPr>
        <w:t xml:space="preserve"> encouraged.</w:t>
      </w:r>
    </w:p>
    <w:p w:rsidR="00681346" w:rsidRPr="009E779A" w:rsidRDefault="001E7718" w:rsidP="00681346">
      <w:pPr>
        <w:numPr>
          <w:ilvl w:val="0"/>
          <w:numId w:val="15"/>
        </w:numPr>
      </w:pPr>
      <w:r w:rsidRPr="009E779A">
        <w:t>In high performance teams_________________</w:t>
      </w:r>
      <w:r w:rsidR="00363838" w:rsidRPr="009E779A">
        <w:t>.</w:t>
      </w:r>
    </w:p>
    <w:p w:rsidR="00681346" w:rsidRPr="009E779A" w:rsidRDefault="001E7718" w:rsidP="00681346">
      <w:pPr>
        <w:pStyle w:val="ListParagraph"/>
        <w:numPr>
          <w:ilvl w:val="0"/>
          <w:numId w:val="22"/>
        </w:numPr>
      </w:pPr>
      <w:r w:rsidRPr="009E779A">
        <w:t>Leadership determines all of the tasks.</w:t>
      </w:r>
    </w:p>
    <w:p w:rsidR="00681346" w:rsidRPr="009E779A" w:rsidRDefault="001E7718" w:rsidP="00681346">
      <w:pPr>
        <w:pStyle w:val="ListParagraph"/>
        <w:numPr>
          <w:ilvl w:val="0"/>
          <w:numId w:val="22"/>
        </w:numPr>
      </w:pPr>
      <w:r w:rsidRPr="009E779A">
        <w:t>Leadership can veto anything.</w:t>
      </w:r>
    </w:p>
    <w:p w:rsidR="00681346" w:rsidRPr="009E779A" w:rsidRDefault="001E7718" w:rsidP="00681346">
      <w:pPr>
        <w:pStyle w:val="ListParagraph"/>
        <w:numPr>
          <w:ilvl w:val="0"/>
          <w:numId w:val="22"/>
        </w:numPr>
        <w:rPr>
          <w:color w:val="FF0000"/>
        </w:rPr>
      </w:pPr>
      <w:r w:rsidRPr="009E779A">
        <w:rPr>
          <w:color w:val="FF0000"/>
        </w:rPr>
        <w:t>No one voice is greater than another.</w:t>
      </w:r>
    </w:p>
    <w:p w:rsidR="00681346" w:rsidRPr="009E779A" w:rsidRDefault="00053720" w:rsidP="00681346">
      <w:pPr>
        <w:pStyle w:val="ListParagraph"/>
        <w:numPr>
          <w:ilvl w:val="0"/>
          <w:numId w:val="22"/>
        </w:numPr>
      </w:pPr>
      <w:r w:rsidRPr="009E779A">
        <w:t>None of the above</w:t>
      </w:r>
    </w:p>
    <w:p w:rsidR="00F97C71" w:rsidRDefault="00AA6F44" w:rsidP="00681346">
      <w:pPr>
        <w:ind w:left="720"/>
        <w:rPr>
          <w:color w:val="FF0000"/>
        </w:rPr>
      </w:pPr>
      <w:r w:rsidRPr="009E779A">
        <w:rPr>
          <w:color w:val="FF0000"/>
        </w:rPr>
        <w:t>The team works a</w:t>
      </w:r>
      <w:r w:rsidR="00586BE7" w:rsidRPr="009E779A">
        <w:rPr>
          <w:color w:val="FF0000"/>
        </w:rPr>
        <w:t xml:space="preserve">s one </w:t>
      </w:r>
      <w:r w:rsidRPr="009E779A">
        <w:rPr>
          <w:color w:val="FF0000"/>
        </w:rPr>
        <w:t>unit.</w:t>
      </w:r>
      <w:r w:rsidR="009E779A" w:rsidRPr="009E779A">
        <w:rPr>
          <w:color w:val="FF0000"/>
        </w:rPr>
        <w:t xml:space="preserve"> </w:t>
      </w:r>
      <w:r w:rsidRPr="009E779A">
        <w:rPr>
          <w:color w:val="FF0000"/>
        </w:rPr>
        <w:t>Like in a machine, no cog or sprocket is more important than the other.</w:t>
      </w:r>
      <w:r w:rsidR="009E779A" w:rsidRPr="009E779A">
        <w:rPr>
          <w:color w:val="FF0000"/>
        </w:rPr>
        <w:t xml:space="preserve"> </w:t>
      </w:r>
      <w:r w:rsidRPr="009E779A">
        <w:rPr>
          <w:color w:val="FF0000"/>
        </w:rPr>
        <w:t xml:space="preserve">Team members are chosen because of their expertise </w:t>
      </w:r>
      <w:r w:rsidR="00586BE7" w:rsidRPr="009E779A">
        <w:rPr>
          <w:color w:val="FF0000"/>
        </w:rPr>
        <w:t xml:space="preserve">and </w:t>
      </w:r>
      <w:r w:rsidRPr="009E779A">
        <w:rPr>
          <w:color w:val="FF0000"/>
        </w:rPr>
        <w:t xml:space="preserve">every member’s opinion is valued. </w:t>
      </w:r>
    </w:p>
    <w:p w:rsidR="00F97C71" w:rsidRDefault="00F97C71">
      <w:pPr>
        <w:spacing w:after="0" w:line="240" w:lineRule="auto"/>
        <w:rPr>
          <w:color w:val="FF0000"/>
        </w:rPr>
      </w:pPr>
      <w:r>
        <w:rPr>
          <w:color w:val="FF0000"/>
        </w:rPr>
        <w:br w:type="page"/>
      </w:r>
    </w:p>
    <w:p w:rsidR="002F69E9" w:rsidRPr="009E779A" w:rsidRDefault="001E7718" w:rsidP="002F69E9">
      <w:pPr>
        <w:numPr>
          <w:ilvl w:val="0"/>
          <w:numId w:val="15"/>
        </w:numPr>
      </w:pPr>
      <w:r w:rsidRPr="009E779A">
        <w:lastRenderedPageBreak/>
        <w:t>In the case study, what project was Brenda taking the leadership role for?</w:t>
      </w:r>
    </w:p>
    <w:p w:rsidR="002F69E9" w:rsidRPr="009E779A" w:rsidRDefault="001E7718" w:rsidP="002F69E9">
      <w:pPr>
        <w:pStyle w:val="ListParagraph"/>
        <w:numPr>
          <w:ilvl w:val="0"/>
          <w:numId w:val="23"/>
        </w:numPr>
        <w:rPr>
          <w:color w:val="FF0000"/>
        </w:rPr>
      </w:pPr>
      <w:r w:rsidRPr="009E779A">
        <w:rPr>
          <w:color w:val="FF0000"/>
        </w:rPr>
        <w:t>Coming up with a new print ad for the company.</w:t>
      </w:r>
    </w:p>
    <w:p w:rsidR="002F69E9" w:rsidRPr="009E779A" w:rsidRDefault="001E7718" w:rsidP="002F69E9">
      <w:pPr>
        <w:pStyle w:val="ListParagraph"/>
        <w:numPr>
          <w:ilvl w:val="0"/>
          <w:numId w:val="23"/>
        </w:numPr>
      </w:pPr>
      <w:r w:rsidRPr="009E779A">
        <w:t>Coming up with a new TV ad campaign.</w:t>
      </w:r>
    </w:p>
    <w:p w:rsidR="002F69E9" w:rsidRPr="009E779A" w:rsidRDefault="001E7718" w:rsidP="002F69E9">
      <w:pPr>
        <w:pStyle w:val="ListParagraph"/>
        <w:numPr>
          <w:ilvl w:val="0"/>
          <w:numId w:val="23"/>
        </w:numPr>
      </w:pPr>
      <w:r w:rsidRPr="009E779A">
        <w:t>Assigning new tasks for the team members.</w:t>
      </w:r>
    </w:p>
    <w:p w:rsidR="002F69E9" w:rsidRPr="009E779A" w:rsidRDefault="001E7718" w:rsidP="002F69E9">
      <w:pPr>
        <w:pStyle w:val="ListParagraph"/>
        <w:numPr>
          <w:ilvl w:val="0"/>
          <w:numId w:val="23"/>
        </w:numPr>
      </w:pPr>
      <w:r w:rsidRPr="009E779A">
        <w:t>Hiring a new staff.</w:t>
      </w:r>
    </w:p>
    <w:p w:rsidR="009D344F" w:rsidRPr="009E779A" w:rsidRDefault="00C8745E" w:rsidP="002F69E9">
      <w:pPr>
        <w:ind w:left="720"/>
        <w:rPr>
          <w:color w:val="FF0000"/>
        </w:rPr>
      </w:pPr>
      <w:r w:rsidRPr="009E779A">
        <w:rPr>
          <w:color w:val="FF0000"/>
        </w:rPr>
        <w:t>Brenda is heading up their current project, coming up with a new print ad for the company.</w:t>
      </w:r>
      <w:r w:rsidR="009E779A" w:rsidRPr="009E779A">
        <w:rPr>
          <w:color w:val="FF0000"/>
        </w:rPr>
        <w:t xml:space="preserve"> </w:t>
      </w:r>
      <w:r w:rsidRPr="009E779A">
        <w:rPr>
          <w:color w:val="FF0000"/>
        </w:rPr>
        <w:t>She was selected by the group because she has the most experience with print ads</w:t>
      </w:r>
      <w:r w:rsidR="00363838" w:rsidRPr="009E779A">
        <w:rPr>
          <w:color w:val="FF0000"/>
        </w:rPr>
        <w:t>.</w:t>
      </w:r>
    </w:p>
    <w:p w:rsidR="009D344F" w:rsidRPr="009E779A" w:rsidRDefault="00D74B2B" w:rsidP="009D344F">
      <w:pPr>
        <w:numPr>
          <w:ilvl w:val="0"/>
          <w:numId w:val="15"/>
        </w:numPr>
      </w:pPr>
      <w:r w:rsidRPr="009E779A">
        <w:t>What did Yasmin like about the way the team communicated with each other</w:t>
      </w:r>
      <w:r w:rsidR="00363838" w:rsidRPr="009E779A">
        <w:t>?</w:t>
      </w:r>
    </w:p>
    <w:p w:rsidR="009D344F" w:rsidRPr="009E779A" w:rsidRDefault="00D74B2B" w:rsidP="009D344F">
      <w:pPr>
        <w:pStyle w:val="ListParagraph"/>
        <w:numPr>
          <w:ilvl w:val="0"/>
          <w:numId w:val="24"/>
        </w:numPr>
      </w:pPr>
      <w:r w:rsidRPr="009E779A">
        <w:t>Each team member was able to put in their two cents.</w:t>
      </w:r>
    </w:p>
    <w:p w:rsidR="009D344F" w:rsidRPr="009E779A" w:rsidRDefault="00D74B2B" w:rsidP="009D344F">
      <w:pPr>
        <w:pStyle w:val="ListParagraph"/>
        <w:numPr>
          <w:ilvl w:val="0"/>
          <w:numId w:val="24"/>
        </w:numPr>
      </w:pPr>
      <w:r w:rsidRPr="009E779A">
        <w:t>Team members were able to come up with new ideas collectively.</w:t>
      </w:r>
    </w:p>
    <w:p w:rsidR="009D344F" w:rsidRPr="009E779A" w:rsidRDefault="00D74B2B" w:rsidP="009D344F">
      <w:pPr>
        <w:pStyle w:val="ListParagraph"/>
        <w:numPr>
          <w:ilvl w:val="0"/>
          <w:numId w:val="24"/>
        </w:numPr>
      </w:pPr>
      <w:r w:rsidRPr="009E779A">
        <w:t>Team members could voice their opinions even if they were not the lead on the project.</w:t>
      </w:r>
    </w:p>
    <w:p w:rsidR="009D344F" w:rsidRPr="009E779A" w:rsidRDefault="00D74B2B" w:rsidP="009D344F">
      <w:pPr>
        <w:pStyle w:val="ListParagraph"/>
        <w:numPr>
          <w:ilvl w:val="0"/>
          <w:numId w:val="24"/>
        </w:numPr>
        <w:rPr>
          <w:color w:val="FF0000"/>
        </w:rPr>
      </w:pPr>
      <w:r w:rsidRPr="009E779A">
        <w:rPr>
          <w:color w:val="FF0000"/>
        </w:rPr>
        <w:t>All of the above</w:t>
      </w:r>
    </w:p>
    <w:p w:rsidR="009D344F" w:rsidRPr="009E779A" w:rsidRDefault="001E7718" w:rsidP="009D344F">
      <w:pPr>
        <w:ind w:left="720"/>
        <w:rPr>
          <w:color w:val="FF0000"/>
        </w:rPr>
      </w:pPr>
      <w:r w:rsidRPr="009E779A">
        <w:rPr>
          <w:color w:val="FF0000"/>
        </w:rPr>
        <w:t>Yasmin liked the way the team communicated with one another.</w:t>
      </w:r>
      <w:r w:rsidR="009E779A" w:rsidRPr="009E779A">
        <w:rPr>
          <w:color w:val="FF0000"/>
        </w:rPr>
        <w:t xml:space="preserve"> </w:t>
      </w:r>
      <w:r w:rsidR="00C8745E" w:rsidRPr="009E779A">
        <w:rPr>
          <w:color w:val="FF0000"/>
        </w:rPr>
        <w:t>If they don’t think one idea will work, they collectively come up with a new idea.</w:t>
      </w:r>
      <w:r w:rsidR="009E779A" w:rsidRPr="009E779A">
        <w:rPr>
          <w:color w:val="FF0000"/>
        </w:rPr>
        <w:t xml:space="preserve"> </w:t>
      </w:r>
      <w:r w:rsidR="00C8745E" w:rsidRPr="009E779A">
        <w:rPr>
          <w:color w:val="FF0000"/>
        </w:rPr>
        <w:t>Every team member is able to put in their two cents even if they are not the lead on the project</w:t>
      </w:r>
      <w:r w:rsidR="00363838" w:rsidRPr="009E779A">
        <w:rPr>
          <w:color w:val="FF0000"/>
        </w:rPr>
        <w:t>.</w:t>
      </w:r>
    </w:p>
    <w:p w:rsidR="00BA597C" w:rsidRPr="009E779A" w:rsidRDefault="00381A27" w:rsidP="00DF51B2">
      <w:pPr>
        <w:pStyle w:val="Heading1"/>
      </w:pPr>
      <w:r w:rsidRPr="009E779A">
        <w:br w:type="page"/>
      </w:r>
    </w:p>
    <w:p w:rsidR="00DF51B2" w:rsidRPr="009E779A" w:rsidRDefault="009907B0" w:rsidP="00DF51B2">
      <w:pPr>
        <w:pStyle w:val="Heading1"/>
        <w:rPr>
          <w:lang w:eastAsia="zh-TW"/>
        </w:rPr>
      </w:pPr>
      <w:bookmarkStart w:id="30" w:name="_Toc407102184"/>
      <w:r w:rsidRPr="009E779A">
        <w:rPr>
          <w:lang w:bidi="ar-SA"/>
        </w:rPr>
        <w:lastRenderedPageBreak/>
        <w:drawing>
          <wp:anchor distT="0" distB="0" distL="114300" distR="114300" simplePos="0" relativeHeight="251689984" behindDoc="0" locked="0" layoutInCell="1" allowOverlap="1" wp14:anchorId="4FEB3B0E" wp14:editId="0E45764F">
            <wp:simplePos x="0" y="0"/>
            <wp:positionH relativeFrom="column">
              <wp:posOffset>-68580</wp:posOffset>
            </wp:positionH>
            <wp:positionV relativeFrom="paragraph">
              <wp:posOffset>1631315</wp:posOffset>
            </wp:positionV>
            <wp:extent cx="1889760" cy="1897380"/>
            <wp:effectExtent l="0" t="0" r="0" b="7620"/>
            <wp:wrapSquare wrapText="bothSides"/>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MP900442403[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89760" cy="1897380"/>
                    </a:xfrm>
                    <a:prstGeom prst="rect">
                      <a:avLst/>
                    </a:prstGeom>
                  </pic:spPr>
                </pic:pic>
              </a:graphicData>
            </a:graphic>
          </wp:anchor>
        </w:drawing>
      </w:r>
      <w:r w:rsidR="00381A27" w:rsidRPr="009E779A">
        <w:rPr>
          <w:lang w:eastAsia="zh-TW"/>
        </w:rPr>
        <w:t>Module Four:</w:t>
      </w:r>
      <w:r w:rsidR="00171CDC" w:rsidRPr="009E779A">
        <w:rPr>
          <w:lang w:eastAsia="zh-TW"/>
        </w:rPr>
        <w:t xml:space="preserve"> </w:t>
      </w:r>
      <w:r w:rsidR="003E5426" w:rsidRPr="009E779A">
        <w:rPr>
          <w:lang w:eastAsia="zh-TW"/>
        </w:rPr>
        <w:t>Characteristics of High Performance Teams</w:t>
      </w:r>
      <w:bookmarkEnd w:id="30"/>
    </w:p>
    <w:p w:rsidR="00DF51B2" w:rsidRPr="009E779A" w:rsidRDefault="006E7FFC" w:rsidP="00DF51B2">
      <w:pPr>
        <w:rPr>
          <w:lang w:eastAsia="zh-TW"/>
        </w:rPr>
      </w:pPr>
      <w:r w:rsidRPr="009E779A">
        <w:rPr>
          <w:lang w:eastAsia="zh-TW"/>
        </w:rPr>
        <w:t>There are many different characteristics for high performance teams. We could list different characteristics for days! In this section</w:t>
      </w:r>
      <w:r w:rsidR="00DD1142" w:rsidRPr="009E779A">
        <w:rPr>
          <w:lang w:eastAsia="zh-TW"/>
        </w:rPr>
        <w:t xml:space="preserve">, </w:t>
      </w:r>
      <w:r w:rsidRPr="009E779A">
        <w:rPr>
          <w:lang w:eastAsia="zh-TW"/>
        </w:rPr>
        <w:t>we will discuss the four main characteristics o</w:t>
      </w:r>
      <w:r w:rsidR="00DD1142" w:rsidRPr="009E779A">
        <w:rPr>
          <w:lang w:eastAsia="zh-TW"/>
        </w:rPr>
        <w:t>f high performance teams.</w:t>
      </w:r>
      <w:r w:rsidR="009E779A" w:rsidRPr="009E779A">
        <w:rPr>
          <w:lang w:eastAsia="zh-TW"/>
        </w:rPr>
        <w:t xml:space="preserve"> </w:t>
      </w:r>
      <w:r w:rsidR="00DD1142" w:rsidRPr="009E779A">
        <w:rPr>
          <w:lang w:eastAsia="zh-TW"/>
        </w:rPr>
        <w:t>The</w:t>
      </w:r>
      <w:r w:rsidRPr="009E779A">
        <w:rPr>
          <w:lang w:eastAsia="zh-TW"/>
        </w:rPr>
        <w:t xml:space="preserve"> characteristics are excellent communication, </w:t>
      </w:r>
      <w:r w:rsidR="00DD1142" w:rsidRPr="009E779A">
        <w:rPr>
          <w:lang w:eastAsia="zh-TW"/>
        </w:rPr>
        <w:t>being goal-</w:t>
      </w:r>
      <w:r w:rsidRPr="009E779A">
        <w:rPr>
          <w:lang w:eastAsia="zh-TW"/>
        </w:rPr>
        <w:t>oriented, flexibility, and</w:t>
      </w:r>
      <w:r w:rsidR="00DD1142" w:rsidRPr="009E779A">
        <w:rPr>
          <w:lang w:eastAsia="zh-TW"/>
        </w:rPr>
        <w:t xml:space="preserve"> being</w:t>
      </w:r>
      <w:r w:rsidRPr="009E779A">
        <w:rPr>
          <w:lang w:eastAsia="zh-TW"/>
        </w:rPr>
        <w:t xml:space="preserve"> committed. </w:t>
      </w:r>
    </w:p>
    <w:p w:rsidR="009907B0" w:rsidRDefault="00754205" w:rsidP="009E779A">
      <w:bookmarkStart w:id="31" w:name="_Toc406741694"/>
      <w:r w:rsidRPr="009E779A">
        <w:rPr>
          <w:lang w:bidi="ar-SA"/>
        </w:rPr>
        <mc:AlternateContent>
          <mc:Choice Requires="wps">
            <w:drawing>
              <wp:anchor distT="91440" distB="91440" distL="114300" distR="114300" simplePos="0" relativeHeight="251659776" behindDoc="0" locked="0" layoutInCell="0" allowOverlap="1" wp14:anchorId="19D86F98" wp14:editId="1F3DEB38">
                <wp:simplePos x="0" y="0"/>
                <wp:positionH relativeFrom="page">
                  <wp:posOffset>-174625</wp:posOffset>
                </wp:positionH>
                <wp:positionV relativeFrom="page">
                  <wp:posOffset>0</wp:posOffset>
                </wp:positionV>
                <wp:extent cx="8100060" cy="1899920"/>
                <wp:effectExtent l="0" t="0" r="0" b="508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899920"/>
                        </a:xfrm>
                        <a:prstGeom prst="rect">
                          <a:avLst/>
                        </a:prstGeom>
                        <a:gradFill>
                          <a:gsLst>
                            <a:gs pos="0">
                              <a:srgbClr val="FFFFFF"/>
                            </a:gs>
                            <a:gs pos="100000">
                              <a:schemeClr val="bg1">
                                <a:lumMod val="50000"/>
                              </a:schemeClr>
                            </a:gs>
                          </a:gsLst>
                          <a:lin ang="5400000" scaled="1"/>
                        </a:gradFill>
                        <a:ln>
                          <a:noFill/>
                        </a:ln>
                        <a:effectLst/>
                        <a:extLst/>
                      </wps:spPr>
                      <wps:txbx>
                        <w:txbxContent>
                          <w:p w:rsidR="009E779A" w:rsidRDefault="009E779A" w:rsidP="00F97C71">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Individual commitment to a group effort - that is what makes a team work, a company work, a soci</w:t>
                            </w:r>
                            <w:r>
                              <w:rPr>
                                <w:rFonts w:asciiTheme="majorHAnsi" w:hAnsiTheme="majorHAnsi"/>
                                <w:i/>
                                <w:sz w:val="28"/>
                                <w:szCs w:val="28"/>
                              </w:rPr>
                              <w:t>ety work, a civilization work.</w:t>
                            </w:r>
                          </w:p>
                          <w:p w:rsidR="009E779A" w:rsidRPr="00B00A97" w:rsidRDefault="009E779A"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sz w:val="28"/>
                                <w:szCs w:val="28"/>
                              </w:rPr>
                              <w:t>Vince Lombardi</w:t>
                            </w:r>
                          </w:p>
                          <w:p w:rsidR="009E779A" w:rsidRPr="003B6C98" w:rsidRDefault="009E779A"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13.75pt;margin-top:0;width:637.8pt;height:149.6pt;z-index:251659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" o:allowincell="f" stroked="f">
                <v:fill color2="#7f7f7f [1612]" focus="100%" type="gradient"/>
                <v:textbox inset="4in,54pt,1in,0">
                  <w:txbxContent>
                    <w:p w:rsidR="009E779A" w:rsidRDefault="009E779A" w:rsidP="00F97C71">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Individual commitment to a group effort - that is what makes a team work, a company work, a soci</w:t>
                      </w:r>
                      <w:r>
                        <w:rPr>
                          <w:rFonts w:asciiTheme="majorHAnsi" w:hAnsiTheme="majorHAnsi"/>
                          <w:i/>
                          <w:sz w:val="28"/>
                          <w:szCs w:val="28"/>
                        </w:rPr>
                        <w:t>ety work, a civilization work.</w:t>
                      </w:r>
                    </w:p>
                    <w:p w:rsidR="009E779A" w:rsidRPr="00B00A97" w:rsidRDefault="009E779A"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sz w:val="28"/>
                          <w:szCs w:val="28"/>
                        </w:rPr>
                        <w:t>Vince Lombardi</w:t>
                      </w:r>
                    </w:p>
                    <w:p w:rsidR="009E779A" w:rsidRPr="003B6C98" w:rsidRDefault="009E779A"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bookmarkEnd w:id="31"/>
      <w:r w:rsidR="003E5426" w:rsidRPr="009E779A">
        <w:t xml:space="preserve"> </w:t>
      </w:r>
    </w:p>
    <w:p w:rsidR="00F97C71" w:rsidRPr="009E779A" w:rsidRDefault="00F97C71" w:rsidP="009E779A"/>
    <w:p w:rsidR="009907B0" w:rsidRPr="009E779A" w:rsidRDefault="009907B0" w:rsidP="009E779A"/>
    <w:p w:rsidR="009907B0" w:rsidRPr="009E779A" w:rsidRDefault="009907B0" w:rsidP="009E779A"/>
    <w:p w:rsidR="00CC07AB" w:rsidRPr="009E779A" w:rsidRDefault="003E5426" w:rsidP="00CC07AB">
      <w:pPr>
        <w:pStyle w:val="Heading2"/>
      </w:pPr>
      <w:bookmarkStart w:id="32" w:name="_Toc407102185"/>
      <w:r w:rsidRPr="009E779A">
        <w:t>Excellent Communication</w:t>
      </w:r>
      <w:bookmarkEnd w:id="32"/>
    </w:p>
    <w:p w:rsidR="00EB5C5C" w:rsidRDefault="009907B0" w:rsidP="005B6FF2">
      <w:r w:rsidRPr="009E779A">
        <w:rPr>
          <w:lang w:bidi="ar-SA"/>
        </w:rPr>
        <w:drawing>
          <wp:anchor distT="0" distB="0" distL="114300" distR="114300" simplePos="0" relativeHeight="251691008" behindDoc="0" locked="0" layoutInCell="1" allowOverlap="1" wp14:anchorId="25758462" wp14:editId="2864708E">
            <wp:simplePos x="0" y="0"/>
            <wp:positionH relativeFrom="column">
              <wp:posOffset>0</wp:posOffset>
            </wp:positionH>
            <wp:positionV relativeFrom="paragraph">
              <wp:posOffset>2540</wp:posOffset>
            </wp:positionV>
            <wp:extent cx="990600" cy="830580"/>
            <wp:effectExtent l="0" t="0" r="0" b="7620"/>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MP900309615[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0600" cy="830580"/>
                    </a:xfrm>
                    <a:prstGeom prst="rect">
                      <a:avLst/>
                    </a:prstGeom>
                  </pic:spPr>
                </pic:pic>
              </a:graphicData>
            </a:graphic>
          </wp:anchor>
        </w:drawing>
      </w:r>
      <w:r w:rsidR="00EB5C5C" w:rsidRPr="009E779A">
        <w:t>So, what is communication?</w:t>
      </w:r>
      <w:r w:rsidR="009E779A" w:rsidRPr="009E779A">
        <w:t xml:space="preserve"> </w:t>
      </w:r>
      <w:r w:rsidR="00EB5C5C" w:rsidRPr="009E779A">
        <w:t>Communication means relaying thoughts or ideas to another person.</w:t>
      </w:r>
      <w:r w:rsidR="009E779A" w:rsidRPr="009E779A">
        <w:t xml:space="preserve"> </w:t>
      </w:r>
      <w:r w:rsidR="00EB5C5C" w:rsidRPr="009E779A">
        <w:t xml:space="preserve">Communication is </w:t>
      </w:r>
      <w:r w:rsidR="00DD1142" w:rsidRPr="009E779A">
        <w:t>broken up into three categories:</w:t>
      </w:r>
      <w:r w:rsidR="00EB5C5C" w:rsidRPr="009E779A">
        <w:t xml:space="preserve"> verbal, written, and nonverbal. </w:t>
      </w:r>
      <w:r w:rsidR="005B6FF2" w:rsidRPr="009E779A">
        <w:t>Every good relationship depends on great communication.</w:t>
      </w:r>
      <w:r w:rsidR="009E779A" w:rsidRPr="009E779A">
        <w:t xml:space="preserve"> </w:t>
      </w:r>
      <w:r w:rsidR="00505F94" w:rsidRPr="009E779A">
        <w:t>Being able to effectively communicate with one another is an important asset on any team.</w:t>
      </w:r>
      <w:r w:rsidR="009E779A" w:rsidRPr="009E779A">
        <w:t xml:space="preserve"> </w:t>
      </w:r>
      <w:r w:rsidR="00505F94" w:rsidRPr="009E779A">
        <w:t xml:space="preserve">Most problems in a team dynamic </w:t>
      </w:r>
      <w:r w:rsidR="00EB5C5C" w:rsidRPr="009E779A">
        <w:t>are</w:t>
      </w:r>
      <w:r w:rsidR="00505F94" w:rsidRPr="009E779A">
        <w:t xml:space="preserve"> due to poor communication.</w:t>
      </w:r>
      <w:r w:rsidR="009E779A" w:rsidRPr="009E779A">
        <w:t xml:space="preserve"> </w:t>
      </w:r>
      <w:r w:rsidR="00505F94" w:rsidRPr="009E779A">
        <w:t>Most of the time these problems are because of a misunderstanding, where someone didn’t communicate effectively.</w:t>
      </w:r>
      <w:r w:rsidR="009E779A" w:rsidRPr="009E779A">
        <w:t xml:space="preserve"> </w:t>
      </w:r>
    </w:p>
    <w:p w:rsidR="00F97C71" w:rsidRPr="009E779A" w:rsidRDefault="00F97C71" w:rsidP="005B6FF2"/>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812F4C" w:rsidP="00CC07AB">
            <w:pPr>
              <w:rPr>
                <w:b/>
                <w:bCs/>
                <w:color w:val="000000" w:themeColor="text1"/>
              </w:rPr>
            </w:pPr>
            <w:r w:rsidRPr="009E779A">
              <w:rPr>
                <w:b/>
                <w:bCs/>
                <w:color w:val="000000" w:themeColor="text1"/>
              </w:rPr>
              <w:t>8</w:t>
            </w:r>
            <w:r w:rsidR="00A3242C" w:rsidRPr="009E779A">
              <w:rPr>
                <w:b/>
                <w:bCs/>
                <w:color w:val="000000" w:themeColor="text1"/>
              </w:rPr>
              <w:t xml:space="preserve"> </w:t>
            </w:r>
            <w:r w:rsidR="00D743BA"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5B6FF2" w:rsidP="00B5557A">
            <w:pPr>
              <w:rPr>
                <w:color w:val="000000" w:themeColor="text1"/>
              </w:rPr>
            </w:pPr>
            <w:r w:rsidRPr="009E779A">
              <w:rPr>
                <w:color w:val="000000" w:themeColor="text1"/>
              </w:rPr>
              <w:t>Understand</w:t>
            </w:r>
            <w:r w:rsidR="00EB5C5C" w:rsidRPr="009E779A">
              <w:rPr>
                <w:color w:val="000000" w:themeColor="text1"/>
              </w:rPr>
              <w:t>ing</w:t>
            </w:r>
            <w:r w:rsidRPr="009E779A">
              <w:rPr>
                <w:color w:val="000000" w:themeColor="text1"/>
              </w:rPr>
              <w:t xml:space="preserve"> communication</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5B6FF2" w:rsidRPr="009E779A" w:rsidRDefault="005B6FF2" w:rsidP="00FB2F2E">
            <w:pPr>
              <w:rPr>
                <w:color w:val="000000" w:themeColor="text1"/>
              </w:rPr>
            </w:pPr>
            <w:r w:rsidRPr="009E779A">
              <w:rPr>
                <w:color w:val="000000" w:themeColor="text1"/>
              </w:rPr>
              <w:t>Understand</w:t>
            </w:r>
            <w:r w:rsidR="00EB5C5C" w:rsidRPr="009E779A">
              <w:rPr>
                <w:color w:val="000000" w:themeColor="text1"/>
              </w:rPr>
              <w:t>ing</w:t>
            </w:r>
            <w:r w:rsidRPr="009E779A">
              <w:rPr>
                <w:color w:val="000000" w:themeColor="text1"/>
              </w:rPr>
              <w:t xml:space="preserve"> communication</w:t>
            </w:r>
          </w:p>
          <w:p w:rsidR="00CC07AB" w:rsidRPr="009E779A" w:rsidRDefault="005B6FF2" w:rsidP="00FB2F2E">
            <w:pPr>
              <w:rPr>
                <w:color w:val="000000" w:themeColor="text1"/>
              </w:rPr>
            </w:pPr>
            <w:r w:rsidRPr="009E779A">
              <w:rPr>
                <w:color w:val="000000" w:themeColor="text1"/>
              </w:rPr>
              <w:t>Understand the importance of communication.</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6E5BC0" w:rsidP="001908FE">
            <w:pPr>
              <w:rPr>
                <w:b/>
                <w:bCs/>
                <w:color w:val="000000" w:themeColor="text1"/>
              </w:rPr>
            </w:pPr>
            <w:r w:rsidRPr="009E779A">
              <w:rPr>
                <w:b/>
                <w:bCs/>
                <w:color w:val="000000" w:themeColor="text1"/>
              </w:rPr>
              <w:t>0</w:t>
            </w:r>
            <w:r w:rsidR="00DD1142" w:rsidRPr="009E779A">
              <w:rPr>
                <w:b/>
                <w:bCs/>
                <w:color w:val="000000" w:themeColor="text1"/>
              </w:rPr>
              <w:t>5: Communication is the A</w:t>
            </w:r>
            <w:r w:rsidR="0034311F" w:rsidRPr="009E779A">
              <w:rPr>
                <w:b/>
                <w:bCs/>
                <w:color w:val="000000" w:themeColor="text1"/>
              </w:rPr>
              <w:t>nswer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FD1FDB"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Recommended Activity</w:t>
            </w:r>
          </w:p>
        </w:tc>
        <w:tc>
          <w:tcPr>
            <w:tcW w:w="7128" w:type="dxa"/>
            <w:shd w:val="clear" w:color="auto" w:fill="D9D9D9" w:themeFill="background1" w:themeFillShade="D9"/>
            <w:vAlign w:val="center"/>
          </w:tcPr>
          <w:p w:rsidR="00CC07AB" w:rsidRPr="009E779A" w:rsidRDefault="0034311F" w:rsidP="0034311F">
            <w:pPr>
              <w:rPr>
                <w:color w:val="000000" w:themeColor="text1"/>
              </w:rPr>
            </w:pPr>
            <w:r w:rsidRPr="009E779A">
              <w:rPr>
                <w:color w:val="000000" w:themeColor="text1"/>
              </w:rPr>
              <w:t>Complete the worksheet individually, discuss the results.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FD1FDB"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FD1FDB"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EB5C5C" w:rsidP="00363838">
            <w:pPr>
              <w:rPr>
                <w:color w:val="000000" w:themeColor="text1"/>
              </w:rPr>
            </w:pPr>
            <w:r w:rsidRPr="009E779A">
              <w:rPr>
                <w:color w:val="000000" w:themeColor="text1"/>
              </w:rPr>
              <w:t>What is communication?</w:t>
            </w:r>
          </w:p>
        </w:tc>
      </w:tr>
    </w:tbl>
    <w:p w:rsidR="00CC07AB" w:rsidRPr="009E779A" w:rsidRDefault="003E5426" w:rsidP="00CC07AB">
      <w:pPr>
        <w:pStyle w:val="Heading2"/>
      </w:pPr>
      <w:bookmarkStart w:id="33" w:name="_Toc407102186"/>
      <w:r w:rsidRPr="009E779A">
        <w:t>Goal-Oriented</w:t>
      </w:r>
      <w:bookmarkEnd w:id="33"/>
    </w:p>
    <w:p w:rsidR="00CC07AB" w:rsidRDefault="009907B0" w:rsidP="00EB5C5C">
      <w:r w:rsidRPr="009E779A">
        <w:rPr>
          <w:lang w:bidi="ar-SA"/>
        </w:rPr>
        <w:drawing>
          <wp:anchor distT="0" distB="0" distL="114300" distR="114300" simplePos="0" relativeHeight="251692032" behindDoc="0" locked="0" layoutInCell="1" allowOverlap="1" wp14:anchorId="303EBFF8" wp14:editId="72575266">
            <wp:simplePos x="0" y="0"/>
            <wp:positionH relativeFrom="column">
              <wp:posOffset>8255</wp:posOffset>
            </wp:positionH>
            <wp:positionV relativeFrom="paragraph">
              <wp:posOffset>84455</wp:posOffset>
            </wp:positionV>
            <wp:extent cx="967105" cy="861060"/>
            <wp:effectExtent l="0" t="0" r="4445" b="0"/>
            <wp:wrapSquare wrapText="bothSides"/>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MP900387781[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67105" cy="861060"/>
                    </a:xfrm>
                    <a:prstGeom prst="rect">
                      <a:avLst/>
                    </a:prstGeom>
                  </pic:spPr>
                </pic:pic>
              </a:graphicData>
            </a:graphic>
          </wp:anchor>
        </w:drawing>
      </w:r>
      <w:r w:rsidR="00AE6439" w:rsidRPr="009E779A">
        <w:t>Goals are important for everyone, both personally and professionally.</w:t>
      </w:r>
      <w:r w:rsidR="009E779A" w:rsidRPr="009E779A">
        <w:t xml:space="preserve"> </w:t>
      </w:r>
      <w:r w:rsidR="00AE6439" w:rsidRPr="009E779A">
        <w:t>Having a goal gives you something to reach for, to improve yourself or your life.</w:t>
      </w:r>
      <w:r w:rsidR="009E779A" w:rsidRPr="009E779A">
        <w:t xml:space="preserve"> </w:t>
      </w:r>
      <w:r w:rsidR="00EB5C5C" w:rsidRPr="009E779A">
        <w:t>A goal is something that a person</w:t>
      </w:r>
      <w:r w:rsidR="00AE6439" w:rsidRPr="009E779A">
        <w:t xml:space="preserve"> or persons</w:t>
      </w:r>
      <w:r w:rsidR="00EB5C5C" w:rsidRPr="009E779A">
        <w:t xml:space="preserve"> works to achieve.</w:t>
      </w:r>
      <w:r w:rsidR="009E779A" w:rsidRPr="009E779A">
        <w:t xml:space="preserve"> </w:t>
      </w:r>
      <w:r w:rsidR="00DD1142" w:rsidRPr="009E779A">
        <w:t>A goal can be tangible</w:t>
      </w:r>
      <w:r w:rsidR="00AE6439" w:rsidRPr="009E779A">
        <w:t>, which is something that they can physically touch</w:t>
      </w:r>
      <w:r w:rsidR="00DD1142" w:rsidRPr="009E779A">
        <w:t>,</w:t>
      </w:r>
      <w:r w:rsidR="00EB5C5C" w:rsidRPr="009E779A">
        <w:t xml:space="preserve"> like building a model rocket</w:t>
      </w:r>
      <w:r w:rsidR="00AE6439" w:rsidRPr="009E779A">
        <w:t>.</w:t>
      </w:r>
      <w:r w:rsidR="009E779A" w:rsidRPr="009E779A">
        <w:t xml:space="preserve"> </w:t>
      </w:r>
      <w:r w:rsidR="00AE6439" w:rsidRPr="009E779A">
        <w:t>You can also have intangible goals, which is something you can’t touch, like</w:t>
      </w:r>
      <w:r w:rsidR="00EB5C5C" w:rsidRPr="009E779A">
        <w:t xml:space="preserve"> learning to speak Chinese.</w:t>
      </w:r>
      <w:r w:rsidR="009E779A" w:rsidRPr="009E779A">
        <w:t xml:space="preserve"> </w:t>
      </w:r>
      <w:r w:rsidR="00AE6439" w:rsidRPr="009E779A">
        <w:t>High performance</w:t>
      </w:r>
      <w:r w:rsidR="00DD1142" w:rsidRPr="009E779A">
        <w:t xml:space="preserve"> teams are known for being goal-</w:t>
      </w:r>
      <w:r w:rsidR="00AE6439" w:rsidRPr="009E779A">
        <w:t>oriented.</w:t>
      </w:r>
      <w:r w:rsidR="009E779A" w:rsidRPr="009E779A">
        <w:t xml:space="preserve"> </w:t>
      </w:r>
      <w:r w:rsidR="00AE6439" w:rsidRPr="009E779A">
        <w:t xml:space="preserve">These teams are laser focused on </w:t>
      </w:r>
      <w:r w:rsidR="00DD1142" w:rsidRPr="009E779A">
        <w:t>the task at hand</w:t>
      </w:r>
      <w:r w:rsidR="00AE6439" w:rsidRPr="009E779A">
        <w:t xml:space="preserve">, and work together to achieve their collective goal. </w:t>
      </w:r>
    </w:p>
    <w:p w:rsidR="00F97C71" w:rsidRPr="009E779A" w:rsidRDefault="00F97C71" w:rsidP="00EB5C5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1908FE" w:rsidP="00CC07AB">
            <w:pPr>
              <w:rPr>
                <w:b/>
                <w:bCs/>
                <w:color w:val="000000" w:themeColor="text1"/>
              </w:rPr>
            </w:pPr>
            <w:r w:rsidRPr="009E779A">
              <w:rPr>
                <w:b/>
                <w:bCs/>
                <w:color w:val="000000" w:themeColor="text1"/>
              </w:rPr>
              <w:t>8</w:t>
            </w:r>
            <w:r w:rsidR="00B27015" w:rsidRPr="009E779A">
              <w:rPr>
                <w:b/>
                <w:bCs/>
                <w:color w:val="000000" w:themeColor="text1"/>
              </w:rPr>
              <w:t xml:space="preserve"> </w:t>
            </w:r>
            <w:r w:rsidR="002C4F06"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AE6439" w:rsidP="00484C44">
            <w:pPr>
              <w:rPr>
                <w:color w:val="000000" w:themeColor="text1"/>
              </w:rPr>
            </w:pPr>
            <w:r w:rsidRPr="009E779A">
              <w:rPr>
                <w:color w:val="000000" w:themeColor="text1"/>
              </w:rPr>
              <w:t>Goals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AE6439" w:rsidP="00B155E2">
            <w:pPr>
              <w:rPr>
                <w:color w:val="000000" w:themeColor="text1"/>
              </w:rPr>
            </w:pPr>
            <w:r w:rsidRPr="009E779A">
              <w:rPr>
                <w:color w:val="000000" w:themeColor="text1"/>
              </w:rPr>
              <w:t>Goals</w:t>
            </w:r>
          </w:p>
          <w:p w:rsidR="00AE6439" w:rsidRPr="009E779A" w:rsidRDefault="00AE6439" w:rsidP="00DD1142">
            <w:pPr>
              <w:rPr>
                <w:color w:val="000000" w:themeColor="text1"/>
              </w:rPr>
            </w:pPr>
            <w:r w:rsidRPr="009E779A">
              <w:rPr>
                <w:color w:val="000000" w:themeColor="text1"/>
              </w:rPr>
              <w:t>Understand the</w:t>
            </w:r>
            <w:r w:rsidR="00DD1142" w:rsidRPr="009E779A">
              <w:rPr>
                <w:color w:val="000000" w:themeColor="text1"/>
              </w:rPr>
              <w:t xml:space="preserve"> importance of having goals</w:t>
            </w:r>
            <w:r w:rsidRPr="009E779A">
              <w:rPr>
                <w:color w:val="000000" w:themeColor="text1"/>
              </w:rPr>
              <w:t>.</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6E5BC0" w:rsidP="00CC07AB">
            <w:pPr>
              <w:rPr>
                <w:b/>
                <w:bCs/>
                <w:color w:val="000000" w:themeColor="text1"/>
              </w:rPr>
            </w:pPr>
            <w:r w:rsidRPr="009E779A">
              <w:rPr>
                <w:b/>
                <w:bCs/>
                <w:color w:val="000000" w:themeColor="text1"/>
              </w:rPr>
              <w:t>0</w:t>
            </w:r>
            <w:r w:rsidR="00AE6439" w:rsidRPr="009E779A">
              <w:rPr>
                <w:b/>
                <w:bCs/>
                <w:color w:val="000000" w:themeColor="text1"/>
              </w:rPr>
              <w:t>6: Goals</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386D6B" w:rsidP="00CC07AB">
            <w:pPr>
              <w:rPr>
                <w:color w:val="000000" w:themeColor="text1"/>
              </w:rPr>
            </w:pPr>
            <w:r w:rsidRPr="009E779A">
              <w:rPr>
                <w:color w:val="000000" w:themeColor="text1"/>
              </w:rPr>
              <w:t>None</w:t>
            </w:r>
          </w:p>
        </w:tc>
      </w:tr>
      <w:tr w:rsidR="00AE6439" w:rsidRPr="009E779A">
        <w:tc>
          <w:tcPr>
            <w:tcW w:w="2448" w:type="dxa"/>
            <w:shd w:val="clear" w:color="auto" w:fill="D9D9D9" w:themeFill="background1" w:themeFillShade="D9"/>
            <w:vAlign w:val="center"/>
          </w:tcPr>
          <w:p w:rsidR="00AE6439" w:rsidRPr="009E779A" w:rsidRDefault="00AE6439" w:rsidP="00AE6439">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AE6439" w:rsidRPr="009E779A" w:rsidRDefault="00AE6439" w:rsidP="00AE6439">
            <w:pPr>
              <w:rPr>
                <w:color w:val="000000" w:themeColor="text1"/>
              </w:rPr>
            </w:pPr>
            <w:r w:rsidRPr="009E779A">
              <w:rPr>
                <w:color w:val="000000" w:themeColor="text1"/>
              </w:rPr>
              <w:t>Complete the worksheet individually, discuss the results.</w:t>
            </w:r>
          </w:p>
        </w:tc>
      </w:tr>
      <w:tr w:rsidR="00AE6439" w:rsidRPr="009E779A">
        <w:tc>
          <w:tcPr>
            <w:tcW w:w="2448" w:type="dxa"/>
            <w:tcBorders>
              <w:bottom w:val="single" w:sz="4" w:space="0" w:color="1F497D"/>
            </w:tcBorders>
            <w:vAlign w:val="center"/>
          </w:tcPr>
          <w:p w:rsidR="00AE6439" w:rsidRPr="009E779A" w:rsidRDefault="00AE6439" w:rsidP="00AE6439">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AE6439" w:rsidRPr="009E779A" w:rsidRDefault="00AE6439" w:rsidP="00AE6439">
            <w:pPr>
              <w:rPr>
                <w:color w:val="000000" w:themeColor="text1"/>
              </w:rPr>
            </w:pPr>
            <w:r w:rsidRPr="009E779A">
              <w:rPr>
                <w:color w:val="000000" w:themeColor="text1"/>
              </w:rPr>
              <w:t>Share any personal, relevant stories.</w:t>
            </w:r>
          </w:p>
        </w:tc>
      </w:tr>
      <w:tr w:rsidR="00AE6439" w:rsidRPr="009E779A">
        <w:tc>
          <w:tcPr>
            <w:tcW w:w="2448" w:type="dxa"/>
            <w:shd w:val="clear" w:color="auto" w:fill="D9D9D9" w:themeFill="background1" w:themeFillShade="D9"/>
            <w:vAlign w:val="center"/>
          </w:tcPr>
          <w:p w:rsidR="00AE6439" w:rsidRPr="009E779A" w:rsidRDefault="00AE6439" w:rsidP="00AE6439">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AE6439" w:rsidRPr="009E779A" w:rsidRDefault="00AE6439" w:rsidP="00AE6439">
            <w:pPr>
              <w:rPr>
                <w:color w:val="000000" w:themeColor="text1"/>
              </w:rPr>
            </w:pPr>
            <w:r w:rsidRPr="009E779A">
              <w:rPr>
                <w:color w:val="000000" w:themeColor="text1"/>
              </w:rPr>
              <w:t>Encourage everyone to participate.</w:t>
            </w:r>
          </w:p>
        </w:tc>
      </w:tr>
      <w:tr w:rsidR="00AE6439" w:rsidRPr="009E779A">
        <w:tc>
          <w:tcPr>
            <w:tcW w:w="2448" w:type="dxa"/>
            <w:vAlign w:val="center"/>
          </w:tcPr>
          <w:p w:rsidR="00AE6439" w:rsidRPr="009E779A" w:rsidRDefault="00AE6439" w:rsidP="00AE6439">
            <w:pPr>
              <w:rPr>
                <w:b/>
                <w:bCs/>
                <w:color w:val="000000" w:themeColor="text1"/>
              </w:rPr>
            </w:pPr>
            <w:r w:rsidRPr="009E779A">
              <w:rPr>
                <w:b/>
                <w:bCs/>
                <w:color w:val="000000" w:themeColor="text1"/>
              </w:rPr>
              <w:t>Review Questions</w:t>
            </w:r>
          </w:p>
        </w:tc>
        <w:tc>
          <w:tcPr>
            <w:tcW w:w="7128" w:type="dxa"/>
            <w:vAlign w:val="center"/>
          </w:tcPr>
          <w:p w:rsidR="00AE6439" w:rsidRPr="009E779A" w:rsidRDefault="00AE6439" w:rsidP="00AE6439">
            <w:pPr>
              <w:rPr>
                <w:color w:val="000000" w:themeColor="text1"/>
              </w:rPr>
            </w:pPr>
            <w:r w:rsidRPr="009E779A">
              <w:rPr>
                <w:color w:val="000000" w:themeColor="text1"/>
              </w:rPr>
              <w:t>Can you have more than professional goals?</w:t>
            </w:r>
          </w:p>
        </w:tc>
      </w:tr>
    </w:tbl>
    <w:p w:rsidR="00F97C71" w:rsidRDefault="00F97C71" w:rsidP="00F97C71"/>
    <w:p w:rsidR="00F97C71" w:rsidRDefault="00F97C71">
      <w:pPr>
        <w:spacing w:after="0" w:line="240" w:lineRule="auto"/>
        <w:rPr>
          <w:rFonts w:ascii="Cambria" w:eastAsiaTheme="majorEastAsia" w:hAnsi="Cambria" w:cstheme="majorBidi"/>
          <w:b/>
          <w:bCs/>
          <w:color w:val="000000" w:themeColor="text1"/>
          <w:sz w:val="26"/>
          <w:szCs w:val="26"/>
        </w:rPr>
      </w:pPr>
      <w:r>
        <w:br w:type="page"/>
      </w:r>
    </w:p>
    <w:p w:rsidR="00CC07AB" w:rsidRPr="009E779A" w:rsidRDefault="003E5426" w:rsidP="00CC07AB">
      <w:pPr>
        <w:pStyle w:val="Heading2"/>
      </w:pPr>
      <w:bookmarkStart w:id="34" w:name="_Toc407102187"/>
      <w:r w:rsidRPr="009E779A">
        <w:lastRenderedPageBreak/>
        <w:t>Flexibility</w:t>
      </w:r>
      <w:bookmarkEnd w:id="34"/>
    </w:p>
    <w:p w:rsidR="00CC07AB" w:rsidRDefault="00F97C71" w:rsidP="00F7033B">
      <w:r w:rsidRPr="009E779A">
        <w:rPr>
          <w:lang w:bidi="ar-SA"/>
        </w:rPr>
        <w:drawing>
          <wp:anchor distT="0" distB="0" distL="114300" distR="114300" simplePos="0" relativeHeight="251693056" behindDoc="0" locked="0" layoutInCell="1" allowOverlap="1" wp14:anchorId="2434CBF1" wp14:editId="18809A38">
            <wp:simplePos x="0" y="0"/>
            <wp:positionH relativeFrom="column">
              <wp:posOffset>0</wp:posOffset>
            </wp:positionH>
            <wp:positionV relativeFrom="paragraph">
              <wp:posOffset>29845</wp:posOffset>
            </wp:positionV>
            <wp:extent cx="899160" cy="883920"/>
            <wp:effectExtent l="0" t="0" r="0" b="0"/>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MC910216365[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99160" cy="883920"/>
                    </a:xfrm>
                    <a:prstGeom prst="rect">
                      <a:avLst/>
                    </a:prstGeom>
                  </pic:spPr>
                </pic:pic>
              </a:graphicData>
            </a:graphic>
          </wp:anchor>
        </w:drawing>
      </w:r>
      <w:r w:rsidR="00755286" w:rsidRPr="009E779A">
        <w:t>High performance teams are known to be very flexible.</w:t>
      </w:r>
      <w:r w:rsidR="009E779A" w:rsidRPr="009E779A">
        <w:t xml:space="preserve"> </w:t>
      </w:r>
      <w:r w:rsidR="00755286" w:rsidRPr="009E779A">
        <w:t>They understand the steps they have to take in order to complete their tasks, and will use the most effective route to achieve their goal. This may entail changing the route used to complete the task.</w:t>
      </w:r>
      <w:r w:rsidR="009E779A" w:rsidRPr="009E779A">
        <w:t xml:space="preserve"> </w:t>
      </w:r>
      <w:r w:rsidR="00755286" w:rsidRPr="009E779A">
        <w:t>Leadership changes often, members of the team will change team leads depending on which member is best qualified.</w:t>
      </w:r>
      <w:r w:rsidR="009E779A" w:rsidRPr="009E779A">
        <w:t xml:space="preserve"> </w:t>
      </w:r>
      <w:r w:rsidR="00755286" w:rsidRPr="009E779A">
        <w:t>Team member duties can change from project to project</w:t>
      </w:r>
      <w:r w:rsidR="002A7E67" w:rsidRPr="009E779A">
        <w:t>.</w:t>
      </w:r>
      <w:r w:rsidR="00755286" w:rsidRPr="009E779A">
        <w:t xml:space="preserve"> </w:t>
      </w:r>
    </w:p>
    <w:p w:rsidR="00F97C71" w:rsidRPr="009E779A" w:rsidRDefault="00F97C71" w:rsidP="00F7033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A3242C" w:rsidP="00CC07AB">
            <w:pPr>
              <w:rPr>
                <w:b/>
                <w:bCs/>
                <w:color w:val="000000" w:themeColor="text1"/>
              </w:rPr>
            </w:pPr>
            <w:r w:rsidRPr="009E779A">
              <w:rPr>
                <w:b/>
                <w:bCs/>
                <w:color w:val="000000" w:themeColor="text1"/>
              </w:rPr>
              <w:t>7</w:t>
            </w:r>
            <w:r w:rsidR="001908FE" w:rsidRPr="009E779A">
              <w:rPr>
                <w:b/>
                <w:bCs/>
                <w:color w:val="000000" w:themeColor="text1"/>
              </w:rPr>
              <w:t xml:space="preserve"> </w:t>
            </w:r>
            <w:r w:rsidR="00C80A54"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755286" w:rsidP="00240261">
            <w:pPr>
              <w:rPr>
                <w:color w:val="000000" w:themeColor="text1"/>
              </w:rPr>
            </w:pPr>
            <w:r w:rsidRPr="009E779A">
              <w:rPr>
                <w:color w:val="000000" w:themeColor="text1"/>
              </w:rPr>
              <w:t>Flexibility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3E5426" w:rsidRPr="009E779A" w:rsidRDefault="00755286" w:rsidP="003E5426">
            <w:pPr>
              <w:rPr>
                <w:color w:val="000000" w:themeColor="text1"/>
              </w:rPr>
            </w:pPr>
            <w:r w:rsidRPr="009E779A">
              <w:rPr>
                <w:color w:val="000000" w:themeColor="text1"/>
              </w:rPr>
              <w:t>Flexibility</w:t>
            </w:r>
          </w:p>
          <w:p w:rsidR="00CC07AB" w:rsidRPr="009E779A" w:rsidRDefault="00616A28" w:rsidP="00F7033B">
            <w:pPr>
              <w:rPr>
                <w:color w:val="000000" w:themeColor="text1"/>
              </w:rPr>
            </w:pPr>
            <w:r w:rsidRPr="009E779A">
              <w:rPr>
                <w:color w:val="000000" w:themeColor="text1"/>
              </w:rPr>
              <w:t xml:space="preserve"> </w:t>
            </w:r>
            <w:r w:rsidR="00755286" w:rsidRPr="009E779A">
              <w:rPr>
                <w:color w:val="000000" w:themeColor="text1"/>
              </w:rPr>
              <w:t>Discuss the importance of being flexible.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6E5BC0" w:rsidP="0019512B">
            <w:pPr>
              <w:rPr>
                <w:b/>
                <w:bCs/>
                <w:color w:val="000000" w:themeColor="text1"/>
              </w:rPr>
            </w:pPr>
            <w:r w:rsidRPr="009E779A">
              <w:rPr>
                <w:b/>
                <w:bCs/>
                <w:color w:val="000000" w:themeColor="text1"/>
              </w:rPr>
              <w:t>0</w:t>
            </w:r>
            <w:r w:rsidR="00544A1B" w:rsidRPr="009E779A">
              <w:rPr>
                <w:b/>
                <w:bCs/>
                <w:color w:val="000000" w:themeColor="text1"/>
              </w:rPr>
              <w:t>7: Puzzling Flexibility</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656D8A"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544A1B" w:rsidP="00C63F15">
            <w:pPr>
              <w:rPr>
                <w:color w:val="000000" w:themeColor="text1"/>
              </w:rPr>
            </w:pPr>
            <w:r w:rsidRPr="009E779A">
              <w:rPr>
                <w:color w:val="000000" w:themeColor="text1"/>
              </w:rPr>
              <w:t>Follow the instructions on the worksheet.</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656D8A"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656D8A"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544A1B" w:rsidP="00F7033B">
            <w:pPr>
              <w:rPr>
                <w:color w:val="000000" w:themeColor="text1"/>
              </w:rPr>
            </w:pPr>
            <w:r w:rsidRPr="009E779A">
              <w:rPr>
                <w:color w:val="000000" w:themeColor="text1"/>
              </w:rPr>
              <w:t>What is flexibility?</w:t>
            </w:r>
          </w:p>
        </w:tc>
      </w:tr>
    </w:tbl>
    <w:p w:rsidR="00F97C71" w:rsidRDefault="00F97C71" w:rsidP="00F97C71"/>
    <w:p w:rsidR="004F5F5D" w:rsidRPr="009E779A" w:rsidRDefault="00633B43" w:rsidP="00CC07AB">
      <w:pPr>
        <w:pStyle w:val="Heading2"/>
      </w:pPr>
      <w:bookmarkStart w:id="35" w:name="_Toc407102188"/>
      <w:r w:rsidRPr="009E779A">
        <w:rPr>
          <w:lang w:bidi="ar-SA"/>
        </w:rPr>
        <w:drawing>
          <wp:anchor distT="0" distB="0" distL="114300" distR="114300" simplePos="0" relativeHeight="251741184" behindDoc="0" locked="0" layoutInCell="1" allowOverlap="1" wp14:anchorId="5D9C1EB5" wp14:editId="4952FDB7">
            <wp:simplePos x="0" y="0"/>
            <wp:positionH relativeFrom="margin">
              <wp:align>left</wp:align>
            </wp:positionH>
            <wp:positionV relativeFrom="paragraph">
              <wp:posOffset>425450</wp:posOffset>
            </wp:positionV>
            <wp:extent cx="914400" cy="8610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900441310[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14400" cy="861060"/>
                    </a:xfrm>
                    <a:prstGeom prst="rect">
                      <a:avLst/>
                    </a:prstGeom>
                  </pic:spPr>
                </pic:pic>
              </a:graphicData>
            </a:graphic>
            <wp14:sizeRelH relativeFrom="margin">
              <wp14:pctWidth>0</wp14:pctWidth>
            </wp14:sizeRelH>
            <wp14:sizeRelV relativeFrom="margin">
              <wp14:pctHeight>0</wp14:pctHeight>
            </wp14:sizeRelV>
          </wp:anchor>
        </w:drawing>
      </w:r>
      <w:r w:rsidR="003E5426" w:rsidRPr="009E779A">
        <w:t>Committed</w:t>
      </w:r>
      <w:bookmarkEnd w:id="35"/>
    </w:p>
    <w:p w:rsidR="00CC07AB" w:rsidRDefault="002E296C" w:rsidP="00633B43">
      <w:pPr>
        <w:ind w:left="1620"/>
      </w:pPr>
      <w:r w:rsidRPr="009E779A">
        <w:t>High performance team members are committed to the team and completing their goals.</w:t>
      </w:r>
      <w:r w:rsidR="009E779A" w:rsidRPr="009E779A">
        <w:t xml:space="preserve"> </w:t>
      </w:r>
      <w:r w:rsidRPr="009E779A">
        <w:t>A committed team member is loyal and dedicated to their team, job, company, and the task at hand.</w:t>
      </w:r>
      <w:r w:rsidR="009E779A" w:rsidRPr="009E779A">
        <w:t xml:space="preserve"> </w:t>
      </w:r>
      <w:r w:rsidRPr="009E779A">
        <w:t>These teams are engaged in their tasks and are committed to obtaining their</w:t>
      </w:r>
      <w:r w:rsidR="002A7E67" w:rsidRPr="009E779A">
        <w:t xml:space="preserve"> goals.</w:t>
      </w:r>
      <w:r w:rsidR="009E779A" w:rsidRPr="009E779A">
        <w:t xml:space="preserve"> </w:t>
      </w:r>
      <w:r w:rsidR="002A7E67" w:rsidRPr="009E779A">
        <w:t>At the end of the day, t</w:t>
      </w:r>
      <w:r w:rsidRPr="009E779A">
        <w:t xml:space="preserve">hey want the best for their company, and team, not unlike a parent </w:t>
      </w:r>
      <w:r w:rsidR="006E65CC" w:rsidRPr="009E779A">
        <w:t>wants</w:t>
      </w:r>
      <w:r w:rsidRPr="009E779A">
        <w:t xml:space="preserve"> </w:t>
      </w:r>
      <w:r w:rsidR="006E65CC" w:rsidRPr="009E779A">
        <w:t>t</w:t>
      </w:r>
      <w:r w:rsidRPr="009E779A">
        <w:t>he best for their child.</w:t>
      </w:r>
    </w:p>
    <w:p w:rsidR="00F97C71" w:rsidRPr="009E779A" w:rsidRDefault="00F97C71" w:rsidP="00633B43">
      <w:pPr>
        <w:ind w:left="162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E1154B" w:rsidP="00CC07AB">
            <w:pPr>
              <w:rPr>
                <w:b/>
                <w:bCs/>
                <w:color w:val="000000" w:themeColor="text1"/>
              </w:rPr>
            </w:pPr>
            <w:r w:rsidRPr="009E779A">
              <w:rPr>
                <w:b/>
                <w:bCs/>
                <w:color w:val="000000" w:themeColor="text1"/>
              </w:rPr>
              <w:t xml:space="preserve">8 </w:t>
            </w:r>
            <w:r w:rsidR="004F5F5D"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DF7D1B" w:rsidP="003E5426">
            <w:pPr>
              <w:rPr>
                <w:color w:val="000000" w:themeColor="text1"/>
              </w:rPr>
            </w:pPr>
            <w:r w:rsidRPr="009E779A">
              <w:rPr>
                <w:color w:val="000000" w:themeColor="text1"/>
              </w:rPr>
              <w:t xml:space="preserve"> </w:t>
            </w:r>
            <w:r w:rsidR="006E65CC" w:rsidRPr="009E779A">
              <w:rPr>
                <w:color w:val="000000" w:themeColor="text1"/>
              </w:rPr>
              <w:t>Job Commitment</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lastRenderedPageBreak/>
              <w:t>Topic Summary</w:t>
            </w:r>
          </w:p>
        </w:tc>
        <w:tc>
          <w:tcPr>
            <w:tcW w:w="7128" w:type="dxa"/>
            <w:tcBorders>
              <w:bottom w:val="single" w:sz="4" w:space="0" w:color="1F497D"/>
            </w:tcBorders>
            <w:vAlign w:val="center"/>
          </w:tcPr>
          <w:p w:rsidR="00CC07AB" w:rsidRPr="009E779A" w:rsidRDefault="006E65CC" w:rsidP="00835AAA">
            <w:pPr>
              <w:rPr>
                <w:color w:val="000000" w:themeColor="text1"/>
              </w:rPr>
            </w:pPr>
            <w:r w:rsidRPr="009E779A">
              <w:rPr>
                <w:color w:val="000000" w:themeColor="text1"/>
              </w:rPr>
              <w:t>Job Commitment</w:t>
            </w:r>
          </w:p>
          <w:p w:rsidR="006E65CC" w:rsidRPr="009E779A" w:rsidRDefault="006E65CC" w:rsidP="00835AAA">
            <w:pPr>
              <w:rPr>
                <w:color w:val="000000" w:themeColor="text1"/>
              </w:rPr>
            </w:pPr>
            <w:r w:rsidRPr="009E779A">
              <w:rPr>
                <w:color w:val="000000" w:themeColor="text1"/>
              </w:rPr>
              <w:t>Dis</w:t>
            </w:r>
            <w:r w:rsidR="002A7E67" w:rsidRPr="009E779A">
              <w:rPr>
                <w:color w:val="000000" w:themeColor="text1"/>
              </w:rPr>
              <w:t>cuss</w:t>
            </w:r>
            <w:r w:rsidRPr="009E779A">
              <w:rPr>
                <w:color w:val="000000" w:themeColor="text1"/>
              </w:rPr>
              <w:t xml:space="preserve"> commitment in the workplace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5406C4" w:rsidP="00D82098">
            <w:pPr>
              <w:rPr>
                <w:b/>
                <w:color w:val="000000" w:themeColor="text1"/>
              </w:rPr>
            </w:pPr>
            <w:r w:rsidRPr="009E779A">
              <w:rPr>
                <w:b/>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BD0E93"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6E65CC" w:rsidP="006E65CC">
            <w:pPr>
              <w:rPr>
                <w:color w:val="000000" w:themeColor="text1"/>
              </w:rPr>
            </w:pPr>
            <w:r w:rsidRPr="009E779A">
              <w:rPr>
                <w:color w:val="000000" w:themeColor="text1"/>
              </w:rPr>
              <w:t>As a group</w:t>
            </w:r>
            <w:r w:rsidR="00032F88" w:rsidRPr="009E779A">
              <w:rPr>
                <w:color w:val="000000" w:themeColor="text1"/>
              </w:rPr>
              <w:t>,</w:t>
            </w:r>
            <w:r w:rsidRPr="009E779A">
              <w:rPr>
                <w:color w:val="000000" w:themeColor="text1"/>
              </w:rPr>
              <w:t xml:space="preserve"> discuss job commitment, share stories of a time that you were committed to a goal you where tasked to achieve.</w:t>
            </w:r>
          </w:p>
        </w:tc>
      </w:tr>
      <w:tr w:rsidR="00CC07AB" w:rsidRPr="009E779A">
        <w:tc>
          <w:tcPr>
            <w:tcW w:w="2448" w:type="dxa"/>
            <w:tcBorders>
              <w:bottom w:val="single" w:sz="4" w:space="0" w:color="1F497D"/>
            </w:tcBorders>
            <w:vAlign w:val="center"/>
          </w:tcPr>
          <w:p w:rsidR="00CC07AB" w:rsidRPr="009E779A" w:rsidRDefault="00E91B57" w:rsidP="00CC07AB">
            <w:pPr>
              <w:rPr>
                <w:b/>
                <w:bCs/>
                <w:color w:val="000000" w:themeColor="text1"/>
              </w:rPr>
            </w:pPr>
            <w:r w:rsidRPr="009E779A">
              <w:rPr>
                <w:b/>
                <w:bCs/>
                <w:color w:val="000000" w:themeColor="text1"/>
              </w:rPr>
              <w:t xml:space="preserve"> </w:t>
            </w:r>
            <w:r w:rsidR="00CC07AB" w:rsidRPr="009E779A">
              <w:rPr>
                <w:b/>
                <w:bCs/>
                <w:color w:val="000000" w:themeColor="text1"/>
              </w:rPr>
              <w:t>Stories to Share</w:t>
            </w:r>
          </w:p>
        </w:tc>
        <w:tc>
          <w:tcPr>
            <w:tcW w:w="7128" w:type="dxa"/>
            <w:tcBorders>
              <w:bottom w:val="single" w:sz="4" w:space="0" w:color="1F497D"/>
            </w:tcBorders>
            <w:vAlign w:val="center"/>
          </w:tcPr>
          <w:p w:rsidR="00CC07AB" w:rsidRPr="009E779A" w:rsidRDefault="00BD0E93"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BD0E93"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6E65CC" w:rsidP="000D1328">
            <w:pPr>
              <w:rPr>
                <w:color w:val="000000" w:themeColor="text1"/>
              </w:rPr>
            </w:pPr>
            <w:r w:rsidRPr="009E779A">
              <w:rPr>
                <w:color w:val="000000" w:themeColor="text1"/>
              </w:rPr>
              <w:t xml:space="preserve">What does </w:t>
            </w:r>
            <w:r w:rsidR="00032F88" w:rsidRPr="009E779A">
              <w:rPr>
                <w:color w:val="000000" w:themeColor="text1"/>
              </w:rPr>
              <w:t>“</w:t>
            </w:r>
            <w:r w:rsidRPr="009E779A">
              <w:rPr>
                <w:color w:val="000000" w:themeColor="text1"/>
              </w:rPr>
              <w:t>committed</w:t>
            </w:r>
            <w:r w:rsidR="00032F88" w:rsidRPr="009E779A">
              <w:rPr>
                <w:color w:val="000000" w:themeColor="text1"/>
              </w:rPr>
              <w:t>”</w:t>
            </w:r>
            <w:r w:rsidRPr="009E779A">
              <w:rPr>
                <w:color w:val="000000" w:themeColor="text1"/>
              </w:rPr>
              <w:t xml:space="preserve"> mean in the above context?</w:t>
            </w:r>
          </w:p>
        </w:tc>
      </w:tr>
    </w:tbl>
    <w:p w:rsidR="00CC07AB" w:rsidRPr="009E779A" w:rsidRDefault="00CC07AB" w:rsidP="00CC07AB">
      <w:pPr>
        <w:pStyle w:val="Heading2"/>
      </w:pPr>
      <w:bookmarkStart w:id="36" w:name="_Toc407102189"/>
      <w:r w:rsidRPr="009E779A">
        <w:t>Case Study</w:t>
      </w:r>
      <w:bookmarkEnd w:id="36"/>
    </w:p>
    <w:p w:rsidR="00CC07AB" w:rsidRDefault="009907B0" w:rsidP="00CC07AB">
      <w:r w:rsidRPr="009E779A">
        <w:rPr>
          <w:lang w:bidi="ar-SA"/>
        </w:rPr>
        <w:drawing>
          <wp:anchor distT="0" distB="0" distL="114300" distR="114300" simplePos="0" relativeHeight="251695104" behindDoc="0" locked="0" layoutInCell="1" allowOverlap="1" wp14:anchorId="0FDC27E8" wp14:editId="0BF39B45">
            <wp:simplePos x="0" y="0"/>
            <wp:positionH relativeFrom="column">
              <wp:posOffset>-28575</wp:posOffset>
            </wp:positionH>
            <wp:positionV relativeFrom="paragraph">
              <wp:posOffset>74295</wp:posOffset>
            </wp:positionV>
            <wp:extent cx="990600" cy="883920"/>
            <wp:effectExtent l="0" t="0" r="0" b="0"/>
            <wp:wrapSquare wrapText="bothSides"/>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MP900442176[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90600" cy="883920"/>
                    </a:xfrm>
                    <a:prstGeom prst="rect">
                      <a:avLst/>
                    </a:prstGeom>
                  </pic:spPr>
                </pic:pic>
              </a:graphicData>
            </a:graphic>
          </wp:anchor>
        </w:drawing>
      </w:r>
      <w:r w:rsidR="00A73E76" w:rsidRPr="009E779A">
        <w:t>Charles</w:t>
      </w:r>
      <w:r w:rsidR="005640FC" w:rsidRPr="009E779A">
        <w:t xml:space="preserve"> and </w:t>
      </w:r>
      <w:r w:rsidR="00A73E76" w:rsidRPr="009E779A">
        <w:t>Xavier</w:t>
      </w:r>
      <w:r w:rsidR="005640FC" w:rsidRPr="009E779A">
        <w:t xml:space="preserve"> have been with their team for seven years.</w:t>
      </w:r>
      <w:r w:rsidR="009E779A" w:rsidRPr="009E779A">
        <w:t xml:space="preserve"> </w:t>
      </w:r>
      <w:r w:rsidR="005640FC" w:rsidRPr="009E779A">
        <w:t>All of the team members are very</w:t>
      </w:r>
      <w:r w:rsidR="00032F88" w:rsidRPr="009E779A">
        <w:t xml:space="preserve"> close, and even spend time </w:t>
      </w:r>
      <w:r w:rsidR="005640FC" w:rsidRPr="009E779A">
        <w:t>with each other</w:t>
      </w:r>
      <w:r w:rsidR="00032F88" w:rsidRPr="009E779A">
        <w:t xml:space="preserve"> outside of work</w:t>
      </w:r>
      <w:r w:rsidR="005640FC" w:rsidRPr="009E779A">
        <w:t>.</w:t>
      </w:r>
      <w:r w:rsidR="009E779A" w:rsidRPr="009E779A">
        <w:t xml:space="preserve"> </w:t>
      </w:r>
      <w:r w:rsidR="005640FC" w:rsidRPr="009E779A">
        <w:t>Charles loves that he can give constructive criticism to his fellow team members with</w:t>
      </w:r>
      <w:r w:rsidR="00032F88" w:rsidRPr="009E779A">
        <w:t>out fear of</w:t>
      </w:r>
      <w:r w:rsidR="005640FC" w:rsidRPr="009E779A">
        <w:t xml:space="preserve"> insulting them.</w:t>
      </w:r>
      <w:r w:rsidR="009E779A" w:rsidRPr="009E779A">
        <w:t xml:space="preserve"> </w:t>
      </w:r>
      <w:r w:rsidR="005640FC" w:rsidRPr="009E779A">
        <w:t>They switch job duties and tasks often, depending on the need of the team or the goal.</w:t>
      </w:r>
      <w:r w:rsidR="009E779A" w:rsidRPr="009E779A">
        <w:t xml:space="preserve"> </w:t>
      </w:r>
      <w:r w:rsidR="005640FC" w:rsidRPr="009E779A">
        <w:t>They always have each other’s backs and are fully committed to their job.</w:t>
      </w:r>
      <w:r w:rsidR="009E779A" w:rsidRPr="009E779A">
        <w:t xml:space="preserve"> </w:t>
      </w:r>
    </w:p>
    <w:p w:rsidR="00F97C71" w:rsidRPr="009E779A" w:rsidRDefault="00F97C71"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0F7DDA" w:rsidP="00CC07AB">
            <w:pPr>
              <w:rPr>
                <w:b/>
                <w:bCs/>
                <w:color w:val="000000" w:themeColor="text1"/>
              </w:rPr>
            </w:pPr>
            <w:r w:rsidRPr="009E779A">
              <w:rPr>
                <w:b/>
                <w:bCs/>
                <w:color w:val="000000" w:themeColor="text1"/>
              </w:rPr>
              <w:t xml:space="preserve">5 </w:t>
            </w:r>
            <w:r w:rsidR="005A6515"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5A6515" w:rsidP="003E5426">
            <w:pPr>
              <w:rPr>
                <w:color w:val="000000" w:themeColor="text1"/>
              </w:rPr>
            </w:pPr>
            <w:r w:rsidRPr="009E779A">
              <w:rPr>
                <w:color w:val="000000" w:themeColor="text1"/>
              </w:rPr>
              <w:t xml:space="preserve">Introduce the case study. </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6E65CC" w:rsidP="00835AAA">
            <w:pPr>
              <w:rPr>
                <w:color w:val="000000" w:themeColor="text1"/>
              </w:rPr>
            </w:pPr>
            <w:r w:rsidRPr="009E779A">
              <w:rPr>
                <w:color w:val="000000" w:themeColor="text1"/>
              </w:rPr>
              <w:t>Case study</w:t>
            </w:r>
          </w:p>
          <w:p w:rsidR="006E65CC" w:rsidRPr="009E779A" w:rsidRDefault="006E65CC" w:rsidP="00835AAA">
            <w:pPr>
              <w:rPr>
                <w:color w:val="000000" w:themeColor="text1"/>
              </w:rPr>
            </w:pPr>
            <w:r w:rsidRPr="009E779A">
              <w:rPr>
                <w:color w:val="000000" w:themeColor="text1"/>
              </w:rPr>
              <w:t>Discuss the case study</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5A6515" w:rsidP="00CC07AB">
            <w:pPr>
              <w:rPr>
                <w:color w:val="000000" w:themeColor="text1"/>
              </w:rPr>
            </w:pPr>
            <w:r w:rsidRPr="009E779A">
              <w:rPr>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5A6515"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6E65CC" w:rsidP="00835AAA">
            <w:pPr>
              <w:rPr>
                <w:color w:val="000000" w:themeColor="text1"/>
              </w:rPr>
            </w:pPr>
            <w:r w:rsidRPr="009E779A">
              <w:rPr>
                <w:color w:val="000000" w:themeColor="text1"/>
              </w:rPr>
              <w:t>Discuss the results of the 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737443" w:rsidP="00CC07AB">
            <w:pPr>
              <w:rPr>
                <w:color w:val="000000" w:themeColor="text1"/>
              </w:rPr>
            </w:pPr>
            <w:r w:rsidRPr="009E779A">
              <w:rPr>
                <w:color w:val="000000" w:themeColor="text1"/>
              </w:rPr>
              <w:t>Share any personal, relevant stories.</w:t>
            </w:r>
          </w:p>
        </w:tc>
      </w:tr>
      <w:tr w:rsidR="00CC07AB" w:rsidRPr="009E779A">
        <w:trPr>
          <w:trHeight w:val="60"/>
        </w:trPr>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737443"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5640FC" w:rsidP="00654EA2">
            <w:pPr>
              <w:rPr>
                <w:color w:val="000000" w:themeColor="text1"/>
              </w:rPr>
            </w:pPr>
            <w:r w:rsidRPr="009E779A">
              <w:rPr>
                <w:color w:val="000000" w:themeColor="text1"/>
              </w:rPr>
              <w:t>Do the team members switch job duties?</w:t>
            </w:r>
          </w:p>
        </w:tc>
      </w:tr>
    </w:tbl>
    <w:p w:rsidR="00BA597C" w:rsidRPr="009E779A" w:rsidRDefault="00BA597C" w:rsidP="00BA597C">
      <w:pPr>
        <w:pStyle w:val="Heading2"/>
      </w:pPr>
      <w:bookmarkStart w:id="37" w:name="_Toc407102190"/>
      <w:r w:rsidRPr="009E779A">
        <w:lastRenderedPageBreak/>
        <w:t>Module Four: Review Questions</w:t>
      </w:r>
      <w:bookmarkEnd w:id="37"/>
    </w:p>
    <w:p w:rsidR="00BA597C" w:rsidRPr="009E779A" w:rsidRDefault="005640FC" w:rsidP="00BA597C">
      <w:pPr>
        <w:numPr>
          <w:ilvl w:val="0"/>
          <w:numId w:val="25"/>
        </w:numPr>
      </w:pPr>
      <w:r w:rsidRPr="009E779A">
        <w:t>What is the biggest cause of problems in a team</w:t>
      </w:r>
      <w:r w:rsidR="00BA597C" w:rsidRPr="009E779A">
        <w:t>?</w:t>
      </w:r>
    </w:p>
    <w:p w:rsidR="00CC07AB" w:rsidRPr="009E779A" w:rsidRDefault="005640FC" w:rsidP="00FD1FDB">
      <w:pPr>
        <w:pStyle w:val="ListParagraph"/>
        <w:numPr>
          <w:ilvl w:val="0"/>
          <w:numId w:val="26"/>
        </w:numPr>
      </w:pPr>
      <w:r w:rsidRPr="009E779A">
        <w:t>Lack of supplies</w:t>
      </w:r>
    </w:p>
    <w:p w:rsidR="00CC07AB" w:rsidRPr="009E779A" w:rsidRDefault="005640FC" w:rsidP="004B0822">
      <w:pPr>
        <w:pStyle w:val="ListParagraph"/>
        <w:numPr>
          <w:ilvl w:val="0"/>
          <w:numId w:val="26"/>
        </w:numPr>
        <w:rPr>
          <w:color w:val="FF0000"/>
        </w:rPr>
      </w:pPr>
      <w:r w:rsidRPr="009E779A">
        <w:rPr>
          <w:color w:val="FF0000"/>
        </w:rPr>
        <w:t>Poor communication</w:t>
      </w:r>
    </w:p>
    <w:p w:rsidR="00CC07AB" w:rsidRPr="009E779A" w:rsidRDefault="005640FC" w:rsidP="004B0822">
      <w:pPr>
        <w:pStyle w:val="ListParagraph"/>
        <w:numPr>
          <w:ilvl w:val="0"/>
          <w:numId w:val="26"/>
        </w:numPr>
      </w:pPr>
      <w:r w:rsidRPr="009E779A">
        <w:t>Bad attitudes</w:t>
      </w:r>
    </w:p>
    <w:p w:rsidR="00CC07AB" w:rsidRPr="009E779A" w:rsidRDefault="005640FC" w:rsidP="004B0822">
      <w:pPr>
        <w:pStyle w:val="ListParagraph"/>
        <w:numPr>
          <w:ilvl w:val="0"/>
          <w:numId w:val="26"/>
        </w:numPr>
      </w:pPr>
      <w:r w:rsidRPr="009E779A">
        <w:t>Lazy workers</w:t>
      </w:r>
    </w:p>
    <w:p w:rsidR="00CC07AB" w:rsidRPr="009E779A" w:rsidRDefault="005640FC" w:rsidP="00E21471">
      <w:pPr>
        <w:ind w:left="720"/>
        <w:rPr>
          <w:color w:val="FF0000"/>
        </w:rPr>
      </w:pPr>
      <w:r w:rsidRPr="009E779A">
        <w:rPr>
          <w:color w:val="FF0000"/>
        </w:rPr>
        <w:t>Most problems in a team dynamic are due to poor communication.</w:t>
      </w:r>
      <w:r w:rsidR="009E779A" w:rsidRPr="009E779A">
        <w:rPr>
          <w:color w:val="FF0000"/>
        </w:rPr>
        <w:t xml:space="preserve"> </w:t>
      </w:r>
      <w:r w:rsidRPr="009E779A">
        <w:rPr>
          <w:color w:val="FF0000"/>
        </w:rPr>
        <w:t>Most of the time these problems are because of a misunderstanding, where someone didn’t communicate effectively</w:t>
      </w:r>
      <w:r w:rsidR="00363838" w:rsidRPr="009E779A">
        <w:rPr>
          <w:color w:val="FF0000"/>
        </w:rPr>
        <w:t>.</w:t>
      </w:r>
    </w:p>
    <w:p w:rsidR="00A74F17" w:rsidRPr="009E779A" w:rsidRDefault="005640FC" w:rsidP="00A74F17">
      <w:pPr>
        <w:numPr>
          <w:ilvl w:val="0"/>
          <w:numId w:val="25"/>
        </w:numPr>
      </w:pPr>
      <w:r w:rsidRPr="009E779A">
        <w:t>What is a type of communication</w:t>
      </w:r>
      <w:r w:rsidR="00586B05" w:rsidRPr="009E779A">
        <w:t>?</w:t>
      </w:r>
    </w:p>
    <w:p w:rsidR="00A74F17" w:rsidRPr="009E779A" w:rsidRDefault="005640FC" w:rsidP="00A74F17">
      <w:pPr>
        <w:pStyle w:val="ListParagraph"/>
        <w:numPr>
          <w:ilvl w:val="0"/>
          <w:numId w:val="27"/>
        </w:numPr>
      </w:pPr>
      <w:r w:rsidRPr="009E779A">
        <w:t>Verbal</w:t>
      </w:r>
    </w:p>
    <w:p w:rsidR="00A74F17" w:rsidRPr="009E779A" w:rsidRDefault="005640FC" w:rsidP="00A74F17">
      <w:pPr>
        <w:pStyle w:val="ListParagraph"/>
        <w:numPr>
          <w:ilvl w:val="0"/>
          <w:numId w:val="27"/>
        </w:numPr>
      </w:pPr>
      <w:r w:rsidRPr="009E779A">
        <w:t>Non-Verbal</w:t>
      </w:r>
    </w:p>
    <w:p w:rsidR="00A74F17" w:rsidRPr="009E779A" w:rsidRDefault="005640FC" w:rsidP="00A74F17">
      <w:pPr>
        <w:pStyle w:val="ListParagraph"/>
        <w:numPr>
          <w:ilvl w:val="0"/>
          <w:numId w:val="27"/>
        </w:numPr>
      </w:pPr>
      <w:r w:rsidRPr="009E779A">
        <w:t>Written</w:t>
      </w:r>
    </w:p>
    <w:p w:rsidR="00A74F17" w:rsidRPr="009E779A" w:rsidRDefault="005640FC" w:rsidP="00A74F17">
      <w:pPr>
        <w:pStyle w:val="ListParagraph"/>
        <w:numPr>
          <w:ilvl w:val="0"/>
          <w:numId w:val="27"/>
        </w:numPr>
        <w:rPr>
          <w:color w:val="FF0000"/>
        </w:rPr>
      </w:pPr>
      <w:r w:rsidRPr="009E779A">
        <w:rPr>
          <w:color w:val="FF0000"/>
        </w:rPr>
        <w:t>All of the above</w:t>
      </w:r>
    </w:p>
    <w:p w:rsidR="00A74F17" w:rsidRPr="009E779A" w:rsidRDefault="005640FC" w:rsidP="00A74F17">
      <w:pPr>
        <w:ind w:left="720"/>
        <w:rPr>
          <w:color w:val="FF0000"/>
        </w:rPr>
      </w:pPr>
      <w:r w:rsidRPr="009E779A">
        <w:rPr>
          <w:color w:val="FF0000"/>
        </w:rPr>
        <w:t>Communication means relaying thoughts or ideas to another pers</w:t>
      </w:r>
      <w:r w:rsidR="003F27A7" w:rsidRPr="009E779A">
        <w:rPr>
          <w:color w:val="FF0000"/>
        </w:rPr>
        <w:t>on.</w:t>
      </w:r>
      <w:r w:rsidR="009E779A" w:rsidRPr="009E779A">
        <w:rPr>
          <w:color w:val="FF0000"/>
        </w:rPr>
        <w:t xml:space="preserve"> </w:t>
      </w:r>
      <w:r w:rsidR="003F27A7" w:rsidRPr="009E779A">
        <w:rPr>
          <w:color w:val="FF0000"/>
        </w:rPr>
        <w:t>Communication is broken down into three categories:</w:t>
      </w:r>
      <w:r w:rsidRPr="009E779A">
        <w:rPr>
          <w:color w:val="FF0000"/>
        </w:rPr>
        <w:t xml:space="preserve"> verbal, written, and nonverbal</w:t>
      </w:r>
      <w:r w:rsidR="00586B05" w:rsidRPr="009E779A">
        <w:rPr>
          <w:color w:val="FF0000"/>
        </w:rPr>
        <w:t>.</w:t>
      </w:r>
    </w:p>
    <w:p w:rsidR="00386D6B" w:rsidRPr="009E779A" w:rsidRDefault="005640FC" w:rsidP="00386D6B">
      <w:pPr>
        <w:numPr>
          <w:ilvl w:val="0"/>
          <w:numId w:val="25"/>
        </w:numPr>
      </w:pPr>
      <w:r w:rsidRPr="009E779A">
        <w:t>What is a goal?</w:t>
      </w:r>
    </w:p>
    <w:p w:rsidR="00386D6B" w:rsidRPr="009E779A" w:rsidRDefault="005640FC" w:rsidP="00386D6B">
      <w:pPr>
        <w:pStyle w:val="ListParagraph"/>
        <w:numPr>
          <w:ilvl w:val="0"/>
          <w:numId w:val="28"/>
        </w:numPr>
        <w:rPr>
          <w:color w:val="FF0000"/>
        </w:rPr>
      </w:pPr>
      <w:r w:rsidRPr="009E779A">
        <w:rPr>
          <w:color w:val="FF0000"/>
        </w:rPr>
        <w:t>A goal is something that a person or persons works to achieve</w:t>
      </w:r>
    </w:p>
    <w:p w:rsidR="00386D6B" w:rsidRPr="009E779A" w:rsidRDefault="005640FC" w:rsidP="00386D6B">
      <w:pPr>
        <w:pStyle w:val="ListParagraph"/>
        <w:numPr>
          <w:ilvl w:val="0"/>
          <w:numId w:val="28"/>
        </w:numPr>
      </w:pPr>
      <w:r w:rsidRPr="009E779A">
        <w:t xml:space="preserve">A goal is something that a </w:t>
      </w:r>
      <w:r w:rsidR="002C744A" w:rsidRPr="009E779A">
        <w:t>company assigns a team to complete</w:t>
      </w:r>
      <w:r w:rsidR="003E5426" w:rsidRPr="009E779A">
        <w:t>.</w:t>
      </w:r>
    </w:p>
    <w:p w:rsidR="003E5426" w:rsidRPr="009E779A" w:rsidRDefault="002C744A" w:rsidP="00386D6B">
      <w:pPr>
        <w:pStyle w:val="ListParagraph"/>
        <w:numPr>
          <w:ilvl w:val="0"/>
          <w:numId w:val="28"/>
        </w:numPr>
      </w:pPr>
      <w:r w:rsidRPr="009E779A">
        <w:t>A goal is something that a person or persons thinks about doing</w:t>
      </w:r>
      <w:r w:rsidR="003E5426" w:rsidRPr="009E779A">
        <w:t>.</w:t>
      </w:r>
    </w:p>
    <w:p w:rsidR="003E5426" w:rsidRPr="009E779A" w:rsidRDefault="002C744A" w:rsidP="00386D6B">
      <w:pPr>
        <w:pStyle w:val="ListParagraph"/>
        <w:numPr>
          <w:ilvl w:val="0"/>
          <w:numId w:val="28"/>
        </w:numPr>
      </w:pPr>
      <w:r w:rsidRPr="009E779A">
        <w:t>None of the above</w:t>
      </w:r>
    </w:p>
    <w:p w:rsidR="00386D6B" w:rsidRPr="009E779A" w:rsidRDefault="005640FC" w:rsidP="00386D6B">
      <w:pPr>
        <w:ind w:left="720"/>
        <w:rPr>
          <w:color w:val="FF0000"/>
        </w:rPr>
      </w:pPr>
      <w:r w:rsidRPr="009E779A">
        <w:rPr>
          <w:color w:val="FF0000"/>
        </w:rPr>
        <w:t>A goal is something that a person or persons works to achieve</w:t>
      </w:r>
      <w:r w:rsidR="00586B05" w:rsidRPr="009E779A">
        <w:rPr>
          <w:color w:val="FF0000"/>
        </w:rPr>
        <w:t>.</w:t>
      </w:r>
    </w:p>
    <w:p w:rsidR="00386D6B" w:rsidRPr="009E779A" w:rsidRDefault="002C744A" w:rsidP="00386D6B">
      <w:pPr>
        <w:numPr>
          <w:ilvl w:val="0"/>
          <w:numId w:val="25"/>
        </w:numPr>
      </w:pPr>
      <w:r w:rsidRPr="009E779A">
        <w:t>What is an example of an intangible goal</w:t>
      </w:r>
      <w:r w:rsidR="00A1344C" w:rsidRPr="009E779A">
        <w:t>?</w:t>
      </w:r>
    </w:p>
    <w:p w:rsidR="00386D6B" w:rsidRPr="009E779A" w:rsidRDefault="002C744A" w:rsidP="00386D6B">
      <w:pPr>
        <w:pStyle w:val="ListParagraph"/>
        <w:numPr>
          <w:ilvl w:val="0"/>
          <w:numId w:val="29"/>
        </w:numPr>
      </w:pPr>
      <w:r w:rsidRPr="009E779A">
        <w:t>Building a toy robot</w:t>
      </w:r>
    </w:p>
    <w:p w:rsidR="00386D6B" w:rsidRPr="009E779A" w:rsidRDefault="002C744A" w:rsidP="00386D6B">
      <w:pPr>
        <w:pStyle w:val="ListParagraph"/>
        <w:numPr>
          <w:ilvl w:val="0"/>
          <w:numId w:val="29"/>
        </w:numPr>
      </w:pPr>
      <w:r w:rsidRPr="009E779A">
        <w:t>Fixing a car</w:t>
      </w:r>
    </w:p>
    <w:p w:rsidR="00386D6B" w:rsidRPr="009E779A" w:rsidRDefault="002C744A" w:rsidP="00386D6B">
      <w:pPr>
        <w:pStyle w:val="ListParagraph"/>
        <w:numPr>
          <w:ilvl w:val="0"/>
          <w:numId w:val="29"/>
        </w:numPr>
        <w:rPr>
          <w:color w:val="FF0000"/>
        </w:rPr>
      </w:pPr>
      <w:r w:rsidRPr="009E779A">
        <w:rPr>
          <w:color w:val="FF0000"/>
        </w:rPr>
        <w:t>Learning to play the clarinet</w:t>
      </w:r>
    </w:p>
    <w:p w:rsidR="00386D6B" w:rsidRPr="009E779A" w:rsidRDefault="002C744A" w:rsidP="00386D6B">
      <w:pPr>
        <w:pStyle w:val="ListParagraph"/>
        <w:numPr>
          <w:ilvl w:val="0"/>
          <w:numId w:val="29"/>
        </w:numPr>
      </w:pPr>
      <w:r w:rsidRPr="009E779A">
        <w:t>All of the above</w:t>
      </w:r>
    </w:p>
    <w:p w:rsidR="00F97C71" w:rsidRDefault="003F27A7" w:rsidP="007030BD">
      <w:pPr>
        <w:ind w:left="720"/>
        <w:rPr>
          <w:color w:val="FF0000"/>
        </w:rPr>
      </w:pPr>
      <w:r w:rsidRPr="009E779A">
        <w:rPr>
          <w:color w:val="FF0000"/>
        </w:rPr>
        <w:t>A goal can be tangible</w:t>
      </w:r>
      <w:r w:rsidR="005640FC" w:rsidRPr="009E779A">
        <w:rPr>
          <w:color w:val="FF0000"/>
        </w:rPr>
        <w:t>, which is something that they can physically touch</w:t>
      </w:r>
      <w:r w:rsidRPr="009E779A">
        <w:rPr>
          <w:color w:val="FF0000"/>
        </w:rPr>
        <w:t>,</w:t>
      </w:r>
      <w:r w:rsidR="005640FC" w:rsidRPr="009E779A">
        <w:rPr>
          <w:color w:val="FF0000"/>
        </w:rPr>
        <w:t xml:space="preserve"> like building a model rocket.</w:t>
      </w:r>
      <w:r w:rsidR="009E779A" w:rsidRPr="009E779A">
        <w:rPr>
          <w:color w:val="FF0000"/>
        </w:rPr>
        <w:t xml:space="preserve"> </w:t>
      </w:r>
      <w:r w:rsidR="005640FC" w:rsidRPr="009E779A">
        <w:rPr>
          <w:color w:val="FF0000"/>
        </w:rPr>
        <w:t>You can also have intangible goals, which is something you can’t touch</w:t>
      </w:r>
      <w:r w:rsidR="002C744A" w:rsidRPr="009E779A">
        <w:rPr>
          <w:color w:val="FF0000"/>
        </w:rPr>
        <w:t>, like</w:t>
      </w:r>
      <w:r w:rsidR="005640FC" w:rsidRPr="009E779A">
        <w:rPr>
          <w:color w:val="FF0000"/>
        </w:rPr>
        <w:t xml:space="preserve"> learning to speak Chinese</w:t>
      </w:r>
      <w:r w:rsidR="00586B05" w:rsidRPr="009E779A">
        <w:rPr>
          <w:color w:val="FF0000"/>
        </w:rPr>
        <w:t>.</w:t>
      </w:r>
    </w:p>
    <w:p w:rsidR="00F97C71" w:rsidRDefault="00F97C71">
      <w:pPr>
        <w:spacing w:after="0" w:line="240" w:lineRule="auto"/>
        <w:rPr>
          <w:color w:val="FF0000"/>
        </w:rPr>
      </w:pPr>
      <w:r>
        <w:rPr>
          <w:color w:val="FF0000"/>
        </w:rPr>
        <w:br w:type="page"/>
      </w:r>
    </w:p>
    <w:p w:rsidR="00656D8A" w:rsidRPr="009E779A" w:rsidRDefault="002C744A" w:rsidP="00656D8A">
      <w:pPr>
        <w:numPr>
          <w:ilvl w:val="0"/>
          <w:numId w:val="25"/>
        </w:numPr>
      </w:pPr>
      <w:r w:rsidRPr="009E779A">
        <w:lastRenderedPageBreak/>
        <w:t>High performance teams are known to be very ________________.</w:t>
      </w:r>
    </w:p>
    <w:p w:rsidR="00656D8A" w:rsidRPr="009E779A" w:rsidRDefault="002C744A" w:rsidP="00656D8A">
      <w:pPr>
        <w:pStyle w:val="ListParagraph"/>
        <w:numPr>
          <w:ilvl w:val="0"/>
          <w:numId w:val="30"/>
        </w:numPr>
        <w:rPr>
          <w:color w:val="FF0000"/>
        </w:rPr>
      </w:pPr>
      <w:r w:rsidRPr="009E779A">
        <w:rPr>
          <w:color w:val="FF0000"/>
        </w:rPr>
        <w:t>Flexible</w:t>
      </w:r>
    </w:p>
    <w:p w:rsidR="00656D8A" w:rsidRPr="009E779A" w:rsidRDefault="00513315" w:rsidP="00656D8A">
      <w:pPr>
        <w:pStyle w:val="ListParagraph"/>
        <w:numPr>
          <w:ilvl w:val="0"/>
          <w:numId w:val="30"/>
        </w:numPr>
      </w:pPr>
      <w:r w:rsidRPr="009E779A">
        <w:t xml:space="preserve"> </w:t>
      </w:r>
      <w:r w:rsidR="002C744A" w:rsidRPr="009E779A">
        <w:t>Assertive</w:t>
      </w:r>
    </w:p>
    <w:p w:rsidR="00656D8A" w:rsidRPr="009E779A" w:rsidRDefault="00513315" w:rsidP="00656D8A">
      <w:pPr>
        <w:pStyle w:val="ListParagraph"/>
        <w:numPr>
          <w:ilvl w:val="0"/>
          <w:numId w:val="30"/>
        </w:numPr>
      </w:pPr>
      <w:r w:rsidRPr="009E779A">
        <w:t xml:space="preserve"> </w:t>
      </w:r>
      <w:r w:rsidR="002C744A" w:rsidRPr="009E779A">
        <w:t>Aggressive</w:t>
      </w:r>
    </w:p>
    <w:p w:rsidR="00656D8A" w:rsidRPr="009E779A" w:rsidRDefault="002C744A" w:rsidP="00656D8A">
      <w:pPr>
        <w:pStyle w:val="ListParagraph"/>
        <w:numPr>
          <w:ilvl w:val="0"/>
          <w:numId w:val="30"/>
        </w:numPr>
      </w:pPr>
      <w:r w:rsidRPr="009E779A">
        <w:t>Fundamental</w:t>
      </w:r>
    </w:p>
    <w:p w:rsidR="00975C4A" w:rsidRPr="009E779A" w:rsidRDefault="00586BE7" w:rsidP="00656D8A">
      <w:pPr>
        <w:ind w:left="720"/>
        <w:rPr>
          <w:rFonts w:asciiTheme="minorHAnsi" w:hAnsiTheme="minorHAnsi"/>
          <w:color w:val="FF0000"/>
        </w:rPr>
      </w:pPr>
      <w:r w:rsidRPr="009E779A">
        <w:rPr>
          <w:rFonts w:asciiTheme="minorHAnsi" w:hAnsiTheme="minorHAnsi"/>
          <w:color w:val="FF0000"/>
        </w:rPr>
        <w:t xml:space="preserve">High performance teams </w:t>
      </w:r>
      <w:r w:rsidR="00AA6F44" w:rsidRPr="009E779A">
        <w:rPr>
          <w:rFonts w:asciiTheme="minorHAnsi" w:hAnsiTheme="minorHAnsi"/>
          <w:color w:val="FF0000"/>
        </w:rPr>
        <w:t>often trade roles, tasks, and leadership depending on the needs of the team and the project.</w:t>
      </w:r>
      <w:r w:rsidR="009E779A" w:rsidRPr="009E779A">
        <w:rPr>
          <w:rFonts w:asciiTheme="minorHAnsi" w:hAnsiTheme="minorHAnsi"/>
          <w:color w:val="FF0000"/>
        </w:rPr>
        <w:t xml:space="preserve"> </w:t>
      </w:r>
      <w:r w:rsidR="00AA6F44" w:rsidRPr="009E779A">
        <w:rPr>
          <w:rFonts w:asciiTheme="minorHAnsi" w:hAnsiTheme="minorHAnsi"/>
          <w:color w:val="FF0000"/>
        </w:rPr>
        <w:t>Having the flexibility to change helps the team accomplish their goals in a timely manner.</w:t>
      </w:r>
    </w:p>
    <w:p w:rsidR="00975C4A" w:rsidRPr="009E779A" w:rsidRDefault="002C744A" w:rsidP="00975C4A">
      <w:pPr>
        <w:numPr>
          <w:ilvl w:val="0"/>
          <w:numId w:val="25"/>
        </w:numPr>
      </w:pPr>
      <w:r w:rsidRPr="009E779A">
        <w:t>Which of the following is not an example of flexibility</w:t>
      </w:r>
      <w:r w:rsidR="00093871" w:rsidRPr="009E779A">
        <w:t>?</w:t>
      </w:r>
    </w:p>
    <w:p w:rsidR="00975C4A" w:rsidRPr="009E779A" w:rsidRDefault="002C744A" w:rsidP="00975C4A">
      <w:pPr>
        <w:pStyle w:val="ListParagraph"/>
        <w:numPr>
          <w:ilvl w:val="0"/>
          <w:numId w:val="31"/>
        </w:numPr>
      </w:pPr>
      <w:r w:rsidRPr="009E779A">
        <w:t>Changing leadership</w:t>
      </w:r>
    </w:p>
    <w:p w:rsidR="00975C4A" w:rsidRPr="009E779A" w:rsidRDefault="002C744A" w:rsidP="00975C4A">
      <w:pPr>
        <w:pStyle w:val="ListParagraph"/>
        <w:numPr>
          <w:ilvl w:val="0"/>
          <w:numId w:val="31"/>
        </w:numPr>
        <w:rPr>
          <w:color w:val="FF0000"/>
        </w:rPr>
      </w:pPr>
      <w:r w:rsidRPr="009E779A">
        <w:rPr>
          <w:color w:val="FF0000"/>
        </w:rPr>
        <w:t>Sticking to the plan</w:t>
      </w:r>
    </w:p>
    <w:p w:rsidR="00975C4A" w:rsidRPr="009E779A" w:rsidRDefault="002C744A" w:rsidP="00975C4A">
      <w:pPr>
        <w:pStyle w:val="ListParagraph"/>
        <w:numPr>
          <w:ilvl w:val="0"/>
          <w:numId w:val="31"/>
        </w:numPr>
      </w:pPr>
      <w:r w:rsidRPr="009E779A">
        <w:t>Changing job tasks</w:t>
      </w:r>
    </w:p>
    <w:p w:rsidR="00975C4A" w:rsidRPr="009E779A" w:rsidRDefault="002C744A" w:rsidP="00975C4A">
      <w:pPr>
        <w:pStyle w:val="ListParagraph"/>
        <w:numPr>
          <w:ilvl w:val="0"/>
          <w:numId w:val="31"/>
        </w:numPr>
      </w:pPr>
      <w:r w:rsidRPr="009E779A">
        <w:t>All of the above</w:t>
      </w:r>
    </w:p>
    <w:p w:rsidR="00BD0E93" w:rsidRPr="009E779A" w:rsidRDefault="002C744A" w:rsidP="00975C4A">
      <w:pPr>
        <w:ind w:left="720"/>
        <w:rPr>
          <w:rFonts w:asciiTheme="minorHAnsi" w:hAnsiTheme="minorHAnsi"/>
          <w:color w:val="FF0000"/>
        </w:rPr>
      </w:pPr>
      <w:r w:rsidRPr="009E779A">
        <w:rPr>
          <w:rFonts w:asciiTheme="minorHAnsi" w:hAnsiTheme="minorHAnsi"/>
          <w:color w:val="FF0000"/>
        </w:rPr>
        <w:t>Being flexible</w:t>
      </w:r>
      <w:r w:rsidR="005640FC" w:rsidRPr="009E779A">
        <w:rPr>
          <w:rFonts w:asciiTheme="minorHAnsi" w:hAnsiTheme="minorHAnsi"/>
          <w:color w:val="FF0000"/>
        </w:rPr>
        <w:t xml:space="preserve"> may entail changing the route used to complete the task.</w:t>
      </w:r>
      <w:r w:rsidR="009E779A" w:rsidRPr="009E779A">
        <w:rPr>
          <w:rFonts w:asciiTheme="minorHAnsi" w:hAnsiTheme="minorHAnsi"/>
          <w:color w:val="FF0000"/>
        </w:rPr>
        <w:t xml:space="preserve"> </w:t>
      </w:r>
      <w:r w:rsidR="005640FC" w:rsidRPr="009E779A">
        <w:rPr>
          <w:rFonts w:asciiTheme="minorHAnsi" w:hAnsiTheme="minorHAnsi"/>
          <w:color w:val="FF0000"/>
        </w:rPr>
        <w:t>Leadership changes often, members of the team will change team leads depending on which member is best qualified.</w:t>
      </w:r>
      <w:r w:rsidR="009E779A" w:rsidRPr="009E779A">
        <w:rPr>
          <w:rFonts w:asciiTheme="minorHAnsi" w:hAnsiTheme="minorHAnsi"/>
          <w:color w:val="FF0000"/>
        </w:rPr>
        <w:t xml:space="preserve"> </w:t>
      </w:r>
      <w:r w:rsidR="005640FC" w:rsidRPr="009E779A">
        <w:rPr>
          <w:rFonts w:asciiTheme="minorHAnsi" w:hAnsiTheme="minorHAnsi"/>
          <w:color w:val="FF0000"/>
        </w:rPr>
        <w:t>Team member duties can change from project to project</w:t>
      </w:r>
      <w:r w:rsidR="00093871" w:rsidRPr="009E779A">
        <w:rPr>
          <w:rFonts w:asciiTheme="minorHAnsi" w:hAnsiTheme="minorHAnsi"/>
          <w:color w:val="FF0000"/>
        </w:rPr>
        <w:t>.</w:t>
      </w:r>
    </w:p>
    <w:p w:rsidR="00BD0E93" w:rsidRPr="009E779A" w:rsidRDefault="002C744A" w:rsidP="00BD0E93">
      <w:pPr>
        <w:numPr>
          <w:ilvl w:val="0"/>
          <w:numId w:val="25"/>
        </w:numPr>
      </w:pPr>
      <w:r w:rsidRPr="009E779A">
        <w:t>A committed team member</w:t>
      </w:r>
      <w:r w:rsidR="00586BE7" w:rsidRPr="009E779A">
        <w:t xml:space="preserve"> is loyal and dedicated to his</w:t>
      </w:r>
      <w:r w:rsidRPr="009E779A">
        <w:t>_______.</w:t>
      </w:r>
    </w:p>
    <w:p w:rsidR="00BD0E93" w:rsidRPr="009E779A" w:rsidRDefault="002C744A" w:rsidP="0056496C">
      <w:pPr>
        <w:pStyle w:val="ListParagraph"/>
        <w:numPr>
          <w:ilvl w:val="0"/>
          <w:numId w:val="32"/>
        </w:numPr>
      </w:pPr>
      <w:r w:rsidRPr="009E779A">
        <w:t>Company</w:t>
      </w:r>
    </w:p>
    <w:p w:rsidR="00BD0E93" w:rsidRPr="009E779A" w:rsidRDefault="002C744A" w:rsidP="00BD0E93">
      <w:pPr>
        <w:pStyle w:val="ListParagraph"/>
        <w:numPr>
          <w:ilvl w:val="0"/>
          <w:numId w:val="32"/>
        </w:numPr>
      </w:pPr>
      <w:r w:rsidRPr="009E779A">
        <w:t>Team members</w:t>
      </w:r>
    </w:p>
    <w:p w:rsidR="00BD0E93" w:rsidRPr="009E779A" w:rsidRDefault="002C744A" w:rsidP="00BD0E93">
      <w:pPr>
        <w:pStyle w:val="ListParagraph"/>
        <w:numPr>
          <w:ilvl w:val="0"/>
          <w:numId w:val="32"/>
        </w:numPr>
      </w:pPr>
      <w:r w:rsidRPr="009E779A">
        <w:t>Task</w:t>
      </w:r>
    </w:p>
    <w:p w:rsidR="00BD0E93" w:rsidRPr="009E779A" w:rsidRDefault="002C744A" w:rsidP="00BD0E93">
      <w:pPr>
        <w:pStyle w:val="ListParagraph"/>
        <w:numPr>
          <w:ilvl w:val="0"/>
          <w:numId w:val="32"/>
        </w:numPr>
        <w:rPr>
          <w:color w:val="FF0000"/>
        </w:rPr>
      </w:pPr>
      <w:r w:rsidRPr="009E779A">
        <w:rPr>
          <w:color w:val="FF0000"/>
        </w:rPr>
        <w:t>All of the above</w:t>
      </w:r>
    </w:p>
    <w:p w:rsidR="00BD0E93" w:rsidRPr="009E779A" w:rsidRDefault="00AA6F44" w:rsidP="00BD0E93">
      <w:pPr>
        <w:ind w:left="720"/>
        <w:rPr>
          <w:rFonts w:asciiTheme="minorHAnsi" w:hAnsiTheme="minorHAnsi"/>
          <w:color w:val="FF0000"/>
        </w:rPr>
      </w:pPr>
      <w:r w:rsidRPr="009E779A">
        <w:rPr>
          <w:rFonts w:asciiTheme="minorHAnsi" w:hAnsiTheme="minorHAnsi"/>
          <w:color w:val="FF0000"/>
        </w:rPr>
        <w:t>Team members are close to one another</w:t>
      </w:r>
      <w:r w:rsidR="00586BE7" w:rsidRPr="009E779A">
        <w:rPr>
          <w:rFonts w:asciiTheme="minorHAnsi" w:hAnsiTheme="minorHAnsi"/>
          <w:color w:val="FF0000"/>
        </w:rPr>
        <w:t>,</w:t>
      </w:r>
      <w:r w:rsidRPr="009E779A">
        <w:rPr>
          <w:rFonts w:asciiTheme="minorHAnsi" w:hAnsiTheme="minorHAnsi"/>
          <w:color w:val="FF0000"/>
        </w:rPr>
        <w:t xml:space="preserve"> which makes them loyal to the team.</w:t>
      </w:r>
      <w:r w:rsidR="009E779A" w:rsidRPr="009E779A">
        <w:rPr>
          <w:rFonts w:asciiTheme="minorHAnsi" w:hAnsiTheme="minorHAnsi"/>
          <w:color w:val="FF0000"/>
        </w:rPr>
        <w:t xml:space="preserve"> </w:t>
      </w:r>
      <w:r w:rsidRPr="009E779A">
        <w:rPr>
          <w:rFonts w:asciiTheme="minorHAnsi" w:hAnsiTheme="minorHAnsi"/>
          <w:color w:val="FF0000"/>
        </w:rPr>
        <w:t xml:space="preserve">They </w:t>
      </w:r>
      <w:r w:rsidR="00586BE7" w:rsidRPr="009E779A">
        <w:rPr>
          <w:rFonts w:asciiTheme="minorHAnsi" w:hAnsiTheme="minorHAnsi"/>
          <w:color w:val="FF0000"/>
        </w:rPr>
        <w:t xml:space="preserve">typically </w:t>
      </w:r>
      <w:r w:rsidRPr="009E779A">
        <w:rPr>
          <w:rFonts w:asciiTheme="minorHAnsi" w:hAnsiTheme="minorHAnsi"/>
          <w:color w:val="FF0000"/>
        </w:rPr>
        <w:t>receive a lot of fulfillment from their job, which helps make them committed to the job, company, and tasks assigned.</w:t>
      </w:r>
      <w:r w:rsidR="009E779A" w:rsidRPr="009E779A">
        <w:rPr>
          <w:rFonts w:asciiTheme="minorHAnsi" w:hAnsiTheme="minorHAnsi"/>
          <w:color w:val="FF0000"/>
        </w:rPr>
        <w:t xml:space="preserve"> </w:t>
      </w:r>
    </w:p>
    <w:p w:rsidR="0056496C" w:rsidRPr="009E779A" w:rsidRDefault="002C744A" w:rsidP="0056496C">
      <w:pPr>
        <w:numPr>
          <w:ilvl w:val="0"/>
          <w:numId w:val="25"/>
        </w:numPr>
      </w:pPr>
      <w:r w:rsidRPr="009E779A">
        <w:t>___________________ are committed to the team and completing their goals.</w:t>
      </w:r>
    </w:p>
    <w:p w:rsidR="0056496C" w:rsidRPr="009E779A" w:rsidRDefault="002C744A" w:rsidP="0056496C">
      <w:pPr>
        <w:pStyle w:val="ListParagraph"/>
        <w:numPr>
          <w:ilvl w:val="0"/>
          <w:numId w:val="33"/>
        </w:numPr>
      </w:pPr>
      <w:r w:rsidRPr="009E779A">
        <w:t>Customers</w:t>
      </w:r>
    </w:p>
    <w:p w:rsidR="0056496C" w:rsidRPr="009E779A" w:rsidRDefault="002C744A" w:rsidP="0056496C">
      <w:pPr>
        <w:pStyle w:val="ListParagraph"/>
        <w:numPr>
          <w:ilvl w:val="0"/>
          <w:numId w:val="33"/>
        </w:numPr>
      </w:pPr>
      <w:r w:rsidRPr="009E779A">
        <w:t>Suppliers</w:t>
      </w:r>
    </w:p>
    <w:p w:rsidR="0056496C" w:rsidRPr="009E779A" w:rsidRDefault="002C744A" w:rsidP="0056496C">
      <w:pPr>
        <w:pStyle w:val="ListParagraph"/>
        <w:numPr>
          <w:ilvl w:val="0"/>
          <w:numId w:val="33"/>
        </w:numPr>
        <w:rPr>
          <w:color w:val="FF0000"/>
        </w:rPr>
      </w:pPr>
      <w:r w:rsidRPr="009E779A">
        <w:rPr>
          <w:color w:val="FF0000"/>
        </w:rPr>
        <w:t>High performance team members</w:t>
      </w:r>
    </w:p>
    <w:p w:rsidR="0056496C" w:rsidRPr="009E779A" w:rsidRDefault="002C744A" w:rsidP="0056496C">
      <w:pPr>
        <w:pStyle w:val="ListParagraph"/>
        <w:numPr>
          <w:ilvl w:val="0"/>
          <w:numId w:val="33"/>
        </w:numPr>
      </w:pPr>
      <w:r w:rsidRPr="009E779A">
        <w:t>All of the above</w:t>
      </w:r>
    </w:p>
    <w:p w:rsidR="00F97C71" w:rsidRDefault="005640FC" w:rsidP="0056496C">
      <w:pPr>
        <w:ind w:left="720"/>
        <w:rPr>
          <w:rFonts w:asciiTheme="minorHAnsi" w:hAnsiTheme="minorHAnsi"/>
          <w:color w:val="FF0000"/>
        </w:rPr>
      </w:pPr>
      <w:r w:rsidRPr="009E779A">
        <w:rPr>
          <w:rFonts w:asciiTheme="minorHAnsi" w:hAnsiTheme="minorHAnsi"/>
          <w:color w:val="FF0000"/>
        </w:rPr>
        <w:t xml:space="preserve">High performance team members </w:t>
      </w:r>
      <w:r w:rsidR="00AA6F44" w:rsidRPr="009E779A">
        <w:rPr>
          <w:rFonts w:asciiTheme="minorHAnsi" w:hAnsiTheme="minorHAnsi"/>
          <w:color w:val="FF0000"/>
        </w:rPr>
        <w:t>receive a lot of personal satisfaction from their job, which makes them committed to completing their goals.</w:t>
      </w:r>
      <w:r w:rsidR="009E779A" w:rsidRPr="009E779A">
        <w:rPr>
          <w:rFonts w:asciiTheme="minorHAnsi" w:hAnsiTheme="minorHAnsi"/>
          <w:color w:val="FF0000"/>
        </w:rPr>
        <w:t xml:space="preserve"> </w:t>
      </w:r>
      <w:r w:rsidR="00AA6F44" w:rsidRPr="009E779A">
        <w:rPr>
          <w:rFonts w:asciiTheme="minorHAnsi" w:hAnsiTheme="minorHAnsi"/>
          <w:color w:val="FF0000"/>
        </w:rPr>
        <w:t>They are also very comfortable with their team m</w:t>
      </w:r>
      <w:r w:rsidR="00273861" w:rsidRPr="009E779A">
        <w:rPr>
          <w:rFonts w:asciiTheme="minorHAnsi" w:hAnsiTheme="minorHAnsi"/>
          <w:color w:val="FF0000"/>
        </w:rPr>
        <w:t xml:space="preserve">embers, and </w:t>
      </w:r>
      <w:r w:rsidR="00AA6F44" w:rsidRPr="009E779A">
        <w:rPr>
          <w:rFonts w:asciiTheme="minorHAnsi" w:hAnsiTheme="minorHAnsi"/>
          <w:color w:val="FF0000"/>
        </w:rPr>
        <w:t>close enough that they have a personal connection, which makes them committed to one another.</w:t>
      </w:r>
      <w:r w:rsidR="009E779A" w:rsidRPr="009E779A">
        <w:rPr>
          <w:rFonts w:asciiTheme="minorHAnsi" w:hAnsiTheme="minorHAnsi"/>
          <w:color w:val="FF0000"/>
        </w:rPr>
        <w:t xml:space="preserve"> </w:t>
      </w:r>
    </w:p>
    <w:p w:rsidR="00F97C71" w:rsidRDefault="00F97C71">
      <w:pPr>
        <w:spacing w:after="0" w:line="240" w:lineRule="auto"/>
        <w:rPr>
          <w:rFonts w:asciiTheme="minorHAnsi" w:hAnsiTheme="minorHAnsi"/>
          <w:color w:val="FF0000"/>
        </w:rPr>
      </w:pPr>
      <w:r>
        <w:rPr>
          <w:rFonts w:asciiTheme="minorHAnsi" w:hAnsiTheme="minorHAnsi"/>
          <w:color w:val="FF0000"/>
        </w:rPr>
        <w:br w:type="page"/>
      </w:r>
    </w:p>
    <w:p w:rsidR="00737443" w:rsidRPr="009E779A" w:rsidRDefault="002C744A" w:rsidP="00737443">
      <w:pPr>
        <w:numPr>
          <w:ilvl w:val="0"/>
          <w:numId w:val="25"/>
        </w:numPr>
      </w:pPr>
      <w:r w:rsidRPr="009E779A">
        <w:lastRenderedPageBreak/>
        <w:t>How long has Xavier been with his team</w:t>
      </w:r>
      <w:r w:rsidR="00DB5DA4" w:rsidRPr="009E779A">
        <w:t>?</w:t>
      </w:r>
    </w:p>
    <w:p w:rsidR="00737443" w:rsidRPr="009E779A" w:rsidRDefault="003F27A7" w:rsidP="00737443">
      <w:pPr>
        <w:pStyle w:val="ListParagraph"/>
        <w:numPr>
          <w:ilvl w:val="0"/>
          <w:numId w:val="34"/>
        </w:numPr>
        <w:rPr>
          <w:color w:val="FF0000"/>
        </w:rPr>
      </w:pPr>
      <w:r w:rsidRPr="009E779A">
        <w:rPr>
          <w:color w:val="FF0000"/>
        </w:rPr>
        <w:t>7 y</w:t>
      </w:r>
      <w:r w:rsidR="002C744A" w:rsidRPr="009E779A">
        <w:rPr>
          <w:color w:val="FF0000"/>
        </w:rPr>
        <w:t>ears</w:t>
      </w:r>
    </w:p>
    <w:p w:rsidR="00737443" w:rsidRPr="009E779A" w:rsidRDefault="00416B76" w:rsidP="00737443">
      <w:pPr>
        <w:pStyle w:val="ListParagraph"/>
        <w:numPr>
          <w:ilvl w:val="0"/>
          <w:numId w:val="34"/>
        </w:numPr>
      </w:pPr>
      <w:r w:rsidRPr="009E779A">
        <w:t xml:space="preserve"> </w:t>
      </w:r>
      <w:r w:rsidR="003F27A7" w:rsidRPr="009E779A">
        <w:t>7 m</w:t>
      </w:r>
      <w:r w:rsidR="002C744A" w:rsidRPr="009E779A">
        <w:t>onths</w:t>
      </w:r>
    </w:p>
    <w:p w:rsidR="00737443" w:rsidRPr="009E779A" w:rsidRDefault="003F27A7" w:rsidP="00737443">
      <w:pPr>
        <w:pStyle w:val="ListParagraph"/>
        <w:numPr>
          <w:ilvl w:val="0"/>
          <w:numId w:val="34"/>
        </w:numPr>
      </w:pPr>
      <w:r w:rsidRPr="009E779A">
        <w:t>7 d</w:t>
      </w:r>
      <w:r w:rsidR="002C744A" w:rsidRPr="009E779A">
        <w:t>ays</w:t>
      </w:r>
    </w:p>
    <w:p w:rsidR="00737443" w:rsidRPr="009E779A" w:rsidRDefault="003F27A7" w:rsidP="00737443">
      <w:pPr>
        <w:pStyle w:val="ListParagraph"/>
        <w:numPr>
          <w:ilvl w:val="0"/>
          <w:numId w:val="34"/>
        </w:numPr>
      </w:pPr>
      <w:r w:rsidRPr="009E779A">
        <w:t>17 y</w:t>
      </w:r>
      <w:r w:rsidR="002C744A" w:rsidRPr="009E779A">
        <w:t>ears</w:t>
      </w:r>
    </w:p>
    <w:p w:rsidR="00737443" w:rsidRPr="009E779A" w:rsidRDefault="005640FC" w:rsidP="00C16DF0">
      <w:pPr>
        <w:ind w:firstLine="720"/>
        <w:rPr>
          <w:color w:val="FF0000"/>
        </w:rPr>
      </w:pPr>
      <w:r w:rsidRPr="009E779A">
        <w:rPr>
          <w:color w:val="FF0000"/>
        </w:rPr>
        <w:t>Charles and Xavier have been with their team for seven years</w:t>
      </w:r>
      <w:r w:rsidR="00416B76" w:rsidRPr="009E779A">
        <w:rPr>
          <w:color w:val="FF0000"/>
        </w:rPr>
        <w:t>.</w:t>
      </w:r>
    </w:p>
    <w:p w:rsidR="00737443" w:rsidRPr="009E779A" w:rsidRDefault="002C744A" w:rsidP="00737443">
      <w:pPr>
        <w:numPr>
          <w:ilvl w:val="0"/>
          <w:numId w:val="25"/>
        </w:numPr>
      </w:pPr>
      <w:r w:rsidRPr="009E779A">
        <w:t>Why does Charles love working with his team</w:t>
      </w:r>
      <w:r w:rsidR="005F32D4" w:rsidRPr="009E779A">
        <w:t>?</w:t>
      </w:r>
    </w:p>
    <w:p w:rsidR="00737443" w:rsidRPr="009E779A" w:rsidRDefault="002C744A" w:rsidP="00737443">
      <w:pPr>
        <w:pStyle w:val="ListParagraph"/>
        <w:numPr>
          <w:ilvl w:val="0"/>
          <w:numId w:val="35"/>
        </w:numPr>
      </w:pPr>
      <w:r w:rsidRPr="009E779A">
        <w:t>Because they are all very close.</w:t>
      </w:r>
    </w:p>
    <w:p w:rsidR="00737443" w:rsidRPr="009E779A" w:rsidRDefault="002C744A" w:rsidP="00737443">
      <w:pPr>
        <w:pStyle w:val="ListParagraph"/>
        <w:numPr>
          <w:ilvl w:val="0"/>
          <w:numId w:val="35"/>
        </w:numPr>
      </w:pPr>
      <w:r w:rsidRPr="009E779A">
        <w:t xml:space="preserve">He can give constructive </w:t>
      </w:r>
      <w:r w:rsidR="00AA2C4A" w:rsidRPr="009E779A">
        <w:t>criticism</w:t>
      </w:r>
      <w:r w:rsidRPr="009E779A">
        <w:t>.</w:t>
      </w:r>
    </w:p>
    <w:p w:rsidR="00737443" w:rsidRPr="009E779A" w:rsidRDefault="002C744A" w:rsidP="00737443">
      <w:pPr>
        <w:pStyle w:val="ListParagraph"/>
        <w:numPr>
          <w:ilvl w:val="0"/>
          <w:numId w:val="35"/>
        </w:numPr>
      </w:pPr>
      <w:r w:rsidRPr="009E779A">
        <w:t>He doesn’t have to worry about insulting his team members.</w:t>
      </w:r>
    </w:p>
    <w:p w:rsidR="00737443" w:rsidRPr="009E779A" w:rsidRDefault="00AA2C4A" w:rsidP="00737443">
      <w:pPr>
        <w:pStyle w:val="ListParagraph"/>
        <w:numPr>
          <w:ilvl w:val="0"/>
          <w:numId w:val="35"/>
        </w:numPr>
        <w:rPr>
          <w:color w:val="FF0000"/>
        </w:rPr>
      </w:pPr>
      <w:r w:rsidRPr="009E779A">
        <w:rPr>
          <w:color w:val="FF0000"/>
        </w:rPr>
        <w:t>All of the above.</w:t>
      </w:r>
    </w:p>
    <w:p w:rsidR="00737443" w:rsidRPr="009E779A" w:rsidRDefault="005640FC" w:rsidP="00737443">
      <w:pPr>
        <w:ind w:left="720"/>
        <w:rPr>
          <w:color w:val="FF0000"/>
        </w:rPr>
      </w:pPr>
      <w:r w:rsidRPr="009E779A">
        <w:rPr>
          <w:rFonts w:asciiTheme="minorHAnsi" w:hAnsiTheme="minorHAnsi"/>
          <w:color w:val="FF0000"/>
        </w:rPr>
        <w:t xml:space="preserve">Charles </w:t>
      </w:r>
      <w:r w:rsidR="00AB41B1" w:rsidRPr="009E779A">
        <w:rPr>
          <w:rFonts w:asciiTheme="minorHAnsi" w:hAnsiTheme="minorHAnsi"/>
          <w:color w:val="FF0000"/>
        </w:rPr>
        <w:t>is very</w:t>
      </w:r>
      <w:r w:rsidR="00273861" w:rsidRPr="009E779A">
        <w:rPr>
          <w:rFonts w:asciiTheme="minorHAnsi" w:hAnsiTheme="minorHAnsi"/>
          <w:color w:val="FF0000"/>
        </w:rPr>
        <w:t xml:space="preserve"> close to his team members and </w:t>
      </w:r>
      <w:r w:rsidR="00AB41B1" w:rsidRPr="009E779A">
        <w:rPr>
          <w:rFonts w:asciiTheme="minorHAnsi" w:hAnsiTheme="minorHAnsi"/>
          <w:color w:val="FF0000"/>
        </w:rPr>
        <w:t>feels comfortable telling him his views on topics related to the projects they are working on.</w:t>
      </w:r>
      <w:r w:rsidR="009E779A" w:rsidRPr="009E779A">
        <w:rPr>
          <w:rFonts w:asciiTheme="minorHAnsi" w:hAnsiTheme="minorHAnsi"/>
          <w:color w:val="FF0000"/>
        </w:rPr>
        <w:t xml:space="preserve"> </w:t>
      </w:r>
    </w:p>
    <w:p w:rsidR="00737443" w:rsidRPr="009E779A" w:rsidRDefault="00737443" w:rsidP="00737443"/>
    <w:p w:rsidR="00737443" w:rsidRPr="009E779A" w:rsidRDefault="00737443" w:rsidP="00737443">
      <w:pPr>
        <w:ind w:left="720"/>
        <w:rPr>
          <w:rFonts w:asciiTheme="minorHAnsi" w:hAnsiTheme="minorHAnsi"/>
          <w:color w:val="FF0000"/>
        </w:rPr>
      </w:pPr>
      <w:r w:rsidRPr="009E779A">
        <w:br w:type="page"/>
      </w:r>
    </w:p>
    <w:p w:rsidR="00E44D19" w:rsidRPr="009E779A" w:rsidRDefault="00F97C71" w:rsidP="00F97C71">
      <w:pPr>
        <w:pStyle w:val="Heading1"/>
        <w:rPr>
          <w:lang w:eastAsia="zh-TW"/>
        </w:rPr>
      </w:pPr>
      <w:bookmarkStart w:id="38" w:name="_Toc406741702"/>
      <w:bookmarkStart w:id="39" w:name="_Toc407102191"/>
      <w:r w:rsidRPr="009E779A">
        <w:rPr>
          <w:lang w:bidi="ar-SA"/>
        </w:rPr>
        <w:lastRenderedPageBreak/>
        <mc:AlternateContent>
          <mc:Choice Requires="wps">
            <w:drawing>
              <wp:anchor distT="91440" distB="91440" distL="114300" distR="114300" simplePos="0" relativeHeight="251660800" behindDoc="0" locked="0" layoutInCell="0" allowOverlap="1" wp14:anchorId="5D3F871F" wp14:editId="692FA034">
                <wp:simplePos x="0" y="0"/>
                <wp:positionH relativeFrom="page">
                  <wp:posOffset>-66675</wp:posOffset>
                </wp:positionH>
                <wp:positionV relativeFrom="page">
                  <wp:posOffset>-19050</wp:posOffset>
                </wp:positionV>
                <wp:extent cx="8075930" cy="2647950"/>
                <wp:effectExtent l="0" t="0" r="127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2647950"/>
                        </a:xfrm>
                        <a:prstGeom prst="rect">
                          <a:avLst/>
                        </a:prstGeom>
                        <a:gradFill>
                          <a:gsLst>
                            <a:gs pos="0">
                              <a:srgbClr val="FFFFFF"/>
                            </a:gs>
                            <a:gs pos="100000">
                              <a:schemeClr val="bg1">
                                <a:lumMod val="50000"/>
                              </a:schemeClr>
                            </a:gs>
                          </a:gsLst>
                          <a:lin ang="5400000" scaled="1"/>
                        </a:gradFill>
                        <a:ln>
                          <a:noFill/>
                        </a:ln>
                        <a:effectLst/>
                        <a:extLst/>
                      </wps:spPr>
                      <wps:txbx>
                        <w:txbxContent>
                          <w:p w:rsidR="009E779A" w:rsidRPr="00F97C71" w:rsidRDefault="009E779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F97C71">
                              <w:rPr>
                                <w:rFonts w:asciiTheme="majorHAnsi" w:hAnsiTheme="majorHAnsi"/>
                                <w:i/>
                                <w:sz w:val="28"/>
                                <w:szCs w:val="28"/>
                              </w:rPr>
                              <w:t>Teamwork is the ability to work together toward a common vision. The ability to direct individual accomplishments toward organizational objectives. It is the fuel that allows common people to attain uncommon results.</w:t>
                            </w:r>
                          </w:p>
                          <w:p w:rsidR="009E779A" w:rsidRDefault="009E779A" w:rsidP="00F97C71">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Andrew Carnegie</w:t>
                            </w:r>
                          </w:p>
                          <w:p w:rsidR="00F97C71" w:rsidRPr="00B00A97" w:rsidRDefault="00F97C71" w:rsidP="00F97C7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5.25pt;margin-top:-1.5pt;width:635.9pt;height:208.5pt;z-index:2516608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" o:allowincell="f" stroked="f">
                <v:fill color2="#7f7f7f [1612]" focus="100%" type="gradient"/>
                <v:textbox inset="4in,54pt,1in,0">
                  <w:txbxContent>
                    <w:p w:rsidR="009E779A" w:rsidRPr="00F97C71" w:rsidRDefault="009E779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F97C71">
                        <w:rPr>
                          <w:rFonts w:asciiTheme="majorHAnsi" w:hAnsiTheme="majorHAnsi"/>
                          <w:i/>
                          <w:sz w:val="28"/>
                          <w:szCs w:val="28"/>
                        </w:rPr>
                        <w:t>Teamwork is the ability to work together toward a common vision. The ability to direct individual accomplishments toward organizational objectives. It is the fuel that allows common people to attain uncommon results.</w:t>
                      </w:r>
                    </w:p>
                    <w:p w:rsidR="009E779A" w:rsidRDefault="009E779A" w:rsidP="00F97C71">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Andrew Carnegie</w:t>
                      </w:r>
                    </w:p>
                    <w:p w:rsidR="00F97C71" w:rsidRPr="00B00A97" w:rsidRDefault="00F97C71" w:rsidP="00F97C7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rPr>
                      </w:pPr>
                    </w:p>
                  </w:txbxContent>
                </v:textbox>
                <w10:wrap type="square" anchorx="page" anchory="page"/>
              </v:rect>
            </w:pict>
          </mc:Fallback>
        </mc:AlternateContent>
      </w:r>
      <w:bookmarkEnd w:id="38"/>
      <w:r w:rsidR="00381A27" w:rsidRPr="009E779A">
        <w:rPr>
          <w:lang w:eastAsia="zh-TW"/>
        </w:rPr>
        <w:t>Module Five:</w:t>
      </w:r>
      <w:r w:rsidR="0056496C" w:rsidRPr="009E779A">
        <w:rPr>
          <w:lang w:eastAsia="zh-TW"/>
        </w:rPr>
        <w:t xml:space="preserve"> </w:t>
      </w:r>
      <w:r w:rsidR="00C16DF0" w:rsidRPr="009E779A">
        <w:rPr>
          <w:lang w:eastAsia="zh-TW"/>
        </w:rPr>
        <w:t>How to Create Teamwork</w:t>
      </w:r>
      <w:bookmarkEnd w:id="39"/>
    </w:p>
    <w:p w:rsidR="00381A27" w:rsidRPr="009E779A" w:rsidRDefault="004031C5" w:rsidP="0056496C">
      <w:pPr>
        <w:rPr>
          <w:rFonts w:asciiTheme="minorHAnsi" w:hAnsiTheme="minorHAnsi"/>
          <w:lang w:eastAsia="zh-TW"/>
        </w:rPr>
      </w:pPr>
      <w:r w:rsidRPr="009E779A">
        <w:rPr>
          <w:rFonts w:asciiTheme="minorHAnsi" w:hAnsiTheme="minorHAnsi"/>
          <w:lang w:bidi="ar-SA"/>
        </w:rPr>
        <w:drawing>
          <wp:anchor distT="0" distB="0" distL="114300" distR="114300" simplePos="0" relativeHeight="251696128" behindDoc="0" locked="0" layoutInCell="1" allowOverlap="1" wp14:anchorId="14768200" wp14:editId="21660288">
            <wp:simplePos x="0" y="0"/>
            <wp:positionH relativeFrom="margin">
              <wp:posOffset>0</wp:posOffset>
            </wp:positionH>
            <wp:positionV relativeFrom="margin">
              <wp:posOffset>2409825</wp:posOffset>
            </wp:positionV>
            <wp:extent cx="1844040" cy="1691640"/>
            <wp:effectExtent l="0" t="0" r="3810" b="3810"/>
            <wp:wrapSquare wrapText="bothSides"/>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MP900430496[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44040" cy="1691640"/>
                    </a:xfrm>
                    <a:prstGeom prst="rect">
                      <a:avLst/>
                    </a:prstGeom>
                  </pic:spPr>
                </pic:pic>
              </a:graphicData>
            </a:graphic>
          </wp:anchor>
        </w:drawing>
      </w:r>
      <w:r w:rsidR="00107FAB" w:rsidRPr="009E779A">
        <w:rPr>
          <w:rFonts w:asciiTheme="minorHAnsi" w:hAnsiTheme="minorHAnsi"/>
          <w:lang w:eastAsia="zh-TW"/>
        </w:rPr>
        <w:t xml:space="preserve">You </w:t>
      </w:r>
      <w:r w:rsidR="009E779A" w:rsidRPr="009E779A">
        <w:rPr>
          <w:rFonts w:asciiTheme="minorHAnsi" w:hAnsiTheme="minorHAnsi"/>
          <w:lang w:eastAsia="zh-TW"/>
        </w:rPr>
        <w:t>can’t</w:t>
      </w:r>
      <w:r w:rsidR="00107FAB" w:rsidRPr="009E779A">
        <w:rPr>
          <w:rFonts w:asciiTheme="minorHAnsi" w:hAnsiTheme="minorHAnsi"/>
          <w:lang w:eastAsia="zh-TW"/>
        </w:rPr>
        <w:t xml:space="preserve"> throw a bunch of puzzle pieces on the table and expect them to automatically fit together to create the picture.</w:t>
      </w:r>
      <w:r w:rsidR="009E779A" w:rsidRPr="009E779A">
        <w:rPr>
          <w:rFonts w:asciiTheme="minorHAnsi" w:hAnsiTheme="minorHAnsi"/>
          <w:lang w:eastAsia="zh-TW"/>
        </w:rPr>
        <w:t xml:space="preserve"> </w:t>
      </w:r>
      <w:r w:rsidR="00107FAB" w:rsidRPr="009E779A">
        <w:rPr>
          <w:rFonts w:asciiTheme="minorHAnsi" w:hAnsiTheme="minorHAnsi"/>
          <w:lang w:eastAsia="zh-TW"/>
        </w:rPr>
        <w:t>You have to move the pieces around and make sure they fit.</w:t>
      </w:r>
      <w:r w:rsidR="009E779A" w:rsidRPr="009E779A">
        <w:rPr>
          <w:rFonts w:asciiTheme="minorHAnsi" w:hAnsiTheme="minorHAnsi"/>
          <w:lang w:eastAsia="zh-TW"/>
        </w:rPr>
        <w:t xml:space="preserve"> </w:t>
      </w:r>
      <w:r w:rsidR="00107FAB" w:rsidRPr="009E779A">
        <w:rPr>
          <w:rFonts w:asciiTheme="minorHAnsi" w:hAnsiTheme="minorHAnsi"/>
          <w:lang w:eastAsia="zh-TW"/>
        </w:rPr>
        <w:t>Assembling a team is very similar.</w:t>
      </w:r>
      <w:r w:rsidR="009E779A" w:rsidRPr="009E779A">
        <w:rPr>
          <w:rFonts w:asciiTheme="minorHAnsi" w:hAnsiTheme="minorHAnsi"/>
          <w:lang w:eastAsia="zh-TW"/>
        </w:rPr>
        <w:t xml:space="preserve"> </w:t>
      </w:r>
      <w:r w:rsidR="00107FAB" w:rsidRPr="009E779A">
        <w:rPr>
          <w:rFonts w:asciiTheme="minorHAnsi" w:hAnsiTheme="minorHAnsi"/>
          <w:lang w:eastAsia="zh-TW"/>
        </w:rPr>
        <w:t>You have to create teamwork, and make those puzzle pieces</w:t>
      </w:r>
      <w:r w:rsidR="009E779A" w:rsidRPr="009E779A">
        <w:rPr>
          <w:rFonts w:asciiTheme="minorHAnsi" w:hAnsiTheme="minorHAnsi"/>
          <w:lang w:eastAsia="zh-TW"/>
        </w:rPr>
        <w:t xml:space="preserve"> </w:t>
      </w:r>
      <w:r w:rsidR="00107FAB" w:rsidRPr="009E779A">
        <w:rPr>
          <w:rFonts w:asciiTheme="minorHAnsi" w:hAnsiTheme="minorHAnsi"/>
          <w:lang w:eastAsia="zh-TW"/>
        </w:rPr>
        <w:t xml:space="preserve">form the desired picture. </w:t>
      </w:r>
    </w:p>
    <w:p w:rsidR="004031C5" w:rsidRPr="009E779A" w:rsidRDefault="00C16DF0" w:rsidP="009E779A">
      <w:r w:rsidRPr="009E779A">
        <w:t xml:space="preserve"> </w:t>
      </w:r>
    </w:p>
    <w:p w:rsidR="004031C5" w:rsidRDefault="004031C5" w:rsidP="009E779A"/>
    <w:p w:rsidR="00F97C71" w:rsidRPr="009E779A" w:rsidRDefault="00F97C71" w:rsidP="009E779A"/>
    <w:p w:rsidR="004031C5" w:rsidRPr="009E779A" w:rsidRDefault="004031C5" w:rsidP="009E779A"/>
    <w:p w:rsidR="00CC07AB" w:rsidRPr="009E779A" w:rsidRDefault="00C16DF0" w:rsidP="00CC07AB">
      <w:pPr>
        <w:pStyle w:val="Heading2"/>
      </w:pPr>
      <w:bookmarkStart w:id="40" w:name="_Toc407102192"/>
      <w:r w:rsidRPr="009E779A">
        <w:t>Identify Group &amp; Individual Responsibilities</w:t>
      </w:r>
      <w:bookmarkEnd w:id="40"/>
    </w:p>
    <w:p w:rsidR="00CC07AB" w:rsidRDefault="004031C5" w:rsidP="00107FAB">
      <w:r w:rsidRPr="009E779A">
        <w:rPr>
          <w:lang w:bidi="ar-SA"/>
        </w:rPr>
        <w:drawing>
          <wp:anchor distT="0" distB="0" distL="114300" distR="114300" simplePos="0" relativeHeight="251697152" behindDoc="0" locked="0" layoutInCell="1" allowOverlap="1" wp14:anchorId="7359F7F6" wp14:editId="5D8A7DBE">
            <wp:simplePos x="0" y="0"/>
            <wp:positionH relativeFrom="column">
              <wp:posOffset>-47625</wp:posOffset>
            </wp:positionH>
            <wp:positionV relativeFrom="paragraph">
              <wp:posOffset>46355</wp:posOffset>
            </wp:positionV>
            <wp:extent cx="990600" cy="975360"/>
            <wp:effectExtent l="0" t="0" r="0" b="0"/>
            <wp:wrapSquare wrapText="bothSides"/>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MP900400665[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90600" cy="975360"/>
                    </a:xfrm>
                    <a:prstGeom prst="rect">
                      <a:avLst/>
                    </a:prstGeom>
                  </pic:spPr>
                </pic:pic>
              </a:graphicData>
            </a:graphic>
          </wp:anchor>
        </w:drawing>
      </w:r>
      <w:r w:rsidR="00107FAB" w:rsidRPr="009E779A">
        <w:t xml:space="preserve">A horse pulling a buggy relies on the driver to tell him which direction to </w:t>
      </w:r>
      <w:r w:rsidR="00605323" w:rsidRPr="009E779A">
        <w:t>go</w:t>
      </w:r>
      <w:r w:rsidR="00107FAB" w:rsidRPr="009E779A">
        <w:t>.</w:t>
      </w:r>
      <w:r w:rsidR="009E779A" w:rsidRPr="009E779A">
        <w:t xml:space="preserve"> </w:t>
      </w:r>
      <w:r w:rsidR="005A1D93" w:rsidRPr="009E779A">
        <w:t>The driver has to tell the horse where to go, and how quickly to get there.</w:t>
      </w:r>
      <w:r w:rsidR="009E779A" w:rsidRPr="009E779A">
        <w:t xml:space="preserve"> </w:t>
      </w:r>
      <w:r w:rsidR="003F27A7" w:rsidRPr="009E779A">
        <w:t>Being clear about an individual</w:t>
      </w:r>
      <w:r w:rsidR="00107FAB" w:rsidRPr="009E779A">
        <w:t xml:space="preserve"> and the group’s responsibilities is </w:t>
      </w:r>
      <w:r w:rsidR="003F27A7" w:rsidRPr="009E779A">
        <w:t>the first step in creating team</w:t>
      </w:r>
      <w:r w:rsidR="00107FAB" w:rsidRPr="009E779A">
        <w:t>work.</w:t>
      </w:r>
      <w:r w:rsidR="009E779A" w:rsidRPr="009E779A">
        <w:t xml:space="preserve"> </w:t>
      </w:r>
      <w:r w:rsidR="00605323" w:rsidRPr="009E779A">
        <w:t>Each team member does their part to make sure that the team reache</w:t>
      </w:r>
      <w:r w:rsidR="003F27A7" w:rsidRPr="009E779A">
        <w:t>s the goal.</w:t>
      </w:r>
      <w:r w:rsidR="009E779A" w:rsidRPr="009E779A">
        <w:t xml:space="preserve"> </w:t>
      </w:r>
      <w:r w:rsidR="003F27A7" w:rsidRPr="009E779A">
        <w:t xml:space="preserve">Understanding </w:t>
      </w:r>
      <w:r w:rsidR="00605323" w:rsidRPr="009E779A">
        <w:t>your role, and what other’s roles are, helps the team move forward.</w:t>
      </w:r>
      <w:r w:rsidR="009E779A" w:rsidRPr="009E779A">
        <w:t xml:space="preserve"> </w:t>
      </w:r>
      <w:r w:rsidR="00605323" w:rsidRPr="009E779A">
        <w:t>When identifyi</w:t>
      </w:r>
      <w:r w:rsidR="003F27A7" w:rsidRPr="009E779A">
        <w:t xml:space="preserve">ng these responsibilities make </w:t>
      </w:r>
      <w:r w:rsidR="00605323" w:rsidRPr="009E779A">
        <w:t>sure that you are very clear.</w:t>
      </w:r>
      <w:r w:rsidR="009E779A" w:rsidRPr="009E779A">
        <w:t xml:space="preserve"> </w:t>
      </w:r>
      <w:r w:rsidR="00605323" w:rsidRPr="009E779A">
        <w:t>Unclear directions can put your horse and buggy in the ditch!</w:t>
      </w:r>
    </w:p>
    <w:p w:rsidR="00F97C71" w:rsidRPr="009E779A" w:rsidRDefault="00F97C71" w:rsidP="00107F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376AA5" w:rsidP="00CC07AB">
            <w:pPr>
              <w:rPr>
                <w:b/>
                <w:bCs/>
                <w:color w:val="000000" w:themeColor="text1"/>
              </w:rPr>
            </w:pPr>
            <w:r w:rsidRPr="009E779A">
              <w:rPr>
                <w:b/>
                <w:bCs/>
                <w:color w:val="000000" w:themeColor="text1"/>
              </w:rPr>
              <w:t>8</w:t>
            </w:r>
            <w:r w:rsidR="005D441D"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5A1D93" w:rsidP="00F025C3">
            <w:pPr>
              <w:rPr>
                <w:color w:val="000000" w:themeColor="text1"/>
              </w:rPr>
            </w:pPr>
            <w:r w:rsidRPr="009E779A">
              <w:rPr>
                <w:color w:val="000000" w:themeColor="text1"/>
              </w:rPr>
              <w:t>Assigning responsibilities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5A1D93" w:rsidP="00F025C3">
            <w:pPr>
              <w:rPr>
                <w:color w:val="000000" w:themeColor="text1"/>
              </w:rPr>
            </w:pPr>
            <w:r w:rsidRPr="009E779A">
              <w:rPr>
                <w:color w:val="000000" w:themeColor="text1"/>
              </w:rPr>
              <w:t>Assigning responsibilities</w:t>
            </w:r>
          </w:p>
          <w:p w:rsidR="005A1D93" w:rsidRPr="009E779A" w:rsidRDefault="005A1D93" w:rsidP="00F025C3">
            <w:pPr>
              <w:rPr>
                <w:color w:val="000000" w:themeColor="text1"/>
              </w:rPr>
            </w:pPr>
            <w:r w:rsidRPr="009E779A">
              <w:rPr>
                <w:color w:val="000000" w:themeColor="text1"/>
              </w:rPr>
              <w:t>Discuss the importance of assigning responsibilities.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Materials Required</w:t>
            </w:r>
          </w:p>
        </w:tc>
        <w:tc>
          <w:tcPr>
            <w:tcW w:w="7128" w:type="dxa"/>
            <w:shd w:val="clear" w:color="auto" w:fill="D9D9D9" w:themeFill="background1" w:themeFillShade="D9"/>
            <w:vAlign w:val="center"/>
          </w:tcPr>
          <w:p w:rsidR="00CC07AB" w:rsidRPr="009E779A" w:rsidRDefault="007637FD" w:rsidP="00F025C3">
            <w:pPr>
              <w:rPr>
                <w:b/>
                <w:bCs/>
                <w:color w:val="000000" w:themeColor="text1"/>
              </w:rPr>
            </w:pPr>
            <w:r w:rsidRPr="009E779A">
              <w:rPr>
                <w:b/>
                <w:bCs/>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C8567C" w:rsidP="00CC07AB">
            <w:pPr>
              <w:rPr>
                <w:color w:val="000000" w:themeColor="text1"/>
              </w:rPr>
            </w:pPr>
            <w:r w:rsidRPr="009E779A">
              <w:rPr>
                <w:color w:val="000000" w:themeColor="text1"/>
              </w:rPr>
              <w:t>None</w:t>
            </w:r>
            <w:r w:rsidR="00B83526" w:rsidRPr="009E779A">
              <w:rPr>
                <w:color w:val="000000" w:themeColor="text1"/>
              </w:rPr>
              <w:t xml:space="preserve">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7637FD" w:rsidP="00CC07AB">
            <w:pPr>
              <w:rPr>
                <w:color w:val="000000" w:themeColor="text1"/>
              </w:rPr>
            </w:pPr>
            <w:r w:rsidRPr="009E779A">
              <w:rPr>
                <w:color w:val="000000" w:themeColor="text1"/>
              </w:rPr>
              <w:t>Discuss as a group how knowing your responsibilities can help make a team work better together.</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5D441D"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5D441D" w:rsidP="00CC07AB">
            <w:pPr>
              <w:rPr>
                <w:color w:val="000000" w:themeColor="text1"/>
              </w:rPr>
            </w:pPr>
            <w:r w:rsidRPr="009E779A">
              <w:rPr>
                <w:color w:val="000000" w:themeColor="text1"/>
              </w:rPr>
              <w:t xml:space="preserve">Encourage everyone to participate. </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7637FD" w:rsidP="00F025C3">
            <w:pPr>
              <w:rPr>
                <w:color w:val="000000" w:themeColor="text1"/>
              </w:rPr>
            </w:pPr>
            <w:r w:rsidRPr="009E779A">
              <w:rPr>
                <w:color w:val="000000" w:themeColor="text1"/>
              </w:rPr>
              <w:t>What helps the team move forward?</w:t>
            </w:r>
          </w:p>
        </w:tc>
      </w:tr>
    </w:tbl>
    <w:p w:rsidR="00CC07AB" w:rsidRPr="009E779A" w:rsidRDefault="00CC07AB" w:rsidP="00CC07AB">
      <w:pPr>
        <w:spacing w:after="0" w:line="240" w:lineRule="auto"/>
        <w:rPr>
          <w:rFonts w:ascii="Cambria" w:eastAsiaTheme="majorEastAsia" w:hAnsi="Cambria" w:cstheme="majorBidi"/>
          <w:b/>
          <w:bCs/>
          <w:color w:val="000000" w:themeColor="text1"/>
          <w:sz w:val="26"/>
          <w:szCs w:val="26"/>
        </w:rPr>
      </w:pPr>
    </w:p>
    <w:p w:rsidR="00CC07AB" w:rsidRPr="009E779A" w:rsidRDefault="00C16DF0" w:rsidP="00CC07AB">
      <w:pPr>
        <w:pStyle w:val="Heading2"/>
      </w:pPr>
      <w:bookmarkStart w:id="41" w:name="_Toc407102193"/>
      <w:r w:rsidRPr="009E779A">
        <w:t>Give Permission to Take Action</w:t>
      </w:r>
      <w:bookmarkEnd w:id="41"/>
    </w:p>
    <w:p w:rsidR="00CC07AB" w:rsidRDefault="004031C5" w:rsidP="00D6071B">
      <w:r w:rsidRPr="009E779A">
        <w:rPr>
          <w:lang w:bidi="ar-SA"/>
        </w:rPr>
        <w:drawing>
          <wp:anchor distT="0" distB="0" distL="114300" distR="114300" simplePos="0" relativeHeight="251698176" behindDoc="0" locked="0" layoutInCell="1" allowOverlap="1" wp14:anchorId="2506D916" wp14:editId="12C2EC86">
            <wp:simplePos x="0" y="0"/>
            <wp:positionH relativeFrom="column">
              <wp:posOffset>0</wp:posOffset>
            </wp:positionH>
            <wp:positionV relativeFrom="paragraph">
              <wp:posOffset>1270</wp:posOffset>
            </wp:positionV>
            <wp:extent cx="1005840" cy="899160"/>
            <wp:effectExtent l="0" t="0" r="3810" b="0"/>
            <wp:wrapSquare wrapText="bothSides"/>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MP900442329[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05840" cy="899160"/>
                    </a:xfrm>
                    <a:prstGeom prst="rect">
                      <a:avLst/>
                    </a:prstGeom>
                  </pic:spPr>
                </pic:pic>
              </a:graphicData>
            </a:graphic>
          </wp:anchor>
        </w:drawing>
      </w:r>
      <w:r w:rsidR="000162C2" w:rsidRPr="009E779A">
        <w:t>A high performance team is made up of highly skilled and dedicated members.</w:t>
      </w:r>
      <w:r w:rsidR="009E779A" w:rsidRPr="009E779A">
        <w:t xml:space="preserve"> </w:t>
      </w:r>
      <w:r w:rsidR="000162C2" w:rsidRPr="009E779A">
        <w:t>These members are willing to do what it takes to complete their goal.</w:t>
      </w:r>
      <w:r w:rsidR="009E779A" w:rsidRPr="009E779A">
        <w:t xml:space="preserve"> </w:t>
      </w:r>
      <w:r w:rsidR="000162C2" w:rsidRPr="009E779A">
        <w:t>They have the knowledge to know if something isn’t going right, and how to fix it.</w:t>
      </w:r>
      <w:r w:rsidR="009E779A" w:rsidRPr="009E779A">
        <w:t xml:space="preserve"> </w:t>
      </w:r>
      <w:r w:rsidR="000162C2" w:rsidRPr="009E779A">
        <w:t>As a leader</w:t>
      </w:r>
      <w:r w:rsidR="003F27A7" w:rsidRPr="009E779A">
        <w:t>,</w:t>
      </w:r>
      <w:r w:rsidR="000162C2" w:rsidRPr="009E779A">
        <w:t xml:space="preserve"> you should give your team the ability to fix problems when they arise, or even before they arise.</w:t>
      </w:r>
      <w:r w:rsidR="009E779A" w:rsidRPr="009E779A">
        <w:t xml:space="preserve"> </w:t>
      </w:r>
      <w:r w:rsidR="000162C2" w:rsidRPr="009E779A">
        <w:t>Giving them the ability to take action when needed only helps strengthen that ownership of their job and project.</w:t>
      </w:r>
      <w:r w:rsidR="009E779A" w:rsidRPr="009E779A">
        <w:t xml:space="preserve"> </w:t>
      </w:r>
    </w:p>
    <w:p w:rsidR="00F97C71" w:rsidRPr="009E779A" w:rsidRDefault="00F97C71" w:rsidP="00D6071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7E0EBD" w:rsidP="00CC07AB">
            <w:pPr>
              <w:rPr>
                <w:b/>
                <w:bCs/>
                <w:color w:val="000000" w:themeColor="text1"/>
              </w:rPr>
            </w:pPr>
            <w:r w:rsidRPr="009E779A">
              <w:rPr>
                <w:b/>
                <w:bCs/>
                <w:color w:val="000000" w:themeColor="text1"/>
              </w:rPr>
              <w:t>8</w:t>
            </w:r>
            <w:r w:rsidR="0085536E"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0162C2" w:rsidP="00D6071B">
            <w:pPr>
              <w:rPr>
                <w:color w:val="000000" w:themeColor="text1"/>
              </w:rPr>
            </w:pPr>
            <w:r w:rsidRPr="009E779A">
              <w:rPr>
                <w:color w:val="000000" w:themeColor="text1"/>
              </w:rPr>
              <w:t>Taking Action</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2F7678" w:rsidRPr="009E779A" w:rsidRDefault="000162C2" w:rsidP="002F7678">
            <w:pPr>
              <w:rPr>
                <w:color w:val="000000" w:themeColor="text1"/>
              </w:rPr>
            </w:pPr>
            <w:r w:rsidRPr="009E779A">
              <w:rPr>
                <w:color w:val="000000" w:themeColor="text1"/>
              </w:rPr>
              <w:t>Taking Action</w:t>
            </w:r>
          </w:p>
          <w:p w:rsidR="000162C2" w:rsidRPr="009E779A" w:rsidRDefault="000162C2" w:rsidP="002F7678">
            <w:pPr>
              <w:rPr>
                <w:color w:val="000000" w:themeColor="text1"/>
              </w:rPr>
            </w:pPr>
            <w:r w:rsidRPr="009E779A">
              <w:rPr>
                <w:color w:val="000000" w:themeColor="text1"/>
              </w:rPr>
              <w:t>Understand how preventing a person from taking necessary actions can hinder a process.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D6071B" w:rsidP="007E0EBD">
            <w:pPr>
              <w:rPr>
                <w:b/>
                <w:bCs/>
                <w:color w:val="000000" w:themeColor="text1"/>
              </w:rPr>
            </w:pPr>
            <w:r w:rsidRPr="009E779A">
              <w:rPr>
                <w:b/>
                <w:bCs/>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C746D6"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0162C2" w:rsidP="00BA316C">
            <w:pPr>
              <w:rPr>
                <w:color w:val="000000" w:themeColor="text1"/>
              </w:rPr>
            </w:pPr>
            <w:r w:rsidRPr="009E779A">
              <w:rPr>
                <w:color w:val="000000" w:themeColor="text1"/>
              </w:rPr>
              <w:t>Get into groups of 2.</w:t>
            </w:r>
            <w:r w:rsidR="009E779A" w:rsidRPr="009E779A">
              <w:rPr>
                <w:color w:val="000000" w:themeColor="text1"/>
              </w:rPr>
              <w:t xml:space="preserve"> </w:t>
            </w:r>
            <w:r w:rsidRPr="009E779A">
              <w:rPr>
                <w:color w:val="000000" w:themeColor="text1"/>
              </w:rPr>
              <w:t>One partner will</w:t>
            </w:r>
            <w:r w:rsidR="003F27A7" w:rsidRPr="009E779A">
              <w:rPr>
                <w:color w:val="000000" w:themeColor="text1"/>
              </w:rPr>
              <w:t xml:space="preserve"> hold his hands behind his</w:t>
            </w:r>
            <w:r w:rsidRPr="009E779A">
              <w:rPr>
                <w:color w:val="000000" w:themeColor="text1"/>
              </w:rPr>
              <w:t xml:space="preserve"> back, while the other one tosses a piece for them to catch</w:t>
            </w:r>
            <w:r w:rsidR="003F27A7" w:rsidRPr="009E779A">
              <w:rPr>
                <w:color w:val="000000" w:themeColor="text1"/>
              </w:rPr>
              <w:t>, without using his</w:t>
            </w:r>
            <w:r w:rsidRPr="009E779A">
              <w:rPr>
                <w:color w:val="000000" w:themeColor="text1"/>
              </w:rPr>
              <w:t xml:space="preserve"> hands.</w:t>
            </w:r>
            <w:r w:rsidR="009E779A" w:rsidRPr="009E779A">
              <w:rPr>
                <w:color w:val="000000" w:themeColor="text1"/>
              </w:rPr>
              <w:t xml:space="preserve"> </w:t>
            </w:r>
            <w:r w:rsidRPr="009E779A">
              <w:rPr>
                <w:color w:val="000000" w:themeColor="text1"/>
              </w:rPr>
              <w:t>Take turns doing this exercise and discuss your results with one another.</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CC1F15"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CC1F15"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334AE" w:rsidP="00CC07AB">
            <w:pPr>
              <w:rPr>
                <w:b/>
                <w:bCs/>
                <w:color w:val="000000" w:themeColor="text1"/>
              </w:rPr>
            </w:pPr>
            <w:r w:rsidRPr="009E779A">
              <w:rPr>
                <w:b/>
                <w:bCs/>
                <w:color w:val="000000" w:themeColor="text1"/>
              </w:rPr>
              <w:lastRenderedPageBreak/>
              <w:t>Review Qu</w:t>
            </w:r>
            <w:r w:rsidR="00CC07AB" w:rsidRPr="009E779A">
              <w:rPr>
                <w:b/>
                <w:bCs/>
                <w:color w:val="000000" w:themeColor="text1"/>
              </w:rPr>
              <w:t>estions</w:t>
            </w:r>
          </w:p>
        </w:tc>
        <w:tc>
          <w:tcPr>
            <w:tcW w:w="7128" w:type="dxa"/>
            <w:vAlign w:val="center"/>
          </w:tcPr>
          <w:p w:rsidR="00CC07AB" w:rsidRPr="009E779A" w:rsidRDefault="000162C2" w:rsidP="00D6071B">
            <w:pPr>
              <w:rPr>
                <w:color w:val="000000" w:themeColor="text1"/>
              </w:rPr>
            </w:pPr>
            <w:r w:rsidRPr="009E779A">
              <w:rPr>
                <w:color w:val="000000" w:themeColor="text1"/>
              </w:rPr>
              <w:t>What type of members is a high performance team made up of?</w:t>
            </w:r>
          </w:p>
        </w:tc>
      </w:tr>
    </w:tbl>
    <w:p w:rsidR="00F97C71" w:rsidRDefault="00F97C71" w:rsidP="00F97C71"/>
    <w:p w:rsidR="00CC07AB" w:rsidRPr="009E779A" w:rsidRDefault="002F7678" w:rsidP="00CC07AB">
      <w:pPr>
        <w:pStyle w:val="Heading2"/>
      </w:pPr>
      <w:bookmarkStart w:id="42" w:name="_Toc407102194"/>
      <w:r w:rsidRPr="009E779A">
        <w:t>Build Relationships between</w:t>
      </w:r>
      <w:r w:rsidR="00C16DF0" w:rsidRPr="009E779A">
        <w:t xml:space="preserve"> Team Members and Management</w:t>
      </w:r>
      <w:bookmarkEnd w:id="42"/>
    </w:p>
    <w:p w:rsidR="00E34724" w:rsidRPr="009E779A" w:rsidRDefault="004031C5" w:rsidP="00822DCE">
      <w:r w:rsidRPr="009E779A">
        <w:rPr>
          <w:lang w:bidi="ar-SA"/>
        </w:rPr>
        <w:drawing>
          <wp:anchor distT="0" distB="0" distL="114300" distR="114300" simplePos="0" relativeHeight="251699200" behindDoc="0" locked="0" layoutInCell="1" allowOverlap="1" wp14:anchorId="5AF887C0" wp14:editId="0B7CBE00">
            <wp:simplePos x="0" y="0"/>
            <wp:positionH relativeFrom="column">
              <wp:posOffset>0</wp:posOffset>
            </wp:positionH>
            <wp:positionV relativeFrom="paragraph">
              <wp:posOffset>55245</wp:posOffset>
            </wp:positionV>
            <wp:extent cx="960120" cy="937260"/>
            <wp:effectExtent l="0" t="0" r="0" b="0"/>
            <wp:wrapSquare wrapText="bothSides"/>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MP900426568[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60120" cy="937260"/>
                    </a:xfrm>
                    <a:prstGeom prst="rect">
                      <a:avLst/>
                    </a:prstGeom>
                  </pic:spPr>
                </pic:pic>
              </a:graphicData>
            </a:graphic>
          </wp:anchor>
        </w:drawing>
      </w:r>
      <w:r w:rsidR="00B07CF2" w:rsidRPr="009E779A">
        <w:t>Tea</w:t>
      </w:r>
      <w:r w:rsidR="0059284C" w:rsidRPr="009E779A">
        <w:t>m</w:t>
      </w:r>
      <w:r w:rsidR="00E34724" w:rsidRPr="009E779A">
        <w:t xml:space="preserve">work is built on mutual trust, </w:t>
      </w:r>
      <w:r w:rsidR="00B07CF2" w:rsidRPr="009E779A">
        <w:t>respect</w:t>
      </w:r>
      <w:r w:rsidR="00E34724" w:rsidRPr="009E779A">
        <w:t>, and of course communication</w:t>
      </w:r>
      <w:r w:rsidR="00B07CF2" w:rsidRPr="009E779A">
        <w:t>.</w:t>
      </w:r>
      <w:r w:rsidR="009E779A" w:rsidRPr="009E779A">
        <w:t xml:space="preserve"> </w:t>
      </w:r>
      <w:r w:rsidR="00B07CF2" w:rsidRPr="009E779A">
        <w:t xml:space="preserve">When your team doesn’t have that mutual trust and respect from management, you </w:t>
      </w:r>
      <w:r w:rsidR="0059284C" w:rsidRPr="009E779A">
        <w:t>are not going to have good team</w:t>
      </w:r>
      <w:r w:rsidR="00B07CF2" w:rsidRPr="009E779A">
        <w:t>work.</w:t>
      </w:r>
      <w:r w:rsidR="009E779A" w:rsidRPr="009E779A">
        <w:t xml:space="preserve"> </w:t>
      </w:r>
      <w:r w:rsidR="00E34724" w:rsidRPr="009E779A">
        <w:t xml:space="preserve">Without building a good relationship between management </w:t>
      </w:r>
      <w:r w:rsidR="0059284C" w:rsidRPr="009E779A">
        <w:t>and team members, the dynamic of</w:t>
      </w:r>
      <w:r w:rsidR="00E34724" w:rsidRPr="009E779A">
        <w:t xml:space="preserve"> the team becomes a “them vs us” situation.</w:t>
      </w:r>
      <w:r w:rsidR="009E779A" w:rsidRPr="009E779A">
        <w:t xml:space="preserve"> </w:t>
      </w:r>
      <w:r w:rsidR="00B07CF2" w:rsidRPr="009E779A">
        <w:t>Making sure that you take the time to build a good relationship between team members and management is essential.</w:t>
      </w:r>
      <w:r w:rsidR="009E779A" w:rsidRPr="009E779A">
        <w:t xml:space="preserve"> </w:t>
      </w:r>
      <w:r w:rsidR="00E34724" w:rsidRPr="009E779A">
        <w:t>Team members need to be comfortable with communicating with their management team.</w:t>
      </w:r>
      <w:r w:rsidR="009E779A" w:rsidRPr="009E779A">
        <w:t xml:space="preserve"> </w:t>
      </w:r>
      <w:r w:rsidR="00E34724" w:rsidRPr="009E779A">
        <w:t>Being able to share problems with management, or even new ideas is what helps to create an effective team.</w:t>
      </w:r>
      <w:r w:rsidR="009E779A" w:rsidRPr="009E779A">
        <w:t xml:space="preserve"> </w:t>
      </w:r>
    </w:p>
    <w:p w:rsidR="003F4600" w:rsidRPr="009E779A" w:rsidRDefault="003F4600" w:rsidP="00822DC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570A10" w:rsidP="00CC07AB">
            <w:pPr>
              <w:rPr>
                <w:b/>
                <w:bCs/>
                <w:color w:val="000000" w:themeColor="text1"/>
              </w:rPr>
            </w:pPr>
            <w:r w:rsidRPr="009E779A">
              <w:rPr>
                <w:b/>
                <w:bCs/>
                <w:color w:val="000000" w:themeColor="text1"/>
              </w:rPr>
              <w:t>7</w:t>
            </w:r>
            <w:r w:rsidR="006A68E4"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E34724" w:rsidP="003F1A40">
            <w:pPr>
              <w:rPr>
                <w:color w:val="000000" w:themeColor="text1"/>
              </w:rPr>
            </w:pPr>
            <w:r w:rsidRPr="009E779A">
              <w:rPr>
                <w:color w:val="000000" w:themeColor="text1"/>
              </w:rPr>
              <w:t xml:space="preserve">Management </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E34724" w:rsidP="003F1A40">
            <w:pPr>
              <w:rPr>
                <w:color w:val="000000" w:themeColor="text1"/>
              </w:rPr>
            </w:pPr>
            <w:r w:rsidRPr="009E779A">
              <w:rPr>
                <w:color w:val="000000" w:themeColor="text1"/>
              </w:rPr>
              <w:t xml:space="preserve">Management </w:t>
            </w:r>
          </w:p>
          <w:p w:rsidR="00E34724" w:rsidRPr="009E779A" w:rsidRDefault="00E34724" w:rsidP="003F1A40">
            <w:pPr>
              <w:rPr>
                <w:color w:val="000000" w:themeColor="text1"/>
              </w:rPr>
            </w:pPr>
            <w:r w:rsidRPr="009E779A">
              <w:rPr>
                <w:color w:val="000000" w:themeColor="text1"/>
              </w:rPr>
              <w:t>Understand the importance of building a good relationship with management.</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6E5BC0" w:rsidP="00CC07AB">
            <w:pPr>
              <w:rPr>
                <w:b/>
                <w:bCs/>
                <w:color w:val="000000" w:themeColor="text1"/>
              </w:rPr>
            </w:pPr>
            <w:r w:rsidRPr="009E779A">
              <w:rPr>
                <w:b/>
                <w:bCs/>
                <w:color w:val="000000" w:themeColor="text1"/>
              </w:rPr>
              <w:t>0</w:t>
            </w:r>
            <w:r w:rsidR="00E34724" w:rsidRPr="009E779A">
              <w:rPr>
                <w:b/>
                <w:bCs/>
                <w:color w:val="000000" w:themeColor="text1"/>
              </w:rPr>
              <w:t xml:space="preserve">8: Management </w:t>
            </w:r>
            <w:r w:rsidR="0059284C" w:rsidRPr="009E779A">
              <w:rPr>
                <w:b/>
                <w:bCs/>
                <w:color w:val="000000" w:themeColor="text1"/>
              </w:rPr>
              <w:t>Wish L</w:t>
            </w:r>
            <w:r w:rsidR="00E34724" w:rsidRPr="009E779A">
              <w:rPr>
                <w:b/>
                <w:bCs/>
                <w:color w:val="000000" w:themeColor="text1"/>
              </w:rPr>
              <w:t>ist</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B8485D"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E34724" w:rsidP="00EE5D08">
            <w:pPr>
              <w:rPr>
                <w:color w:val="000000" w:themeColor="text1"/>
              </w:rPr>
            </w:pPr>
            <w:r w:rsidRPr="009E779A">
              <w:rPr>
                <w:color w:val="000000" w:themeColor="text1"/>
              </w:rPr>
              <w:t>Complete the worksheet.</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B8485D"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B8485D"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E34724" w:rsidP="002C50E2">
            <w:pPr>
              <w:rPr>
                <w:color w:val="000000" w:themeColor="text1"/>
              </w:rPr>
            </w:pPr>
            <w:r w:rsidRPr="009E779A">
              <w:rPr>
                <w:color w:val="000000" w:themeColor="text1"/>
              </w:rPr>
              <w:t>What dynamic does the team adapt when there is not a good relationship between the team members and management?</w:t>
            </w:r>
          </w:p>
        </w:tc>
      </w:tr>
    </w:tbl>
    <w:p w:rsidR="00F97C71" w:rsidRDefault="00F97C71" w:rsidP="009E779A"/>
    <w:p w:rsidR="00F97C71" w:rsidRDefault="00F97C71">
      <w:pPr>
        <w:spacing w:after="0" w:line="240" w:lineRule="auto"/>
      </w:pPr>
      <w:r>
        <w:br w:type="page"/>
      </w:r>
    </w:p>
    <w:p w:rsidR="00F56BCE" w:rsidRPr="009E779A" w:rsidRDefault="00C16DF0" w:rsidP="00CC07AB">
      <w:pPr>
        <w:pStyle w:val="Heading2"/>
      </w:pPr>
      <w:bookmarkStart w:id="43" w:name="_Toc407102195"/>
      <w:r w:rsidRPr="009E779A">
        <w:lastRenderedPageBreak/>
        <w:t>Give Feedback</w:t>
      </w:r>
      <w:bookmarkEnd w:id="43"/>
    </w:p>
    <w:p w:rsidR="00CC07AB" w:rsidRDefault="004031C5" w:rsidP="001E60E8">
      <w:r w:rsidRPr="009E779A">
        <w:rPr>
          <w:lang w:bidi="ar-SA"/>
        </w:rPr>
        <w:drawing>
          <wp:anchor distT="0" distB="0" distL="114300" distR="114300" simplePos="0" relativeHeight="251700224" behindDoc="0" locked="0" layoutInCell="1" allowOverlap="1" wp14:anchorId="4B91B308" wp14:editId="2F8E1A1E">
            <wp:simplePos x="0" y="0"/>
            <wp:positionH relativeFrom="column">
              <wp:posOffset>0</wp:posOffset>
            </wp:positionH>
            <wp:positionV relativeFrom="paragraph">
              <wp:posOffset>635</wp:posOffset>
            </wp:positionV>
            <wp:extent cx="952500" cy="906780"/>
            <wp:effectExtent l="0" t="0" r="0" b="7620"/>
            <wp:wrapSquare wrapText="bothSides"/>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MC900441916[1].WM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52500" cy="906780"/>
                    </a:xfrm>
                    <a:prstGeom prst="rect">
                      <a:avLst/>
                    </a:prstGeom>
                  </pic:spPr>
                </pic:pic>
              </a:graphicData>
            </a:graphic>
          </wp:anchor>
        </w:drawing>
      </w:r>
      <w:r w:rsidR="003F4600" w:rsidRPr="009E779A">
        <w:t>Feedback means relaying reactions to an employee’s idea, performance, etc.</w:t>
      </w:r>
      <w:r w:rsidR="009E779A" w:rsidRPr="009E779A">
        <w:t xml:space="preserve"> </w:t>
      </w:r>
      <w:r w:rsidR="003F4600" w:rsidRPr="009E779A">
        <w:t>Feedback doesn’t have to just come from management, but it can also come from fellow team members.</w:t>
      </w:r>
      <w:r w:rsidR="009E779A" w:rsidRPr="009E779A">
        <w:t xml:space="preserve"> </w:t>
      </w:r>
      <w:r w:rsidR="003F4600" w:rsidRPr="009E779A">
        <w:t>Feedback is important when building a team because it allows the team members to know what they are doing right, and what needs to be worked on.</w:t>
      </w:r>
      <w:r w:rsidR="009E779A" w:rsidRPr="009E779A">
        <w:t xml:space="preserve"> </w:t>
      </w:r>
      <w:r w:rsidR="0059284C" w:rsidRPr="009E779A">
        <w:t>It helps them see and trouble</w:t>
      </w:r>
      <w:r w:rsidR="003F4600" w:rsidRPr="009E779A">
        <w:t>shoot the areas that need to be adjusted.</w:t>
      </w:r>
      <w:r w:rsidR="009E779A" w:rsidRPr="009E779A">
        <w:t xml:space="preserve"> </w:t>
      </w:r>
      <w:r w:rsidR="003F4600" w:rsidRPr="009E779A">
        <w:t>Feedback can be given at any interval, on any process of what a team is doing.</w:t>
      </w:r>
      <w:r w:rsidR="009E779A" w:rsidRPr="009E779A">
        <w:t xml:space="preserve"> </w:t>
      </w:r>
      <w:r w:rsidR="003F4600" w:rsidRPr="009E779A">
        <w:t>Feedback can even be given to address a team member’s attitude.</w:t>
      </w:r>
      <w:r w:rsidR="009E779A" w:rsidRPr="009E779A">
        <w:t xml:space="preserve"> </w:t>
      </w:r>
      <w:r w:rsidR="003F4600" w:rsidRPr="009E779A">
        <w:t>Letting the team members know where they stand only helps strengthen the employee, and the team.</w:t>
      </w:r>
      <w:r w:rsidR="002D264A" w:rsidRPr="009E779A">
        <w:t xml:space="preserve"> </w:t>
      </w:r>
    </w:p>
    <w:p w:rsidR="00F97C71" w:rsidRPr="009E779A" w:rsidRDefault="00F97C71" w:rsidP="001E60E8"/>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570A10" w:rsidP="00CC07AB">
            <w:pPr>
              <w:rPr>
                <w:b/>
                <w:bCs/>
                <w:color w:val="000000" w:themeColor="text1"/>
              </w:rPr>
            </w:pPr>
            <w:r w:rsidRPr="009E779A">
              <w:rPr>
                <w:b/>
                <w:bCs/>
                <w:color w:val="000000" w:themeColor="text1"/>
              </w:rPr>
              <w:t>7</w:t>
            </w:r>
            <w:r w:rsidR="00B8485D"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3F4600" w:rsidP="00171B44">
            <w:pPr>
              <w:rPr>
                <w:color w:val="000000" w:themeColor="text1"/>
              </w:rPr>
            </w:pPr>
            <w:r w:rsidRPr="009E779A">
              <w:rPr>
                <w:color w:val="000000" w:themeColor="text1"/>
              </w:rPr>
              <w:t>Feedback</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3F4600" w:rsidP="00431AB9">
            <w:pPr>
              <w:rPr>
                <w:color w:val="000000" w:themeColor="text1"/>
              </w:rPr>
            </w:pPr>
            <w:r w:rsidRPr="009E779A">
              <w:rPr>
                <w:color w:val="000000" w:themeColor="text1"/>
              </w:rPr>
              <w:t>Feedback</w:t>
            </w:r>
          </w:p>
          <w:p w:rsidR="003F4600" w:rsidRPr="009E779A" w:rsidRDefault="003F4600" w:rsidP="00431AB9">
            <w:pPr>
              <w:rPr>
                <w:color w:val="000000" w:themeColor="text1"/>
              </w:rPr>
            </w:pPr>
            <w:r w:rsidRPr="009E779A">
              <w:rPr>
                <w:color w:val="000000" w:themeColor="text1"/>
              </w:rPr>
              <w:t xml:space="preserve">Understand the importance of feedback.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2D264A" w:rsidP="00431AB9">
            <w:pPr>
              <w:rPr>
                <w:b/>
                <w:color w:val="000000" w:themeColor="text1"/>
              </w:rPr>
            </w:pPr>
            <w:r w:rsidRPr="009E779A">
              <w:rPr>
                <w:b/>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412EE0"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3F4600" w:rsidP="00171B44">
            <w:pPr>
              <w:rPr>
                <w:color w:val="000000" w:themeColor="text1"/>
              </w:rPr>
            </w:pPr>
            <w:r w:rsidRPr="009E779A">
              <w:rPr>
                <w:color w:val="000000" w:themeColor="text1"/>
              </w:rPr>
              <w:t>Divide into groups of 2, and each person will tell their partner 3 items of feedback. If possible 2 should be positive and one should be constructive criticism.</w:t>
            </w:r>
            <w:r w:rsidR="009E779A" w:rsidRPr="009E779A">
              <w:rPr>
                <w:color w:val="000000" w:themeColor="text1"/>
              </w:rPr>
              <w:t xml:space="preserve"> </w:t>
            </w:r>
            <w:r w:rsidRPr="009E779A">
              <w:rPr>
                <w:color w:val="000000" w:themeColor="text1"/>
              </w:rPr>
              <w:t>Discuss how the feedback helped.</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412EE0"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412EE0"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3F4600" w:rsidP="002D264A">
            <w:pPr>
              <w:rPr>
                <w:color w:val="000000" w:themeColor="text1"/>
              </w:rPr>
            </w:pPr>
            <w:r w:rsidRPr="009E779A">
              <w:rPr>
                <w:color w:val="000000" w:themeColor="text1"/>
              </w:rPr>
              <w:t xml:space="preserve">Can addressing a team </w:t>
            </w:r>
            <w:r w:rsidR="008214EC" w:rsidRPr="009E779A">
              <w:rPr>
                <w:color w:val="000000" w:themeColor="text1"/>
              </w:rPr>
              <w:t>member’s</w:t>
            </w:r>
            <w:r w:rsidRPr="009E779A">
              <w:rPr>
                <w:color w:val="000000" w:themeColor="text1"/>
              </w:rPr>
              <w:t xml:space="preserve"> attitude be considered feedback</w:t>
            </w:r>
            <w:r w:rsidR="00412EE0" w:rsidRPr="009E779A">
              <w:rPr>
                <w:color w:val="000000" w:themeColor="text1"/>
              </w:rPr>
              <w:t>?</w:t>
            </w:r>
          </w:p>
        </w:tc>
      </w:tr>
    </w:tbl>
    <w:p w:rsidR="00CC07AB" w:rsidRPr="009E779A" w:rsidRDefault="00CC07AB" w:rsidP="00CC07AB"/>
    <w:p w:rsidR="003372F9" w:rsidRPr="009E779A" w:rsidRDefault="00CC07AB" w:rsidP="003372F9">
      <w:pPr>
        <w:pStyle w:val="Heading2"/>
      </w:pPr>
      <w:bookmarkStart w:id="44" w:name="_Toc407102196"/>
      <w:r w:rsidRPr="009E779A">
        <w:t>Case Study</w:t>
      </w:r>
      <w:bookmarkEnd w:id="44"/>
      <w:r w:rsidR="003372F9" w:rsidRPr="009E779A">
        <w:t xml:space="preserve"> </w:t>
      </w:r>
    </w:p>
    <w:p w:rsidR="00CC07AB" w:rsidRDefault="004031C5" w:rsidP="003372F9">
      <w:r w:rsidRPr="009E779A">
        <w:rPr>
          <w:lang w:bidi="ar-SA"/>
        </w:rPr>
        <w:drawing>
          <wp:anchor distT="0" distB="0" distL="114300" distR="114300" simplePos="0" relativeHeight="251701248" behindDoc="0" locked="0" layoutInCell="1" allowOverlap="1" wp14:anchorId="798CAD10" wp14:editId="24D8398C">
            <wp:simplePos x="0" y="0"/>
            <wp:positionH relativeFrom="column">
              <wp:posOffset>0</wp:posOffset>
            </wp:positionH>
            <wp:positionV relativeFrom="paragraph">
              <wp:posOffset>3175</wp:posOffset>
            </wp:positionV>
            <wp:extent cx="929640" cy="838200"/>
            <wp:effectExtent l="0" t="0" r="3810" b="0"/>
            <wp:wrapSquare wrapText="bothSides"/>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MP900430971[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29640" cy="838200"/>
                    </a:xfrm>
                    <a:prstGeom prst="rect">
                      <a:avLst/>
                    </a:prstGeom>
                  </pic:spPr>
                </pic:pic>
              </a:graphicData>
            </a:graphic>
          </wp:anchor>
        </w:drawing>
      </w:r>
      <w:r w:rsidR="00A73E76" w:rsidRPr="009E779A">
        <w:t>Donald</w:t>
      </w:r>
      <w:r w:rsidR="004C7EA8" w:rsidRPr="009E779A">
        <w:t xml:space="preserve"> </w:t>
      </w:r>
      <w:r w:rsidR="008214EC" w:rsidRPr="009E779A">
        <w:t>is trying to create a production team to help with his business.</w:t>
      </w:r>
      <w:r w:rsidR="009E779A" w:rsidRPr="009E779A">
        <w:t xml:space="preserve"> </w:t>
      </w:r>
      <w:r w:rsidR="008214EC" w:rsidRPr="009E779A">
        <w:t>He makes educ</w:t>
      </w:r>
      <w:r w:rsidR="0059284C" w:rsidRPr="009E779A">
        <w:t>ational gift baskets for school-</w:t>
      </w:r>
      <w:r w:rsidR="008214EC" w:rsidRPr="009E779A">
        <w:t>aged kids.</w:t>
      </w:r>
      <w:r w:rsidR="009E779A" w:rsidRPr="009E779A">
        <w:t xml:space="preserve"> </w:t>
      </w:r>
      <w:r w:rsidR="008214EC" w:rsidRPr="009E779A">
        <w:t>He has created</w:t>
      </w:r>
      <w:r w:rsidR="0059284C" w:rsidRPr="009E779A">
        <w:t xml:space="preserve"> a</w:t>
      </w:r>
      <w:r w:rsidR="008214EC" w:rsidRPr="009E779A">
        <w:t xml:space="preserve"> team of people to help him with his growing business. </w:t>
      </w:r>
      <w:r w:rsidR="00A73E76" w:rsidRPr="009E779A">
        <w:t>Walter</w:t>
      </w:r>
      <w:r w:rsidR="008214EC" w:rsidRPr="009E779A">
        <w:t xml:space="preserve"> is the team member who is in charge of following trends w</w:t>
      </w:r>
      <w:r w:rsidR="0059284C" w:rsidRPr="009E779A">
        <w:t>ith school-</w:t>
      </w:r>
      <w:r w:rsidR="008214EC" w:rsidRPr="009E779A">
        <w:t>age children.</w:t>
      </w:r>
      <w:r w:rsidR="009E779A" w:rsidRPr="009E779A">
        <w:t xml:space="preserve"> </w:t>
      </w:r>
      <w:r w:rsidR="008214EC" w:rsidRPr="009E779A">
        <w:t>Knowing i</w:t>
      </w:r>
      <w:r w:rsidR="0059284C" w:rsidRPr="009E779A">
        <w:t>f dinosaurs are popular among 7-year-</w:t>
      </w:r>
      <w:r w:rsidR="008214EC" w:rsidRPr="009E779A">
        <w:t>olds is an important marketing asset for Donald’s company.</w:t>
      </w:r>
      <w:r w:rsidR="009E779A" w:rsidRPr="009E779A">
        <w:t xml:space="preserve"> </w:t>
      </w:r>
      <w:r w:rsidR="008214EC" w:rsidRPr="009E779A">
        <w:t xml:space="preserve">Donald is very impressed with </w:t>
      </w:r>
      <w:r w:rsidR="009E779A" w:rsidRPr="009E779A">
        <w:t>Walter;</w:t>
      </w:r>
      <w:r w:rsidR="008214EC" w:rsidRPr="009E779A">
        <w:t xml:space="preserve"> he seems to understand what the children are interested in.</w:t>
      </w:r>
      <w:r w:rsidR="009E779A" w:rsidRPr="009E779A">
        <w:t xml:space="preserve"> </w:t>
      </w:r>
      <w:r w:rsidR="008214EC" w:rsidRPr="009E779A">
        <w:t>Walter is feeling a little uneasy in his role.</w:t>
      </w:r>
      <w:r w:rsidR="009E779A" w:rsidRPr="009E779A">
        <w:t xml:space="preserve"> </w:t>
      </w:r>
      <w:r w:rsidR="008214EC" w:rsidRPr="009E779A">
        <w:t xml:space="preserve">He doesn’t know Donald very well, and hasn’t gotten any feedback on how </w:t>
      </w:r>
      <w:r w:rsidR="008214EC" w:rsidRPr="009E779A">
        <w:lastRenderedPageBreak/>
        <w:t>Donald feels he is preforming in his job duties. Donald does not communicate much with the team, only basic instructions when necessary.</w:t>
      </w:r>
      <w:r w:rsidR="009E779A" w:rsidRPr="009E779A">
        <w:t xml:space="preserve"> </w:t>
      </w:r>
    </w:p>
    <w:p w:rsidR="00F97C71" w:rsidRPr="009E779A" w:rsidRDefault="00F97C71" w:rsidP="003372F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570A10" w:rsidP="00CC07AB">
            <w:pPr>
              <w:rPr>
                <w:b/>
                <w:bCs/>
                <w:color w:val="000000" w:themeColor="text1"/>
              </w:rPr>
            </w:pPr>
            <w:r w:rsidRPr="009E779A">
              <w:rPr>
                <w:b/>
                <w:bCs/>
                <w:color w:val="000000" w:themeColor="text1"/>
              </w:rPr>
              <w:t>5</w:t>
            </w:r>
            <w:r w:rsidR="00DA433A"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8214EC" w:rsidP="005D5D27">
            <w:pPr>
              <w:rPr>
                <w:color w:val="000000" w:themeColor="text1"/>
              </w:rPr>
            </w:pPr>
            <w:r w:rsidRPr="009E779A">
              <w:rPr>
                <w:color w:val="000000" w:themeColor="text1"/>
              </w:rPr>
              <w:t>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8214EC" w:rsidRPr="009E779A" w:rsidRDefault="008214EC" w:rsidP="000A3A35">
            <w:pPr>
              <w:rPr>
                <w:color w:val="000000" w:themeColor="text1"/>
              </w:rPr>
            </w:pPr>
            <w:r w:rsidRPr="009E779A">
              <w:rPr>
                <w:color w:val="000000" w:themeColor="text1"/>
              </w:rPr>
              <w:t>Case Study</w:t>
            </w:r>
          </w:p>
          <w:p w:rsidR="00CC07AB" w:rsidRPr="009E779A" w:rsidRDefault="008214EC" w:rsidP="000A3A35">
            <w:pPr>
              <w:rPr>
                <w:color w:val="000000" w:themeColor="text1"/>
              </w:rPr>
            </w:pPr>
            <w:r w:rsidRPr="009E779A">
              <w:rPr>
                <w:color w:val="000000" w:themeColor="text1"/>
              </w:rPr>
              <w:t>Discuss the case study</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DA433A" w:rsidP="00CC07AB">
            <w:pPr>
              <w:rPr>
                <w:color w:val="000000" w:themeColor="text1"/>
              </w:rPr>
            </w:pPr>
            <w:r w:rsidRPr="009E779A">
              <w:rPr>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DA433A"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8214EC" w:rsidP="00826036">
            <w:pPr>
              <w:rPr>
                <w:color w:val="000000" w:themeColor="text1"/>
              </w:rPr>
            </w:pPr>
            <w:r w:rsidRPr="009E779A">
              <w:rPr>
                <w:color w:val="000000" w:themeColor="text1"/>
              </w:rPr>
              <w:t>Discuss the results of the 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DA433A" w:rsidP="00CC07AB">
            <w:pPr>
              <w:rPr>
                <w:color w:val="000000" w:themeColor="text1"/>
              </w:rPr>
            </w:pPr>
            <w:r w:rsidRPr="009E779A">
              <w:rPr>
                <w:color w:val="000000" w:themeColor="text1"/>
              </w:rPr>
              <w:t>Share any personal, relevant stories.</w:t>
            </w:r>
          </w:p>
        </w:tc>
      </w:tr>
      <w:tr w:rsidR="00CC07AB" w:rsidRPr="009E779A">
        <w:trPr>
          <w:trHeight w:val="60"/>
        </w:trPr>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DA433A"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8214EC" w:rsidP="00826036">
            <w:pPr>
              <w:rPr>
                <w:color w:val="000000" w:themeColor="text1"/>
              </w:rPr>
            </w:pPr>
            <w:r w:rsidRPr="009E779A">
              <w:rPr>
                <w:color w:val="000000" w:themeColor="text1"/>
              </w:rPr>
              <w:t>Why is Walter feeling uneasy in his role with the company?</w:t>
            </w:r>
          </w:p>
        </w:tc>
      </w:tr>
    </w:tbl>
    <w:p w:rsidR="00F97C71" w:rsidRDefault="00F97C71" w:rsidP="009E779A"/>
    <w:p w:rsidR="00F97C71" w:rsidRDefault="00F97C71">
      <w:pPr>
        <w:spacing w:after="0" w:line="240" w:lineRule="auto"/>
      </w:pPr>
      <w:r>
        <w:br w:type="page"/>
      </w:r>
    </w:p>
    <w:p w:rsidR="00381A27" w:rsidRPr="009E779A" w:rsidRDefault="00381A27" w:rsidP="00CC07AB">
      <w:pPr>
        <w:pStyle w:val="Heading2"/>
      </w:pPr>
      <w:bookmarkStart w:id="45" w:name="_Toc407102197"/>
      <w:r w:rsidRPr="009E779A">
        <w:lastRenderedPageBreak/>
        <w:t>Module Five: Review Questions</w:t>
      </w:r>
      <w:bookmarkEnd w:id="45"/>
    </w:p>
    <w:p w:rsidR="00CC07AB" w:rsidRPr="009E779A" w:rsidRDefault="008214EC" w:rsidP="00CC1F15">
      <w:pPr>
        <w:numPr>
          <w:ilvl w:val="0"/>
          <w:numId w:val="37"/>
        </w:numPr>
      </w:pPr>
      <w:r w:rsidRPr="009E779A">
        <w:t>What is the first step in creating teamwork</w:t>
      </w:r>
      <w:r w:rsidR="00F175F8" w:rsidRPr="009E779A">
        <w:t>?</w:t>
      </w:r>
    </w:p>
    <w:p w:rsidR="00CC07AB" w:rsidRPr="009E779A" w:rsidRDefault="008214EC" w:rsidP="00CC1F15">
      <w:pPr>
        <w:pStyle w:val="ListParagraph"/>
        <w:numPr>
          <w:ilvl w:val="0"/>
          <w:numId w:val="36"/>
        </w:numPr>
        <w:rPr>
          <w:color w:val="FF0000"/>
        </w:rPr>
      </w:pPr>
      <w:r w:rsidRPr="009E779A">
        <w:rPr>
          <w:color w:val="FF0000"/>
        </w:rPr>
        <w:t>B</w:t>
      </w:r>
      <w:r w:rsidR="0059284C" w:rsidRPr="009E779A">
        <w:rPr>
          <w:color w:val="FF0000"/>
        </w:rPr>
        <w:t>eing clear about an individual</w:t>
      </w:r>
      <w:r w:rsidRPr="009E779A">
        <w:rPr>
          <w:color w:val="FF0000"/>
        </w:rPr>
        <w:t xml:space="preserve"> and the group’s responsibilities.</w:t>
      </w:r>
    </w:p>
    <w:p w:rsidR="00CC07AB" w:rsidRPr="009E779A" w:rsidRDefault="008214EC" w:rsidP="004B0822">
      <w:pPr>
        <w:pStyle w:val="ListParagraph"/>
        <w:numPr>
          <w:ilvl w:val="0"/>
          <w:numId w:val="36"/>
        </w:numPr>
      </w:pPr>
      <w:r w:rsidRPr="009E779A">
        <w:t>Picking out a good group of people.</w:t>
      </w:r>
    </w:p>
    <w:p w:rsidR="00E26949" w:rsidRPr="009E779A" w:rsidRDefault="008214EC" w:rsidP="004B0822">
      <w:pPr>
        <w:pStyle w:val="ListParagraph"/>
        <w:numPr>
          <w:ilvl w:val="0"/>
          <w:numId w:val="36"/>
        </w:numPr>
      </w:pPr>
      <w:r w:rsidRPr="009E779A">
        <w:t>Deciding to create a team.</w:t>
      </w:r>
    </w:p>
    <w:p w:rsidR="00CC07AB" w:rsidRPr="009E779A" w:rsidRDefault="008214EC" w:rsidP="004B0822">
      <w:pPr>
        <w:pStyle w:val="ListParagraph"/>
        <w:numPr>
          <w:ilvl w:val="0"/>
          <w:numId w:val="36"/>
        </w:numPr>
      </w:pPr>
      <w:r w:rsidRPr="009E779A">
        <w:t>None of the above</w:t>
      </w:r>
    </w:p>
    <w:p w:rsidR="00381A27" w:rsidRPr="009E779A" w:rsidRDefault="00AB41B1" w:rsidP="008226FB">
      <w:pPr>
        <w:ind w:left="720"/>
        <w:rPr>
          <w:color w:val="FF0000"/>
        </w:rPr>
      </w:pPr>
      <w:r w:rsidRPr="009E779A">
        <w:rPr>
          <w:color w:val="FF0000"/>
        </w:rPr>
        <w:t xml:space="preserve">Team members flourish with direction, having the ability to understand </w:t>
      </w:r>
      <w:r w:rsidR="00273861" w:rsidRPr="009E779A">
        <w:rPr>
          <w:color w:val="FF0000"/>
        </w:rPr>
        <w:t>exactly what their role</w:t>
      </w:r>
      <w:r w:rsidRPr="009E779A">
        <w:rPr>
          <w:color w:val="FF0000"/>
        </w:rPr>
        <w:t xml:space="preserve"> is</w:t>
      </w:r>
      <w:r w:rsidR="00273861" w:rsidRPr="009E779A">
        <w:rPr>
          <w:color w:val="FF0000"/>
        </w:rPr>
        <w:t>,</w:t>
      </w:r>
      <w:r w:rsidR="007325EC" w:rsidRPr="009E779A">
        <w:rPr>
          <w:color w:val="FF0000"/>
        </w:rPr>
        <w:t xml:space="preserve"> helps.</w:t>
      </w:r>
      <w:r w:rsidR="009E779A" w:rsidRPr="009E779A">
        <w:rPr>
          <w:color w:val="FF0000"/>
        </w:rPr>
        <w:t xml:space="preserve"> </w:t>
      </w:r>
      <w:r w:rsidR="007325EC" w:rsidRPr="009E779A">
        <w:rPr>
          <w:color w:val="FF0000"/>
        </w:rPr>
        <w:t>Understanding one’s role and his/her teammate</w:t>
      </w:r>
      <w:r w:rsidRPr="009E779A">
        <w:rPr>
          <w:color w:val="FF0000"/>
        </w:rPr>
        <w:t>s</w:t>
      </w:r>
      <w:r w:rsidR="007325EC" w:rsidRPr="009E779A">
        <w:rPr>
          <w:color w:val="FF0000"/>
        </w:rPr>
        <w:t>’</w:t>
      </w:r>
      <w:r w:rsidRPr="009E779A">
        <w:rPr>
          <w:color w:val="FF0000"/>
        </w:rPr>
        <w:t xml:space="preserve"> role</w:t>
      </w:r>
      <w:r w:rsidR="007325EC" w:rsidRPr="009E779A">
        <w:rPr>
          <w:color w:val="FF0000"/>
        </w:rPr>
        <w:t>s</w:t>
      </w:r>
      <w:r w:rsidRPr="009E779A">
        <w:rPr>
          <w:color w:val="FF0000"/>
        </w:rPr>
        <w:t xml:space="preserve"> will allow a team member to jump in if t</w:t>
      </w:r>
      <w:r w:rsidR="007325EC" w:rsidRPr="009E779A">
        <w:rPr>
          <w:color w:val="FF0000"/>
        </w:rPr>
        <w:t>hey notice someone needing help</w:t>
      </w:r>
      <w:r w:rsidRPr="009E779A">
        <w:rPr>
          <w:color w:val="FF0000"/>
        </w:rPr>
        <w:t>.</w:t>
      </w:r>
    </w:p>
    <w:p w:rsidR="00707FAD" w:rsidRPr="009E779A" w:rsidRDefault="005E7719" w:rsidP="00707FAD">
      <w:pPr>
        <w:numPr>
          <w:ilvl w:val="0"/>
          <w:numId w:val="37"/>
        </w:numPr>
      </w:pPr>
      <w:r w:rsidRPr="009E779A">
        <w:t xml:space="preserve">When identifying individual and team </w:t>
      </w:r>
      <w:r w:rsidR="0059284C" w:rsidRPr="009E779A">
        <w:t xml:space="preserve">responsibilities, </w:t>
      </w:r>
      <w:r w:rsidRPr="009E779A">
        <w:t>makes sure that you are very_______.</w:t>
      </w:r>
    </w:p>
    <w:p w:rsidR="00707FAD" w:rsidRPr="009E779A" w:rsidRDefault="005E7719" w:rsidP="00707FAD">
      <w:pPr>
        <w:pStyle w:val="ListParagraph"/>
        <w:numPr>
          <w:ilvl w:val="0"/>
          <w:numId w:val="38"/>
        </w:numPr>
      </w:pPr>
      <w:r w:rsidRPr="009E779A">
        <w:t>Stern</w:t>
      </w:r>
    </w:p>
    <w:p w:rsidR="00707FAD" w:rsidRPr="009E779A" w:rsidRDefault="005E7719" w:rsidP="00707FAD">
      <w:pPr>
        <w:pStyle w:val="ListParagraph"/>
        <w:numPr>
          <w:ilvl w:val="0"/>
          <w:numId w:val="38"/>
        </w:numPr>
        <w:rPr>
          <w:color w:val="FF0000"/>
        </w:rPr>
      </w:pPr>
      <w:r w:rsidRPr="009E779A">
        <w:rPr>
          <w:color w:val="FF0000"/>
        </w:rPr>
        <w:t>Clear</w:t>
      </w:r>
    </w:p>
    <w:p w:rsidR="00707FAD" w:rsidRPr="009E779A" w:rsidRDefault="00F175F8" w:rsidP="00707FAD">
      <w:pPr>
        <w:pStyle w:val="ListParagraph"/>
        <w:numPr>
          <w:ilvl w:val="0"/>
          <w:numId w:val="38"/>
        </w:numPr>
      </w:pPr>
      <w:r w:rsidRPr="009E779A">
        <w:t xml:space="preserve"> </w:t>
      </w:r>
      <w:r w:rsidR="005E7719" w:rsidRPr="009E779A">
        <w:t>Nice</w:t>
      </w:r>
    </w:p>
    <w:p w:rsidR="00707FAD" w:rsidRPr="009E779A" w:rsidRDefault="005E7719" w:rsidP="00707FAD">
      <w:pPr>
        <w:pStyle w:val="ListParagraph"/>
        <w:numPr>
          <w:ilvl w:val="0"/>
          <w:numId w:val="38"/>
        </w:numPr>
      </w:pPr>
      <w:r w:rsidRPr="009E779A">
        <w:t>Vague</w:t>
      </w:r>
    </w:p>
    <w:p w:rsidR="00707FAD" w:rsidRPr="009E779A" w:rsidRDefault="000162C2" w:rsidP="00707FAD">
      <w:pPr>
        <w:ind w:left="720"/>
        <w:rPr>
          <w:color w:val="FF0000"/>
        </w:rPr>
      </w:pPr>
      <w:r w:rsidRPr="009E779A">
        <w:rPr>
          <w:color w:val="FF0000"/>
        </w:rPr>
        <w:t xml:space="preserve">When identifying </w:t>
      </w:r>
      <w:r w:rsidR="005E7719" w:rsidRPr="009E779A">
        <w:rPr>
          <w:color w:val="FF0000"/>
        </w:rPr>
        <w:t>individual and team</w:t>
      </w:r>
      <w:r w:rsidRPr="009E779A">
        <w:rPr>
          <w:color w:val="FF0000"/>
        </w:rPr>
        <w:t xml:space="preserve"> responsibilities makes sure that you are very clear</w:t>
      </w:r>
      <w:r w:rsidR="005E7719" w:rsidRPr="009E779A">
        <w:rPr>
          <w:color w:val="FF0000"/>
        </w:rPr>
        <w:t xml:space="preserve"> and specific</w:t>
      </w:r>
      <w:r w:rsidR="00F175F8" w:rsidRPr="009E779A">
        <w:rPr>
          <w:color w:val="FF0000"/>
        </w:rPr>
        <w:t>.</w:t>
      </w:r>
    </w:p>
    <w:p w:rsidR="00707FAD" w:rsidRPr="009E779A" w:rsidRDefault="005E7719" w:rsidP="00707FAD">
      <w:pPr>
        <w:numPr>
          <w:ilvl w:val="0"/>
          <w:numId w:val="37"/>
        </w:numPr>
      </w:pPr>
      <w:r w:rsidRPr="009E779A">
        <w:t>As a leader</w:t>
      </w:r>
      <w:r w:rsidR="0059284C" w:rsidRPr="009E779A">
        <w:t>,</w:t>
      </w:r>
      <w:r w:rsidRPr="009E779A">
        <w:t xml:space="preserve"> you should give your team the ability to do what?</w:t>
      </w:r>
    </w:p>
    <w:p w:rsidR="00707FAD" w:rsidRPr="009E779A" w:rsidRDefault="005E7719" w:rsidP="008226FB">
      <w:pPr>
        <w:pStyle w:val="ListParagraph"/>
        <w:numPr>
          <w:ilvl w:val="0"/>
          <w:numId w:val="39"/>
        </w:numPr>
      </w:pPr>
      <w:r w:rsidRPr="009E779A">
        <w:t>Decide their responsibilities.</w:t>
      </w:r>
    </w:p>
    <w:p w:rsidR="00707FAD" w:rsidRPr="009E779A" w:rsidRDefault="005E7719" w:rsidP="00707FAD">
      <w:pPr>
        <w:pStyle w:val="ListParagraph"/>
        <w:numPr>
          <w:ilvl w:val="0"/>
          <w:numId w:val="39"/>
        </w:numPr>
      </w:pPr>
      <w:r w:rsidRPr="009E779A">
        <w:t>Create their goals.</w:t>
      </w:r>
    </w:p>
    <w:p w:rsidR="00707FAD" w:rsidRPr="009E779A" w:rsidRDefault="005E7719" w:rsidP="00707FAD">
      <w:pPr>
        <w:pStyle w:val="ListParagraph"/>
        <w:numPr>
          <w:ilvl w:val="0"/>
          <w:numId w:val="39"/>
        </w:numPr>
        <w:rPr>
          <w:color w:val="FF0000"/>
        </w:rPr>
      </w:pPr>
      <w:r w:rsidRPr="009E779A">
        <w:rPr>
          <w:color w:val="FF0000"/>
        </w:rPr>
        <w:t>Fix problems.</w:t>
      </w:r>
    </w:p>
    <w:p w:rsidR="00707FAD" w:rsidRPr="009E779A" w:rsidRDefault="005E7719" w:rsidP="00707FAD">
      <w:pPr>
        <w:pStyle w:val="ListParagraph"/>
        <w:numPr>
          <w:ilvl w:val="0"/>
          <w:numId w:val="39"/>
        </w:numPr>
      </w:pPr>
      <w:r w:rsidRPr="009E779A">
        <w:t>All of the above.</w:t>
      </w:r>
    </w:p>
    <w:p w:rsidR="00707FAD" w:rsidRPr="009E779A" w:rsidRDefault="000162C2" w:rsidP="00707FAD">
      <w:pPr>
        <w:ind w:left="720"/>
        <w:rPr>
          <w:color w:val="FF0000"/>
        </w:rPr>
      </w:pPr>
      <w:r w:rsidRPr="009E779A">
        <w:rPr>
          <w:color w:val="FF0000"/>
        </w:rPr>
        <w:t>As a leader you should give your team the ability to fix problems when they arise, or even before they arise</w:t>
      </w:r>
      <w:r w:rsidR="009F66EB" w:rsidRPr="009E779A">
        <w:rPr>
          <w:color w:val="FF0000"/>
        </w:rPr>
        <w:t xml:space="preserve">. </w:t>
      </w:r>
    </w:p>
    <w:p w:rsidR="008226FB" w:rsidRPr="009E779A" w:rsidRDefault="005E7719" w:rsidP="008226FB">
      <w:pPr>
        <w:numPr>
          <w:ilvl w:val="0"/>
          <w:numId w:val="37"/>
        </w:numPr>
      </w:pPr>
      <w:r w:rsidRPr="009E779A">
        <w:t>What helps strengthen the ownership of a team’s job or project</w:t>
      </w:r>
      <w:r w:rsidR="009F66EB" w:rsidRPr="009E779A">
        <w:t>?</w:t>
      </w:r>
    </w:p>
    <w:p w:rsidR="008226FB" w:rsidRPr="009E779A" w:rsidRDefault="005E7719" w:rsidP="008226FB">
      <w:pPr>
        <w:pStyle w:val="ListParagraph"/>
        <w:numPr>
          <w:ilvl w:val="0"/>
          <w:numId w:val="40"/>
        </w:numPr>
      </w:pPr>
      <w:r w:rsidRPr="009E779A">
        <w:t>Giving them the ability to receive better pay.</w:t>
      </w:r>
    </w:p>
    <w:p w:rsidR="008226FB" w:rsidRPr="009E779A" w:rsidRDefault="005E7719" w:rsidP="008226FB">
      <w:pPr>
        <w:pStyle w:val="ListParagraph"/>
        <w:numPr>
          <w:ilvl w:val="0"/>
          <w:numId w:val="40"/>
        </w:numPr>
      </w:pPr>
      <w:r w:rsidRPr="009E779A">
        <w:t>Giving them the ability to receive a big office</w:t>
      </w:r>
      <w:r w:rsidR="0059284C" w:rsidRPr="009E779A">
        <w:t>.</w:t>
      </w:r>
    </w:p>
    <w:p w:rsidR="008226FB" w:rsidRPr="009E779A" w:rsidRDefault="005E7719" w:rsidP="008226FB">
      <w:pPr>
        <w:pStyle w:val="ListParagraph"/>
        <w:numPr>
          <w:ilvl w:val="0"/>
          <w:numId w:val="40"/>
        </w:numPr>
        <w:rPr>
          <w:color w:val="FF0000"/>
        </w:rPr>
      </w:pPr>
      <w:r w:rsidRPr="009E779A">
        <w:rPr>
          <w:color w:val="FF0000"/>
        </w:rPr>
        <w:t>Giving the team the ability to take action when needed.</w:t>
      </w:r>
    </w:p>
    <w:p w:rsidR="008226FB" w:rsidRPr="009E779A" w:rsidRDefault="005E7719" w:rsidP="008226FB">
      <w:pPr>
        <w:pStyle w:val="ListParagraph"/>
        <w:numPr>
          <w:ilvl w:val="0"/>
          <w:numId w:val="40"/>
        </w:numPr>
      </w:pPr>
      <w:r w:rsidRPr="009E779A">
        <w:t>None of the above.</w:t>
      </w:r>
    </w:p>
    <w:p w:rsidR="00F97C71" w:rsidRDefault="00AB41B1" w:rsidP="008226FB">
      <w:pPr>
        <w:ind w:left="720"/>
        <w:rPr>
          <w:color w:val="FF0000"/>
        </w:rPr>
      </w:pPr>
      <w:r w:rsidRPr="009E779A">
        <w:rPr>
          <w:color w:val="FF0000"/>
        </w:rPr>
        <w:t>Having that ownership helps the team feel like they are valued.</w:t>
      </w:r>
      <w:r w:rsidR="009E779A" w:rsidRPr="009E779A">
        <w:rPr>
          <w:color w:val="FF0000"/>
        </w:rPr>
        <w:t xml:space="preserve"> </w:t>
      </w:r>
      <w:r w:rsidRPr="009E779A">
        <w:rPr>
          <w:color w:val="FF0000"/>
        </w:rPr>
        <w:t>Allowing them to take action when needed also shows that the company trusts their opinions.</w:t>
      </w:r>
    </w:p>
    <w:p w:rsidR="00F97C71" w:rsidRDefault="00F97C71">
      <w:pPr>
        <w:spacing w:after="0" w:line="240" w:lineRule="auto"/>
        <w:rPr>
          <w:color w:val="FF0000"/>
        </w:rPr>
      </w:pPr>
      <w:r>
        <w:rPr>
          <w:color w:val="FF0000"/>
        </w:rPr>
        <w:br w:type="page"/>
      </w:r>
    </w:p>
    <w:p w:rsidR="003F5F6C" w:rsidRPr="009E779A" w:rsidRDefault="0059284C" w:rsidP="003F5F6C">
      <w:pPr>
        <w:numPr>
          <w:ilvl w:val="0"/>
          <w:numId w:val="37"/>
        </w:numPr>
      </w:pPr>
      <w:r w:rsidRPr="009E779A">
        <w:lastRenderedPageBreak/>
        <w:t>What is teamwork built</w:t>
      </w:r>
      <w:r w:rsidR="005E7719" w:rsidRPr="009E779A">
        <w:t xml:space="preserve"> on</w:t>
      </w:r>
      <w:r w:rsidR="002829E0" w:rsidRPr="009E779A">
        <w:t>?</w:t>
      </w:r>
    </w:p>
    <w:p w:rsidR="003F5F6C" w:rsidRPr="009E779A" w:rsidRDefault="005E7719" w:rsidP="003F5F6C">
      <w:pPr>
        <w:pStyle w:val="ListParagraph"/>
        <w:numPr>
          <w:ilvl w:val="0"/>
          <w:numId w:val="41"/>
        </w:numPr>
      </w:pPr>
      <w:r w:rsidRPr="009E779A">
        <w:t>Trust</w:t>
      </w:r>
    </w:p>
    <w:p w:rsidR="003F5F6C" w:rsidRPr="009E779A" w:rsidRDefault="005E7719" w:rsidP="003F5F6C">
      <w:pPr>
        <w:pStyle w:val="ListParagraph"/>
        <w:numPr>
          <w:ilvl w:val="0"/>
          <w:numId w:val="41"/>
        </w:numPr>
      </w:pPr>
      <w:r w:rsidRPr="009E779A">
        <w:t>Respect</w:t>
      </w:r>
    </w:p>
    <w:p w:rsidR="003F5F6C" w:rsidRPr="009E779A" w:rsidRDefault="005E7719" w:rsidP="003F5F6C">
      <w:pPr>
        <w:pStyle w:val="ListParagraph"/>
        <w:numPr>
          <w:ilvl w:val="0"/>
          <w:numId w:val="41"/>
        </w:numPr>
      </w:pPr>
      <w:r w:rsidRPr="009E779A">
        <w:t>Communication</w:t>
      </w:r>
    </w:p>
    <w:p w:rsidR="003F5F6C" w:rsidRPr="009E779A" w:rsidRDefault="005E7719" w:rsidP="003F5F6C">
      <w:pPr>
        <w:pStyle w:val="ListParagraph"/>
        <w:numPr>
          <w:ilvl w:val="0"/>
          <w:numId w:val="41"/>
        </w:numPr>
        <w:rPr>
          <w:color w:val="FF0000"/>
        </w:rPr>
      </w:pPr>
      <w:r w:rsidRPr="009E779A">
        <w:rPr>
          <w:color w:val="FF0000"/>
        </w:rPr>
        <w:t>All of the above</w:t>
      </w:r>
    </w:p>
    <w:p w:rsidR="003F5F6C" w:rsidRPr="009E779A" w:rsidRDefault="00AB41B1" w:rsidP="003F5F6C">
      <w:pPr>
        <w:ind w:left="720"/>
        <w:rPr>
          <w:color w:val="FF0000"/>
        </w:rPr>
      </w:pPr>
      <w:r w:rsidRPr="009E779A">
        <w:rPr>
          <w:color w:val="FF0000"/>
        </w:rPr>
        <w:t>The team is comprised of highly skilled members, who have great relationships with one another.</w:t>
      </w:r>
      <w:r w:rsidR="009E779A" w:rsidRPr="009E779A">
        <w:rPr>
          <w:color w:val="FF0000"/>
        </w:rPr>
        <w:t xml:space="preserve"> </w:t>
      </w:r>
      <w:r w:rsidRPr="009E779A">
        <w:rPr>
          <w:color w:val="FF0000"/>
        </w:rPr>
        <w:t>These teams understand that they have to be able to communicate effectively with one another in order to build a strong foundation</w:t>
      </w:r>
      <w:r w:rsidR="009A7934" w:rsidRPr="009E779A">
        <w:rPr>
          <w:color w:val="FF0000"/>
        </w:rPr>
        <w:t xml:space="preserve"> to effectively complete projects</w:t>
      </w:r>
      <w:r w:rsidRPr="009E779A">
        <w:rPr>
          <w:color w:val="FF0000"/>
        </w:rPr>
        <w:t>.</w:t>
      </w:r>
      <w:r w:rsidR="009E779A" w:rsidRPr="009E779A">
        <w:rPr>
          <w:color w:val="FF0000"/>
        </w:rPr>
        <w:t xml:space="preserve"> </w:t>
      </w:r>
    </w:p>
    <w:p w:rsidR="003F5F6C" w:rsidRPr="009E779A" w:rsidRDefault="005E7719" w:rsidP="003F5F6C">
      <w:pPr>
        <w:numPr>
          <w:ilvl w:val="0"/>
          <w:numId w:val="37"/>
        </w:numPr>
      </w:pPr>
      <w:r w:rsidRPr="009E779A">
        <w:t>Tea</w:t>
      </w:r>
      <w:r w:rsidR="0059284C" w:rsidRPr="009E779A">
        <w:t xml:space="preserve">m members need to be </w:t>
      </w:r>
      <w:r w:rsidRPr="009E779A">
        <w:t>comfortable_______________.</w:t>
      </w:r>
    </w:p>
    <w:p w:rsidR="003F5F6C" w:rsidRPr="009E779A" w:rsidRDefault="005E7719" w:rsidP="003F5F6C">
      <w:pPr>
        <w:pStyle w:val="ListParagraph"/>
        <w:numPr>
          <w:ilvl w:val="0"/>
          <w:numId w:val="42"/>
        </w:numPr>
      </w:pPr>
      <w:r w:rsidRPr="009E779A">
        <w:t>Communic</w:t>
      </w:r>
      <w:r w:rsidR="0059284C" w:rsidRPr="009E779A">
        <w:t>ating</w:t>
      </w:r>
      <w:r w:rsidRPr="009E779A">
        <w:t xml:space="preserve"> with their management team</w:t>
      </w:r>
    </w:p>
    <w:p w:rsidR="003F5F6C" w:rsidRPr="009E779A" w:rsidRDefault="0059284C" w:rsidP="003F5F6C">
      <w:pPr>
        <w:pStyle w:val="ListParagraph"/>
        <w:numPr>
          <w:ilvl w:val="0"/>
          <w:numId w:val="42"/>
        </w:numPr>
      </w:pPr>
      <w:r w:rsidRPr="009E779A">
        <w:t>Sharing</w:t>
      </w:r>
      <w:r w:rsidR="005E7719" w:rsidRPr="009E779A">
        <w:t xml:space="preserve"> problems with management</w:t>
      </w:r>
    </w:p>
    <w:p w:rsidR="003F5F6C" w:rsidRPr="009E779A" w:rsidRDefault="0059284C" w:rsidP="003F5F6C">
      <w:pPr>
        <w:pStyle w:val="ListParagraph"/>
        <w:numPr>
          <w:ilvl w:val="0"/>
          <w:numId w:val="42"/>
        </w:numPr>
      </w:pPr>
      <w:r w:rsidRPr="009E779A">
        <w:t>Sharing</w:t>
      </w:r>
      <w:r w:rsidR="005E7719" w:rsidRPr="009E779A">
        <w:t xml:space="preserve"> new ideas with management</w:t>
      </w:r>
    </w:p>
    <w:p w:rsidR="003F5F6C" w:rsidRPr="009E779A" w:rsidRDefault="005E7719" w:rsidP="003F5F6C">
      <w:pPr>
        <w:pStyle w:val="ListParagraph"/>
        <w:numPr>
          <w:ilvl w:val="0"/>
          <w:numId w:val="42"/>
        </w:numPr>
        <w:rPr>
          <w:color w:val="FF0000"/>
        </w:rPr>
      </w:pPr>
      <w:r w:rsidRPr="009E779A">
        <w:rPr>
          <w:color w:val="FF0000"/>
        </w:rPr>
        <w:t>All of the above</w:t>
      </w:r>
    </w:p>
    <w:p w:rsidR="003F5F6C" w:rsidRPr="009E779A" w:rsidRDefault="008214EC" w:rsidP="003F5F6C">
      <w:pPr>
        <w:ind w:left="720"/>
        <w:rPr>
          <w:color w:val="FF0000"/>
        </w:rPr>
      </w:pPr>
      <w:r w:rsidRPr="009E779A">
        <w:rPr>
          <w:color w:val="FF0000"/>
        </w:rPr>
        <w:t xml:space="preserve">Being able to share problems with management, or even new ideas is </w:t>
      </w:r>
      <w:r w:rsidR="00AB41B1" w:rsidRPr="009E779A">
        <w:rPr>
          <w:color w:val="FF0000"/>
        </w:rPr>
        <w:t xml:space="preserve">part of </w:t>
      </w:r>
      <w:r w:rsidRPr="009E779A">
        <w:rPr>
          <w:color w:val="FF0000"/>
        </w:rPr>
        <w:t>what helps to create an effective team</w:t>
      </w:r>
      <w:r w:rsidR="00800E50" w:rsidRPr="009E779A">
        <w:rPr>
          <w:color w:val="FF0000"/>
        </w:rPr>
        <w:t>.</w:t>
      </w:r>
      <w:r w:rsidR="009E779A" w:rsidRPr="009E779A">
        <w:rPr>
          <w:color w:val="FF0000"/>
        </w:rPr>
        <w:t xml:space="preserve"> </w:t>
      </w:r>
      <w:r w:rsidR="00AB41B1" w:rsidRPr="009E779A">
        <w:rPr>
          <w:color w:val="FF0000"/>
        </w:rPr>
        <w:t>Having management as part of the team, and not a dictator</w:t>
      </w:r>
      <w:r w:rsidR="009A7934" w:rsidRPr="009E779A">
        <w:rPr>
          <w:color w:val="FF0000"/>
        </w:rPr>
        <w:t>,</w:t>
      </w:r>
      <w:r w:rsidR="00AB41B1" w:rsidRPr="009E779A">
        <w:rPr>
          <w:color w:val="FF0000"/>
        </w:rPr>
        <w:t xml:space="preserve"> show</w:t>
      </w:r>
      <w:r w:rsidR="009A7934" w:rsidRPr="009E779A">
        <w:rPr>
          <w:color w:val="FF0000"/>
        </w:rPr>
        <w:t>s the team that the company value</w:t>
      </w:r>
      <w:r w:rsidR="00AB41B1" w:rsidRPr="009E779A">
        <w:rPr>
          <w:color w:val="FF0000"/>
        </w:rPr>
        <w:t>s the team.</w:t>
      </w:r>
      <w:r w:rsidR="009E779A" w:rsidRPr="009E779A">
        <w:rPr>
          <w:color w:val="FF0000"/>
        </w:rPr>
        <w:t xml:space="preserve"> </w:t>
      </w:r>
      <w:r w:rsidR="00AB41B1" w:rsidRPr="009E779A">
        <w:rPr>
          <w:color w:val="FF0000"/>
        </w:rPr>
        <w:t>When team members feel valued by their management and company</w:t>
      </w:r>
      <w:r w:rsidR="009A7934" w:rsidRPr="009E779A">
        <w:rPr>
          <w:color w:val="FF0000"/>
        </w:rPr>
        <w:t>,</w:t>
      </w:r>
      <w:r w:rsidR="00AB41B1" w:rsidRPr="009E779A">
        <w:rPr>
          <w:color w:val="FF0000"/>
        </w:rPr>
        <w:t xml:space="preserve"> they want to work harder together. </w:t>
      </w:r>
    </w:p>
    <w:p w:rsidR="002934CE" w:rsidRPr="009E779A" w:rsidRDefault="005E7719" w:rsidP="002934CE">
      <w:pPr>
        <w:numPr>
          <w:ilvl w:val="0"/>
          <w:numId w:val="37"/>
        </w:numPr>
      </w:pPr>
      <w:r w:rsidRPr="009E779A">
        <w:t>Who can give feedback</w:t>
      </w:r>
      <w:r w:rsidR="002829E0" w:rsidRPr="009E779A">
        <w:t>?</w:t>
      </w:r>
    </w:p>
    <w:p w:rsidR="002934CE" w:rsidRPr="009E779A" w:rsidRDefault="005E7719" w:rsidP="002934CE">
      <w:pPr>
        <w:pStyle w:val="ListParagraph"/>
        <w:numPr>
          <w:ilvl w:val="0"/>
          <w:numId w:val="43"/>
        </w:numPr>
      </w:pPr>
      <w:r w:rsidRPr="009E779A">
        <w:t>Team members</w:t>
      </w:r>
    </w:p>
    <w:p w:rsidR="002934CE" w:rsidRPr="009E779A" w:rsidRDefault="005E7719" w:rsidP="002934CE">
      <w:pPr>
        <w:pStyle w:val="ListParagraph"/>
        <w:numPr>
          <w:ilvl w:val="0"/>
          <w:numId w:val="43"/>
        </w:numPr>
      </w:pPr>
      <w:r w:rsidRPr="009E779A">
        <w:t>Management</w:t>
      </w:r>
    </w:p>
    <w:p w:rsidR="002934CE" w:rsidRPr="009E779A" w:rsidRDefault="005E7719" w:rsidP="002934CE">
      <w:pPr>
        <w:pStyle w:val="ListParagraph"/>
        <w:numPr>
          <w:ilvl w:val="0"/>
          <w:numId w:val="43"/>
        </w:numPr>
        <w:rPr>
          <w:color w:val="FF0000"/>
        </w:rPr>
      </w:pPr>
      <w:r w:rsidRPr="009E779A">
        <w:rPr>
          <w:color w:val="FF0000"/>
        </w:rPr>
        <w:t>A and B</w:t>
      </w:r>
    </w:p>
    <w:p w:rsidR="002934CE" w:rsidRPr="009E779A" w:rsidRDefault="005E7719" w:rsidP="002934CE">
      <w:pPr>
        <w:pStyle w:val="ListParagraph"/>
        <w:numPr>
          <w:ilvl w:val="0"/>
          <w:numId w:val="43"/>
        </w:numPr>
      </w:pPr>
      <w:r w:rsidRPr="009E779A">
        <w:t>None of the above</w:t>
      </w:r>
    </w:p>
    <w:p w:rsidR="00D2131D" w:rsidRPr="009E779A" w:rsidRDefault="00D2131D" w:rsidP="009A7934">
      <w:pPr>
        <w:ind w:left="720"/>
        <w:rPr>
          <w:color w:val="FF0000"/>
        </w:rPr>
      </w:pPr>
      <w:r w:rsidRPr="009E779A">
        <w:rPr>
          <w:color w:val="FF0000"/>
        </w:rPr>
        <w:t>The ability to voice comments and concerns is a huge advantage to having a high performance team.</w:t>
      </w:r>
      <w:r w:rsidR="009E779A" w:rsidRPr="009E779A">
        <w:rPr>
          <w:color w:val="FF0000"/>
        </w:rPr>
        <w:t xml:space="preserve"> </w:t>
      </w:r>
      <w:r w:rsidRPr="009E779A">
        <w:rPr>
          <w:color w:val="FF0000"/>
        </w:rPr>
        <w:t xml:space="preserve">These team members are able to voice their opinions, free from the fear of retribution. </w:t>
      </w:r>
    </w:p>
    <w:p w:rsidR="002934CE" w:rsidRPr="009E779A" w:rsidRDefault="005E7719" w:rsidP="002934CE">
      <w:pPr>
        <w:numPr>
          <w:ilvl w:val="0"/>
          <w:numId w:val="37"/>
        </w:numPr>
      </w:pPr>
      <w:r w:rsidRPr="009E779A">
        <w:t>What does feedback mean</w:t>
      </w:r>
      <w:r w:rsidR="004E5B47" w:rsidRPr="009E779A">
        <w:t xml:space="preserve">? </w:t>
      </w:r>
    </w:p>
    <w:p w:rsidR="002934CE" w:rsidRPr="009E779A" w:rsidRDefault="005E7719" w:rsidP="002934CE">
      <w:pPr>
        <w:pStyle w:val="ListParagraph"/>
        <w:numPr>
          <w:ilvl w:val="0"/>
          <w:numId w:val="44"/>
        </w:numPr>
        <w:rPr>
          <w:color w:val="FF0000"/>
        </w:rPr>
      </w:pPr>
      <w:r w:rsidRPr="009E779A">
        <w:rPr>
          <w:color w:val="FF0000"/>
        </w:rPr>
        <w:t>Relaying reactions to an employee’s ideas, performance, etc.</w:t>
      </w:r>
    </w:p>
    <w:p w:rsidR="002934CE" w:rsidRPr="009E779A" w:rsidRDefault="005E7719" w:rsidP="002934CE">
      <w:pPr>
        <w:pStyle w:val="ListParagraph"/>
        <w:numPr>
          <w:ilvl w:val="0"/>
          <w:numId w:val="44"/>
        </w:numPr>
      </w:pPr>
      <w:r w:rsidRPr="009E779A">
        <w:t>The sound that comes</w:t>
      </w:r>
      <w:r w:rsidR="009E779A" w:rsidRPr="009E779A">
        <w:t xml:space="preserve"> </w:t>
      </w:r>
      <w:r w:rsidRPr="009E779A">
        <w:t>off of the radio when you’re on the phone</w:t>
      </w:r>
    </w:p>
    <w:p w:rsidR="002934CE" w:rsidRPr="009E779A" w:rsidRDefault="005E7719" w:rsidP="002934CE">
      <w:pPr>
        <w:pStyle w:val="ListParagraph"/>
        <w:numPr>
          <w:ilvl w:val="0"/>
          <w:numId w:val="44"/>
        </w:numPr>
      </w:pPr>
      <w:r w:rsidRPr="009E779A">
        <w:t>Telling a person what you think of their product.</w:t>
      </w:r>
    </w:p>
    <w:p w:rsidR="002934CE" w:rsidRPr="009E779A" w:rsidRDefault="00800E50" w:rsidP="002934CE">
      <w:pPr>
        <w:pStyle w:val="ListParagraph"/>
        <w:numPr>
          <w:ilvl w:val="0"/>
          <w:numId w:val="44"/>
        </w:numPr>
      </w:pPr>
      <w:r w:rsidRPr="009E779A">
        <w:t>All of the above</w:t>
      </w:r>
    </w:p>
    <w:p w:rsidR="00F97C71" w:rsidRDefault="00D2131D" w:rsidP="002934CE">
      <w:pPr>
        <w:ind w:left="720"/>
        <w:rPr>
          <w:color w:val="FF0000"/>
        </w:rPr>
      </w:pPr>
      <w:r w:rsidRPr="009E779A">
        <w:rPr>
          <w:color w:val="FF0000"/>
        </w:rPr>
        <w:t>When you give feedback</w:t>
      </w:r>
      <w:r w:rsidR="009A7934" w:rsidRPr="009E779A">
        <w:rPr>
          <w:color w:val="FF0000"/>
        </w:rPr>
        <w:t>,</w:t>
      </w:r>
      <w:r w:rsidRPr="009E779A">
        <w:rPr>
          <w:color w:val="FF0000"/>
        </w:rPr>
        <w:t xml:space="preserve"> you are telling the person what they are excelling at, as well as what they need help on. </w:t>
      </w:r>
    </w:p>
    <w:p w:rsidR="00F97C71" w:rsidRDefault="00F97C71">
      <w:pPr>
        <w:spacing w:after="0" w:line="240" w:lineRule="auto"/>
        <w:rPr>
          <w:color w:val="FF0000"/>
        </w:rPr>
      </w:pPr>
      <w:r>
        <w:rPr>
          <w:color w:val="FF0000"/>
        </w:rPr>
        <w:br w:type="page"/>
      </w:r>
    </w:p>
    <w:p w:rsidR="002934CE" w:rsidRPr="009E779A" w:rsidRDefault="005E7719" w:rsidP="002934CE">
      <w:pPr>
        <w:numPr>
          <w:ilvl w:val="0"/>
          <w:numId w:val="37"/>
        </w:numPr>
      </w:pPr>
      <w:r w:rsidRPr="009E779A">
        <w:lastRenderedPageBreak/>
        <w:t>In the case study, what product does Donald’s company make</w:t>
      </w:r>
      <w:r w:rsidR="005D5D27" w:rsidRPr="009E779A">
        <w:t>?</w:t>
      </w:r>
    </w:p>
    <w:p w:rsidR="002934CE" w:rsidRPr="009E779A" w:rsidRDefault="005E7719" w:rsidP="002934CE">
      <w:pPr>
        <w:pStyle w:val="ListParagraph"/>
        <w:numPr>
          <w:ilvl w:val="0"/>
          <w:numId w:val="45"/>
        </w:numPr>
      </w:pPr>
      <w:r w:rsidRPr="009E779A">
        <w:t>Books</w:t>
      </w:r>
    </w:p>
    <w:p w:rsidR="002934CE" w:rsidRPr="009E779A" w:rsidRDefault="005E7719" w:rsidP="002934CE">
      <w:pPr>
        <w:pStyle w:val="ListParagraph"/>
        <w:numPr>
          <w:ilvl w:val="0"/>
          <w:numId w:val="45"/>
        </w:numPr>
        <w:rPr>
          <w:color w:val="FF0000"/>
        </w:rPr>
      </w:pPr>
      <w:r w:rsidRPr="009E779A">
        <w:rPr>
          <w:color w:val="FF0000"/>
        </w:rPr>
        <w:t>Gift Baskets</w:t>
      </w:r>
    </w:p>
    <w:p w:rsidR="002178C1" w:rsidRPr="009E779A" w:rsidRDefault="005E7719" w:rsidP="002934CE">
      <w:pPr>
        <w:pStyle w:val="ListParagraph"/>
        <w:numPr>
          <w:ilvl w:val="0"/>
          <w:numId w:val="45"/>
        </w:numPr>
      </w:pPr>
      <w:r w:rsidRPr="009E779A">
        <w:t>Educational children’s toys</w:t>
      </w:r>
    </w:p>
    <w:p w:rsidR="002934CE" w:rsidRPr="009E779A" w:rsidRDefault="005E7719" w:rsidP="002934CE">
      <w:pPr>
        <w:pStyle w:val="ListParagraph"/>
        <w:numPr>
          <w:ilvl w:val="0"/>
          <w:numId w:val="45"/>
        </w:numPr>
      </w:pPr>
      <w:r w:rsidRPr="009E779A">
        <w:t>Dinosaurs</w:t>
      </w:r>
    </w:p>
    <w:p w:rsidR="002934CE" w:rsidRPr="009E779A" w:rsidRDefault="008214EC" w:rsidP="002934CE">
      <w:pPr>
        <w:ind w:left="720"/>
        <w:rPr>
          <w:color w:val="FF0000"/>
        </w:rPr>
      </w:pPr>
      <w:r w:rsidRPr="009E779A">
        <w:rPr>
          <w:color w:val="FF0000"/>
        </w:rPr>
        <w:t>Donald</w:t>
      </w:r>
      <w:r w:rsidRPr="009E779A">
        <w:rPr>
          <w:color w:val="FF0000"/>
        </w:rPr>
        <w:tab/>
        <w:t>is trying to create a production team to help with his business.</w:t>
      </w:r>
      <w:r w:rsidR="009E779A" w:rsidRPr="009E779A">
        <w:rPr>
          <w:color w:val="FF0000"/>
        </w:rPr>
        <w:t xml:space="preserve"> </w:t>
      </w:r>
      <w:r w:rsidRPr="009E779A">
        <w:rPr>
          <w:color w:val="FF0000"/>
        </w:rPr>
        <w:t xml:space="preserve">He makes educational gift </w:t>
      </w:r>
      <w:r w:rsidR="0059284C" w:rsidRPr="009E779A">
        <w:rPr>
          <w:color w:val="FF0000"/>
        </w:rPr>
        <w:t>baskets for school-</w:t>
      </w:r>
      <w:r w:rsidRPr="009E779A">
        <w:rPr>
          <w:color w:val="FF0000"/>
        </w:rPr>
        <w:t>aged kids</w:t>
      </w:r>
      <w:r w:rsidR="005D5D27" w:rsidRPr="009E779A">
        <w:rPr>
          <w:color w:val="FF0000"/>
        </w:rPr>
        <w:t>.</w:t>
      </w:r>
    </w:p>
    <w:p w:rsidR="002934CE" w:rsidRPr="009E779A" w:rsidRDefault="00C95F28" w:rsidP="002934CE">
      <w:pPr>
        <w:numPr>
          <w:ilvl w:val="0"/>
          <w:numId w:val="37"/>
        </w:numPr>
      </w:pPr>
      <w:r w:rsidRPr="009E779A">
        <w:t>How does Donald feel about Walter’s performance</w:t>
      </w:r>
      <w:r w:rsidR="005D5D27" w:rsidRPr="009E779A">
        <w:t>?</w:t>
      </w:r>
    </w:p>
    <w:p w:rsidR="002934CE" w:rsidRPr="009E779A" w:rsidRDefault="00C95F28" w:rsidP="002934CE">
      <w:pPr>
        <w:pStyle w:val="ListParagraph"/>
        <w:numPr>
          <w:ilvl w:val="0"/>
          <w:numId w:val="46"/>
        </w:numPr>
      </w:pPr>
      <w:r w:rsidRPr="009E779A">
        <w:t>He doesn’t like what Walter is doing</w:t>
      </w:r>
      <w:r w:rsidR="00E26949" w:rsidRPr="009E779A">
        <w:t>.</w:t>
      </w:r>
    </w:p>
    <w:p w:rsidR="00E26949" w:rsidRPr="009E779A" w:rsidRDefault="00C95F28" w:rsidP="002934CE">
      <w:pPr>
        <w:pStyle w:val="ListParagraph"/>
        <w:numPr>
          <w:ilvl w:val="0"/>
          <w:numId w:val="46"/>
        </w:numPr>
        <w:rPr>
          <w:color w:val="FF0000"/>
        </w:rPr>
      </w:pPr>
      <w:r w:rsidRPr="009E779A">
        <w:rPr>
          <w:color w:val="FF0000"/>
        </w:rPr>
        <w:t>He thinks he is doing a great job.</w:t>
      </w:r>
    </w:p>
    <w:p w:rsidR="002934CE" w:rsidRPr="009E779A" w:rsidRDefault="00C95F28" w:rsidP="002934CE">
      <w:pPr>
        <w:pStyle w:val="ListParagraph"/>
        <w:numPr>
          <w:ilvl w:val="0"/>
          <w:numId w:val="46"/>
        </w:numPr>
      </w:pPr>
      <w:r w:rsidRPr="009E779A">
        <w:t>He thinks Walter has some improvements to make.</w:t>
      </w:r>
    </w:p>
    <w:p w:rsidR="002934CE" w:rsidRPr="009E779A" w:rsidRDefault="00C95F28" w:rsidP="002934CE">
      <w:pPr>
        <w:pStyle w:val="ListParagraph"/>
        <w:numPr>
          <w:ilvl w:val="0"/>
          <w:numId w:val="46"/>
        </w:numPr>
      </w:pPr>
      <w:r w:rsidRPr="009E779A">
        <w:t>He has no opinion on Walter’s job performance.</w:t>
      </w:r>
    </w:p>
    <w:p w:rsidR="002934CE" w:rsidRPr="009E779A" w:rsidRDefault="008214EC" w:rsidP="002934CE">
      <w:pPr>
        <w:ind w:left="720"/>
        <w:rPr>
          <w:color w:val="FF0000"/>
        </w:rPr>
      </w:pPr>
      <w:r w:rsidRPr="009E779A">
        <w:rPr>
          <w:color w:val="FF0000"/>
        </w:rPr>
        <w:t xml:space="preserve">Donald is very impressed with </w:t>
      </w:r>
      <w:r w:rsidR="009E779A" w:rsidRPr="009E779A">
        <w:rPr>
          <w:color w:val="FF0000"/>
        </w:rPr>
        <w:t>Walter;</w:t>
      </w:r>
      <w:r w:rsidRPr="009E779A">
        <w:rPr>
          <w:color w:val="FF0000"/>
        </w:rPr>
        <w:t xml:space="preserve"> he seems to understand what the children are interested in</w:t>
      </w:r>
      <w:r w:rsidR="005D5D27" w:rsidRPr="009E779A">
        <w:rPr>
          <w:color w:val="FF0000"/>
        </w:rPr>
        <w:t>.</w:t>
      </w:r>
    </w:p>
    <w:p w:rsidR="0059284C" w:rsidRPr="009E779A" w:rsidRDefault="00381A27" w:rsidP="001840D1">
      <w:pPr>
        <w:pStyle w:val="Heading1"/>
      </w:pPr>
      <w:r w:rsidRPr="009E779A">
        <w:br w:type="page"/>
      </w:r>
    </w:p>
    <w:p w:rsidR="007A796B" w:rsidRPr="009E779A" w:rsidRDefault="00381A27" w:rsidP="001840D1">
      <w:pPr>
        <w:pStyle w:val="Heading1"/>
        <w:rPr>
          <w:lang w:eastAsia="zh-TW"/>
        </w:rPr>
      </w:pPr>
      <w:bookmarkStart w:id="46" w:name="_Toc407102198"/>
      <w:r w:rsidRPr="009E779A">
        <w:rPr>
          <w:lang w:eastAsia="zh-TW"/>
        </w:rPr>
        <w:lastRenderedPageBreak/>
        <w:t xml:space="preserve">Module Six: </w:t>
      </w:r>
      <w:r w:rsidR="00E26949" w:rsidRPr="009E779A">
        <w:rPr>
          <w:lang w:eastAsia="zh-TW"/>
        </w:rPr>
        <w:t>Types of Communication</w:t>
      </w:r>
      <w:bookmarkEnd w:id="46"/>
    </w:p>
    <w:p w:rsidR="00381A27" w:rsidRPr="009E779A" w:rsidRDefault="00E6439A" w:rsidP="007A796B">
      <w:r w:rsidRPr="009E779A">
        <w:rPr>
          <w:lang w:bidi="ar-SA"/>
        </w:rPr>
        <w:drawing>
          <wp:anchor distT="0" distB="0" distL="114300" distR="114300" simplePos="0" relativeHeight="251702272" behindDoc="0" locked="0" layoutInCell="1" allowOverlap="1" wp14:anchorId="16247792" wp14:editId="100BC900">
            <wp:simplePos x="0" y="0"/>
            <wp:positionH relativeFrom="margin">
              <wp:posOffset>0</wp:posOffset>
            </wp:positionH>
            <wp:positionV relativeFrom="margin">
              <wp:posOffset>1447800</wp:posOffset>
            </wp:positionV>
            <wp:extent cx="1859280" cy="1828800"/>
            <wp:effectExtent l="0" t="0" r="7620" b="0"/>
            <wp:wrapSquare wrapText="bothSides"/>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MP900439345[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59280" cy="1828800"/>
                    </a:xfrm>
                    <a:prstGeom prst="rect">
                      <a:avLst/>
                    </a:prstGeom>
                  </pic:spPr>
                </pic:pic>
              </a:graphicData>
            </a:graphic>
            <wp14:sizeRelH relativeFrom="margin">
              <wp14:pctWidth>0</wp14:pctWidth>
            </wp14:sizeRelH>
            <wp14:sizeRelV relativeFrom="margin">
              <wp14:pctHeight>0</wp14:pctHeight>
            </wp14:sizeRelV>
          </wp:anchor>
        </w:drawing>
      </w:r>
      <w:r w:rsidR="000C1676" w:rsidRPr="009E779A">
        <w:t>As we have already said, communication is a huge asset with teams of any kind.</w:t>
      </w:r>
      <w:r w:rsidR="009E779A" w:rsidRPr="009E779A">
        <w:t xml:space="preserve"> </w:t>
      </w:r>
      <w:r w:rsidR="000C1676" w:rsidRPr="009E779A">
        <w:t>With proper communication</w:t>
      </w:r>
      <w:r w:rsidR="0059284C" w:rsidRPr="009E779A">
        <w:t>,</w:t>
      </w:r>
      <w:r w:rsidR="000C1676" w:rsidRPr="009E779A">
        <w:t xml:space="preserve"> you have a well-oiled machine that does its job efficiently.</w:t>
      </w:r>
      <w:r w:rsidR="009E779A" w:rsidRPr="009E779A">
        <w:t xml:space="preserve"> </w:t>
      </w:r>
      <w:r w:rsidR="000C1676" w:rsidRPr="009E779A">
        <w:t>Without proper communication</w:t>
      </w:r>
      <w:r w:rsidR="0059284C" w:rsidRPr="009E779A">
        <w:t>,</w:t>
      </w:r>
      <w:r w:rsidR="000C1676" w:rsidRPr="009E779A">
        <w:t xml:space="preserve"> you have a train wreck!</w:t>
      </w:r>
      <w:r w:rsidR="009E779A" w:rsidRPr="009E779A">
        <w:t xml:space="preserve"> </w:t>
      </w:r>
      <w:r w:rsidR="000C1676" w:rsidRPr="009E779A">
        <w:t>In this module</w:t>
      </w:r>
      <w:r w:rsidR="00CF7DE2" w:rsidRPr="009E779A">
        <w:t>,</w:t>
      </w:r>
      <w:r w:rsidR="000C1676" w:rsidRPr="009E779A">
        <w:t xml:space="preserve"> we will discuss the different types of </w:t>
      </w:r>
      <w:r w:rsidR="00CF7DE2" w:rsidRPr="009E779A">
        <w:t>communication as it relates to Hi</w:t>
      </w:r>
      <w:r w:rsidR="000C1676" w:rsidRPr="009E779A">
        <w:t>gh performance</w:t>
      </w:r>
      <w:r w:rsidR="00CF7DE2" w:rsidRPr="009E779A">
        <w:t>,</w:t>
      </w:r>
      <w:r w:rsidR="000C1676" w:rsidRPr="009E779A">
        <w:t xml:space="preserve"> virtual teams.</w:t>
      </w:r>
      <w:r w:rsidR="009E779A" w:rsidRPr="009E779A">
        <w:t xml:space="preserve"> </w:t>
      </w:r>
    </w:p>
    <w:p w:rsidR="009A08DF" w:rsidRDefault="009A08DF" w:rsidP="009E779A">
      <w:pPr>
        <w:rPr>
          <w:lang w:bidi="ar-SA"/>
        </w:rPr>
      </w:pPr>
    </w:p>
    <w:p w:rsidR="00744CB5" w:rsidRPr="009E779A" w:rsidRDefault="00744CB5" w:rsidP="009E779A">
      <w:pPr>
        <w:rPr>
          <w:lang w:bidi="ar-SA"/>
        </w:rPr>
      </w:pPr>
    </w:p>
    <w:p w:rsidR="009A08DF" w:rsidRPr="009E779A" w:rsidRDefault="009A08DF" w:rsidP="009E779A">
      <w:pPr>
        <w:rPr>
          <w:lang w:bidi="ar-SA"/>
        </w:rPr>
      </w:pPr>
    </w:p>
    <w:p w:rsidR="00CC07AB" w:rsidRPr="009E779A" w:rsidRDefault="00754205" w:rsidP="00CC07AB">
      <w:pPr>
        <w:pStyle w:val="Heading2"/>
      </w:pPr>
      <w:bookmarkStart w:id="47" w:name="_Toc407102199"/>
      <w:r w:rsidRPr="009E779A">
        <w:rPr>
          <w:lang w:bidi="ar-SA"/>
        </w:rPr>
        <mc:AlternateContent>
          <mc:Choice Requires="wps">
            <w:drawing>
              <wp:anchor distT="91440" distB="91440" distL="114300" distR="114300" simplePos="0" relativeHeight="251661824" behindDoc="0" locked="0" layoutInCell="0" allowOverlap="1" wp14:anchorId="2F2AB7E1" wp14:editId="14DCF308">
                <wp:simplePos x="0" y="0"/>
                <wp:positionH relativeFrom="page">
                  <wp:posOffset>-214630</wp:posOffset>
                </wp:positionH>
                <wp:positionV relativeFrom="page">
                  <wp:posOffset>6985</wp:posOffset>
                </wp:positionV>
                <wp:extent cx="8084185" cy="1653540"/>
                <wp:effectExtent l="0" t="0" r="0" b="381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653540"/>
                        </a:xfrm>
                        <a:prstGeom prst="rect">
                          <a:avLst/>
                        </a:prstGeom>
                        <a:gradFill>
                          <a:gsLst>
                            <a:gs pos="0">
                              <a:srgbClr val="FFFFFF"/>
                            </a:gs>
                            <a:gs pos="100000">
                              <a:schemeClr val="bg1">
                                <a:lumMod val="50000"/>
                              </a:schemeClr>
                            </a:gs>
                          </a:gsLst>
                          <a:lin ang="5400000" scaled="1"/>
                        </a:gradFill>
                        <a:ln>
                          <a:noFill/>
                        </a:ln>
                        <a:effectLst/>
                        <a:extLst/>
                      </wps:spPr>
                      <wps:txbx>
                        <w:txbxContent>
                          <w:p w:rsidR="009E779A" w:rsidRDefault="009E779A" w:rsidP="00744CB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The most important thing in communicati</w:t>
                            </w:r>
                            <w:r>
                              <w:rPr>
                                <w:rFonts w:asciiTheme="majorHAnsi" w:hAnsiTheme="majorHAnsi"/>
                                <w:i/>
                                <w:sz w:val="28"/>
                                <w:szCs w:val="28"/>
                              </w:rPr>
                              <w:t>on is hearing what isn't said.</w:t>
                            </w:r>
                          </w:p>
                          <w:p w:rsidR="009E779A" w:rsidRDefault="009E779A" w:rsidP="00744CB5">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Peter Drucker</w:t>
                            </w:r>
                          </w:p>
                          <w:p w:rsidR="00744CB5" w:rsidRPr="003B6C98" w:rsidRDefault="00744CB5"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6.9pt;margin-top:.55pt;width:636.55pt;height:130.2pt;z-index:2516618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" o:allowincell="f" stroked="f">
                <v:fill color2="#7f7f7f [1612]" focus="100%" type="gradient"/>
                <v:textbox inset="4in,54pt,1in,0">
                  <w:txbxContent>
                    <w:p w:rsidR="009E779A" w:rsidRDefault="009E779A" w:rsidP="00744CB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The most important thing in communicati</w:t>
                      </w:r>
                      <w:r>
                        <w:rPr>
                          <w:rFonts w:asciiTheme="majorHAnsi" w:hAnsiTheme="majorHAnsi"/>
                          <w:i/>
                          <w:sz w:val="28"/>
                          <w:szCs w:val="28"/>
                        </w:rPr>
                        <w:t>on is hearing what isn't said.</w:t>
                      </w:r>
                    </w:p>
                    <w:p w:rsidR="009E779A" w:rsidRDefault="009E779A" w:rsidP="00744CB5">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Peter Drucker</w:t>
                      </w:r>
                    </w:p>
                    <w:p w:rsidR="00744CB5" w:rsidRPr="003B6C98" w:rsidRDefault="00744CB5"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E26949" w:rsidRPr="009E779A">
        <w:rPr>
          <w:lang w:bidi="ar-SA"/>
        </w:rPr>
        <w:t>Virtual Team Meetings</w:t>
      </w:r>
      <w:bookmarkEnd w:id="47"/>
    </w:p>
    <w:p w:rsidR="00CC07AB" w:rsidRDefault="00E6439A" w:rsidP="0046615F">
      <w:r w:rsidRPr="009E779A">
        <w:rPr>
          <w:lang w:bidi="ar-SA"/>
        </w:rPr>
        <w:drawing>
          <wp:anchor distT="0" distB="0" distL="114300" distR="114300" simplePos="0" relativeHeight="251703296" behindDoc="0" locked="0" layoutInCell="1" allowOverlap="1" wp14:anchorId="7B642789" wp14:editId="4C4DA45C">
            <wp:simplePos x="0" y="0"/>
            <wp:positionH relativeFrom="column">
              <wp:posOffset>0</wp:posOffset>
            </wp:positionH>
            <wp:positionV relativeFrom="paragraph">
              <wp:posOffset>44450</wp:posOffset>
            </wp:positionV>
            <wp:extent cx="990600" cy="922020"/>
            <wp:effectExtent l="0" t="0" r="0" b="0"/>
            <wp:wrapSquare wrapText="bothSides"/>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MP900399277[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90600" cy="922020"/>
                    </a:xfrm>
                    <a:prstGeom prst="rect">
                      <a:avLst/>
                    </a:prstGeom>
                  </pic:spPr>
                </pic:pic>
              </a:graphicData>
            </a:graphic>
          </wp:anchor>
        </w:drawing>
      </w:r>
      <w:r w:rsidR="00CF7DE2" w:rsidRPr="009E779A">
        <w:t>Team meetings are a corner</w:t>
      </w:r>
      <w:r w:rsidR="006C1482" w:rsidRPr="009E779A">
        <w:t>stone for any high functioning team.</w:t>
      </w:r>
      <w:r w:rsidR="009E779A" w:rsidRPr="009E779A">
        <w:t xml:space="preserve"> </w:t>
      </w:r>
      <w:r w:rsidR="006C1482" w:rsidRPr="009E779A">
        <w:t>Team meeting</w:t>
      </w:r>
      <w:r w:rsidR="00CF7DE2" w:rsidRPr="009E779A">
        <w:t>s</w:t>
      </w:r>
      <w:r w:rsidR="006C1482" w:rsidRPr="009E779A">
        <w:t xml:space="preserve"> help keep all of your team members on the same page.</w:t>
      </w:r>
      <w:r w:rsidR="009E779A" w:rsidRPr="009E779A">
        <w:t xml:space="preserve"> </w:t>
      </w:r>
      <w:r w:rsidR="006C1482" w:rsidRPr="009E779A">
        <w:t>Team meetings also give team members a chance to voice concerns or new ideas.</w:t>
      </w:r>
      <w:r w:rsidR="009E779A" w:rsidRPr="009E779A">
        <w:t xml:space="preserve"> </w:t>
      </w:r>
      <w:r w:rsidR="006C1482" w:rsidRPr="009E779A">
        <w:t>Because your workers are remote employees</w:t>
      </w:r>
      <w:r w:rsidR="00CF7DE2" w:rsidRPr="009E779A">
        <w:t>,</w:t>
      </w:r>
      <w:r w:rsidR="006C1482" w:rsidRPr="009E779A">
        <w:t xml:space="preserve"> meeting in one spot isn’t ideal.</w:t>
      </w:r>
      <w:r w:rsidR="009E779A" w:rsidRPr="009E779A">
        <w:t xml:space="preserve"> </w:t>
      </w:r>
      <w:r w:rsidR="006C1482" w:rsidRPr="009E779A">
        <w:t>You could have team members that are on the other side of the world.</w:t>
      </w:r>
      <w:r w:rsidR="009E779A" w:rsidRPr="009E779A">
        <w:t xml:space="preserve"> </w:t>
      </w:r>
      <w:r w:rsidR="006C1482" w:rsidRPr="009E779A">
        <w:t>Thankfully</w:t>
      </w:r>
      <w:r w:rsidR="00CF7DE2" w:rsidRPr="009E779A">
        <w:t>, technology can help you</w:t>
      </w:r>
      <w:r w:rsidR="006C1482" w:rsidRPr="009E779A">
        <w:t xml:space="preserve"> all be in the same place at the same time</w:t>
      </w:r>
      <w:r w:rsidR="00CF7DE2" w:rsidRPr="009E779A">
        <w:t>,</w:t>
      </w:r>
      <w:r w:rsidR="006C1482" w:rsidRPr="009E779A">
        <w:t xml:space="preserve"> virtually.</w:t>
      </w:r>
      <w:r w:rsidR="009E779A" w:rsidRPr="009E779A">
        <w:t xml:space="preserve"> </w:t>
      </w:r>
      <w:r w:rsidR="006C1482" w:rsidRPr="009E779A">
        <w:t>Virtual team meetings are meetings with all of the te</w:t>
      </w:r>
      <w:r w:rsidR="00096204" w:rsidRPr="009E779A">
        <w:t>a</w:t>
      </w:r>
      <w:r w:rsidR="006C1482" w:rsidRPr="009E779A">
        <w:t>m members</w:t>
      </w:r>
      <w:r w:rsidR="00096204" w:rsidRPr="009E779A">
        <w:t>, held</w:t>
      </w:r>
      <w:r w:rsidR="006C1482" w:rsidRPr="009E779A">
        <w:t xml:space="preserve"> over the internet via webcam</w:t>
      </w:r>
      <w:r w:rsidR="00096204" w:rsidRPr="009E779A">
        <w:t xml:space="preserve"> or some other internet form</w:t>
      </w:r>
      <w:r w:rsidR="006C1482" w:rsidRPr="009E779A">
        <w:t>.</w:t>
      </w:r>
      <w:r w:rsidR="009E779A" w:rsidRPr="009E779A">
        <w:t xml:space="preserve"> </w:t>
      </w:r>
    </w:p>
    <w:p w:rsidR="00744CB5" w:rsidRPr="009E779A" w:rsidRDefault="00744CB5" w:rsidP="0046615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0A0053" w:rsidP="00CC07AB">
            <w:pPr>
              <w:rPr>
                <w:b/>
                <w:bCs/>
                <w:color w:val="000000" w:themeColor="text1"/>
              </w:rPr>
            </w:pPr>
            <w:r w:rsidRPr="009E779A">
              <w:rPr>
                <w:b/>
                <w:bCs/>
                <w:color w:val="000000" w:themeColor="text1"/>
              </w:rPr>
              <w:t>7</w:t>
            </w:r>
            <w:r w:rsidR="00DC4EB6"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6C1482" w:rsidP="0046615F">
            <w:pPr>
              <w:rPr>
                <w:color w:val="000000" w:themeColor="text1"/>
              </w:rPr>
            </w:pPr>
            <w:r w:rsidRPr="009E779A">
              <w:rPr>
                <w:color w:val="000000" w:themeColor="text1"/>
              </w:rPr>
              <w:t>Virtual Team meetings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6C1482" w:rsidP="00EF47BA">
            <w:pPr>
              <w:rPr>
                <w:color w:val="000000" w:themeColor="text1"/>
              </w:rPr>
            </w:pPr>
            <w:r w:rsidRPr="009E779A">
              <w:rPr>
                <w:color w:val="000000" w:themeColor="text1"/>
              </w:rPr>
              <w:t>Virtual Team meetings</w:t>
            </w:r>
          </w:p>
          <w:p w:rsidR="006C1482" w:rsidRPr="009E779A" w:rsidRDefault="006C1482" w:rsidP="00EF47BA">
            <w:pPr>
              <w:rPr>
                <w:color w:val="000000" w:themeColor="text1"/>
              </w:rPr>
            </w:pPr>
            <w:r w:rsidRPr="009E779A">
              <w:rPr>
                <w:color w:val="000000" w:themeColor="text1"/>
              </w:rPr>
              <w:t>Understanding the importance of virtual team meetings for remote employees.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2A65F1" w:rsidP="006D7839">
            <w:pPr>
              <w:rPr>
                <w:b/>
                <w:bCs/>
                <w:color w:val="000000" w:themeColor="text1"/>
              </w:rPr>
            </w:pPr>
            <w:r w:rsidRPr="009E779A">
              <w:rPr>
                <w:b/>
                <w:bCs/>
                <w:color w:val="000000" w:themeColor="text1"/>
              </w:rPr>
              <w:t>Flipchart</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DA2FC6"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Recommended Activity</w:t>
            </w:r>
          </w:p>
        </w:tc>
        <w:tc>
          <w:tcPr>
            <w:tcW w:w="7128" w:type="dxa"/>
            <w:shd w:val="clear" w:color="auto" w:fill="D9D9D9" w:themeFill="background1" w:themeFillShade="D9"/>
            <w:vAlign w:val="center"/>
          </w:tcPr>
          <w:p w:rsidR="00CC07AB" w:rsidRPr="009E779A" w:rsidRDefault="006C1482" w:rsidP="00EF47BA">
            <w:pPr>
              <w:rPr>
                <w:color w:val="000000" w:themeColor="text1"/>
              </w:rPr>
            </w:pPr>
            <w:r w:rsidRPr="009E779A">
              <w:rPr>
                <w:color w:val="000000" w:themeColor="text1"/>
              </w:rPr>
              <w:t>Discuss collectively the benefits of being able to have a virtual tea</w:t>
            </w:r>
            <w:r w:rsidR="00CF7DE2" w:rsidRPr="009E779A">
              <w:rPr>
                <w:color w:val="000000" w:themeColor="text1"/>
              </w:rPr>
              <w:t>m meeting with your remote team.</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135741"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135741"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6C1482" w:rsidP="00C77121">
            <w:pPr>
              <w:rPr>
                <w:color w:val="000000" w:themeColor="text1"/>
              </w:rPr>
            </w:pPr>
            <w:r w:rsidRPr="009E779A">
              <w:rPr>
                <w:color w:val="000000" w:themeColor="text1"/>
              </w:rPr>
              <w:t>What is a virtual team meeting?</w:t>
            </w:r>
          </w:p>
        </w:tc>
      </w:tr>
    </w:tbl>
    <w:p w:rsidR="00917908" w:rsidRDefault="00917908" w:rsidP="00917908"/>
    <w:p w:rsidR="00CC07AB" w:rsidRPr="009E779A" w:rsidRDefault="00E26949" w:rsidP="00CC07AB">
      <w:pPr>
        <w:pStyle w:val="Heading2"/>
      </w:pPr>
      <w:bookmarkStart w:id="48" w:name="_Toc407102200"/>
      <w:r w:rsidRPr="009E779A">
        <w:t>Telephone Conferences</w:t>
      </w:r>
      <w:bookmarkEnd w:id="48"/>
      <w:r w:rsidR="00B61337" w:rsidRPr="009E779A">
        <w:t xml:space="preserve"> </w:t>
      </w:r>
    </w:p>
    <w:p w:rsidR="00CC07AB" w:rsidRPr="009E779A" w:rsidRDefault="00E6439A" w:rsidP="00C77121">
      <w:r w:rsidRPr="009E779A">
        <w:rPr>
          <w:lang w:bidi="ar-SA"/>
        </w:rPr>
        <w:drawing>
          <wp:anchor distT="0" distB="0" distL="114300" distR="114300" simplePos="0" relativeHeight="251704320" behindDoc="0" locked="0" layoutInCell="1" allowOverlap="1" wp14:anchorId="59A74559" wp14:editId="011C3EB4">
            <wp:simplePos x="0" y="0"/>
            <wp:positionH relativeFrom="column">
              <wp:posOffset>-9525</wp:posOffset>
            </wp:positionH>
            <wp:positionV relativeFrom="paragraph">
              <wp:posOffset>83820</wp:posOffset>
            </wp:positionV>
            <wp:extent cx="922020" cy="952500"/>
            <wp:effectExtent l="0" t="0" r="0" b="0"/>
            <wp:wrapSquare wrapText="bothSides"/>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MP900446469[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922020" cy="952500"/>
                    </a:xfrm>
                    <a:prstGeom prst="rect">
                      <a:avLst/>
                    </a:prstGeom>
                  </pic:spPr>
                </pic:pic>
              </a:graphicData>
            </a:graphic>
          </wp:anchor>
        </w:drawing>
      </w:r>
      <w:r w:rsidR="00096204" w:rsidRPr="009E779A">
        <w:t>Telephone conferences are a great way to communicate with your remote team.</w:t>
      </w:r>
      <w:r w:rsidR="009E779A" w:rsidRPr="009E779A">
        <w:t xml:space="preserve"> </w:t>
      </w:r>
      <w:r w:rsidR="00CF7DE2" w:rsidRPr="009E779A">
        <w:t xml:space="preserve">They are held over the phone system, and can be </w:t>
      </w:r>
      <w:r w:rsidR="00096204" w:rsidRPr="009E779A">
        <w:t>between t</w:t>
      </w:r>
      <w:r w:rsidR="00CF7DE2" w:rsidRPr="009E779A">
        <w:t>w</w:t>
      </w:r>
      <w:r w:rsidR="00096204" w:rsidRPr="009E779A">
        <w:t>o team members.</w:t>
      </w:r>
      <w:r w:rsidR="009E779A" w:rsidRPr="009E779A">
        <w:t xml:space="preserve"> </w:t>
      </w:r>
      <w:r w:rsidR="00096204" w:rsidRPr="009E779A">
        <w:t>These conferences can also take place between management and a team member, multiple team members, or management and multiple team members.</w:t>
      </w:r>
      <w:r w:rsidR="009E779A" w:rsidRPr="009E779A">
        <w:t xml:space="preserve"> </w:t>
      </w:r>
    </w:p>
    <w:p w:rsidR="00C43EF5" w:rsidRPr="009E779A" w:rsidRDefault="00C43EF5" w:rsidP="00C7712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1F0EFD" w:rsidP="00CC07AB">
            <w:pPr>
              <w:rPr>
                <w:b/>
                <w:bCs/>
                <w:color w:val="000000" w:themeColor="text1"/>
              </w:rPr>
            </w:pPr>
            <w:r w:rsidRPr="009E779A">
              <w:rPr>
                <w:b/>
                <w:bCs/>
                <w:color w:val="000000" w:themeColor="text1"/>
              </w:rPr>
              <w:t>8</w:t>
            </w:r>
            <w:r w:rsidR="00D424A9" w:rsidRPr="009E779A">
              <w:rPr>
                <w:b/>
                <w:bCs/>
                <w:color w:val="000000" w:themeColor="text1"/>
              </w:rPr>
              <w:t xml:space="preserve"> </w:t>
            </w:r>
            <w:r w:rsidR="008075FB"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575392" w:rsidP="000475E1">
            <w:pPr>
              <w:rPr>
                <w:color w:val="000000" w:themeColor="text1"/>
              </w:rPr>
            </w:pPr>
            <w:r w:rsidRPr="009E779A">
              <w:rPr>
                <w:color w:val="000000" w:themeColor="text1"/>
              </w:rPr>
              <w:t>Telephone Conf</w:t>
            </w:r>
            <w:r w:rsidR="00CF7DE2" w:rsidRPr="009E779A">
              <w:rPr>
                <w:color w:val="000000" w:themeColor="text1"/>
              </w:rPr>
              <w:t>e</w:t>
            </w:r>
            <w:r w:rsidRPr="009E779A">
              <w:rPr>
                <w:color w:val="000000" w:themeColor="text1"/>
              </w:rPr>
              <w:t>rence</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575392" w:rsidP="000A79CC">
            <w:pPr>
              <w:rPr>
                <w:color w:val="000000" w:themeColor="text1"/>
              </w:rPr>
            </w:pPr>
            <w:r w:rsidRPr="009E779A">
              <w:rPr>
                <w:color w:val="000000" w:themeColor="text1"/>
              </w:rPr>
              <w:t>Telephone Conference</w:t>
            </w:r>
          </w:p>
          <w:p w:rsidR="00575392" w:rsidRPr="009E779A" w:rsidRDefault="00575392" w:rsidP="000A79CC">
            <w:pPr>
              <w:rPr>
                <w:color w:val="000000" w:themeColor="text1"/>
              </w:rPr>
            </w:pPr>
            <w:r w:rsidRPr="009E779A">
              <w:rPr>
                <w:color w:val="000000" w:themeColor="text1"/>
              </w:rPr>
              <w:t>Discuss telephone conferences.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0475E1" w:rsidP="00626158">
            <w:pPr>
              <w:rPr>
                <w:b/>
                <w:bCs/>
                <w:color w:val="000000" w:themeColor="text1"/>
              </w:rPr>
            </w:pPr>
            <w:r w:rsidRPr="009E779A">
              <w:rPr>
                <w:b/>
                <w:bCs/>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0475E1" w:rsidP="000A79CC">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575392" w:rsidP="00276CD0">
            <w:pPr>
              <w:rPr>
                <w:color w:val="000000" w:themeColor="text1"/>
              </w:rPr>
            </w:pPr>
            <w:r w:rsidRPr="009E779A">
              <w:rPr>
                <w:color w:val="000000" w:themeColor="text1"/>
              </w:rPr>
              <w:t>As a group</w:t>
            </w:r>
            <w:r w:rsidR="00CF7DE2" w:rsidRPr="009E779A">
              <w:rPr>
                <w:color w:val="000000" w:themeColor="text1"/>
              </w:rPr>
              <w:t>,</w:t>
            </w:r>
            <w:r w:rsidRPr="009E779A">
              <w:rPr>
                <w:color w:val="000000" w:themeColor="text1"/>
              </w:rPr>
              <w:t xml:space="preserve"> share stories where you have been involved with telephone conferences. </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C72A02"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C72A02"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EA20B7" w:rsidP="00E26949">
            <w:pPr>
              <w:rPr>
                <w:color w:val="000000" w:themeColor="text1"/>
              </w:rPr>
            </w:pPr>
            <w:r w:rsidRPr="009E779A">
              <w:rPr>
                <w:color w:val="000000" w:themeColor="text1"/>
              </w:rPr>
              <w:t>What system does a telephone conference take place on?</w:t>
            </w:r>
          </w:p>
        </w:tc>
      </w:tr>
    </w:tbl>
    <w:p w:rsidR="00917908" w:rsidRDefault="00917908" w:rsidP="00917908"/>
    <w:p w:rsidR="00917908" w:rsidRDefault="00917908">
      <w:pPr>
        <w:spacing w:after="0" w:line="240" w:lineRule="auto"/>
        <w:rPr>
          <w:rFonts w:ascii="Cambria" w:eastAsiaTheme="majorEastAsia" w:hAnsi="Cambria" w:cstheme="majorBidi"/>
          <w:b/>
          <w:bCs/>
          <w:color w:val="000000" w:themeColor="text1"/>
          <w:sz w:val="26"/>
          <w:szCs w:val="26"/>
        </w:rPr>
      </w:pPr>
      <w:r>
        <w:br w:type="page"/>
      </w:r>
    </w:p>
    <w:p w:rsidR="00A67E70" w:rsidRPr="009E779A" w:rsidRDefault="00E26949" w:rsidP="00CC07AB">
      <w:pPr>
        <w:pStyle w:val="Heading2"/>
      </w:pPr>
      <w:bookmarkStart w:id="49" w:name="_Toc407102201"/>
      <w:r w:rsidRPr="009E779A">
        <w:lastRenderedPageBreak/>
        <w:t>Email Communication</w:t>
      </w:r>
      <w:bookmarkEnd w:id="49"/>
      <w:r w:rsidR="00B61337" w:rsidRPr="009E779A">
        <w:t xml:space="preserve"> </w:t>
      </w:r>
    </w:p>
    <w:p w:rsidR="00CC07AB" w:rsidRDefault="00C43EF5" w:rsidP="00F974DD">
      <w:r w:rsidRPr="009E779A">
        <w:rPr>
          <w:lang w:bidi="ar-SA"/>
        </w:rPr>
        <w:drawing>
          <wp:anchor distT="0" distB="0" distL="114300" distR="114300" simplePos="0" relativeHeight="251705344" behindDoc="0" locked="0" layoutInCell="1" allowOverlap="1" wp14:anchorId="339E2AED" wp14:editId="55E18E07">
            <wp:simplePos x="0" y="0"/>
            <wp:positionH relativeFrom="column">
              <wp:posOffset>-34290</wp:posOffset>
            </wp:positionH>
            <wp:positionV relativeFrom="paragraph">
              <wp:posOffset>55880</wp:posOffset>
            </wp:positionV>
            <wp:extent cx="990600" cy="937260"/>
            <wp:effectExtent l="0" t="0" r="0" b="0"/>
            <wp:wrapSquare wrapText="bothSides"/>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MP900390572[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90600" cy="937260"/>
                    </a:xfrm>
                    <a:prstGeom prst="rect">
                      <a:avLst/>
                    </a:prstGeom>
                  </pic:spPr>
                </pic:pic>
              </a:graphicData>
            </a:graphic>
          </wp:anchor>
        </w:drawing>
      </w:r>
      <w:r w:rsidR="00EA20B7" w:rsidRPr="009E779A">
        <w:t xml:space="preserve">Email communication is another way to keep in contact with your </w:t>
      </w:r>
      <w:r w:rsidR="00470411" w:rsidRPr="009E779A">
        <w:t>team.</w:t>
      </w:r>
      <w:r w:rsidR="009E779A" w:rsidRPr="009E779A">
        <w:t xml:space="preserve"> </w:t>
      </w:r>
      <w:r w:rsidR="00470411" w:rsidRPr="009E779A">
        <w:t xml:space="preserve">Effective email communication is important because it </w:t>
      </w:r>
      <w:r w:rsidR="00552DAA" w:rsidRPr="009E779A">
        <w:t>a great way</w:t>
      </w:r>
      <w:r w:rsidR="00470411" w:rsidRPr="009E779A">
        <w:t xml:space="preserve"> to relay pertinent information to your team.</w:t>
      </w:r>
      <w:r w:rsidR="009E779A" w:rsidRPr="009E779A">
        <w:t xml:space="preserve"> </w:t>
      </w:r>
      <w:r w:rsidR="00470411" w:rsidRPr="009E779A">
        <w:t xml:space="preserve">When using email as your source of communication, it </w:t>
      </w:r>
      <w:r w:rsidR="00CF7DE2" w:rsidRPr="009E779A">
        <w:t xml:space="preserve">is important to make sure your communication is </w:t>
      </w:r>
      <w:r w:rsidR="00470411" w:rsidRPr="009E779A">
        <w:t>clear and concise.</w:t>
      </w:r>
      <w:r w:rsidR="009E779A" w:rsidRPr="009E779A">
        <w:t xml:space="preserve"> </w:t>
      </w:r>
      <w:r w:rsidR="00470411" w:rsidRPr="009E779A">
        <w:t>You want to also make sure you are using the right tone.</w:t>
      </w:r>
      <w:r w:rsidR="009E779A" w:rsidRPr="009E779A">
        <w:t xml:space="preserve"> </w:t>
      </w:r>
      <w:r w:rsidR="00470411" w:rsidRPr="009E779A">
        <w:t>Have you ever sent an email and realized after reading it that the tone may be taken in a poor way?</w:t>
      </w:r>
      <w:r w:rsidR="009E779A" w:rsidRPr="009E779A">
        <w:t xml:space="preserve"> </w:t>
      </w:r>
      <w:r w:rsidR="00470411" w:rsidRPr="009E779A">
        <w:t>It is helpful to read your emails out loud to yourself to make sure your tone is the intended tone.</w:t>
      </w:r>
      <w:r w:rsidR="009E779A" w:rsidRPr="009E779A">
        <w:t xml:space="preserve"> </w:t>
      </w:r>
    </w:p>
    <w:p w:rsidR="00917908" w:rsidRPr="009E779A" w:rsidRDefault="00917908" w:rsidP="00F974DD"/>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7D4FF5" w:rsidP="00CC07AB">
            <w:pPr>
              <w:rPr>
                <w:b/>
                <w:bCs/>
                <w:color w:val="000000" w:themeColor="text1"/>
              </w:rPr>
            </w:pPr>
            <w:r w:rsidRPr="009E779A">
              <w:rPr>
                <w:b/>
                <w:bCs/>
                <w:color w:val="000000" w:themeColor="text1"/>
              </w:rPr>
              <w:t>7</w:t>
            </w:r>
            <w:r w:rsidR="0048429E"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552DAA" w:rsidP="000E663F">
            <w:pPr>
              <w:rPr>
                <w:color w:val="000000" w:themeColor="text1"/>
              </w:rPr>
            </w:pPr>
            <w:r w:rsidRPr="009E779A">
              <w:rPr>
                <w:color w:val="000000" w:themeColor="text1"/>
              </w:rPr>
              <w:t>Emails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552DAA" w:rsidP="000E663F">
            <w:pPr>
              <w:rPr>
                <w:color w:val="000000" w:themeColor="text1"/>
              </w:rPr>
            </w:pPr>
            <w:r w:rsidRPr="009E779A">
              <w:rPr>
                <w:color w:val="000000" w:themeColor="text1"/>
              </w:rPr>
              <w:t>Emails</w:t>
            </w:r>
          </w:p>
          <w:p w:rsidR="00552DAA" w:rsidRPr="009E779A" w:rsidRDefault="00552DAA" w:rsidP="000E663F">
            <w:pPr>
              <w:rPr>
                <w:color w:val="000000" w:themeColor="text1"/>
              </w:rPr>
            </w:pPr>
            <w:r w:rsidRPr="009E779A">
              <w:rPr>
                <w:color w:val="000000" w:themeColor="text1"/>
              </w:rPr>
              <w:t>Discuss effective email communication.</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552DAA" w:rsidP="00CC07AB">
            <w:pPr>
              <w:rPr>
                <w:b/>
                <w:color w:val="000000" w:themeColor="text1"/>
              </w:rPr>
            </w:pPr>
            <w:r w:rsidRPr="009E779A">
              <w:rPr>
                <w:b/>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0E663F" w:rsidP="000E663F">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552DAA" w:rsidP="003E1632">
            <w:pPr>
              <w:rPr>
                <w:color w:val="000000" w:themeColor="text1"/>
              </w:rPr>
            </w:pPr>
            <w:r w:rsidRPr="009E779A">
              <w:rPr>
                <w:color w:val="000000" w:themeColor="text1"/>
              </w:rPr>
              <w:t>Share experiences with the group where you have received an email and gotten the wrong message or tone from its intended purpose.</w:t>
            </w:r>
            <w:r w:rsidR="009E779A" w:rsidRPr="009E779A">
              <w:rPr>
                <w:color w:val="000000" w:themeColor="text1"/>
              </w:rPr>
              <w:t xml:space="preserve"> </w:t>
            </w:r>
            <w:r w:rsidRPr="009E779A">
              <w:rPr>
                <w:color w:val="000000" w:themeColor="text1"/>
              </w:rPr>
              <w:t>How did that make you feel?</w:t>
            </w:r>
            <w:r w:rsidR="009E779A" w:rsidRPr="009E779A">
              <w:rPr>
                <w:color w:val="000000" w:themeColor="text1"/>
              </w:rPr>
              <w:t xml:space="preserve"> </w:t>
            </w:r>
            <w:r w:rsidRPr="009E779A">
              <w:rPr>
                <w:color w:val="000000" w:themeColor="text1"/>
              </w:rPr>
              <w:t>If applicable</w:t>
            </w:r>
            <w:r w:rsidR="00CF7DE2" w:rsidRPr="009E779A">
              <w:rPr>
                <w:color w:val="000000" w:themeColor="text1"/>
              </w:rPr>
              <w:t>,</w:t>
            </w:r>
            <w:r w:rsidRPr="009E779A">
              <w:rPr>
                <w:color w:val="000000" w:themeColor="text1"/>
              </w:rPr>
              <w:t xml:space="preserve"> share a time where you have sent an email and it was misinterpreted.</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4A2B2C"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4A2B2C"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552DAA" w:rsidP="003E1621">
            <w:pPr>
              <w:rPr>
                <w:color w:val="000000" w:themeColor="text1"/>
              </w:rPr>
            </w:pPr>
            <w:r w:rsidRPr="009E779A">
              <w:rPr>
                <w:color w:val="000000" w:themeColor="text1"/>
              </w:rPr>
              <w:t>When constructing an email you want to make sure you are being clear and _______</w:t>
            </w:r>
            <w:r w:rsidR="004A2B2C" w:rsidRPr="009E779A">
              <w:rPr>
                <w:color w:val="000000" w:themeColor="text1"/>
              </w:rPr>
              <w:t>?</w:t>
            </w:r>
          </w:p>
        </w:tc>
      </w:tr>
    </w:tbl>
    <w:p w:rsidR="00437577" w:rsidRDefault="00437577" w:rsidP="00437577"/>
    <w:p w:rsidR="00B7319C" w:rsidRPr="009E779A" w:rsidRDefault="00E26949" w:rsidP="00B7319C">
      <w:pPr>
        <w:pStyle w:val="Heading2"/>
      </w:pPr>
      <w:bookmarkStart w:id="50" w:name="_Toc407102202"/>
      <w:r w:rsidRPr="009E779A">
        <w:t>Intranet, Webpage, and Social Media Communication</w:t>
      </w:r>
      <w:bookmarkEnd w:id="50"/>
    </w:p>
    <w:p w:rsidR="00B7319C" w:rsidRDefault="00C43EF5" w:rsidP="00552DAA">
      <w:r w:rsidRPr="009E779A">
        <w:rPr>
          <w:lang w:bidi="ar-SA"/>
        </w:rPr>
        <w:drawing>
          <wp:anchor distT="0" distB="0" distL="114300" distR="114300" simplePos="0" relativeHeight="251706368" behindDoc="0" locked="0" layoutInCell="1" allowOverlap="1" wp14:anchorId="49129645" wp14:editId="691BB0A0">
            <wp:simplePos x="0" y="0"/>
            <wp:positionH relativeFrom="column">
              <wp:posOffset>0</wp:posOffset>
            </wp:positionH>
            <wp:positionV relativeFrom="paragraph">
              <wp:posOffset>45085</wp:posOffset>
            </wp:positionV>
            <wp:extent cx="952500" cy="876300"/>
            <wp:effectExtent l="0" t="0" r="0" b="0"/>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MC900433892[1].PNG"/>
                    <pic:cNvPicPr/>
                  </pic:nvPicPr>
                  <pic:blipFill>
                    <a:blip r:embed="rId44">
                      <a:extLst>
                        <a:ext uri="{28A0092B-C50C-407E-A947-70E740481C1C}">
                          <a14:useLocalDpi xmlns:a14="http://schemas.microsoft.com/office/drawing/2010/main" val="0"/>
                        </a:ext>
                      </a:extLst>
                    </a:blip>
                    <a:stretch>
                      <a:fillRect/>
                    </a:stretch>
                  </pic:blipFill>
                  <pic:spPr>
                    <a:xfrm>
                      <a:off x="0" y="0"/>
                      <a:ext cx="952500" cy="876300"/>
                    </a:xfrm>
                    <a:prstGeom prst="rect">
                      <a:avLst/>
                    </a:prstGeom>
                  </pic:spPr>
                </pic:pic>
              </a:graphicData>
            </a:graphic>
          </wp:anchor>
        </w:drawing>
      </w:r>
      <w:r w:rsidR="00552DAA" w:rsidRPr="009E779A">
        <w:t>Lastly, you can use the intranet, webpages, and social media to communicate with your team.</w:t>
      </w:r>
      <w:r w:rsidR="009E779A" w:rsidRPr="009E779A">
        <w:t xml:space="preserve"> </w:t>
      </w:r>
      <w:r w:rsidR="00552DAA" w:rsidRPr="009E779A">
        <w:t>Facebook, and twitter pages are a great way to relay short messages to the team as a whole</w:t>
      </w:r>
      <w:r w:rsidR="00AF3F26" w:rsidRPr="009E779A">
        <w:t xml:space="preserve"> or to specific individuals in private messages</w:t>
      </w:r>
      <w:r w:rsidR="00552DAA" w:rsidRPr="009E779A">
        <w:t>.</w:t>
      </w:r>
      <w:r w:rsidR="009E779A" w:rsidRPr="009E779A">
        <w:t xml:space="preserve"> </w:t>
      </w:r>
      <w:r w:rsidR="00AF3F26" w:rsidRPr="009E779A">
        <w:t>These forums are also a great way to show praise to team members, and acknowledge good work.</w:t>
      </w:r>
      <w:r w:rsidR="00552DAA" w:rsidRPr="009E779A">
        <w:t xml:space="preserve"> </w:t>
      </w:r>
      <w:r w:rsidR="00AF3F26" w:rsidRPr="009E779A">
        <w:t xml:space="preserve">They even have social media sites made specifically for communicating with your co-workers. </w:t>
      </w:r>
      <w:r w:rsidR="00552DAA" w:rsidRPr="009E779A">
        <w:t>This allows team members to reply back, and give updates.</w:t>
      </w:r>
      <w:r w:rsidR="009E779A" w:rsidRPr="009E779A">
        <w:t xml:space="preserve"> </w:t>
      </w:r>
      <w:r w:rsidR="00552DAA" w:rsidRPr="009E779A">
        <w:t>You can also use a website or an intranet page to communicate with your team.</w:t>
      </w:r>
      <w:r w:rsidR="009E779A" w:rsidRPr="009E779A">
        <w:t xml:space="preserve"> </w:t>
      </w:r>
      <w:r w:rsidR="00552DAA" w:rsidRPr="009E779A">
        <w:t>An intr</w:t>
      </w:r>
      <w:r w:rsidR="00C81ADD" w:rsidRPr="009E779A">
        <w:t>anet is a private communication</w:t>
      </w:r>
      <w:r w:rsidR="00552DAA" w:rsidRPr="009E779A">
        <w:t xml:space="preserve"> network, and a </w:t>
      </w:r>
      <w:r w:rsidR="00552DAA" w:rsidRPr="009E779A">
        <w:lastRenderedPageBreak/>
        <w:t>webpage is public.</w:t>
      </w:r>
      <w:r w:rsidR="009E779A" w:rsidRPr="009E779A">
        <w:t xml:space="preserve"> </w:t>
      </w:r>
      <w:r w:rsidR="0047030D" w:rsidRPr="009E779A">
        <w:t xml:space="preserve">A company's </w:t>
      </w:r>
      <w:r w:rsidR="009E779A" w:rsidRPr="009E779A">
        <w:t>intranet usually consists</w:t>
      </w:r>
      <w:r w:rsidR="0047030D" w:rsidRPr="009E779A">
        <w:t xml:space="preserve"> of a firewalled Internet access.</w:t>
      </w:r>
      <w:r w:rsidR="009E779A" w:rsidRPr="009E779A">
        <w:t xml:space="preserve"> </w:t>
      </w:r>
      <w:r w:rsidR="0047030D" w:rsidRPr="009E779A">
        <w:t>These intranet pages are usually loaded on the internal computers, but can be accessed off site also.</w:t>
      </w:r>
      <w:r w:rsidR="009E779A" w:rsidRPr="009E779A">
        <w:t xml:space="preserve"> </w:t>
      </w:r>
      <w:r w:rsidR="0047030D" w:rsidRPr="009E779A">
        <w:t>When an intranet is accessed offsite</w:t>
      </w:r>
      <w:r w:rsidR="00C81ADD" w:rsidRPr="009E779A">
        <w:t>,</w:t>
      </w:r>
      <w:r w:rsidR="0047030D" w:rsidRPr="009E779A">
        <w:t xml:space="preserve"> it’s called an extranet.</w:t>
      </w:r>
      <w:r w:rsidR="009E779A" w:rsidRPr="009E779A">
        <w:t xml:space="preserve"> </w:t>
      </w:r>
      <w:r w:rsidR="0047030D" w:rsidRPr="009E779A">
        <w:t>An extranet opens the firewall to give controlled outsider access.</w:t>
      </w:r>
      <w:r w:rsidR="009E779A" w:rsidRPr="009E779A">
        <w:t xml:space="preserve"> </w:t>
      </w:r>
      <w:r w:rsidR="0047030D" w:rsidRPr="009E779A">
        <w:t>Unlike a basic webpage, these extranet portals usually require a username and password</w:t>
      </w:r>
      <w:r w:rsidR="00C81ADD" w:rsidRPr="009E779A">
        <w:t>,</w:t>
      </w:r>
      <w:r w:rsidR="0047030D" w:rsidRPr="009E779A">
        <w:t xml:space="preserve"> provided by the company.</w:t>
      </w:r>
      <w:r w:rsidR="009E779A" w:rsidRPr="009E779A">
        <w:t xml:space="preserve"> </w:t>
      </w:r>
    </w:p>
    <w:p w:rsidR="00437577" w:rsidRPr="009E779A" w:rsidRDefault="00437577" w:rsidP="00552DAA"/>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7319C" w:rsidRPr="009E779A">
        <w:tc>
          <w:tcPr>
            <w:tcW w:w="2448" w:type="dxa"/>
            <w:tcBorders>
              <w:bottom w:val="single" w:sz="4" w:space="0" w:color="1F497D"/>
            </w:tcBorders>
            <w:vAlign w:val="center"/>
          </w:tcPr>
          <w:p w:rsidR="00B7319C" w:rsidRPr="009E779A" w:rsidRDefault="00B7319C"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B7319C" w:rsidRPr="009E779A" w:rsidRDefault="003302A0" w:rsidP="00CC07AB">
            <w:pPr>
              <w:rPr>
                <w:b/>
                <w:bCs/>
                <w:color w:val="000000" w:themeColor="text1"/>
              </w:rPr>
            </w:pPr>
            <w:r w:rsidRPr="009E779A">
              <w:rPr>
                <w:b/>
                <w:bCs/>
                <w:color w:val="000000" w:themeColor="text1"/>
              </w:rPr>
              <w:t>8</w:t>
            </w:r>
            <w:r w:rsidR="00B7319C" w:rsidRPr="009E779A">
              <w:rPr>
                <w:b/>
                <w:bCs/>
                <w:color w:val="000000" w:themeColor="text1"/>
              </w:rPr>
              <w:t xml:space="preserve"> minutes</w:t>
            </w:r>
          </w:p>
        </w:tc>
      </w:tr>
      <w:tr w:rsidR="00B7319C" w:rsidRPr="009E779A">
        <w:tc>
          <w:tcPr>
            <w:tcW w:w="2448" w:type="dxa"/>
            <w:shd w:val="clear" w:color="auto" w:fill="D9D9D9" w:themeFill="background1" w:themeFillShade="D9"/>
            <w:vAlign w:val="center"/>
          </w:tcPr>
          <w:p w:rsidR="00B7319C" w:rsidRPr="009E779A" w:rsidRDefault="00B7319C"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B7319C" w:rsidRPr="009E779A" w:rsidRDefault="00AF3F26" w:rsidP="0062029A">
            <w:pPr>
              <w:rPr>
                <w:color w:val="000000" w:themeColor="text1"/>
              </w:rPr>
            </w:pPr>
            <w:r w:rsidRPr="009E779A">
              <w:rPr>
                <w:color w:val="000000" w:themeColor="text1"/>
              </w:rPr>
              <w:t>Social Media and web communications</w:t>
            </w:r>
          </w:p>
        </w:tc>
      </w:tr>
      <w:tr w:rsidR="00B7319C" w:rsidRPr="009E779A">
        <w:tc>
          <w:tcPr>
            <w:tcW w:w="2448" w:type="dxa"/>
            <w:tcBorders>
              <w:bottom w:val="single" w:sz="4" w:space="0" w:color="1F497D"/>
            </w:tcBorders>
            <w:vAlign w:val="center"/>
          </w:tcPr>
          <w:p w:rsidR="00B7319C" w:rsidRPr="009E779A" w:rsidRDefault="00B7319C"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B7319C" w:rsidRPr="009E779A" w:rsidRDefault="00AF3F26" w:rsidP="004444FE">
            <w:pPr>
              <w:rPr>
                <w:color w:val="000000" w:themeColor="text1"/>
              </w:rPr>
            </w:pPr>
            <w:r w:rsidRPr="009E779A">
              <w:rPr>
                <w:color w:val="000000" w:themeColor="text1"/>
              </w:rPr>
              <w:t>Social Media and web communications</w:t>
            </w:r>
          </w:p>
          <w:p w:rsidR="00AF3F26" w:rsidRPr="009E779A" w:rsidRDefault="00AF3F26" w:rsidP="004444FE">
            <w:pPr>
              <w:rPr>
                <w:color w:val="000000" w:themeColor="text1"/>
              </w:rPr>
            </w:pPr>
            <w:r w:rsidRPr="009E779A">
              <w:rPr>
                <w:color w:val="000000" w:themeColor="text1"/>
              </w:rPr>
              <w:t>Discuss how effective these communications could be for a team.</w:t>
            </w:r>
          </w:p>
        </w:tc>
      </w:tr>
      <w:tr w:rsidR="00B7319C" w:rsidRPr="009E779A">
        <w:tc>
          <w:tcPr>
            <w:tcW w:w="2448" w:type="dxa"/>
            <w:shd w:val="clear" w:color="auto" w:fill="D9D9D9" w:themeFill="background1" w:themeFillShade="D9"/>
            <w:vAlign w:val="center"/>
          </w:tcPr>
          <w:p w:rsidR="00B7319C" w:rsidRPr="009E779A" w:rsidRDefault="00B7319C"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B7319C" w:rsidRPr="009E779A" w:rsidRDefault="00E55291" w:rsidP="00CC07AB">
            <w:pPr>
              <w:rPr>
                <w:b/>
                <w:color w:val="000000" w:themeColor="text1"/>
              </w:rPr>
            </w:pPr>
            <w:r w:rsidRPr="009E779A">
              <w:rPr>
                <w:b/>
                <w:color w:val="000000" w:themeColor="text1"/>
              </w:rPr>
              <w:t>Flipchart/board and marker</w:t>
            </w:r>
          </w:p>
        </w:tc>
      </w:tr>
      <w:tr w:rsidR="00B7319C" w:rsidRPr="009E779A">
        <w:trPr>
          <w:trHeight w:val="440"/>
        </w:trPr>
        <w:tc>
          <w:tcPr>
            <w:tcW w:w="2448" w:type="dxa"/>
            <w:tcBorders>
              <w:bottom w:val="single" w:sz="4" w:space="0" w:color="1F497D"/>
            </w:tcBorders>
            <w:vAlign w:val="center"/>
          </w:tcPr>
          <w:p w:rsidR="00B7319C" w:rsidRPr="009E779A" w:rsidRDefault="00B7319C"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B7319C" w:rsidRPr="009E779A" w:rsidRDefault="00B7319C" w:rsidP="00CC07AB">
            <w:pPr>
              <w:rPr>
                <w:color w:val="000000" w:themeColor="text1"/>
              </w:rPr>
            </w:pPr>
            <w:r w:rsidRPr="009E779A">
              <w:rPr>
                <w:color w:val="000000" w:themeColor="text1"/>
              </w:rPr>
              <w:t>None</w:t>
            </w:r>
          </w:p>
        </w:tc>
      </w:tr>
      <w:tr w:rsidR="00B7319C" w:rsidRPr="009E779A">
        <w:tc>
          <w:tcPr>
            <w:tcW w:w="2448" w:type="dxa"/>
            <w:shd w:val="clear" w:color="auto" w:fill="D9D9D9" w:themeFill="background1" w:themeFillShade="D9"/>
            <w:vAlign w:val="center"/>
          </w:tcPr>
          <w:p w:rsidR="00B7319C" w:rsidRPr="009E779A" w:rsidRDefault="00B7319C"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B7319C" w:rsidRPr="009E779A" w:rsidRDefault="00AF3F26" w:rsidP="003738D4">
            <w:pPr>
              <w:rPr>
                <w:color w:val="000000" w:themeColor="text1"/>
              </w:rPr>
            </w:pPr>
            <w:r w:rsidRPr="009E779A">
              <w:rPr>
                <w:color w:val="000000" w:themeColor="text1"/>
              </w:rPr>
              <w:t>Discuss as a whole how these communications could benefit a team.</w:t>
            </w:r>
            <w:r w:rsidR="009E779A" w:rsidRPr="009E779A">
              <w:rPr>
                <w:color w:val="000000" w:themeColor="text1"/>
              </w:rPr>
              <w:t xml:space="preserve"> </w:t>
            </w:r>
            <w:r w:rsidRPr="009E779A">
              <w:rPr>
                <w:color w:val="000000" w:themeColor="text1"/>
              </w:rPr>
              <w:t>What are the pros and the cons?</w:t>
            </w:r>
          </w:p>
        </w:tc>
      </w:tr>
      <w:tr w:rsidR="00B7319C" w:rsidRPr="009E779A">
        <w:tc>
          <w:tcPr>
            <w:tcW w:w="2448" w:type="dxa"/>
            <w:tcBorders>
              <w:bottom w:val="single" w:sz="4" w:space="0" w:color="1F497D"/>
            </w:tcBorders>
            <w:vAlign w:val="center"/>
          </w:tcPr>
          <w:p w:rsidR="00B7319C" w:rsidRPr="009E779A" w:rsidRDefault="00B7319C"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B7319C" w:rsidRPr="009E779A" w:rsidRDefault="00B7319C" w:rsidP="00CC07AB">
            <w:pPr>
              <w:rPr>
                <w:color w:val="000000" w:themeColor="text1"/>
              </w:rPr>
            </w:pPr>
            <w:r w:rsidRPr="009E779A">
              <w:rPr>
                <w:color w:val="000000" w:themeColor="text1"/>
              </w:rPr>
              <w:t>Share any personal, relevant stories.</w:t>
            </w:r>
          </w:p>
        </w:tc>
      </w:tr>
      <w:tr w:rsidR="00B7319C" w:rsidRPr="009E779A">
        <w:tc>
          <w:tcPr>
            <w:tcW w:w="2448" w:type="dxa"/>
            <w:shd w:val="clear" w:color="auto" w:fill="D9D9D9" w:themeFill="background1" w:themeFillShade="D9"/>
            <w:vAlign w:val="center"/>
          </w:tcPr>
          <w:p w:rsidR="00B7319C" w:rsidRPr="009E779A" w:rsidRDefault="00B7319C"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B7319C" w:rsidRPr="009E779A" w:rsidRDefault="00B7319C" w:rsidP="00CC07AB">
            <w:pPr>
              <w:rPr>
                <w:color w:val="000000" w:themeColor="text1"/>
              </w:rPr>
            </w:pPr>
            <w:r w:rsidRPr="009E779A">
              <w:rPr>
                <w:color w:val="000000" w:themeColor="text1"/>
              </w:rPr>
              <w:t>Encourage everyone to participate.</w:t>
            </w:r>
          </w:p>
        </w:tc>
      </w:tr>
      <w:tr w:rsidR="00B7319C" w:rsidRPr="009E779A">
        <w:tc>
          <w:tcPr>
            <w:tcW w:w="2448" w:type="dxa"/>
            <w:vAlign w:val="center"/>
          </w:tcPr>
          <w:p w:rsidR="00B7319C" w:rsidRPr="009E779A" w:rsidRDefault="00B7319C" w:rsidP="00CC07AB">
            <w:pPr>
              <w:rPr>
                <w:b/>
                <w:bCs/>
                <w:color w:val="000000" w:themeColor="text1"/>
              </w:rPr>
            </w:pPr>
            <w:r w:rsidRPr="009E779A">
              <w:rPr>
                <w:b/>
                <w:bCs/>
                <w:color w:val="000000" w:themeColor="text1"/>
              </w:rPr>
              <w:t>Review Questions</w:t>
            </w:r>
          </w:p>
        </w:tc>
        <w:tc>
          <w:tcPr>
            <w:tcW w:w="7128" w:type="dxa"/>
            <w:vAlign w:val="center"/>
          </w:tcPr>
          <w:p w:rsidR="00B7319C" w:rsidRPr="009E779A" w:rsidRDefault="00AF3F26" w:rsidP="00596266">
            <w:pPr>
              <w:rPr>
                <w:color w:val="000000" w:themeColor="text1"/>
              </w:rPr>
            </w:pPr>
            <w:r w:rsidRPr="009E779A">
              <w:rPr>
                <w:color w:val="000000" w:themeColor="text1"/>
              </w:rPr>
              <w:t>What is the difference between a web page and an intranet page?</w:t>
            </w:r>
          </w:p>
        </w:tc>
      </w:tr>
    </w:tbl>
    <w:p w:rsidR="00B7319C" w:rsidRPr="009E779A" w:rsidRDefault="00B7319C" w:rsidP="00B7319C"/>
    <w:p w:rsidR="00CC07AB" w:rsidRPr="009E779A" w:rsidRDefault="00CC07AB" w:rsidP="00CC07AB">
      <w:pPr>
        <w:pStyle w:val="Heading2"/>
      </w:pPr>
      <w:bookmarkStart w:id="51" w:name="_Toc407102203"/>
      <w:r w:rsidRPr="009E779A">
        <w:t>Case Study</w:t>
      </w:r>
      <w:bookmarkEnd w:id="51"/>
    </w:p>
    <w:p w:rsidR="00CC07AB" w:rsidRDefault="00C43EF5" w:rsidP="00CC07AB">
      <w:r w:rsidRPr="009E779A">
        <w:rPr>
          <w:lang w:bidi="ar-SA"/>
        </w:rPr>
        <w:drawing>
          <wp:anchor distT="0" distB="0" distL="114300" distR="114300" simplePos="0" relativeHeight="251707392" behindDoc="0" locked="0" layoutInCell="1" allowOverlap="1" wp14:anchorId="6653E8FA" wp14:editId="3C1DAC84">
            <wp:simplePos x="0" y="0"/>
            <wp:positionH relativeFrom="column">
              <wp:posOffset>-9525</wp:posOffset>
            </wp:positionH>
            <wp:positionV relativeFrom="paragraph">
              <wp:posOffset>55880</wp:posOffset>
            </wp:positionV>
            <wp:extent cx="951865" cy="883920"/>
            <wp:effectExtent l="0" t="0" r="635" b="0"/>
            <wp:wrapSquare wrapText="bothSides"/>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MC900413668[1].WMF"/>
                    <pic:cNvPicPr/>
                  </pic:nvPicPr>
                  <pic:blipFill>
                    <a:blip r:embed="rId45" cstate="print">
                      <a:extLst>
                        <a:ext uri="{28A0092B-C50C-407E-A947-70E740481C1C}">
                          <a14:useLocalDpi xmlns:a14="http://schemas.microsoft.com/office/drawing/2010/main" val="0"/>
                        </a:ext>
                      </a:extLst>
                    </a:blip>
                    <a:stretch>
                      <a:fillRect/>
                    </a:stretch>
                  </pic:blipFill>
                  <pic:spPr>
                    <a:xfrm flipV="1">
                      <a:off x="0" y="0"/>
                      <a:ext cx="951865" cy="883920"/>
                    </a:xfrm>
                    <a:prstGeom prst="rect">
                      <a:avLst/>
                    </a:prstGeom>
                  </pic:spPr>
                </pic:pic>
              </a:graphicData>
            </a:graphic>
          </wp:anchor>
        </w:drawing>
      </w:r>
      <w:r w:rsidR="001B5C1A" w:rsidRPr="009E779A">
        <w:t>Erica is having a problem effectively com</w:t>
      </w:r>
      <w:r w:rsidR="00CF7DE2" w:rsidRPr="009E779A">
        <w:t>municating with her fellow team</w:t>
      </w:r>
      <w:r w:rsidR="001B5C1A" w:rsidRPr="009E779A">
        <w:t>mate</w:t>
      </w:r>
      <w:r w:rsidR="00CF7DE2" w:rsidRPr="009E779A">
        <w:t>,</w:t>
      </w:r>
      <w:r w:rsidR="001B5C1A" w:rsidRPr="009E779A">
        <w:t xml:space="preserve"> </w:t>
      </w:r>
      <w:r w:rsidR="00A73E76" w:rsidRPr="009E779A">
        <w:t>Nathan</w:t>
      </w:r>
      <w:r w:rsidR="001B5C1A" w:rsidRPr="009E779A">
        <w:t>. Erica has some issues with some of the work he has been doing on their team project.</w:t>
      </w:r>
      <w:r w:rsidR="009E779A" w:rsidRPr="009E779A">
        <w:t xml:space="preserve"> </w:t>
      </w:r>
      <w:r w:rsidR="001B5C1A" w:rsidRPr="009E779A">
        <w:t xml:space="preserve">She </w:t>
      </w:r>
      <w:r w:rsidR="009E779A" w:rsidRPr="009E779A">
        <w:t>wants</w:t>
      </w:r>
      <w:r w:rsidR="001B5C1A" w:rsidRPr="009E779A">
        <w:t xml:space="preserve"> to address him privately, not during a virtual team meeting. She consults her manager to discuss what would be the best avenue to speak to Nathan.</w:t>
      </w:r>
      <w:r w:rsidR="009E779A" w:rsidRPr="009E779A">
        <w:t xml:space="preserve"> </w:t>
      </w:r>
      <w:r w:rsidR="001B5C1A" w:rsidRPr="009E779A">
        <w:t xml:space="preserve">After consulting </w:t>
      </w:r>
      <w:r w:rsidR="00CF7DE2" w:rsidRPr="009E779A">
        <w:t xml:space="preserve">with </w:t>
      </w:r>
      <w:r w:rsidR="001B5C1A" w:rsidRPr="009E779A">
        <w:t>her manager</w:t>
      </w:r>
      <w:r w:rsidR="00CF7DE2" w:rsidRPr="009E779A">
        <w:t>,</w:t>
      </w:r>
      <w:r w:rsidR="001B5C1A" w:rsidRPr="009E779A">
        <w:t xml:space="preserve"> she decides that email may be the best route to speak to Nathan about his part of the project.</w:t>
      </w:r>
      <w:r w:rsidR="009E779A" w:rsidRPr="009E779A">
        <w:t xml:space="preserve"> </w:t>
      </w:r>
    </w:p>
    <w:p w:rsidR="00437577" w:rsidRPr="009E779A" w:rsidRDefault="0043757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2B64BC" w:rsidP="00CC07AB">
            <w:pPr>
              <w:rPr>
                <w:b/>
                <w:bCs/>
                <w:color w:val="000000" w:themeColor="text1"/>
              </w:rPr>
            </w:pPr>
            <w:r w:rsidRPr="009E779A">
              <w:rPr>
                <w:b/>
                <w:bCs/>
                <w:color w:val="000000" w:themeColor="text1"/>
              </w:rPr>
              <w:t>5</w:t>
            </w:r>
            <w:r w:rsidR="00584A81"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1B5C1A" w:rsidP="00CF418E">
            <w:pPr>
              <w:rPr>
                <w:color w:val="000000" w:themeColor="text1"/>
              </w:rPr>
            </w:pPr>
            <w:r w:rsidRPr="009E779A">
              <w:rPr>
                <w:color w:val="000000" w:themeColor="text1"/>
              </w:rPr>
              <w:t>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1B5C1A" w:rsidP="00805B57">
            <w:pPr>
              <w:rPr>
                <w:color w:val="000000" w:themeColor="text1"/>
              </w:rPr>
            </w:pPr>
            <w:r w:rsidRPr="009E779A">
              <w:rPr>
                <w:color w:val="000000" w:themeColor="text1"/>
              </w:rPr>
              <w:t>Case Study</w:t>
            </w:r>
          </w:p>
          <w:p w:rsidR="001B5C1A" w:rsidRPr="009E779A" w:rsidRDefault="001B5C1A" w:rsidP="00805B57">
            <w:pPr>
              <w:rPr>
                <w:color w:val="000000" w:themeColor="text1"/>
              </w:rPr>
            </w:pPr>
            <w:r w:rsidRPr="009E779A">
              <w:rPr>
                <w:color w:val="000000" w:themeColor="text1"/>
              </w:rPr>
              <w:lastRenderedPageBreak/>
              <w:t>Discuss the case study</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Materials Required</w:t>
            </w:r>
          </w:p>
        </w:tc>
        <w:tc>
          <w:tcPr>
            <w:tcW w:w="7128" w:type="dxa"/>
            <w:shd w:val="clear" w:color="auto" w:fill="D9D9D9" w:themeFill="background1" w:themeFillShade="D9"/>
            <w:vAlign w:val="center"/>
          </w:tcPr>
          <w:p w:rsidR="00CC07AB" w:rsidRPr="009E779A" w:rsidRDefault="00584A81" w:rsidP="00CC07AB">
            <w:pPr>
              <w:rPr>
                <w:color w:val="000000" w:themeColor="text1"/>
              </w:rPr>
            </w:pPr>
            <w:r w:rsidRPr="009E779A">
              <w:rPr>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584A81"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1B5C1A" w:rsidP="00805B57">
            <w:pPr>
              <w:rPr>
                <w:color w:val="000000" w:themeColor="text1"/>
              </w:rPr>
            </w:pPr>
            <w:r w:rsidRPr="009E779A">
              <w:rPr>
                <w:color w:val="000000" w:themeColor="text1"/>
              </w:rPr>
              <w:t xml:space="preserve">Discuss the results of the case </w:t>
            </w:r>
            <w:r w:rsidR="009E779A" w:rsidRPr="009E779A">
              <w:rPr>
                <w:color w:val="000000" w:themeColor="text1"/>
              </w:rPr>
              <w:t>study;</w:t>
            </w:r>
            <w:r w:rsidRPr="009E779A">
              <w:rPr>
                <w:color w:val="000000" w:themeColor="text1"/>
              </w:rPr>
              <w:t xml:space="preserve"> do you feel that Erica made the right decision?</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584A81" w:rsidP="00CC07AB">
            <w:pPr>
              <w:rPr>
                <w:color w:val="000000" w:themeColor="text1"/>
              </w:rPr>
            </w:pPr>
            <w:r w:rsidRPr="009E779A">
              <w:rPr>
                <w:color w:val="000000" w:themeColor="text1"/>
              </w:rPr>
              <w:t>Share any personal, relevant stories.</w:t>
            </w:r>
          </w:p>
        </w:tc>
      </w:tr>
      <w:tr w:rsidR="00CC07AB" w:rsidRPr="009E779A">
        <w:trPr>
          <w:trHeight w:val="60"/>
        </w:trPr>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584A81" w:rsidP="00CC07AB">
            <w:pPr>
              <w:rPr>
                <w:color w:val="000000" w:themeColor="text1"/>
              </w:rPr>
            </w:pPr>
            <w:r w:rsidRPr="009E779A">
              <w:rPr>
                <w:color w:val="000000" w:themeColor="text1"/>
              </w:rPr>
              <w:t xml:space="preserve">Encourage everyone to participate. </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1B5C1A" w:rsidP="00A964D4">
            <w:pPr>
              <w:rPr>
                <w:color w:val="000000" w:themeColor="text1"/>
              </w:rPr>
            </w:pPr>
            <w:r w:rsidRPr="009E779A">
              <w:rPr>
                <w:color w:val="000000" w:themeColor="text1"/>
              </w:rPr>
              <w:t xml:space="preserve">After consulting </w:t>
            </w:r>
            <w:r w:rsidR="00CF7DE2" w:rsidRPr="009E779A">
              <w:rPr>
                <w:color w:val="000000" w:themeColor="text1"/>
              </w:rPr>
              <w:t xml:space="preserve">with </w:t>
            </w:r>
            <w:r w:rsidRPr="009E779A">
              <w:rPr>
                <w:color w:val="000000" w:themeColor="text1"/>
              </w:rPr>
              <w:t>her manager</w:t>
            </w:r>
            <w:r w:rsidR="00CF7DE2" w:rsidRPr="009E779A">
              <w:rPr>
                <w:color w:val="000000" w:themeColor="text1"/>
              </w:rPr>
              <w:t>,</w:t>
            </w:r>
            <w:r w:rsidRPr="009E779A">
              <w:rPr>
                <w:color w:val="000000" w:themeColor="text1"/>
              </w:rPr>
              <w:t xml:space="preserve"> how did Erica decide to communicate with Nathan?</w:t>
            </w:r>
          </w:p>
        </w:tc>
      </w:tr>
    </w:tbl>
    <w:p w:rsidR="00381A27" w:rsidRPr="009E779A" w:rsidRDefault="00381A27" w:rsidP="00CC07AB">
      <w:pPr>
        <w:pStyle w:val="Heading2"/>
      </w:pPr>
      <w:r w:rsidRPr="009E779A">
        <w:br w:type="page"/>
      </w:r>
      <w:bookmarkStart w:id="52" w:name="_Toc407102204"/>
      <w:r w:rsidRPr="009E779A">
        <w:lastRenderedPageBreak/>
        <w:t>Module Six: Review Questions</w:t>
      </w:r>
      <w:bookmarkEnd w:id="52"/>
    </w:p>
    <w:p w:rsidR="00CC07AB" w:rsidRPr="009E779A" w:rsidRDefault="00D41BED" w:rsidP="008B1F15">
      <w:pPr>
        <w:numPr>
          <w:ilvl w:val="0"/>
          <w:numId w:val="47"/>
        </w:numPr>
      </w:pPr>
      <w:r w:rsidRPr="009E779A">
        <w:t>What is a corner stone for any highly functioning team</w:t>
      </w:r>
      <w:r w:rsidR="00AC474C" w:rsidRPr="009E779A">
        <w:t>?</w:t>
      </w:r>
    </w:p>
    <w:p w:rsidR="00CC07AB" w:rsidRPr="009E779A" w:rsidRDefault="00D41BED" w:rsidP="008B1F15">
      <w:pPr>
        <w:pStyle w:val="ListParagraph"/>
        <w:numPr>
          <w:ilvl w:val="0"/>
          <w:numId w:val="48"/>
        </w:numPr>
        <w:rPr>
          <w:color w:val="FF0000"/>
        </w:rPr>
      </w:pPr>
      <w:r w:rsidRPr="009E779A">
        <w:rPr>
          <w:color w:val="FF0000"/>
        </w:rPr>
        <w:t>Team Meetings</w:t>
      </w:r>
    </w:p>
    <w:p w:rsidR="00CC07AB" w:rsidRPr="009E779A" w:rsidRDefault="00D41BED" w:rsidP="004B0822">
      <w:pPr>
        <w:pStyle w:val="ListParagraph"/>
        <w:numPr>
          <w:ilvl w:val="0"/>
          <w:numId w:val="48"/>
        </w:numPr>
      </w:pPr>
      <w:r w:rsidRPr="009E779A">
        <w:t>Web Sites</w:t>
      </w:r>
    </w:p>
    <w:p w:rsidR="00CC07AB" w:rsidRPr="009E779A" w:rsidRDefault="00D41BED" w:rsidP="004B0822">
      <w:pPr>
        <w:pStyle w:val="ListParagraph"/>
        <w:numPr>
          <w:ilvl w:val="0"/>
          <w:numId w:val="48"/>
        </w:numPr>
      </w:pPr>
      <w:r w:rsidRPr="009E779A">
        <w:t>Market Research</w:t>
      </w:r>
    </w:p>
    <w:p w:rsidR="00CC07AB" w:rsidRPr="009E779A" w:rsidRDefault="00D41BED" w:rsidP="004B0822">
      <w:pPr>
        <w:pStyle w:val="ListParagraph"/>
        <w:numPr>
          <w:ilvl w:val="0"/>
          <w:numId w:val="48"/>
        </w:numPr>
      </w:pPr>
      <w:r w:rsidRPr="009E779A">
        <w:t>None of the above</w:t>
      </w:r>
    </w:p>
    <w:p w:rsidR="00CC07AB" w:rsidRPr="009E779A" w:rsidRDefault="00D41BED" w:rsidP="00CC07AB">
      <w:pPr>
        <w:ind w:left="720"/>
        <w:rPr>
          <w:color w:val="FF0000"/>
        </w:rPr>
      </w:pPr>
      <w:r w:rsidRPr="009E779A">
        <w:rPr>
          <w:color w:val="FF0000"/>
        </w:rPr>
        <w:t>Team meetings are a corner stone for any high functioning team</w:t>
      </w:r>
      <w:r w:rsidR="00903A3F" w:rsidRPr="009E779A">
        <w:rPr>
          <w:color w:val="FF0000"/>
        </w:rPr>
        <w:t>.</w:t>
      </w:r>
    </w:p>
    <w:p w:rsidR="008B1F15" w:rsidRPr="009E779A" w:rsidRDefault="00D41BED" w:rsidP="008B1F15">
      <w:pPr>
        <w:numPr>
          <w:ilvl w:val="0"/>
          <w:numId w:val="47"/>
        </w:numPr>
      </w:pPr>
      <w:r w:rsidRPr="009E779A">
        <w:t>__________ helps members of a team meet up even when they are in different areas of the world</w:t>
      </w:r>
      <w:r w:rsidR="00903A3F" w:rsidRPr="009E779A">
        <w:t>.</w:t>
      </w:r>
    </w:p>
    <w:p w:rsidR="008B1F15" w:rsidRPr="009E779A" w:rsidRDefault="00903A3F" w:rsidP="008B1F15">
      <w:pPr>
        <w:pStyle w:val="ListParagraph"/>
        <w:numPr>
          <w:ilvl w:val="0"/>
          <w:numId w:val="49"/>
        </w:numPr>
      </w:pPr>
      <w:r w:rsidRPr="009E779A">
        <w:t xml:space="preserve"> </w:t>
      </w:r>
      <w:r w:rsidR="00D41BED" w:rsidRPr="009E779A">
        <w:t>Email</w:t>
      </w:r>
    </w:p>
    <w:p w:rsidR="008B1F15" w:rsidRPr="009E779A" w:rsidRDefault="00D41BED" w:rsidP="008B1F15">
      <w:pPr>
        <w:pStyle w:val="ListParagraph"/>
        <w:numPr>
          <w:ilvl w:val="0"/>
          <w:numId w:val="49"/>
        </w:numPr>
        <w:rPr>
          <w:color w:val="FF0000"/>
        </w:rPr>
      </w:pPr>
      <w:r w:rsidRPr="009E779A">
        <w:rPr>
          <w:color w:val="FF0000"/>
        </w:rPr>
        <w:t>Technology</w:t>
      </w:r>
    </w:p>
    <w:p w:rsidR="008B1F15" w:rsidRPr="009E779A" w:rsidRDefault="00D41BED" w:rsidP="008B1F15">
      <w:pPr>
        <w:pStyle w:val="ListParagraph"/>
        <w:numPr>
          <w:ilvl w:val="0"/>
          <w:numId w:val="49"/>
        </w:numPr>
      </w:pPr>
      <w:r w:rsidRPr="009E779A">
        <w:t>Bus passes</w:t>
      </w:r>
    </w:p>
    <w:p w:rsidR="008B1F15" w:rsidRPr="009E779A" w:rsidRDefault="00C31CDC" w:rsidP="008B1F15">
      <w:pPr>
        <w:pStyle w:val="ListParagraph"/>
        <w:numPr>
          <w:ilvl w:val="0"/>
          <w:numId w:val="49"/>
        </w:numPr>
      </w:pPr>
      <w:r w:rsidRPr="009E779A">
        <w:t>Feedback</w:t>
      </w:r>
    </w:p>
    <w:p w:rsidR="008B1F15" w:rsidRPr="009E779A" w:rsidRDefault="00D41BED" w:rsidP="008B1F15">
      <w:pPr>
        <w:ind w:left="720"/>
        <w:rPr>
          <w:color w:val="FF0000"/>
        </w:rPr>
      </w:pPr>
      <w:r w:rsidRPr="009E779A">
        <w:rPr>
          <w:color w:val="FF0000"/>
        </w:rPr>
        <w:t>Technology can help us all be in the same place at the same time virtually internet via webcam or some other internet form</w:t>
      </w:r>
      <w:r w:rsidR="00903A3F" w:rsidRPr="009E779A">
        <w:rPr>
          <w:color w:val="FF0000"/>
        </w:rPr>
        <w:t xml:space="preserve">. </w:t>
      </w:r>
    </w:p>
    <w:p w:rsidR="00C72A02" w:rsidRPr="009E779A" w:rsidRDefault="00D41BED" w:rsidP="00C72A02">
      <w:pPr>
        <w:numPr>
          <w:ilvl w:val="0"/>
          <w:numId w:val="47"/>
        </w:numPr>
      </w:pPr>
      <w:r w:rsidRPr="009E779A">
        <w:t>Which of the following is not true about telephone conferences?</w:t>
      </w:r>
    </w:p>
    <w:p w:rsidR="00C72A02" w:rsidRPr="009E779A" w:rsidRDefault="00D41BED" w:rsidP="00C72A02">
      <w:pPr>
        <w:pStyle w:val="ListParagraph"/>
        <w:numPr>
          <w:ilvl w:val="0"/>
          <w:numId w:val="50"/>
        </w:numPr>
      </w:pPr>
      <w:r w:rsidRPr="009E779A">
        <w:t>They take place between management and team members.</w:t>
      </w:r>
    </w:p>
    <w:p w:rsidR="00C72A02" w:rsidRPr="009E779A" w:rsidRDefault="00D41BED" w:rsidP="00C72A02">
      <w:pPr>
        <w:pStyle w:val="ListParagraph"/>
        <w:numPr>
          <w:ilvl w:val="0"/>
          <w:numId w:val="50"/>
        </w:numPr>
      </w:pPr>
      <w:r w:rsidRPr="009E779A">
        <w:t>They take place over a telephone.</w:t>
      </w:r>
    </w:p>
    <w:p w:rsidR="00C72A02" w:rsidRPr="009E779A" w:rsidRDefault="00D41BED" w:rsidP="00C72A02">
      <w:pPr>
        <w:pStyle w:val="ListParagraph"/>
        <w:numPr>
          <w:ilvl w:val="0"/>
          <w:numId w:val="50"/>
        </w:numPr>
        <w:rPr>
          <w:color w:val="FF0000"/>
        </w:rPr>
      </w:pPr>
      <w:r w:rsidRPr="009E779A">
        <w:rPr>
          <w:color w:val="FF0000"/>
        </w:rPr>
        <w:t>They cannot take place between more than two people.</w:t>
      </w:r>
    </w:p>
    <w:p w:rsidR="00C72A02" w:rsidRPr="009E779A" w:rsidRDefault="00D41BED" w:rsidP="00C72A02">
      <w:pPr>
        <w:pStyle w:val="ListParagraph"/>
        <w:numPr>
          <w:ilvl w:val="0"/>
          <w:numId w:val="50"/>
        </w:numPr>
      </w:pPr>
      <w:r w:rsidRPr="009E779A">
        <w:t>They can be between multiple team members.</w:t>
      </w:r>
    </w:p>
    <w:p w:rsidR="00C72A02" w:rsidRPr="009E779A" w:rsidRDefault="00D41BED" w:rsidP="00C72A02">
      <w:pPr>
        <w:ind w:left="720"/>
        <w:rPr>
          <w:color w:val="FF0000"/>
        </w:rPr>
      </w:pPr>
      <w:r w:rsidRPr="009E779A">
        <w:rPr>
          <w:color w:val="FF0000"/>
        </w:rPr>
        <w:t>Telephone conferences can be between to team members.</w:t>
      </w:r>
      <w:r w:rsidR="009E779A" w:rsidRPr="009E779A">
        <w:rPr>
          <w:color w:val="FF0000"/>
        </w:rPr>
        <w:t xml:space="preserve"> </w:t>
      </w:r>
      <w:r w:rsidRPr="009E779A">
        <w:rPr>
          <w:color w:val="FF0000"/>
        </w:rPr>
        <w:t>These conferences can also take place between management and a team member, multiple team members, or management and multiple team members</w:t>
      </w:r>
      <w:r w:rsidR="00903A3F" w:rsidRPr="009E779A">
        <w:rPr>
          <w:color w:val="FF0000"/>
        </w:rPr>
        <w:t>.</w:t>
      </w:r>
    </w:p>
    <w:p w:rsidR="00C72A02" w:rsidRPr="009E779A" w:rsidRDefault="00D41BED" w:rsidP="00C72A02">
      <w:pPr>
        <w:numPr>
          <w:ilvl w:val="0"/>
          <w:numId w:val="47"/>
        </w:numPr>
      </w:pPr>
      <w:r w:rsidRPr="009E779A">
        <w:t>What type of systems can telephone conferences be made over</w:t>
      </w:r>
      <w:r w:rsidR="008A1CB1" w:rsidRPr="009E779A">
        <w:t>?</w:t>
      </w:r>
    </w:p>
    <w:p w:rsidR="00C72A02" w:rsidRPr="009E779A" w:rsidRDefault="00D41BED" w:rsidP="00C72A02">
      <w:pPr>
        <w:pStyle w:val="ListParagraph"/>
        <w:numPr>
          <w:ilvl w:val="0"/>
          <w:numId w:val="51"/>
        </w:numPr>
      </w:pPr>
      <w:r w:rsidRPr="009E779A">
        <w:t>E-mail</w:t>
      </w:r>
    </w:p>
    <w:p w:rsidR="00C72A02" w:rsidRPr="009E779A" w:rsidRDefault="00D41BED" w:rsidP="00C72A02">
      <w:pPr>
        <w:pStyle w:val="ListParagraph"/>
        <w:numPr>
          <w:ilvl w:val="0"/>
          <w:numId w:val="51"/>
        </w:numPr>
      </w:pPr>
      <w:r w:rsidRPr="009E779A">
        <w:t>Web Camera</w:t>
      </w:r>
    </w:p>
    <w:p w:rsidR="00C72A02" w:rsidRPr="009E779A" w:rsidRDefault="00111F5F" w:rsidP="00C72A02">
      <w:pPr>
        <w:pStyle w:val="ListParagraph"/>
        <w:numPr>
          <w:ilvl w:val="0"/>
          <w:numId w:val="51"/>
        </w:numPr>
      </w:pPr>
      <w:r w:rsidRPr="009E779A">
        <w:t xml:space="preserve"> </w:t>
      </w:r>
      <w:r w:rsidR="00D41BED" w:rsidRPr="009E779A">
        <w:t>Intranet</w:t>
      </w:r>
    </w:p>
    <w:p w:rsidR="00C72A02" w:rsidRPr="009E779A" w:rsidRDefault="00903A3F" w:rsidP="00C72A02">
      <w:pPr>
        <w:pStyle w:val="ListParagraph"/>
        <w:numPr>
          <w:ilvl w:val="0"/>
          <w:numId w:val="51"/>
        </w:numPr>
        <w:rPr>
          <w:color w:val="FF0000"/>
        </w:rPr>
      </w:pPr>
      <w:r w:rsidRPr="009E779A">
        <w:rPr>
          <w:color w:val="FF0000"/>
        </w:rPr>
        <w:t xml:space="preserve"> </w:t>
      </w:r>
      <w:r w:rsidR="00D41BED" w:rsidRPr="009E779A">
        <w:rPr>
          <w:color w:val="FF0000"/>
        </w:rPr>
        <w:t>None of the above</w:t>
      </w:r>
    </w:p>
    <w:p w:rsidR="00437577" w:rsidRDefault="00D41BED" w:rsidP="00C72A02">
      <w:pPr>
        <w:ind w:left="720"/>
        <w:rPr>
          <w:color w:val="FF0000"/>
        </w:rPr>
      </w:pPr>
      <w:r w:rsidRPr="009E779A">
        <w:rPr>
          <w:color w:val="FF0000"/>
        </w:rPr>
        <w:t xml:space="preserve">Telephone conferences are conversations that are held over the phone </w:t>
      </w:r>
      <w:r w:rsidR="009E779A" w:rsidRPr="009E779A">
        <w:rPr>
          <w:color w:val="FF0000"/>
        </w:rPr>
        <w:t>system</w:t>
      </w:r>
      <w:r w:rsidRPr="009E779A">
        <w:rPr>
          <w:color w:val="FF0000"/>
        </w:rPr>
        <w:t xml:space="preserve"> and depending on the need can encompass multiple employees</w:t>
      </w:r>
      <w:r w:rsidR="00903A3F" w:rsidRPr="009E779A">
        <w:rPr>
          <w:color w:val="FF0000"/>
        </w:rPr>
        <w:t xml:space="preserve">. </w:t>
      </w:r>
    </w:p>
    <w:p w:rsidR="00437577" w:rsidRDefault="00437577">
      <w:pPr>
        <w:spacing w:after="0" w:line="240" w:lineRule="auto"/>
        <w:rPr>
          <w:color w:val="FF0000"/>
        </w:rPr>
      </w:pPr>
      <w:r>
        <w:rPr>
          <w:color w:val="FF0000"/>
        </w:rPr>
        <w:br w:type="page"/>
      </w:r>
    </w:p>
    <w:p w:rsidR="004A2B2C" w:rsidRPr="009E779A" w:rsidRDefault="00D41BED" w:rsidP="00D41BED">
      <w:pPr>
        <w:numPr>
          <w:ilvl w:val="0"/>
          <w:numId w:val="47"/>
        </w:numPr>
      </w:pPr>
      <w:r w:rsidRPr="009E779A">
        <w:lastRenderedPageBreak/>
        <w:t>Why effective email communication is important</w:t>
      </w:r>
      <w:r w:rsidR="00DE15C4" w:rsidRPr="009E779A">
        <w:t>?</w:t>
      </w:r>
    </w:p>
    <w:p w:rsidR="004A2B2C" w:rsidRPr="009E779A" w:rsidRDefault="00D41BED" w:rsidP="004A2B2C">
      <w:pPr>
        <w:pStyle w:val="ListParagraph"/>
        <w:numPr>
          <w:ilvl w:val="0"/>
          <w:numId w:val="52"/>
        </w:numPr>
      </w:pPr>
      <w:r w:rsidRPr="009E779A">
        <w:t>Because all communication is via email.</w:t>
      </w:r>
    </w:p>
    <w:p w:rsidR="004A2B2C" w:rsidRPr="009E779A" w:rsidRDefault="00D41BED" w:rsidP="004A2B2C">
      <w:pPr>
        <w:pStyle w:val="ListParagraph"/>
        <w:numPr>
          <w:ilvl w:val="0"/>
          <w:numId w:val="52"/>
        </w:numPr>
        <w:rPr>
          <w:color w:val="FF0000"/>
        </w:rPr>
      </w:pPr>
      <w:r w:rsidRPr="009E779A">
        <w:rPr>
          <w:color w:val="FF0000"/>
        </w:rPr>
        <w:t>Because it a great way to relay pertinent information to your team.</w:t>
      </w:r>
    </w:p>
    <w:p w:rsidR="004A2B2C" w:rsidRPr="009E779A" w:rsidRDefault="00D41BED" w:rsidP="004A2B2C">
      <w:pPr>
        <w:pStyle w:val="ListParagraph"/>
        <w:numPr>
          <w:ilvl w:val="0"/>
          <w:numId w:val="52"/>
        </w:numPr>
      </w:pPr>
      <w:r w:rsidRPr="009E779A">
        <w:t>Because there are no other ways to communicate with your team mates and employees.</w:t>
      </w:r>
    </w:p>
    <w:p w:rsidR="000A4593" w:rsidRPr="009E779A" w:rsidRDefault="00D41BED" w:rsidP="000A4593">
      <w:pPr>
        <w:pStyle w:val="ListParagraph"/>
        <w:numPr>
          <w:ilvl w:val="0"/>
          <w:numId w:val="52"/>
        </w:numPr>
      </w:pPr>
      <w:r w:rsidRPr="009E779A">
        <w:t>All of the above.</w:t>
      </w:r>
    </w:p>
    <w:p w:rsidR="004A2B2C" w:rsidRPr="009E779A" w:rsidRDefault="00D41BED" w:rsidP="004A2B2C">
      <w:pPr>
        <w:ind w:left="720"/>
        <w:rPr>
          <w:color w:val="FF0000"/>
        </w:rPr>
      </w:pPr>
      <w:r w:rsidRPr="009E779A">
        <w:rPr>
          <w:color w:val="FF0000"/>
        </w:rPr>
        <w:t>Effective email communication is important because it a great way to relay pertinent information to your team</w:t>
      </w:r>
      <w:r w:rsidR="00111F5F" w:rsidRPr="009E779A">
        <w:rPr>
          <w:color w:val="FF0000"/>
        </w:rPr>
        <w:t>.</w:t>
      </w:r>
    </w:p>
    <w:p w:rsidR="004A2B2C" w:rsidRPr="009E779A" w:rsidRDefault="00565117" w:rsidP="004A2B2C">
      <w:pPr>
        <w:numPr>
          <w:ilvl w:val="0"/>
          <w:numId w:val="47"/>
        </w:numPr>
      </w:pPr>
      <w:r w:rsidRPr="009E779A">
        <w:t>What do you want to do when constructing an email to your team mates or employees</w:t>
      </w:r>
      <w:r w:rsidR="00111F5F" w:rsidRPr="009E779A">
        <w:t>?</w:t>
      </w:r>
    </w:p>
    <w:p w:rsidR="004A2B2C" w:rsidRPr="009E779A" w:rsidRDefault="00565117" w:rsidP="004A2B2C">
      <w:pPr>
        <w:pStyle w:val="ListParagraph"/>
        <w:numPr>
          <w:ilvl w:val="0"/>
          <w:numId w:val="53"/>
        </w:numPr>
      </w:pPr>
      <w:r w:rsidRPr="009E779A">
        <w:t>Be clear and concise.</w:t>
      </w:r>
    </w:p>
    <w:p w:rsidR="004A2B2C" w:rsidRPr="009E779A" w:rsidRDefault="00565117" w:rsidP="004A2B2C">
      <w:pPr>
        <w:pStyle w:val="ListParagraph"/>
        <w:numPr>
          <w:ilvl w:val="0"/>
          <w:numId w:val="53"/>
        </w:numPr>
      </w:pPr>
      <w:r w:rsidRPr="009E779A">
        <w:t>Make sure the tone is correct.</w:t>
      </w:r>
    </w:p>
    <w:p w:rsidR="004A2B2C" w:rsidRPr="009E779A" w:rsidRDefault="00565117" w:rsidP="004A2B2C">
      <w:pPr>
        <w:pStyle w:val="ListParagraph"/>
        <w:numPr>
          <w:ilvl w:val="0"/>
          <w:numId w:val="53"/>
        </w:numPr>
        <w:rPr>
          <w:color w:val="FF0000"/>
        </w:rPr>
      </w:pPr>
      <w:r w:rsidRPr="009E779A">
        <w:rPr>
          <w:color w:val="FF0000"/>
        </w:rPr>
        <w:t>A and B</w:t>
      </w:r>
    </w:p>
    <w:p w:rsidR="004A2B2C" w:rsidRPr="009E779A" w:rsidRDefault="00565117" w:rsidP="004A2B2C">
      <w:pPr>
        <w:pStyle w:val="ListParagraph"/>
        <w:numPr>
          <w:ilvl w:val="0"/>
          <w:numId w:val="53"/>
        </w:numPr>
      </w:pPr>
      <w:r w:rsidRPr="009E779A">
        <w:t>None of the above.</w:t>
      </w:r>
    </w:p>
    <w:p w:rsidR="004A2B2C" w:rsidRPr="009E779A" w:rsidRDefault="00D41BED" w:rsidP="004A2B2C">
      <w:pPr>
        <w:ind w:left="720"/>
        <w:rPr>
          <w:color w:val="FF0000"/>
        </w:rPr>
      </w:pPr>
      <w:r w:rsidRPr="009E779A">
        <w:rPr>
          <w:color w:val="FF0000"/>
        </w:rPr>
        <w:t>When using email as your source of communication, it is important to make sure to be clear and concise.</w:t>
      </w:r>
      <w:r w:rsidR="009E779A" w:rsidRPr="009E779A">
        <w:rPr>
          <w:color w:val="FF0000"/>
        </w:rPr>
        <w:t xml:space="preserve"> </w:t>
      </w:r>
      <w:r w:rsidRPr="009E779A">
        <w:rPr>
          <w:color w:val="FF0000"/>
        </w:rPr>
        <w:t>You want to also make sure you are using the right tone</w:t>
      </w:r>
      <w:r w:rsidR="006761C6" w:rsidRPr="009E779A">
        <w:rPr>
          <w:color w:val="FF0000"/>
        </w:rPr>
        <w:t>.</w:t>
      </w:r>
    </w:p>
    <w:p w:rsidR="004A2B2C" w:rsidRPr="009E779A" w:rsidRDefault="00565117" w:rsidP="004A2B2C">
      <w:pPr>
        <w:numPr>
          <w:ilvl w:val="0"/>
          <w:numId w:val="47"/>
        </w:numPr>
      </w:pPr>
      <w:r w:rsidRPr="009E779A">
        <w:t xml:space="preserve">What can you use to communicate with your team besides email and telephone </w:t>
      </w:r>
      <w:r w:rsidR="00C31CDC" w:rsidRPr="009E779A">
        <w:t>conferences</w:t>
      </w:r>
      <w:r w:rsidR="006761C6" w:rsidRPr="009E779A">
        <w:t>?</w:t>
      </w:r>
    </w:p>
    <w:p w:rsidR="004A2B2C" w:rsidRPr="009E779A" w:rsidRDefault="00565117" w:rsidP="004A2B2C">
      <w:pPr>
        <w:pStyle w:val="ListParagraph"/>
        <w:numPr>
          <w:ilvl w:val="0"/>
          <w:numId w:val="54"/>
        </w:numPr>
      </w:pPr>
      <w:r w:rsidRPr="009E779A">
        <w:t>Intranet pages and forums</w:t>
      </w:r>
    </w:p>
    <w:p w:rsidR="004A2B2C" w:rsidRPr="009E779A" w:rsidRDefault="006761C6" w:rsidP="004A2B2C">
      <w:pPr>
        <w:pStyle w:val="ListParagraph"/>
        <w:numPr>
          <w:ilvl w:val="0"/>
          <w:numId w:val="54"/>
        </w:numPr>
      </w:pPr>
      <w:r w:rsidRPr="009E779A">
        <w:t xml:space="preserve"> </w:t>
      </w:r>
      <w:r w:rsidR="00565117" w:rsidRPr="009E779A">
        <w:t>Web pages</w:t>
      </w:r>
    </w:p>
    <w:p w:rsidR="004A2B2C" w:rsidRPr="009E779A" w:rsidRDefault="00565117" w:rsidP="004A2B2C">
      <w:pPr>
        <w:pStyle w:val="ListParagraph"/>
        <w:numPr>
          <w:ilvl w:val="0"/>
          <w:numId w:val="54"/>
        </w:numPr>
      </w:pPr>
      <w:r w:rsidRPr="009E779A">
        <w:t>Social Media</w:t>
      </w:r>
    </w:p>
    <w:p w:rsidR="004A2B2C" w:rsidRPr="009E779A" w:rsidRDefault="00565117" w:rsidP="004A2B2C">
      <w:pPr>
        <w:pStyle w:val="ListParagraph"/>
        <w:numPr>
          <w:ilvl w:val="0"/>
          <w:numId w:val="54"/>
        </w:numPr>
        <w:rPr>
          <w:color w:val="FF0000"/>
        </w:rPr>
      </w:pPr>
      <w:r w:rsidRPr="009E779A">
        <w:rPr>
          <w:color w:val="FF0000"/>
        </w:rPr>
        <w:t>All of the above.</w:t>
      </w:r>
    </w:p>
    <w:p w:rsidR="004A2B2C" w:rsidRPr="009E779A" w:rsidRDefault="00565117" w:rsidP="004A2B2C">
      <w:pPr>
        <w:ind w:left="720"/>
        <w:rPr>
          <w:color w:val="FF0000"/>
        </w:rPr>
      </w:pPr>
      <w:r w:rsidRPr="009E779A">
        <w:rPr>
          <w:color w:val="FF0000"/>
        </w:rPr>
        <w:t>You can use the intranet, webpages, and social media to communicate with your team</w:t>
      </w:r>
      <w:r w:rsidR="00CF418E" w:rsidRPr="009E779A">
        <w:rPr>
          <w:color w:val="FF0000"/>
        </w:rPr>
        <w:t xml:space="preserve">. </w:t>
      </w:r>
    </w:p>
    <w:p w:rsidR="004A2B2C" w:rsidRPr="009E779A" w:rsidRDefault="00565117" w:rsidP="004A2B2C">
      <w:pPr>
        <w:numPr>
          <w:ilvl w:val="0"/>
          <w:numId w:val="47"/>
        </w:numPr>
      </w:pPr>
      <w:r w:rsidRPr="009E779A">
        <w:t>What is an intranet page</w:t>
      </w:r>
      <w:r w:rsidR="00216C50" w:rsidRPr="009E779A">
        <w:t>?</w:t>
      </w:r>
    </w:p>
    <w:p w:rsidR="00142013" w:rsidRPr="009E779A" w:rsidRDefault="00565117" w:rsidP="004A2B2C">
      <w:pPr>
        <w:pStyle w:val="ListParagraph"/>
        <w:numPr>
          <w:ilvl w:val="0"/>
          <w:numId w:val="55"/>
        </w:numPr>
        <w:rPr>
          <w:color w:val="FF0000"/>
        </w:rPr>
      </w:pPr>
      <w:r w:rsidRPr="009E779A">
        <w:rPr>
          <w:color w:val="FF0000"/>
        </w:rPr>
        <w:t>A private communications network.</w:t>
      </w:r>
    </w:p>
    <w:p w:rsidR="004A2B2C" w:rsidRPr="009E779A" w:rsidRDefault="00565117" w:rsidP="004A2B2C">
      <w:pPr>
        <w:pStyle w:val="ListParagraph"/>
        <w:numPr>
          <w:ilvl w:val="0"/>
          <w:numId w:val="55"/>
        </w:numPr>
      </w:pPr>
      <w:r w:rsidRPr="009E779A">
        <w:t>A public web page.</w:t>
      </w:r>
    </w:p>
    <w:p w:rsidR="004A2B2C" w:rsidRPr="009E779A" w:rsidRDefault="00CF418E" w:rsidP="004A2B2C">
      <w:pPr>
        <w:pStyle w:val="ListParagraph"/>
        <w:numPr>
          <w:ilvl w:val="0"/>
          <w:numId w:val="55"/>
        </w:numPr>
      </w:pPr>
      <w:r w:rsidRPr="009E779A">
        <w:t xml:space="preserve"> </w:t>
      </w:r>
      <w:r w:rsidR="00565117" w:rsidRPr="009E779A">
        <w:t>A social media site.</w:t>
      </w:r>
    </w:p>
    <w:p w:rsidR="004A2B2C" w:rsidRPr="009E779A" w:rsidRDefault="00565117" w:rsidP="004A2B2C">
      <w:pPr>
        <w:pStyle w:val="ListParagraph"/>
        <w:numPr>
          <w:ilvl w:val="0"/>
          <w:numId w:val="55"/>
        </w:numPr>
      </w:pPr>
      <w:r w:rsidRPr="009E779A">
        <w:t>All of the above</w:t>
      </w:r>
    </w:p>
    <w:p w:rsidR="00437577" w:rsidRDefault="00565117" w:rsidP="004A2B2C">
      <w:pPr>
        <w:ind w:left="720"/>
        <w:rPr>
          <w:color w:val="FF0000"/>
        </w:rPr>
      </w:pPr>
      <w:r w:rsidRPr="009E779A">
        <w:rPr>
          <w:color w:val="FF0000"/>
        </w:rPr>
        <w:t>An intranet is a private communications network, and a webpage is more public</w:t>
      </w:r>
      <w:r w:rsidR="00CF418E" w:rsidRPr="009E779A">
        <w:rPr>
          <w:color w:val="FF0000"/>
        </w:rPr>
        <w:t xml:space="preserve">. </w:t>
      </w:r>
    </w:p>
    <w:p w:rsidR="00437577" w:rsidRDefault="00437577">
      <w:pPr>
        <w:spacing w:after="0" w:line="240" w:lineRule="auto"/>
        <w:rPr>
          <w:color w:val="FF0000"/>
        </w:rPr>
      </w:pPr>
      <w:r>
        <w:rPr>
          <w:color w:val="FF0000"/>
        </w:rPr>
        <w:br w:type="page"/>
      </w:r>
    </w:p>
    <w:p w:rsidR="007971F3" w:rsidRPr="009E779A" w:rsidRDefault="00565117" w:rsidP="007971F3">
      <w:pPr>
        <w:numPr>
          <w:ilvl w:val="0"/>
          <w:numId w:val="47"/>
        </w:numPr>
      </w:pPr>
      <w:r w:rsidRPr="009E779A">
        <w:lastRenderedPageBreak/>
        <w:t>What problem was Erica having</w:t>
      </w:r>
      <w:r w:rsidR="00F364EB" w:rsidRPr="009E779A">
        <w:t>?</w:t>
      </w:r>
    </w:p>
    <w:p w:rsidR="007971F3" w:rsidRPr="009E779A" w:rsidRDefault="00565117" w:rsidP="007971F3">
      <w:pPr>
        <w:pStyle w:val="ListParagraph"/>
        <w:numPr>
          <w:ilvl w:val="0"/>
          <w:numId w:val="56"/>
        </w:numPr>
      </w:pPr>
      <w:r w:rsidRPr="009E779A">
        <w:t>Completing her assignments.</w:t>
      </w:r>
    </w:p>
    <w:p w:rsidR="007971F3" w:rsidRPr="009E779A" w:rsidRDefault="00565117" w:rsidP="007971F3">
      <w:pPr>
        <w:pStyle w:val="ListParagraph"/>
        <w:numPr>
          <w:ilvl w:val="0"/>
          <w:numId w:val="56"/>
        </w:numPr>
        <w:rPr>
          <w:color w:val="FF0000"/>
        </w:rPr>
      </w:pPr>
      <w:r w:rsidRPr="009E779A">
        <w:rPr>
          <w:color w:val="FF0000"/>
        </w:rPr>
        <w:t>Communicating with her team mate</w:t>
      </w:r>
    </w:p>
    <w:p w:rsidR="007971F3" w:rsidRPr="009E779A" w:rsidRDefault="00565117" w:rsidP="007971F3">
      <w:pPr>
        <w:pStyle w:val="ListParagraph"/>
        <w:numPr>
          <w:ilvl w:val="0"/>
          <w:numId w:val="56"/>
        </w:numPr>
      </w:pPr>
      <w:r w:rsidRPr="009E779A">
        <w:t>Communicating with her manager.</w:t>
      </w:r>
    </w:p>
    <w:p w:rsidR="007971F3" w:rsidRPr="009E779A" w:rsidRDefault="00565117" w:rsidP="007971F3">
      <w:pPr>
        <w:pStyle w:val="ListParagraph"/>
        <w:numPr>
          <w:ilvl w:val="0"/>
          <w:numId w:val="56"/>
        </w:numPr>
      </w:pPr>
      <w:r w:rsidRPr="009E779A">
        <w:t>All of the above.</w:t>
      </w:r>
    </w:p>
    <w:p w:rsidR="007971F3" w:rsidRPr="009E779A" w:rsidRDefault="00565117" w:rsidP="007971F3">
      <w:pPr>
        <w:ind w:left="720"/>
        <w:rPr>
          <w:color w:val="FF0000"/>
        </w:rPr>
      </w:pPr>
      <w:r w:rsidRPr="009E779A">
        <w:rPr>
          <w:color w:val="FF0000"/>
        </w:rPr>
        <w:t>Erica is having a problem effectively communicating with her fellow team mate Nathan</w:t>
      </w:r>
      <w:r w:rsidR="00805B57" w:rsidRPr="009E779A">
        <w:rPr>
          <w:color w:val="FF0000"/>
        </w:rPr>
        <w:t>.</w:t>
      </w:r>
    </w:p>
    <w:p w:rsidR="007971F3" w:rsidRPr="009E779A" w:rsidRDefault="00565117" w:rsidP="007971F3">
      <w:pPr>
        <w:numPr>
          <w:ilvl w:val="0"/>
          <w:numId w:val="47"/>
        </w:numPr>
      </w:pPr>
      <w:r w:rsidRPr="009E779A">
        <w:t xml:space="preserve">How </w:t>
      </w:r>
      <w:r w:rsidR="009E779A" w:rsidRPr="009E779A">
        <w:t>did Erica want</w:t>
      </w:r>
      <w:r w:rsidRPr="009E779A">
        <w:t xml:space="preserve"> to communicate with Nathan</w:t>
      </w:r>
      <w:r w:rsidR="00F364EB" w:rsidRPr="009E779A">
        <w:t>?</w:t>
      </w:r>
    </w:p>
    <w:p w:rsidR="007971F3" w:rsidRPr="009E779A" w:rsidRDefault="00565117" w:rsidP="007971F3">
      <w:pPr>
        <w:pStyle w:val="ListParagraph"/>
        <w:numPr>
          <w:ilvl w:val="0"/>
          <w:numId w:val="57"/>
        </w:numPr>
      </w:pPr>
      <w:r w:rsidRPr="009E779A">
        <w:t>During a team meeting</w:t>
      </w:r>
    </w:p>
    <w:p w:rsidR="007971F3" w:rsidRPr="009E779A" w:rsidRDefault="00156313" w:rsidP="007971F3">
      <w:pPr>
        <w:pStyle w:val="ListParagraph"/>
        <w:numPr>
          <w:ilvl w:val="0"/>
          <w:numId w:val="57"/>
        </w:numPr>
      </w:pPr>
      <w:r w:rsidRPr="009E779A">
        <w:t>In a telephone conference between several of her team mates.</w:t>
      </w:r>
    </w:p>
    <w:p w:rsidR="007971F3" w:rsidRPr="009E779A" w:rsidRDefault="00565117" w:rsidP="007971F3">
      <w:pPr>
        <w:pStyle w:val="ListParagraph"/>
        <w:numPr>
          <w:ilvl w:val="0"/>
          <w:numId w:val="57"/>
        </w:numPr>
        <w:rPr>
          <w:color w:val="FF0000"/>
        </w:rPr>
      </w:pPr>
      <w:r w:rsidRPr="009E779A">
        <w:rPr>
          <w:color w:val="FF0000"/>
        </w:rPr>
        <w:t>In Private</w:t>
      </w:r>
      <w:r w:rsidR="00156313" w:rsidRPr="009E779A">
        <w:rPr>
          <w:color w:val="FF0000"/>
        </w:rPr>
        <w:t>.</w:t>
      </w:r>
    </w:p>
    <w:p w:rsidR="007971F3" w:rsidRPr="009E779A" w:rsidRDefault="00156313" w:rsidP="007971F3">
      <w:pPr>
        <w:pStyle w:val="ListParagraph"/>
        <w:numPr>
          <w:ilvl w:val="0"/>
          <w:numId w:val="57"/>
        </w:numPr>
      </w:pPr>
      <w:r w:rsidRPr="009E779A">
        <w:t>All of the above</w:t>
      </w:r>
    </w:p>
    <w:p w:rsidR="007971F3" w:rsidRPr="009E779A" w:rsidRDefault="00565117" w:rsidP="007971F3">
      <w:pPr>
        <w:ind w:left="720"/>
        <w:rPr>
          <w:color w:val="FF0000"/>
        </w:rPr>
      </w:pPr>
      <w:r w:rsidRPr="009E779A">
        <w:rPr>
          <w:color w:val="FF0000"/>
        </w:rPr>
        <w:t xml:space="preserve">Erica </w:t>
      </w:r>
      <w:r w:rsidR="009E779A" w:rsidRPr="009E779A">
        <w:rPr>
          <w:color w:val="FF0000"/>
        </w:rPr>
        <w:t>wants</w:t>
      </w:r>
      <w:r w:rsidRPr="009E779A">
        <w:rPr>
          <w:color w:val="FF0000"/>
        </w:rPr>
        <w:t xml:space="preserve"> to address </w:t>
      </w:r>
      <w:r w:rsidR="00156313" w:rsidRPr="009E779A">
        <w:rPr>
          <w:color w:val="FF0000"/>
        </w:rPr>
        <w:t>Nathan</w:t>
      </w:r>
      <w:r w:rsidRPr="009E779A">
        <w:rPr>
          <w:color w:val="FF0000"/>
        </w:rPr>
        <w:t xml:space="preserve"> privately, not during a virtual team meeting</w:t>
      </w:r>
      <w:r w:rsidR="00805B57" w:rsidRPr="009E779A">
        <w:rPr>
          <w:color w:val="FF0000"/>
        </w:rPr>
        <w:t>.</w:t>
      </w:r>
    </w:p>
    <w:p w:rsidR="00381A27" w:rsidRPr="009E779A" w:rsidRDefault="00381A27" w:rsidP="008543C3"/>
    <w:p w:rsidR="00307839" w:rsidRPr="009E779A" w:rsidRDefault="00381A27" w:rsidP="00F11EE2">
      <w:pPr>
        <w:pStyle w:val="Heading1"/>
        <w:rPr>
          <w:lang w:eastAsia="zh-TW"/>
        </w:rPr>
      </w:pPr>
      <w:r w:rsidRPr="009E779A">
        <w:br w:type="page"/>
      </w:r>
      <w:bookmarkStart w:id="53" w:name="_Toc407102205"/>
      <w:r w:rsidR="00437577" w:rsidRPr="009E779A">
        <w:rPr>
          <w:lang w:bidi="ar-SA"/>
        </w:rPr>
        <w:lastRenderedPageBreak/>
        <mc:AlternateContent>
          <mc:Choice Requires="wps">
            <w:drawing>
              <wp:anchor distT="91440" distB="91440" distL="114300" distR="114300" simplePos="0" relativeHeight="251654656" behindDoc="0" locked="0" layoutInCell="1" allowOverlap="1" wp14:anchorId="35B8D6B5" wp14:editId="0F11B8CC">
                <wp:simplePos x="0" y="0"/>
                <wp:positionH relativeFrom="page">
                  <wp:posOffset>-47625</wp:posOffset>
                </wp:positionH>
                <wp:positionV relativeFrom="page">
                  <wp:posOffset>-9525</wp:posOffset>
                </wp:positionV>
                <wp:extent cx="7899400" cy="1876425"/>
                <wp:effectExtent l="0" t="0" r="6350" b="9525"/>
                <wp:wrapSquare wrapText="bothSides"/>
                <wp:docPr id="17"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876425"/>
                        </a:xfrm>
                        <a:prstGeom prst="rect">
                          <a:avLst/>
                        </a:prstGeom>
                        <a:gradFill>
                          <a:gsLst>
                            <a:gs pos="0">
                              <a:srgbClr val="FFFFFF"/>
                            </a:gs>
                            <a:gs pos="100000">
                              <a:schemeClr val="bg1">
                                <a:lumMod val="50000"/>
                              </a:schemeClr>
                            </a:gs>
                          </a:gsLst>
                          <a:lin ang="5400000" scaled="1"/>
                        </a:gradFill>
                        <a:ln>
                          <a:noFill/>
                        </a:ln>
                        <a:effectLst/>
                        <a:extLst/>
                      </wps:spPr>
                      <wps:txbx>
                        <w:txbxContent>
                          <w:p w:rsidR="009E779A" w:rsidRPr="00437577" w:rsidRDefault="009E779A" w:rsidP="0043757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437577">
                              <w:rPr>
                                <w:rFonts w:asciiTheme="majorHAnsi" w:hAnsiTheme="majorHAnsi"/>
                                <w:i/>
                                <w:sz w:val="28"/>
                                <w:szCs w:val="28"/>
                              </w:rPr>
                              <w:t xml:space="preserve">Of all of our inventions for mass communication, pictures still speak the most universally understood language. </w:t>
                            </w:r>
                          </w:p>
                          <w:p w:rsidR="009E779A" w:rsidRPr="00B00A97" w:rsidRDefault="009E779A"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sz w:val="28"/>
                                <w:szCs w:val="28"/>
                              </w:rPr>
                              <w:t>Walt Disney</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3.75pt;margin-top:-.75pt;width:622pt;height:147.75pt;z-index:2516546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" stroked="f">
                <v:fill color2="#7f7f7f [1612]" focus="100%" type="gradient"/>
                <v:textbox inset="4in,54pt,1in,0">
                  <w:txbxContent>
                    <w:p w:rsidR="009E779A" w:rsidRPr="00437577" w:rsidRDefault="009E779A" w:rsidP="0043757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437577">
                        <w:rPr>
                          <w:rFonts w:asciiTheme="majorHAnsi" w:hAnsiTheme="majorHAnsi"/>
                          <w:i/>
                          <w:sz w:val="28"/>
                          <w:szCs w:val="28"/>
                        </w:rPr>
                        <w:t xml:space="preserve">Of all of our inventions for mass communication, pictures still speak the most universally understood language. </w:t>
                      </w:r>
                    </w:p>
                    <w:p w:rsidR="009E779A" w:rsidRPr="00B00A97" w:rsidRDefault="009E779A"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sz w:val="28"/>
                          <w:szCs w:val="28"/>
                        </w:rPr>
                        <w:t>Walt Disney</w:t>
                      </w:r>
                    </w:p>
                  </w:txbxContent>
                </v:textbox>
                <w10:wrap type="square" anchorx="page" anchory="page"/>
              </v:rect>
            </w:pict>
          </mc:Fallback>
        </mc:AlternateContent>
      </w:r>
      <w:r w:rsidRPr="009E779A">
        <w:rPr>
          <w:lang w:eastAsia="zh-TW"/>
        </w:rPr>
        <w:t xml:space="preserve">Module Seven: </w:t>
      </w:r>
      <w:r w:rsidR="00142013" w:rsidRPr="009E779A">
        <w:rPr>
          <w:lang w:eastAsia="zh-TW"/>
        </w:rPr>
        <w:t>Training Your Team</w:t>
      </w:r>
      <w:bookmarkEnd w:id="53"/>
    </w:p>
    <w:p w:rsidR="00381A27" w:rsidRPr="009E779A" w:rsidRDefault="00437577" w:rsidP="00307839">
      <w:r w:rsidRPr="009E779A">
        <w:rPr>
          <w:lang w:bidi="ar-SA"/>
        </w:rPr>
        <w:drawing>
          <wp:anchor distT="0" distB="0" distL="114300" distR="114300" simplePos="0" relativeHeight="251708416" behindDoc="0" locked="0" layoutInCell="1" allowOverlap="1" wp14:anchorId="2418BFA8" wp14:editId="647D4B26">
            <wp:simplePos x="0" y="0"/>
            <wp:positionH relativeFrom="margin">
              <wp:posOffset>0</wp:posOffset>
            </wp:positionH>
            <wp:positionV relativeFrom="paragraph">
              <wp:posOffset>74930</wp:posOffset>
            </wp:positionV>
            <wp:extent cx="1973580" cy="1866900"/>
            <wp:effectExtent l="0" t="0" r="7620" b="0"/>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MP900402247[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73580" cy="1866900"/>
                    </a:xfrm>
                    <a:prstGeom prst="rect">
                      <a:avLst/>
                    </a:prstGeom>
                  </pic:spPr>
                </pic:pic>
              </a:graphicData>
            </a:graphic>
            <wp14:sizeRelH relativeFrom="margin">
              <wp14:pctWidth>0</wp14:pctWidth>
            </wp14:sizeRelH>
            <wp14:sizeRelV relativeFrom="margin">
              <wp14:pctHeight>0</wp14:pctHeight>
            </wp14:sizeRelV>
          </wp:anchor>
        </w:drawing>
      </w:r>
      <w:r w:rsidR="00156313" w:rsidRPr="009E779A">
        <w:t>Training your virtual team is a little different from training your regular employees.</w:t>
      </w:r>
      <w:r w:rsidR="009E779A" w:rsidRPr="009E779A">
        <w:t xml:space="preserve"> </w:t>
      </w:r>
      <w:r w:rsidR="00156313" w:rsidRPr="009E779A">
        <w:t xml:space="preserve">Because these employees can span the continents, it’s not </w:t>
      </w:r>
      <w:r w:rsidR="00210847" w:rsidRPr="009E779A">
        <w:t>practical</w:t>
      </w:r>
      <w:r w:rsidR="00156313" w:rsidRPr="009E779A">
        <w:t xml:space="preserve"> for employees to meet in one place for training.</w:t>
      </w:r>
      <w:r w:rsidR="009E779A" w:rsidRPr="009E779A">
        <w:t xml:space="preserve"> </w:t>
      </w:r>
      <w:r w:rsidR="00156313" w:rsidRPr="009E779A">
        <w:t>We will discuss in this section the different ways you can train your remote employees.</w:t>
      </w:r>
      <w:r w:rsidR="009E779A" w:rsidRPr="009E779A">
        <w:t xml:space="preserve"> </w:t>
      </w:r>
    </w:p>
    <w:p w:rsidR="00C20416" w:rsidRPr="009E779A" w:rsidRDefault="00C20416" w:rsidP="009E779A">
      <w:pPr>
        <w:rPr>
          <w:lang w:bidi="ar-SA"/>
        </w:rPr>
      </w:pPr>
    </w:p>
    <w:p w:rsidR="002A1597" w:rsidRPr="009E779A" w:rsidRDefault="002A1597" w:rsidP="009E779A">
      <w:pPr>
        <w:rPr>
          <w:lang w:bidi="ar-SA"/>
        </w:rPr>
      </w:pPr>
    </w:p>
    <w:p w:rsidR="002A1597" w:rsidRDefault="002A1597" w:rsidP="009E779A">
      <w:pPr>
        <w:rPr>
          <w:lang w:bidi="ar-SA"/>
        </w:rPr>
      </w:pPr>
    </w:p>
    <w:p w:rsidR="00437577" w:rsidRPr="009E779A" w:rsidRDefault="00437577" w:rsidP="009E779A">
      <w:pPr>
        <w:rPr>
          <w:lang w:bidi="ar-SA"/>
        </w:rPr>
      </w:pPr>
    </w:p>
    <w:p w:rsidR="004F10C1" w:rsidRPr="009E779A" w:rsidRDefault="00142013" w:rsidP="00CC07AB">
      <w:pPr>
        <w:pStyle w:val="Heading2"/>
        <w:rPr>
          <w:lang w:bidi="ar-SA"/>
        </w:rPr>
      </w:pPr>
      <w:bookmarkStart w:id="54" w:name="_Toc407102206"/>
      <w:r w:rsidRPr="009E779A">
        <w:rPr>
          <w:lang w:bidi="ar-SA"/>
        </w:rPr>
        <w:t>Telecommute Training</w:t>
      </w:r>
      <w:bookmarkEnd w:id="54"/>
    </w:p>
    <w:p w:rsidR="00CC07AB" w:rsidRDefault="00C20416" w:rsidP="00DB23EF">
      <w:r w:rsidRPr="009E779A">
        <w:rPr>
          <w:lang w:bidi="ar-SA"/>
        </w:rPr>
        <w:drawing>
          <wp:anchor distT="0" distB="0" distL="114300" distR="114300" simplePos="0" relativeHeight="251709440" behindDoc="0" locked="0" layoutInCell="1" allowOverlap="1" wp14:anchorId="5E97A7AB" wp14:editId="7B0829AD">
            <wp:simplePos x="0" y="0"/>
            <wp:positionH relativeFrom="column">
              <wp:posOffset>47625</wp:posOffset>
            </wp:positionH>
            <wp:positionV relativeFrom="paragraph">
              <wp:posOffset>34290</wp:posOffset>
            </wp:positionV>
            <wp:extent cx="1050925" cy="1028700"/>
            <wp:effectExtent l="0" t="0" r="0" b="0"/>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MC900156995[1].WM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50925" cy="1028700"/>
                    </a:xfrm>
                    <a:prstGeom prst="rect">
                      <a:avLst/>
                    </a:prstGeom>
                  </pic:spPr>
                </pic:pic>
              </a:graphicData>
            </a:graphic>
          </wp:anchor>
        </w:drawing>
      </w:r>
      <w:r w:rsidR="00156313" w:rsidRPr="009E779A">
        <w:t>Telecommute training basically means training over the telephone.</w:t>
      </w:r>
      <w:r w:rsidR="009E779A" w:rsidRPr="009E779A">
        <w:t xml:space="preserve"> </w:t>
      </w:r>
      <w:r w:rsidR="00156313" w:rsidRPr="009E779A">
        <w:t>This training</w:t>
      </w:r>
      <w:r w:rsidR="00210847" w:rsidRPr="009E779A">
        <w:t xml:space="preserve"> can be brief instruction or in-</w:t>
      </w:r>
      <w:r w:rsidR="00F63A72" w:rsidRPr="009E779A">
        <w:t>depth</w:t>
      </w:r>
      <w:r w:rsidR="00156313" w:rsidRPr="009E779A">
        <w:t xml:space="preserve"> details.</w:t>
      </w:r>
      <w:r w:rsidR="009E779A" w:rsidRPr="009E779A">
        <w:t xml:space="preserve"> </w:t>
      </w:r>
      <w:r w:rsidR="00156313" w:rsidRPr="009E779A">
        <w:t xml:space="preserve">Telecommute training is usually </w:t>
      </w:r>
      <w:r w:rsidR="00210847" w:rsidRPr="009E779A">
        <w:t>accompanied by some sort of web-</w:t>
      </w:r>
      <w:r w:rsidR="00156313" w:rsidRPr="009E779A">
        <w:t>based training or visual aids to help the employee</w:t>
      </w:r>
      <w:r w:rsidR="00210847" w:rsidRPr="009E779A">
        <w:t>s</w:t>
      </w:r>
      <w:r w:rsidR="00156313" w:rsidRPr="009E779A">
        <w:t>.</w:t>
      </w:r>
      <w:r w:rsidR="009E779A" w:rsidRPr="009E779A">
        <w:t xml:space="preserve"> </w:t>
      </w:r>
      <w:r w:rsidR="00156313" w:rsidRPr="009E779A">
        <w:t>The great advantage of t</w:t>
      </w:r>
      <w:r w:rsidR="00210847" w:rsidRPr="009E779A">
        <w:t xml:space="preserve">elecommute training is that </w:t>
      </w:r>
      <w:r w:rsidR="00156313" w:rsidRPr="009E779A">
        <w:t>employee</w:t>
      </w:r>
      <w:r w:rsidR="00210847" w:rsidRPr="009E779A">
        <w:t>s have</w:t>
      </w:r>
      <w:r w:rsidR="00156313" w:rsidRPr="009E779A">
        <w:t xml:space="preserve"> the opportunity</w:t>
      </w:r>
      <w:r w:rsidR="00210847" w:rsidRPr="009E779A">
        <w:t xml:space="preserve"> to ask questions right away</w:t>
      </w:r>
      <w:r w:rsidR="00156313" w:rsidRPr="009E779A">
        <w:t>.</w:t>
      </w:r>
      <w:r w:rsidR="009E779A" w:rsidRPr="009E779A">
        <w:t xml:space="preserve"> </w:t>
      </w:r>
    </w:p>
    <w:p w:rsidR="00437577" w:rsidRPr="009E779A" w:rsidRDefault="00437577" w:rsidP="00DB23E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7D4FF5" w:rsidP="00CC07AB">
            <w:pPr>
              <w:rPr>
                <w:b/>
                <w:bCs/>
                <w:color w:val="000000" w:themeColor="text1"/>
              </w:rPr>
            </w:pPr>
            <w:r w:rsidRPr="009E779A">
              <w:rPr>
                <w:b/>
                <w:bCs/>
                <w:color w:val="000000" w:themeColor="text1"/>
              </w:rPr>
              <w:t>7</w:t>
            </w:r>
            <w:r w:rsidR="00CE3D78" w:rsidRPr="009E779A">
              <w:rPr>
                <w:b/>
                <w:bCs/>
                <w:color w:val="000000" w:themeColor="text1"/>
              </w:rPr>
              <w:t xml:space="preserve"> </w:t>
            </w:r>
            <w:r w:rsidR="00131DEE"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7F2D98" w:rsidP="00E00BE1">
            <w:pPr>
              <w:rPr>
                <w:color w:val="000000" w:themeColor="text1"/>
              </w:rPr>
            </w:pPr>
            <w:r w:rsidRPr="009E779A">
              <w:rPr>
                <w:color w:val="000000" w:themeColor="text1"/>
              </w:rPr>
              <w:t>Telecommute Training</w:t>
            </w:r>
          </w:p>
        </w:tc>
      </w:tr>
      <w:tr w:rsidR="00CC07AB" w:rsidRPr="009E779A">
        <w:trPr>
          <w:trHeight w:val="63"/>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7F2D98" w:rsidP="008C3541">
            <w:pPr>
              <w:rPr>
                <w:color w:val="000000" w:themeColor="text1"/>
              </w:rPr>
            </w:pPr>
            <w:r w:rsidRPr="009E779A">
              <w:rPr>
                <w:color w:val="000000" w:themeColor="text1"/>
              </w:rPr>
              <w:t>Telecommute training</w:t>
            </w:r>
          </w:p>
          <w:p w:rsidR="007F2D98" w:rsidRPr="009E779A" w:rsidRDefault="007F2D98" w:rsidP="008C3541">
            <w:pPr>
              <w:rPr>
                <w:color w:val="000000" w:themeColor="text1"/>
              </w:rPr>
            </w:pPr>
            <w:r w:rsidRPr="009E779A">
              <w:rPr>
                <w:color w:val="000000" w:themeColor="text1"/>
              </w:rPr>
              <w:t>Understand what telecomm</w:t>
            </w:r>
            <w:r w:rsidR="00210847" w:rsidRPr="009E779A">
              <w:rPr>
                <w:color w:val="000000" w:themeColor="text1"/>
              </w:rPr>
              <w:t>u</w:t>
            </w:r>
            <w:r w:rsidRPr="009E779A">
              <w:rPr>
                <w:color w:val="000000" w:themeColor="text1"/>
              </w:rPr>
              <w:t>te training is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6E5BC0" w:rsidP="00CC07AB">
            <w:pPr>
              <w:rPr>
                <w:b/>
                <w:bCs/>
                <w:color w:val="000000" w:themeColor="text1"/>
              </w:rPr>
            </w:pPr>
            <w:r w:rsidRPr="009E779A">
              <w:rPr>
                <w:b/>
                <w:bCs/>
                <w:color w:val="000000" w:themeColor="text1"/>
              </w:rPr>
              <w:t>0</w:t>
            </w:r>
            <w:r w:rsidR="00210847" w:rsidRPr="009E779A">
              <w:rPr>
                <w:b/>
                <w:bCs/>
                <w:color w:val="000000" w:themeColor="text1"/>
              </w:rPr>
              <w:t>9: Telecommute T</w:t>
            </w:r>
            <w:r w:rsidR="007F2D98" w:rsidRPr="009E779A">
              <w:rPr>
                <w:b/>
                <w:bCs/>
                <w:color w:val="000000" w:themeColor="text1"/>
              </w:rPr>
              <w:t>raining</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E00BE1" w:rsidP="00D27984">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7F2D98" w:rsidP="00CC07AB">
            <w:pPr>
              <w:rPr>
                <w:color w:val="000000" w:themeColor="text1"/>
              </w:rPr>
            </w:pPr>
            <w:r w:rsidRPr="009E779A">
              <w:rPr>
                <w:color w:val="000000" w:themeColor="text1"/>
              </w:rPr>
              <w:t>Complete the worksheet individually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lastRenderedPageBreak/>
              <w:t>Stories to Share</w:t>
            </w:r>
          </w:p>
        </w:tc>
        <w:tc>
          <w:tcPr>
            <w:tcW w:w="7128" w:type="dxa"/>
            <w:tcBorders>
              <w:bottom w:val="single" w:sz="4" w:space="0" w:color="1F497D"/>
            </w:tcBorders>
            <w:vAlign w:val="center"/>
          </w:tcPr>
          <w:p w:rsidR="00CC07AB" w:rsidRPr="009E779A" w:rsidRDefault="00131DEE"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131DEE"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7F2D98" w:rsidP="008C3541">
            <w:pPr>
              <w:rPr>
                <w:color w:val="000000" w:themeColor="text1"/>
              </w:rPr>
            </w:pPr>
            <w:r w:rsidRPr="009E779A">
              <w:rPr>
                <w:color w:val="000000" w:themeColor="text1"/>
              </w:rPr>
              <w:t>Telecommute training is usually accompanied by what</w:t>
            </w:r>
            <w:r w:rsidR="00131DEE" w:rsidRPr="009E779A">
              <w:rPr>
                <w:color w:val="000000" w:themeColor="text1"/>
              </w:rPr>
              <w:t>?</w:t>
            </w:r>
          </w:p>
        </w:tc>
      </w:tr>
    </w:tbl>
    <w:p w:rsidR="00C20416" w:rsidRPr="009E779A" w:rsidRDefault="00C20416" w:rsidP="009E779A">
      <w:pPr>
        <w:rPr>
          <w:rStyle w:val="H3Character"/>
        </w:rPr>
      </w:pPr>
    </w:p>
    <w:p w:rsidR="00CC07AB" w:rsidRPr="009E779A" w:rsidRDefault="00142013" w:rsidP="00CC07AB">
      <w:pPr>
        <w:pStyle w:val="Heading2"/>
      </w:pPr>
      <w:bookmarkStart w:id="55" w:name="_Toc407102207"/>
      <w:r w:rsidRPr="009E779A">
        <w:t>Web-based Training</w:t>
      </w:r>
      <w:bookmarkEnd w:id="55"/>
    </w:p>
    <w:p w:rsidR="00CC07AB" w:rsidRDefault="00C20416" w:rsidP="00C3773A">
      <w:r w:rsidRPr="009E779A">
        <w:rPr>
          <w:lang w:bidi="ar-SA"/>
        </w:rPr>
        <w:drawing>
          <wp:anchor distT="0" distB="0" distL="114300" distR="114300" simplePos="0" relativeHeight="251710464" behindDoc="0" locked="0" layoutInCell="1" allowOverlap="1" wp14:anchorId="0333DAE5" wp14:editId="77613F35">
            <wp:simplePos x="0" y="0"/>
            <wp:positionH relativeFrom="margin">
              <wp:align>left</wp:align>
            </wp:positionH>
            <wp:positionV relativeFrom="paragraph">
              <wp:posOffset>7620</wp:posOffset>
            </wp:positionV>
            <wp:extent cx="1028700" cy="861060"/>
            <wp:effectExtent l="0" t="0" r="0" b="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MP900390550[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28700" cy="861060"/>
                    </a:xfrm>
                    <a:prstGeom prst="rect">
                      <a:avLst/>
                    </a:prstGeom>
                  </pic:spPr>
                </pic:pic>
              </a:graphicData>
            </a:graphic>
          </wp:anchor>
        </w:drawing>
      </w:r>
      <w:r w:rsidR="00332889" w:rsidRPr="009E779A">
        <w:t>Have you ever used You-Tube to find out how to fix something around the house?</w:t>
      </w:r>
      <w:r w:rsidR="009E779A" w:rsidRPr="009E779A">
        <w:t xml:space="preserve"> </w:t>
      </w:r>
      <w:r w:rsidR="00332889" w:rsidRPr="009E779A">
        <w:t>That could be considered web-based training.</w:t>
      </w:r>
      <w:r w:rsidR="009E779A" w:rsidRPr="009E779A">
        <w:t xml:space="preserve"> </w:t>
      </w:r>
      <w:r w:rsidR="007F2D98" w:rsidRPr="009E779A">
        <w:t xml:space="preserve">Web-based training is training that </w:t>
      </w:r>
      <w:r w:rsidR="00210847" w:rsidRPr="009E779A">
        <w:t xml:space="preserve">takes place on an Internet or Intranet </w:t>
      </w:r>
      <w:r w:rsidR="007F2D98" w:rsidRPr="009E779A">
        <w:t>page. These training</w:t>
      </w:r>
      <w:r w:rsidR="00210847" w:rsidRPr="009E779A">
        <w:t>s</w:t>
      </w:r>
      <w:r w:rsidR="007F2D98" w:rsidRPr="009E779A">
        <w:t xml:space="preserve"> could consist of just written information, pictures, videos</w:t>
      </w:r>
      <w:r w:rsidR="00332889" w:rsidRPr="009E779A">
        <w:t>, or inter</w:t>
      </w:r>
      <w:r w:rsidR="00210847" w:rsidRPr="009E779A">
        <w:t>active forums.</w:t>
      </w:r>
      <w:r w:rsidR="009E779A" w:rsidRPr="009E779A">
        <w:t xml:space="preserve"> </w:t>
      </w:r>
      <w:r w:rsidR="00210847" w:rsidRPr="009E779A">
        <w:t>Interactive web-</w:t>
      </w:r>
      <w:r w:rsidR="00332889" w:rsidRPr="009E779A">
        <w:t>based training forums can consist of quizzes or even virtual simulations.</w:t>
      </w:r>
      <w:r w:rsidR="009E779A" w:rsidRPr="009E779A">
        <w:t xml:space="preserve"> </w:t>
      </w:r>
      <w:r w:rsidR="00332889" w:rsidRPr="009E779A">
        <w:t>This type of training is highly effective but can be costly depending on the type of training the company selects.</w:t>
      </w:r>
      <w:r w:rsidR="009E779A" w:rsidRPr="009E779A">
        <w:t xml:space="preserve"> </w:t>
      </w:r>
      <w:r w:rsidR="00332889" w:rsidRPr="009E779A">
        <w:t>There are many avenues for web-based training.</w:t>
      </w:r>
      <w:r w:rsidR="009E779A" w:rsidRPr="009E779A">
        <w:t xml:space="preserve"> </w:t>
      </w:r>
    </w:p>
    <w:p w:rsidR="00437577" w:rsidRPr="009E779A" w:rsidRDefault="00437577" w:rsidP="00C3773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7D4FF5" w:rsidP="00CC07AB">
            <w:pPr>
              <w:rPr>
                <w:b/>
                <w:bCs/>
                <w:color w:val="000000" w:themeColor="text1"/>
              </w:rPr>
            </w:pPr>
            <w:r w:rsidRPr="009E779A">
              <w:rPr>
                <w:b/>
                <w:bCs/>
                <w:color w:val="000000" w:themeColor="text1"/>
              </w:rPr>
              <w:t>7</w:t>
            </w:r>
            <w:r w:rsidR="00826E89"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332889" w:rsidP="00A261CE">
            <w:pPr>
              <w:rPr>
                <w:color w:val="000000" w:themeColor="text1"/>
              </w:rPr>
            </w:pPr>
            <w:r w:rsidRPr="009E779A">
              <w:rPr>
                <w:color w:val="000000" w:themeColor="text1"/>
              </w:rPr>
              <w:t>Web Training</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332889" w:rsidP="00ED42B8">
            <w:pPr>
              <w:rPr>
                <w:color w:val="000000" w:themeColor="text1"/>
              </w:rPr>
            </w:pPr>
            <w:r w:rsidRPr="009E779A">
              <w:rPr>
                <w:color w:val="000000" w:themeColor="text1"/>
              </w:rPr>
              <w:t>Web Training</w:t>
            </w:r>
          </w:p>
          <w:p w:rsidR="00332889" w:rsidRPr="009E779A" w:rsidRDefault="00332889" w:rsidP="00ED42B8">
            <w:pPr>
              <w:rPr>
                <w:color w:val="000000" w:themeColor="text1"/>
              </w:rPr>
            </w:pPr>
            <w:r w:rsidRPr="009E779A">
              <w:rPr>
                <w:color w:val="000000" w:themeColor="text1"/>
              </w:rPr>
              <w:t>Understand the benefits of web-based training.</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D8738A" w:rsidP="00CC07AB">
            <w:pPr>
              <w:rPr>
                <w:b/>
                <w:bCs/>
                <w:color w:val="000000" w:themeColor="text1"/>
              </w:rPr>
            </w:pPr>
            <w:r w:rsidRPr="009E779A">
              <w:rPr>
                <w:b/>
                <w:bCs/>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ED42B8"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332889" w:rsidP="008E4104">
            <w:pPr>
              <w:rPr>
                <w:color w:val="000000" w:themeColor="text1"/>
              </w:rPr>
            </w:pPr>
            <w:r w:rsidRPr="009E779A">
              <w:rPr>
                <w:color w:val="000000" w:themeColor="text1"/>
              </w:rPr>
              <w:t>Discuss web based training and share stories of times where you have used such training to learn a new skill.</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087033"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087033"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332889" w:rsidP="00D8738A">
            <w:pPr>
              <w:rPr>
                <w:color w:val="000000" w:themeColor="text1"/>
              </w:rPr>
            </w:pPr>
            <w:r w:rsidRPr="009E779A">
              <w:rPr>
                <w:color w:val="000000" w:themeColor="text1"/>
              </w:rPr>
              <w:t>Can web-based training be effective?</w:t>
            </w:r>
          </w:p>
        </w:tc>
      </w:tr>
    </w:tbl>
    <w:p w:rsidR="00437577" w:rsidRDefault="00437577" w:rsidP="00437577"/>
    <w:p w:rsidR="00437577" w:rsidRDefault="00437577" w:rsidP="00437577">
      <w:pPr>
        <w:rPr>
          <w:rFonts w:ascii="Cambria" w:eastAsiaTheme="majorEastAsia" w:hAnsi="Cambria" w:cstheme="majorBidi"/>
          <w:color w:val="000000" w:themeColor="text1"/>
          <w:sz w:val="26"/>
          <w:szCs w:val="26"/>
        </w:rPr>
      </w:pPr>
      <w:r>
        <w:br w:type="page"/>
      </w:r>
    </w:p>
    <w:p w:rsidR="00CC07AB" w:rsidRPr="009E779A" w:rsidRDefault="00142013" w:rsidP="00CC07AB">
      <w:pPr>
        <w:pStyle w:val="Heading2"/>
      </w:pPr>
      <w:bookmarkStart w:id="56" w:name="_Toc407102208"/>
      <w:r w:rsidRPr="009E779A">
        <w:lastRenderedPageBreak/>
        <w:t>Peer to Peer Training</w:t>
      </w:r>
      <w:bookmarkEnd w:id="56"/>
    </w:p>
    <w:p w:rsidR="00CC07AB" w:rsidRPr="009E779A" w:rsidRDefault="00C20416" w:rsidP="005509A6">
      <w:r w:rsidRPr="009E779A">
        <w:rPr>
          <w:lang w:bidi="ar-SA"/>
        </w:rPr>
        <w:drawing>
          <wp:anchor distT="0" distB="0" distL="114300" distR="114300" simplePos="0" relativeHeight="251711488" behindDoc="0" locked="0" layoutInCell="1" allowOverlap="1" wp14:anchorId="68C2C10D" wp14:editId="1274F69A">
            <wp:simplePos x="0" y="0"/>
            <wp:positionH relativeFrom="column">
              <wp:posOffset>0</wp:posOffset>
            </wp:positionH>
            <wp:positionV relativeFrom="paragraph">
              <wp:posOffset>635</wp:posOffset>
            </wp:positionV>
            <wp:extent cx="1028700" cy="1036320"/>
            <wp:effectExtent l="0" t="0" r="0" b="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MC900089000[1].WM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28700" cy="1036320"/>
                    </a:xfrm>
                    <a:prstGeom prst="rect">
                      <a:avLst/>
                    </a:prstGeom>
                  </pic:spPr>
                </pic:pic>
              </a:graphicData>
            </a:graphic>
          </wp:anchor>
        </w:drawing>
      </w:r>
      <w:r w:rsidR="00674F4A" w:rsidRPr="009E779A">
        <w:t>Peer to peer training is another great way to train your remote employees.</w:t>
      </w:r>
      <w:r w:rsidR="009E779A" w:rsidRPr="009E779A">
        <w:t xml:space="preserve"> </w:t>
      </w:r>
      <w:r w:rsidR="00674F4A" w:rsidRPr="009E779A">
        <w:t>Peer to peer means team members training other team members.</w:t>
      </w:r>
      <w:r w:rsidR="009E779A" w:rsidRPr="009E779A">
        <w:t xml:space="preserve"> </w:t>
      </w:r>
      <w:r w:rsidR="00674F4A" w:rsidRPr="009E779A">
        <w:t>Peer to peer training can consist of employees traveling to train new team members in their workspaces. Some companies have a special team member selected for this task.</w:t>
      </w:r>
      <w:r w:rsidR="009E779A" w:rsidRPr="009E779A">
        <w:t xml:space="preserve"> </w:t>
      </w:r>
      <w:r w:rsidR="00674F4A" w:rsidRPr="009E779A">
        <w:t>Peer to peer training can also consist of the peer cont</w:t>
      </w:r>
      <w:r w:rsidR="00210847" w:rsidRPr="009E779A">
        <w:t>acting the new team member via</w:t>
      </w:r>
      <w:r w:rsidR="00674F4A" w:rsidRPr="009E779A">
        <w:t xml:space="preserve"> phone or web communication.</w:t>
      </w:r>
      <w:r w:rsidR="009E779A" w:rsidRPr="009E779A">
        <w:t xml:space="preserve"> </w:t>
      </w:r>
      <w:r w:rsidR="00674F4A" w:rsidRPr="009E779A">
        <w:t>Peer to peer training allows the new team member to ask questions without the pressure of feeling intimidated by their management.</w:t>
      </w:r>
      <w:r w:rsidR="009E779A" w:rsidRPr="009E779A">
        <w:t xml:space="preserve"> </w:t>
      </w:r>
      <w:r w:rsidR="00674F4A" w:rsidRPr="009E779A">
        <w:t>The peer th</w:t>
      </w:r>
      <w:r w:rsidR="00210847" w:rsidRPr="009E779A">
        <w:t xml:space="preserve">at is training also has insight </w:t>
      </w:r>
      <w:r w:rsidR="00674F4A" w:rsidRPr="009E779A">
        <w:t>into the tasks the position requires, because it is a job function they preform often.</w:t>
      </w:r>
      <w:r w:rsidR="009E779A" w:rsidRPr="009E779A">
        <w:t xml:space="preserve"> </w:t>
      </w:r>
    </w:p>
    <w:p w:rsidR="00AF14B5" w:rsidRPr="009E779A" w:rsidRDefault="00AF14B5" w:rsidP="005509A6"/>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CE3D78" w:rsidP="00CC07AB">
            <w:pPr>
              <w:rPr>
                <w:b/>
                <w:bCs/>
                <w:color w:val="000000" w:themeColor="text1"/>
              </w:rPr>
            </w:pPr>
            <w:r w:rsidRPr="009E779A">
              <w:rPr>
                <w:b/>
                <w:bCs/>
                <w:color w:val="000000" w:themeColor="text1"/>
              </w:rPr>
              <w:t>8</w:t>
            </w:r>
            <w:r w:rsidR="002C004C" w:rsidRPr="009E779A">
              <w:rPr>
                <w:b/>
                <w:bCs/>
                <w:color w:val="000000" w:themeColor="text1"/>
              </w:rPr>
              <w:t xml:space="preserve"> </w:t>
            </w:r>
            <w:r w:rsidR="009033C6"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674F4A" w:rsidP="003C2EE3">
            <w:pPr>
              <w:rPr>
                <w:color w:val="000000" w:themeColor="text1"/>
              </w:rPr>
            </w:pPr>
            <w:r w:rsidRPr="009E779A">
              <w:rPr>
                <w:color w:val="000000" w:themeColor="text1"/>
              </w:rPr>
              <w:t>Peer to peer training</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674F4A" w:rsidP="004939B1">
            <w:pPr>
              <w:rPr>
                <w:color w:val="000000" w:themeColor="text1"/>
              </w:rPr>
            </w:pPr>
            <w:r w:rsidRPr="009E779A">
              <w:rPr>
                <w:color w:val="000000" w:themeColor="text1"/>
              </w:rPr>
              <w:t>Peer to Peer training</w:t>
            </w:r>
          </w:p>
          <w:p w:rsidR="00674F4A" w:rsidRPr="009E779A" w:rsidRDefault="00674F4A" w:rsidP="004939B1">
            <w:pPr>
              <w:rPr>
                <w:color w:val="000000" w:themeColor="text1"/>
              </w:rPr>
            </w:pPr>
            <w:r w:rsidRPr="009E779A">
              <w:rPr>
                <w:color w:val="000000" w:themeColor="text1"/>
              </w:rPr>
              <w:t>Understand peer to peer training as it relates to a virtual workforce.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0120EA" w:rsidP="00CC07AB">
            <w:pPr>
              <w:rPr>
                <w:b/>
                <w:bCs/>
                <w:color w:val="000000" w:themeColor="text1"/>
              </w:rPr>
            </w:pPr>
            <w:r w:rsidRPr="009E779A">
              <w:rPr>
                <w:b/>
                <w:bCs/>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4939B1" w:rsidP="00DE2215">
            <w:pPr>
              <w:rPr>
                <w:color w:val="000000" w:themeColor="text1"/>
              </w:rPr>
            </w:pPr>
            <w:r w:rsidRPr="009E779A">
              <w:rPr>
                <w:color w:val="000000" w:themeColor="text1"/>
              </w:rPr>
              <w:t>None</w:t>
            </w:r>
            <w:r w:rsidR="004605DD" w:rsidRPr="009E779A">
              <w:rPr>
                <w:color w:val="000000" w:themeColor="text1"/>
              </w:rPr>
              <w:t xml:space="preserve">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674F4A" w:rsidP="004605DD">
            <w:pPr>
              <w:rPr>
                <w:color w:val="000000" w:themeColor="text1"/>
              </w:rPr>
            </w:pPr>
            <w:r w:rsidRPr="009E779A">
              <w:rPr>
                <w:color w:val="000000" w:themeColor="text1"/>
              </w:rPr>
              <w:t>Discuss the pros and cons of peer to peer training.</w:t>
            </w:r>
            <w:r w:rsidR="009E779A" w:rsidRPr="009E779A">
              <w:rPr>
                <w:color w:val="000000" w:themeColor="text1"/>
              </w:rPr>
              <w:t xml:space="preserve"> </w:t>
            </w:r>
            <w:r w:rsidRPr="009E779A">
              <w:rPr>
                <w:color w:val="000000" w:themeColor="text1"/>
              </w:rPr>
              <w:t>Tell why you feel like it is effective or ineffective</w:t>
            </w:r>
            <w:r w:rsidR="00BA597C" w:rsidRPr="009E779A">
              <w:rPr>
                <w:color w:val="000000" w:themeColor="text1"/>
              </w:rPr>
              <w:t>?</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81409A"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81409A"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674F4A" w:rsidP="004939B1">
            <w:pPr>
              <w:rPr>
                <w:color w:val="000000" w:themeColor="text1"/>
              </w:rPr>
            </w:pPr>
            <w:r w:rsidRPr="009E779A">
              <w:rPr>
                <w:color w:val="000000" w:themeColor="text1"/>
              </w:rPr>
              <w:t>Some companies task team members with traveling to meet and train new team members</w:t>
            </w:r>
            <w:r w:rsidR="00D33A5C" w:rsidRPr="009E779A">
              <w:rPr>
                <w:color w:val="000000" w:themeColor="text1"/>
              </w:rPr>
              <w:t>?</w:t>
            </w:r>
          </w:p>
        </w:tc>
      </w:tr>
    </w:tbl>
    <w:p w:rsidR="00437577" w:rsidRDefault="00437577" w:rsidP="00437577"/>
    <w:p w:rsidR="00A72CF9" w:rsidRPr="009E779A" w:rsidRDefault="00142013" w:rsidP="00A72CF9">
      <w:pPr>
        <w:pStyle w:val="Heading2"/>
      </w:pPr>
      <w:bookmarkStart w:id="57" w:name="_Toc407102209"/>
      <w:r w:rsidRPr="009E779A">
        <w:t>Training Assessment and Retraining</w:t>
      </w:r>
      <w:bookmarkEnd w:id="57"/>
      <w:r w:rsidR="00A72CF9" w:rsidRPr="009E779A">
        <w:t xml:space="preserve"> </w:t>
      </w:r>
    </w:p>
    <w:p w:rsidR="006E78A9" w:rsidRPr="009E779A" w:rsidRDefault="00C20416" w:rsidP="00972C75">
      <w:r w:rsidRPr="009E779A">
        <w:rPr>
          <w:lang w:bidi="ar-SA"/>
        </w:rPr>
        <w:drawing>
          <wp:anchor distT="0" distB="0" distL="114300" distR="114300" simplePos="0" relativeHeight="251712512" behindDoc="0" locked="0" layoutInCell="1" allowOverlap="1" wp14:anchorId="2C25347C" wp14:editId="2A5B37EA">
            <wp:simplePos x="0" y="0"/>
            <wp:positionH relativeFrom="column">
              <wp:posOffset>32385</wp:posOffset>
            </wp:positionH>
            <wp:positionV relativeFrom="paragraph">
              <wp:posOffset>72390</wp:posOffset>
            </wp:positionV>
            <wp:extent cx="998220" cy="906780"/>
            <wp:effectExtent l="0" t="0" r="0" b="7620"/>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MC900060140[1].WM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998220" cy="906780"/>
                    </a:xfrm>
                    <a:prstGeom prst="rect">
                      <a:avLst/>
                    </a:prstGeom>
                  </pic:spPr>
                </pic:pic>
              </a:graphicData>
            </a:graphic>
          </wp:anchor>
        </w:drawing>
      </w:r>
      <w:r w:rsidR="00286085" w:rsidRPr="009E779A">
        <w:t>Once training has been completed</w:t>
      </w:r>
      <w:r w:rsidR="00210847" w:rsidRPr="009E779A">
        <w:t>,</w:t>
      </w:r>
      <w:r w:rsidR="00286085" w:rsidRPr="009E779A">
        <w:t xml:space="preserve"> </w:t>
      </w:r>
      <w:r w:rsidR="00C31CDC" w:rsidRPr="009E779A">
        <w:t>it’s</w:t>
      </w:r>
      <w:r w:rsidR="00286085" w:rsidRPr="009E779A">
        <w:t xml:space="preserve"> time to assess the </w:t>
      </w:r>
      <w:r w:rsidR="00210847" w:rsidRPr="009E779A">
        <w:t xml:space="preserve">effectiveness of the </w:t>
      </w:r>
      <w:r w:rsidR="00286085" w:rsidRPr="009E779A">
        <w:t>training and decide if any retraining is necessary.</w:t>
      </w:r>
      <w:r w:rsidR="009E779A" w:rsidRPr="009E779A">
        <w:t xml:space="preserve"> </w:t>
      </w:r>
      <w:r w:rsidR="00286085" w:rsidRPr="009E779A">
        <w:t>It is easy to assume that you have clearly given the appropriate instructions for job training.</w:t>
      </w:r>
      <w:r w:rsidR="009E779A" w:rsidRPr="009E779A">
        <w:t xml:space="preserve"> </w:t>
      </w:r>
      <w:r w:rsidR="00286085" w:rsidRPr="009E779A">
        <w:t xml:space="preserve">Leaving new team members improperly trained is like </w:t>
      </w:r>
      <w:r w:rsidR="00210847" w:rsidRPr="009E779A">
        <w:t xml:space="preserve">asking someone </w:t>
      </w:r>
      <w:r w:rsidR="00286085" w:rsidRPr="009E779A">
        <w:t>to fix a car without any tools.</w:t>
      </w:r>
      <w:r w:rsidR="009E779A" w:rsidRPr="009E779A">
        <w:t xml:space="preserve"> </w:t>
      </w:r>
      <w:r w:rsidR="00286085" w:rsidRPr="009E779A">
        <w:t>You are handicapping your new team member from reaching their full potential.</w:t>
      </w:r>
      <w:r w:rsidR="009E779A" w:rsidRPr="009E779A">
        <w:t xml:space="preserve"> </w:t>
      </w:r>
      <w:r w:rsidR="00286085" w:rsidRPr="009E779A">
        <w:t xml:space="preserve">If you discover that your new team member needs additional or retraining, it is not </w:t>
      </w:r>
      <w:r w:rsidR="00286085" w:rsidRPr="009E779A">
        <w:lastRenderedPageBreak/>
        <w:t>necessari</w:t>
      </w:r>
      <w:r w:rsidR="00210847" w:rsidRPr="009E779A">
        <w:t>ly a reflection of</w:t>
      </w:r>
      <w:r w:rsidR="00286085" w:rsidRPr="009E779A">
        <w:t xml:space="preserve"> the team member.</w:t>
      </w:r>
      <w:r w:rsidR="009E779A" w:rsidRPr="009E779A">
        <w:t xml:space="preserve"> </w:t>
      </w:r>
      <w:r w:rsidR="00286085" w:rsidRPr="009E779A">
        <w:t>We are a</w:t>
      </w:r>
      <w:r w:rsidR="00210847" w:rsidRPr="009E779A">
        <w:t xml:space="preserve">ll different people, and </w:t>
      </w:r>
      <w:r w:rsidR="00286085" w:rsidRPr="009E779A">
        <w:t>learn differently.</w:t>
      </w:r>
      <w:r w:rsidR="009E779A" w:rsidRPr="009E779A">
        <w:t xml:space="preserve"> </w:t>
      </w:r>
      <w:r w:rsidR="00286085" w:rsidRPr="009E779A">
        <w:t>Making sure that you are administering the appropriate training for that person</w:t>
      </w:r>
      <w:r w:rsidR="00210847" w:rsidRPr="009E779A">
        <w:t>’</w:t>
      </w:r>
      <w:r w:rsidR="00286085" w:rsidRPr="009E779A">
        <w:t>s learning style is part of managing a high performance team.</w:t>
      </w:r>
      <w:r w:rsidR="009E779A" w:rsidRPr="009E779A">
        <w:t xml:space="preserve"> </w:t>
      </w:r>
      <w:r w:rsidR="006E78A9" w:rsidRPr="009E779A">
        <w:t>There are three major types of learning styles:</w:t>
      </w:r>
    </w:p>
    <w:p w:rsidR="006E78A9" w:rsidRPr="009E779A" w:rsidRDefault="00210847" w:rsidP="00DA3D25">
      <w:pPr>
        <w:pStyle w:val="ListParagraph"/>
        <w:numPr>
          <w:ilvl w:val="0"/>
          <w:numId w:val="118"/>
        </w:numPr>
      </w:pPr>
      <w:r w:rsidRPr="009E779A">
        <w:t>Auditory Learners- Learn through</w:t>
      </w:r>
      <w:r w:rsidR="006E78A9" w:rsidRPr="009E779A">
        <w:t xml:space="preserve"> hearing information.</w:t>
      </w:r>
    </w:p>
    <w:p w:rsidR="006E78A9" w:rsidRPr="009E779A" w:rsidRDefault="00210847" w:rsidP="00DA3D25">
      <w:pPr>
        <w:pStyle w:val="ListParagraph"/>
        <w:numPr>
          <w:ilvl w:val="0"/>
          <w:numId w:val="118"/>
        </w:numPr>
      </w:pPr>
      <w:r w:rsidRPr="009E779A">
        <w:t>Visual Learners- Learn through</w:t>
      </w:r>
      <w:r w:rsidR="006E78A9" w:rsidRPr="009E779A">
        <w:t xml:space="preserve"> seeing information, like videos and pictures.</w:t>
      </w:r>
    </w:p>
    <w:p w:rsidR="006E78A9" w:rsidRDefault="006E78A9" w:rsidP="00DA3D25">
      <w:pPr>
        <w:pStyle w:val="ListParagraph"/>
        <w:numPr>
          <w:ilvl w:val="0"/>
          <w:numId w:val="118"/>
        </w:numPr>
      </w:pPr>
      <w:r w:rsidRPr="009E779A">
        <w:t>K</w:t>
      </w:r>
      <w:r w:rsidR="00210847" w:rsidRPr="009E779A">
        <w:t>inesthetic Learners- Learn through</w:t>
      </w:r>
      <w:r w:rsidRPr="009E779A">
        <w:t xml:space="preserve"> touching, or doing the action they are trying to learn.</w:t>
      </w:r>
    </w:p>
    <w:p w:rsidR="00437577" w:rsidRPr="009E779A" w:rsidRDefault="00437577" w:rsidP="0043757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4E3207" w:rsidP="00CC07AB">
            <w:pPr>
              <w:rPr>
                <w:b/>
                <w:bCs/>
                <w:color w:val="000000" w:themeColor="text1"/>
              </w:rPr>
            </w:pPr>
            <w:r w:rsidRPr="009E779A">
              <w:rPr>
                <w:b/>
                <w:bCs/>
                <w:color w:val="000000" w:themeColor="text1"/>
              </w:rPr>
              <w:t xml:space="preserve"> </w:t>
            </w:r>
            <w:r w:rsidR="00CD6AD4" w:rsidRPr="009E779A">
              <w:rPr>
                <w:b/>
                <w:bCs/>
                <w:color w:val="000000" w:themeColor="text1"/>
              </w:rPr>
              <w:t xml:space="preserve">7 </w:t>
            </w:r>
            <w:r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6E78A9" w:rsidP="001262A1">
            <w:pPr>
              <w:rPr>
                <w:color w:val="000000" w:themeColor="text1"/>
              </w:rPr>
            </w:pPr>
            <w:r w:rsidRPr="009E779A">
              <w:rPr>
                <w:color w:val="000000" w:themeColor="text1"/>
              </w:rPr>
              <w:t>Learning styles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6E78A9" w:rsidP="001262A1">
            <w:pPr>
              <w:rPr>
                <w:color w:val="000000" w:themeColor="text1"/>
              </w:rPr>
            </w:pPr>
            <w:r w:rsidRPr="009E779A">
              <w:rPr>
                <w:color w:val="000000" w:themeColor="text1"/>
              </w:rPr>
              <w:t>Learning Styles</w:t>
            </w:r>
          </w:p>
          <w:p w:rsidR="006E78A9" w:rsidRPr="009E779A" w:rsidRDefault="006E78A9" w:rsidP="001262A1">
            <w:pPr>
              <w:rPr>
                <w:color w:val="000000" w:themeColor="text1"/>
              </w:rPr>
            </w:pPr>
            <w:r w:rsidRPr="009E779A">
              <w:rPr>
                <w:color w:val="000000" w:themeColor="text1"/>
              </w:rPr>
              <w:t>Understand training assessment, retraining, and learning styles.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0305C9" w:rsidP="00CC07AB">
            <w:pPr>
              <w:rPr>
                <w:b/>
                <w:color w:val="000000" w:themeColor="text1"/>
              </w:rPr>
            </w:pPr>
            <w:r w:rsidRPr="009E779A">
              <w:rPr>
                <w:b/>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1262A1" w:rsidP="00CC07AB">
            <w:pPr>
              <w:rPr>
                <w:color w:val="000000" w:themeColor="text1"/>
              </w:rPr>
            </w:pPr>
            <w:r w:rsidRPr="009E779A">
              <w:rPr>
                <w:color w:val="000000" w:themeColor="text1"/>
              </w:rPr>
              <w:t>None.</w:t>
            </w:r>
            <w:r w:rsidR="00917582" w:rsidRPr="009E779A">
              <w:rPr>
                <w:color w:val="000000" w:themeColor="text1"/>
              </w:rPr>
              <w:t xml:space="preserve">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6E78A9" w:rsidP="001262A1">
            <w:pPr>
              <w:rPr>
                <w:color w:val="000000" w:themeColor="text1"/>
              </w:rPr>
            </w:pPr>
            <w:r w:rsidRPr="009E779A">
              <w:rPr>
                <w:color w:val="000000" w:themeColor="text1"/>
              </w:rPr>
              <w:t>Individually identify what type of learning style works best for you.</w:t>
            </w:r>
            <w:r w:rsidR="009E779A" w:rsidRPr="009E779A">
              <w:rPr>
                <w:color w:val="000000" w:themeColor="text1"/>
              </w:rPr>
              <w:t xml:space="preserve"> </w:t>
            </w:r>
            <w:r w:rsidRPr="009E779A">
              <w:rPr>
                <w:color w:val="000000" w:themeColor="text1"/>
              </w:rPr>
              <w:t>Share with the group what you</w:t>
            </w:r>
            <w:r w:rsidR="00C81ADD" w:rsidRPr="009E779A">
              <w:rPr>
                <w:color w:val="000000" w:themeColor="text1"/>
              </w:rPr>
              <w:t>r</w:t>
            </w:r>
            <w:r w:rsidRPr="009E779A">
              <w:rPr>
                <w:color w:val="000000" w:themeColor="text1"/>
              </w:rPr>
              <w:t xml:space="preserve"> learning style is and how you best receive information.</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E5018A"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E5018A"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6E78A9" w:rsidP="00E22FD0">
            <w:pPr>
              <w:rPr>
                <w:color w:val="000000" w:themeColor="text1"/>
              </w:rPr>
            </w:pPr>
            <w:r w:rsidRPr="009E779A">
              <w:rPr>
                <w:color w:val="000000" w:themeColor="text1"/>
              </w:rPr>
              <w:t>What is an auditory learner</w:t>
            </w:r>
            <w:r w:rsidR="007A65B3" w:rsidRPr="009E779A">
              <w:rPr>
                <w:color w:val="000000" w:themeColor="text1"/>
              </w:rPr>
              <w:t>?</w:t>
            </w:r>
          </w:p>
        </w:tc>
      </w:tr>
    </w:tbl>
    <w:p w:rsidR="00CC07AB" w:rsidRPr="009E779A" w:rsidRDefault="00CC07AB" w:rsidP="00CC07AB"/>
    <w:p w:rsidR="00CC07AB" w:rsidRPr="009E779A" w:rsidRDefault="00CC07AB" w:rsidP="00CC07AB">
      <w:pPr>
        <w:pStyle w:val="Heading2"/>
      </w:pPr>
      <w:bookmarkStart w:id="58" w:name="_Toc407102210"/>
      <w:r w:rsidRPr="009E779A">
        <w:t>Case Study</w:t>
      </w:r>
      <w:bookmarkEnd w:id="58"/>
    </w:p>
    <w:p w:rsidR="00CC07AB" w:rsidRDefault="00A561FD" w:rsidP="00CC07AB">
      <w:r w:rsidRPr="009E779A">
        <w:rPr>
          <w:lang w:bidi="ar-SA"/>
        </w:rPr>
        <w:drawing>
          <wp:anchor distT="0" distB="0" distL="114300" distR="114300" simplePos="0" relativeHeight="251713536" behindDoc="0" locked="0" layoutInCell="1" allowOverlap="1" wp14:anchorId="087CCEB3" wp14:editId="37124F77">
            <wp:simplePos x="0" y="0"/>
            <wp:positionH relativeFrom="column">
              <wp:posOffset>2540</wp:posOffset>
            </wp:positionH>
            <wp:positionV relativeFrom="paragraph">
              <wp:posOffset>75565</wp:posOffset>
            </wp:positionV>
            <wp:extent cx="1020445" cy="937260"/>
            <wp:effectExtent l="0" t="0" r="8255" b="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MC900082977[1].WM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20445" cy="937260"/>
                    </a:xfrm>
                    <a:prstGeom prst="rect">
                      <a:avLst/>
                    </a:prstGeom>
                  </pic:spPr>
                </pic:pic>
              </a:graphicData>
            </a:graphic>
          </wp:anchor>
        </w:drawing>
      </w:r>
      <w:r w:rsidR="00A73E76" w:rsidRPr="009E779A">
        <w:t>Frank</w:t>
      </w:r>
      <w:r w:rsidR="00BF40DE" w:rsidRPr="009E779A">
        <w:t xml:space="preserve"> is the team member tasked with training Ursula, the newest member of his company’s team.</w:t>
      </w:r>
      <w:r w:rsidR="009E779A" w:rsidRPr="009E779A">
        <w:t xml:space="preserve"> </w:t>
      </w:r>
      <w:r w:rsidR="00BF40DE" w:rsidRPr="009E779A">
        <w:t>His company is very enthusiastic about peer to peer training.</w:t>
      </w:r>
      <w:r w:rsidR="009E779A" w:rsidRPr="009E779A">
        <w:t xml:space="preserve"> </w:t>
      </w:r>
      <w:r w:rsidR="00BF40DE" w:rsidRPr="009E779A">
        <w:t>Frank is not able to go visit Ursula at her home because she lives across the country and his company doesn’t have the budget for him to travel.</w:t>
      </w:r>
      <w:r w:rsidR="009E779A" w:rsidRPr="009E779A">
        <w:t xml:space="preserve"> </w:t>
      </w:r>
      <w:r w:rsidR="00BF40DE" w:rsidRPr="009E779A">
        <w:t>He has come up with several videos, print material, and virtual simulations on the web</w:t>
      </w:r>
      <w:r w:rsidR="007050CF" w:rsidRPr="009E779A">
        <w:t xml:space="preserve"> to train Ursula</w:t>
      </w:r>
      <w:r w:rsidR="00BF40DE" w:rsidRPr="009E779A">
        <w:t>.</w:t>
      </w:r>
      <w:r w:rsidR="009E779A" w:rsidRPr="009E779A">
        <w:t xml:space="preserve"> </w:t>
      </w:r>
      <w:r w:rsidR="00BF40DE" w:rsidRPr="009E779A">
        <w:t>He wants to telecommute with Ursula also</w:t>
      </w:r>
      <w:r w:rsidR="007050CF" w:rsidRPr="009E779A">
        <w:t>,</w:t>
      </w:r>
      <w:r w:rsidR="00BF40DE" w:rsidRPr="009E779A">
        <w:t xml:space="preserve"> while she is doing some of the virtual simulations in case she has questions.</w:t>
      </w:r>
      <w:r w:rsidR="009E779A" w:rsidRPr="009E779A">
        <w:t xml:space="preserve"> </w:t>
      </w:r>
    </w:p>
    <w:p w:rsidR="00437577" w:rsidRPr="009E779A" w:rsidRDefault="0043757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lastRenderedPageBreak/>
              <w:t xml:space="preserve">Estimated Time </w:t>
            </w:r>
          </w:p>
        </w:tc>
        <w:tc>
          <w:tcPr>
            <w:tcW w:w="7128" w:type="dxa"/>
            <w:tcBorders>
              <w:bottom w:val="single" w:sz="4" w:space="0" w:color="1F497D"/>
            </w:tcBorders>
            <w:vAlign w:val="center"/>
          </w:tcPr>
          <w:p w:rsidR="00CC07AB" w:rsidRPr="009E779A" w:rsidRDefault="00CD6AD4" w:rsidP="00CC07AB">
            <w:pPr>
              <w:rPr>
                <w:b/>
                <w:bCs/>
                <w:color w:val="000000" w:themeColor="text1"/>
              </w:rPr>
            </w:pPr>
            <w:r w:rsidRPr="009E779A">
              <w:rPr>
                <w:b/>
                <w:bCs/>
                <w:color w:val="000000" w:themeColor="text1"/>
              </w:rPr>
              <w:t>5</w:t>
            </w:r>
            <w:r w:rsidR="00DE122C"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BF40DE" w:rsidP="00036B09">
            <w:pPr>
              <w:rPr>
                <w:color w:val="000000" w:themeColor="text1"/>
              </w:rPr>
            </w:pPr>
            <w:r w:rsidRPr="009E779A">
              <w:rPr>
                <w:color w:val="000000" w:themeColor="text1"/>
              </w:rPr>
              <w:t>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BF40DE" w:rsidRPr="009E779A" w:rsidRDefault="00BF40DE" w:rsidP="00036B09">
            <w:pPr>
              <w:rPr>
                <w:color w:val="000000" w:themeColor="text1"/>
              </w:rPr>
            </w:pPr>
            <w:r w:rsidRPr="009E779A">
              <w:rPr>
                <w:color w:val="000000" w:themeColor="text1"/>
              </w:rPr>
              <w:t>Case study</w:t>
            </w:r>
          </w:p>
          <w:p w:rsidR="00CC07AB" w:rsidRPr="009E779A" w:rsidRDefault="00BF40DE" w:rsidP="00036B09">
            <w:pPr>
              <w:rPr>
                <w:color w:val="000000" w:themeColor="text1"/>
              </w:rPr>
            </w:pPr>
            <w:r w:rsidRPr="009E779A">
              <w:rPr>
                <w:color w:val="000000" w:themeColor="text1"/>
              </w:rPr>
              <w:t>Outline the case study.</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DE122C" w:rsidP="00CC07AB">
            <w:pPr>
              <w:rPr>
                <w:color w:val="000000" w:themeColor="text1"/>
              </w:rPr>
            </w:pPr>
            <w:r w:rsidRPr="009E779A">
              <w:rPr>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DE122C"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BF40DE" w:rsidP="003E3362">
            <w:pPr>
              <w:rPr>
                <w:color w:val="000000" w:themeColor="text1"/>
              </w:rPr>
            </w:pPr>
            <w:r w:rsidRPr="009E779A">
              <w:rPr>
                <w:color w:val="000000" w:themeColor="text1"/>
              </w:rPr>
              <w:t>Discuss the case study.</w:t>
            </w:r>
            <w:r w:rsidR="009E779A" w:rsidRPr="009E779A">
              <w:rPr>
                <w:color w:val="000000" w:themeColor="text1"/>
              </w:rPr>
              <w:t xml:space="preserve"> </w:t>
            </w:r>
            <w:r w:rsidRPr="009E779A">
              <w:rPr>
                <w:color w:val="000000" w:themeColor="text1"/>
              </w:rPr>
              <w:t>Do you think Frank has come up with an effective training plan</w:t>
            </w:r>
            <w:r w:rsidR="00BA597C" w:rsidRPr="009E779A">
              <w:rPr>
                <w:color w:val="000000" w:themeColor="text1"/>
              </w:rPr>
              <w:t>?</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DE122C" w:rsidP="00CC07AB">
            <w:pPr>
              <w:rPr>
                <w:color w:val="000000" w:themeColor="text1"/>
              </w:rPr>
            </w:pPr>
            <w:r w:rsidRPr="009E779A">
              <w:rPr>
                <w:color w:val="000000" w:themeColor="text1"/>
              </w:rPr>
              <w:t>Share any personal, relevant studies.</w:t>
            </w:r>
          </w:p>
        </w:tc>
      </w:tr>
      <w:tr w:rsidR="00CC07AB" w:rsidRPr="009E779A">
        <w:trPr>
          <w:trHeight w:val="60"/>
        </w:trPr>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1D777D"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BF40DE" w:rsidP="00943D10">
            <w:pPr>
              <w:rPr>
                <w:color w:val="000000" w:themeColor="text1"/>
              </w:rPr>
            </w:pPr>
            <w:r w:rsidRPr="009E779A">
              <w:rPr>
                <w:color w:val="000000" w:themeColor="text1"/>
              </w:rPr>
              <w:t>Who is the newest member of Frank’s team</w:t>
            </w:r>
            <w:r w:rsidR="000D50F3" w:rsidRPr="009E779A">
              <w:rPr>
                <w:color w:val="000000" w:themeColor="text1"/>
              </w:rPr>
              <w:t>?</w:t>
            </w:r>
          </w:p>
        </w:tc>
      </w:tr>
    </w:tbl>
    <w:p w:rsidR="00CC07AB" w:rsidRPr="009E779A" w:rsidRDefault="00CC07AB" w:rsidP="00BA597C">
      <w:pPr>
        <w:ind w:left="720"/>
      </w:pPr>
    </w:p>
    <w:p w:rsidR="00437577" w:rsidRDefault="00437577">
      <w:pPr>
        <w:spacing w:after="0" w:line="240" w:lineRule="auto"/>
      </w:pPr>
      <w:r>
        <w:br w:type="page"/>
      </w:r>
    </w:p>
    <w:p w:rsidR="00BA597C" w:rsidRPr="009E779A" w:rsidRDefault="00BA597C" w:rsidP="00BA597C">
      <w:pPr>
        <w:pStyle w:val="Heading2"/>
      </w:pPr>
      <w:bookmarkStart w:id="59" w:name="_Toc407102211"/>
      <w:r w:rsidRPr="009E779A">
        <w:lastRenderedPageBreak/>
        <w:t>Module Seven: Review Questions</w:t>
      </w:r>
      <w:bookmarkEnd w:id="59"/>
    </w:p>
    <w:p w:rsidR="00BA597C" w:rsidRPr="009E779A" w:rsidRDefault="00F63A72" w:rsidP="00BA597C">
      <w:pPr>
        <w:numPr>
          <w:ilvl w:val="0"/>
          <w:numId w:val="58"/>
        </w:numPr>
      </w:pPr>
      <w:r w:rsidRPr="009E779A">
        <w:t>What means training over the telephone</w:t>
      </w:r>
      <w:r w:rsidR="00BA597C" w:rsidRPr="009E779A">
        <w:t>?</w:t>
      </w:r>
    </w:p>
    <w:p w:rsidR="00CC07AB" w:rsidRPr="009E779A" w:rsidRDefault="00F63A72" w:rsidP="00072531">
      <w:pPr>
        <w:pStyle w:val="ListParagraph"/>
        <w:numPr>
          <w:ilvl w:val="0"/>
          <w:numId w:val="59"/>
        </w:numPr>
        <w:rPr>
          <w:color w:val="FF0000"/>
        </w:rPr>
      </w:pPr>
      <w:r w:rsidRPr="009E779A">
        <w:rPr>
          <w:color w:val="FF0000"/>
        </w:rPr>
        <w:t>Telecommute Training</w:t>
      </w:r>
    </w:p>
    <w:p w:rsidR="00CC07AB" w:rsidRPr="009E779A" w:rsidRDefault="00F63A72" w:rsidP="004B0822">
      <w:pPr>
        <w:pStyle w:val="ListParagraph"/>
        <w:numPr>
          <w:ilvl w:val="0"/>
          <w:numId w:val="59"/>
        </w:numPr>
      </w:pPr>
      <w:r w:rsidRPr="009E779A">
        <w:t>Web-based Training</w:t>
      </w:r>
    </w:p>
    <w:p w:rsidR="00CC07AB" w:rsidRPr="009E779A" w:rsidRDefault="00F63A72" w:rsidP="004B0822">
      <w:pPr>
        <w:pStyle w:val="ListParagraph"/>
        <w:numPr>
          <w:ilvl w:val="0"/>
          <w:numId w:val="59"/>
        </w:numPr>
      </w:pPr>
      <w:r w:rsidRPr="009E779A">
        <w:t>Peer to Peer Training</w:t>
      </w:r>
    </w:p>
    <w:p w:rsidR="00CC07AB" w:rsidRPr="009E779A" w:rsidRDefault="00F63A72" w:rsidP="004B0822">
      <w:pPr>
        <w:pStyle w:val="ListParagraph"/>
        <w:numPr>
          <w:ilvl w:val="0"/>
          <w:numId w:val="59"/>
        </w:numPr>
      </w:pPr>
      <w:r w:rsidRPr="009E779A">
        <w:t>All of the above.</w:t>
      </w:r>
    </w:p>
    <w:p w:rsidR="00CC07AB" w:rsidRPr="009E779A" w:rsidRDefault="004E4328" w:rsidP="00CC07AB">
      <w:pPr>
        <w:ind w:left="720"/>
        <w:rPr>
          <w:color w:val="FF0000"/>
        </w:rPr>
      </w:pPr>
      <w:r w:rsidRPr="009E779A">
        <w:rPr>
          <w:color w:val="FF0000"/>
        </w:rPr>
        <w:t>These telecommute training sessions ca</w:t>
      </w:r>
      <w:r w:rsidR="00C81ADD" w:rsidRPr="009E779A">
        <w:rPr>
          <w:color w:val="FF0000"/>
        </w:rPr>
        <w:t xml:space="preserve">n be one on one training or </w:t>
      </w:r>
      <w:r w:rsidRPr="009E779A">
        <w:rPr>
          <w:color w:val="FF0000"/>
        </w:rPr>
        <w:t>consist of several participants.</w:t>
      </w:r>
      <w:r w:rsidR="009E779A" w:rsidRPr="009E779A">
        <w:rPr>
          <w:color w:val="FF0000"/>
        </w:rPr>
        <w:t xml:space="preserve"> </w:t>
      </w:r>
    </w:p>
    <w:p w:rsidR="00072531" w:rsidRPr="009E779A" w:rsidRDefault="00F63A72" w:rsidP="00072531">
      <w:pPr>
        <w:numPr>
          <w:ilvl w:val="0"/>
          <w:numId w:val="58"/>
        </w:numPr>
      </w:pPr>
      <w:r w:rsidRPr="009E779A">
        <w:t>What is true about telecommute training</w:t>
      </w:r>
      <w:r w:rsidR="00534CEC" w:rsidRPr="009E779A">
        <w:t>?</w:t>
      </w:r>
    </w:p>
    <w:p w:rsidR="00072531" w:rsidRPr="009E779A" w:rsidRDefault="00F63A72" w:rsidP="00072531">
      <w:pPr>
        <w:pStyle w:val="ListParagraph"/>
        <w:numPr>
          <w:ilvl w:val="0"/>
          <w:numId w:val="60"/>
        </w:numPr>
      </w:pPr>
      <w:r w:rsidRPr="009E779A">
        <w:t>Telecommute training is training preformed over the phone.</w:t>
      </w:r>
    </w:p>
    <w:p w:rsidR="00072531" w:rsidRPr="009E779A" w:rsidRDefault="00F63A72" w:rsidP="00072531">
      <w:pPr>
        <w:pStyle w:val="ListParagraph"/>
        <w:numPr>
          <w:ilvl w:val="0"/>
          <w:numId w:val="60"/>
        </w:numPr>
      </w:pPr>
      <w:r w:rsidRPr="009E779A">
        <w:t>Telecommute training can entail brief instructions.</w:t>
      </w:r>
    </w:p>
    <w:p w:rsidR="00E17B25" w:rsidRPr="009E779A" w:rsidRDefault="00F63A72" w:rsidP="00E17B25">
      <w:pPr>
        <w:pStyle w:val="ListParagraph"/>
        <w:numPr>
          <w:ilvl w:val="0"/>
          <w:numId w:val="60"/>
        </w:numPr>
      </w:pPr>
      <w:r w:rsidRPr="009E779A">
        <w:t>Tel</w:t>
      </w:r>
      <w:r w:rsidR="007050CF" w:rsidRPr="009E779A">
        <w:t>ecommute training can entail in-</w:t>
      </w:r>
      <w:r w:rsidRPr="009E779A">
        <w:t>depth details.</w:t>
      </w:r>
    </w:p>
    <w:p w:rsidR="00072531" w:rsidRPr="009E779A" w:rsidRDefault="00F63A72" w:rsidP="00072531">
      <w:pPr>
        <w:pStyle w:val="ListParagraph"/>
        <w:numPr>
          <w:ilvl w:val="0"/>
          <w:numId w:val="60"/>
        </w:numPr>
        <w:rPr>
          <w:color w:val="FF0000"/>
        </w:rPr>
      </w:pPr>
      <w:r w:rsidRPr="009E779A">
        <w:rPr>
          <w:color w:val="FF0000"/>
        </w:rPr>
        <w:t>All of the above</w:t>
      </w:r>
      <w:r w:rsidR="007050CF" w:rsidRPr="009E779A">
        <w:rPr>
          <w:color w:val="FF0000"/>
        </w:rPr>
        <w:t>.</w:t>
      </w:r>
    </w:p>
    <w:p w:rsidR="00072531" w:rsidRPr="009E779A" w:rsidRDefault="004E4328" w:rsidP="00072531">
      <w:pPr>
        <w:ind w:left="720"/>
        <w:rPr>
          <w:color w:val="FF0000"/>
        </w:rPr>
      </w:pPr>
      <w:r w:rsidRPr="009E779A">
        <w:rPr>
          <w:color w:val="FF0000"/>
        </w:rPr>
        <w:t xml:space="preserve">These are training sessions that are done over the </w:t>
      </w:r>
      <w:r w:rsidR="00C81ADD" w:rsidRPr="009E779A">
        <w:rPr>
          <w:color w:val="FF0000"/>
        </w:rPr>
        <w:t>phone.</w:t>
      </w:r>
      <w:r w:rsidR="009E779A" w:rsidRPr="009E779A">
        <w:rPr>
          <w:color w:val="FF0000"/>
        </w:rPr>
        <w:t xml:space="preserve"> </w:t>
      </w:r>
      <w:r w:rsidR="00C81ADD" w:rsidRPr="009E779A">
        <w:rPr>
          <w:color w:val="FF0000"/>
        </w:rPr>
        <w:t xml:space="preserve">They </w:t>
      </w:r>
      <w:r w:rsidRPr="009E779A">
        <w:rPr>
          <w:color w:val="FF0000"/>
        </w:rPr>
        <w:t>can include multiple employees.</w:t>
      </w:r>
      <w:r w:rsidR="009E779A" w:rsidRPr="009E779A">
        <w:rPr>
          <w:color w:val="FF0000"/>
        </w:rPr>
        <w:t xml:space="preserve"> </w:t>
      </w:r>
    </w:p>
    <w:p w:rsidR="00072531" w:rsidRPr="009E779A" w:rsidRDefault="007050CF" w:rsidP="00072531">
      <w:pPr>
        <w:numPr>
          <w:ilvl w:val="0"/>
          <w:numId w:val="58"/>
        </w:numPr>
      </w:pPr>
      <w:r w:rsidRPr="009E779A">
        <w:t>What is web-</w:t>
      </w:r>
      <w:r w:rsidR="00F63A72" w:rsidRPr="009E779A">
        <w:t>based training</w:t>
      </w:r>
      <w:r w:rsidR="008F06CE" w:rsidRPr="009E779A">
        <w:t>?</w:t>
      </w:r>
    </w:p>
    <w:p w:rsidR="00072531" w:rsidRPr="009E779A" w:rsidRDefault="00F63A72" w:rsidP="00072531">
      <w:pPr>
        <w:pStyle w:val="ListParagraph"/>
        <w:numPr>
          <w:ilvl w:val="0"/>
          <w:numId w:val="61"/>
        </w:numPr>
      </w:pPr>
      <w:r w:rsidRPr="009E779A">
        <w:t>Training that takes place on the phone.</w:t>
      </w:r>
    </w:p>
    <w:p w:rsidR="00072531" w:rsidRPr="009E779A" w:rsidRDefault="00F63A72" w:rsidP="00072531">
      <w:pPr>
        <w:pStyle w:val="ListParagraph"/>
        <w:numPr>
          <w:ilvl w:val="0"/>
          <w:numId w:val="61"/>
        </w:numPr>
        <w:rPr>
          <w:color w:val="FF0000"/>
        </w:rPr>
      </w:pPr>
      <w:r w:rsidRPr="009E779A">
        <w:rPr>
          <w:color w:val="FF0000"/>
        </w:rPr>
        <w:t>T</w:t>
      </w:r>
      <w:r w:rsidR="007050CF" w:rsidRPr="009E779A">
        <w:rPr>
          <w:color w:val="FF0000"/>
        </w:rPr>
        <w:t xml:space="preserve">raining that takes place on an Internet or Intranet </w:t>
      </w:r>
      <w:r w:rsidRPr="009E779A">
        <w:rPr>
          <w:color w:val="FF0000"/>
        </w:rPr>
        <w:t>page.</w:t>
      </w:r>
    </w:p>
    <w:p w:rsidR="00072531" w:rsidRPr="009E779A" w:rsidRDefault="00F63A72" w:rsidP="00072531">
      <w:pPr>
        <w:pStyle w:val="ListParagraph"/>
        <w:numPr>
          <w:ilvl w:val="0"/>
          <w:numId w:val="61"/>
        </w:numPr>
      </w:pPr>
      <w:r w:rsidRPr="009E779A">
        <w:t>Training that takes place between to team members.</w:t>
      </w:r>
    </w:p>
    <w:p w:rsidR="00072531" w:rsidRPr="009E779A" w:rsidRDefault="00F63A72" w:rsidP="00072531">
      <w:pPr>
        <w:pStyle w:val="ListParagraph"/>
        <w:numPr>
          <w:ilvl w:val="0"/>
          <w:numId w:val="61"/>
        </w:numPr>
      </w:pPr>
      <w:r w:rsidRPr="009E779A">
        <w:t>None of the above</w:t>
      </w:r>
    </w:p>
    <w:p w:rsidR="00072531" w:rsidRPr="009E779A" w:rsidRDefault="004E4328" w:rsidP="00072531">
      <w:pPr>
        <w:ind w:left="720"/>
        <w:rPr>
          <w:color w:val="FF0000"/>
        </w:rPr>
      </w:pPr>
      <w:r w:rsidRPr="009E779A">
        <w:rPr>
          <w:color w:val="FF0000"/>
        </w:rPr>
        <w:t>This type of training can consist of quizzes, written information, videos, and simulations.</w:t>
      </w:r>
      <w:r w:rsidR="009E779A" w:rsidRPr="009E779A">
        <w:rPr>
          <w:color w:val="FF0000"/>
        </w:rPr>
        <w:t xml:space="preserve"> </w:t>
      </w:r>
    </w:p>
    <w:p w:rsidR="00072531" w:rsidRPr="009E779A" w:rsidRDefault="007050CF" w:rsidP="00072531">
      <w:pPr>
        <w:numPr>
          <w:ilvl w:val="0"/>
          <w:numId w:val="58"/>
        </w:numPr>
      </w:pPr>
      <w:r w:rsidRPr="009E779A">
        <w:t>What can web-</w:t>
      </w:r>
      <w:r w:rsidR="00097602" w:rsidRPr="009E779A">
        <w:t>based training consist of</w:t>
      </w:r>
      <w:r w:rsidR="00D80C60" w:rsidRPr="009E779A">
        <w:t>?</w:t>
      </w:r>
    </w:p>
    <w:p w:rsidR="00072531" w:rsidRPr="009E779A" w:rsidRDefault="00097602" w:rsidP="00072531">
      <w:pPr>
        <w:pStyle w:val="ListParagraph"/>
        <w:numPr>
          <w:ilvl w:val="0"/>
          <w:numId w:val="62"/>
        </w:numPr>
      </w:pPr>
      <w:r w:rsidRPr="009E779A">
        <w:t>Written information</w:t>
      </w:r>
      <w:r w:rsidR="007050CF" w:rsidRPr="009E779A">
        <w:t>.</w:t>
      </w:r>
    </w:p>
    <w:p w:rsidR="00072531" w:rsidRPr="009E779A" w:rsidRDefault="00097602" w:rsidP="00BD644C">
      <w:pPr>
        <w:pStyle w:val="ListParagraph"/>
        <w:numPr>
          <w:ilvl w:val="0"/>
          <w:numId w:val="62"/>
        </w:numPr>
      </w:pPr>
      <w:r w:rsidRPr="009E779A">
        <w:t>Pictures and videos</w:t>
      </w:r>
      <w:r w:rsidR="007050CF" w:rsidRPr="009E779A">
        <w:t>.</w:t>
      </w:r>
    </w:p>
    <w:p w:rsidR="00072531" w:rsidRPr="009E779A" w:rsidRDefault="00097602" w:rsidP="00072531">
      <w:pPr>
        <w:pStyle w:val="ListParagraph"/>
        <w:numPr>
          <w:ilvl w:val="0"/>
          <w:numId w:val="62"/>
        </w:numPr>
      </w:pPr>
      <w:r w:rsidRPr="009E779A">
        <w:t>Interactive forums</w:t>
      </w:r>
      <w:r w:rsidR="007050CF" w:rsidRPr="009E779A">
        <w:t>.</w:t>
      </w:r>
    </w:p>
    <w:p w:rsidR="00072531" w:rsidRPr="009E779A" w:rsidRDefault="00097602" w:rsidP="00072531">
      <w:pPr>
        <w:pStyle w:val="ListParagraph"/>
        <w:numPr>
          <w:ilvl w:val="0"/>
          <w:numId w:val="62"/>
        </w:numPr>
        <w:rPr>
          <w:color w:val="FF0000"/>
        </w:rPr>
      </w:pPr>
      <w:r w:rsidRPr="009E779A">
        <w:rPr>
          <w:color w:val="FF0000"/>
        </w:rPr>
        <w:t>All of the above</w:t>
      </w:r>
      <w:r w:rsidR="007050CF" w:rsidRPr="009E779A">
        <w:rPr>
          <w:color w:val="FF0000"/>
        </w:rPr>
        <w:t>.</w:t>
      </w:r>
    </w:p>
    <w:p w:rsidR="00437577" w:rsidRDefault="004E4328" w:rsidP="00C81ADD">
      <w:pPr>
        <w:ind w:left="720"/>
        <w:rPr>
          <w:color w:val="FF0000"/>
        </w:rPr>
      </w:pPr>
      <w:r w:rsidRPr="009E779A">
        <w:rPr>
          <w:color w:val="FF0000"/>
        </w:rPr>
        <w:t>Web-based training is training that takes place on an intranet or internet page.</w:t>
      </w:r>
      <w:r w:rsidR="009E779A" w:rsidRPr="009E779A">
        <w:rPr>
          <w:color w:val="FF0000"/>
        </w:rPr>
        <w:t xml:space="preserve"> </w:t>
      </w:r>
      <w:r w:rsidRPr="009E779A">
        <w:rPr>
          <w:color w:val="FF0000"/>
        </w:rPr>
        <w:t>These trainings can have multiple applications.</w:t>
      </w:r>
    </w:p>
    <w:p w:rsidR="00437577" w:rsidRDefault="00437577">
      <w:pPr>
        <w:spacing w:after="0" w:line="240" w:lineRule="auto"/>
        <w:rPr>
          <w:color w:val="FF0000"/>
        </w:rPr>
      </w:pPr>
      <w:r>
        <w:rPr>
          <w:color w:val="FF0000"/>
        </w:rPr>
        <w:br w:type="page"/>
      </w:r>
    </w:p>
    <w:p w:rsidR="009D5136" w:rsidRPr="009E779A" w:rsidRDefault="007050CF" w:rsidP="009D5136">
      <w:pPr>
        <w:numPr>
          <w:ilvl w:val="0"/>
          <w:numId w:val="58"/>
        </w:numPr>
      </w:pPr>
      <w:r w:rsidRPr="009E779A">
        <w:lastRenderedPageBreak/>
        <w:t>According to the module, w</w:t>
      </w:r>
      <w:r w:rsidR="00097602" w:rsidRPr="009E779A">
        <w:t xml:space="preserve">hat </w:t>
      </w:r>
      <w:r w:rsidRPr="009E779A">
        <w:t>is defined as</w:t>
      </w:r>
      <w:r w:rsidR="00097602" w:rsidRPr="009E779A">
        <w:t xml:space="preserve"> </w:t>
      </w:r>
      <w:r w:rsidRPr="009E779A">
        <w:t>“</w:t>
      </w:r>
      <w:r w:rsidR="00097602" w:rsidRPr="009E779A">
        <w:t>team members training other team members</w:t>
      </w:r>
      <w:r w:rsidRPr="009E779A">
        <w:t>”</w:t>
      </w:r>
      <w:r w:rsidR="00FC14E3" w:rsidRPr="009E779A">
        <w:t>?</w:t>
      </w:r>
    </w:p>
    <w:p w:rsidR="009D5136" w:rsidRPr="009E779A" w:rsidRDefault="00097602" w:rsidP="009D5136">
      <w:pPr>
        <w:pStyle w:val="ListParagraph"/>
        <w:numPr>
          <w:ilvl w:val="0"/>
          <w:numId w:val="65"/>
        </w:numPr>
      </w:pPr>
      <w:r w:rsidRPr="009E779A">
        <w:t>Person to person</w:t>
      </w:r>
    </w:p>
    <w:p w:rsidR="009D5136" w:rsidRPr="009E779A" w:rsidRDefault="00097602" w:rsidP="009D5136">
      <w:pPr>
        <w:pStyle w:val="ListParagraph"/>
        <w:numPr>
          <w:ilvl w:val="0"/>
          <w:numId w:val="65"/>
        </w:numPr>
      </w:pPr>
      <w:r w:rsidRPr="009E779A">
        <w:t>Management to employee</w:t>
      </w:r>
    </w:p>
    <w:p w:rsidR="009D5136" w:rsidRPr="009E779A" w:rsidRDefault="00097602" w:rsidP="009D5136">
      <w:pPr>
        <w:pStyle w:val="ListParagraph"/>
        <w:numPr>
          <w:ilvl w:val="0"/>
          <w:numId w:val="65"/>
        </w:numPr>
        <w:rPr>
          <w:color w:val="FF0000"/>
        </w:rPr>
      </w:pPr>
      <w:r w:rsidRPr="009E779A">
        <w:rPr>
          <w:color w:val="FF0000"/>
        </w:rPr>
        <w:t>Peer to peer</w:t>
      </w:r>
    </w:p>
    <w:p w:rsidR="009D5136" w:rsidRPr="009E779A" w:rsidRDefault="00097602" w:rsidP="009D5136">
      <w:pPr>
        <w:pStyle w:val="ListParagraph"/>
        <w:numPr>
          <w:ilvl w:val="0"/>
          <w:numId w:val="65"/>
        </w:numPr>
      </w:pPr>
      <w:r w:rsidRPr="009E779A">
        <w:t>None of the above</w:t>
      </w:r>
    </w:p>
    <w:p w:rsidR="00D478D2" w:rsidRPr="009E779A" w:rsidRDefault="004E4328" w:rsidP="00D478D2">
      <w:pPr>
        <w:ind w:left="720"/>
        <w:rPr>
          <w:color w:val="FF0000"/>
        </w:rPr>
      </w:pPr>
      <w:r w:rsidRPr="009E779A">
        <w:rPr>
          <w:color w:val="FF0000"/>
        </w:rPr>
        <w:t xml:space="preserve">Peer to peer training helps new team members </w:t>
      </w:r>
      <w:r w:rsidR="00C81ADD" w:rsidRPr="009E779A">
        <w:rPr>
          <w:color w:val="FF0000"/>
        </w:rPr>
        <w:t xml:space="preserve">get to know and </w:t>
      </w:r>
      <w:r w:rsidRPr="009E779A">
        <w:rPr>
          <w:color w:val="FF0000"/>
        </w:rPr>
        <w:t xml:space="preserve">bond </w:t>
      </w:r>
      <w:r w:rsidR="00C81ADD" w:rsidRPr="009E779A">
        <w:rPr>
          <w:color w:val="FF0000"/>
        </w:rPr>
        <w:t xml:space="preserve">with </w:t>
      </w:r>
      <w:r w:rsidRPr="009E779A">
        <w:rPr>
          <w:color w:val="FF0000"/>
        </w:rPr>
        <w:t>other team members.</w:t>
      </w:r>
      <w:r w:rsidR="009E779A" w:rsidRPr="009E779A">
        <w:rPr>
          <w:color w:val="FF0000"/>
        </w:rPr>
        <w:t xml:space="preserve"> </w:t>
      </w:r>
      <w:r w:rsidRPr="009E779A">
        <w:rPr>
          <w:color w:val="FF0000"/>
        </w:rPr>
        <w:t>This type of training also helps facilitate communication, and gives new team members a chance to ask questions.</w:t>
      </w:r>
    </w:p>
    <w:p w:rsidR="009D5136" w:rsidRPr="009E779A" w:rsidRDefault="00097602" w:rsidP="009D5136">
      <w:pPr>
        <w:numPr>
          <w:ilvl w:val="0"/>
          <w:numId w:val="58"/>
        </w:numPr>
      </w:pPr>
      <w:r w:rsidRPr="009E779A">
        <w:t>What is a benefit of peer to peer training</w:t>
      </w:r>
      <w:r w:rsidR="00D80C60" w:rsidRPr="009E779A">
        <w:t>?</w:t>
      </w:r>
    </w:p>
    <w:p w:rsidR="009D5136" w:rsidRPr="009E779A" w:rsidRDefault="00097602" w:rsidP="009D5136">
      <w:pPr>
        <w:pStyle w:val="ListParagraph"/>
        <w:numPr>
          <w:ilvl w:val="0"/>
          <w:numId w:val="66"/>
        </w:numPr>
      </w:pPr>
      <w:r w:rsidRPr="009E779A">
        <w:t>It allows tem members to become acquainted with management.</w:t>
      </w:r>
    </w:p>
    <w:p w:rsidR="009D5136" w:rsidRPr="009E779A" w:rsidRDefault="00097602" w:rsidP="009D5136">
      <w:pPr>
        <w:pStyle w:val="ListParagraph"/>
        <w:numPr>
          <w:ilvl w:val="0"/>
          <w:numId w:val="66"/>
        </w:numPr>
        <w:rPr>
          <w:color w:val="FF0000"/>
        </w:rPr>
      </w:pPr>
      <w:r w:rsidRPr="009E779A">
        <w:rPr>
          <w:color w:val="FF0000"/>
        </w:rPr>
        <w:t>It allows new team members to ask questions without the pressure of feeling intimidated.</w:t>
      </w:r>
    </w:p>
    <w:p w:rsidR="009D5136" w:rsidRPr="009E779A" w:rsidRDefault="00097602" w:rsidP="009D5136">
      <w:pPr>
        <w:pStyle w:val="ListParagraph"/>
        <w:numPr>
          <w:ilvl w:val="0"/>
          <w:numId w:val="66"/>
        </w:numPr>
      </w:pPr>
      <w:r w:rsidRPr="009E779A">
        <w:t>It allows old team members to have someone else do their job.</w:t>
      </w:r>
    </w:p>
    <w:p w:rsidR="009D5136" w:rsidRPr="009E779A" w:rsidRDefault="00097602" w:rsidP="009D5136">
      <w:pPr>
        <w:pStyle w:val="ListParagraph"/>
        <w:numPr>
          <w:ilvl w:val="0"/>
          <w:numId w:val="66"/>
        </w:numPr>
      </w:pPr>
      <w:r w:rsidRPr="009E779A">
        <w:t>All of the above</w:t>
      </w:r>
    </w:p>
    <w:p w:rsidR="00072531" w:rsidRPr="009E779A" w:rsidRDefault="004E4328" w:rsidP="009D5136">
      <w:pPr>
        <w:ind w:left="720"/>
        <w:rPr>
          <w:color w:val="FF0000"/>
        </w:rPr>
      </w:pPr>
      <w:r w:rsidRPr="009E779A">
        <w:rPr>
          <w:color w:val="FF0000"/>
        </w:rPr>
        <w:t>This type of training also helps team members get to know their newer team members.</w:t>
      </w:r>
      <w:r w:rsidR="009E779A" w:rsidRPr="009E779A">
        <w:rPr>
          <w:color w:val="FF0000"/>
        </w:rPr>
        <w:t xml:space="preserve"> </w:t>
      </w:r>
      <w:r w:rsidR="00224FBF" w:rsidRPr="009E779A">
        <w:rPr>
          <w:color w:val="FF0000"/>
        </w:rPr>
        <w:t>Familiarity helps with communication, which in turn helps strengthen the team.</w:t>
      </w:r>
      <w:r w:rsidR="009E779A" w:rsidRPr="009E779A">
        <w:rPr>
          <w:color w:val="FF0000"/>
        </w:rPr>
        <w:t xml:space="preserve"> </w:t>
      </w:r>
    </w:p>
    <w:p w:rsidR="00072531" w:rsidRPr="009E779A" w:rsidRDefault="00BC0CD2" w:rsidP="00072531">
      <w:pPr>
        <w:numPr>
          <w:ilvl w:val="0"/>
          <w:numId w:val="58"/>
        </w:numPr>
      </w:pPr>
      <w:r w:rsidRPr="009E779A">
        <w:t>What should you do once training is completed?</w:t>
      </w:r>
    </w:p>
    <w:p w:rsidR="00072531" w:rsidRPr="009E779A" w:rsidRDefault="007050CF" w:rsidP="00072531">
      <w:pPr>
        <w:pStyle w:val="ListParagraph"/>
        <w:numPr>
          <w:ilvl w:val="0"/>
          <w:numId w:val="63"/>
        </w:numPr>
        <w:rPr>
          <w:color w:val="FF0000"/>
        </w:rPr>
      </w:pPr>
      <w:r w:rsidRPr="009E779A">
        <w:rPr>
          <w:color w:val="FF0000"/>
        </w:rPr>
        <w:t>Ass</w:t>
      </w:r>
      <w:r w:rsidR="00BC0CD2" w:rsidRPr="009E779A">
        <w:rPr>
          <w:color w:val="FF0000"/>
        </w:rPr>
        <w:t>ess the training.</w:t>
      </w:r>
    </w:p>
    <w:p w:rsidR="00072531" w:rsidRPr="009E779A" w:rsidRDefault="00BC0CD2" w:rsidP="00072531">
      <w:pPr>
        <w:pStyle w:val="ListParagraph"/>
        <w:numPr>
          <w:ilvl w:val="0"/>
          <w:numId w:val="63"/>
        </w:numPr>
      </w:pPr>
      <w:r w:rsidRPr="009E779A">
        <w:t>Give the new team member an assignment.</w:t>
      </w:r>
    </w:p>
    <w:p w:rsidR="00072531" w:rsidRPr="009E779A" w:rsidRDefault="007050CF" w:rsidP="00072531">
      <w:pPr>
        <w:pStyle w:val="ListParagraph"/>
        <w:numPr>
          <w:ilvl w:val="0"/>
          <w:numId w:val="63"/>
        </w:numPr>
      </w:pPr>
      <w:r w:rsidRPr="009E779A">
        <w:t>Do more web-</w:t>
      </w:r>
      <w:r w:rsidR="00BC0CD2" w:rsidRPr="009E779A">
        <w:t>based training.</w:t>
      </w:r>
    </w:p>
    <w:p w:rsidR="00072531" w:rsidRPr="009E779A" w:rsidRDefault="00A910DF" w:rsidP="00072531">
      <w:pPr>
        <w:pStyle w:val="ListParagraph"/>
        <w:numPr>
          <w:ilvl w:val="0"/>
          <w:numId w:val="63"/>
        </w:numPr>
      </w:pPr>
      <w:r w:rsidRPr="009E779A">
        <w:t>None of the above</w:t>
      </w:r>
    </w:p>
    <w:p w:rsidR="00072531" w:rsidRPr="009E779A" w:rsidRDefault="00F63A72" w:rsidP="00072531">
      <w:pPr>
        <w:ind w:left="720"/>
        <w:rPr>
          <w:color w:val="FF0000"/>
        </w:rPr>
      </w:pPr>
      <w:r w:rsidRPr="009E779A">
        <w:rPr>
          <w:color w:val="FF0000"/>
        </w:rPr>
        <w:t>Once training has been completed its time to assess the training and decide if any retraining is necessary</w:t>
      </w:r>
      <w:r w:rsidR="00B17160" w:rsidRPr="009E779A">
        <w:rPr>
          <w:color w:val="FF0000"/>
        </w:rPr>
        <w:t>.</w:t>
      </w:r>
    </w:p>
    <w:p w:rsidR="00072531" w:rsidRPr="009E779A" w:rsidRDefault="00BC0CD2" w:rsidP="00072531">
      <w:pPr>
        <w:numPr>
          <w:ilvl w:val="0"/>
          <w:numId w:val="58"/>
        </w:numPr>
      </w:pPr>
      <w:r w:rsidRPr="009E779A">
        <w:t>Which of the following is a true statement</w:t>
      </w:r>
      <w:r w:rsidR="00A910DF" w:rsidRPr="009E779A">
        <w:t>?</w:t>
      </w:r>
    </w:p>
    <w:p w:rsidR="00072531" w:rsidRPr="009E779A" w:rsidRDefault="00BC0CD2" w:rsidP="00072531">
      <w:pPr>
        <w:pStyle w:val="ListParagraph"/>
        <w:numPr>
          <w:ilvl w:val="0"/>
          <w:numId w:val="64"/>
        </w:numPr>
      </w:pPr>
      <w:r w:rsidRPr="009E779A">
        <w:t>Retraining a team member is a waste of time</w:t>
      </w:r>
      <w:r w:rsidR="007050CF" w:rsidRPr="009E779A">
        <w:t>.</w:t>
      </w:r>
    </w:p>
    <w:p w:rsidR="00072531" w:rsidRPr="009E779A" w:rsidRDefault="00BC0CD2" w:rsidP="00072531">
      <w:pPr>
        <w:pStyle w:val="ListParagraph"/>
        <w:numPr>
          <w:ilvl w:val="0"/>
          <w:numId w:val="64"/>
        </w:numPr>
        <w:rPr>
          <w:color w:val="FF0000"/>
        </w:rPr>
      </w:pPr>
      <w:r w:rsidRPr="009E779A">
        <w:rPr>
          <w:color w:val="FF0000"/>
        </w:rPr>
        <w:t>The need for r</w:t>
      </w:r>
      <w:r w:rsidR="007050CF" w:rsidRPr="009E779A">
        <w:rPr>
          <w:color w:val="FF0000"/>
        </w:rPr>
        <w:t>etraining is not necessarily a reflection of</w:t>
      </w:r>
      <w:r w:rsidRPr="009E779A">
        <w:rPr>
          <w:color w:val="FF0000"/>
        </w:rPr>
        <w:t xml:space="preserve"> the new team member.</w:t>
      </w:r>
    </w:p>
    <w:p w:rsidR="00072531" w:rsidRPr="009E779A" w:rsidRDefault="00BC0CD2" w:rsidP="00072531">
      <w:pPr>
        <w:pStyle w:val="ListParagraph"/>
        <w:numPr>
          <w:ilvl w:val="0"/>
          <w:numId w:val="64"/>
        </w:numPr>
      </w:pPr>
      <w:r w:rsidRPr="009E779A">
        <w:t xml:space="preserve">New team members </w:t>
      </w:r>
      <w:r w:rsidR="007050CF" w:rsidRPr="009E779A">
        <w:t>who</w:t>
      </w:r>
      <w:r w:rsidRPr="009E779A">
        <w:t xml:space="preserve"> have to be retrained are lazy.</w:t>
      </w:r>
    </w:p>
    <w:p w:rsidR="00072531" w:rsidRPr="009E779A" w:rsidRDefault="001D7B69" w:rsidP="00072531">
      <w:pPr>
        <w:pStyle w:val="ListParagraph"/>
        <w:numPr>
          <w:ilvl w:val="0"/>
          <w:numId w:val="64"/>
        </w:numPr>
      </w:pPr>
      <w:r w:rsidRPr="009E779A">
        <w:t xml:space="preserve"> </w:t>
      </w:r>
      <w:r w:rsidR="00BC0CD2" w:rsidRPr="009E779A">
        <w:t>None of the above</w:t>
      </w:r>
      <w:r w:rsidR="007050CF" w:rsidRPr="009E779A">
        <w:t>.</w:t>
      </w:r>
    </w:p>
    <w:p w:rsidR="00437577" w:rsidRDefault="00224FBF" w:rsidP="00C81ADD">
      <w:pPr>
        <w:ind w:left="720"/>
        <w:rPr>
          <w:color w:val="FF0000"/>
        </w:rPr>
      </w:pPr>
      <w:r w:rsidRPr="009E779A">
        <w:rPr>
          <w:color w:val="FF0000"/>
        </w:rPr>
        <w:t>People learn differently, and sometimes the training needs to be altered.</w:t>
      </w:r>
      <w:r w:rsidR="009E779A" w:rsidRPr="009E779A">
        <w:rPr>
          <w:color w:val="FF0000"/>
        </w:rPr>
        <w:t xml:space="preserve"> </w:t>
      </w:r>
      <w:r w:rsidRPr="009E779A">
        <w:rPr>
          <w:color w:val="FF0000"/>
        </w:rPr>
        <w:t>If the team member is a visual learner, you may need to incorporate pictures.</w:t>
      </w:r>
      <w:r w:rsidR="009E779A" w:rsidRPr="009E779A">
        <w:rPr>
          <w:color w:val="FF0000"/>
        </w:rPr>
        <w:t xml:space="preserve"> </w:t>
      </w:r>
      <w:r w:rsidRPr="009E779A">
        <w:rPr>
          <w:color w:val="FF0000"/>
        </w:rPr>
        <w:t>If the team m</w:t>
      </w:r>
      <w:r w:rsidR="00C81ADD" w:rsidRPr="009E779A">
        <w:rPr>
          <w:color w:val="FF0000"/>
        </w:rPr>
        <w:t>ember is an auditory learner, he</w:t>
      </w:r>
      <w:r w:rsidRPr="009E779A">
        <w:rPr>
          <w:color w:val="FF0000"/>
        </w:rPr>
        <w:t xml:space="preserve"> may require further explanation</w:t>
      </w:r>
      <w:r w:rsidR="00C81ADD" w:rsidRPr="009E779A">
        <w:rPr>
          <w:color w:val="FF0000"/>
        </w:rPr>
        <w:t>,</w:t>
      </w:r>
      <w:r w:rsidRPr="009E779A">
        <w:rPr>
          <w:color w:val="FF0000"/>
        </w:rPr>
        <w:t xml:space="preserve"> possibly via the telephone.</w:t>
      </w:r>
      <w:r w:rsidR="009E779A" w:rsidRPr="009E779A">
        <w:rPr>
          <w:color w:val="FF0000"/>
        </w:rPr>
        <w:t xml:space="preserve"> </w:t>
      </w:r>
    </w:p>
    <w:p w:rsidR="00437577" w:rsidRDefault="00437577">
      <w:pPr>
        <w:spacing w:after="0" w:line="240" w:lineRule="auto"/>
        <w:rPr>
          <w:color w:val="FF0000"/>
        </w:rPr>
      </w:pPr>
      <w:r>
        <w:rPr>
          <w:color w:val="FF0000"/>
        </w:rPr>
        <w:br w:type="page"/>
      </w:r>
    </w:p>
    <w:p w:rsidR="00072531" w:rsidRPr="009E779A" w:rsidRDefault="00BC0CD2" w:rsidP="00072531">
      <w:pPr>
        <w:numPr>
          <w:ilvl w:val="0"/>
          <w:numId w:val="58"/>
        </w:numPr>
      </w:pPr>
      <w:r w:rsidRPr="009E779A">
        <w:lastRenderedPageBreak/>
        <w:t>Why can’t Frank visit Ursula at her home</w:t>
      </w:r>
      <w:r w:rsidR="004632CD" w:rsidRPr="009E779A">
        <w:t>?</w:t>
      </w:r>
    </w:p>
    <w:p w:rsidR="00072531" w:rsidRPr="009E779A" w:rsidRDefault="00BC0CD2" w:rsidP="00072531">
      <w:pPr>
        <w:pStyle w:val="ListParagraph"/>
        <w:numPr>
          <w:ilvl w:val="0"/>
          <w:numId w:val="67"/>
        </w:numPr>
        <w:rPr>
          <w:color w:val="FF0000"/>
        </w:rPr>
      </w:pPr>
      <w:r w:rsidRPr="009E779A">
        <w:rPr>
          <w:color w:val="FF0000"/>
        </w:rPr>
        <w:t>Because the company doesn’t have the budget for travel.</w:t>
      </w:r>
    </w:p>
    <w:p w:rsidR="00072531" w:rsidRPr="009E779A" w:rsidRDefault="00BC0CD2" w:rsidP="00072531">
      <w:pPr>
        <w:pStyle w:val="ListParagraph"/>
        <w:numPr>
          <w:ilvl w:val="0"/>
          <w:numId w:val="67"/>
        </w:numPr>
      </w:pPr>
      <w:r w:rsidRPr="009E779A">
        <w:t>Because Ursula doesn’t want Frank to visit.</w:t>
      </w:r>
    </w:p>
    <w:p w:rsidR="00072531" w:rsidRPr="009E779A" w:rsidRDefault="00BC0CD2" w:rsidP="00072531">
      <w:pPr>
        <w:pStyle w:val="ListParagraph"/>
        <w:numPr>
          <w:ilvl w:val="0"/>
          <w:numId w:val="67"/>
        </w:numPr>
      </w:pPr>
      <w:r w:rsidRPr="009E779A">
        <w:t>Because Frank doesn’t feel like it’s necessary to visit Ursula.</w:t>
      </w:r>
    </w:p>
    <w:p w:rsidR="00072531" w:rsidRPr="009E779A" w:rsidRDefault="00BC0CD2" w:rsidP="00072531">
      <w:pPr>
        <w:pStyle w:val="ListParagraph"/>
        <w:numPr>
          <w:ilvl w:val="0"/>
          <w:numId w:val="67"/>
        </w:numPr>
      </w:pPr>
      <w:r w:rsidRPr="009E779A">
        <w:t>Because Ur</w:t>
      </w:r>
      <w:r w:rsidR="007050CF" w:rsidRPr="009E779A">
        <w:t>sula is supposed to come visit F</w:t>
      </w:r>
      <w:r w:rsidRPr="009E779A">
        <w:t>rank</w:t>
      </w:r>
      <w:r w:rsidR="007050CF" w:rsidRPr="009E779A">
        <w:t>.</w:t>
      </w:r>
    </w:p>
    <w:p w:rsidR="00072531" w:rsidRPr="009E779A" w:rsidRDefault="00F63A72" w:rsidP="00072531">
      <w:pPr>
        <w:ind w:left="720"/>
        <w:rPr>
          <w:color w:val="FF0000"/>
        </w:rPr>
      </w:pPr>
      <w:r w:rsidRPr="009E779A">
        <w:rPr>
          <w:color w:val="FF0000"/>
        </w:rPr>
        <w:t>Frank is not able to go visit Ursula at her home because she lives across the country and his company doesn’t have the budget for him to travel</w:t>
      </w:r>
      <w:r w:rsidR="003E3362" w:rsidRPr="009E779A">
        <w:rPr>
          <w:color w:val="FF0000"/>
        </w:rPr>
        <w:t>.</w:t>
      </w:r>
    </w:p>
    <w:p w:rsidR="00072531" w:rsidRPr="009E779A" w:rsidRDefault="00BC0CD2" w:rsidP="00072531">
      <w:pPr>
        <w:numPr>
          <w:ilvl w:val="0"/>
          <w:numId w:val="58"/>
        </w:numPr>
      </w:pPr>
      <w:r w:rsidRPr="009E779A">
        <w:t>What ways did Frank come up with to help train Ursula</w:t>
      </w:r>
      <w:r w:rsidR="001D7B69" w:rsidRPr="009E779A">
        <w:t>?</w:t>
      </w:r>
    </w:p>
    <w:p w:rsidR="00072531" w:rsidRPr="009E779A" w:rsidRDefault="00BC0CD2" w:rsidP="00072531">
      <w:pPr>
        <w:pStyle w:val="ListParagraph"/>
        <w:numPr>
          <w:ilvl w:val="0"/>
          <w:numId w:val="68"/>
        </w:numPr>
      </w:pPr>
      <w:r w:rsidRPr="009E779A">
        <w:t>He has videos for her to watch.</w:t>
      </w:r>
    </w:p>
    <w:p w:rsidR="00072531" w:rsidRPr="009E779A" w:rsidRDefault="00BC0CD2" w:rsidP="00072531">
      <w:pPr>
        <w:pStyle w:val="ListParagraph"/>
        <w:numPr>
          <w:ilvl w:val="0"/>
          <w:numId w:val="68"/>
        </w:numPr>
      </w:pPr>
      <w:r w:rsidRPr="009E779A">
        <w:t>He has visual simulations for her to complete.</w:t>
      </w:r>
    </w:p>
    <w:p w:rsidR="00072531" w:rsidRPr="009E779A" w:rsidRDefault="00BC0CD2" w:rsidP="00072531">
      <w:pPr>
        <w:pStyle w:val="ListParagraph"/>
        <w:numPr>
          <w:ilvl w:val="0"/>
          <w:numId w:val="68"/>
        </w:numPr>
      </w:pPr>
      <w:r w:rsidRPr="009E779A">
        <w:t>He plans on telecommuting with Ursula.</w:t>
      </w:r>
    </w:p>
    <w:p w:rsidR="00072531" w:rsidRPr="009E779A" w:rsidRDefault="00BC0CD2" w:rsidP="00072531">
      <w:pPr>
        <w:pStyle w:val="ListParagraph"/>
        <w:numPr>
          <w:ilvl w:val="0"/>
          <w:numId w:val="68"/>
        </w:numPr>
        <w:rPr>
          <w:color w:val="FF0000"/>
        </w:rPr>
      </w:pPr>
      <w:r w:rsidRPr="009E779A">
        <w:rPr>
          <w:color w:val="FF0000"/>
        </w:rPr>
        <w:t>All of the above.</w:t>
      </w:r>
    </w:p>
    <w:p w:rsidR="00072531" w:rsidRPr="009E779A" w:rsidRDefault="00BC0CD2" w:rsidP="00072531">
      <w:pPr>
        <w:ind w:left="720"/>
        <w:rPr>
          <w:color w:val="FF0000"/>
        </w:rPr>
      </w:pPr>
      <w:r w:rsidRPr="009E779A">
        <w:rPr>
          <w:color w:val="FF0000"/>
        </w:rPr>
        <w:t>Frank</w:t>
      </w:r>
      <w:r w:rsidR="00F63A72" w:rsidRPr="009E779A">
        <w:rPr>
          <w:color w:val="FF0000"/>
        </w:rPr>
        <w:t xml:space="preserve"> has come up with several videos, print material, and virtual simulations on the web</w:t>
      </w:r>
      <w:r w:rsidR="007050CF" w:rsidRPr="009E779A">
        <w:rPr>
          <w:color w:val="FF0000"/>
        </w:rPr>
        <w:t xml:space="preserve"> to train Ursula</w:t>
      </w:r>
      <w:r w:rsidR="00F63A72" w:rsidRPr="009E779A">
        <w:rPr>
          <w:color w:val="FF0000"/>
        </w:rPr>
        <w:t>.</w:t>
      </w:r>
      <w:r w:rsidR="009E779A" w:rsidRPr="009E779A">
        <w:rPr>
          <w:color w:val="FF0000"/>
        </w:rPr>
        <w:t xml:space="preserve"> </w:t>
      </w:r>
      <w:r w:rsidR="00F63A72" w:rsidRPr="009E779A">
        <w:rPr>
          <w:color w:val="FF0000"/>
        </w:rPr>
        <w:t xml:space="preserve">He </w:t>
      </w:r>
      <w:r w:rsidR="007050CF" w:rsidRPr="009E779A">
        <w:rPr>
          <w:color w:val="FF0000"/>
        </w:rPr>
        <w:t xml:space="preserve">specifically wants to telecommute with Ursula </w:t>
      </w:r>
      <w:r w:rsidR="00F63A72" w:rsidRPr="009E779A">
        <w:rPr>
          <w:color w:val="FF0000"/>
        </w:rPr>
        <w:t>while she is doing some of the virtual simulations in case she has questions</w:t>
      </w:r>
      <w:r w:rsidR="003E3362" w:rsidRPr="009E779A">
        <w:rPr>
          <w:color w:val="FF0000"/>
        </w:rPr>
        <w:t>.</w:t>
      </w:r>
    </w:p>
    <w:p w:rsidR="00381A27" w:rsidRPr="009E779A" w:rsidRDefault="00381A27" w:rsidP="008543C3"/>
    <w:p w:rsidR="00BA597C" w:rsidRPr="009E779A" w:rsidRDefault="00381A27" w:rsidP="00E2260E">
      <w:pPr>
        <w:pStyle w:val="Heading1"/>
      </w:pPr>
      <w:r w:rsidRPr="009E779A">
        <w:br w:type="page"/>
      </w:r>
    </w:p>
    <w:p w:rsidR="00B33DC8" w:rsidRPr="009E779A" w:rsidRDefault="00437577" w:rsidP="00E2260E">
      <w:pPr>
        <w:pStyle w:val="Heading1"/>
        <w:rPr>
          <w:lang w:eastAsia="zh-TW"/>
        </w:rPr>
      </w:pPr>
      <w:bookmarkStart w:id="60" w:name="_Toc407102212"/>
      <w:r w:rsidRPr="009E779A">
        <w:rPr>
          <w:lang w:bidi="ar-SA"/>
        </w:rPr>
        <w:lastRenderedPageBreak/>
        <mc:AlternateContent>
          <mc:Choice Requires="wps">
            <w:drawing>
              <wp:anchor distT="91440" distB="91440" distL="114300" distR="114300" simplePos="0" relativeHeight="251662848" behindDoc="0" locked="0" layoutInCell="1" allowOverlap="1" wp14:anchorId="18AF06AF" wp14:editId="0DA0331B">
                <wp:simplePos x="0" y="0"/>
                <wp:positionH relativeFrom="page">
                  <wp:posOffset>-200025</wp:posOffset>
                </wp:positionH>
                <wp:positionV relativeFrom="page">
                  <wp:posOffset>-9525</wp:posOffset>
                </wp:positionV>
                <wp:extent cx="8186420" cy="2133600"/>
                <wp:effectExtent l="0" t="0" r="5080" b="0"/>
                <wp:wrapSquare wrapText="bothSides"/>
                <wp:docPr id="2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2133600"/>
                        </a:xfrm>
                        <a:prstGeom prst="rect">
                          <a:avLst/>
                        </a:prstGeom>
                        <a:gradFill>
                          <a:gsLst>
                            <a:gs pos="0">
                              <a:srgbClr val="FFFFFF"/>
                            </a:gs>
                            <a:gs pos="100000">
                              <a:schemeClr val="bg1">
                                <a:lumMod val="50000"/>
                              </a:schemeClr>
                            </a:gs>
                          </a:gsLst>
                          <a:lin ang="5400000" scaled="1"/>
                        </a:gradFill>
                        <a:ln>
                          <a:noFill/>
                        </a:ln>
                        <a:effectLst/>
                        <a:extLst/>
                      </wps:spPr>
                      <wps:txbx>
                        <w:txbxContent>
                          <w:p w:rsidR="00437577" w:rsidRDefault="009E779A" w:rsidP="0043757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Outstanding leade</w:t>
                            </w:r>
                            <w:r>
                              <w:rPr>
                                <w:rFonts w:asciiTheme="majorHAnsi" w:hAnsiTheme="majorHAnsi"/>
                                <w:i/>
                                <w:sz w:val="28"/>
                                <w:szCs w:val="28"/>
                              </w:rPr>
                              <w:t xml:space="preserve">rs go out of their way to boost </w:t>
                            </w:r>
                            <w:r w:rsidRPr="00B00A97">
                              <w:rPr>
                                <w:rFonts w:asciiTheme="majorHAnsi" w:hAnsiTheme="majorHAnsi"/>
                                <w:i/>
                                <w:sz w:val="28"/>
                                <w:szCs w:val="28"/>
                              </w:rPr>
                              <w:t>the self-esteem of their personnel. If people believe in themselves, it's am</w:t>
                            </w:r>
                            <w:r>
                              <w:rPr>
                                <w:rFonts w:asciiTheme="majorHAnsi" w:hAnsiTheme="majorHAnsi"/>
                                <w:i/>
                                <w:sz w:val="28"/>
                                <w:szCs w:val="28"/>
                              </w:rPr>
                              <w:t>azing what they can accomplish</w:t>
                            </w:r>
                            <w:r w:rsidRPr="00B00A97">
                              <w:rPr>
                                <w:rFonts w:asciiTheme="majorHAnsi" w:hAnsiTheme="majorHAnsi"/>
                                <w:i/>
                                <w:sz w:val="28"/>
                                <w:szCs w:val="28"/>
                              </w:rPr>
                              <w:tab/>
                            </w:r>
                          </w:p>
                          <w:p w:rsidR="009E779A" w:rsidRDefault="009E779A"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Sam Walton</w:t>
                            </w:r>
                          </w:p>
                          <w:p w:rsidR="00437577" w:rsidRPr="00C06439" w:rsidRDefault="00437577"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5.75pt;margin-top:-.75pt;width:644.6pt;height:168pt;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" stroked="f">
                <v:fill color2="#7f7f7f [1612]" focus="100%" type="gradient"/>
                <v:textbox inset="4in,54pt,1in,0">
                  <w:txbxContent>
                    <w:p w:rsidR="00437577" w:rsidRDefault="009E779A" w:rsidP="0043757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Outstanding leade</w:t>
                      </w:r>
                      <w:r>
                        <w:rPr>
                          <w:rFonts w:asciiTheme="majorHAnsi" w:hAnsiTheme="majorHAnsi"/>
                          <w:i/>
                          <w:sz w:val="28"/>
                          <w:szCs w:val="28"/>
                        </w:rPr>
                        <w:t xml:space="preserve">rs go out of their way to boost </w:t>
                      </w:r>
                      <w:r w:rsidRPr="00B00A97">
                        <w:rPr>
                          <w:rFonts w:asciiTheme="majorHAnsi" w:hAnsiTheme="majorHAnsi"/>
                          <w:i/>
                          <w:sz w:val="28"/>
                          <w:szCs w:val="28"/>
                        </w:rPr>
                        <w:t>the self-esteem of their personnel. If people believe in themselves, it's am</w:t>
                      </w:r>
                      <w:r>
                        <w:rPr>
                          <w:rFonts w:asciiTheme="majorHAnsi" w:hAnsiTheme="majorHAnsi"/>
                          <w:i/>
                          <w:sz w:val="28"/>
                          <w:szCs w:val="28"/>
                        </w:rPr>
                        <w:t>azing what they can accomplish</w:t>
                      </w:r>
                      <w:r w:rsidRPr="00B00A97">
                        <w:rPr>
                          <w:rFonts w:asciiTheme="majorHAnsi" w:hAnsiTheme="majorHAnsi"/>
                          <w:i/>
                          <w:sz w:val="28"/>
                          <w:szCs w:val="28"/>
                        </w:rPr>
                        <w:tab/>
                      </w:r>
                    </w:p>
                    <w:p w:rsidR="009E779A" w:rsidRDefault="009E779A"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Sam Walton</w:t>
                      </w:r>
                    </w:p>
                    <w:p w:rsidR="00437577" w:rsidRPr="00C06439" w:rsidRDefault="00437577"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v:textbox>
                <w10:wrap type="square" anchorx="page" anchory="page"/>
              </v:rect>
            </w:pict>
          </mc:Fallback>
        </mc:AlternateContent>
      </w:r>
      <w:r w:rsidR="00381A27" w:rsidRPr="009E779A">
        <w:rPr>
          <w:lang w:eastAsia="zh-TW"/>
        </w:rPr>
        <w:t xml:space="preserve">Module Eight: </w:t>
      </w:r>
      <w:r w:rsidR="00FA2A38" w:rsidRPr="009E779A">
        <w:rPr>
          <w:lang w:eastAsia="zh-TW"/>
        </w:rPr>
        <w:t>Managing the Team</w:t>
      </w:r>
      <w:bookmarkEnd w:id="60"/>
    </w:p>
    <w:p w:rsidR="00381A27" w:rsidRPr="009E779A" w:rsidRDefault="00437577" w:rsidP="00B33DC8">
      <w:r w:rsidRPr="009E779A">
        <w:rPr>
          <w:lang w:bidi="ar-SA"/>
        </w:rPr>
        <w:drawing>
          <wp:anchor distT="0" distB="0" distL="114300" distR="114300" simplePos="0" relativeHeight="251714560" behindDoc="0" locked="0" layoutInCell="1" allowOverlap="1" wp14:anchorId="55D549E1" wp14:editId="728029FB">
            <wp:simplePos x="0" y="0"/>
            <wp:positionH relativeFrom="column">
              <wp:posOffset>-1905</wp:posOffset>
            </wp:positionH>
            <wp:positionV relativeFrom="paragraph">
              <wp:posOffset>48895</wp:posOffset>
            </wp:positionV>
            <wp:extent cx="1919605" cy="1836420"/>
            <wp:effectExtent l="0" t="0" r="4445"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MC900090563[1].WM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19605" cy="1836420"/>
                    </a:xfrm>
                    <a:prstGeom prst="rect">
                      <a:avLst/>
                    </a:prstGeom>
                  </pic:spPr>
                </pic:pic>
              </a:graphicData>
            </a:graphic>
          </wp:anchor>
        </w:drawing>
      </w:r>
      <w:r w:rsidR="004948D4" w:rsidRPr="009E779A">
        <w:rPr>
          <w:lang w:bidi="ar-SA"/>
        </w:rPr>
        <w:t>Once you have your high p</w:t>
      </w:r>
      <w:r w:rsidR="001D14B5" w:rsidRPr="009E779A">
        <w:rPr>
          <w:lang w:bidi="ar-SA"/>
        </w:rPr>
        <w:t>e</w:t>
      </w:r>
      <w:r w:rsidR="004948D4" w:rsidRPr="009E779A">
        <w:rPr>
          <w:lang w:bidi="ar-SA"/>
        </w:rPr>
        <w:t>rf</w:t>
      </w:r>
      <w:r w:rsidR="001D14B5" w:rsidRPr="009E779A">
        <w:rPr>
          <w:lang w:bidi="ar-SA"/>
        </w:rPr>
        <w:t>o</w:t>
      </w:r>
      <w:r w:rsidR="004948D4" w:rsidRPr="009E779A">
        <w:rPr>
          <w:lang w:bidi="ar-SA"/>
        </w:rPr>
        <w:t>rmance team of remote workers together</w:t>
      </w:r>
      <w:r w:rsidR="007050CF" w:rsidRPr="009E779A">
        <w:rPr>
          <w:lang w:bidi="ar-SA"/>
        </w:rPr>
        <w:t>,</w:t>
      </w:r>
      <w:r w:rsidR="004948D4" w:rsidRPr="009E779A">
        <w:rPr>
          <w:lang w:bidi="ar-SA"/>
        </w:rPr>
        <w:t xml:space="preserve"> it</w:t>
      </w:r>
      <w:r w:rsidR="007050CF" w:rsidRPr="009E779A">
        <w:rPr>
          <w:lang w:bidi="ar-SA"/>
        </w:rPr>
        <w:t>’</w:t>
      </w:r>
      <w:r w:rsidR="004948D4" w:rsidRPr="009E779A">
        <w:rPr>
          <w:lang w:bidi="ar-SA"/>
        </w:rPr>
        <w:t>s time to con</w:t>
      </w:r>
      <w:r w:rsidR="001D14B5" w:rsidRPr="009E779A">
        <w:rPr>
          <w:lang w:bidi="ar-SA"/>
        </w:rPr>
        <w:t>c</w:t>
      </w:r>
      <w:r w:rsidR="004948D4" w:rsidRPr="009E779A">
        <w:rPr>
          <w:lang w:bidi="ar-SA"/>
        </w:rPr>
        <w:t>entrate on managing that team.</w:t>
      </w:r>
      <w:r w:rsidR="009E779A" w:rsidRPr="009E779A">
        <w:rPr>
          <w:lang w:bidi="ar-SA"/>
        </w:rPr>
        <w:t xml:space="preserve"> </w:t>
      </w:r>
      <w:r w:rsidR="004948D4" w:rsidRPr="009E779A">
        <w:rPr>
          <w:lang w:bidi="ar-SA"/>
        </w:rPr>
        <w:t xml:space="preserve">There </w:t>
      </w:r>
      <w:r w:rsidR="007050CF" w:rsidRPr="009E779A">
        <w:rPr>
          <w:lang w:bidi="ar-SA"/>
        </w:rPr>
        <w:t xml:space="preserve">are multiple ways that you can </w:t>
      </w:r>
      <w:r w:rsidR="004948D4" w:rsidRPr="009E779A">
        <w:rPr>
          <w:lang w:bidi="ar-SA"/>
        </w:rPr>
        <w:t xml:space="preserve">manage </w:t>
      </w:r>
      <w:r w:rsidR="007050CF" w:rsidRPr="009E779A">
        <w:rPr>
          <w:lang w:bidi="ar-SA"/>
        </w:rPr>
        <w:t>your team.</w:t>
      </w:r>
      <w:r w:rsidR="009E779A" w:rsidRPr="009E779A">
        <w:rPr>
          <w:lang w:bidi="ar-SA"/>
        </w:rPr>
        <w:t xml:space="preserve"> </w:t>
      </w:r>
      <w:r w:rsidR="007050CF" w:rsidRPr="009E779A">
        <w:rPr>
          <w:lang w:bidi="ar-SA"/>
        </w:rPr>
        <w:t>In this section, we</w:t>
      </w:r>
      <w:r w:rsidR="004948D4" w:rsidRPr="009E779A">
        <w:rPr>
          <w:lang w:bidi="ar-SA"/>
        </w:rPr>
        <w:t xml:space="preserve"> will discuss tra</w:t>
      </w:r>
      <w:r w:rsidR="007050CF" w:rsidRPr="009E779A">
        <w:rPr>
          <w:lang w:bidi="ar-SA"/>
        </w:rPr>
        <w:t>c</w:t>
      </w:r>
      <w:r w:rsidR="004948D4" w:rsidRPr="009E779A">
        <w:rPr>
          <w:lang w:bidi="ar-SA"/>
        </w:rPr>
        <w:t>king your team</w:t>
      </w:r>
      <w:r w:rsidR="007050CF" w:rsidRPr="009E779A">
        <w:rPr>
          <w:lang w:bidi="ar-SA"/>
        </w:rPr>
        <w:t>’</w:t>
      </w:r>
      <w:r w:rsidR="004948D4" w:rsidRPr="009E779A">
        <w:rPr>
          <w:lang w:bidi="ar-SA"/>
        </w:rPr>
        <w:t xml:space="preserve">s </w:t>
      </w:r>
      <w:r w:rsidR="007050CF" w:rsidRPr="009E779A">
        <w:rPr>
          <w:lang w:bidi="ar-SA"/>
        </w:rPr>
        <w:t>p</w:t>
      </w:r>
      <w:r w:rsidR="004948D4" w:rsidRPr="009E779A">
        <w:rPr>
          <w:lang w:bidi="ar-SA"/>
        </w:rPr>
        <w:t>e</w:t>
      </w:r>
      <w:r w:rsidR="007050CF" w:rsidRPr="009E779A">
        <w:rPr>
          <w:lang w:bidi="ar-SA"/>
        </w:rPr>
        <w:t>r</w:t>
      </w:r>
      <w:r w:rsidR="004948D4" w:rsidRPr="009E779A">
        <w:rPr>
          <w:lang w:bidi="ar-SA"/>
        </w:rPr>
        <w:t>formance.</w:t>
      </w:r>
      <w:r w:rsidR="009E779A" w:rsidRPr="009E779A">
        <w:rPr>
          <w:lang w:bidi="ar-SA"/>
        </w:rPr>
        <w:t xml:space="preserve"> </w:t>
      </w:r>
      <w:r w:rsidR="004948D4" w:rsidRPr="009E779A">
        <w:rPr>
          <w:lang w:bidi="ar-SA"/>
        </w:rPr>
        <w:t>We will also discuss counseling your employees, and p</w:t>
      </w:r>
      <w:r w:rsidR="007050CF" w:rsidRPr="009E779A">
        <w:rPr>
          <w:lang w:bidi="ar-SA"/>
        </w:rPr>
        <w:t>o</w:t>
      </w:r>
      <w:r w:rsidR="004948D4" w:rsidRPr="009E779A">
        <w:rPr>
          <w:lang w:bidi="ar-SA"/>
        </w:rPr>
        <w:t>sitive recognition for team members.</w:t>
      </w:r>
      <w:r w:rsidR="009E779A" w:rsidRPr="009E779A">
        <w:rPr>
          <w:lang w:bidi="ar-SA"/>
        </w:rPr>
        <w:t xml:space="preserve"> </w:t>
      </w:r>
    </w:p>
    <w:p w:rsidR="00FD2C12" w:rsidRDefault="00FD2C12" w:rsidP="009E779A">
      <w:pPr>
        <w:rPr>
          <w:lang w:bidi="ar-SA"/>
        </w:rPr>
      </w:pPr>
    </w:p>
    <w:p w:rsidR="00437577" w:rsidRPr="009E779A" w:rsidRDefault="00437577" w:rsidP="009E779A">
      <w:pPr>
        <w:rPr>
          <w:lang w:bidi="ar-SA"/>
        </w:rPr>
      </w:pPr>
    </w:p>
    <w:p w:rsidR="00FD2C12" w:rsidRPr="009E779A" w:rsidRDefault="00FD2C12" w:rsidP="009E779A">
      <w:pPr>
        <w:rPr>
          <w:lang w:bidi="ar-SA"/>
        </w:rPr>
      </w:pPr>
    </w:p>
    <w:p w:rsidR="00CC07AB" w:rsidRPr="009E779A" w:rsidRDefault="00FA2A38" w:rsidP="00CC07AB">
      <w:pPr>
        <w:pStyle w:val="Heading2"/>
      </w:pPr>
      <w:bookmarkStart w:id="61" w:name="_Toc407102213"/>
      <w:r w:rsidRPr="009E779A">
        <w:rPr>
          <w:lang w:bidi="ar-SA"/>
        </w:rPr>
        <w:t>Tracking Team Performance</w:t>
      </w:r>
      <w:bookmarkEnd w:id="61"/>
    </w:p>
    <w:p w:rsidR="00CC07AB" w:rsidRDefault="00FD2C12" w:rsidP="007E09A9">
      <w:r w:rsidRPr="009E779A">
        <w:rPr>
          <w:lang w:bidi="ar-SA"/>
        </w:rPr>
        <w:drawing>
          <wp:anchor distT="0" distB="0" distL="114300" distR="114300" simplePos="0" relativeHeight="251715584" behindDoc="0" locked="0" layoutInCell="1" allowOverlap="1" wp14:anchorId="4076DAB6" wp14:editId="2AB145F8">
            <wp:simplePos x="0" y="0"/>
            <wp:positionH relativeFrom="column">
              <wp:posOffset>0</wp:posOffset>
            </wp:positionH>
            <wp:positionV relativeFrom="paragraph">
              <wp:posOffset>46355</wp:posOffset>
            </wp:positionV>
            <wp:extent cx="1035685" cy="899160"/>
            <wp:effectExtent l="0" t="0" r="0" b="0"/>
            <wp:wrapSquare wrapText="bothSides"/>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MC900105192[1].WM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035685" cy="899160"/>
                    </a:xfrm>
                    <a:prstGeom prst="rect">
                      <a:avLst/>
                    </a:prstGeom>
                  </pic:spPr>
                </pic:pic>
              </a:graphicData>
            </a:graphic>
          </wp:anchor>
        </w:drawing>
      </w:r>
      <w:r w:rsidR="002C2695" w:rsidRPr="009E779A">
        <w:t>In business</w:t>
      </w:r>
      <w:r w:rsidR="007050CF" w:rsidRPr="009E779A">
        <w:t>,</w:t>
      </w:r>
      <w:r w:rsidR="002C2695" w:rsidRPr="009E779A">
        <w:t xml:space="preserve"> it’s always a good idea to check your results.</w:t>
      </w:r>
      <w:r w:rsidR="009E779A" w:rsidRPr="009E779A">
        <w:t xml:space="preserve"> </w:t>
      </w:r>
      <w:r w:rsidR="002C2695" w:rsidRPr="009E779A">
        <w:t>Tracking team performance is a way for you to see if your team is effective and if any changes need to be made.</w:t>
      </w:r>
      <w:r w:rsidR="009E779A" w:rsidRPr="009E779A">
        <w:t xml:space="preserve"> </w:t>
      </w:r>
      <w:r w:rsidR="00AC0485" w:rsidRPr="009E779A">
        <w:t>You can track team p</w:t>
      </w:r>
      <w:r w:rsidR="007050CF" w:rsidRPr="009E779A">
        <w:t>erformance many ways.</w:t>
      </w:r>
      <w:r w:rsidR="009E779A" w:rsidRPr="009E779A">
        <w:t xml:space="preserve"> </w:t>
      </w:r>
      <w:r w:rsidR="007050CF" w:rsidRPr="009E779A">
        <w:t>Using</w:t>
      </w:r>
      <w:r w:rsidR="00AC0485" w:rsidRPr="009E779A">
        <w:t xml:space="preserve"> reports to rate t</w:t>
      </w:r>
      <w:r w:rsidR="007050CF" w:rsidRPr="009E779A">
        <w:t xml:space="preserve">he effectiveness of your team or </w:t>
      </w:r>
      <w:r w:rsidR="00AC0485" w:rsidRPr="009E779A">
        <w:t>customer feedback to m</w:t>
      </w:r>
      <w:r w:rsidR="007050CF" w:rsidRPr="009E779A">
        <w:t>easure the success of the team are just two ways to track your team’s performance.</w:t>
      </w:r>
      <w:r w:rsidR="00AC0485" w:rsidRPr="009E779A">
        <w:t xml:space="preserve"> </w:t>
      </w:r>
    </w:p>
    <w:p w:rsidR="00437577" w:rsidRPr="009E779A" w:rsidRDefault="00437577" w:rsidP="007E09A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070112" w:rsidP="00CC07AB">
            <w:pPr>
              <w:rPr>
                <w:b/>
                <w:bCs/>
                <w:color w:val="000000" w:themeColor="text1"/>
              </w:rPr>
            </w:pPr>
            <w:r w:rsidRPr="009E779A">
              <w:rPr>
                <w:b/>
                <w:bCs/>
                <w:color w:val="000000" w:themeColor="text1"/>
              </w:rPr>
              <w:t>7</w:t>
            </w:r>
            <w:r w:rsidR="007251A1"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AC0485" w:rsidP="00CE22E9">
            <w:pPr>
              <w:rPr>
                <w:color w:val="000000" w:themeColor="text1"/>
              </w:rPr>
            </w:pPr>
            <w:r w:rsidRPr="009E779A">
              <w:rPr>
                <w:color w:val="000000" w:themeColor="text1"/>
              </w:rPr>
              <w:t>Tracking performance</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AC0485" w:rsidP="00CE22E9">
            <w:pPr>
              <w:rPr>
                <w:color w:val="000000" w:themeColor="text1"/>
              </w:rPr>
            </w:pPr>
            <w:r w:rsidRPr="009E779A">
              <w:rPr>
                <w:color w:val="000000" w:themeColor="text1"/>
              </w:rPr>
              <w:t>Tracking performance</w:t>
            </w:r>
          </w:p>
          <w:p w:rsidR="00AC0485" w:rsidRPr="009E779A" w:rsidRDefault="00AC0485" w:rsidP="00CE22E9">
            <w:pPr>
              <w:rPr>
                <w:color w:val="000000" w:themeColor="text1"/>
              </w:rPr>
            </w:pPr>
            <w:r w:rsidRPr="009E779A">
              <w:rPr>
                <w:color w:val="000000" w:themeColor="text1"/>
              </w:rPr>
              <w:t>Understand the importance of tracking your team’s performance.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AC0485" w:rsidP="00CC07AB">
            <w:pPr>
              <w:rPr>
                <w:b/>
                <w:bCs/>
                <w:color w:val="000000" w:themeColor="text1"/>
              </w:rPr>
            </w:pPr>
            <w:r w:rsidRPr="009E779A">
              <w:rPr>
                <w:b/>
                <w:bCs/>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F9772F"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AC0485" w:rsidP="00C45B92">
            <w:pPr>
              <w:rPr>
                <w:color w:val="000000" w:themeColor="text1"/>
              </w:rPr>
            </w:pPr>
            <w:r w:rsidRPr="009E779A">
              <w:rPr>
                <w:color w:val="000000" w:themeColor="text1"/>
              </w:rPr>
              <w:t>As a group identify different ways you can track your team’s performance.</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lastRenderedPageBreak/>
              <w:t>Stories to Share</w:t>
            </w:r>
          </w:p>
        </w:tc>
        <w:tc>
          <w:tcPr>
            <w:tcW w:w="7128" w:type="dxa"/>
            <w:tcBorders>
              <w:bottom w:val="single" w:sz="4" w:space="0" w:color="1F497D"/>
            </w:tcBorders>
            <w:vAlign w:val="center"/>
          </w:tcPr>
          <w:p w:rsidR="00CC07AB" w:rsidRPr="009E779A" w:rsidRDefault="005175FC"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5175FC"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AC0485" w:rsidP="00F9772F">
            <w:pPr>
              <w:rPr>
                <w:color w:val="000000" w:themeColor="text1"/>
              </w:rPr>
            </w:pPr>
            <w:r w:rsidRPr="009E779A">
              <w:rPr>
                <w:color w:val="000000" w:themeColor="text1"/>
              </w:rPr>
              <w:t>In business</w:t>
            </w:r>
            <w:r w:rsidR="007050CF" w:rsidRPr="009E779A">
              <w:rPr>
                <w:color w:val="000000" w:themeColor="text1"/>
              </w:rPr>
              <w:t>,</w:t>
            </w:r>
            <w:r w:rsidRPr="009E779A">
              <w:rPr>
                <w:color w:val="000000" w:themeColor="text1"/>
              </w:rPr>
              <w:t xml:space="preserve"> it’s always a good idea to do what</w:t>
            </w:r>
            <w:r w:rsidR="005175FC" w:rsidRPr="009E779A">
              <w:rPr>
                <w:color w:val="000000" w:themeColor="text1"/>
              </w:rPr>
              <w:t>?</w:t>
            </w:r>
          </w:p>
        </w:tc>
      </w:tr>
    </w:tbl>
    <w:p w:rsidR="00CC07AB" w:rsidRPr="009E779A" w:rsidRDefault="00FA2A38" w:rsidP="00CC07AB">
      <w:pPr>
        <w:pStyle w:val="Heading2"/>
      </w:pPr>
      <w:bookmarkStart w:id="62" w:name="_Toc407102214"/>
      <w:r w:rsidRPr="009E779A">
        <w:t>Counseling Employees</w:t>
      </w:r>
      <w:bookmarkEnd w:id="62"/>
    </w:p>
    <w:p w:rsidR="00CC07AB" w:rsidRDefault="00FD2C12" w:rsidP="00AC0485">
      <w:r w:rsidRPr="009E779A">
        <w:rPr>
          <w:lang w:bidi="ar-SA"/>
        </w:rPr>
        <w:drawing>
          <wp:anchor distT="0" distB="0" distL="114300" distR="114300" simplePos="0" relativeHeight="251716608" behindDoc="0" locked="0" layoutInCell="1" allowOverlap="1" wp14:anchorId="6DD60A5E" wp14:editId="475898BB">
            <wp:simplePos x="0" y="0"/>
            <wp:positionH relativeFrom="column">
              <wp:posOffset>0</wp:posOffset>
            </wp:positionH>
            <wp:positionV relativeFrom="paragraph">
              <wp:posOffset>635</wp:posOffset>
            </wp:positionV>
            <wp:extent cx="990600" cy="883285"/>
            <wp:effectExtent l="0" t="0" r="0" b="0"/>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MC900365748[1].WM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90600" cy="883285"/>
                    </a:xfrm>
                    <a:prstGeom prst="rect">
                      <a:avLst/>
                    </a:prstGeom>
                  </pic:spPr>
                </pic:pic>
              </a:graphicData>
            </a:graphic>
          </wp:anchor>
        </w:drawing>
      </w:r>
      <w:r w:rsidR="00BB371E" w:rsidRPr="009E779A">
        <w:t>It is never an easy task to counsel an employee.</w:t>
      </w:r>
      <w:r w:rsidR="009E779A" w:rsidRPr="009E779A">
        <w:t xml:space="preserve"> </w:t>
      </w:r>
      <w:r w:rsidR="00BB371E" w:rsidRPr="009E779A">
        <w:t>When m</w:t>
      </w:r>
      <w:r w:rsidR="007050CF" w:rsidRPr="009E779A">
        <w:t xml:space="preserve">anaging a high performance team, </w:t>
      </w:r>
      <w:r w:rsidR="00BB371E" w:rsidRPr="009E779A">
        <w:t xml:space="preserve">you have to be able to tell your team and </w:t>
      </w:r>
      <w:r w:rsidR="00D6573F" w:rsidRPr="009E779A">
        <w:t>team members when they are not preforming at their highest level.</w:t>
      </w:r>
      <w:r w:rsidR="009E779A" w:rsidRPr="009E779A">
        <w:t xml:space="preserve"> </w:t>
      </w:r>
      <w:r w:rsidR="00D6573F" w:rsidRPr="009E779A">
        <w:t>Counseling team members doesn’t just consist of telling them they are not preforming at a high level</w:t>
      </w:r>
      <w:r w:rsidR="00644BE9" w:rsidRPr="009E779A">
        <w:t>,</w:t>
      </w:r>
      <w:r w:rsidR="00D6573F" w:rsidRPr="009E779A">
        <w:t xml:space="preserve"> </w:t>
      </w:r>
      <w:r w:rsidR="00644BE9" w:rsidRPr="009E779A">
        <w:t>but also brainstorm</w:t>
      </w:r>
      <w:r w:rsidR="00D6573F" w:rsidRPr="009E779A">
        <w:t xml:space="preserve"> with them on how to fix the issue.</w:t>
      </w:r>
      <w:r w:rsidR="009E779A" w:rsidRPr="009E779A">
        <w:t xml:space="preserve"> </w:t>
      </w:r>
      <w:r w:rsidR="00D6573F" w:rsidRPr="009E779A">
        <w:t>Make sure when counseling your employees</w:t>
      </w:r>
      <w:r w:rsidR="00644BE9" w:rsidRPr="009E779A">
        <w:t>,</w:t>
      </w:r>
      <w:r w:rsidR="00D6573F" w:rsidRPr="009E779A">
        <w:t xml:space="preserve"> that you are being constructive and presenting them with solutions and not just problems.</w:t>
      </w:r>
      <w:r w:rsidR="009E779A" w:rsidRPr="009E779A">
        <w:t xml:space="preserve"> </w:t>
      </w:r>
    </w:p>
    <w:p w:rsidR="00437577" w:rsidRPr="009E779A" w:rsidRDefault="00437577" w:rsidP="00AC0485"/>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425653" w:rsidP="00CC07AB">
            <w:pPr>
              <w:rPr>
                <w:b/>
                <w:bCs/>
                <w:color w:val="000000" w:themeColor="text1"/>
              </w:rPr>
            </w:pPr>
            <w:r w:rsidRPr="009E779A">
              <w:rPr>
                <w:b/>
                <w:bCs/>
                <w:color w:val="000000" w:themeColor="text1"/>
              </w:rPr>
              <w:t>8</w:t>
            </w:r>
            <w:r w:rsidR="00AD2D19" w:rsidRPr="009E779A">
              <w:rPr>
                <w:b/>
                <w:bCs/>
                <w:color w:val="000000" w:themeColor="text1"/>
              </w:rPr>
              <w:t xml:space="preserve"> </w:t>
            </w:r>
            <w:r w:rsidR="00E84163"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D6573F" w:rsidP="00F579C8">
            <w:pPr>
              <w:rPr>
                <w:color w:val="000000" w:themeColor="text1"/>
              </w:rPr>
            </w:pPr>
            <w:r w:rsidRPr="009E779A">
              <w:rPr>
                <w:color w:val="000000" w:themeColor="text1"/>
              </w:rPr>
              <w:t>Counseling your employees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D6573F" w:rsidP="00CC07AB">
            <w:pPr>
              <w:rPr>
                <w:color w:val="000000" w:themeColor="text1"/>
              </w:rPr>
            </w:pPr>
            <w:r w:rsidRPr="009E779A">
              <w:rPr>
                <w:color w:val="000000" w:themeColor="text1"/>
              </w:rPr>
              <w:t>Counseling your employees</w:t>
            </w:r>
          </w:p>
          <w:p w:rsidR="00D6573F" w:rsidRPr="009E779A" w:rsidRDefault="00D6573F" w:rsidP="00CC07AB">
            <w:pPr>
              <w:rPr>
                <w:color w:val="000000" w:themeColor="text1"/>
              </w:rPr>
            </w:pPr>
            <w:r w:rsidRPr="009E779A">
              <w:rPr>
                <w:color w:val="000000" w:themeColor="text1"/>
              </w:rPr>
              <w:t>Understand how to appropriately counsel your team members.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D6573F" w:rsidP="00CC07AB">
            <w:pPr>
              <w:rPr>
                <w:b/>
                <w:bCs/>
                <w:color w:val="000000" w:themeColor="text1"/>
              </w:rPr>
            </w:pPr>
            <w:r w:rsidRPr="009E779A">
              <w:rPr>
                <w:b/>
                <w:bCs/>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206614"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D6573F" w:rsidP="00CC07AB">
            <w:pPr>
              <w:rPr>
                <w:color w:val="000000" w:themeColor="text1"/>
              </w:rPr>
            </w:pPr>
            <w:r w:rsidRPr="009E779A">
              <w:rPr>
                <w:color w:val="000000" w:themeColor="text1"/>
              </w:rPr>
              <w:t xml:space="preserve">Discuss as a group what you feel like are effective ways to give constructive </w:t>
            </w:r>
            <w:r w:rsidR="0089016A" w:rsidRPr="009E779A">
              <w:rPr>
                <w:color w:val="000000" w:themeColor="text1"/>
              </w:rPr>
              <w:t>counseling</w:t>
            </w:r>
            <w:r w:rsidRPr="009E779A">
              <w:rPr>
                <w:color w:val="000000" w:themeColor="text1"/>
              </w:rPr>
              <w:t>.</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206614" w:rsidP="00CC07AB">
            <w:pPr>
              <w:rPr>
                <w:color w:val="000000" w:themeColor="text1"/>
              </w:rPr>
            </w:pPr>
            <w:r w:rsidRPr="009E779A">
              <w:rPr>
                <w:color w:val="000000" w:themeColor="text1"/>
              </w:rPr>
              <w:t xml:space="preserve">Share any personal, relevant stories.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206614"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644BE9" w:rsidP="00E64F98">
            <w:pPr>
              <w:rPr>
                <w:color w:val="000000" w:themeColor="text1"/>
              </w:rPr>
            </w:pPr>
            <w:r w:rsidRPr="009E779A">
              <w:rPr>
                <w:color w:val="000000" w:themeColor="text1"/>
              </w:rPr>
              <w:t xml:space="preserve">It is important </w:t>
            </w:r>
            <w:r w:rsidR="00D6573F" w:rsidRPr="009E779A">
              <w:rPr>
                <w:color w:val="000000" w:themeColor="text1"/>
              </w:rPr>
              <w:t>when counseling a team member to be_______</w:t>
            </w:r>
            <w:r w:rsidR="00E64F98" w:rsidRPr="009E779A">
              <w:rPr>
                <w:color w:val="000000" w:themeColor="text1"/>
              </w:rPr>
              <w:t>?</w:t>
            </w:r>
          </w:p>
        </w:tc>
      </w:tr>
    </w:tbl>
    <w:p w:rsidR="00437577" w:rsidRDefault="00437577" w:rsidP="00437577"/>
    <w:p w:rsidR="00437577" w:rsidRDefault="00437577" w:rsidP="00437577">
      <w:pPr>
        <w:rPr>
          <w:rFonts w:ascii="Cambria" w:eastAsiaTheme="majorEastAsia" w:hAnsi="Cambria" w:cstheme="majorBidi"/>
          <w:color w:val="000000" w:themeColor="text1"/>
          <w:sz w:val="26"/>
          <w:szCs w:val="26"/>
        </w:rPr>
      </w:pPr>
      <w:r>
        <w:br w:type="page"/>
      </w:r>
    </w:p>
    <w:p w:rsidR="001F28D4" w:rsidRPr="009E779A" w:rsidRDefault="00FA2A38" w:rsidP="001F28D4">
      <w:pPr>
        <w:pStyle w:val="Heading2"/>
      </w:pPr>
      <w:bookmarkStart w:id="63" w:name="_Toc407102215"/>
      <w:r w:rsidRPr="009E779A">
        <w:lastRenderedPageBreak/>
        <w:t>Positive Recognition for Employees</w:t>
      </w:r>
      <w:bookmarkEnd w:id="63"/>
    </w:p>
    <w:p w:rsidR="00CC07AB" w:rsidRDefault="0060530B" w:rsidP="0089016A">
      <w:r w:rsidRPr="009E779A">
        <w:rPr>
          <w:lang w:bidi="ar-SA"/>
        </w:rPr>
        <w:drawing>
          <wp:anchor distT="0" distB="0" distL="114300" distR="114300" simplePos="0" relativeHeight="251717632" behindDoc="0" locked="0" layoutInCell="1" allowOverlap="1" wp14:anchorId="2CE81D05" wp14:editId="5FAE0F8C">
            <wp:simplePos x="0" y="0"/>
            <wp:positionH relativeFrom="column">
              <wp:posOffset>0</wp:posOffset>
            </wp:positionH>
            <wp:positionV relativeFrom="paragraph">
              <wp:posOffset>64770</wp:posOffset>
            </wp:positionV>
            <wp:extent cx="944245" cy="891540"/>
            <wp:effectExtent l="0" t="0" r="8255" b="3810"/>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MP900401121[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944245" cy="891540"/>
                    </a:xfrm>
                    <a:prstGeom prst="rect">
                      <a:avLst/>
                    </a:prstGeom>
                  </pic:spPr>
                </pic:pic>
              </a:graphicData>
            </a:graphic>
          </wp:anchor>
        </w:drawing>
      </w:r>
      <w:r w:rsidR="0089016A" w:rsidRPr="009E779A">
        <w:t>No employee is above some</w:t>
      </w:r>
      <w:r w:rsidR="00644BE9" w:rsidRPr="009E779A">
        <w:t xml:space="preserve"> type of</w:t>
      </w:r>
      <w:r w:rsidR="0089016A" w:rsidRPr="009E779A">
        <w:t xml:space="preserve"> recognition.</w:t>
      </w:r>
      <w:r w:rsidR="009E779A" w:rsidRPr="009E779A">
        <w:t xml:space="preserve"> </w:t>
      </w:r>
      <w:r w:rsidR="0089016A" w:rsidRPr="009E779A">
        <w:t>As a manager</w:t>
      </w:r>
      <w:r w:rsidR="00644BE9" w:rsidRPr="009E779A">
        <w:t>,</w:t>
      </w:r>
      <w:r w:rsidR="0089016A" w:rsidRPr="009E779A">
        <w:t xml:space="preserve"> it is your job to make sure that your team feels valued as a whole and as individuals.</w:t>
      </w:r>
      <w:r w:rsidR="009E779A" w:rsidRPr="009E779A">
        <w:t xml:space="preserve"> </w:t>
      </w:r>
      <w:r w:rsidR="0089016A" w:rsidRPr="009E779A">
        <w:t>Posting positive recognition on team chat boards, social media, and on an intranet board are some of the ways to acknowledge your team</w:t>
      </w:r>
      <w:r w:rsidR="00644BE9" w:rsidRPr="009E779A">
        <w:t xml:space="preserve"> members.</w:t>
      </w:r>
      <w:r w:rsidR="009E779A" w:rsidRPr="009E779A">
        <w:t xml:space="preserve"> </w:t>
      </w:r>
      <w:r w:rsidR="00644BE9" w:rsidRPr="009E779A">
        <w:t>Employees who</w:t>
      </w:r>
      <w:r w:rsidR="0089016A" w:rsidRPr="009E779A">
        <w:t xml:space="preserve"> feel valued are more engaged and work harder for the team and company.</w:t>
      </w:r>
      <w:r w:rsidR="009E779A" w:rsidRPr="009E779A">
        <w:t xml:space="preserve"> </w:t>
      </w:r>
      <w:r w:rsidR="0089016A" w:rsidRPr="009E779A">
        <w:t>So take a moment and tell your team, and the individuals on it how well you think they are doing!</w:t>
      </w:r>
    </w:p>
    <w:p w:rsidR="00437577" w:rsidRPr="009E779A" w:rsidRDefault="00437577" w:rsidP="0089016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425653" w:rsidP="00CC07AB">
            <w:pPr>
              <w:rPr>
                <w:b/>
                <w:bCs/>
                <w:color w:val="000000" w:themeColor="text1"/>
              </w:rPr>
            </w:pPr>
            <w:r w:rsidRPr="009E779A">
              <w:rPr>
                <w:b/>
                <w:bCs/>
                <w:color w:val="000000" w:themeColor="text1"/>
              </w:rPr>
              <w:t>8</w:t>
            </w:r>
            <w:r w:rsidR="004050FB"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89016A" w:rsidP="00667B7C">
            <w:pPr>
              <w:rPr>
                <w:color w:val="000000" w:themeColor="text1"/>
              </w:rPr>
            </w:pPr>
            <w:r w:rsidRPr="009E779A">
              <w:rPr>
                <w:color w:val="000000" w:themeColor="text1"/>
              </w:rPr>
              <w:t>Positivity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89016A" w:rsidP="00AD4679">
            <w:pPr>
              <w:rPr>
                <w:color w:val="000000" w:themeColor="text1"/>
              </w:rPr>
            </w:pPr>
            <w:r w:rsidRPr="009E779A">
              <w:rPr>
                <w:color w:val="000000" w:themeColor="text1"/>
              </w:rPr>
              <w:t>Positivity</w:t>
            </w:r>
          </w:p>
          <w:p w:rsidR="0089016A" w:rsidRPr="009E779A" w:rsidRDefault="0089016A" w:rsidP="00AD4679">
            <w:pPr>
              <w:rPr>
                <w:color w:val="000000" w:themeColor="text1"/>
              </w:rPr>
            </w:pPr>
            <w:r w:rsidRPr="009E779A">
              <w:rPr>
                <w:color w:val="000000" w:themeColor="text1"/>
              </w:rPr>
              <w:t>Understand the importance of positive recognition.</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89016A" w:rsidP="00CC07AB">
            <w:pPr>
              <w:rPr>
                <w:b/>
                <w:bCs/>
                <w:color w:val="000000" w:themeColor="text1"/>
              </w:rPr>
            </w:pPr>
            <w:r w:rsidRPr="009E779A">
              <w:rPr>
                <w:b/>
                <w:bCs/>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3A799D"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89016A" w:rsidP="00CC07AB">
            <w:pPr>
              <w:rPr>
                <w:color w:val="000000" w:themeColor="text1"/>
              </w:rPr>
            </w:pPr>
            <w:r w:rsidRPr="009E779A">
              <w:rPr>
                <w:color w:val="000000" w:themeColor="text1"/>
              </w:rPr>
              <w:t>Everyone take turns saying something positive about the person to your left.</w:t>
            </w:r>
            <w:r w:rsidR="009E779A" w:rsidRPr="009E779A">
              <w:rPr>
                <w:color w:val="000000" w:themeColor="text1"/>
              </w:rPr>
              <w:t xml:space="preserve"> </w:t>
            </w:r>
            <w:r w:rsidRPr="009E779A">
              <w:rPr>
                <w:color w:val="000000" w:themeColor="text1"/>
              </w:rPr>
              <w:t>Examine how the recognition made you feel.</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1E1D95"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1E1D95"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89016A" w:rsidP="0089016A">
            <w:pPr>
              <w:rPr>
                <w:color w:val="000000" w:themeColor="text1"/>
              </w:rPr>
            </w:pPr>
            <w:r w:rsidRPr="009E779A">
              <w:rPr>
                <w:color w:val="000000" w:themeColor="text1"/>
              </w:rPr>
              <w:t xml:space="preserve">No </w:t>
            </w:r>
            <w:r w:rsidR="00CD0444" w:rsidRPr="009E779A">
              <w:rPr>
                <w:color w:val="000000" w:themeColor="text1"/>
              </w:rPr>
              <w:t>employee is</w:t>
            </w:r>
            <w:r w:rsidRPr="009E779A">
              <w:rPr>
                <w:color w:val="000000" w:themeColor="text1"/>
              </w:rPr>
              <w:t xml:space="preserve"> above a little _________.</w:t>
            </w:r>
          </w:p>
        </w:tc>
      </w:tr>
    </w:tbl>
    <w:p w:rsidR="00437577" w:rsidRPr="00437577" w:rsidRDefault="00437577" w:rsidP="00437577">
      <w:pPr>
        <w:rPr>
          <w:rStyle w:val="H3Character"/>
        </w:rPr>
      </w:pPr>
    </w:p>
    <w:p w:rsidR="00C55699" w:rsidRPr="009E779A" w:rsidRDefault="00FA2A38" w:rsidP="00CC07AB">
      <w:pPr>
        <w:pStyle w:val="Heading2"/>
      </w:pPr>
      <w:bookmarkStart w:id="64" w:name="_Toc407102216"/>
      <w:r w:rsidRPr="009E779A">
        <w:t>Training Never Stops!</w:t>
      </w:r>
      <w:bookmarkEnd w:id="64"/>
    </w:p>
    <w:p w:rsidR="00CC07AB" w:rsidRDefault="0060530B" w:rsidP="007635EF">
      <w:r w:rsidRPr="009E779A">
        <w:rPr>
          <w:lang w:bidi="ar-SA"/>
        </w:rPr>
        <w:drawing>
          <wp:anchor distT="0" distB="0" distL="114300" distR="114300" simplePos="0" relativeHeight="251718656" behindDoc="0" locked="0" layoutInCell="1" allowOverlap="1" wp14:anchorId="339759AF" wp14:editId="505850A9">
            <wp:simplePos x="0" y="0"/>
            <wp:positionH relativeFrom="column">
              <wp:posOffset>0</wp:posOffset>
            </wp:positionH>
            <wp:positionV relativeFrom="paragraph">
              <wp:posOffset>1270</wp:posOffset>
            </wp:positionV>
            <wp:extent cx="1021080" cy="861060"/>
            <wp:effectExtent l="0" t="0" r="7620" b="0"/>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MP900448683[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021080" cy="861060"/>
                    </a:xfrm>
                    <a:prstGeom prst="rect">
                      <a:avLst/>
                    </a:prstGeom>
                  </pic:spPr>
                </pic:pic>
              </a:graphicData>
            </a:graphic>
          </wp:anchor>
        </w:drawing>
      </w:r>
      <w:r w:rsidR="001B1270" w:rsidRPr="009E779A">
        <w:t xml:space="preserve">As a manager, </w:t>
      </w:r>
      <w:r w:rsidR="00CD0444" w:rsidRPr="009E779A">
        <w:t>you should always be helping your team members be the best they can be.</w:t>
      </w:r>
      <w:r w:rsidR="009E779A" w:rsidRPr="009E779A">
        <w:t xml:space="preserve"> </w:t>
      </w:r>
      <w:r w:rsidR="00CD0444" w:rsidRPr="009E779A">
        <w:t>Allowing your employees to obtain new skills and training is one way to help them be their best.</w:t>
      </w:r>
      <w:r w:rsidR="009E779A" w:rsidRPr="009E779A">
        <w:t xml:space="preserve"> </w:t>
      </w:r>
      <w:r w:rsidR="00CD0444" w:rsidRPr="009E779A">
        <w:t>This trai</w:t>
      </w:r>
      <w:r w:rsidR="0092761A" w:rsidRPr="009E779A">
        <w:t>ning could mean learning a new skill for their current job or a whole new job</w:t>
      </w:r>
      <w:r w:rsidR="00CD0444" w:rsidRPr="009E779A">
        <w:t>.</w:t>
      </w:r>
      <w:r w:rsidR="009E779A" w:rsidRPr="009E779A">
        <w:t xml:space="preserve"> </w:t>
      </w:r>
      <w:r w:rsidR="00CD0444" w:rsidRPr="009E779A">
        <w:t>Supporting your team members to reach these accomplishments makes them more engaged in their jobs and their company.</w:t>
      </w:r>
      <w:r w:rsidR="009E779A" w:rsidRPr="009E779A">
        <w:t xml:space="preserve"> </w:t>
      </w:r>
      <w:r w:rsidR="00CD0444" w:rsidRPr="009E779A">
        <w:t>These employees will stay employed longer, because they don’t feel suffocated by their jobs.</w:t>
      </w:r>
      <w:r w:rsidR="009E779A" w:rsidRPr="009E779A">
        <w:t xml:space="preserve"> </w:t>
      </w:r>
      <w:r w:rsidR="00CD0444" w:rsidRPr="009E779A">
        <w:t>They feel like there are options for their career.</w:t>
      </w:r>
    </w:p>
    <w:p w:rsidR="00437577" w:rsidRPr="009E779A" w:rsidRDefault="00437577" w:rsidP="007635EF"/>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425653" w:rsidP="00CC07AB">
            <w:pPr>
              <w:rPr>
                <w:b/>
                <w:bCs/>
                <w:color w:val="000000" w:themeColor="text1"/>
              </w:rPr>
            </w:pPr>
            <w:r w:rsidRPr="009E779A">
              <w:rPr>
                <w:b/>
                <w:bCs/>
                <w:color w:val="000000" w:themeColor="text1"/>
              </w:rPr>
              <w:t>8</w:t>
            </w:r>
            <w:r w:rsidR="0017675B" w:rsidRPr="009E779A">
              <w:rPr>
                <w:b/>
                <w:bCs/>
                <w:color w:val="000000" w:themeColor="text1"/>
              </w:rPr>
              <w:t xml:space="preserve"> </w:t>
            </w:r>
            <w:r w:rsidR="004050FB"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Topic Objective</w:t>
            </w:r>
          </w:p>
        </w:tc>
        <w:tc>
          <w:tcPr>
            <w:tcW w:w="7128" w:type="dxa"/>
            <w:shd w:val="clear" w:color="auto" w:fill="D9D9D9" w:themeFill="background1" w:themeFillShade="D9"/>
            <w:vAlign w:val="center"/>
          </w:tcPr>
          <w:p w:rsidR="00CC07AB" w:rsidRPr="009E779A" w:rsidRDefault="00CD0444" w:rsidP="00144395">
            <w:pPr>
              <w:rPr>
                <w:color w:val="000000" w:themeColor="text1"/>
              </w:rPr>
            </w:pPr>
            <w:r w:rsidRPr="009E779A">
              <w:rPr>
                <w:color w:val="000000" w:themeColor="text1"/>
              </w:rPr>
              <w:t xml:space="preserve">Continued education </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CD0444" w:rsidP="0045477D">
            <w:pPr>
              <w:rPr>
                <w:color w:val="000000" w:themeColor="text1"/>
              </w:rPr>
            </w:pPr>
            <w:r w:rsidRPr="009E779A">
              <w:rPr>
                <w:color w:val="000000" w:themeColor="text1"/>
              </w:rPr>
              <w:t>Continued education</w:t>
            </w:r>
          </w:p>
          <w:p w:rsidR="00CD0444" w:rsidRPr="009E779A" w:rsidRDefault="00CD0444" w:rsidP="0092761A">
            <w:pPr>
              <w:rPr>
                <w:color w:val="000000" w:themeColor="text1"/>
              </w:rPr>
            </w:pPr>
            <w:r w:rsidRPr="009E779A">
              <w:rPr>
                <w:color w:val="000000" w:themeColor="text1"/>
              </w:rPr>
              <w:t xml:space="preserve">Evaluate the benefits of offering </w:t>
            </w:r>
            <w:r w:rsidR="0092761A" w:rsidRPr="009E779A">
              <w:rPr>
                <w:color w:val="000000" w:themeColor="text1"/>
              </w:rPr>
              <w:t>training for</w:t>
            </w:r>
            <w:r w:rsidRPr="009E779A">
              <w:rPr>
                <w:color w:val="000000" w:themeColor="text1"/>
              </w:rPr>
              <w:t xml:space="preserve"> employees.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CD0444" w:rsidP="00CC07AB">
            <w:pPr>
              <w:rPr>
                <w:b/>
                <w:color w:val="000000" w:themeColor="text1"/>
              </w:rPr>
            </w:pPr>
            <w:r w:rsidRPr="009E779A">
              <w:rPr>
                <w:b/>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2B1FF5"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F527E6" w:rsidP="0092761A">
            <w:pPr>
              <w:rPr>
                <w:color w:val="000000" w:themeColor="text1"/>
              </w:rPr>
            </w:pPr>
            <w:r w:rsidRPr="009E779A">
              <w:rPr>
                <w:color w:val="000000" w:themeColor="text1"/>
              </w:rPr>
              <w:t xml:space="preserve">Discuss as a group the pros and cons of offering additional </w:t>
            </w:r>
            <w:r w:rsidR="0092761A" w:rsidRPr="009E779A">
              <w:rPr>
                <w:color w:val="000000" w:themeColor="text1"/>
              </w:rPr>
              <w:t>training for</w:t>
            </w:r>
            <w:r w:rsidRPr="009E779A">
              <w:rPr>
                <w:color w:val="000000" w:themeColor="text1"/>
              </w:rPr>
              <w:t xml:space="preserve"> your employees.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2B1FF5"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6F07AD"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47030D" w:rsidP="0047030D">
            <w:pPr>
              <w:rPr>
                <w:color w:val="000000" w:themeColor="text1"/>
              </w:rPr>
            </w:pPr>
            <w:r w:rsidRPr="009E779A">
              <w:rPr>
                <w:color w:val="000000" w:themeColor="text1"/>
              </w:rPr>
              <w:t>Why does training help</w:t>
            </w:r>
            <w:r w:rsidR="00F527E6" w:rsidRPr="009E779A">
              <w:rPr>
                <w:color w:val="000000" w:themeColor="text1"/>
              </w:rPr>
              <w:t xml:space="preserve"> employees stay with the company?</w:t>
            </w:r>
          </w:p>
        </w:tc>
      </w:tr>
    </w:tbl>
    <w:p w:rsidR="00437577" w:rsidRDefault="00437577" w:rsidP="00437577"/>
    <w:p w:rsidR="00CC07AB" w:rsidRPr="009E779A" w:rsidRDefault="00CC07AB" w:rsidP="00437577">
      <w:pPr>
        <w:pStyle w:val="Heading2"/>
      </w:pPr>
      <w:bookmarkStart w:id="65" w:name="_Toc407102217"/>
      <w:r w:rsidRPr="009E779A">
        <w:t>Case Study</w:t>
      </w:r>
      <w:bookmarkEnd w:id="65"/>
    </w:p>
    <w:p w:rsidR="00CC07AB" w:rsidRDefault="0060530B" w:rsidP="00CC07AB">
      <w:r w:rsidRPr="009E779A">
        <w:rPr>
          <w:lang w:bidi="ar-SA"/>
        </w:rPr>
        <w:drawing>
          <wp:anchor distT="0" distB="0" distL="114300" distR="114300" simplePos="0" relativeHeight="251719680" behindDoc="0" locked="0" layoutInCell="1" allowOverlap="1" wp14:anchorId="671B452D" wp14:editId="1C39AAC3">
            <wp:simplePos x="0" y="0"/>
            <wp:positionH relativeFrom="column">
              <wp:posOffset>-57150</wp:posOffset>
            </wp:positionH>
            <wp:positionV relativeFrom="paragraph">
              <wp:posOffset>74295</wp:posOffset>
            </wp:positionV>
            <wp:extent cx="929640" cy="876300"/>
            <wp:effectExtent l="0" t="0" r="3810" b="0"/>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MP900430667[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929640" cy="876300"/>
                    </a:xfrm>
                    <a:prstGeom prst="rect">
                      <a:avLst/>
                    </a:prstGeom>
                  </pic:spPr>
                </pic:pic>
              </a:graphicData>
            </a:graphic>
          </wp:anchor>
        </w:drawing>
      </w:r>
      <w:r w:rsidR="00F527E6" w:rsidRPr="009E779A">
        <w:t xml:space="preserve">Grace and </w:t>
      </w:r>
      <w:r w:rsidR="00A73E76" w:rsidRPr="009E779A">
        <w:t>Teresa</w:t>
      </w:r>
      <w:r w:rsidR="00F527E6" w:rsidRPr="009E779A">
        <w:t xml:space="preserve"> are co-managers of their company’s </w:t>
      </w:r>
      <w:r w:rsidR="009F0A16" w:rsidRPr="009E779A">
        <w:t xml:space="preserve">medical billing and coding </w:t>
      </w:r>
      <w:r w:rsidR="00F527E6" w:rsidRPr="009E779A">
        <w:t>data entry team.</w:t>
      </w:r>
      <w:r w:rsidR="009E779A" w:rsidRPr="009E779A">
        <w:t xml:space="preserve"> </w:t>
      </w:r>
      <w:r w:rsidR="00F527E6" w:rsidRPr="009E779A">
        <w:t>The team is comprised of 6 remote employees and they are known for their great quality of work.</w:t>
      </w:r>
      <w:r w:rsidR="009E779A" w:rsidRPr="009E779A">
        <w:t xml:space="preserve"> </w:t>
      </w:r>
      <w:r w:rsidR="00F527E6" w:rsidRPr="009E779A">
        <w:t>Grace takes the lead on tracking the team’s performance, she handles most of the reports.</w:t>
      </w:r>
      <w:r w:rsidR="009E779A" w:rsidRPr="009E779A">
        <w:t xml:space="preserve"> </w:t>
      </w:r>
      <w:r w:rsidR="00F527E6" w:rsidRPr="009E779A">
        <w:t xml:space="preserve">Teresa is in charge </w:t>
      </w:r>
      <w:r w:rsidR="001B1270" w:rsidRPr="009E779A">
        <w:t>of</w:t>
      </w:r>
      <w:r w:rsidR="00F527E6" w:rsidRPr="009E779A">
        <w:t xml:space="preserve"> interacting with the team.</w:t>
      </w:r>
      <w:r w:rsidR="009E779A" w:rsidRPr="009E779A">
        <w:t xml:space="preserve"> </w:t>
      </w:r>
      <w:r w:rsidR="00F527E6" w:rsidRPr="009E779A">
        <w:t>She makes sure the team and its members feel appreciated, and understand what they can work on to improve.</w:t>
      </w:r>
      <w:r w:rsidR="009E779A" w:rsidRPr="009E779A">
        <w:t xml:space="preserve"> </w:t>
      </w:r>
      <w:r w:rsidR="00F527E6" w:rsidRPr="009E779A">
        <w:t>Both Grace and Teresa are big believe</w:t>
      </w:r>
      <w:r w:rsidR="009F0A16" w:rsidRPr="009E779A">
        <w:t>r</w:t>
      </w:r>
      <w:r w:rsidR="00F527E6" w:rsidRPr="009E779A">
        <w:t xml:space="preserve">s </w:t>
      </w:r>
      <w:r w:rsidR="009F0A16" w:rsidRPr="009E779A">
        <w:t>in continuing</w:t>
      </w:r>
      <w:r w:rsidR="00F527E6" w:rsidRPr="009E779A">
        <w:t xml:space="preserve"> training.</w:t>
      </w:r>
      <w:r w:rsidR="009E779A" w:rsidRPr="009E779A">
        <w:t xml:space="preserve"> </w:t>
      </w:r>
    </w:p>
    <w:p w:rsidR="00437577" w:rsidRPr="009E779A" w:rsidRDefault="0043757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7635EF" w:rsidP="00CC07AB">
            <w:pPr>
              <w:rPr>
                <w:b/>
                <w:bCs/>
                <w:color w:val="000000" w:themeColor="text1"/>
              </w:rPr>
            </w:pPr>
            <w:r w:rsidRPr="009E779A">
              <w:rPr>
                <w:b/>
                <w:bCs/>
                <w:color w:val="000000" w:themeColor="text1"/>
              </w:rPr>
              <w:t>5</w:t>
            </w:r>
            <w:r w:rsidR="003A3DC6"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9F0A16" w:rsidP="00AE7CB0">
            <w:pPr>
              <w:rPr>
                <w:color w:val="000000" w:themeColor="text1"/>
              </w:rPr>
            </w:pPr>
            <w:r w:rsidRPr="009E779A">
              <w:rPr>
                <w:color w:val="000000" w:themeColor="text1"/>
              </w:rPr>
              <w:t>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9F0A16" w:rsidP="00D3177D">
            <w:pPr>
              <w:rPr>
                <w:color w:val="000000" w:themeColor="text1"/>
              </w:rPr>
            </w:pPr>
            <w:r w:rsidRPr="009E779A">
              <w:rPr>
                <w:color w:val="000000" w:themeColor="text1"/>
              </w:rPr>
              <w:t>Case Study</w:t>
            </w:r>
          </w:p>
          <w:p w:rsidR="009F0A16" w:rsidRPr="009E779A" w:rsidRDefault="009F0A16" w:rsidP="00D3177D">
            <w:pPr>
              <w:rPr>
                <w:color w:val="000000" w:themeColor="text1"/>
              </w:rPr>
            </w:pPr>
            <w:r w:rsidRPr="009E779A">
              <w:rPr>
                <w:color w:val="000000" w:themeColor="text1"/>
              </w:rPr>
              <w:t>Outline the case study</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3A3DC6" w:rsidP="00CC07AB">
            <w:pPr>
              <w:rPr>
                <w:color w:val="000000" w:themeColor="text1"/>
              </w:rPr>
            </w:pPr>
            <w:r w:rsidRPr="009E779A">
              <w:rPr>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3A3DC6"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9F0A16" w:rsidP="00D3177D">
            <w:pPr>
              <w:rPr>
                <w:color w:val="000000" w:themeColor="text1"/>
              </w:rPr>
            </w:pPr>
            <w:r w:rsidRPr="009E779A">
              <w:rPr>
                <w:color w:val="000000" w:themeColor="text1"/>
              </w:rPr>
              <w:t>Discuss the case study.</w:t>
            </w:r>
            <w:r w:rsidR="009E779A" w:rsidRPr="009E779A">
              <w:rPr>
                <w:color w:val="000000" w:themeColor="text1"/>
              </w:rPr>
              <w:t xml:space="preserve"> </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0B3ADE" w:rsidP="00CC07AB">
            <w:pPr>
              <w:rPr>
                <w:color w:val="000000" w:themeColor="text1"/>
              </w:rPr>
            </w:pPr>
            <w:r w:rsidRPr="009E779A">
              <w:rPr>
                <w:color w:val="000000" w:themeColor="text1"/>
              </w:rPr>
              <w:t>Share any personal, relevant stories.</w:t>
            </w:r>
          </w:p>
        </w:tc>
      </w:tr>
      <w:tr w:rsidR="00CC07AB" w:rsidRPr="009E779A">
        <w:trPr>
          <w:trHeight w:val="60"/>
        </w:trPr>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Delivery Tips</w:t>
            </w:r>
          </w:p>
        </w:tc>
        <w:tc>
          <w:tcPr>
            <w:tcW w:w="7128" w:type="dxa"/>
            <w:shd w:val="clear" w:color="auto" w:fill="D9D9D9" w:themeFill="background1" w:themeFillShade="D9"/>
            <w:vAlign w:val="center"/>
          </w:tcPr>
          <w:p w:rsidR="00CC07AB" w:rsidRPr="009E779A" w:rsidRDefault="000B3ADE"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9F0A16" w:rsidP="00627F07">
            <w:pPr>
              <w:rPr>
                <w:color w:val="000000" w:themeColor="text1"/>
              </w:rPr>
            </w:pPr>
            <w:r w:rsidRPr="009E779A">
              <w:rPr>
                <w:color w:val="000000" w:themeColor="text1"/>
              </w:rPr>
              <w:t>What is Grace’s main management role?</w:t>
            </w:r>
          </w:p>
        </w:tc>
      </w:tr>
    </w:tbl>
    <w:p w:rsidR="00381A27" w:rsidRPr="009E779A" w:rsidRDefault="00381A27" w:rsidP="00CC07AB">
      <w:pPr>
        <w:pStyle w:val="Heading2"/>
      </w:pPr>
      <w:r w:rsidRPr="009E779A">
        <w:br w:type="page"/>
      </w:r>
      <w:bookmarkStart w:id="66" w:name="_Toc407102218"/>
      <w:r w:rsidRPr="009E779A">
        <w:lastRenderedPageBreak/>
        <w:t>Module Eight: Review Questions</w:t>
      </w:r>
      <w:bookmarkEnd w:id="66"/>
    </w:p>
    <w:p w:rsidR="00CC07AB" w:rsidRPr="009E779A" w:rsidRDefault="00F77E6D" w:rsidP="005E3475">
      <w:pPr>
        <w:numPr>
          <w:ilvl w:val="0"/>
          <w:numId w:val="69"/>
        </w:numPr>
      </w:pPr>
      <w:r w:rsidRPr="009E779A">
        <w:t>Why should you track your team’s performance?</w:t>
      </w:r>
    </w:p>
    <w:p w:rsidR="00CC07AB" w:rsidRPr="009E779A" w:rsidRDefault="00F77E6D" w:rsidP="005E3475">
      <w:pPr>
        <w:pStyle w:val="ListParagraph"/>
        <w:numPr>
          <w:ilvl w:val="0"/>
          <w:numId w:val="70"/>
        </w:numPr>
      </w:pPr>
      <w:r w:rsidRPr="009E779A">
        <w:t xml:space="preserve">To see if your team is being effective. </w:t>
      </w:r>
    </w:p>
    <w:p w:rsidR="00CC07AB" w:rsidRPr="009E779A" w:rsidRDefault="001B1270" w:rsidP="004B0822">
      <w:pPr>
        <w:pStyle w:val="ListParagraph"/>
        <w:numPr>
          <w:ilvl w:val="0"/>
          <w:numId w:val="70"/>
        </w:numPr>
      </w:pPr>
      <w:r w:rsidRPr="009E779A">
        <w:t xml:space="preserve">To </w:t>
      </w:r>
      <w:r w:rsidR="00F77E6D" w:rsidRPr="009E779A">
        <w:t>see if any changes need to be made.</w:t>
      </w:r>
    </w:p>
    <w:p w:rsidR="00CC07AB" w:rsidRPr="009E779A" w:rsidRDefault="00F77E6D" w:rsidP="004B0822">
      <w:pPr>
        <w:pStyle w:val="ListParagraph"/>
        <w:numPr>
          <w:ilvl w:val="0"/>
          <w:numId w:val="70"/>
        </w:numPr>
        <w:rPr>
          <w:color w:val="FF0000"/>
        </w:rPr>
      </w:pPr>
      <w:r w:rsidRPr="009E779A">
        <w:rPr>
          <w:color w:val="FF0000"/>
        </w:rPr>
        <w:t>A and B</w:t>
      </w:r>
    </w:p>
    <w:p w:rsidR="00CC07AB" w:rsidRPr="009E779A" w:rsidRDefault="00F77E6D" w:rsidP="004B0822">
      <w:pPr>
        <w:pStyle w:val="ListParagraph"/>
        <w:numPr>
          <w:ilvl w:val="0"/>
          <w:numId w:val="70"/>
        </w:numPr>
      </w:pPr>
      <w:r w:rsidRPr="009E779A">
        <w:t>None of the above.</w:t>
      </w:r>
    </w:p>
    <w:p w:rsidR="00CC07AB" w:rsidRPr="009E779A" w:rsidRDefault="00224FBF" w:rsidP="00CC07AB">
      <w:pPr>
        <w:ind w:left="720"/>
        <w:rPr>
          <w:color w:val="FF0000"/>
        </w:rPr>
      </w:pPr>
      <w:r w:rsidRPr="009E779A">
        <w:rPr>
          <w:color w:val="FF0000"/>
        </w:rPr>
        <w:t>You can track the progress of your team by using reports, customer feedback, etc.</w:t>
      </w:r>
      <w:r w:rsidR="009E779A" w:rsidRPr="009E779A">
        <w:rPr>
          <w:color w:val="FF0000"/>
        </w:rPr>
        <w:t xml:space="preserve"> </w:t>
      </w:r>
      <w:r w:rsidRPr="009E779A">
        <w:rPr>
          <w:color w:val="FF0000"/>
        </w:rPr>
        <w:t xml:space="preserve">Once you have gotten the information you need, </w:t>
      </w:r>
      <w:r w:rsidR="0050528B" w:rsidRPr="009E779A">
        <w:rPr>
          <w:color w:val="FF0000"/>
        </w:rPr>
        <w:t xml:space="preserve">it is best to assess </w:t>
      </w:r>
      <w:r w:rsidRPr="009E779A">
        <w:rPr>
          <w:color w:val="FF0000"/>
        </w:rPr>
        <w:t xml:space="preserve">if any changes need to be made to the team or their process. </w:t>
      </w:r>
    </w:p>
    <w:p w:rsidR="005E3475" w:rsidRPr="009E779A" w:rsidRDefault="00F77E6D" w:rsidP="005E3475">
      <w:pPr>
        <w:numPr>
          <w:ilvl w:val="0"/>
          <w:numId w:val="69"/>
        </w:numPr>
      </w:pPr>
      <w:r w:rsidRPr="009E779A">
        <w:t>What can you use to help you rate the effectiveness of your team</w:t>
      </w:r>
      <w:r w:rsidR="00683457" w:rsidRPr="009E779A">
        <w:t>?</w:t>
      </w:r>
    </w:p>
    <w:p w:rsidR="005E3475" w:rsidRPr="009E779A" w:rsidRDefault="00F77E6D" w:rsidP="005E3475">
      <w:pPr>
        <w:pStyle w:val="ListParagraph"/>
        <w:numPr>
          <w:ilvl w:val="0"/>
          <w:numId w:val="71"/>
        </w:numPr>
      </w:pPr>
      <w:r w:rsidRPr="009E779A">
        <w:t>Average prices in the market.</w:t>
      </w:r>
    </w:p>
    <w:p w:rsidR="005E3475" w:rsidRPr="009E779A" w:rsidRDefault="00F77E6D" w:rsidP="005E3475">
      <w:pPr>
        <w:pStyle w:val="ListParagraph"/>
        <w:numPr>
          <w:ilvl w:val="0"/>
          <w:numId w:val="71"/>
        </w:numPr>
        <w:rPr>
          <w:color w:val="FF0000"/>
        </w:rPr>
      </w:pPr>
      <w:r w:rsidRPr="009E779A">
        <w:rPr>
          <w:color w:val="FF0000"/>
        </w:rPr>
        <w:t>Reports</w:t>
      </w:r>
      <w:r w:rsidR="001B1270" w:rsidRPr="009E779A">
        <w:rPr>
          <w:color w:val="FF0000"/>
        </w:rPr>
        <w:t>.</w:t>
      </w:r>
    </w:p>
    <w:p w:rsidR="005E3475" w:rsidRPr="009E779A" w:rsidRDefault="00F77E6D" w:rsidP="005E3475">
      <w:pPr>
        <w:pStyle w:val="ListParagraph"/>
        <w:numPr>
          <w:ilvl w:val="0"/>
          <w:numId w:val="71"/>
        </w:numPr>
      </w:pPr>
      <w:r w:rsidRPr="009E779A">
        <w:t>Upper management feedback.</w:t>
      </w:r>
    </w:p>
    <w:p w:rsidR="005E3475" w:rsidRPr="009E779A" w:rsidRDefault="00F77E6D" w:rsidP="005E3475">
      <w:pPr>
        <w:pStyle w:val="ListParagraph"/>
        <w:numPr>
          <w:ilvl w:val="0"/>
          <w:numId w:val="71"/>
        </w:numPr>
      </w:pPr>
      <w:r w:rsidRPr="009E779A">
        <w:t>All of the above.</w:t>
      </w:r>
    </w:p>
    <w:p w:rsidR="005E3475" w:rsidRPr="009E779A" w:rsidRDefault="009F0A16" w:rsidP="005E3475">
      <w:pPr>
        <w:ind w:left="720"/>
        <w:rPr>
          <w:color w:val="FF0000"/>
        </w:rPr>
      </w:pPr>
      <w:r w:rsidRPr="009E779A">
        <w:rPr>
          <w:color w:val="FF0000"/>
        </w:rPr>
        <w:t>You can use reports to rate the effectiveness of your team.</w:t>
      </w:r>
      <w:r w:rsidR="009E779A" w:rsidRPr="009E779A">
        <w:rPr>
          <w:color w:val="FF0000"/>
        </w:rPr>
        <w:t xml:space="preserve"> </w:t>
      </w:r>
      <w:r w:rsidRPr="009E779A">
        <w:rPr>
          <w:color w:val="FF0000"/>
        </w:rPr>
        <w:t>You can also use customer feedback to measure the success of the team</w:t>
      </w:r>
      <w:r w:rsidR="00683457" w:rsidRPr="009E779A">
        <w:rPr>
          <w:color w:val="FF0000"/>
        </w:rPr>
        <w:t xml:space="preserve">. </w:t>
      </w:r>
    </w:p>
    <w:p w:rsidR="005E3475" w:rsidRPr="009E779A" w:rsidRDefault="00F77E6D" w:rsidP="005E3475">
      <w:pPr>
        <w:numPr>
          <w:ilvl w:val="0"/>
          <w:numId w:val="69"/>
        </w:numPr>
      </w:pPr>
      <w:r w:rsidRPr="009E779A">
        <w:t>It’s important to be able to tell your team and i</w:t>
      </w:r>
      <w:r w:rsidR="001B1270" w:rsidRPr="009E779A">
        <w:t xml:space="preserve">ts </w:t>
      </w:r>
      <w:r w:rsidR="00224FBF" w:rsidRPr="009E779A">
        <w:t>member’s</w:t>
      </w:r>
      <w:r w:rsidRPr="009E779A">
        <w:t xml:space="preserve"> _________.</w:t>
      </w:r>
    </w:p>
    <w:p w:rsidR="005E3475" w:rsidRPr="009E779A" w:rsidRDefault="00241647" w:rsidP="005E3475">
      <w:pPr>
        <w:pStyle w:val="ListParagraph"/>
        <w:numPr>
          <w:ilvl w:val="0"/>
          <w:numId w:val="72"/>
        </w:numPr>
      </w:pPr>
      <w:r w:rsidRPr="009E779A">
        <w:t>When they are supposed to get paid for their work.</w:t>
      </w:r>
    </w:p>
    <w:p w:rsidR="005E3475" w:rsidRPr="009E779A" w:rsidRDefault="00241647" w:rsidP="005E3475">
      <w:pPr>
        <w:pStyle w:val="ListParagraph"/>
        <w:numPr>
          <w:ilvl w:val="0"/>
          <w:numId w:val="72"/>
        </w:numPr>
      </w:pPr>
      <w:r w:rsidRPr="009E779A">
        <w:t>When they are doing their job in a mediocre way.</w:t>
      </w:r>
    </w:p>
    <w:p w:rsidR="005E3475" w:rsidRPr="009E779A" w:rsidRDefault="00241647" w:rsidP="005E3475">
      <w:pPr>
        <w:pStyle w:val="ListParagraph"/>
        <w:numPr>
          <w:ilvl w:val="0"/>
          <w:numId w:val="72"/>
        </w:numPr>
        <w:rPr>
          <w:color w:val="FF0000"/>
        </w:rPr>
      </w:pPr>
      <w:r w:rsidRPr="009E779A">
        <w:rPr>
          <w:color w:val="FF0000"/>
        </w:rPr>
        <w:t>When they are not preforming at their highest level.</w:t>
      </w:r>
    </w:p>
    <w:p w:rsidR="005E3475" w:rsidRPr="009E779A" w:rsidRDefault="00F77E6D" w:rsidP="005E3475">
      <w:pPr>
        <w:pStyle w:val="ListParagraph"/>
        <w:numPr>
          <w:ilvl w:val="0"/>
          <w:numId w:val="72"/>
        </w:numPr>
      </w:pPr>
      <w:r w:rsidRPr="009E779A">
        <w:t>All of the above</w:t>
      </w:r>
    </w:p>
    <w:p w:rsidR="005E3475" w:rsidRPr="009E779A" w:rsidRDefault="00224FBF" w:rsidP="005E3475">
      <w:pPr>
        <w:ind w:left="720"/>
        <w:rPr>
          <w:color w:val="FF0000"/>
        </w:rPr>
      </w:pPr>
      <w:r w:rsidRPr="009E779A">
        <w:rPr>
          <w:color w:val="FF0000"/>
        </w:rPr>
        <w:t>Feedback is very important for personal and professional growth.</w:t>
      </w:r>
      <w:r w:rsidR="009E779A" w:rsidRPr="009E779A">
        <w:rPr>
          <w:color w:val="FF0000"/>
        </w:rPr>
        <w:t xml:space="preserve"> </w:t>
      </w:r>
      <w:r w:rsidRPr="009E779A">
        <w:rPr>
          <w:color w:val="FF0000"/>
        </w:rPr>
        <w:t>Allowing your team and its members to know what they need to work on, or what they are doing well</w:t>
      </w:r>
      <w:r w:rsidR="0050528B" w:rsidRPr="009E779A">
        <w:rPr>
          <w:color w:val="FF0000"/>
        </w:rPr>
        <w:t>,</w:t>
      </w:r>
      <w:r w:rsidRPr="009E779A">
        <w:rPr>
          <w:color w:val="FF0000"/>
        </w:rPr>
        <w:t xml:space="preserve"> will only help their performance in the future.</w:t>
      </w:r>
    </w:p>
    <w:p w:rsidR="005E3475" w:rsidRPr="009E779A" w:rsidRDefault="00241647" w:rsidP="005E3475">
      <w:pPr>
        <w:numPr>
          <w:ilvl w:val="0"/>
          <w:numId w:val="69"/>
        </w:numPr>
      </w:pPr>
      <w:r w:rsidRPr="009E779A">
        <w:t>When counseling employees, it’s important to tell them what they need to work on and __________.</w:t>
      </w:r>
    </w:p>
    <w:p w:rsidR="005E3475" w:rsidRPr="009E779A" w:rsidRDefault="00241647" w:rsidP="005E3475">
      <w:pPr>
        <w:pStyle w:val="ListParagraph"/>
        <w:numPr>
          <w:ilvl w:val="0"/>
          <w:numId w:val="73"/>
        </w:numPr>
        <w:rPr>
          <w:color w:val="FF0000"/>
        </w:rPr>
      </w:pPr>
      <w:r w:rsidRPr="009E779A">
        <w:rPr>
          <w:color w:val="FF0000"/>
        </w:rPr>
        <w:t>How to fix the issue.</w:t>
      </w:r>
    </w:p>
    <w:p w:rsidR="005E3475" w:rsidRPr="009E779A" w:rsidRDefault="001B1270" w:rsidP="005E3475">
      <w:pPr>
        <w:pStyle w:val="ListParagraph"/>
        <w:numPr>
          <w:ilvl w:val="0"/>
          <w:numId w:val="73"/>
        </w:numPr>
      </w:pPr>
      <w:r w:rsidRPr="009E779A">
        <w:t>How</w:t>
      </w:r>
      <w:r w:rsidR="00241647" w:rsidRPr="009E779A">
        <w:t xml:space="preserve"> other people would do</w:t>
      </w:r>
      <w:r w:rsidRPr="009E779A">
        <w:t xml:space="preserve"> it</w:t>
      </w:r>
      <w:r w:rsidR="00241647" w:rsidRPr="009E779A">
        <w:t>.</w:t>
      </w:r>
    </w:p>
    <w:p w:rsidR="005E3475" w:rsidRPr="009E779A" w:rsidRDefault="00B726C2" w:rsidP="005E3475">
      <w:pPr>
        <w:pStyle w:val="ListParagraph"/>
        <w:numPr>
          <w:ilvl w:val="0"/>
          <w:numId w:val="73"/>
        </w:numPr>
      </w:pPr>
      <w:r w:rsidRPr="009E779A">
        <w:t xml:space="preserve"> </w:t>
      </w:r>
      <w:r w:rsidR="00241647" w:rsidRPr="009E779A">
        <w:t>Both A and B</w:t>
      </w:r>
    </w:p>
    <w:p w:rsidR="005E3475" w:rsidRPr="009E779A" w:rsidRDefault="00241647" w:rsidP="005E3475">
      <w:pPr>
        <w:pStyle w:val="ListParagraph"/>
        <w:numPr>
          <w:ilvl w:val="0"/>
          <w:numId w:val="73"/>
        </w:numPr>
      </w:pPr>
      <w:r w:rsidRPr="009E779A">
        <w:t>None of the above</w:t>
      </w:r>
    </w:p>
    <w:p w:rsidR="00437577" w:rsidRDefault="009F0A16" w:rsidP="005E3475">
      <w:pPr>
        <w:ind w:left="720"/>
        <w:rPr>
          <w:color w:val="FF0000"/>
        </w:rPr>
      </w:pPr>
      <w:r w:rsidRPr="009E779A">
        <w:rPr>
          <w:color w:val="FF0000"/>
        </w:rPr>
        <w:t>Counseling team members doesn’t just consist of telling them they are not preforming</w:t>
      </w:r>
      <w:r w:rsidR="001B1270" w:rsidRPr="009E779A">
        <w:rPr>
          <w:color w:val="FF0000"/>
        </w:rPr>
        <w:t xml:space="preserve"> at a high level but also brain</w:t>
      </w:r>
      <w:r w:rsidRPr="009E779A">
        <w:rPr>
          <w:color w:val="FF0000"/>
        </w:rPr>
        <w:t>storming with them on how to fix the issue</w:t>
      </w:r>
      <w:r w:rsidR="00B726C2" w:rsidRPr="009E779A">
        <w:rPr>
          <w:color w:val="FF0000"/>
        </w:rPr>
        <w:t>.</w:t>
      </w:r>
    </w:p>
    <w:p w:rsidR="00437577" w:rsidRDefault="00437577">
      <w:pPr>
        <w:spacing w:after="0" w:line="240" w:lineRule="auto"/>
        <w:rPr>
          <w:color w:val="FF0000"/>
        </w:rPr>
      </w:pPr>
      <w:r>
        <w:rPr>
          <w:color w:val="FF0000"/>
        </w:rPr>
        <w:br w:type="page"/>
      </w:r>
    </w:p>
    <w:p w:rsidR="003F11CD" w:rsidRPr="009E779A" w:rsidRDefault="00241647" w:rsidP="003F11CD">
      <w:pPr>
        <w:numPr>
          <w:ilvl w:val="0"/>
          <w:numId w:val="69"/>
        </w:numPr>
      </w:pPr>
      <w:r w:rsidRPr="009E779A">
        <w:lastRenderedPageBreak/>
        <w:t>As a manager, it’s your job to make sure your team and its members feel _______.</w:t>
      </w:r>
    </w:p>
    <w:p w:rsidR="003F11CD" w:rsidRPr="009E779A" w:rsidRDefault="00241647" w:rsidP="003F11CD">
      <w:pPr>
        <w:pStyle w:val="ListParagraph"/>
        <w:numPr>
          <w:ilvl w:val="0"/>
          <w:numId w:val="111"/>
        </w:numPr>
        <w:rPr>
          <w:color w:val="FF0000"/>
        </w:rPr>
      </w:pPr>
      <w:r w:rsidRPr="009E779A">
        <w:rPr>
          <w:color w:val="FF0000"/>
        </w:rPr>
        <w:t>Valued</w:t>
      </w:r>
      <w:r w:rsidR="001B1270" w:rsidRPr="009E779A">
        <w:rPr>
          <w:color w:val="FF0000"/>
        </w:rPr>
        <w:t>.</w:t>
      </w:r>
    </w:p>
    <w:p w:rsidR="003F11CD" w:rsidRPr="009E779A" w:rsidRDefault="00241647" w:rsidP="003F11CD">
      <w:pPr>
        <w:pStyle w:val="ListParagraph"/>
        <w:numPr>
          <w:ilvl w:val="0"/>
          <w:numId w:val="111"/>
        </w:numPr>
      </w:pPr>
      <w:r w:rsidRPr="009E779A">
        <w:t xml:space="preserve"> Indispensable</w:t>
      </w:r>
      <w:r w:rsidR="001B1270" w:rsidRPr="009E779A">
        <w:t>.</w:t>
      </w:r>
    </w:p>
    <w:p w:rsidR="003F11CD" w:rsidRPr="009E779A" w:rsidRDefault="00241647" w:rsidP="003F11CD">
      <w:pPr>
        <w:pStyle w:val="ListParagraph"/>
        <w:numPr>
          <w:ilvl w:val="0"/>
          <w:numId w:val="111"/>
        </w:numPr>
      </w:pPr>
      <w:r w:rsidRPr="009E779A">
        <w:t>Pretty</w:t>
      </w:r>
      <w:r w:rsidR="001B1270" w:rsidRPr="009E779A">
        <w:t>.</w:t>
      </w:r>
    </w:p>
    <w:p w:rsidR="003F11CD" w:rsidRPr="009E779A" w:rsidRDefault="00241647" w:rsidP="003F11CD">
      <w:pPr>
        <w:pStyle w:val="ListParagraph"/>
        <w:numPr>
          <w:ilvl w:val="0"/>
          <w:numId w:val="111"/>
        </w:numPr>
      </w:pPr>
      <w:r w:rsidRPr="009E779A">
        <w:t>Smart</w:t>
      </w:r>
      <w:r w:rsidR="001B1270" w:rsidRPr="009E779A">
        <w:t>.</w:t>
      </w:r>
    </w:p>
    <w:p w:rsidR="005E3475" w:rsidRPr="009E779A" w:rsidRDefault="009F0A16" w:rsidP="003F11CD">
      <w:pPr>
        <w:ind w:left="720"/>
        <w:rPr>
          <w:color w:val="FF0000"/>
        </w:rPr>
      </w:pPr>
      <w:r w:rsidRPr="009E779A">
        <w:rPr>
          <w:color w:val="FF0000"/>
        </w:rPr>
        <w:t>As a manager</w:t>
      </w:r>
      <w:r w:rsidR="001B1270" w:rsidRPr="009E779A">
        <w:rPr>
          <w:color w:val="FF0000"/>
        </w:rPr>
        <w:t>,</w:t>
      </w:r>
      <w:r w:rsidRPr="009E779A">
        <w:rPr>
          <w:color w:val="FF0000"/>
        </w:rPr>
        <w:t xml:space="preserve"> it is your job to make sure that your team feels valued as a whole and as individuals</w:t>
      </w:r>
      <w:r w:rsidR="00B726C2" w:rsidRPr="009E779A">
        <w:rPr>
          <w:color w:val="FF0000"/>
        </w:rPr>
        <w:t xml:space="preserve">. </w:t>
      </w:r>
    </w:p>
    <w:p w:rsidR="005E3475" w:rsidRPr="009E779A" w:rsidRDefault="001B1270" w:rsidP="005E3475">
      <w:pPr>
        <w:numPr>
          <w:ilvl w:val="0"/>
          <w:numId w:val="69"/>
        </w:numPr>
      </w:pPr>
      <w:r w:rsidRPr="009E779A">
        <w:t>Employees who</w:t>
      </w:r>
      <w:r w:rsidR="00241647" w:rsidRPr="009E779A">
        <w:t xml:space="preserve"> feel valued are usually more __________.</w:t>
      </w:r>
    </w:p>
    <w:p w:rsidR="005E3475" w:rsidRPr="009E779A" w:rsidRDefault="00241647" w:rsidP="005E3475">
      <w:pPr>
        <w:pStyle w:val="ListParagraph"/>
        <w:numPr>
          <w:ilvl w:val="0"/>
          <w:numId w:val="74"/>
        </w:numPr>
      </w:pPr>
      <w:r w:rsidRPr="009E779A">
        <w:t>Disgruntled</w:t>
      </w:r>
      <w:r w:rsidR="001B1270" w:rsidRPr="009E779A">
        <w:t>.</w:t>
      </w:r>
    </w:p>
    <w:p w:rsidR="005E3475" w:rsidRPr="009E779A" w:rsidRDefault="00241647" w:rsidP="005E3475">
      <w:pPr>
        <w:pStyle w:val="ListParagraph"/>
        <w:numPr>
          <w:ilvl w:val="0"/>
          <w:numId w:val="74"/>
        </w:numPr>
      </w:pPr>
      <w:r w:rsidRPr="009E779A">
        <w:t>Dissatisfied</w:t>
      </w:r>
      <w:r w:rsidR="001B1270" w:rsidRPr="009E779A">
        <w:t>.</w:t>
      </w:r>
    </w:p>
    <w:p w:rsidR="005E3475" w:rsidRPr="009E779A" w:rsidRDefault="00241647" w:rsidP="005E3475">
      <w:pPr>
        <w:pStyle w:val="ListParagraph"/>
        <w:numPr>
          <w:ilvl w:val="0"/>
          <w:numId w:val="74"/>
        </w:numPr>
        <w:rPr>
          <w:color w:val="FF0000"/>
        </w:rPr>
      </w:pPr>
      <w:r w:rsidRPr="009E779A">
        <w:rPr>
          <w:color w:val="FF0000"/>
        </w:rPr>
        <w:t>Engaged</w:t>
      </w:r>
      <w:r w:rsidR="001B1270" w:rsidRPr="009E779A">
        <w:rPr>
          <w:color w:val="FF0000"/>
        </w:rPr>
        <w:t>.</w:t>
      </w:r>
    </w:p>
    <w:p w:rsidR="005E3475" w:rsidRPr="009E779A" w:rsidRDefault="00241647" w:rsidP="005E3475">
      <w:pPr>
        <w:pStyle w:val="ListParagraph"/>
        <w:numPr>
          <w:ilvl w:val="0"/>
          <w:numId w:val="74"/>
        </w:numPr>
      </w:pPr>
      <w:r w:rsidRPr="009E779A">
        <w:t>All of the above</w:t>
      </w:r>
      <w:r w:rsidR="001B1270" w:rsidRPr="009E779A">
        <w:t>.</w:t>
      </w:r>
    </w:p>
    <w:p w:rsidR="005E3475" w:rsidRPr="009E779A" w:rsidRDefault="009F0A16" w:rsidP="005E3475">
      <w:pPr>
        <w:ind w:left="720"/>
        <w:rPr>
          <w:color w:val="FF0000"/>
        </w:rPr>
      </w:pPr>
      <w:r w:rsidRPr="009E779A">
        <w:rPr>
          <w:color w:val="FF0000"/>
        </w:rPr>
        <w:t>Emplo</w:t>
      </w:r>
      <w:r w:rsidR="001B1270" w:rsidRPr="009E779A">
        <w:rPr>
          <w:color w:val="FF0000"/>
        </w:rPr>
        <w:t>yees who</w:t>
      </w:r>
      <w:r w:rsidRPr="009E779A">
        <w:rPr>
          <w:color w:val="FF0000"/>
        </w:rPr>
        <w:t xml:space="preserve"> feel valued are more engaged and work harder for the team and company</w:t>
      </w:r>
      <w:r w:rsidR="004223C7" w:rsidRPr="009E779A">
        <w:rPr>
          <w:color w:val="FF0000"/>
        </w:rPr>
        <w:t xml:space="preserve">. </w:t>
      </w:r>
    </w:p>
    <w:p w:rsidR="005E3475" w:rsidRPr="009E779A" w:rsidRDefault="00BB39FF" w:rsidP="006F07AD">
      <w:pPr>
        <w:numPr>
          <w:ilvl w:val="0"/>
          <w:numId w:val="69"/>
        </w:numPr>
      </w:pPr>
      <w:r w:rsidRPr="009E779A">
        <w:t xml:space="preserve">Who should always be striving to make your team </w:t>
      </w:r>
      <w:r w:rsidR="001B1270" w:rsidRPr="009E779A">
        <w:t xml:space="preserve">is </w:t>
      </w:r>
      <w:r w:rsidRPr="009E779A">
        <w:t>the best they can be</w:t>
      </w:r>
      <w:r w:rsidR="004223C7" w:rsidRPr="009E779A">
        <w:t>?</w:t>
      </w:r>
    </w:p>
    <w:p w:rsidR="005E3475" w:rsidRPr="009E779A" w:rsidRDefault="00BB39FF" w:rsidP="005E3475">
      <w:pPr>
        <w:pStyle w:val="ListParagraph"/>
        <w:numPr>
          <w:ilvl w:val="0"/>
          <w:numId w:val="75"/>
        </w:numPr>
      </w:pPr>
      <w:r w:rsidRPr="009E779A">
        <w:t>Parents</w:t>
      </w:r>
      <w:r w:rsidR="001B1270" w:rsidRPr="009E779A">
        <w:t>.</w:t>
      </w:r>
    </w:p>
    <w:p w:rsidR="005E3475" w:rsidRPr="009E779A" w:rsidRDefault="00BB39FF" w:rsidP="005E3475">
      <w:pPr>
        <w:pStyle w:val="ListParagraph"/>
        <w:numPr>
          <w:ilvl w:val="0"/>
          <w:numId w:val="75"/>
        </w:numPr>
        <w:rPr>
          <w:color w:val="FF0000"/>
        </w:rPr>
      </w:pPr>
      <w:r w:rsidRPr="009E779A">
        <w:rPr>
          <w:color w:val="FF0000"/>
        </w:rPr>
        <w:t>Management</w:t>
      </w:r>
      <w:r w:rsidR="001B1270" w:rsidRPr="009E779A">
        <w:rPr>
          <w:color w:val="FF0000"/>
        </w:rPr>
        <w:t>.</w:t>
      </w:r>
    </w:p>
    <w:p w:rsidR="005E3475" w:rsidRPr="009E779A" w:rsidRDefault="00BB39FF" w:rsidP="005E3475">
      <w:pPr>
        <w:pStyle w:val="ListParagraph"/>
        <w:numPr>
          <w:ilvl w:val="0"/>
          <w:numId w:val="75"/>
        </w:numPr>
      </w:pPr>
      <w:r w:rsidRPr="009E779A">
        <w:t>Customers</w:t>
      </w:r>
      <w:r w:rsidR="001B1270" w:rsidRPr="009E779A">
        <w:t>.</w:t>
      </w:r>
    </w:p>
    <w:p w:rsidR="005E3475" w:rsidRPr="009E779A" w:rsidRDefault="00AE7CB0" w:rsidP="005E3475">
      <w:pPr>
        <w:pStyle w:val="ListParagraph"/>
        <w:numPr>
          <w:ilvl w:val="0"/>
          <w:numId w:val="75"/>
        </w:numPr>
      </w:pPr>
      <w:r w:rsidRPr="009E779A">
        <w:t>All of the above</w:t>
      </w:r>
      <w:r w:rsidR="001B1270" w:rsidRPr="009E779A">
        <w:t>.</w:t>
      </w:r>
    </w:p>
    <w:p w:rsidR="005E3475" w:rsidRPr="009E779A" w:rsidRDefault="00224FBF" w:rsidP="005E3475">
      <w:pPr>
        <w:ind w:left="720"/>
        <w:rPr>
          <w:color w:val="FF0000"/>
        </w:rPr>
      </w:pPr>
      <w:r w:rsidRPr="009E779A">
        <w:rPr>
          <w:color w:val="FF0000"/>
        </w:rPr>
        <w:t>Providing them with education, and training opportunities only makes them a bigger asset to your company.</w:t>
      </w:r>
      <w:r w:rsidR="009E779A" w:rsidRPr="009E779A">
        <w:rPr>
          <w:color w:val="FF0000"/>
        </w:rPr>
        <w:t xml:space="preserve"> </w:t>
      </w:r>
      <w:r w:rsidRPr="009E779A">
        <w:rPr>
          <w:color w:val="FF0000"/>
        </w:rPr>
        <w:t xml:space="preserve">These opportunities also </w:t>
      </w:r>
      <w:r w:rsidR="00603BAF" w:rsidRPr="009E779A">
        <w:rPr>
          <w:color w:val="FF0000"/>
        </w:rPr>
        <w:t>promote personal growth</w:t>
      </w:r>
      <w:r w:rsidR="0050528B" w:rsidRPr="009E779A">
        <w:rPr>
          <w:color w:val="FF0000"/>
        </w:rPr>
        <w:t>,</w:t>
      </w:r>
      <w:r w:rsidR="00603BAF" w:rsidRPr="009E779A">
        <w:rPr>
          <w:color w:val="FF0000"/>
        </w:rPr>
        <w:t xml:space="preserve"> which </w:t>
      </w:r>
      <w:r w:rsidR="0050528B" w:rsidRPr="009E779A">
        <w:rPr>
          <w:color w:val="FF0000"/>
        </w:rPr>
        <w:t xml:space="preserve">helps </w:t>
      </w:r>
      <w:r w:rsidR="00603BAF" w:rsidRPr="009E779A">
        <w:rPr>
          <w:color w:val="FF0000"/>
        </w:rPr>
        <w:t>ma</w:t>
      </w:r>
      <w:r w:rsidR="0050528B" w:rsidRPr="009E779A">
        <w:rPr>
          <w:color w:val="FF0000"/>
        </w:rPr>
        <w:t>ke</w:t>
      </w:r>
      <w:r w:rsidR="00603BAF" w:rsidRPr="009E779A">
        <w:rPr>
          <w:color w:val="FF0000"/>
        </w:rPr>
        <w:t xml:space="preserve"> the team member more committed to the company.</w:t>
      </w:r>
      <w:r w:rsidR="009E779A" w:rsidRPr="009E779A">
        <w:rPr>
          <w:color w:val="FF0000"/>
        </w:rPr>
        <w:t xml:space="preserve"> </w:t>
      </w:r>
    </w:p>
    <w:p w:rsidR="005E3475" w:rsidRPr="009E779A" w:rsidRDefault="00BB39FF" w:rsidP="009971DB">
      <w:pPr>
        <w:numPr>
          <w:ilvl w:val="0"/>
          <w:numId w:val="69"/>
        </w:numPr>
      </w:pPr>
      <w:r w:rsidRPr="009E779A">
        <w:t>Which of the following is</w:t>
      </w:r>
      <w:r w:rsidR="0092761A" w:rsidRPr="009E779A">
        <w:t xml:space="preserve"> not</w:t>
      </w:r>
      <w:r w:rsidRPr="009E779A">
        <w:t xml:space="preserve"> a way you can help your employees continue their </w:t>
      </w:r>
      <w:r w:rsidR="0092761A" w:rsidRPr="009E779A">
        <w:t>training</w:t>
      </w:r>
      <w:r w:rsidRPr="009E779A">
        <w:t>?</w:t>
      </w:r>
    </w:p>
    <w:p w:rsidR="005E3475" w:rsidRPr="009E779A" w:rsidRDefault="00BB39FF" w:rsidP="005E3475">
      <w:pPr>
        <w:pStyle w:val="ListParagraph"/>
        <w:numPr>
          <w:ilvl w:val="0"/>
          <w:numId w:val="76"/>
        </w:numPr>
      </w:pPr>
      <w:r w:rsidRPr="009E779A">
        <w:t xml:space="preserve">Obtaining </w:t>
      </w:r>
      <w:r w:rsidR="0092761A" w:rsidRPr="009E779A">
        <w:t>training on a new position</w:t>
      </w:r>
      <w:r w:rsidR="00EE0127" w:rsidRPr="009E779A">
        <w:t>.</w:t>
      </w:r>
    </w:p>
    <w:p w:rsidR="005E3475" w:rsidRPr="009E779A" w:rsidRDefault="00BB39FF" w:rsidP="005E3475">
      <w:pPr>
        <w:pStyle w:val="ListParagraph"/>
        <w:numPr>
          <w:ilvl w:val="0"/>
          <w:numId w:val="76"/>
        </w:numPr>
      </w:pPr>
      <w:r w:rsidRPr="009E779A">
        <w:t>Obtaining a new skill</w:t>
      </w:r>
      <w:r w:rsidR="00EE0127" w:rsidRPr="009E779A">
        <w:t>.</w:t>
      </w:r>
    </w:p>
    <w:p w:rsidR="005E3475" w:rsidRPr="009E779A" w:rsidRDefault="0092761A" w:rsidP="005E3475">
      <w:pPr>
        <w:pStyle w:val="ListParagraph"/>
        <w:numPr>
          <w:ilvl w:val="0"/>
          <w:numId w:val="76"/>
        </w:numPr>
        <w:rPr>
          <w:color w:val="FF0000"/>
        </w:rPr>
      </w:pPr>
      <w:r w:rsidRPr="009E779A">
        <w:rPr>
          <w:color w:val="FF0000"/>
        </w:rPr>
        <w:t>Obtaining a job with a different company</w:t>
      </w:r>
      <w:r w:rsidR="00EE0127" w:rsidRPr="009E779A">
        <w:rPr>
          <w:color w:val="FF0000"/>
        </w:rPr>
        <w:t>.</w:t>
      </w:r>
    </w:p>
    <w:p w:rsidR="005E3475" w:rsidRPr="009E779A" w:rsidRDefault="00BB39FF" w:rsidP="005E3475">
      <w:pPr>
        <w:pStyle w:val="ListParagraph"/>
        <w:numPr>
          <w:ilvl w:val="0"/>
          <w:numId w:val="76"/>
        </w:numPr>
      </w:pPr>
      <w:r w:rsidRPr="009E779A">
        <w:t>All of the above</w:t>
      </w:r>
      <w:r w:rsidR="00EE0127" w:rsidRPr="009E779A">
        <w:t>.</w:t>
      </w:r>
    </w:p>
    <w:p w:rsidR="00437577" w:rsidRDefault="00603BAF" w:rsidP="005E3475">
      <w:pPr>
        <w:ind w:left="720"/>
        <w:rPr>
          <w:color w:val="FF0000"/>
        </w:rPr>
      </w:pPr>
      <w:r w:rsidRPr="009E779A">
        <w:rPr>
          <w:color w:val="FF0000"/>
        </w:rPr>
        <w:t>Training helps your employee by giving them personal and professional growth.</w:t>
      </w:r>
      <w:r w:rsidR="009E779A" w:rsidRPr="009E779A">
        <w:rPr>
          <w:color w:val="FF0000"/>
        </w:rPr>
        <w:t xml:space="preserve"> </w:t>
      </w:r>
      <w:r w:rsidRPr="009E779A">
        <w:rPr>
          <w:color w:val="FF0000"/>
        </w:rPr>
        <w:t>This is an excellent way to keep your employee engaged and committed to your company.</w:t>
      </w:r>
    </w:p>
    <w:p w:rsidR="00437577" w:rsidRDefault="00437577">
      <w:pPr>
        <w:spacing w:after="0" w:line="240" w:lineRule="auto"/>
        <w:rPr>
          <w:color w:val="FF0000"/>
        </w:rPr>
      </w:pPr>
      <w:r>
        <w:rPr>
          <w:color w:val="FF0000"/>
        </w:rPr>
        <w:br w:type="page"/>
      </w:r>
    </w:p>
    <w:p w:rsidR="005E3475" w:rsidRPr="009E779A" w:rsidRDefault="00BB39FF" w:rsidP="005E3475">
      <w:pPr>
        <w:numPr>
          <w:ilvl w:val="0"/>
          <w:numId w:val="69"/>
        </w:numPr>
      </w:pPr>
      <w:r w:rsidRPr="009E779A">
        <w:lastRenderedPageBreak/>
        <w:t>In the</w:t>
      </w:r>
      <w:r w:rsidR="00EE0127" w:rsidRPr="009E779A">
        <w:t xml:space="preserve"> case study, how many members w</w:t>
      </w:r>
      <w:r w:rsidRPr="009E779A">
        <w:t>ere in the</w:t>
      </w:r>
      <w:r w:rsidR="00EE0127" w:rsidRPr="009E779A">
        <w:t xml:space="preserve"> remote</w:t>
      </w:r>
      <w:r w:rsidRPr="009E779A">
        <w:t xml:space="preserve"> team</w:t>
      </w:r>
      <w:r w:rsidR="009971DB" w:rsidRPr="009E779A">
        <w:t>?</w:t>
      </w:r>
    </w:p>
    <w:p w:rsidR="005E3475" w:rsidRPr="009E779A" w:rsidRDefault="00BB39FF" w:rsidP="005E3475">
      <w:pPr>
        <w:pStyle w:val="ListParagraph"/>
        <w:numPr>
          <w:ilvl w:val="0"/>
          <w:numId w:val="77"/>
        </w:numPr>
      </w:pPr>
      <w:r w:rsidRPr="009E779A">
        <w:t>11</w:t>
      </w:r>
      <w:r w:rsidR="00EE0127" w:rsidRPr="009E779A">
        <w:t>.</w:t>
      </w:r>
    </w:p>
    <w:p w:rsidR="005E3475" w:rsidRPr="009E779A" w:rsidRDefault="00BB39FF" w:rsidP="005E3475">
      <w:pPr>
        <w:pStyle w:val="ListParagraph"/>
        <w:numPr>
          <w:ilvl w:val="0"/>
          <w:numId w:val="77"/>
        </w:numPr>
      </w:pPr>
      <w:r w:rsidRPr="009E779A">
        <w:t>9</w:t>
      </w:r>
      <w:r w:rsidR="00EE0127" w:rsidRPr="009E779A">
        <w:t>.</w:t>
      </w:r>
    </w:p>
    <w:p w:rsidR="005E3475" w:rsidRPr="009E779A" w:rsidRDefault="00BB39FF" w:rsidP="005E3475">
      <w:pPr>
        <w:pStyle w:val="ListParagraph"/>
        <w:numPr>
          <w:ilvl w:val="0"/>
          <w:numId w:val="77"/>
        </w:numPr>
        <w:rPr>
          <w:color w:val="FF0000"/>
        </w:rPr>
      </w:pPr>
      <w:r w:rsidRPr="009E779A">
        <w:rPr>
          <w:color w:val="FF0000"/>
        </w:rPr>
        <w:t>6</w:t>
      </w:r>
      <w:r w:rsidR="00EE0127" w:rsidRPr="009E779A">
        <w:rPr>
          <w:color w:val="FF0000"/>
        </w:rPr>
        <w:t>.</w:t>
      </w:r>
    </w:p>
    <w:p w:rsidR="005E3475" w:rsidRPr="009E779A" w:rsidRDefault="00BB39FF" w:rsidP="005E3475">
      <w:pPr>
        <w:pStyle w:val="ListParagraph"/>
        <w:numPr>
          <w:ilvl w:val="0"/>
          <w:numId w:val="77"/>
        </w:numPr>
      </w:pPr>
      <w:r w:rsidRPr="009E779A">
        <w:t>4</w:t>
      </w:r>
      <w:r w:rsidR="00EE0127" w:rsidRPr="009E779A">
        <w:t>.</w:t>
      </w:r>
    </w:p>
    <w:p w:rsidR="005E3475" w:rsidRPr="009E779A" w:rsidRDefault="00BB39FF" w:rsidP="005E3475">
      <w:pPr>
        <w:ind w:left="720"/>
        <w:rPr>
          <w:color w:val="FF0000"/>
        </w:rPr>
      </w:pPr>
      <w:r w:rsidRPr="009E779A">
        <w:rPr>
          <w:color w:val="FF0000"/>
        </w:rPr>
        <w:t>In the case study, the team</w:t>
      </w:r>
      <w:r w:rsidR="009F0A16" w:rsidRPr="009E779A">
        <w:rPr>
          <w:color w:val="FF0000"/>
        </w:rPr>
        <w:t xml:space="preserve"> is comprised of 6 remote employees and they are known for their great quality of work</w:t>
      </w:r>
      <w:r w:rsidR="00497E98" w:rsidRPr="009E779A">
        <w:rPr>
          <w:color w:val="FF0000"/>
        </w:rPr>
        <w:t xml:space="preserve">. </w:t>
      </w:r>
    </w:p>
    <w:p w:rsidR="005E3475" w:rsidRPr="009E779A" w:rsidRDefault="00BB39FF" w:rsidP="005E3475">
      <w:pPr>
        <w:numPr>
          <w:ilvl w:val="0"/>
          <w:numId w:val="69"/>
        </w:numPr>
      </w:pPr>
      <w:r w:rsidRPr="009E779A">
        <w:t>What is Teresa’s management role</w:t>
      </w:r>
      <w:r w:rsidR="00497E98" w:rsidRPr="009E779A">
        <w:t>?</w:t>
      </w:r>
    </w:p>
    <w:p w:rsidR="005E3475" w:rsidRPr="009E779A" w:rsidRDefault="00BB39FF" w:rsidP="005E3475">
      <w:pPr>
        <w:pStyle w:val="ListParagraph"/>
        <w:numPr>
          <w:ilvl w:val="0"/>
          <w:numId w:val="78"/>
        </w:numPr>
      </w:pPr>
      <w:r w:rsidRPr="009E779A">
        <w:t>To review the team</w:t>
      </w:r>
      <w:r w:rsidR="00EE0127" w:rsidRPr="009E779A">
        <w:t>’</w:t>
      </w:r>
      <w:r w:rsidRPr="009E779A">
        <w:t>s progress.</w:t>
      </w:r>
    </w:p>
    <w:p w:rsidR="005E3475" w:rsidRPr="009E779A" w:rsidRDefault="00BB39FF" w:rsidP="005E3475">
      <w:pPr>
        <w:pStyle w:val="ListParagraph"/>
        <w:numPr>
          <w:ilvl w:val="0"/>
          <w:numId w:val="78"/>
        </w:numPr>
        <w:rPr>
          <w:color w:val="FF0000"/>
        </w:rPr>
      </w:pPr>
      <w:r w:rsidRPr="009E779A">
        <w:rPr>
          <w:color w:val="FF0000"/>
        </w:rPr>
        <w:t>To communicate with the team.</w:t>
      </w:r>
    </w:p>
    <w:p w:rsidR="005E3475" w:rsidRPr="009E779A" w:rsidRDefault="00EE0127" w:rsidP="005E3475">
      <w:pPr>
        <w:pStyle w:val="ListParagraph"/>
        <w:numPr>
          <w:ilvl w:val="0"/>
          <w:numId w:val="78"/>
        </w:numPr>
      </w:pPr>
      <w:r w:rsidRPr="009E779A">
        <w:t>To provide web-</w:t>
      </w:r>
      <w:r w:rsidR="00BB39FF" w:rsidRPr="009E779A">
        <w:t>based training to the team.</w:t>
      </w:r>
    </w:p>
    <w:p w:rsidR="005E3475" w:rsidRPr="009E779A" w:rsidRDefault="00BB39FF" w:rsidP="005E3475">
      <w:pPr>
        <w:pStyle w:val="ListParagraph"/>
        <w:numPr>
          <w:ilvl w:val="0"/>
          <w:numId w:val="78"/>
        </w:numPr>
      </w:pPr>
      <w:r w:rsidRPr="009E779A">
        <w:t>None of the above.</w:t>
      </w:r>
    </w:p>
    <w:p w:rsidR="005E3475" w:rsidRPr="009E779A" w:rsidRDefault="00EE0127" w:rsidP="005E3475">
      <w:pPr>
        <w:ind w:left="720"/>
        <w:rPr>
          <w:color w:val="FF0000"/>
        </w:rPr>
      </w:pPr>
      <w:r w:rsidRPr="009E779A">
        <w:rPr>
          <w:color w:val="FF0000"/>
        </w:rPr>
        <w:t>Teresa is in charge of</w:t>
      </w:r>
      <w:r w:rsidR="009F0A16" w:rsidRPr="009E779A">
        <w:rPr>
          <w:color w:val="FF0000"/>
        </w:rPr>
        <w:t xml:space="preserve"> interacting with the team.</w:t>
      </w:r>
      <w:r w:rsidR="009E779A" w:rsidRPr="009E779A">
        <w:rPr>
          <w:color w:val="FF0000"/>
        </w:rPr>
        <w:t xml:space="preserve"> </w:t>
      </w:r>
      <w:r w:rsidR="009F0A16" w:rsidRPr="009E779A">
        <w:rPr>
          <w:color w:val="FF0000"/>
        </w:rPr>
        <w:t>She makes sure the team and its members feel appreciated, and understand what they can work on to improve</w:t>
      </w:r>
      <w:r w:rsidR="00497E98" w:rsidRPr="009E779A">
        <w:rPr>
          <w:color w:val="FF0000"/>
        </w:rPr>
        <w:t>.</w:t>
      </w:r>
    </w:p>
    <w:p w:rsidR="00AA7932" w:rsidRPr="009E779A" w:rsidRDefault="00381A27" w:rsidP="00AA6132">
      <w:pPr>
        <w:pStyle w:val="Heading1"/>
        <w:rPr>
          <w:lang w:eastAsia="zh-TW"/>
        </w:rPr>
      </w:pPr>
      <w:r w:rsidRPr="009E779A">
        <w:br w:type="page"/>
      </w:r>
      <w:bookmarkStart w:id="67" w:name="_Toc407102219"/>
      <w:r w:rsidRPr="009E779A">
        <w:rPr>
          <w:lang w:eastAsia="zh-TW"/>
        </w:rPr>
        <w:lastRenderedPageBreak/>
        <w:t xml:space="preserve">Module Nine: </w:t>
      </w:r>
      <w:r w:rsidR="00FA2A38" w:rsidRPr="009E779A">
        <w:rPr>
          <w:lang w:eastAsia="zh-TW"/>
        </w:rPr>
        <w:t>Effective Team Meeting How-to</w:t>
      </w:r>
      <w:bookmarkEnd w:id="67"/>
    </w:p>
    <w:p w:rsidR="00381A27" w:rsidRPr="009E779A" w:rsidRDefault="00437577" w:rsidP="00AA7932">
      <w:r>
        <w:rPr>
          <w:noProof/>
          <w:lang w:bidi="ar-SA"/>
        </w:rPr>
        <w:drawing>
          <wp:anchor distT="0" distB="0" distL="114300" distR="114300" simplePos="0" relativeHeight="251743232" behindDoc="0" locked="0" layoutInCell="1" allowOverlap="1">
            <wp:simplePos x="0" y="0"/>
            <wp:positionH relativeFrom="margin">
              <wp:posOffset>-1270</wp:posOffset>
            </wp:positionH>
            <wp:positionV relativeFrom="margin">
              <wp:posOffset>1638300</wp:posOffset>
            </wp:positionV>
            <wp:extent cx="2841625" cy="1704975"/>
            <wp:effectExtent l="0" t="0" r="0" b="9525"/>
            <wp:wrapSquare wrapText="bothSides"/>
            <wp:docPr id="65" name="Picture 65" descr="C:\Users\Darren\AppData\Local\Microsoft\Windows\INetCache\IE\Y1ZUF88O\2personmee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INetCache\IE\Y1ZUF88O\2personmeeting[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41625" cy="1704975"/>
                    </a:xfrm>
                    <a:prstGeom prst="rect">
                      <a:avLst/>
                    </a:prstGeom>
                    <a:noFill/>
                    <a:ln>
                      <a:noFill/>
                    </a:ln>
                  </pic:spPr>
                </pic:pic>
              </a:graphicData>
            </a:graphic>
          </wp:anchor>
        </w:drawing>
      </w:r>
      <w:r w:rsidR="00041BF1" w:rsidRPr="009E779A">
        <w:t>In any team, team meetings are important, especially when you have a remote workforce.</w:t>
      </w:r>
      <w:r w:rsidR="009E779A" w:rsidRPr="009E779A">
        <w:t xml:space="preserve"> </w:t>
      </w:r>
      <w:r w:rsidR="00041BF1" w:rsidRPr="009E779A">
        <w:t>Running an effective team meeting is a skill every manager needs to master.</w:t>
      </w:r>
      <w:r w:rsidR="009E779A" w:rsidRPr="009E779A">
        <w:t xml:space="preserve"> </w:t>
      </w:r>
      <w:r w:rsidR="00041BF1" w:rsidRPr="009E779A">
        <w:t>In this module</w:t>
      </w:r>
      <w:r w:rsidR="00EE0127" w:rsidRPr="009E779A">
        <w:t>,</w:t>
      </w:r>
      <w:r w:rsidR="00041BF1" w:rsidRPr="009E779A">
        <w:t xml:space="preserve"> we will go over some tactics you can use to have an effective team meeting.</w:t>
      </w:r>
    </w:p>
    <w:p w:rsidR="00DA7A96" w:rsidRPr="009E779A" w:rsidRDefault="00DA7A96" w:rsidP="009E779A">
      <w:pPr>
        <w:rPr>
          <w:lang w:bidi="ar-SA"/>
        </w:rPr>
      </w:pPr>
    </w:p>
    <w:p w:rsidR="00DA7A96" w:rsidRPr="009E779A" w:rsidRDefault="00DA7A96" w:rsidP="009E779A">
      <w:pPr>
        <w:rPr>
          <w:lang w:bidi="ar-SA"/>
        </w:rPr>
      </w:pPr>
    </w:p>
    <w:p w:rsidR="00DA7A96" w:rsidRPr="009E779A" w:rsidRDefault="00DA7A96" w:rsidP="009E779A">
      <w:pPr>
        <w:rPr>
          <w:lang w:bidi="ar-SA"/>
        </w:rPr>
      </w:pPr>
    </w:p>
    <w:p w:rsidR="00CC07AB" w:rsidRPr="009E779A" w:rsidRDefault="00754205" w:rsidP="00CC07AB">
      <w:pPr>
        <w:pStyle w:val="Heading2"/>
      </w:pPr>
      <w:bookmarkStart w:id="68" w:name="_Toc407102220"/>
      <w:r w:rsidRPr="009E779A">
        <w:rPr>
          <w:lang w:bidi="ar-SA"/>
        </w:rPr>
        <mc:AlternateContent>
          <mc:Choice Requires="wps">
            <w:drawing>
              <wp:anchor distT="91440" distB="91440" distL="114300" distR="114300" simplePos="0" relativeHeight="251663872" behindDoc="0" locked="0" layoutInCell="0" allowOverlap="1" wp14:anchorId="674D9DCB" wp14:editId="27AB69A3">
                <wp:simplePos x="0" y="0"/>
                <wp:positionH relativeFrom="page">
                  <wp:posOffset>-198755</wp:posOffset>
                </wp:positionH>
                <wp:positionV relativeFrom="page">
                  <wp:posOffset>-24130</wp:posOffset>
                </wp:positionV>
                <wp:extent cx="8242300" cy="1868170"/>
                <wp:effectExtent l="0" t="0" r="6350" b="0"/>
                <wp:wrapSquare wrapText="bothSides"/>
                <wp:docPr id="2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1868170"/>
                        </a:xfrm>
                        <a:prstGeom prst="rect">
                          <a:avLst/>
                        </a:prstGeom>
                        <a:gradFill>
                          <a:gsLst>
                            <a:gs pos="0">
                              <a:srgbClr val="FFFFFF"/>
                            </a:gs>
                            <a:gs pos="100000">
                              <a:schemeClr val="bg1">
                                <a:lumMod val="50000"/>
                              </a:schemeClr>
                            </a:gs>
                          </a:gsLst>
                          <a:lin ang="5400000" scaled="1"/>
                        </a:gradFill>
                        <a:ln w="9525">
                          <a:noFill/>
                          <a:miter lim="800000"/>
                          <a:headEnd/>
                          <a:tailEnd/>
                        </a:ln>
                        <a:effectLst/>
                        <a:extLst/>
                      </wps:spPr>
                      <wps:txbx>
                        <w:txbxContent>
                          <w:p w:rsidR="009E779A" w:rsidRDefault="009E779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sidRPr="00B00A97">
                              <w:rPr>
                                <w:rFonts w:asciiTheme="majorHAnsi" w:hAnsiTheme="majorHAnsi"/>
                                <w:i/>
                                <w:iCs/>
                                <w:sz w:val="28"/>
                                <w:szCs w:val="28"/>
                              </w:rPr>
                              <w:t>Coming together is a beginning.</w:t>
                            </w:r>
                            <w:r>
                              <w:rPr>
                                <w:rFonts w:asciiTheme="majorHAnsi" w:hAnsiTheme="majorHAnsi"/>
                                <w:i/>
                                <w:iCs/>
                                <w:sz w:val="28"/>
                                <w:szCs w:val="28"/>
                              </w:rPr>
                              <w:t xml:space="preserve"> </w:t>
                            </w:r>
                            <w:r w:rsidRPr="00B00A97">
                              <w:rPr>
                                <w:rFonts w:asciiTheme="majorHAnsi" w:hAnsiTheme="majorHAnsi"/>
                                <w:i/>
                                <w:iCs/>
                                <w:sz w:val="28"/>
                                <w:szCs w:val="28"/>
                              </w:rPr>
                              <w:t>Keeping together is progress</w:t>
                            </w:r>
                            <w:r>
                              <w:rPr>
                                <w:rFonts w:asciiTheme="majorHAnsi" w:hAnsiTheme="majorHAnsi"/>
                                <w:i/>
                                <w:iCs/>
                                <w:sz w:val="28"/>
                                <w:szCs w:val="28"/>
                              </w:rPr>
                              <w:t xml:space="preserve">. Working together is success. </w:t>
                            </w:r>
                            <w:r w:rsidRPr="00B00A97">
                              <w:rPr>
                                <w:rFonts w:asciiTheme="majorHAnsi" w:hAnsiTheme="majorHAnsi"/>
                                <w:i/>
                                <w:iCs/>
                                <w:sz w:val="28"/>
                                <w:szCs w:val="28"/>
                              </w:rPr>
                              <w:tab/>
                            </w:r>
                            <w:r w:rsidRPr="00B00A97">
                              <w:rPr>
                                <w:rFonts w:asciiTheme="majorHAnsi" w:hAnsiTheme="majorHAnsi"/>
                                <w:b/>
                                <w:i/>
                                <w:iCs/>
                                <w:sz w:val="28"/>
                                <w:szCs w:val="28"/>
                              </w:rPr>
                              <w:tab/>
                            </w:r>
                          </w:p>
                          <w:p w:rsidR="009E779A" w:rsidRPr="006D5370" w:rsidRDefault="009E779A"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iCs/>
                                <w:sz w:val="28"/>
                                <w:szCs w:val="28"/>
                              </w:rPr>
                              <w:t>Henry Ford</w:t>
                            </w:r>
                          </w:p>
                          <w:p w:rsidR="009E779A" w:rsidRPr="00C06439" w:rsidRDefault="009E779A"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5.65pt;margin-top:-1.9pt;width:649pt;height:147.1pt;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" o:allowincell="f" stroked="f">
                <v:fill color2="#7f7f7f [1612]" focus="100%" type="gradient"/>
                <v:textbox inset="4in,54pt,1in,0">
                  <w:txbxContent>
                    <w:p w:rsidR="009E779A" w:rsidRDefault="009E779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sidRPr="00B00A97">
                        <w:rPr>
                          <w:rFonts w:asciiTheme="majorHAnsi" w:hAnsiTheme="majorHAnsi"/>
                          <w:i/>
                          <w:iCs/>
                          <w:sz w:val="28"/>
                          <w:szCs w:val="28"/>
                        </w:rPr>
                        <w:t>Coming together is a beginning.</w:t>
                      </w:r>
                      <w:r>
                        <w:rPr>
                          <w:rFonts w:asciiTheme="majorHAnsi" w:hAnsiTheme="majorHAnsi"/>
                          <w:i/>
                          <w:iCs/>
                          <w:sz w:val="28"/>
                          <w:szCs w:val="28"/>
                        </w:rPr>
                        <w:t xml:space="preserve"> </w:t>
                      </w:r>
                      <w:r w:rsidRPr="00B00A97">
                        <w:rPr>
                          <w:rFonts w:asciiTheme="majorHAnsi" w:hAnsiTheme="majorHAnsi"/>
                          <w:i/>
                          <w:iCs/>
                          <w:sz w:val="28"/>
                          <w:szCs w:val="28"/>
                        </w:rPr>
                        <w:t>Keeping together is progress</w:t>
                      </w:r>
                      <w:r>
                        <w:rPr>
                          <w:rFonts w:asciiTheme="majorHAnsi" w:hAnsiTheme="majorHAnsi"/>
                          <w:i/>
                          <w:iCs/>
                          <w:sz w:val="28"/>
                          <w:szCs w:val="28"/>
                        </w:rPr>
                        <w:t xml:space="preserve">. Working together is success. </w:t>
                      </w:r>
                      <w:r w:rsidRPr="00B00A97">
                        <w:rPr>
                          <w:rFonts w:asciiTheme="majorHAnsi" w:hAnsiTheme="majorHAnsi"/>
                          <w:i/>
                          <w:iCs/>
                          <w:sz w:val="28"/>
                          <w:szCs w:val="28"/>
                        </w:rPr>
                        <w:tab/>
                      </w:r>
                      <w:r w:rsidRPr="00B00A97">
                        <w:rPr>
                          <w:rFonts w:asciiTheme="majorHAnsi" w:hAnsiTheme="majorHAnsi"/>
                          <w:b/>
                          <w:i/>
                          <w:iCs/>
                          <w:sz w:val="28"/>
                          <w:szCs w:val="28"/>
                        </w:rPr>
                        <w:tab/>
                      </w:r>
                    </w:p>
                    <w:p w:rsidR="009E779A" w:rsidRPr="006D5370" w:rsidRDefault="009E779A"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iCs/>
                          <w:sz w:val="28"/>
                          <w:szCs w:val="28"/>
                        </w:rPr>
                        <w:t>Henry Ford</w:t>
                      </w:r>
                    </w:p>
                    <w:p w:rsidR="009E779A" w:rsidRPr="00C06439" w:rsidRDefault="009E779A"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FA2A38" w:rsidRPr="009E779A">
        <w:rPr>
          <w:lang w:bidi="ar-SA"/>
        </w:rPr>
        <w:t>Have a Clear Agenda</w:t>
      </w:r>
      <w:bookmarkEnd w:id="68"/>
    </w:p>
    <w:p w:rsidR="00CC07AB" w:rsidRDefault="00DA7A96" w:rsidP="00233B71">
      <w:r w:rsidRPr="009E779A">
        <w:rPr>
          <w:lang w:bidi="ar-SA"/>
        </w:rPr>
        <w:drawing>
          <wp:anchor distT="0" distB="0" distL="114300" distR="114300" simplePos="0" relativeHeight="251721728" behindDoc="0" locked="0" layoutInCell="1" allowOverlap="1" wp14:anchorId="76005379" wp14:editId="058F512E">
            <wp:simplePos x="0" y="0"/>
            <wp:positionH relativeFrom="column">
              <wp:posOffset>0</wp:posOffset>
            </wp:positionH>
            <wp:positionV relativeFrom="paragraph">
              <wp:posOffset>36195</wp:posOffset>
            </wp:positionV>
            <wp:extent cx="1028700" cy="990600"/>
            <wp:effectExtent l="0" t="0" r="0" b="0"/>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MP900405396[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028700" cy="990600"/>
                    </a:xfrm>
                    <a:prstGeom prst="rect">
                      <a:avLst/>
                    </a:prstGeom>
                  </pic:spPr>
                </pic:pic>
              </a:graphicData>
            </a:graphic>
          </wp:anchor>
        </w:drawing>
      </w:r>
      <w:r w:rsidR="00041BF1" w:rsidRPr="009E779A">
        <w:t>When you are having a team meeting</w:t>
      </w:r>
      <w:r w:rsidR="00EE0127" w:rsidRPr="009E779A">
        <w:t>,</w:t>
      </w:r>
      <w:r w:rsidR="00041BF1" w:rsidRPr="009E779A">
        <w:t xml:space="preserve"> it is important to have a clear agenda.</w:t>
      </w:r>
      <w:r w:rsidR="009E779A" w:rsidRPr="009E779A">
        <w:t xml:space="preserve"> </w:t>
      </w:r>
      <w:r w:rsidR="00041BF1" w:rsidRPr="009E779A">
        <w:t>An agenda is a list</w:t>
      </w:r>
      <w:r w:rsidR="009E779A">
        <w:t xml:space="preserve"> of</w:t>
      </w:r>
      <w:r w:rsidR="00041BF1" w:rsidRPr="009E779A">
        <w:t xml:space="preserve"> topics that are to be discussed at a tea</w:t>
      </w:r>
      <w:r w:rsidR="00394B15" w:rsidRPr="009E779A">
        <w:t>m</w:t>
      </w:r>
      <w:r w:rsidR="00041BF1" w:rsidRPr="009E779A">
        <w:t xml:space="preserve"> meeting.</w:t>
      </w:r>
      <w:r w:rsidR="009E779A" w:rsidRPr="009E779A">
        <w:t xml:space="preserve"> </w:t>
      </w:r>
      <w:r w:rsidR="00041BF1" w:rsidRPr="009E779A">
        <w:t xml:space="preserve">Having an agenda helps the </w:t>
      </w:r>
      <w:r w:rsidR="00EE0127" w:rsidRPr="009E779A">
        <w:t xml:space="preserve">team members understand what must be </w:t>
      </w:r>
      <w:r w:rsidR="00041BF1" w:rsidRPr="009E779A">
        <w:t>discussed during the meeting</w:t>
      </w:r>
      <w:r w:rsidR="00EE0127" w:rsidRPr="009E779A">
        <w:t xml:space="preserve"> and </w:t>
      </w:r>
      <w:r w:rsidR="00394B15" w:rsidRPr="009E779A">
        <w:t>gives team members a chance to think of any additional questions they may have</w:t>
      </w:r>
      <w:r w:rsidR="00041BF1" w:rsidRPr="009E779A">
        <w:t>.</w:t>
      </w:r>
      <w:r w:rsidR="009E779A" w:rsidRPr="009E779A">
        <w:t xml:space="preserve"> </w:t>
      </w:r>
      <w:r w:rsidR="00394B15" w:rsidRPr="009E779A">
        <w:t>An agenda also</w:t>
      </w:r>
      <w:r w:rsidR="00041BF1" w:rsidRPr="009E779A">
        <w:t xml:space="preserve"> helps keep you on track during the meeting, so that </w:t>
      </w:r>
      <w:r w:rsidR="00EE0127" w:rsidRPr="009E779A">
        <w:t>unnecessary chatter is avoided.</w:t>
      </w:r>
    </w:p>
    <w:p w:rsidR="00437577" w:rsidRPr="009E779A" w:rsidRDefault="00437577" w:rsidP="00233B7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321185" w:rsidP="00CC07AB">
            <w:pPr>
              <w:rPr>
                <w:b/>
                <w:bCs/>
                <w:color w:val="000000" w:themeColor="text1"/>
              </w:rPr>
            </w:pPr>
            <w:r w:rsidRPr="009E779A">
              <w:rPr>
                <w:b/>
                <w:bCs/>
                <w:color w:val="000000" w:themeColor="text1"/>
              </w:rPr>
              <w:t>8</w:t>
            </w:r>
            <w:r w:rsidR="00E353D7" w:rsidRPr="009E779A">
              <w:rPr>
                <w:b/>
                <w:bCs/>
                <w:color w:val="000000" w:themeColor="text1"/>
              </w:rPr>
              <w:t xml:space="preserve"> </w:t>
            </w:r>
            <w:r w:rsidR="008D6CB3"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394B15" w:rsidP="00BA3248">
            <w:pPr>
              <w:rPr>
                <w:color w:val="000000" w:themeColor="text1"/>
              </w:rPr>
            </w:pPr>
            <w:r w:rsidRPr="009E779A">
              <w:rPr>
                <w:color w:val="000000" w:themeColor="text1"/>
              </w:rPr>
              <w:t>Meeting agenda</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394B15" w:rsidP="008E53A5">
            <w:pPr>
              <w:rPr>
                <w:color w:val="000000" w:themeColor="text1"/>
              </w:rPr>
            </w:pPr>
            <w:r w:rsidRPr="009E779A">
              <w:rPr>
                <w:color w:val="000000" w:themeColor="text1"/>
              </w:rPr>
              <w:t>Meeting agenda</w:t>
            </w:r>
          </w:p>
          <w:p w:rsidR="00394B15" w:rsidRPr="009E779A" w:rsidRDefault="00394B15" w:rsidP="008E53A5">
            <w:pPr>
              <w:rPr>
                <w:color w:val="000000" w:themeColor="text1"/>
              </w:rPr>
            </w:pPr>
            <w:r w:rsidRPr="009E779A">
              <w:rPr>
                <w:color w:val="000000" w:themeColor="text1"/>
              </w:rPr>
              <w:t>Understand what an agenda is, and its function in a team meeting</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EE0127" w:rsidP="00BA3248">
            <w:pPr>
              <w:rPr>
                <w:b/>
                <w:bCs/>
                <w:color w:val="000000" w:themeColor="text1"/>
              </w:rPr>
            </w:pPr>
            <w:r w:rsidRPr="009E779A">
              <w:rPr>
                <w:b/>
                <w:bCs/>
                <w:color w:val="000000" w:themeColor="text1"/>
              </w:rPr>
              <w:t>10: Mock Team Meeting A</w:t>
            </w:r>
            <w:r w:rsidR="00394B15" w:rsidRPr="009E779A">
              <w:rPr>
                <w:b/>
                <w:bCs/>
                <w:color w:val="000000" w:themeColor="text1"/>
              </w:rPr>
              <w:t>genda</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96676E" w:rsidP="00CC07AB">
            <w:pPr>
              <w:rPr>
                <w:color w:val="000000" w:themeColor="text1"/>
              </w:rPr>
            </w:pPr>
            <w:r w:rsidRPr="009E779A">
              <w:rPr>
                <w:color w:val="000000" w:themeColor="text1"/>
              </w:rPr>
              <w:t xml:space="preserve">None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394B15" w:rsidP="00CC07AB">
            <w:pPr>
              <w:rPr>
                <w:color w:val="000000" w:themeColor="text1"/>
              </w:rPr>
            </w:pPr>
            <w:r w:rsidRPr="009E779A">
              <w:rPr>
                <w:color w:val="000000" w:themeColor="text1"/>
              </w:rPr>
              <w:t xml:space="preserve">Come up with your own team meeting scenario and fill out the meeting </w:t>
            </w:r>
            <w:r w:rsidRPr="009E779A">
              <w:rPr>
                <w:color w:val="000000" w:themeColor="text1"/>
              </w:rPr>
              <w:lastRenderedPageBreak/>
              <w:t>agenda form individually.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lastRenderedPageBreak/>
              <w:t>Stories to Share</w:t>
            </w:r>
          </w:p>
        </w:tc>
        <w:tc>
          <w:tcPr>
            <w:tcW w:w="7128" w:type="dxa"/>
            <w:tcBorders>
              <w:bottom w:val="single" w:sz="4" w:space="0" w:color="1F497D"/>
            </w:tcBorders>
            <w:vAlign w:val="center"/>
          </w:tcPr>
          <w:p w:rsidR="00CC07AB" w:rsidRPr="009E779A" w:rsidRDefault="008D6CB3"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8D6CB3"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394B15" w:rsidP="009124B8">
            <w:pPr>
              <w:rPr>
                <w:color w:val="000000" w:themeColor="text1"/>
              </w:rPr>
            </w:pPr>
            <w:r w:rsidRPr="009E779A">
              <w:rPr>
                <w:color w:val="000000" w:themeColor="text1"/>
              </w:rPr>
              <w:t>What type of agenda do you need to have for a team meeting?</w:t>
            </w:r>
          </w:p>
        </w:tc>
      </w:tr>
    </w:tbl>
    <w:p w:rsidR="00437577" w:rsidRDefault="00437577" w:rsidP="00437577"/>
    <w:p w:rsidR="00CC07AB" w:rsidRPr="009E779A" w:rsidRDefault="00FA2A38" w:rsidP="00CC07AB">
      <w:pPr>
        <w:pStyle w:val="Heading2"/>
      </w:pPr>
      <w:bookmarkStart w:id="69" w:name="_Toc407102221"/>
      <w:r w:rsidRPr="009E779A">
        <w:t>Use Screen Shots or References</w:t>
      </w:r>
      <w:bookmarkEnd w:id="69"/>
    </w:p>
    <w:p w:rsidR="00CC07AB" w:rsidRDefault="00DA7A96" w:rsidP="00514361">
      <w:r w:rsidRPr="009E779A">
        <w:rPr>
          <w:lang w:bidi="ar-SA"/>
        </w:rPr>
        <w:drawing>
          <wp:anchor distT="0" distB="0" distL="114300" distR="114300" simplePos="0" relativeHeight="251722752" behindDoc="0" locked="0" layoutInCell="1" allowOverlap="1" wp14:anchorId="662A0DBA" wp14:editId="765D855D">
            <wp:simplePos x="0" y="0"/>
            <wp:positionH relativeFrom="column">
              <wp:posOffset>-9525</wp:posOffset>
            </wp:positionH>
            <wp:positionV relativeFrom="paragraph">
              <wp:posOffset>55880</wp:posOffset>
            </wp:positionV>
            <wp:extent cx="1028700" cy="906780"/>
            <wp:effectExtent l="0" t="0" r="0" b="762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MP900387778[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028700" cy="906780"/>
                    </a:xfrm>
                    <a:prstGeom prst="rect">
                      <a:avLst/>
                    </a:prstGeom>
                  </pic:spPr>
                </pic:pic>
              </a:graphicData>
            </a:graphic>
          </wp:anchor>
        </w:drawing>
      </w:r>
      <w:r w:rsidR="00514361" w:rsidRPr="009E779A">
        <w:t>We discussed earlier about how people learn differently.</w:t>
      </w:r>
      <w:r w:rsidR="009E779A" w:rsidRPr="009E779A">
        <w:t xml:space="preserve"> </w:t>
      </w:r>
      <w:r w:rsidR="00514361" w:rsidRPr="009E779A">
        <w:t>Not everyone is an audible learner, some people require visual aids.</w:t>
      </w:r>
      <w:r w:rsidR="009E779A" w:rsidRPr="009E779A">
        <w:t xml:space="preserve"> </w:t>
      </w:r>
      <w:r w:rsidR="00514361" w:rsidRPr="009E779A">
        <w:t>Providing screen shots or visual references is a great way to help visual learners understand what you’re trying to relay to them.</w:t>
      </w:r>
      <w:r w:rsidR="009E779A" w:rsidRPr="009E779A">
        <w:t xml:space="preserve"> </w:t>
      </w:r>
      <w:r w:rsidR="00514361" w:rsidRPr="009E779A">
        <w:t>Visual references also help break up the monotony of a team meeting and gain some additional interest from the team members.</w:t>
      </w:r>
      <w:r w:rsidR="009E779A" w:rsidRPr="009E779A">
        <w:t xml:space="preserve"> </w:t>
      </w:r>
      <w:r w:rsidR="00514361" w:rsidRPr="009E779A">
        <w:t>Sometimes a funny picture that relates to the topic can also help break the ice.</w:t>
      </w:r>
      <w:r w:rsidR="009E779A" w:rsidRPr="009E779A">
        <w:t xml:space="preserve"> </w:t>
      </w:r>
      <w:r w:rsidR="00514361" w:rsidRPr="009E779A">
        <w:t xml:space="preserve">You don’t want your team members to fall asleep during the meeting, so try this tactic to help them stay engaged. </w:t>
      </w:r>
    </w:p>
    <w:p w:rsidR="00437577" w:rsidRPr="009E779A" w:rsidRDefault="00437577" w:rsidP="0051436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321185" w:rsidP="00CC07AB">
            <w:pPr>
              <w:rPr>
                <w:b/>
                <w:bCs/>
                <w:color w:val="000000" w:themeColor="text1"/>
              </w:rPr>
            </w:pPr>
            <w:r w:rsidRPr="009E779A">
              <w:rPr>
                <w:b/>
                <w:bCs/>
                <w:color w:val="000000" w:themeColor="text1"/>
              </w:rPr>
              <w:t>8</w:t>
            </w:r>
            <w:r w:rsidR="00AF6618"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514361" w:rsidP="00AB16F1">
            <w:pPr>
              <w:rPr>
                <w:color w:val="000000" w:themeColor="text1"/>
              </w:rPr>
            </w:pPr>
            <w:r w:rsidRPr="009E779A">
              <w:rPr>
                <w:color w:val="000000" w:themeColor="text1"/>
              </w:rPr>
              <w:t>Visual references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514361" w:rsidP="004170AE">
            <w:pPr>
              <w:rPr>
                <w:color w:val="000000" w:themeColor="text1"/>
              </w:rPr>
            </w:pPr>
            <w:r w:rsidRPr="009E779A">
              <w:rPr>
                <w:color w:val="000000" w:themeColor="text1"/>
              </w:rPr>
              <w:t>Visual References</w:t>
            </w:r>
          </w:p>
          <w:p w:rsidR="00514361" w:rsidRPr="009E779A" w:rsidRDefault="00514361" w:rsidP="004170AE">
            <w:pPr>
              <w:rPr>
                <w:color w:val="000000" w:themeColor="text1"/>
              </w:rPr>
            </w:pPr>
            <w:r w:rsidRPr="009E779A">
              <w:rPr>
                <w:color w:val="000000" w:themeColor="text1"/>
              </w:rPr>
              <w:t>Understand the benefit of visual references in a team meeting.</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E43101" w:rsidP="00CC07AB">
            <w:pPr>
              <w:rPr>
                <w:b/>
                <w:bCs/>
                <w:color w:val="000000" w:themeColor="text1"/>
              </w:rPr>
            </w:pPr>
            <w:r w:rsidRPr="009E779A">
              <w:rPr>
                <w:b/>
                <w:bCs/>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0234EA"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514361" w:rsidP="00A551F2">
            <w:pPr>
              <w:rPr>
                <w:color w:val="000000" w:themeColor="text1"/>
              </w:rPr>
            </w:pPr>
            <w:r w:rsidRPr="009E779A">
              <w:rPr>
                <w:color w:val="000000" w:themeColor="text1"/>
              </w:rPr>
              <w:t>Discuss collectively the benefits of having visual references in team meetings.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0234EA"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0234EA"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514361" w:rsidP="00957081">
            <w:pPr>
              <w:rPr>
                <w:color w:val="000000" w:themeColor="text1"/>
              </w:rPr>
            </w:pPr>
            <w:r w:rsidRPr="009E779A">
              <w:rPr>
                <w:color w:val="000000" w:themeColor="text1"/>
              </w:rPr>
              <w:t>What can break up the monotony of a team meeting?</w:t>
            </w:r>
          </w:p>
        </w:tc>
      </w:tr>
    </w:tbl>
    <w:p w:rsidR="00437577" w:rsidRDefault="00437577" w:rsidP="00437577"/>
    <w:p w:rsidR="00437577" w:rsidRDefault="00437577">
      <w:pPr>
        <w:spacing w:after="0" w:line="240" w:lineRule="auto"/>
        <w:rPr>
          <w:rFonts w:ascii="Cambria" w:eastAsiaTheme="majorEastAsia" w:hAnsi="Cambria" w:cstheme="majorBidi"/>
          <w:b/>
          <w:bCs/>
          <w:color w:val="000000" w:themeColor="text1"/>
          <w:sz w:val="26"/>
          <w:szCs w:val="26"/>
        </w:rPr>
      </w:pPr>
      <w:r>
        <w:br w:type="page"/>
      </w:r>
    </w:p>
    <w:p w:rsidR="00CC07AB" w:rsidRPr="009E779A" w:rsidRDefault="00FA2A38" w:rsidP="00CC07AB">
      <w:pPr>
        <w:pStyle w:val="Heading2"/>
      </w:pPr>
      <w:bookmarkStart w:id="70" w:name="_Toc407102222"/>
      <w:r w:rsidRPr="009E779A">
        <w:lastRenderedPageBreak/>
        <w:t>Create a Safe Place</w:t>
      </w:r>
      <w:bookmarkEnd w:id="70"/>
    </w:p>
    <w:p w:rsidR="00CC07AB" w:rsidRDefault="00DA7A96" w:rsidP="005B7107">
      <w:r w:rsidRPr="009E779A">
        <w:rPr>
          <w:lang w:bidi="ar-SA"/>
        </w:rPr>
        <w:drawing>
          <wp:anchor distT="0" distB="0" distL="114300" distR="114300" simplePos="0" relativeHeight="251723776" behindDoc="0" locked="0" layoutInCell="1" allowOverlap="1" wp14:anchorId="7CD23718" wp14:editId="27988CBB">
            <wp:simplePos x="0" y="0"/>
            <wp:positionH relativeFrom="column">
              <wp:posOffset>19050</wp:posOffset>
            </wp:positionH>
            <wp:positionV relativeFrom="paragraph">
              <wp:posOffset>66675</wp:posOffset>
            </wp:positionV>
            <wp:extent cx="1036320" cy="982980"/>
            <wp:effectExtent l="0" t="0" r="0" b="7620"/>
            <wp:wrapSquare wrapText="bothSides"/>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MP900289538[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036320" cy="982980"/>
                    </a:xfrm>
                    <a:prstGeom prst="rect">
                      <a:avLst/>
                    </a:prstGeom>
                  </pic:spPr>
                </pic:pic>
              </a:graphicData>
            </a:graphic>
          </wp:anchor>
        </w:drawing>
      </w:r>
      <w:r w:rsidR="007F2DAB" w:rsidRPr="009E779A">
        <w:t>Even virtually, a team meeting should be a safe haven for every team member.</w:t>
      </w:r>
      <w:r w:rsidR="009E779A" w:rsidRPr="009E779A">
        <w:t xml:space="preserve"> </w:t>
      </w:r>
      <w:r w:rsidR="007F2DAB" w:rsidRPr="009E779A">
        <w:t>As a manager</w:t>
      </w:r>
      <w:r w:rsidR="00C76694" w:rsidRPr="009E779A">
        <w:t>,</w:t>
      </w:r>
      <w:r w:rsidR="007F2DAB" w:rsidRPr="009E779A">
        <w:t xml:space="preserve"> it is your job to make sure that the members are comfortable expressing their comments or concerns with the group.</w:t>
      </w:r>
      <w:r w:rsidR="009E779A" w:rsidRPr="009E779A">
        <w:t xml:space="preserve"> </w:t>
      </w:r>
      <w:r w:rsidR="007F2DAB" w:rsidRPr="009E779A">
        <w:t>You set the tone of the meeting as the leader, so it’s your job to create a safe place.</w:t>
      </w:r>
      <w:r w:rsidR="009E779A" w:rsidRPr="009E779A">
        <w:t xml:space="preserve"> </w:t>
      </w:r>
      <w:r w:rsidR="007F2DAB" w:rsidRPr="009E779A">
        <w:t>Implementing a “no question is too silly” rule is an excellent way to create a safe place for your team.</w:t>
      </w:r>
      <w:r w:rsidR="009E779A" w:rsidRPr="009E779A">
        <w:t xml:space="preserve"> </w:t>
      </w:r>
      <w:r w:rsidR="007F2DAB" w:rsidRPr="009E779A">
        <w:t>Also</w:t>
      </w:r>
      <w:r w:rsidR="00C76694" w:rsidRPr="009E779A">
        <w:t>,</w:t>
      </w:r>
      <w:r w:rsidR="007F2DAB" w:rsidRPr="009E779A">
        <w:t xml:space="preserve"> asking the team members if anyone has comments, or questions helps.</w:t>
      </w:r>
      <w:r w:rsidR="009E779A" w:rsidRPr="009E779A">
        <w:t xml:space="preserve"> </w:t>
      </w:r>
      <w:r w:rsidR="007F2DAB" w:rsidRPr="009E779A">
        <w:t>It gives the team members a chance to voice what is on their mind without fear of prosecution.</w:t>
      </w:r>
    </w:p>
    <w:p w:rsidR="00437577" w:rsidRPr="009E779A" w:rsidRDefault="00437577" w:rsidP="005B710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E353D7" w:rsidP="00CC07AB">
            <w:pPr>
              <w:rPr>
                <w:b/>
                <w:bCs/>
                <w:color w:val="000000" w:themeColor="text1"/>
              </w:rPr>
            </w:pPr>
            <w:r w:rsidRPr="009E779A">
              <w:rPr>
                <w:b/>
                <w:bCs/>
                <w:color w:val="000000" w:themeColor="text1"/>
              </w:rPr>
              <w:t>8</w:t>
            </w:r>
            <w:r w:rsidR="00C3385E" w:rsidRPr="009E779A">
              <w:rPr>
                <w:b/>
                <w:bCs/>
                <w:color w:val="000000" w:themeColor="text1"/>
              </w:rPr>
              <w:t xml:space="preserve"> </w:t>
            </w:r>
            <w:r w:rsidR="001B0499"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7F2DAB" w:rsidP="005B7107">
            <w:pPr>
              <w:rPr>
                <w:color w:val="000000" w:themeColor="text1"/>
              </w:rPr>
            </w:pPr>
            <w:r w:rsidRPr="009E779A">
              <w:rPr>
                <w:color w:val="000000" w:themeColor="text1"/>
              </w:rPr>
              <w:t>Freedom of expression</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7F2DAB" w:rsidP="005B7107">
            <w:pPr>
              <w:rPr>
                <w:color w:val="000000" w:themeColor="text1"/>
              </w:rPr>
            </w:pPr>
            <w:r w:rsidRPr="009E779A">
              <w:rPr>
                <w:color w:val="000000" w:themeColor="text1"/>
              </w:rPr>
              <w:t>Freedom of expression</w:t>
            </w:r>
          </w:p>
          <w:p w:rsidR="007F2DAB" w:rsidRPr="009E779A" w:rsidRDefault="00C76694" w:rsidP="007F2DAB">
            <w:pPr>
              <w:rPr>
                <w:color w:val="000000" w:themeColor="text1"/>
              </w:rPr>
            </w:pPr>
            <w:r w:rsidRPr="009E779A">
              <w:rPr>
                <w:color w:val="000000" w:themeColor="text1"/>
              </w:rPr>
              <w:t>Understand creating a</w:t>
            </w:r>
            <w:r w:rsidR="007F2DAB" w:rsidRPr="009E779A">
              <w:rPr>
                <w:color w:val="000000" w:themeColor="text1"/>
              </w:rPr>
              <w:t xml:space="preserve"> positive tone for team meetings.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CA7D19" w:rsidP="00CC07AB">
            <w:pPr>
              <w:rPr>
                <w:b/>
                <w:bCs/>
                <w:color w:val="000000" w:themeColor="text1"/>
              </w:rPr>
            </w:pPr>
            <w:r w:rsidRPr="009E779A">
              <w:rPr>
                <w:b/>
                <w:bCs/>
                <w:color w:val="000000" w:themeColor="text1"/>
              </w:rPr>
              <w:t>Flipchart/board and marker</w:t>
            </w:r>
          </w:p>
        </w:tc>
      </w:tr>
      <w:tr w:rsidR="00CC07AB" w:rsidRPr="009E779A" w:rsidTr="0071248E">
        <w:trPr>
          <w:trHeight w:val="548"/>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3B536F"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7F2DAB" w:rsidP="002C0025">
            <w:pPr>
              <w:rPr>
                <w:color w:val="000000" w:themeColor="text1"/>
              </w:rPr>
            </w:pPr>
            <w:r w:rsidRPr="009E779A">
              <w:rPr>
                <w:color w:val="000000" w:themeColor="text1"/>
              </w:rPr>
              <w:t>Discuss as a group a time when you felt uncomfortable asking questions or giving ideas at a team meeting.</w:t>
            </w:r>
            <w:r w:rsidR="009E779A" w:rsidRPr="009E779A">
              <w:rPr>
                <w:color w:val="000000" w:themeColor="text1"/>
              </w:rPr>
              <w:t xml:space="preserve"> </w:t>
            </w:r>
            <w:r w:rsidRPr="009E779A">
              <w:rPr>
                <w:color w:val="000000" w:themeColor="text1"/>
              </w:rPr>
              <w:t>What could your manager have done to make you feel more comfortable?</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A37D4C"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A37D4C"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7F2DAB" w:rsidP="008E0D49">
            <w:pPr>
              <w:rPr>
                <w:color w:val="000000" w:themeColor="text1"/>
              </w:rPr>
            </w:pPr>
            <w:r w:rsidRPr="009E779A">
              <w:rPr>
                <w:color w:val="000000" w:themeColor="text1"/>
              </w:rPr>
              <w:t>Who sets the tone for a meeting?</w:t>
            </w:r>
          </w:p>
        </w:tc>
      </w:tr>
    </w:tbl>
    <w:p w:rsidR="00437577" w:rsidRDefault="00437577" w:rsidP="00437577"/>
    <w:p w:rsidR="00437577" w:rsidRDefault="00437577">
      <w:pPr>
        <w:spacing w:after="0" w:line="240" w:lineRule="auto"/>
      </w:pPr>
      <w:r>
        <w:br w:type="page"/>
      </w:r>
    </w:p>
    <w:p w:rsidR="009477FD" w:rsidRPr="009E779A" w:rsidRDefault="00FA2A38" w:rsidP="00CC07AB">
      <w:pPr>
        <w:pStyle w:val="Heading2"/>
      </w:pPr>
      <w:bookmarkStart w:id="71" w:name="_Toc407102223"/>
      <w:r w:rsidRPr="009E779A">
        <w:lastRenderedPageBreak/>
        <w:t>Team Meeting Don</w:t>
      </w:r>
      <w:r w:rsidR="00C76694" w:rsidRPr="009E779A">
        <w:t>’ts</w:t>
      </w:r>
      <w:bookmarkEnd w:id="71"/>
    </w:p>
    <w:p w:rsidR="001D2917" w:rsidRPr="009E779A" w:rsidRDefault="00DA7A96" w:rsidP="00801ACD">
      <w:r w:rsidRPr="009E779A">
        <w:rPr>
          <w:lang w:bidi="ar-SA"/>
        </w:rPr>
        <w:drawing>
          <wp:anchor distT="0" distB="0" distL="114300" distR="114300" simplePos="0" relativeHeight="251724800" behindDoc="0" locked="0" layoutInCell="1" allowOverlap="1" wp14:anchorId="225BA2E6" wp14:editId="3085178A">
            <wp:simplePos x="0" y="0"/>
            <wp:positionH relativeFrom="column">
              <wp:posOffset>19050</wp:posOffset>
            </wp:positionH>
            <wp:positionV relativeFrom="paragraph">
              <wp:posOffset>38100</wp:posOffset>
            </wp:positionV>
            <wp:extent cx="944880" cy="906780"/>
            <wp:effectExtent l="0" t="0" r="7620" b="7620"/>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MP900385952[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944880" cy="906780"/>
                    </a:xfrm>
                    <a:prstGeom prst="rect">
                      <a:avLst/>
                    </a:prstGeom>
                  </pic:spPr>
                </pic:pic>
              </a:graphicData>
            </a:graphic>
          </wp:anchor>
        </w:drawing>
      </w:r>
      <w:r w:rsidR="001D2917" w:rsidRPr="009E779A">
        <w:t>We have all attended a meeting that has gone south.</w:t>
      </w:r>
      <w:r w:rsidR="009E779A" w:rsidRPr="009E779A">
        <w:t xml:space="preserve"> </w:t>
      </w:r>
      <w:r w:rsidR="001D2917" w:rsidRPr="009E779A">
        <w:t>Team meetings are a great way to share information to the whole team, but sometimes they can go off kilter.</w:t>
      </w:r>
      <w:r w:rsidR="009E779A" w:rsidRPr="009E779A">
        <w:t xml:space="preserve"> </w:t>
      </w:r>
      <w:r w:rsidR="001D2917" w:rsidRPr="009E779A">
        <w:t>There are a few “don’ts” to remember when having a team meeting.</w:t>
      </w:r>
    </w:p>
    <w:p w:rsidR="00DA7A96" w:rsidRPr="009E779A" w:rsidRDefault="00DA7A96" w:rsidP="00801ACD"/>
    <w:p w:rsidR="001D2917" w:rsidRPr="009E779A" w:rsidRDefault="001D2917" w:rsidP="00DA3D25">
      <w:pPr>
        <w:pStyle w:val="ListParagraph"/>
        <w:numPr>
          <w:ilvl w:val="0"/>
          <w:numId w:val="119"/>
        </w:numPr>
      </w:pPr>
      <w:r w:rsidRPr="009E779A">
        <w:t>Don’t make the m</w:t>
      </w:r>
      <w:r w:rsidR="00C76694" w:rsidRPr="009E779A">
        <w:t>eeting too long- no one has a 6-</w:t>
      </w:r>
      <w:r w:rsidRPr="009E779A">
        <w:t>hour attention span, especially for a virtual meeting.</w:t>
      </w:r>
    </w:p>
    <w:p w:rsidR="001D2917" w:rsidRPr="009E779A" w:rsidRDefault="001D2917" w:rsidP="00DA3D25">
      <w:pPr>
        <w:pStyle w:val="ListParagraph"/>
        <w:numPr>
          <w:ilvl w:val="0"/>
          <w:numId w:val="119"/>
        </w:numPr>
      </w:pPr>
      <w:r w:rsidRPr="009E779A">
        <w:t xml:space="preserve">Don’t </w:t>
      </w:r>
      <w:r w:rsidR="009E779A">
        <w:t>hog</w:t>
      </w:r>
      <w:r w:rsidRPr="009E779A">
        <w:t xml:space="preserve"> the spotlight- let other people present topics from the agenda, it breaks up the monotony.</w:t>
      </w:r>
    </w:p>
    <w:p w:rsidR="001D2917" w:rsidRPr="009E779A" w:rsidRDefault="001D2917" w:rsidP="00DA3D25">
      <w:pPr>
        <w:pStyle w:val="ListParagraph"/>
        <w:numPr>
          <w:ilvl w:val="0"/>
          <w:numId w:val="119"/>
        </w:numPr>
      </w:pPr>
      <w:r w:rsidRPr="009E779A">
        <w:t>Don’t keep talking about the same topic-make your point and move on.</w:t>
      </w:r>
    </w:p>
    <w:p w:rsidR="001D2917" w:rsidRPr="009E779A" w:rsidRDefault="001D2917" w:rsidP="00DA3D25">
      <w:pPr>
        <w:pStyle w:val="ListParagraph"/>
        <w:numPr>
          <w:ilvl w:val="0"/>
          <w:numId w:val="119"/>
        </w:numPr>
      </w:pPr>
      <w:r w:rsidRPr="009E779A">
        <w:t>Don’t address only one person during the meeting- those conversations can be saved for one on one</w:t>
      </w:r>
      <w:r w:rsidR="00C76694" w:rsidRPr="009E779A">
        <w:t>s</w:t>
      </w:r>
      <w:r w:rsidRPr="009E779A">
        <w:t>.</w:t>
      </w:r>
    </w:p>
    <w:p w:rsidR="001D2917" w:rsidRPr="009E779A" w:rsidRDefault="001D2917" w:rsidP="00DA3D25">
      <w:pPr>
        <w:pStyle w:val="ListParagraph"/>
        <w:numPr>
          <w:ilvl w:val="0"/>
          <w:numId w:val="119"/>
        </w:numPr>
      </w:pPr>
      <w:r w:rsidRPr="009E779A">
        <w:t>Don’t forget to give pause for questions or concerns.</w:t>
      </w:r>
    </w:p>
    <w:p w:rsidR="006A66B8" w:rsidRPr="009E779A" w:rsidRDefault="006A66B8" w:rsidP="00DA3D25">
      <w:pPr>
        <w:pStyle w:val="ListParagraph"/>
        <w:numPr>
          <w:ilvl w:val="0"/>
          <w:numId w:val="119"/>
        </w:numPr>
      </w:pPr>
      <w:r w:rsidRPr="009E779A">
        <w:t>Don’t get frustrated or raise your voice.</w:t>
      </w:r>
    </w:p>
    <w:p w:rsidR="006A66B8" w:rsidRPr="009E779A" w:rsidRDefault="006A66B8" w:rsidP="00DA3D25">
      <w:pPr>
        <w:pStyle w:val="ListParagraph"/>
        <w:numPr>
          <w:ilvl w:val="0"/>
          <w:numId w:val="119"/>
        </w:numPr>
      </w:pPr>
      <w:r w:rsidRPr="009E779A">
        <w:t>Never let your team members feel like their question is insignificant.</w:t>
      </w:r>
    </w:p>
    <w:p w:rsidR="003C1028" w:rsidRPr="009E779A" w:rsidRDefault="003C1028" w:rsidP="00801ACD"/>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E353D7" w:rsidP="00CC07AB">
            <w:pPr>
              <w:rPr>
                <w:b/>
                <w:bCs/>
                <w:color w:val="000000" w:themeColor="text1"/>
              </w:rPr>
            </w:pPr>
            <w:r w:rsidRPr="009E779A">
              <w:rPr>
                <w:b/>
                <w:bCs/>
                <w:color w:val="000000" w:themeColor="text1"/>
              </w:rPr>
              <w:t>8</w:t>
            </w:r>
            <w:r w:rsidR="00CF6983"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7F2DAB" w:rsidP="00AB0104">
            <w:pPr>
              <w:rPr>
                <w:color w:val="000000" w:themeColor="text1"/>
              </w:rPr>
            </w:pPr>
            <w:r w:rsidRPr="009E779A">
              <w:rPr>
                <w:color w:val="000000" w:themeColor="text1"/>
              </w:rPr>
              <w:t>What not to do- Team meetings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7F2DAB" w:rsidP="00DC2477">
            <w:pPr>
              <w:rPr>
                <w:color w:val="000000" w:themeColor="text1"/>
              </w:rPr>
            </w:pPr>
            <w:r w:rsidRPr="009E779A">
              <w:rPr>
                <w:color w:val="000000" w:themeColor="text1"/>
              </w:rPr>
              <w:t>What not to do- Team meetings</w:t>
            </w:r>
          </w:p>
          <w:p w:rsidR="007F2DAB" w:rsidRPr="009E779A" w:rsidRDefault="007F2DAB" w:rsidP="00DC2477">
            <w:pPr>
              <w:rPr>
                <w:color w:val="000000" w:themeColor="text1"/>
              </w:rPr>
            </w:pPr>
            <w:r w:rsidRPr="009E779A">
              <w:rPr>
                <w:color w:val="000000" w:themeColor="text1"/>
              </w:rPr>
              <w:t>Understand the pitfalls of team meetings.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CF6983" w:rsidP="00CC07AB">
            <w:pPr>
              <w:rPr>
                <w:b/>
                <w:color w:val="000000" w:themeColor="text1"/>
              </w:rPr>
            </w:pPr>
            <w:r w:rsidRPr="009E779A">
              <w:rPr>
                <w:b/>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E20650"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7F2DAB" w:rsidP="00801ACD">
            <w:pPr>
              <w:rPr>
                <w:color w:val="000000" w:themeColor="text1"/>
              </w:rPr>
            </w:pPr>
            <w:r w:rsidRPr="009E779A">
              <w:rPr>
                <w:color w:val="000000" w:themeColor="text1"/>
              </w:rPr>
              <w:t>Discuss a time where you attended (in person or virtually) an unsuccessful team meeting.</w:t>
            </w:r>
            <w:r w:rsidR="009E779A" w:rsidRPr="009E779A">
              <w:rPr>
                <w:color w:val="000000" w:themeColor="text1"/>
              </w:rPr>
              <w:t xml:space="preserve"> </w:t>
            </w:r>
            <w:r w:rsidRPr="009E779A">
              <w:rPr>
                <w:color w:val="000000" w:themeColor="text1"/>
              </w:rPr>
              <w:t>What happened in the meeting that made it unsuccessful?</w:t>
            </w:r>
            <w:r w:rsidR="009E779A" w:rsidRPr="009E779A">
              <w:rPr>
                <w:color w:val="000000" w:themeColor="text1"/>
              </w:rPr>
              <w:t xml:space="preserve"> </w:t>
            </w:r>
            <w:r w:rsidRPr="009E779A">
              <w:rPr>
                <w:color w:val="000000" w:themeColor="text1"/>
              </w:rPr>
              <w:t>What could management have done to make it better?</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E20650"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E20650"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1D2917" w:rsidP="00D84FAF">
            <w:pPr>
              <w:rPr>
                <w:color w:val="000000" w:themeColor="text1"/>
              </w:rPr>
            </w:pPr>
            <w:r w:rsidRPr="009E779A">
              <w:rPr>
                <w:color w:val="000000" w:themeColor="text1"/>
              </w:rPr>
              <w:t>Why should you not make the meetings too long?</w:t>
            </w:r>
          </w:p>
        </w:tc>
      </w:tr>
    </w:tbl>
    <w:p w:rsidR="00437577" w:rsidRDefault="00437577" w:rsidP="00437577"/>
    <w:p w:rsidR="00437577" w:rsidRDefault="00437577">
      <w:pPr>
        <w:spacing w:after="0" w:line="240" w:lineRule="auto"/>
        <w:rPr>
          <w:rFonts w:ascii="Cambria" w:eastAsiaTheme="majorEastAsia" w:hAnsi="Cambria" w:cstheme="majorBidi"/>
          <w:b/>
          <w:bCs/>
          <w:color w:val="000000" w:themeColor="text1"/>
          <w:sz w:val="26"/>
          <w:szCs w:val="26"/>
        </w:rPr>
      </w:pPr>
      <w:r>
        <w:br w:type="page"/>
      </w:r>
    </w:p>
    <w:p w:rsidR="00CC07AB" w:rsidRPr="009E779A" w:rsidRDefault="00CC07AB" w:rsidP="00CC07AB">
      <w:pPr>
        <w:pStyle w:val="Heading2"/>
      </w:pPr>
      <w:bookmarkStart w:id="72" w:name="_Toc407102224"/>
      <w:r w:rsidRPr="009E779A">
        <w:lastRenderedPageBreak/>
        <w:t>Case Study</w:t>
      </w:r>
      <w:bookmarkEnd w:id="72"/>
    </w:p>
    <w:p w:rsidR="00CC07AB" w:rsidRDefault="00DA7A96" w:rsidP="00CC07AB">
      <w:r w:rsidRPr="009E779A">
        <w:rPr>
          <w:lang w:bidi="ar-SA"/>
        </w:rPr>
        <w:drawing>
          <wp:anchor distT="0" distB="0" distL="114300" distR="114300" simplePos="0" relativeHeight="251725824" behindDoc="0" locked="0" layoutInCell="1" allowOverlap="1" wp14:anchorId="7CE4D5A2" wp14:editId="71E49325">
            <wp:simplePos x="0" y="0"/>
            <wp:positionH relativeFrom="column">
              <wp:posOffset>-19050</wp:posOffset>
            </wp:positionH>
            <wp:positionV relativeFrom="paragraph">
              <wp:posOffset>17145</wp:posOffset>
            </wp:positionV>
            <wp:extent cx="944880" cy="883920"/>
            <wp:effectExtent l="0" t="0" r="7620" b="0"/>
            <wp:wrapSquare wrapText="bothSides"/>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MP900448426[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44880" cy="883920"/>
                    </a:xfrm>
                    <a:prstGeom prst="rect">
                      <a:avLst/>
                    </a:prstGeom>
                  </pic:spPr>
                </pic:pic>
              </a:graphicData>
            </a:graphic>
          </wp:anchor>
        </w:drawing>
      </w:r>
      <w:r w:rsidRPr="009E779A">
        <w:t>Howard</w:t>
      </w:r>
      <w:r w:rsidR="001D2917" w:rsidRPr="009E779A">
        <w:t xml:space="preserve"> is in charge of holding his first team meeting for his new management position.</w:t>
      </w:r>
      <w:r w:rsidR="009E779A" w:rsidRPr="009E779A">
        <w:t xml:space="preserve"> </w:t>
      </w:r>
      <w:r w:rsidR="001D2917" w:rsidRPr="009E779A">
        <w:t>He has been put in charge of a team of writers for a magazine.</w:t>
      </w:r>
      <w:r w:rsidR="009E779A" w:rsidRPr="009E779A">
        <w:t xml:space="preserve"> </w:t>
      </w:r>
      <w:r w:rsidR="001D2917" w:rsidRPr="009E779A">
        <w:t>These writers live all over the United States, so they work remotely</w:t>
      </w:r>
      <w:r w:rsidR="00C76694" w:rsidRPr="009E779A">
        <w:t>,</w:t>
      </w:r>
      <w:r w:rsidR="001D2917" w:rsidRPr="009E779A">
        <w:t xml:space="preserve"> from home.</w:t>
      </w:r>
      <w:r w:rsidR="009E779A" w:rsidRPr="009E779A">
        <w:t xml:space="preserve"> </w:t>
      </w:r>
      <w:r w:rsidR="001D2917" w:rsidRPr="009E779A">
        <w:t>Howard is very excited about his team meeting, he has several topics he wants to put on the agenda.</w:t>
      </w:r>
      <w:r w:rsidR="009E779A" w:rsidRPr="009E779A">
        <w:t xml:space="preserve"> </w:t>
      </w:r>
      <w:r w:rsidR="001D2917" w:rsidRPr="009E779A">
        <w:t>Because he has never had a virtual team meeting before</w:t>
      </w:r>
      <w:r w:rsidR="00C76694" w:rsidRPr="009E779A">
        <w:t>,</w:t>
      </w:r>
      <w:r w:rsidR="001D2917" w:rsidRPr="009E779A">
        <w:t xml:space="preserve"> he asks his co-worker</w:t>
      </w:r>
      <w:r w:rsidR="00C76694" w:rsidRPr="009E779A">
        <w:t>,</w:t>
      </w:r>
      <w:r w:rsidR="001D2917" w:rsidRPr="009E779A">
        <w:t xml:space="preserve"> </w:t>
      </w:r>
      <w:r w:rsidR="00A73E76" w:rsidRPr="009E779A">
        <w:t>Steven</w:t>
      </w:r>
      <w:r w:rsidR="001D2917" w:rsidRPr="009E779A">
        <w:t xml:space="preserve"> for some advice.</w:t>
      </w:r>
      <w:r w:rsidR="009E779A" w:rsidRPr="009E779A">
        <w:t xml:space="preserve"> </w:t>
      </w:r>
      <w:r w:rsidR="001D2917" w:rsidRPr="009E779A">
        <w:t>Steven tells Howard that he should make sure the meeting isn’t too long, in order to keep the team from getting distracted.</w:t>
      </w:r>
      <w:r w:rsidR="009E779A" w:rsidRPr="009E779A">
        <w:t xml:space="preserve"> </w:t>
      </w:r>
      <w:r w:rsidR="001D2917" w:rsidRPr="009E779A">
        <w:t>He also looked over Howard</w:t>
      </w:r>
      <w:r w:rsidR="00C76694" w:rsidRPr="009E779A">
        <w:t>’</w:t>
      </w:r>
      <w:r w:rsidR="001D2917" w:rsidRPr="009E779A">
        <w:t>s agenda and condensed</w:t>
      </w:r>
      <w:r w:rsidR="006A66B8" w:rsidRPr="009E779A">
        <w:t xml:space="preserve"> it</w:t>
      </w:r>
      <w:r w:rsidR="00C76694" w:rsidRPr="009E779A">
        <w:t>.</w:t>
      </w:r>
      <w:r w:rsidR="009E779A" w:rsidRPr="009E779A">
        <w:t xml:space="preserve"> </w:t>
      </w:r>
      <w:r w:rsidR="00C76694" w:rsidRPr="009E779A">
        <w:t>Some of Howard’s topics w</w:t>
      </w:r>
      <w:r w:rsidR="001D2917" w:rsidRPr="009E779A">
        <w:t>ere similar to one another.</w:t>
      </w:r>
      <w:r w:rsidR="009E779A" w:rsidRPr="009E779A">
        <w:t xml:space="preserve"> </w:t>
      </w:r>
      <w:r w:rsidR="003726C4" w:rsidRPr="009E779A">
        <w:t>Howard than</w:t>
      </w:r>
      <w:r w:rsidR="00C76694" w:rsidRPr="009E779A">
        <w:t>ks Steven for the advice and mak</w:t>
      </w:r>
      <w:r w:rsidR="003726C4" w:rsidRPr="009E779A">
        <w:t>e</w:t>
      </w:r>
      <w:r w:rsidR="00C76694" w:rsidRPr="009E779A">
        <w:t>s</w:t>
      </w:r>
      <w:r w:rsidR="003726C4" w:rsidRPr="009E779A">
        <w:t xml:space="preserve"> the appropriate changes.</w:t>
      </w:r>
      <w:r w:rsidR="009E779A" w:rsidRPr="009E779A">
        <w:t xml:space="preserve"> </w:t>
      </w:r>
      <w:r w:rsidR="003726C4" w:rsidRPr="009E779A">
        <w:t>The team meeting was a success and his team was very motivated to complete their project collectively.</w:t>
      </w:r>
    </w:p>
    <w:p w:rsidR="00437577" w:rsidRPr="009E779A" w:rsidRDefault="0043757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4B3031" w:rsidP="00CC07AB">
            <w:pPr>
              <w:rPr>
                <w:b/>
                <w:bCs/>
                <w:color w:val="000000" w:themeColor="text1"/>
              </w:rPr>
            </w:pPr>
            <w:r w:rsidRPr="009E779A">
              <w:rPr>
                <w:b/>
                <w:bCs/>
                <w:color w:val="000000" w:themeColor="text1"/>
              </w:rPr>
              <w:t>5</w:t>
            </w:r>
            <w:r w:rsidR="001573A7"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1D2917" w:rsidP="00BF285A">
            <w:pPr>
              <w:rPr>
                <w:color w:val="000000" w:themeColor="text1"/>
              </w:rPr>
            </w:pPr>
            <w:r w:rsidRPr="009E779A">
              <w:rPr>
                <w:color w:val="000000" w:themeColor="text1"/>
              </w:rPr>
              <w:t>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1D2917" w:rsidP="002B2CE5">
            <w:pPr>
              <w:rPr>
                <w:color w:val="000000" w:themeColor="text1"/>
              </w:rPr>
            </w:pPr>
            <w:r w:rsidRPr="009E779A">
              <w:rPr>
                <w:color w:val="000000" w:themeColor="text1"/>
              </w:rPr>
              <w:t>Case Study</w:t>
            </w:r>
          </w:p>
          <w:p w:rsidR="001D2917" w:rsidRPr="009E779A" w:rsidRDefault="001D2917" w:rsidP="002B2CE5">
            <w:pPr>
              <w:rPr>
                <w:color w:val="000000" w:themeColor="text1"/>
              </w:rPr>
            </w:pPr>
            <w:r w:rsidRPr="009E779A">
              <w:rPr>
                <w:color w:val="000000" w:themeColor="text1"/>
              </w:rPr>
              <w:t>Outline the case study</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203290" w:rsidP="00CC07AB">
            <w:pPr>
              <w:rPr>
                <w:color w:val="000000" w:themeColor="text1"/>
              </w:rPr>
            </w:pPr>
            <w:r w:rsidRPr="009E779A">
              <w:rPr>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203290"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1D2917" w:rsidP="003726C4">
            <w:pPr>
              <w:rPr>
                <w:color w:val="000000" w:themeColor="text1"/>
              </w:rPr>
            </w:pPr>
            <w:r w:rsidRPr="009E779A">
              <w:rPr>
                <w:color w:val="000000" w:themeColor="text1"/>
              </w:rPr>
              <w:t>Discuss the results of the case study.</w:t>
            </w:r>
            <w:r w:rsidR="009E779A" w:rsidRPr="009E779A">
              <w:rPr>
                <w:color w:val="000000" w:themeColor="text1"/>
              </w:rPr>
              <w:t xml:space="preserve"> </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203290" w:rsidP="00CC07AB">
            <w:pPr>
              <w:rPr>
                <w:color w:val="000000" w:themeColor="text1"/>
              </w:rPr>
            </w:pPr>
            <w:r w:rsidRPr="009E779A">
              <w:rPr>
                <w:color w:val="000000" w:themeColor="text1"/>
              </w:rPr>
              <w:t>Share any personal, relevant stories.</w:t>
            </w:r>
          </w:p>
        </w:tc>
      </w:tr>
      <w:tr w:rsidR="00CC07AB" w:rsidRPr="009E779A">
        <w:trPr>
          <w:trHeight w:val="60"/>
        </w:trPr>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203290"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3726C4" w:rsidP="002B2CE5">
            <w:pPr>
              <w:rPr>
                <w:color w:val="000000" w:themeColor="text1"/>
              </w:rPr>
            </w:pPr>
            <w:r w:rsidRPr="009E779A">
              <w:rPr>
                <w:color w:val="000000" w:themeColor="text1"/>
              </w:rPr>
              <w:t>Do you think Steven gave Howard good advice?</w:t>
            </w:r>
          </w:p>
        </w:tc>
      </w:tr>
    </w:tbl>
    <w:p w:rsidR="00437577" w:rsidRDefault="00437577" w:rsidP="009E779A"/>
    <w:p w:rsidR="00437577" w:rsidRDefault="00437577">
      <w:pPr>
        <w:spacing w:after="0" w:line="240" w:lineRule="auto"/>
      </w:pPr>
      <w:r>
        <w:br w:type="page"/>
      </w:r>
    </w:p>
    <w:p w:rsidR="00381A27" w:rsidRPr="009E779A" w:rsidRDefault="00381A27" w:rsidP="00CC07AB">
      <w:pPr>
        <w:pStyle w:val="Heading2"/>
      </w:pPr>
      <w:bookmarkStart w:id="73" w:name="_Toc407102225"/>
      <w:r w:rsidRPr="009E779A">
        <w:lastRenderedPageBreak/>
        <w:t>Module Nine: Review Questions</w:t>
      </w:r>
      <w:bookmarkEnd w:id="73"/>
    </w:p>
    <w:p w:rsidR="00CC07AB" w:rsidRPr="009E779A" w:rsidRDefault="003726C4" w:rsidP="00020448">
      <w:pPr>
        <w:numPr>
          <w:ilvl w:val="0"/>
          <w:numId w:val="79"/>
        </w:numPr>
      </w:pPr>
      <w:r w:rsidRPr="009E779A">
        <w:t>What tells team members what topics will be discussed in a team meeting</w:t>
      </w:r>
      <w:r w:rsidR="00EB42F6" w:rsidRPr="009E779A">
        <w:t>?</w:t>
      </w:r>
    </w:p>
    <w:p w:rsidR="00CC07AB" w:rsidRPr="009E779A" w:rsidRDefault="003726C4" w:rsidP="00020448">
      <w:pPr>
        <w:pStyle w:val="ListParagraph"/>
        <w:numPr>
          <w:ilvl w:val="0"/>
          <w:numId w:val="80"/>
        </w:numPr>
        <w:rPr>
          <w:color w:val="FF0000"/>
        </w:rPr>
      </w:pPr>
      <w:r w:rsidRPr="009E779A">
        <w:rPr>
          <w:color w:val="FF0000"/>
        </w:rPr>
        <w:t>An agenda</w:t>
      </w:r>
    </w:p>
    <w:p w:rsidR="00CC07AB" w:rsidRPr="009E779A" w:rsidRDefault="003726C4" w:rsidP="004B0822">
      <w:pPr>
        <w:pStyle w:val="ListParagraph"/>
        <w:numPr>
          <w:ilvl w:val="0"/>
          <w:numId w:val="80"/>
        </w:numPr>
      </w:pPr>
      <w:r w:rsidRPr="009E779A">
        <w:t>An email</w:t>
      </w:r>
    </w:p>
    <w:p w:rsidR="00CC07AB" w:rsidRPr="009E779A" w:rsidRDefault="003726C4" w:rsidP="004B0822">
      <w:pPr>
        <w:pStyle w:val="ListParagraph"/>
        <w:numPr>
          <w:ilvl w:val="0"/>
          <w:numId w:val="80"/>
        </w:numPr>
      </w:pPr>
      <w:r w:rsidRPr="009E779A">
        <w:t>A summons</w:t>
      </w:r>
    </w:p>
    <w:p w:rsidR="00CC07AB" w:rsidRPr="009E779A" w:rsidRDefault="003726C4" w:rsidP="004B0822">
      <w:pPr>
        <w:pStyle w:val="ListParagraph"/>
        <w:numPr>
          <w:ilvl w:val="0"/>
          <w:numId w:val="80"/>
        </w:numPr>
      </w:pPr>
      <w:r w:rsidRPr="009E779A">
        <w:t>None of the above</w:t>
      </w:r>
    </w:p>
    <w:p w:rsidR="00CC07AB" w:rsidRPr="009E779A" w:rsidRDefault="003726C4" w:rsidP="00CC07AB">
      <w:pPr>
        <w:ind w:left="720"/>
        <w:rPr>
          <w:color w:val="FF0000"/>
        </w:rPr>
      </w:pPr>
      <w:r w:rsidRPr="009E779A">
        <w:rPr>
          <w:color w:val="FF0000"/>
        </w:rPr>
        <w:t>Having an agenda helps the t</w:t>
      </w:r>
      <w:r w:rsidR="00EA39EF" w:rsidRPr="009E779A">
        <w:rPr>
          <w:color w:val="FF0000"/>
        </w:rPr>
        <w:t xml:space="preserve">eam members understand what is </w:t>
      </w:r>
      <w:r w:rsidRPr="009E779A">
        <w:rPr>
          <w:color w:val="FF0000"/>
        </w:rPr>
        <w:t xml:space="preserve">to be discussed during the meeting, </w:t>
      </w:r>
      <w:r w:rsidR="00EA39EF" w:rsidRPr="009E779A">
        <w:rPr>
          <w:color w:val="FF0000"/>
        </w:rPr>
        <w:t xml:space="preserve">and </w:t>
      </w:r>
      <w:r w:rsidRPr="009E779A">
        <w:rPr>
          <w:color w:val="FF0000"/>
        </w:rPr>
        <w:t>gives team members a chance to think of any additional questions they may have</w:t>
      </w:r>
      <w:r w:rsidR="00FA6633" w:rsidRPr="009E779A">
        <w:rPr>
          <w:color w:val="FF0000"/>
        </w:rPr>
        <w:t xml:space="preserve">. </w:t>
      </w:r>
    </w:p>
    <w:p w:rsidR="00020448" w:rsidRPr="009E779A" w:rsidRDefault="003726C4" w:rsidP="00020448">
      <w:pPr>
        <w:numPr>
          <w:ilvl w:val="0"/>
          <w:numId w:val="79"/>
        </w:numPr>
      </w:pPr>
      <w:r w:rsidRPr="009E779A">
        <w:t>What is an agenda</w:t>
      </w:r>
      <w:r w:rsidR="00F17AC9" w:rsidRPr="009E779A">
        <w:t>?</w:t>
      </w:r>
    </w:p>
    <w:p w:rsidR="00020448" w:rsidRPr="009E779A" w:rsidRDefault="003726C4" w:rsidP="00020448">
      <w:pPr>
        <w:pStyle w:val="ListParagraph"/>
        <w:numPr>
          <w:ilvl w:val="0"/>
          <w:numId w:val="81"/>
        </w:numPr>
      </w:pPr>
      <w:r w:rsidRPr="009E779A">
        <w:t>A list of complaints to be discussed in a team meeting.</w:t>
      </w:r>
    </w:p>
    <w:p w:rsidR="00020448" w:rsidRPr="009E779A" w:rsidRDefault="003726C4" w:rsidP="00020448">
      <w:pPr>
        <w:pStyle w:val="ListParagraph"/>
        <w:numPr>
          <w:ilvl w:val="0"/>
          <w:numId w:val="81"/>
        </w:numPr>
      </w:pPr>
      <w:r w:rsidRPr="009E779A">
        <w:t>A list of compliments to be discussed in a team meeting.</w:t>
      </w:r>
    </w:p>
    <w:p w:rsidR="00020448" w:rsidRPr="009E779A" w:rsidRDefault="003726C4" w:rsidP="00020448">
      <w:pPr>
        <w:pStyle w:val="ListParagraph"/>
        <w:numPr>
          <w:ilvl w:val="0"/>
          <w:numId w:val="81"/>
        </w:numPr>
        <w:rPr>
          <w:color w:val="FF0000"/>
        </w:rPr>
      </w:pPr>
      <w:r w:rsidRPr="009E779A">
        <w:rPr>
          <w:color w:val="FF0000"/>
        </w:rPr>
        <w:t>A list of topics to be discussed in a team meeting.</w:t>
      </w:r>
    </w:p>
    <w:p w:rsidR="00020448" w:rsidRPr="009E779A" w:rsidRDefault="003726C4" w:rsidP="00020448">
      <w:pPr>
        <w:pStyle w:val="ListParagraph"/>
        <w:numPr>
          <w:ilvl w:val="0"/>
          <w:numId w:val="81"/>
        </w:numPr>
      </w:pPr>
      <w:r w:rsidRPr="009E779A">
        <w:t>None of the above</w:t>
      </w:r>
    </w:p>
    <w:p w:rsidR="00020448" w:rsidRPr="009E779A" w:rsidRDefault="00096A73" w:rsidP="00020448">
      <w:pPr>
        <w:ind w:left="720"/>
        <w:rPr>
          <w:color w:val="FF0000"/>
        </w:rPr>
      </w:pPr>
      <w:r w:rsidRPr="009E779A">
        <w:rPr>
          <w:color w:val="FF0000"/>
        </w:rPr>
        <w:t xml:space="preserve">An </w:t>
      </w:r>
      <w:r w:rsidR="00B36B1E" w:rsidRPr="009E779A">
        <w:rPr>
          <w:color w:val="FF0000"/>
        </w:rPr>
        <w:t>agenda helps keep the team meeting on track, and make sure all topics that need to be discussed are discussed.</w:t>
      </w:r>
      <w:r w:rsidR="009E779A" w:rsidRPr="009E779A">
        <w:rPr>
          <w:color w:val="FF0000"/>
        </w:rPr>
        <w:t xml:space="preserve"> </w:t>
      </w:r>
      <w:r w:rsidR="00B36B1E" w:rsidRPr="009E779A">
        <w:rPr>
          <w:color w:val="FF0000"/>
        </w:rPr>
        <w:t>Agendas also help the team members see what is going to be discussed, and prepare any questions they may have ahead of time.</w:t>
      </w:r>
      <w:r w:rsidR="009E779A" w:rsidRPr="009E779A">
        <w:rPr>
          <w:color w:val="FF0000"/>
        </w:rPr>
        <w:t xml:space="preserve"> </w:t>
      </w:r>
    </w:p>
    <w:p w:rsidR="00020448" w:rsidRPr="009E779A" w:rsidRDefault="003726C4" w:rsidP="00020448">
      <w:pPr>
        <w:numPr>
          <w:ilvl w:val="0"/>
          <w:numId w:val="79"/>
        </w:numPr>
      </w:pPr>
      <w:r w:rsidRPr="009E779A">
        <w:t>Who can be helped by providing screen shots in a team meeting</w:t>
      </w:r>
      <w:r w:rsidR="008111D8" w:rsidRPr="009E779A">
        <w:t>?</w:t>
      </w:r>
    </w:p>
    <w:p w:rsidR="00020448" w:rsidRPr="009E779A" w:rsidRDefault="003726C4" w:rsidP="00020448">
      <w:pPr>
        <w:pStyle w:val="ListParagraph"/>
        <w:numPr>
          <w:ilvl w:val="0"/>
          <w:numId w:val="82"/>
        </w:numPr>
      </w:pPr>
      <w:r w:rsidRPr="009E779A">
        <w:t>Audio Learners</w:t>
      </w:r>
    </w:p>
    <w:p w:rsidR="00020448" w:rsidRPr="009E779A" w:rsidRDefault="003726C4" w:rsidP="00020448">
      <w:pPr>
        <w:pStyle w:val="ListParagraph"/>
        <w:numPr>
          <w:ilvl w:val="0"/>
          <w:numId w:val="82"/>
        </w:numPr>
      </w:pPr>
      <w:r w:rsidRPr="009E779A">
        <w:t>Kine</w:t>
      </w:r>
      <w:r w:rsidR="00EA39EF" w:rsidRPr="009E779A">
        <w:t>sthe</w:t>
      </w:r>
      <w:r w:rsidRPr="009E779A">
        <w:t>tic Learners</w:t>
      </w:r>
    </w:p>
    <w:p w:rsidR="00020448" w:rsidRPr="009E779A" w:rsidRDefault="003726C4" w:rsidP="00020448">
      <w:pPr>
        <w:pStyle w:val="ListParagraph"/>
        <w:numPr>
          <w:ilvl w:val="0"/>
          <w:numId w:val="82"/>
        </w:numPr>
      </w:pPr>
      <w:r w:rsidRPr="009E779A">
        <w:t>Complimentary learners</w:t>
      </w:r>
    </w:p>
    <w:p w:rsidR="00020448" w:rsidRPr="009E779A" w:rsidRDefault="003726C4" w:rsidP="00020448">
      <w:pPr>
        <w:pStyle w:val="ListParagraph"/>
        <w:numPr>
          <w:ilvl w:val="0"/>
          <w:numId w:val="82"/>
        </w:numPr>
        <w:rPr>
          <w:color w:val="FF0000"/>
        </w:rPr>
      </w:pPr>
      <w:r w:rsidRPr="009E779A">
        <w:rPr>
          <w:color w:val="FF0000"/>
        </w:rPr>
        <w:t>Visual Learners</w:t>
      </w:r>
    </w:p>
    <w:p w:rsidR="00020448" w:rsidRPr="009E779A" w:rsidRDefault="003726C4" w:rsidP="00020448">
      <w:pPr>
        <w:ind w:left="720"/>
        <w:rPr>
          <w:color w:val="FF0000"/>
        </w:rPr>
      </w:pPr>
      <w:r w:rsidRPr="009E779A">
        <w:rPr>
          <w:color w:val="FF0000"/>
        </w:rPr>
        <w:t>Providing screen shots or visual references is a great way to help visual learners understand what you’re trying to relay to them</w:t>
      </w:r>
      <w:r w:rsidR="00F17AC9" w:rsidRPr="009E779A">
        <w:rPr>
          <w:color w:val="FF0000"/>
        </w:rPr>
        <w:t xml:space="preserve">. </w:t>
      </w:r>
    </w:p>
    <w:p w:rsidR="00020448" w:rsidRPr="009E779A" w:rsidRDefault="003726C4" w:rsidP="00020448">
      <w:pPr>
        <w:numPr>
          <w:ilvl w:val="0"/>
          <w:numId w:val="79"/>
        </w:numPr>
      </w:pPr>
      <w:r w:rsidRPr="009E779A">
        <w:t>Sometimes a funny picture that relates to the topic can _______.</w:t>
      </w:r>
    </w:p>
    <w:p w:rsidR="00020448" w:rsidRPr="009E779A" w:rsidRDefault="003726C4" w:rsidP="00020448">
      <w:pPr>
        <w:pStyle w:val="ListParagraph"/>
        <w:numPr>
          <w:ilvl w:val="0"/>
          <w:numId w:val="83"/>
        </w:numPr>
      </w:pPr>
      <w:r w:rsidRPr="009E779A">
        <w:t>Make team members upset</w:t>
      </w:r>
      <w:r w:rsidR="00EA39EF" w:rsidRPr="009E779A">
        <w:t>.</w:t>
      </w:r>
    </w:p>
    <w:p w:rsidR="00020448" w:rsidRPr="009E779A" w:rsidRDefault="003726C4" w:rsidP="00020448">
      <w:pPr>
        <w:pStyle w:val="ListParagraph"/>
        <w:numPr>
          <w:ilvl w:val="0"/>
          <w:numId w:val="83"/>
        </w:numPr>
        <w:rPr>
          <w:color w:val="FF0000"/>
        </w:rPr>
      </w:pPr>
      <w:r w:rsidRPr="009E779A">
        <w:rPr>
          <w:color w:val="FF0000"/>
        </w:rPr>
        <w:t>Help break the ice</w:t>
      </w:r>
      <w:r w:rsidR="00EA39EF" w:rsidRPr="009E779A">
        <w:rPr>
          <w:color w:val="FF0000"/>
        </w:rPr>
        <w:t>.</w:t>
      </w:r>
    </w:p>
    <w:p w:rsidR="00020448" w:rsidRPr="009E779A" w:rsidRDefault="003726C4" w:rsidP="00020448">
      <w:pPr>
        <w:pStyle w:val="ListParagraph"/>
        <w:numPr>
          <w:ilvl w:val="0"/>
          <w:numId w:val="83"/>
        </w:numPr>
      </w:pPr>
      <w:r w:rsidRPr="009E779A">
        <w:t>Help team members learn.</w:t>
      </w:r>
    </w:p>
    <w:p w:rsidR="00020448" w:rsidRPr="009E779A" w:rsidRDefault="002B259C" w:rsidP="00020448">
      <w:pPr>
        <w:pStyle w:val="ListParagraph"/>
        <w:numPr>
          <w:ilvl w:val="0"/>
          <w:numId w:val="83"/>
        </w:numPr>
      </w:pPr>
      <w:r w:rsidRPr="009E779A">
        <w:t>All of the above</w:t>
      </w:r>
      <w:r w:rsidR="00EA39EF" w:rsidRPr="009E779A">
        <w:t>.</w:t>
      </w:r>
    </w:p>
    <w:p w:rsidR="00437577" w:rsidRDefault="00B36B1E" w:rsidP="00020448">
      <w:pPr>
        <w:ind w:left="720"/>
        <w:rPr>
          <w:color w:val="FF0000"/>
        </w:rPr>
      </w:pPr>
      <w:r w:rsidRPr="009E779A">
        <w:rPr>
          <w:color w:val="FF0000"/>
        </w:rPr>
        <w:t>Keeping the meeting light and enjoyable is important in a team meeting.</w:t>
      </w:r>
      <w:r w:rsidR="009E779A" w:rsidRPr="009E779A">
        <w:rPr>
          <w:color w:val="FF0000"/>
        </w:rPr>
        <w:t xml:space="preserve"> </w:t>
      </w:r>
      <w:r w:rsidRPr="009E779A">
        <w:rPr>
          <w:color w:val="FF0000"/>
        </w:rPr>
        <w:t>Long meetings have a tendency to get monotonous, and people s</w:t>
      </w:r>
      <w:r w:rsidR="00096A73" w:rsidRPr="009E779A">
        <w:rPr>
          <w:color w:val="FF0000"/>
        </w:rPr>
        <w:t>top paying attention</w:t>
      </w:r>
      <w:r w:rsidRPr="009E779A">
        <w:rPr>
          <w:color w:val="FF0000"/>
        </w:rPr>
        <w:t xml:space="preserve">. </w:t>
      </w:r>
    </w:p>
    <w:p w:rsidR="00437577" w:rsidRDefault="00437577">
      <w:pPr>
        <w:spacing w:after="0" w:line="240" w:lineRule="auto"/>
        <w:rPr>
          <w:color w:val="FF0000"/>
        </w:rPr>
      </w:pPr>
      <w:r>
        <w:rPr>
          <w:color w:val="FF0000"/>
        </w:rPr>
        <w:br w:type="page"/>
      </w:r>
    </w:p>
    <w:p w:rsidR="002D795A" w:rsidRPr="009E779A" w:rsidRDefault="003726C4" w:rsidP="002D795A">
      <w:pPr>
        <w:numPr>
          <w:ilvl w:val="0"/>
          <w:numId w:val="79"/>
        </w:numPr>
      </w:pPr>
      <w:r w:rsidRPr="009E779A">
        <w:lastRenderedPageBreak/>
        <w:t>What kind of rule can help create a safe place for your team to ask questions?</w:t>
      </w:r>
    </w:p>
    <w:p w:rsidR="002D795A" w:rsidRPr="009E779A" w:rsidRDefault="003726C4" w:rsidP="002D795A">
      <w:pPr>
        <w:pStyle w:val="ListParagraph"/>
        <w:numPr>
          <w:ilvl w:val="0"/>
          <w:numId w:val="112"/>
        </w:numPr>
        <w:rPr>
          <w:color w:val="FF0000"/>
        </w:rPr>
      </w:pPr>
      <w:r w:rsidRPr="009E779A">
        <w:rPr>
          <w:color w:val="FF0000"/>
        </w:rPr>
        <w:t>“No question is too silly”</w:t>
      </w:r>
      <w:r w:rsidR="00EA39EF" w:rsidRPr="009E779A">
        <w:rPr>
          <w:color w:val="FF0000"/>
        </w:rPr>
        <w:t>.</w:t>
      </w:r>
    </w:p>
    <w:p w:rsidR="002D795A" w:rsidRPr="009E779A" w:rsidRDefault="003726C4" w:rsidP="002D795A">
      <w:pPr>
        <w:pStyle w:val="ListParagraph"/>
        <w:numPr>
          <w:ilvl w:val="0"/>
          <w:numId w:val="112"/>
        </w:numPr>
      </w:pPr>
      <w:r w:rsidRPr="009E779A">
        <w:t>“Every question is too silly”</w:t>
      </w:r>
      <w:r w:rsidR="00EA39EF" w:rsidRPr="009E779A">
        <w:t>.</w:t>
      </w:r>
    </w:p>
    <w:p w:rsidR="002D795A" w:rsidRPr="009E779A" w:rsidRDefault="003726C4" w:rsidP="002D795A">
      <w:pPr>
        <w:pStyle w:val="ListParagraph"/>
        <w:numPr>
          <w:ilvl w:val="0"/>
          <w:numId w:val="112"/>
        </w:numPr>
      </w:pPr>
      <w:r w:rsidRPr="009E779A">
        <w:t>“Have a clear agenda”</w:t>
      </w:r>
      <w:r w:rsidR="00EA39EF" w:rsidRPr="009E779A">
        <w:t>.</w:t>
      </w:r>
    </w:p>
    <w:p w:rsidR="002D795A" w:rsidRPr="009E779A" w:rsidRDefault="003726C4" w:rsidP="002D795A">
      <w:pPr>
        <w:pStyle w:val="ListParagraph"/>
        <w:numPr>
          <w:ilvl w:val="0"/>
          <w:numId w:val="112"/>
        </w:numPr>
      </w:pPr>
      <w:r w:rsidRPr="009E779A">
        <w:t>None of the above</w:t>
      </w:r>
      <w:r w:rsidR="00EA39EF" w:rsidRPr="009E779A">
        <w:t>.</w:t>
      </w:r>
    </w:p>
    <w:p w:rsidR="002D795A" w:rsidRPr="009E779A" w:rsidRDefault="00B36B1E" w:rsidP="002D795A">
      <w:pPr>
        <w:ind w:left="720"/>
        <w:rPr>
          <w:color w:val="FF0000"/>
        </w:rPr>
      </w:pPr>
      <w:r w:rsidRPr="009E779A">
        <w:rPr>
          <w:color w:val="FF0000"/>
        </w:rPr>
        <w:t>It’s important to your team that they feel comfortable coming to you with comments or concerns.</w:t>
      </w:r>
      <w:r w:rsidR="009E779A" w:rsidRPr="009E779A">
        <w:rPr>
          <w:color w:val="FF0000"/>
        </w:rPr>
        <w:t xml:space="preserve"> </w:t>
      </w:r>
      <w:r w:rsidRPr="009E779A">
        <w:rPr>
          <w:color w:val="FF0000"/>
        </w:rPr>
        <w:t>Without good communication, your team will not function properly.</w:t>
      </w:r>
      <w:r w:rsidR="009E779A" w:rsidRPr="009E779A">
        <w:rPr>
          <w:color w:val="FF0000"/>
        </w:rPr>
        <w:t xml:space="preserve"> </w:t>
      </w:r>
    </w:p>
    <w:p w:rsidR="002D795A" w:rsidRPr="009E779A" w:rsidRDefault="003726C4" w:rsidP="002D795A">
      <w:pPr>
        <w:numPr>
          <w:ilvl w:val="0"/>
          <w:numId w:val="79"/>
        </w:numPr>
      </w:pPr>
      <w:r w:rsidRPr="009E779A">
        <w:t>Whose job is it to make sure your team members are comfortable expressing their comments or concerns with the group</w:t>
      </w:r>
      <w:r w:rsidR="00F5493D" w:rsidRPr="009E779A">
        <w:t>?</w:t>
      </w:r>
    </w:p>
    <w:p w:rsidR="002D795A" w:rsidRPr="009E779A" w:rsidRDefault="00EA39EF" w:rsidP="002D795A">
      <w:pPr>
        <w:pStyle w:val="ListParagraph"/>
        <w:numPr>
          <w:ilvl w:val="0"/>
          <w:numId w:val="113"/>
        </w:numPr>
      </w:pPr>
      <w:r w:rsidRPr="009E779A">
        <w:t>Other team member</w:t>
      </w:r>
      <w:r w:rsidR="003726C4" w:rsidRPr="009E779A">
        <w:t>s</w:t>
      </w:r>
      <w:r w:rsidRPr="009E779A">
        <w:t>’.</w:t>
      </w:r>
    </w:p>
    <w:p w:rsidR="002D795A" w:rsidRPr="009E779A" w:rsidRDefault="00EA39EF" w:rsidP="002D795A">
      <w:pPr>
        <w:pStyle w:val="ListParagraph"/>
        <w:numPr>
          <w:ilvl w:val="0"/>
          <w:numId w:val="113"/>
        </w:numPr>
      </w:pPr>
      <w:r w:rsidRPr="009E779A">
        <w:t>Customer</w:t>
      </w:r>
      <w:r w:rsidR="003726C4" w:rsidRPr="009E779A">
        <w:t>s</w:t>
      </w:r>
      <w:r w:rsidRPr="009E779A">
        <w:t>’.</w:t>
      </w:r>
    </w:p>
    <w:p w:rsidR="002D795A" w:rsidRPr="009E779A" w:rsidRDefault="003726C4" w:rsidP="002D795A">
      <w:pPr>
        <w:pStyle w:val="ListParagraph"/>
        <w:numPr>
          <w:ilvl w:val="0"/>
          <w:numId w:val="113"/>
        </w:numPr>
        <w:rPr>
          <w:color w:val="FF0000"/>
        </w:rPr>
      </w:pPr>
      <w:r w:rsidRPr="009E779A">
        <w:rPr>
          <w:color w:val="FF0000"/>
        </w:rPr>
        <w:t>Management’s</w:t>
      </w:r>
      <w:r w:rsidR="00EA39EF" w:rsidRPr="009E779A">
        <w:rPr>
          <w:color w:val="FF0000"/>
        </w:rPr>
        <w:t>.</w:t>
      </w:r>
    </w:p>
    <w:p w:rsidR="002D795A" w:rsidRPr="009E779A" w:rsidRDefault="003726C4" w:rsidP="002D795A">
      <w:pPr>
        <w:pStyle w:val="ListParagraph"/>
        <w:numPr>
          <w:ilvl w:val="0"/>
          <w:numId w:val="113"/>
        </w:numPr>
      </w:pPr>
      <w:r w:rsidRPr="009E779A">
        <w:t>None of the above</w:t>
      </w:r>
      <w:r w:rsidR="00EA39EF" w:rsidRPr="009E779A">
        <w:t>.</w:t>
      </w:r>
    </w:p>
    <w:p w:rsidR="002D795A" w:rsidRPr="009E779A" w:rsidRDefault="00B36B1E" w:rsidP="002D795A">
      <w:pPr>
        <w:ind w:left="720"/>
        <w:rPr>
          <w:color w:val="FF0000"/>
        </w:rPr>
      </w:pPr>
      <w:r w:rsidRPr="009E779A">
        <w:rPr>
          <w:color w:val="FF0000"/>
        </w:rPr>
        <w:t>You set the tone for the group.</w:t>
      </w:r>
      <w:r w:rsidR="009E779A" w:rsidRPr="009E779A">
        <w:rPr>
          <w:color w:val="FF0000"/>
        </w:rPr>
        <w:t xml:space="preserve"> </w:t>
      </w:r>
      <w:r w:rsidRPr="009E779A">
        <w:rPr>
          <w:color w:val="FF0000"/>
        </w:rPr>
        <w:t xml:space="preserve">It’s important to create an atmosphere where team members can communicate freely with one another. </w:t>
      </w:r>
    </w:p>
    <w:p w:rsidR="00020448" w:rsidRPr="009E779A" w:rsidRDefault="003726C4" w:rsidP="00020448">
      <w:pPr>
        <w:numPr>
          <w:ilvl w:val="0"/>
          <w:numId w:val="79"/>
        </w:numPr>
      </w:pPr>
      <w:r w:rsidRPr="009E779A">
        <w:t>Which of the following is something that you shouldn’t do during a team meeting</w:t>
      </w:r>
      <w:r w:rsidR="00D506A2" w:rsidRPr="009E779A">
        <w:t>?</w:t>
      </w:r>
    </w:p>
    <w:p w:rsidR="00020448" w:rsidRPr="009E779A" w:rsidRDefault="003726C4" w:rsidP="00020448">
      <w:pPr>
        <w:pStyle w:val="ListParagraph"/>
        <w:numPr>
          <w:ilvl w:val="0"/>
          <w:numId w:val="84"/>
        </w:numPr>
        <w:rPr>
          <w:color w:val="FF0000"/>
        </w:rPr>
      </w:pPr>
      <w:r w:rsidRPr="009E779A">
        <w:rPr>
          <w:color w:val="FF0000"/>
        </w:rPr>
        <w:t>Don’t make the meeting too long.</w:t>
      </w:r>
    </w:p>
    <w:p w:rsidR="00020448" w:rsidRPr="009E779A" w:rsidRDefault="003726C4" w:rsidP="00020448">
      <w:pPr>
        <w:pStyle w:val="ListParagraph"/>
        <w:numPr>
          <w:ilvl w:val="0"/>
          <w:numId w:val="84"/>
        </w:numPr>
      </w:pPr>
      <w:r w:rsidRPr="009E779A">
        <w:t>Don’t provide an agenda.</w:t>
      </w:r>
    </w:p>
    <w:p w:rsidR="00020448" w:rsidRPr="009E779A" w:rsidRDefault="003726C4" w:rsidP="00020448">
      <w:pPr>
        <w:pStyle w:val="ListParagraph"/>
        <w:numPr>
          <w:ilvl w:val="0"/>
          <w:numId w:val="84"/>
        </w:numPr>
      </w:pPr>
      <w:r w:rsidRPr="009E779A">
        <w:t>Don’t use visual aids.</w:t>
      </w:r>
    </w:p>
    <w:p w:rsidR="00020448" w:rsidRPr="009E779A" w:rsidRDefault="003726C4" w:rsidP="00020448">
      <w:pPr>
        <w:pStyle w:val="ListParagraph"/>
        <w:numPr>
          <w:ilvl w:val="0"/>
          <w:numId w:val="84"/>
        </w:numPr>
      </w:pPr>
      <w:r w:rsidRPr="009E779A">
        <w:t>All of the above</w:t>
      </w:r>
      <w:r w:rsidR="00E226A8" w:rsidRPr="009E779A">
        <w:t>.</w:t>
      </w:r>
    </w:p>
    <w:p w:rsidR="00020448" w:rsidRPr="009E779A" w:rsidRDefault="003726C4" w:rsidP="00020448">
      <w:pPr>
        <w:ind w:left="720"/>
        <w:rPr>
          <w:color w:val="FF0000"/>
        </w:rPr>
      </w:pPr>
      <w:r w:rsidRPr="009E779A">
        <w:rPr>
          <w:color w:val="FF0000"/>
        </w:rPr>
        <w:t>Don’t make the m</w:t>
      </w:r>
      <w:r w:rsidR="00E226A8" w:rsidRPr="009E779A">
        <w:rPr>
          <w:color w:val="FF0000"/>
        </w:rPr>
        <w:t>eeting too long- no one has a 6-</w:t>
      </w:r>
      <w:r w:rsidRPr="009E779A">
        <w:rPr>
          <w:color w:val="FF0000"/>
        </w:rPr>
        <w:t>hour attention span, especially for a virtual meeting.</w:t>
      </w:r>
      <w:r w:rsidR="00637FF9" w:rsidRPr="009E779A">
        <w:rPr>
          <w:color w:val="FF0000"/>
        </w:rPr>
        <w:t xml:space="preserve"> </w:t>
      </w:r>
    </w:p>
    <w:p w:rsidR="00020448" w:rsidRPr="009E779A" w:rsidRDefault="00E226A8" w:rsidP="00020448">
      <w:pPr>
        <w:numPr>
          <w:ilvl w:val="0"/>
          <w:numId w:val="79"/>
        </w:numPr>
      </w:pPr>
      <w:r w:rsidRPr="009E779A">
        <w:t xml:space="preserve">During a team meeting, </w:t>
      </w:r>
      <w:r w:rsidR="006A66B8" w:rsidRPr="009E779A">
        <w:t>you should not___________________.</w:t>
      </w:r>
    </w:p>
    <w:p w:rsidR="00020448" w:rsidRPr="009E779A" w:rsidRDefault="006A66B8" w:rsidP="00020448">
      <w:pPr>
        <w:pStyle w:val="ListParagraph"/>
        <w:numPr>
          <w:ilvl w:val="0"/>
          <w:numId w:val="85"/>
        </w:numPr>
      </w:pPr>
      <w:r w:rsidRPr="009E779A">
        <w:t>Address only one team member.</w:t>
      </w:r>
    </w:p>
    <w:p w:rsidR="00020448" w:rsidRPr="009E779A" w:rsidRDefault="006A66B8" w:rsidP="00020448">
      <w:pPr>
        <w:pStyle w:val="ListParagraph"/>
        <w:numPr>
          <w:ilvl w:val="0"/>
          <w:numId w:val="85"/>
        </w:numPr>
      </w:pPr>
      <w:r w:rsidRPr="009E779A">
        <w:t>Tell someone not to ask stupid questions.</w:t>
      </w:r>
    </w:p>
    <w:p w:rsidR="00020448" w:rsidRPr="009E779A" w:rsidRDefault="006A66B8" w:rsidP="00020448">
      <w:pPr>
        <w:pStyle w:val="ListParagraph"/>
        <w:numPr>
          <w:ilvl w:val="0"/>
          <w:numId w:val="85"/>
        </w:numPr>
      </w:pPr>
      <w:r w:rsidRPr="009E779A">
        <w:t>Yell at people.</w:t>
      </w:r>
    </w:p>
    <w:p w:rsidR="00020448" w:rsidRPr="009E779A" w:rsidRDefault="006A66B8" w:rsidP="00020448">
      <w:pPr>
        <w:pStyle w:val="ListParagraph"/>
        <w:numPr>
          <w:ilvl w:val="0"/>
          <w:numId w:val="85"/>
        </w:numPr>
        <w:rPr>
          <w:color w:val="FF0000"/>
        </w:rPr>
      </w:pPr>
      <w:r w:rsidRPr="009E779A">
        <w:rPr>
          <w:color w:val="FF0000"/>
        </w:rPr>
        <w:t>All of the above.</w:t>
      </w:r>
    </w:p>
    <w:p w:rsidR="00437577" w:rsidRDefault="00B36B1E" w:rsidP="00020448">
      <w:pPr>
        <w:ind w:left="720"/>
        <w:rPr>
          <w:color w:val="FF0000"/>
        </w:rPr>
      </w:pPr>
      <w:r w:rsidRPr="009E779A">
        <w:rPr>
          <w:color w:val="FF0000"/>
        </w:rPr>
        <w:t>During the meeting</w:t>
      </w:r>
      <w:r w:rsidR="00096A73" w:rsidRPr="009E779A">
        <w:rPr>
          <w:color w:val="FF0000"/>
        </w:rPr>
        <w:t>,</w:t>
      </w:r>
      <w:r w:rsidRPr="009E779A">
        <w:rPr>
          <w:color w:val="FF0000"/>
        </w:rPr>
        <w:t xml:space="preserve"> you want there to be a positive atmosphere.</w:t>
      </w:r>
      <w:r w:rsidR="009E779A" w:rsidRPr="009E779A">
        <w:rPr>
          <w:color w:val="FF0000"/>
        </w:rPr>
        <w:t xml:space="preserve"> </w:t>
      </w:r>
      <w:r w:rsidRPr="009E779A">
        <w:rPr>
          <w:color w:val="FF0000"/>
        </w:rPr>
        <w:t>Yelling at the team would create a hostile atmosphere, and can cause disgruntled team members.</w:t>
      </w:r>
      <w:r w:rsidR="009E779A" w:rsidRPr="009E779A">
        <w:rPr>
          <w:color w:val="FF0000"/>
        </w:rPr>
        <w:t xml:space="preserve"> </w:t>
      </w:r>
      <w:r w:rsidRPr="009E779A">
        <w:rPr>
          <w:color w:val="FF0000"/>
        </w:rPr>
        <w:t xml:space="preserve">You also want to make your team members </w:t>
      </w:r>
      <w:r w:rsidR="00096A73" w:rsidRPr="009E779A">
        <w:rPr>
          <w:color w:val="FF0000"/>
        </w:rPr>
        <w:t xml:space="preserve">are </w:t>
      </w:r>
      <w:r w:rsidRPr="009E779A">
        <w:rPr>
          <w:color w:val="FF0000"/>
        </w:rPr>
        <w:t>comfortable with asking questions, it’s important they understand the information you are providing.</w:t>
      </w:r>
      <w:r w:rsidR="009E779A" w:rsidRPr="009E779A">
        <w:rPr>
          <w:color w:val="FF0000"/>
        </w:rPr>
        <w:t xml:space="preserve"> </w:t>
      </w:r>
      <w:r w:rsidRPr="009E779A">
        <w:rPr>
          <w:color w:val="FF0000"/>
        </w:rPr>
        <w:t xml:space="preserve">Addressing only one team member singles </w:t>
      </w:r>
      <w:r w:rsidR="00096A73" w:rsidRPr="009E779A">
        <w:rPr>
          <w:color w:val="FF0000"/>
        </w:rPr>
        <w:t xml:space="preserve">out </w:t>
      </w:r>
      <w:r w:rsidRPr="009E779A">
        <w:rPr>
          <w:color w:val="FF0000"/>
        </w:rPr>
        <w:t>that team member out. The rest of the group does not need to hear what could be said in a one-on-one conversation.</w:t>
      </w:r>
      <w:r w:rsidR="009E779A" w:rsidRPr="009E779A">
        <w:rPr>
          <w:color w:val="FF0000"/>
        </w:rPr>
        <w:t xml:space="preserve"> </w:t>
      </w:r>
    </w:p>
    <w:p w:rsidR="00437577" w:rsidRDefault="00437577">
      <w:pPr>
        <w:spacing w:after="0" w:line="240" w:lineRule="auto"/>
        <w:rPr>
          <w:color w:val="FF0000"/>
        </w:rPr>
      </w:pPr>
      <w:r>
        <w:rPr>
          <w:color w:val="FF0000"/>
        </w:rPr>
        <w:br w:type="page"/>
      </w:r>
    </w:p>
    <w:p w:rsidR="00020448" w:rsidRPr="009E779A" w:rsidRDefault="006A66B8" w:rsidP="00020448">
      <w:pPr>
        <w:numPr>
          <w:ilvl w:val="0"/>
          <w:numId w:val="79"/>
        </w:numPr>
      </w:pPr>
      <w:r w:rsidRPr="009E779A">
        <w:lastRenderedPageBreak/>
        <w:t>Howard is in charge of a virtual team of _____________.</w:t>
      </w:r>
    </w:p>
    <w:p w:rsidR="00020448" w:rsidRPr="009E779A" w:rsidRDefault="006A66B8" w:rsidP="00020448">
      <w:pPr>
        <w:pStyle w:val="ListParagraph"/>
        <w:numPr>
          <w:ilvl w:val="0"/>
          <w:numId w:val="86"/>
        </w:numPr>
      </w:pPr>
      <w:r w:rsidRPr="009E779A">
        <w:t>Astronauts</w:t>
      </w:r>
      <w:r w:rsidR="00E226A8" w:rsidRPr="009E779A">
        <w:t>.</w:t>
      </w:r>
    </w:p>
    <w:p w:rsidR="00020448" w:rsidRPr="009E779A" w:rsidRDefault="006A66B8" w:rsidP="00020448">
      <w:pPr>
        <w:pStyle w:val="ListParagraph"/>
        <w:numPr>
          <w:ilvl w:val="0"/>
          <w:numId w:val="86"/>
        </w:numPr>
        <w:rPr>
          <w:color w:val="FF0000"/>
        </w:rPr>
      </w:pPr>
      <w:r w:rsidRPr="009E779A">
        <w:rPr>
          <w:color w:val="FF0000"/>
        </w:rPr>
        <w:t>Writers</w:t>
      </w:r>
      <w:r w:rsidR="00E226A8" w:rsidRPr="009E779A">
        <w:rPr>
          <w:color w:val="FF0000"/>
        </w:rPr>
        <w:t>.</w:t>
      </w:r>
    </w:p>
    <w:p w:rsidR="00020448" w:rsidRPr="009E779A" w:rsidRDefault="006A66B8" w:rsidP="00020448">
      <w:pPr>
        <w:pStyle w:val="ListParagraph"/>
        <w:numPr>
          <w:ilvl w:val="0"/>
          <w:numId w:val="86"/>
        </w:numPr>
      </w:pPr>
      <w:r w:rsidRPr="009E779A">
        <w:t>Data entry technicians</w:t>
      </w:r>
      <w:r w:rsidR="00E226A8" w:rsidRPr="009E779A">
        <w:t>.</w:t>
      </w:r>
    </w:p>
    <w:p w:rsidR="008C2153" w:rsidRPr="009E779A" w:rsidRDefault="006A66B8" w:rsidP="008C2153">
      <w:pPr>
        <w:pStyle w:val="ListParagraph"/>
        <w:numPr>
          <w:ilvl w:val="0"/>
          <w:numId w:val="86"/>
        </w:numPr>
      </w:pPr>
      <w:r w:rsidRPr="009E779A">
        <w:t>Computer software designers</w:t>
      </w:r>
      <w:r w:rsidR="00E226A8" w:rsidRPr="009E779A">
        <w:t>.</w:t>
      </w:r>
    </w:p>
    <w:p w:rsidR="006A66B8" w:rsidRPr="009E779A" w:rsidRDefault="006A66B8" w:rsidP="00096A73">
      <w:pPr>
        <w:ind w:left="720"/>
        <w:rPr>
          <w:color w:val="FF0000"/>
        </w:rPr>
      </w:pPr>
      <w:r w:rsidRPr="009E779A">
        <w:rPr>
          <w:color w:val="FF0000"/>
        </w:rPr>
        <w:t>Howard</w:t>
      </w:r>
      <w:r w:rsidRPr="009E779A">
        <w:rPr>
          <w:color w:val="FF0000"/>
        </w:rPr>
        <w:tab/>
        <w:t xml:space="preserve"> is in charge of ho</w:t>
      </w:r>
      <w:r w:rsidR="00E226A8" w:rsidRPr="009E779A">
        <w:rPr>
          <w:color w:val="FF0000"/>
        </w:rPr>
        <w:t>lding his first team meeting within</w:t>
      </w:r>
      <w:r w:rsidRPr="009E779A">
        <w:rPr>
          <w:color w:val="FF0000"/>
        </w:rPr>
        <w:t xml:space="preserve"> his new management position.</w:t>
      </w:r>
      <w:r w:rsidR="009E779A" w:rsidRPr="009E779A">
        <w:rPr>
          <w:color w:val="FF0000"/>
        </w:rPr>
        <w:t xml:space="preserve"> </w:t>
      </w:r>
      <w:r w:rsidRPr="009E779A">
        <w:rPr>
          <w:color w:val="FF0000"/>
        </w:rPr>
        <w:t>He has been put in charge of a team of writers for a magazine</w:t>
      </w:r>
      <w:r w:rsidR="00A97968" w:rsidRPr="009E779A">
        <w:rPr>
          <w:color w:val="FF0000"/>
        </w:rPr>
        <w:t xml:space="preserve">. </w:t>
      </w:r>
    </w:p>
    <w:p w:rsidR="00020448" w:rsidRPr="009E779A" w:rsidRDefault="006A66B8" w:rsidP="008C2153">
      <w:pPr>
        <w:pStyle w:val="ListParagraph"/>
        <w:numPr>
          <w:ilvl w:val="0"/>
          <w:numId w:val="79"/>
        </w:numPr>
        <w:tabs>
          <w:tab w:val="left" w:pos="630"/>
        </w:tabs>
      </w:pPr>
      <w:r w:rsidRPr="009E779A">
        <w:t>Why did Steven condense Howard’s agenda</w:t>
      </w:r>
      <w:r w:rsidR="00A97968" w:rsidRPr="009E779A">
        <w:t>?</w:t>
      </w:r>
    </w:p>
    <w:p w:rsidR="00020448" w:rsidRPr="009E779A" w:rsidRDefault="006A66B8" w:rsidP="00020448">
      <w:pPr>
        <w:pStyle w:val="ListParagraph"/>
        <w:numPr>
          <w:ilvl w:val="0"/>
          <w:numId w:val="87"/>
        </w:numPr>
      </w:pPr>
      <w:r w:rsidRPr="009E779A">
        <w:t>Because it was too long and boring.</w:t>
      </w:r>
    </w:p>
    <w:p w:rsidR="00020448" w:rsidRPr="009E779A" w:rsidRDefault="006A66B8" w:rsidP="00020448">
      <w:pPr>
        <w:pStyle w:val="ListParagraph"/>
        <w:numPr>
          <w:ilvl w:val="0"/>
          <w:numId w:val="87"/>
        </w:numPr>
      </w:pPr>
      <w:r w:rsidRPr="009E779A">
        <w:t>Because he didn’t agree with some of the topics.</w:t>
      </w:r>
    </w:p>
    <w:p w:rsidR="00020448" w:rsidRPr="009E779A" w:rsidRDefault="006A66B8" w:rsidP="00020448">
      <w:pPr>
        <w:pStyle w:val="ListParagraph"/>
        <w:numPr>
          <w:ilvl w:val="0"/>
          <w:numId w:val="87"/>
        </w:numPr>
        <w:rPr>
          <w:color w:val="FF0000"/>
        </w:rPr>
      </w:pPr>
      <w:r w:rsidRPr="009E779A">
        <w:rPr>
          <w:color w:val="FF0000"/>
        </w:rPr>
        <w:t>B</w:t>
      </w:r>
      <w:r w:rsidR="00E226A8" w:rsidRPr="009E779A">
        <w:rPr>
          <w:color w:val="FF0000"/>
        </w:rPr>
        <w:t>ecause some of the topics w</w:t>
      </w:r>
      <w:r w:rsidRPr="009E779A">
        <w:rPr>
          <w:color w:val="FF0000"/>
        </w:rPr>
        <w:t>ere similar.</w:t>
      </w:r>
    </w:p>
    <w:p w:rsidR="00020448" w:rsidRPr="009E779A" w:rsidRDefault="006A66B8" w:rsidP="00020448">
      <w:pPr>
        <w:pStyle w:val="ListParagraph"/>
        <w:numPr>
          <w:ilvl w:val="0"/>
          <w:numId w:val="87"/>
        </w:numPr>
      </w:pPr>
      <w:r w:rsidRPr="009E779A">
        <w:t>All of the above</w:t>
      </w:r>
      <w:r w:rsidR="00E226A8" w:rsidRPr="009E779A">
        <w:t>.</w:t>
      </w:r>
    </w:p>
    <w:p w:rsidR="00020448" w:rsidRPr="009E779A" w:rsidRDefault="00B36B1E" w:rsidP="00020448">
      <w:pPr>
        <w:ind w:left="720"/>
        <w:rPr>
          <w:color w:val="FF0000"/>
        </w:rPr>
      </w:pPr>
      <w:r w:rsidRPr="009E779A">
        <w:rPr>
          <w:color w:val="FF0000"/>
        </w:rPr>
        <w:t>In a meeting</w:t>
      </w:r>
      <w:r w:rsidR="00096A73" w:rsidRPr="009E779A">
        <w:rPr>
          <w:color w:val="FF0000"/>
        </w:rPr>
        <w:t>,</w:t>
      </w:r>
      <w:r w:rsidRPr="009E779A">
        <w:rPr>
          <w:color w:val="FF0000"/>
        </w:rPr>
        <w:t xml:space="preserve"> you want to make sure you ar</w:t>
      </w:r>
      <w:r w:rsidR="00096A73" w:rsidRPr="009E779A">
        <w:rPr>
          <w:color w:val="FF0000"/>
        </w:rPr>
        <w:t>e not repeating the same item, as this could cause team members to tune out, which may result in them missing pertinent information.</w:t>
      </w:r>
      <w:r w:rsidR="009E779A" w:rsidRPr="009E779A">
        <w:rPr>
          <w:color w:val="FF0000"/>
        </w:rPr>
        <w:t xml:space="preserve"> </w:t>
      </w:r>
    </w:p>
    <w:p w:rsidR="00381A27" w:rsidRPr="009E779A" w:rsidRDefault="00381A27" w:rsidP="008543C3"/>
    <w:p w:rsidR="00A87566" w:rsidRPr="009E779A" w:rsidRDefault="00381A27" w:rsidP="007B2E93">
      <w:pPr>
        <w:pStyle w:val="Heading1"/>
        <w:rPr>
          <w:lang w:eastAsia="zh-TW"/>
        </w:rPr>
      </w:pPr>
      <w:r w:rsidRPr="009E779A">
        <w:rPr>
          <w:lang w:eastAsia="zh-TW"/>
        </w:rPr>
        <w:br w:type="page"/>
      </w:r>
      <w:bookmarkStart w:id="74" w:name="_Toc407102226"/>
      <w:r w:rsidRPr="009E779A">
        <w:rPr>
          <w:lang w:eastAsia="zh-TW"/>
        </w:rPr>
        <w:lastRenderedPageBreak/>
        <w:t>Module Ten:</w:t>
      </w:r>
      <w:r w:rsidR="0034064E" w:rsidRPr="009E779A">
        <w:rPr>
          <w:lang w:eastAsia="zh-TW"/>
        </w:rPr>
        <w:t xml:space="preserve"> </w:t>
      </w:r>
      <w:r w:rsidR="0071248E" w:rsidRPr="009E779A">
        <w:rPr>
          <w:lang w:eastAsia="zh-TW"/>
        </w:rPr>
        <w:t>Keep Happy and Motivated High Performance Team</w:t>
      </w:r>
      <w:bookmarkEnd w:id="74"/>
    </w:p>
    <w:p w:rsidR="00381A27" w:rsidRPr="009E779A" w:rsidRDefault="0022764E" w:rsidP="00A87566">
      <w:r w:rsidRPr="009E779A">
        <w:rPr>
          <w:lang w:bidi="ar-SA"/>
        </w:rPr>
        <w:drawing>
          <wp:anchor distT="0" distB="0" distL="114300" distR="114300" simplePos="0" relativeHeight="251726848" behindDoc="0" locked="0" layoutInCell="1" allowOverlap="1" wp14:anchorId="68EDF6D6" wp14:editId="0C236E73">
            <wp:simplePos x="0" y="0"/>
            <wp:positionH relativeFrom="margin">
              <wp:posOffset>0</wp:posOffset>
            </wp:positionH>
            <wp:positionV relativeFrom="margin">
              <wp:posOffset>1581150</wp:posOffset>
            </wp:positionV>
            <wp:extent cx="1827530" cy="1827530"/>
            <wp:effectExtent l="0" t="0" r="1270" b="1270"/>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MC900423171[1].WM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27530" cy="1827530"/>
                    </a:xfrm>
                    <a:prstGeom prst="rect">
                      <a:avLst/>
                    </a:prstGeom>
                  </pic:spPr>
                </pic:pic>
              </a:graphicData>
            </a:graphic>
          </wp:anchor>
        </w:drawing>
      </w:r>
      <w:r w:rsidR="006A66B8" w:rsidRPr="009E779A">
        <w:t>Your team’s job is to complete the tasks they a</w:t>
      </w:r>
      <w:r w:rsidR="00232EF1" w:rsidRPr="009E779A">
        <w:t xml:space="preserve">re assigned in an efficient way, </w:t>
      </w:r>
      <w:r w:rsidR="006A66B8" w:rsidRPr="009E779A">
        <w:t>while maintaining good quality standards.</w:t>
      </w:r>
      <w:r w:rsidR="009E779A" w:rsidRPr="009E779A">
        <w:t xml:space="preserve"> </w:t>
      </w:r>
      <w:r w:rsidR="006A66B8" w:rsidRPr="009E779A">
        <w:t>Your job is to make sure your team stays happy and motivated to accomplish those goals. Keeping your team happy and motivated is not hard to do if you know what to look out for.</w:t>
      </w:r>
      <w:r w:rsidR="009E779A" w:rsidRPr="009E779A">
        <w:t xml:space="preserve"> </w:t>
      </w:r>
      <w:r w:rsidR="006A66B8" w:rsidRPr="009E779A">
        <w:t>You don’t have to be in the same room with your team to keep them engaged.</w:t>
      </w:r>
    </w:p>
    <w:p w:rsidR="0022764E" w:rsidRDefault="00754205" w:rsidP="009E779A">
      <w:bookmarkStart w:id="75" w:name="_Toc406741738"/>
      <w:r w:rsidRPr="009E779A">
        <w:rPr>
          <w:lang w:bidi="ar-SA"/>
        </w:rPr>
        <mc:AlternateContent>
          <mc:Choice Requires="wps">
            <w:drawing>
              <wp:anchor distT="91440" distB="91440" distL="114300" distR="114300" simplePos="0" relativeHeight="251664896" behindDoc="0" locked="0" layoutInCell="0" allowOverlap="1" wp14:anchorId="4650EB2C" wp14:editId="295AD612">
                <wp:simplePos x="0" y="0"/>
                <wp:positionH relativeFrom="page">
                  <wp:posOffset>-206375</wp:posOffset>
                </wp:positionH>
                <wp:positionV relativeFrom="page">
                  <wp:posOffset>0</wp:posOffset>
                </wp:positionV>
                <wp:extent cx="8067675" cy="1780540"/>
                <wp:effectExtent l="0" t="0" r="9525" b="0"/>
                <wp:wrapSquare wrapText="bothSides"/>
                <wp:docPr id="1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80540"/>
                        </a:xfrm>
                        <a:prstGeom prst="rect">
                          <a:avLst/>
                        </a:prstGeom>
                        <a:gradFill>
                          <a:gsLst>
                            <a:gs pos="0">
                              <a:srgbClr val="FFFFFF"/>
                            </a:gs>
                            <a:gs pos="100000">
                              <a:schemeClr val="bg1">
                                <a:lumMod val="50000"/>
                              </a:schemeClr>
                            </a:gs>
                          </a:gsLst>
                          <a:lin ang="5400000" scaled="1"/>
                        </a:gradFill>
                        <a:ln>
                          <a:noFill/>
                        </a:ln>
                        <a:effectLst/>
                        <a:extLst/>
                      </wps:spPr>
                      <wps:txbx>
                        <w:txbxContent>
                          <w:p w:rsidR="009E779A" w:rsidRPr="00B00A97" w:rsidRDefault="009E779A" w:rsidP="00B00A97">
                            <w:pPr>
                              <w:pBdr>
                                <w:top w:val="single" w:sz="24" w:space="1" w:color="auto"/>
                                <w:left w:val="single" w:sz="24" w:space="4" w:color="auto"/>
                                <w:bottom w:val="single" w:sz="24" w:space="1" w:color="auto"/>
                                <w:right w:val="single" w:sz="24" w:space="4" w:color="auto"/>
                              </w:pBdr>
                              <w:shd w:val="clear" w:color="auto" w:fill="000000"/>
                              <w:rPr>
                                <w:rFonts w:ascii="Cambria" w:hAnsi="Cambria"/>
                                <w:b/>
                                <w:iCs/>
                                <w:sz w:val="28"/>
                                <w:szCs w:val="28"/>
                              </w:rPr>
                            </w:pPr>
                            <w:r w:rsidRPr="00B00A97">
                              <w:rPr>
                                <w:rFonts w:ascii="Cambria" w:hAnsi="Cambria"/>
                                <w:i/>
                                <w:iCs/>
                                <w:sz w:val="28"/>
                                <w:szCs w:val="28"/>
                              </w:rPr>
                              <w:t>Management is doing things right; leader</w:t>
                            </w:r>
                            <w:r>
                              <w:rPr>
                                <w:rFonts w:ascii="Cambria" w:hAnsi="Cambria"/>
                                <w:i/>
                                <w:iCs/>
                                <w:sz w:val="28"/>
                                <w:szCs w:val="28"/>
                              </w:rPr>
                              <w:t>ship is doing the right things.</w:t>
                            </w:r>
                            <w:r w:rsidRPr="00B00A97">
                              <w:rPr>
                                <w:rFonts w:ascii="Cambria" w:hAnsi="Cambria"/>
                                <w:b/>
                                <w:iCs/>
                                <w:sz w:val="28"/>
                                <w:szCs w:val="28"/>
                              </w:rPr>
                              <w:tab/>
                            </w:r>
                            <w:r>
                              <w:rPr>
                                <w:rFonts w:ascii="Cambria" w:hAnsi="Cambria"/>
                                <w:b/>
                                <w:iCs/>
                                <w:sz w:val="28"/>
                                <w:szCs w:val="28"/>
                              </w:rPr>
                              <w:t xml:space="preserve"> </w:t>
                            </w:r>
                          </w:p>
                          <w:p w:rsidR="009E779A" w:rsidRPr="00B00A97" w:rsidRDefault="009E779A" w:rsidP="0043757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sidRPr="00B00A97">
                              <w:rPr>
                                <w:rFonts w:ascii="Cambria" w:hAnsi="Cambria"/>
                                <w:b/>
                                <w:iCs/>
                                <w:sz w:val="28"/>
                                <w:szCs w:val="28"/>
                              </w:rPr>
                              <w:t>Peter Drucker</w:t>
                            </w:r>
                          </w:p>
                          <w:p w:rsidR="009E779A" w:rsidRPr="00CF3AFA" w:rsidRDefault="009E779A"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6.25pt;margin-top:0;width:635.25pt;height:140.2pt;z-index:2516648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" o:allowincell="f" stroked="f">
                <v:fill color2="#7f7f7f [1612]" focus="100%" type="gradient"/>
                <v:textbox inset="4in,54pt,1in,0">
                  <w:txbxContent>
                    <w:p w:rsidR="009E779A" w:rsidRPr="00B00A97" w:rsidRDefault="009E779A" w:rsidP="00B00A97">
                      <w:pPr>
                        <w:pBdr>
                          <w:top w:val="single" w:sz="24" w:space="1" w:color="auto"/>
                          <w:left w:val="single" w:sz="24" w:space="4" w:color="auto"/>
                          <w:bottom w:val="single" w:sz="24" w:space="1" w:color="auto"/>
                          <w:right w:val="single" w:sz="24" w:space="4" w:color="auto"/>
                        </w:pBdr>
                        <w:shd w:val="clear" w:color="auto" w:fill="000000"/>
                        <w:rPr>
                          <w:rFonts w:ascii="Cambria" w:hAnsi="Cambria"/>
                          <w:b/>
                          <w:iCs/>
                          <w:sz w:val="28"/>
                          <w:szCs w:val="28"/>
                        </w:rPr>
                      </w:pPr>
                      <w:r w:rsidRPr="00B00A97">
                        <w:rPr>
                          <w:rFonts w:ascii="Cambria" w:hAnsi="Cambria"/>
                          <w:i/>
                          <w:iCs/>
                          <w:sz w:val="28"/>
                          <w:szCs w:val="28"/>
                        </w:rPr>
                        <w:t>Management is doing things right; leader</w:t>
                      </w:r>
                      <w:r>
                        <w:rPr>
                          <w:rFonts w:ascii="Cambria" w:hAnsi="Cambria"/>
                          <w:i/>
                          <w:iCs/>
                          <w:sz w:val="28"/>
                          <w:szCs w:val="28"/>
                        </w:rPr>
                        <w:t>ship is doing the right things.</w:t>
                      </w:r>
                      <w:r w:rsidRPr="00B00A97">
                        <w:rPr>
                          <w:rFonts w:ascii="Cambria" w:hAnsi="Cambria"/>
                          <w:b/>
                          <w:iCs/>
                          <w:sz w:val="28"/>
                          <w:szCs w:val="28"/>
                        </w:rPr>
                        <w:tab/>
                      </w:r>
                      <w:r>
                        <w:rPr>
                          <w:rFonts w:ascii="Cambria" w:hAnsi="Cambria"/>
                          <w:b/>
                          <w:iCs/>
                          <w:sz w:val="28"/>
                          <w:szCs w:val="28"/>
                        </w:rPr>
                        <w:t xml:space="preserve"> </w:t>
                      </w:r>
                    </w:p>
                    <w:p w:rsidR="009E779A" w:rsidRPr="00B00A97" w:rsidRDefault="009E779A" w:rsidP="0043757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sidRPr="00B00A97">
                        <w:rPr>
                          <w:rFonts w:ascii="Cambria" w:hAnsi="Cambria"/>
                          <w:b/>
                          <w:iCs/>
                          <w:sz w:val="28"/>
                          <w:szCs w:val="28"/>
                        </w:rPr>
                        <w:t>Peter Drucker</w:t>
                      </w:r>
                    </w:p>
                    <w:p w:rsidR="009E779A" w:rsidRPr="00CF3AFA" w:rsidRDefault="009E779A"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p>
                  </w:txbxContent>
                </v:textbox>
                <w10:wrap type="square" anchorx="page" anchory="page"/>
              </v:rect>
            </w:pict>
          </mc:Fallback>
        </mc:AlternateContent>
      </w:r>
      <w:bookmarkEnd w:id="75"/>
      <w:r w:rsidR="00136CBF" w:rsidRPr="009E779A">
        <w:t xml:space="preserve"> </w:t>
      </w:r>
    </w:p>
    <w:p w:rsidR="00437577" w:rsidRPr="009E779A" w:rsidRDefault="00437577" w:rsidP="009E779A"/>
    <w:p w:rsidR="0022764E" w:rsidRPr="009E779A" w:rsidRDefault="0022764E" w:rsidP="009E779A">
      <w:pPr>
        <w:rPr>
          <w:lang w:bidi="ar-SA"/>
        </w:rPr>
      </w:pPr>
    </w:p>
    <w:p w:rsidR="0022764E" w:rsidRPr="009E779A" w:rsidRDefault="0022764E" w:rsidP="009E779A">
      <w:pPr>
        <w:rPr>
          <w:lang w:bidi="ar-SA"/>
        </w:rPr>
      </w:pPr>
    </w:p>
    <w:p w:rsidR="00CC07AB" w:rsidRPr="009E779A" w:rsidRDefault="00232EF1" w:rsidP="00CC07AB">
      <w:pPr>
        <w:pStyle w:val="Heading2"/>
      </w:pPr>
      <w:bookmarkStart w:id="76" w:name="_Toc407102227"/>
      <w:r w:rsidRPr="009E779A">
        <w:rPr>
          <w:lang w:bidi="ar-SA"/>
        </w:rPr>
        <w:t>Watch for S</w:t>
      </w:r>
      <w:r w:rsidR="00136CBF" w:rsidRPr="009E779A">
        <w:rPr>
          <w:lang w:bidi="ar-SA"/>
        </w:rPr>
        <w:t>igns of Conflict or Unhappiness</w:t>
      </w:r>
      <w:bookmarkEnd w:id="76"/>
    </w:p>
    <w:p w:rsidR="00CC07AB" w:rsidRDefault="0022764E" w:rsidP="00902250">
      <w:r w:rsidRPr="009E779A">
        <w:rPr>
          <w:lang w:bidi="ar-SA"/>
        </w:rPr>
        <w:drawing>
          <wp:anchor distT="0" distB="0" distL="114300" distR="114300" simplePos="0" relativeHeight="251727872" behindDoc="0" locked="0" layoutInCell="1" allowOverlap="1" wp14:anchorId="1CD33746" wp14:editId="6DFC3DE3">
            <wp:simplePos x="0" y="0"/>
            <wp:positionH relativeFrom="column">
              <wp:posOffset>0</wp:posOffset>
            </wp:positionH>
            <wp:positionV relativeFrom="paragraph">
              <wp:posOffset>3810</wp:posOffset>
            </wp:positionV>
            <wp:extent cx="1021080" cy="883920"/>
            <wp:effectExtent l="0" t="0" r="7620" b="0"/>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MP900386036[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021080" cy="883920"/>
                    </a:xfrm>
                    <a:prstGeom prst="rect">
                      <a:avLst/>
                    </a:prstGeom>
                  </pic:spPr>
                </pic:pic>
              </a:graphicData>
            </a:graphic>
          </wp:anchor>
        </w:drawing>
      </w:r>
      <w:r w:rsidR="006A66B8" w:rsidRPr="009E779A">
        <w:t>With remote workforce, you do not have the luxury of looking at an employee day in and day out.</w:t>
      </w:r>
      <w:r w:rsidR="009E779A" w:rsidRPr="009E779A">
        <w:t xml:space="preserve"> </w:t>
      </w:r>
      <w:r w:rsidR="006A66B8" w:rsidRPr="009E779A">
        <w:t xml:space="preserve">You miss certain non-verbal cues to </w:t>
      </w:r>
      <w:r w:rsidR="00701D6C" w:rsidRPr="009E779A">
        <w:t>unhappiness</w:t>
      </w:r>
      <w:r w:rsidR="006A66B8" w:rsidRPr="009E779A">
        <w:t xml:space="preserve"> like facial expressions.</w:t>
      </w:r>
      <w:r w:rsidR="009E779A" w:rsidRPr="009E779A">
        <w:t xml:space="preserve"> </w:t>
      </w:r>
      <w:r w:rsidR="006A66B8" w:rsidRPr="009E779A">
        <w:t xml:space="preserve">Did you know that there are other </w:t>
      </w:r>
      <w:r w:rsidR="00701D6C" w:rsidRPr="009E779A">
        <w:t>warning</w:t>
      </w:r>
      <w:r w:rsidR="006A66B8" w:rsidRPr="009E779A">
        <w:t xml:space="preserve"> signs </w:t>
      </w:r>
      <w:r w:rsidR="00232EF1" w:rsidRPr="009E779A">
        <w:t>to</w:t>
      </w:r>
      <w:r w:rsidR="006A66B8" w:rsidRPr="009E779A">
        <w:t xml:space="preserve"> recognize to help you see if your team members are </w:t>
      </w:r>
      <w:r w:rsidR="00701D6C" w:rsidRPr="009E779A">
        <w:t xml:space="preserve">not </w:t>
      </w:r>
      <w:r w:rsidR="006A66B8" w:rsidRPr="009E779A">
        <w:t>happy and engaged in their roles?</w:t>
      </w:r>
      <w:r w:rsidR="009E779A" w:rsidRPr="009E779A">
        <w:t xml:space="preserve"> </w:t>
      </w:r>
      <w:r w:rsidR="00701D6C" w:rsidRPr="009E779A">
        <w:t>People these days are very expressive, even when they don’t mean to be.</w:t>
      </w:r>
      <w:r w:rsidR="009E779A" w:rsidRPr="009E779A">
        <w:t xml:space="preserve"> </w:t>
      </w:r>
      <w:r w:rsidR="00701D6C" w:rsidRPr="009E779A">
        <w:t>If you notice that suddenly a team mem</w:t>
      </w:r>
      <w:r w:rsidR="00232EF1" w:rsidRPr="009E779A">
        <w:t xml:space="preserve">ber starts writing very long / </w:t>
      </w:r>
      <w:r w:rsidR="00701D6C" w:rsidRPr="009E779A">
        <w:t>very short emails, when they use to do the opposite, this may be an indication that the team member is unhappy.</w:t>
      </w:r>
      <w:r w:rsidR="009E779A" w:rsidRPr="009E779A">
        <w:t xml:space="preserve"> </w:t>
      </w:r>
      <w:r w:rsidR="00701D6C" w:rsidRPr="009E779A">
        <w:t>Changes in the tone of communication is another indicat</w:t>
      </w:r>
      <w:r w:rsidR="00232EF1" w:rsidRPr="009E779A">
        <w:t>ion of an unhappy team</w:t>
      </w:r>
      <w:r w:rsidR="00701D6C" w:rsidRPr="009E779A">
        <w:t>mate.</w:t>
      </w:r>
      <w:r w:rsidR="009E779A" w:rsidRPr="009E779A">
        <w:t xml:space="preserve"> </w:t>
      </w:r>
      <w:r w:rsidR="00701D6C" w:rsidRPr="009E779A">
        <w:t>Another obvious sign is that the person may start using emoticons that suggest they ar</w:t>
      </w:r>
      <w:r w:rsidR="00232EF1" w:rsidRPr="009E779A">
        <w:t>e not happy.</w:t>
      </w:r>
      <w:r w:rsidR="009E779A" w:rsidRPr="009E779A">
        <w:t xml:space="preserve"> </w:t>
      </w:r>
      <w:r w:rsidR="00232EF1" w:rsidRPr="009E779A">
        <w:t xml:space="preserve">If you see any </w:t>
      </w:r>
      <w:r w:rsidR="00701D6C" w:rsidRPr="009E779A">
        <w:t>warning signs, it may be time for you to intervene.</w:t>
      </w:r>
      <w:r w:rsidR="009E779A" w:rsidRPr="009E779A">
        <w:t xml:space="preserve"> </w:t>
      </w:r>
      <w:r w:rsidR="00701D6C" w:rsidRPr="009E779A">
        <w:t>Just because you are not physically there with them doesn’t mean you can’t see the signs.</w:t>
      </w:r>
    </w:p>
    <w:p w:rsidR="00437577" w:rsidRPr="009E779A" w:rsidRDefault="00437577" w:rsidP="0090225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517083" w:rsidP="00CC07AB">
            <w:pPr>
              <w:rPr>
                <w:b/>
                <w:bCs/>
                <w:color w:val="000000" w:themeColor="text1"/>
              </w:rPr>
            </w:pPr>
            <w:r w:rsidRPr="009E779A">
              <w:rPr>
                <w:b/>
                <w:bCs/>
                <w:color w:val="000000" w:themeColor="text1"/>
              </w:rPr>
              <w:t>8</w:t>
            </w:r>
            <w:r w:rsidR="005F4453"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701D6C" w:rsidP="009113D3">
            <w:pPr>
              <w:rPr>
                <w:color w:val="000000" w:themeColor="text1"/>
              </w:rPr>
            </w:pPr>
            <w:r w:rsidRPr="009E779A">
              <w:rPr>
                <w:color w:val="000000" w:themeColor="text1"/>
              </w:rPr>
              <w:t>Non-verbal cues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701D6C" w:rsidP="00790FFC">
            <w:pPr>
              <w:rPr>
                <w:color w:val="000000" w:themeColor="text1"/>
              </w:rPr>
            </w:pPr>
            <w:r w:rsidRPr="009E779A">
              <w:rPr>
                <w:color w:val="000000" w:themeColor="text1"/>
              </w:rPr>
              <w:t>Non-verbal cues</w:t>
            </w:r>
          </w:p>
          <w:p w:rsidR="00701D6C" w:rsidRPr="009E779A" w:rsidRDefault="00701D6C" w:rsidP="00790FFC">
            <w:pPr>
              <w:rPr>
                <w:color w:val="000000" w:themeColor="text1"/>
              </w:rPr>
            </w:pPr>
            <w:r w:rsidRPr="009E779A">
              <w:rPr>
                <w:color w:val="000000" w:themeColor="text1"/>
              </w:rPr>
              <w:t xml:space="preserve">Understand what warning signs to watch out for with remote workforce </w:t>
            </w:r>
            <w:r w:rsidRPr="009E779A">
              <w:rPr>
                <w:color w:val="000000" w:themeColor="text1"/>
              </w:rPr>
              <w:lastRenderedPageBreak/>
              <w:t>engagement.</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Materials Required</w:t>
            </w:r>
          </w:p>
        </w:tc>
        <w:tc>
          <w:tcPr>
            <w:tcW w:w="7128" w:type="dxa"/>
            <w:shd w:val="clear" w:color="auto" w:fill="D9D9D9" w:themeFill="background1" w:themeFillShade="D9"/>
            <w:vAlign w:val="center"/>
          </w:tcPr>
          <w:p w:rsidR="00CC07AB" w:rsidRPr="009E779A" w:rsidRDefault="008C3BC9" w:rsidP="009113D3">
            <w:pPr>
              <w:rPr>
                <w:b/>
                <w:bCs/>
                <w:color w:val="000000" w:themeColor="text1"/>
              </w:rPr>
            </w:pPr>
            <w:r w:rsidRPr="009E779A">
              <w:rPr>
                <w:b/>
                <w:bCs/>
                <w:color w:val="000000" w:themeColor="text1"/>
              </w:rPr>
              <w:t>Flipchart/board and marker</w:t>
            </w:r>
            <w:r w:rsidR="00DB7A12" w:rsidRPr="009E779A">
              <w:rPr>
                <w:b/>
                <w:bCs/>
                <w:color w:val="000000" w:themeColor="text1"/>
              </w:rPr>
              <w:t xml:space="preserve"> </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F263DB"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701D6C" w:rsidP="007B4999">
            <w:pPr>
              <w:rPr>
                <w:color w:val="000000" w:themeColor="text1"/>
              </w:rPr>
            </w:pPr>
            <w:r w:rsidRPr="009E779A">
              <w:rPr>
                <w:color w:val="000000" w:themeColor="text1"/>
              </w:rPr>
              <w:t>Discuss as a group nonverbal cues that you can give during an email.</w:t>
            </w:r>
            <w:r w:rsidR="009E779A" w:rsidRPr="009E779A">
              <w:rPr>
                <w:color w:val="000000" w:themeColor="text1"/>
              </w:rPr>
              <w:t xml:space="preserve"> </w:t>
            </w:r>
            <w:r w:rsidRPr="009E779A">
              <w:rPr>
                <w:color w:val="000000" w:themeColor="text1"/>
              </w:rPr>
              <w:t>What cues have you recently written in an email, and di</w:t>
            </w:r>
            <w:r w:rsidR="00232EF1" w:rsidRPr="009E779A">
              <w:rPr>
                <w:color w:val="000000" w:themeColor="text1"/>
              </w:rPr>
              <w:t>d you mean to relay those cues?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F970E0"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F970E0"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701D6C" w:rsidP="002044E4">
            <w:pPr>
              <w:rPr>
                <w:color w:val="000000" w:themeColor="text1"/>
              </w:rPr>
            </w:pPr>
            <w:r w:rsidRPr="009E779A">
              <w:rPr>
                <w:color w:val="000000" w:themeColor="text1"/>
              </w:rPr>
              <w:t>Changes in the tone of communication could be an indication of what</w:t>
            </w:r>
            <w:r w:rsidR="00A00078" w:rsidRPr="009E779A">
              <w:rPr>
                <w:color w:val="000000" w:themeColor="text1"/>
              </w:rPr>
              <w:t>?</w:t>
            </w:r>
          </w:p>
        </w:tc>
      </w:tr>
    </w:tbl>
    <w:p w:rsidR="00437577" w:rsidRDefault="00437577" w:rsidP="00437577"/>
    <w:p w:rsidR="00CC07AB" w:rsidRPr="009E779A" w:rsidRDefault="00136CBF" w:rsidP="00CC07AB">
      <w:pPr>
        <w:pStyle w:val="Heading2"/>
      </w:pPr>
      <w:bookmarkStart w:id="77" w:name="_Toc407102228"/>
      <w:r w:rsidRPr="009E779A">
        <w:t>Employee Feedback and Concerns</w:t>
      </w:r>
      <w:bookmarkEnd w:id="77"/>
    </w:p>
    <w:p w:rsidR="00CC07AB" w:rsidRDefault="00437577" w:rsidP="002044E4">
      <w:r>
        <w:rPr>
          <w:noProof/>
          <w:lang w:bidi="ar-SA"/>
        </w:rPr>
        <w:drawing>
          <wp:anchor distT="0" distB="0" distL="114300" distR="114300" simplePos="0" relativeHeight="251744256" behindDoc="0" locked="0" layoutInCell="1" allowOverlap="1">
            <wp:simplePos x="0" y="0"/>
            <wp:positionH relativeFrom="margin">
              <wp:posOffset>-38100</wp:posOffset>
            </wp:positionH>
            <wp:positionV relativeFrom="margin">
              <wp:posOffset>3371850</wp:posOffset>
            </wp:positionV>
            <wp:extent cx="1232535" cy="819150"/>
            <wp:effectExtent l="0" t="0" r="5715" b="0"/>
            <wp:wrapSquare wrapText="bothSides"/>
            <wp:docPr id="66" name="Picture 66" descr="C:\Users\Darren\AppData\Local\Microsoft\Windows\INetCache\IE\3V0BDJ2Z\feedbac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INetCache\IE\3V0BDJ2Z\feedback1[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3253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1D6C" w:rsidRPr="009E779A">
        <w:t xml:space="preserve">We have </w:t>
      </w:r>
      <w:r w:rsidR="00232EF1" w:rsidRPr="009E779A">
        <w:t>talked</w:t>
      </w:r>
      <w:r w:rsidR="00701D6C" w:rsidRPr="009E779A">
        <w:t xml:space="preserve"> a lot </w:t>
      </w:r>
      <w:r w:rsidR="00232EF1" w:rsidRPr="009E779A">
        <w:t xml:space="preserve">about </w:t>
      </w:r>
      <w:r w:rsidR="00701D6C" w:rsidRPr="009E779A">
        <w:t xml:space="preserve">how important communication is, and how it is important </w:t>
      </w:r>
      <w:r w:rsidR="00865CBC" w:rsidRPr="009E779A">
        <w:t>for you to give feedback to the team.</w:t>
      </w:r>
      <w:r w:rsidR="009E779A" w:rsidRPr="009E779A">
        <w:t xml:space="preserve"> </w:t>
      </w:r>
      <w:r w:rsidR="00865CBC" w:rsidRPr="009E779A">
        <w:t xml:space="preserve">It is equally </w:t>
      </w:r>
      <w:r w:rsidR="00701D6C" w:rsidRPr="009E779A">
        <w:t>important for your employees to be able to give you f</w:t>
      </w:r>
      <w:r w:rsidR="0092761A" w:rsidRPr="009E779A">
        <w:t>eed</w:t>
      </w:r>
      <w:r w:rsidR="00701D6C" w:rsidRPr="009E779A">
        <w:t>back.</w:t>
      </w:r>
      <w:r w:rsidR="009E779A" w:rsidRPr="009E779A">
        <w:t xml:space="preserve"> </w:t>
      </w:r>
      <w:r w:rsidR="00701D6C" w:rsidRPr="009E779A">
        <w:t>Employees need to have an “open door” policy with their management team.</w:t>
      </w:r>
      <w:r w:rsidR="009E779A" w:rsidRPr="009E779A">
        <w:t xml:space="preserve"> </w:t>
      </w:r>
      <w:r w:rsidR="00701D6C" w:rsidRPr="009E779A">
        <w:t>This way they can discuss any concerns they may have about an issue</w:t>
      </w:r>
      <w:r w:rsidR="00232EF1" w:rsidRPr="009E779A">
        <w:t xml:space="preserve"> before it leads to dire results</w:t>
      </w:r>
      <w:r w:rsidR="00701D6C" w:rsidRPr="009E779A">
        <w:t>.</w:t>
      </w:r>
      <w:r w:rsidR="009E779A" w:rsidRPr="009E779A">
        <w:t xml:space="preserve"> </w:t>
      </w:r>
      <w:r w:rsidR="00701D6C" w:rsidRPr="009E779A">
        <w:t>Virtual employees need to be comfortable giving feedback to their supervisors just as any other employee should.</w:t>
      </w:r>
      <w:r w:rsidR="009E779A" w:rsidRPr="009E779A">
        <w:t xml:space="preserve"> </w:t>
      </w:r>
      <w:r w:rsidR="00701D6C" w:rsidRPr="009E779A">
        <w:t xml:space="preserve">They may not be able to physically walk through your door, but that </w:t>
      </w:r>
      <w:r w:rsidR="00232EF1" w:rsidRPr="009E779A">
        <w:t xml:space="preserve">shouldn’t stop them from being able to </w:t>
      </w:r>
      <w:r w:rsidR="00701D6C" w:rsidRPr="009E779A">
        <w:t>give you feedback.</w:t>
      </w:r>
      <w:r w:rsidR="009E779A" w:rsidRPr="009E779A">
        <w:t xml:space="preserve"> </w:t>
      </w:r>
    </w:p>
    <w:p w:rsidR="00437577" w:rsidRPr="009E779A" w:rsidRDefault="00437577" w:rsidP="002044E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517083" w:rsidP="00CC07AB">
            <w:pPr>
              <w:rPr>
                <w:b/>
                <w:bCs/>
                <w:color w:val="000000" w:themeColor="text1"/>
              </w:rPr>
            </w:pPr>
            <w:r w:rsidRPr="009E779A">
              <w:rPr>
                <w:b/>
                <w:bCs/>
                <w:color w:val="000000" w:themeColor="text1"/>
              </w:rPr>
              <w:t>8</w:t>
            </w:r>
            <w:r w:rsidR="00FE6EB5"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92761A" w:rsidP="00354CF0">
            <w:pPr>
              <w:rPr>
                <w:color w:val="000000" w:themeColor="text1"/>
              </w:rPr>
            </w:pPr>
            <w:r w:rsidRPr="009E779A">
              <w:rPr>
                <w:color w:val="000000" w:themeColor="text1"/>
              </w:rPr>
              <w:t>Feedback</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92761A" w:rsidP="002E31B2">
            <w:pPr>
              <w:rPr>
                <w:color w:val="000000" w:themeColor="text1"/>
              </w:rPr>
            </w:pPr>
            <w:r w:rsidRPr="009E779A">
              <w:rPr>
                <w:color w:val="000000" w:themeColor="text1"/>
              </w:rPr>
              <w:t>Feedback</w:t>
            </w:r>
          </w:p>
          <w:p w:rsidR="0092761A" w:rsidRPr="009E779A" w:rsidRDefault="0092761A" w:rsidP="002E31B2">
            <w:pPr>
              <w:rPr>
                <w:color w:val="000000" w:themeColor="text1"/>
              </w:rPr>
            </w:pPr>
            <w:r w:rsidRPr="009E779A">
              <w:rPr>
                <w:color w:val="000000" w:themeColor="text1"/>
              </w:rPr>
              <w:t>Understand the importance of employees giving management feedback.</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0B2972" w:rsidP="00CC07AB">
            <w:pPr>
              <w:rPr>
                <w:b/>
                <w:bCs/>
                <w:color w:val="000000" w:themeColor="text1"/>
              </w:rPr>
            </w:pPr>
            <w:r w:rsidRPr="009E779A">
              <w:rPr>
                <w:b/>
                <w:bCs/>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324A83"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92761A" w:rsidP="002E31B2">
            <w:pPr>
              <w:rPr>
                <w:color w:val="000000" w:themeColor="text1"/>
              </w:rPr>
            </w:pPr>
            <w:r w:rsidRPr="009E779A">
              <w:rPr>
                <w:color w:val="000000" w:themeColor="text1"/>
              </w:rPr>
              <w:t>Discuss as a group why it is important to have an “open door policy” with your employees.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324A83"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Delivery Tips</w:t>
            </w:r>
          </w:p>
        </w:tc>
        <w:tc>
          <w:tcPr>
            <w:tcW w:w="7128" w:type="dxa"/>
            <w:shd w:val="clear" w:color="auto" w:fill="D9D9D9" w:themeFill="background1" w:themeFillShade="D9"/>
            <w:vAlign w:val="center"/>
          </w:tcPr>
          <w:p w:rsidR="00CC07AB" w:rsidRPr="009E779A" w:rsidRDefault="00324A83"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92761A" w:rsidP="002E31B2">
            <w:pPr>
              <w:rPr>
                <w:color w:val="000000" w:themeColor="text1"/>
              </w:rPr>
            </w:pPr>
            <w:r w:rsidRPr="009E779A">
              <w:rPr>
                <w:color w:val="000000" w:themeColor="text1"/>
              </w:rPr>
              <w:t>Can you still have an open door policy with a virtual team member</w:t>
            </w:r>
            <w:r w:rsidR="00034DCE" w:rsidRPr="009E779A">
              <w:rPr>
                <w:color w:val="000000" w:themeColor="text1"/>
              </w:rPr>
              <w:t>?</w:t>
            </w:r>
          </w:p>
        </w:tc>
      </w:tr>
    </w:tbl>
    <w:p w:rsidR="00437577" w:rsidRDefault="00437577" w:rsidP="00437577"/>
    <w:p w:rsidR="00CC07AB" w:rsidRPr="009E779A" w:rsidRDefault="00136CBF" w:rsidP="00CC07AB">
      <w:pPr>
        <w:pStyle w:val="Heading2"/>
      </w:pPr>
      <w:bookmarkStart w:id="78" w:name="_Toc407102229"/>
      <w:r w:rsidRPr="009E779A">
        <w:t>Give Opportunities for Additional Education</w:t>
      </w:r>
      <w:bookmarkEnd w:id="78"/>
      <w:r w:rsidRPr="009E779A">
        <w:t xml:space="preserve"> </w:t>
      </w:r>
    </w:p>
    <w:p w:rsidR="0092761A" w:rsidRPr="009E779A" w:rsidRDefault="0022764E" w:rsidP="0092761A">
      <w:r w:rsidRPr="009E779A">
        <w:rPr>
          <w:lang w:bidi="ar-SA"/>
        </w:rPr>
        <w:drawing>
          <wp:anchor distT="0" distB="0" distL="114300" distR="114300" simplePos="0" relativeHeight="251729920" behindDoc="0" locked="0" layoutInCell="1" allowOverlap="1" wp14:anchorId="262A87CC" wp14:editId="48A8732A">
            <wp:simplePos x="0" y="0"/>
            <wp:positionH relativeFrom="column">
              <wp:posOffset>0</wp:posOffset>
            </wp:positionH>
            <wp:positionV relativeFrom="paragraph">
              <wp:posOffset>26670</wp:posOffset>
            </wp:positionV>
            <wp:extent cx="944880" cy="891540"/>
            <wp:effectExtent l="0" t="0" r="7620" b="3810"/>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MP900422589[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944880" cy="891540"/>
                    </a:xfrm>
                    <a:prstGeom prst="rect">
                      <a:avLst/>
                    </a:prstGeom>
                  </pic:spPr>
                </pic:pic>
              </a:graphicData>
            </a:graphic>
          </wp:anchor>
        </w:drawing>
      </w:r>
      <w:r w:rsidR="00110F42" w:rsidRPr="009E779A">
        <w:t>Offering training</w:t>
      </w:r>
      <w:r w:rsidR="00232EF1" w:rsidRPr="009E779A">
        <w:t>/educational opportunities</w:t>
      </w:r>
      <w:r w:rsidR="00110F42" w:rsidRPr="009E779A">
        <w:t xml:space="preserve"> is a great way to keep a happy team member.</w:t>
      </w:r>
      <w:r w:rsidR="009E779A" w:rsidRPr="009E779A">
        <w:t xml:space="preserve"> </w:t>
      </w:r>
      <w:r w:rsidR="00110F42" w:rsidRPr="009E779A">
        <w:t>Allowing them to better their lives only strengthens that bond between the team member and the company.</w:t>
      </w:r>
      <w:r w:rsidR="009E779A" w:rsidRPr="009E779A">
        <w:t xml:space="preserve"> </w:t>
      </w:r>
      <w:r w:rsidR="00110F42" w:rsidRPr="009E779A">
        <w:t>Many companies allow their employees to get reimbursed for college tuition.</w:t>
      </w:r>
      <w:r w:rsidR="009E779A" w:rsidRPr="009E779A">
        <w:t xml:space="preserve"> </w:t>
      </w:r>
      <w:r w:rsidR="00110F42" w:rsidRPr="009E779A">
        <w:t xml:space="preserve">Offering college </w:t>
      </w:r>
      <w:r w:rsidR="009E779A" w:rsidRPr="009E779A">
        <w:t>courses</w:t>
      </w:r>
      <w:r w:rsidR="00110F42" w:rsidRPr="009E779A">
        <w:t xml:space="preserve"> or reimbursement allows the employee to have more job opportunities within the company.</w:t>
      </w:r>
      <w:r w:rsidR="009E779A" w:rsidRPr="009E779A">
        <w:t xml:space="preserve"> </w:t>
      </w:r>
      <w:r w:rsidR="00110F42" w:rsidRPr="009E779A">
        <w:t>Few people want to do the same posit</w:t>
      </w:r>
      <w:r w:rsidR="00D8176A" w:rsidRPr="009E779A">
        <w:t>i</w:t>
      </w:r>
      <w:r w:rsidR="00110F42" w:rsidRPr="009E779A">
        <w:t>on for the next 50 years of their life.</w:t>
      </w:r>
      <w:r w:rsidR="009E779A" w:rsidRPr="009E779A">
        <w:t xml:space="preserve"> </w:t>
      </w:r>
      <w:r w:rsidR="00110F42" w:rsidRPr="009E779A">
        <w:t xml:space="preserve">Education gives the team member </w:t>
      </w:r>
      <w:r w:rsidR="00232EF1" w:rsidRPr="009E779A">
        <w:t>a chanc</w:t>
      </w:r>
      <w:r w:rsidR="00110F42" w:rsidRPr="009E779A">
        <w:t>e to grow with the company.</w:t>
      </w:r>
      <w:r w:rsidR="009E779A" w:rsidRPr="009E779A">
        <w:t xml:space="preserve"> </w:t>
      </w:r>
      <w:r w:rsidR="00110F42" w:rsidRPr="009E779A">
        <w:t>Education could</w:t>
      </w:r>
      <w:r w:rsidR="00232EF1" w:rsidRPr="009E779A">
        <w:t xml:space="preserve"> include earning new certifications</w:t>
      </w:r>
      <w:r w:rsidR="00110F42" w:rsidRPr="009E779A">
        <w:t xml:space="preserve"> or degrees</w:t>
      </w:r>
      <w:r w:rsidR="0092761A" w:rsidRPr="009E779A">
        <w:t>.</w:t>
      </w:r>
      <w:r w:rsidR="009E779A" w:rsidRPr="009E779A">
        <w:t xml:space="preserve"> </w:t>
      </w:r>
    </w:p>
    <w:p w:rsidR="00110F42" w:rsidRPr="009E779A" w:rsidRDefault="00110F42" w:rsidP="0092761A"/>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92761A" w:rsidRPr="009E779A" w:rsidTr="00551C3B">
        <w:tc>
          <w:tcPr>
            <w:tcW w:w="2448" w:type="dxa"/>
            <w:tcBorders>
              <w:bottom w:val="single" w:sz="4" w:space="0" w:color="1F497D"/>
            </w:tcBorders>
            <w:vAlign w:val="center"/>
          </w:tcPr>
          <w:p w:rsidR="0092761A" w:rsidRPr="009E779A" w:rsidRDefault="0092761A" w:rsidP="00551C3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92761A" w:rsidRPr="009E779A" w:rsidRDefault="0092761A" w:rsidP="00551C3B">
            <w:pPr>
              <w:rPr>
                <w:b/>
                <w:bCs/>
                <w:color w:val="000000" w:themeColor="text1"/>
              </w:rPr>
            </w:pPr>
            <w:r w:rsidRPr="009E779A">
              <w:rPr>
                <w:b/>
                <w:bCs/>
                <w:color w:val="000000" w:themeColor="text1"/>
              </w:rPr>
              <w:t>8 minutes</w:t>
            </w:r>
          </w:p>
        </w:tc>
      </w:tr>
      <w:tr w:rsidR="0092761A" w:rsidRPr="009E779A" w:rsidTr="00551C3B">
        <w:tc>
          <w:tcPr>
            <w:tcW w:w="2448" w:type="dxa"/>
            <w:shd w:val="clear" w:color="auto" w:fill="D9D9D9" w:themeFill="background1" w:themeFillShade="D9"/>
            <w:vAlign w:val="center"/>
          </w:tcPr>
          <w:p w:rsidR="0092761A" w:rsidRPr="009E779A" w:rsidRDefault="0092761A" w:rsidP="00551C3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92761A" w:rsidRPr="009E779A" w:rsidRDefault="0092761A" w:rsidP="00551C3B">
            <w:pPr>
              <w:rPr>
                <w:color w:val="000000" w:themeColor="text1"/>
              </w:rPr>
            </w:pPr>
            <w:r w:rsidRPr="009E779A">
              <w:rPr>
                <w:color w:val="000000" w:themeColor="text1"/>
              </w:rPr>
              <w:t xml:space="preserve">Continued education </w:t>
            </w:r>
          </w:p>
        </w:tc>
      </w:tr>
      <w:tr w:rsidR="0092761A" w:rsidRPr="009E779A" w:rsidTr="00551C3B">
        <w:tc>
          <w:tcPr>
            <w:tcW w:w="2448" w:type="dxa"/>
            <w:tcBorders>
              <w:bottom w:val="single" w:sz="4" w:space="0" w:color="1F497D"/>
            </w:tcBorders>
            <w:vAlign w:val="center"/>
          </w:tcPr>
          <w:p w:rsidR="0092761A" w:rsidRPr="009E779A" w:rsidRDefault="0092761A" w:rsidP="00551C3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92761A" w:rsidRPr="009E779A" w:rsidRDefault="0092761A" w:rsidP="00551C3B">
            <w:pPr>
              <w:rPr>
                <w:color w:val="000000" w:themeColor="text1"/>
              </w:rPr>
            </w:pPr>
            <w:r w:rsidRPr="009E779A">
              <w:rPr>
                <w:color w:val="000000" w:themeColor="text1"/>
              </w:rPr>
              <w:t>Continued education</w:t>
            </w:r>
          </w:p>
          <w:p w:rsidR="0092761A" w:rsidRPr="009E779A" w:rsidRDefault="0092761A" w:rsidP="00551C3B">
            <w:pPr>
              <w:rPr>
                <w:color w:val="000000" w:themeColor="text1"/>
              </w:rPr>
            </w:pPr>
            <w:r w:rsidRPr="009E779A">
              <w:rPr>
                <w:color w:val="000000" w:themeColor="text1"/>
              </w:rPr>
              <w:t>Evaluate the benefits of offering continued education to employees.</w:t>
            </w:r>
          </w:p>
        </w:tc>
      </w:tr>
      <w:tr w:rsidR="0092761A" w:rsidRPr="009E779A" w:rsidTr="00551C3B">
        <w:tc>
          <w:tcPr>
            <w:tcW w:w="2448" w:type="dxa"/>
            <w:shd w:val="clear" w:color="auto" w:fill="D9D9D9" w:themeFill="background1" w:themeFillShade="D9"/>
            <w:vAlign w:val="center"/>
          </w:tcPr>
          <w:p w:rsidR="0092761A" w:rsidRPr="009E779A" w:rsidRDefault="0092761A" w:rsidP="00551C3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92761A" w:rsidRPr="009E779A" w:rsidRDefault="0092761A" w:rsidP="00551C3B">
            <w:pPr>
              <w:rPr>
                <w:b/>
                <w:color w:val="000000" w:themeColor="text1"/>
              </w:rPr>
            </w:pPr>
            <w:r w:rsidRPr="009E779A">
              <w:rPr>
                <w:b/>
                <w:color w:val="000000" w:themeColor="text1"/>
              </w:rPr>
              <w:t>None</w:t>
            </w:r>
          </w:p>
        </w:tc>
      </w:tr>
      <w:tr w:rsidR="0092761A" w:rsidRPr="009E779A" w:rsidTr="00551C3B">
        <w:trPr>
          <w:trHeight w:val="440"/>
        </w:trPr>
        <w:tc>
          <w:tcPr>
            <w:tcW w:w="2448" w:type="dxa"/>
            <w:tcBorders>
              <w:bottom w:val="single" w:sz="4" w:space="0" w:color="1F497D"/>
            </w:tcBorders>
            <w:vAlign w:val="center"/>
          </w:tcPr>
          <w:p w:rsidR="0092761A" w:rsidRPr="009E779A" w:rsidRDefault="0092761A" w:rsidP="00551C3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92761A" w:rsidRPr="009E779A" w:rsidRDefault="0092761A" w:rsidP="00551C3B">
            <w:pPr>
              <w:rPr>
                <w:color w:val="000000" w:themeColor="text1"/>
              </w:rPr>
            </w:pPr>
            <w:r w:rsidRPr="009E779A">
              <w:rPr>
                <w:color w:val="000000" w:themeColor="text1"/>
              </w:rPr>
              <w:t>None</w:t>
            </w:r>
          </w:p>
        </w:tc>
      </w:tr>
      <w:tr w:rsidR="0092761A" w:rsidRPr="009E779A" w:rsidTr="00551C3B">
        <w:tc>
          <w:tcPr>
            <w:tcW w:w="2448" w:type="dxa"/>
            <w:shd w:val="clear" w:color="auto" w:fill="D9D9D9" w:themeFill="background1" w:themeFillShade="D9"/>
            <w:vAlign w:val="center"/>
          </w:tcPr>
          <w:p w:rsidR="0092761A" w:rsidRPr="009E779A" w:rsidRDefault="0092761A" w:rsidP="00551C3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92761A" w:rsidRPr="009E779A" w:rsidRDefault="0092761A" w:rsidP="00551C3B">
            <w:pPr>
              <w:rPr>
                <w:color w:val="000000" w:themeColor="text1"/>
              </w:rPr>
            </w:pPr>
            <w:r w:rsidRPr="009E779A">
              <w:rPr>
                <w:color w:val="000000" w:themeColor="text1"/>
              </w:rPr>
              <w:t>Discuss as a group the pros and cons of offering additional education to your employees.</w:t>
            </w:r>
          </w:p>
        </w:tc>
      </w:tr>
      <w:tr w:rsidR="0092761A" w:rsidRPr="009E779A" w:rsidTr="00551C3B">
        <w:tc>
          <w:tcPr>
            <w:tcW w:w="2448" w:type="dxa"/>
            <w:tcBorders>
              <w:bottom w:val="single" w:sz="4" w:space="0" w:color="1F497D"/>
            </w:tcBorders>
            <w:vAlign w:val="center"/>
          </w:tcPr>
          <w:p w:rsidR="0092761A" w:rsidRPr="009E779A" w:rsidRDefault="0092761A" w:rsidP="00551C3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92761A" w:rsidRPr="009E779A" w:rsidRDefault="0092761A" w:rsidP="00551C3B">
            <w:pPr>
              <w:rPr>
                <w:color w:val="000000" w:themeColor="text1"/>
              </w:rPr>
            </w:pPr>
            <w:r w:rsidRPr="009E779A">
              <w:rPr>
                <w:color w:val="000000" w:themeColor="text1"/>
              </w:rPr>
              <w:t>Share any personal, relevant stories.</w:t>
            </w:r>
          </w:p>
        </w:tc>
      </w:tr>
      <w:tr w:rsidR="0092761A" w:rsidRPr="009E779A" w:rsidTr="00551C3B">
        <w:tc>
          <w:tcPr>
            <w:tcW w:w="2448" w:type="dxa"/>
            <w:shd w:val="clear" w:color="auto" w:fill="D9D9D9" w:themeFill="background1" w:themeFillShade="D9"/>
            <w:vAlign w:val="center"/>
          </w:tcPr>
          <w:p w:rsidR="0092761A" w:rsidRPr="009E779A" w:rsidRDefault="0092761A" w:rsidP="00551C3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92761A" w:rsidRPr="009E779A" w:rsidRDefault="0092761A" w:rsidP="00551C3B">
            <w:pPr>
              <w:rPr>
                <w:color w:val="000000" w:themeColor="text1"/>
              </w:rPr>
            </w:pPr>
            <w:r w:rsidRPr="009E779A">
              <w:rPr>
                <w:color w:val="000000" w:themeColor="text1"/>
              </w:rPr>
              <w:t>Encourage everyone to participate.</w:t>
            </w:r>
          </w:p>
        </w:tc>
      </w:tr>
      <w:tr w:rsidR="0092761A" w:rsidRPr="009E779A" w:rsidTr="00551C3B">
        <w:tc>
          <w:tcPr>
            <w:tcW w:w="2448" w:type="dxa"/>
            <w:vAlign w:val="center"/>
          </w:tcPr>
          <w:p w:rsidR="0092761A" w:rsidRPr="009E779A" w:rsidRDefault="0092761A" w:rsidP="00551C3B">
            <w:pPr>
              <w:rPr>
                <w:b/>
                <w:bCs/>
                <w:color w:val="000000" w:themeColor="text1"/>
              </w:rPr>
            </w:pPr>
            <w:r w:rsidRPr="009E779A">
              <w:rPr>
                <w:b/>
                <w:bCs/>
                <w:color w:val="000000" w:themeColor="text1"/>
              </w:rPr>
              <w:t>Review Questions</w:t>
            </w:r>
          </w:p>
        </w:tc>
        <w:tc>
          <w:tcPr>
            <w:tcW w:w="7128" w:type="dxa"/>
            <w:vAlign w:val="center"/>
          </w:tcPr>
          <w:p w:rsidR="0092761A" w:rsidRPr="009E779A" w:rsidRDefault="0092761A" w:rsidP="00551C3B">
            <w:pPr>
              <w:rPr>
                <w:color w:val="000000" w:themeColor="text1"/>
              </w:rPr>
            </w:pPr>
            <w:r w:rsidRPr="009E779A">
              <w:rPr>
                <w:color w:val="000000" w:themeColor="text1"/>
              </w:rPr>
              <w:t>Why will education help employees stay with the company?</w:t>
            </w:r>
          </w:p>
        </w:tc>
      </w:tr>
    </w:tbl>
    <w:p w:rsidR="00437577" w:rsidRDefault="00437577" w:rsidP="00CC07AB"/>
    <w:p w:rsidR="00437577" w:rsidRDefault="00437577">
      <w:pPr>
        <w:spacing w:after="0" w:line="240" w:lineRule="auto"/>
      </w:pPr>
      <w:r>
        <w:br w:type="page"/>
      </w:r>
    </w:p>
    <w:p w:rsidR="00D85A89" w:rsidRPr="009E779A" w:rsidRDefault="00136CBF" w:rsidP="00CC07AB">
      <w:pPr>
        <w:pStyle w:val="Heading2"/>
      </w:pPr>
      <w:bookmarkStart w:id="79" w:name="_Toc407102230"/>
      <w:r w:rsidRPr="009E779A">
        <w:lastRenderedPageBreak/>
        <w:t>Impart Opportunities for Career Growth</w:t>
      </w:r>
      <w:bookmarkEnd w:id="79"/>
    </w:p>
    <w:p w:rsidR="00CC07AB" w:rsidRDefault="0022764E" w:rsidP="00494F08">
      <w:r w:rsidRPr="009E779A">
        <w:rPr>
          <w:lang w:bidi="ar-SA"/>
        </w:rPr>
        <w:drawing>
          <wp:anchor distT="0" distB="0" distL="114300" distR="114300" simplePos="0" relativeHeight="251730944" behindDoc="0" locked="0" layoutInCell="1" allowOverlap="1" wp14:anchorId="0156F07C" wp14:editId="7F547539">
            <wp:simplePos x="0" y="0"/>
            <wp:positionH relativeFrom="column">
              <wp:posOffset>0</wp:posOffset>
            </wp:positionH>
            <wp:positionV relativeFrom="paragraph">
              <wp:posOffset>55880</wp:posOffset>
            </wp:positionV>
            <wp:extent cx="982345" cy="922020"/>
            <wp:effectExtent l="0" t="0" r="8255" b="0"/>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MP900401005[1].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982345" cy="922020"/>
                    </a:xfrm>
                    <a:prstGeom prst="rect">
                      <a:avLst/>
                    </a:prstGeom>
                  </pic:spPr>
                </pic:pic>
              </a:graphicData>
            </a:graphic>
          </wp:anchor>
        </w:drawing>
      </w:r>
      <w:r w:rsidR="00110F42" w:rsidRPr="009E779A">
        <w:t>Sometimes your employees have already gotten a degree or don’t need additional education.</w:t>
      </w:r>
      <w:r w:rsidR="009E779A" w:rsidRPr="009E779A">
        <w:t xml:space="preserve"> </w:t>
      </w:r>
      <w:r w:rsidR="00110F42" w:rsidRPr="009E779A">
        <w:t>This doesn’t mean that they want to stay in the same position until retirement.</w:t>
      </w:r>
      <w:r w:rsidR="009E779A" w:rsidRPr="009E779A">
        <w:t xml:space="preserve"> </w:t>
      </w:r>
      <w:r w:rsidR="00110F42" w:rsidRPr="009E779A">
        <w:t>There are always jobs available within the company for loyal and hardworking candidates.</w:t>
      </w:r>
      <w:r w:rsidR="009E779A" w:rsidRPr="009E779A">
        <w:t xml:space="preserve"> </w:t>
      </w:r>
      <w:r w:rsidR="00110F42" w:rsidRPr="009E779A">
        <w:t>Keeping those types of employees are crucial for a company and the team dynamic.</w:t>
      </w:r>
      <w:r w:rsidR="009E779A" w:rsidRPr="009E779A">
        <w:t xml:space="preserve"> </w:t>
      </w:r>
      <w:r w:rsidR="00110F42" w:rsidRPr="009E779A">
        <w:t>Career growth opportunities could mean promoting team members to</w:t>
      </w:r>
      <w:r w:rsidR="005A4CD2" w:rsidRPr="009E779A">
        <w:t xml:space="preserve"> the management team, or just to</w:t>
      </w:r>
      <w:r w:rsidR="00110F42" w:rsidRPr="009E779A">
        <w:t xml:space="preserve"> an alternate position.</w:t>
      </w:r>
      <w:r w:rsidR="009E779A" w:rsidRPr="009E779A">
        <w:t xml:space="preserve"> </w:t>
      </w:r>
      <w:r w:rsidR="005A4CD2" w:rsidRPr="009E779A">
        <w:t>A poll according to</w:t>
      </w:r>
      <w:r w:rsidR="00B56556" w:rsidRPr="009E779A">
        <w:t xml:space="preserve"> </w:t>
      </w:r>
      <w:r w:rsidR="009E779A" w:rsidRPr="009E779A">
        <w:t>Gallup.com</w:t>
      </w:r>
      <w:r w:rsidR="005A4CD2" w:rsidRPr="009E779A">
        <w:t xml:space="preserve"> </w:t>
      </w:r>
      <w:r w:rsidR="00B56556" w:rsidRPr="009E779A">
        <w:t>showed that 32% of employees left their positions due to a lack of career advancement opportunities.</w:t>
      </w:r>
    </w:p>
    <w:p w:rsidR="00437577" w:rsidRPr="009E779A" w:rsidRDefault="00437577" w:rsidP="00494F08"/>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517083" w:rsidP="00CC07AB">
            <w:pPr>
              <w:rPr>
                <w:b/>
                <w:bCs/>
                <w:color w:val="000000" w:themeColor="text1"/>
              </w:rPr>
            </w:pPr>
            <w:r w:rsidRPr="009E779A">
              <w:rPr>
                <w:b/>
                <w:bCs/>
                <w:color w:val="000000" w:themeColor="text1"/>
              </w:rPr>
              <w:t>8</w:t>
            </w:r>
            <w:r w:rsidR="004E2749" w:rsidRPr="009E779A">
              <w:rPr>
                <w:b/>
                <w:bCs/>
                <w:color w:val="000000" w:themeColor="text1"/>
              </w:rPr>
              <w:t xml:space="preserve"> </w:t>
            </w:r>
            <w:r w:rsidR="00D8603B"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B56556" w:rsidP="00617B40">
            <w:pPr>
              <w:rPr>
                <w:color w:val="000000" w:themeColor="text1"/>
              </w:rPr>
            </w:pPr>
            <w:r w:rsidRPr="009E779A">
              <w:rPr>
                <w:color w:val="000000" w:themeColor="text1"/>
              </w:rPr>
              <w:t>Career advancement</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B56556" w:rsidP="00111D4D">
            <w:pPr>
              <w:rPr>
                <w:color w:val="000000" w:themeColor="text1"/>
              </w:rPr>
            </w:pPr>
            <w:r w:rsidRPr="009E779A">
              <w:rPr>
                <w:color w:val="000000" w:themeColor="text1"/>
              </w:rPr>
              <w:t>Career advancement</w:t>
            </w:r>
          </w:p>
          <w:p w:rsidR="00B56556" w:rsidRPr="009E779A" w:rsidRDefault="00B56556" w:rsidP="00111D4D">
            <w:pPr>
              <w:rPr>
                <w:color w:val="000000" w:themeColor="text1"/>
              </w:rPr>
            </w:pPr>
            <w:r w:rsidRPr="009E779A">
              <w:rPr>
                <w:color w:val="000000" w:themeColor="text1"/>
              </w:rPr>
              <w:t>Identify why career advancement is essential for retaining happy team members.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B56556" w:rsidP="00CC07AB">
            <w:pPr>
              <w:rPr>
                <w:b/>
                <w:color w:val="000000" w:themeColor="text1"/>
              </w:rPr>
            </w:pPr>
            <w:r w:rsidRPr="009E779A">
              <w:rPr>
                <w:b/>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A336A1"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B56556" w:rsidP="00111D4D">
            <w:pPr>
              <w:rPr>
                <w:color w:val="000000" w:themeColor="text1"/>
              </w:rPr>
            </w:pPr>
            <w:r w:rsidRPr="009E779A">
              <w:rPr>
                <w:color w:val="000000" w:themeColor="text1"/>
              </w:rPr>
              <w:t xml:space="preserve">Discuss your views on the importance of career advancement. </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A518D4" w:rsidP="00CC07AB">
            <w:pPr>
              <w:rPr>
                <w:color w:val="000000" w:themeColor="text1"/>
              </w:rPr>
            </w:pPr>
            <w:r w:rsidRPr="009E779A">
              <w:rPr>
                <w:color w:val="000000" w:themeColor="text1"/>
              </w:rPr>
              <w:t>Share any relevant, personal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A518D4"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B56556" w:rsidP="001522FD">
            <w:pPr>
              <w:rPr>
                <w:color w:val="000000" w:themeColor="text1"/>
              </w:rPr>
            </w:pPr>
            <w:r w:rsidRPr="009E779A">
              <w:rPr>
                <w:color w:val="000000" w:themeColor="text1"/>
              </w:rPr>
              <w:t>What does career growth mean</w:t>
            </w:r>
            <w:r w:rsidR="001522FD" w:rsidRPr="009E779A">
              <w:rPr>
                <w:color w:val="000000" w:themeColor="text1"/>
              </w:rPr>
              <w:t>?</w:t>
            </w:r>
          </w:p>
        </w:tc>
      </w:tr>
    </w:tbl>
    <w:p w:rsidR="00CC07AB" w:rsidRPr="009E779A" w:rsidRDefault="00CC07AB" w:rsidP="00CC07AB"/>
    <w:p w:rsidR="00CC07AB" w:rsidRPr="009E779A" w:rsidRDefault="00CC07AB" w:rsidP="00CC07AB">
      <w:pPr>
        <w:pStyle w:val="Heading2"/>
      </w:pPr>
      <w:bookmarkStart w:id="80" w:name="_Toc407102231"/>
      <w:r w:rsidRPr="009E779A">
        <w:t>Case Study</w:t>
      </w:r>
      <w:bookmarkEnd w:id="80"/>
    </w:p>
    <w:p w:rsidR="00CC07AB" w:rsidRDefault="0098698C" w:rsidP="00CC07AB">
      <w:r w:rsidRPr="009E779A">
        <w:rPr>
          <w:lang w:bidi="ar-SA"/>
        </w:rPr>
        <w:drawing>
          <wp:anchor distT="0" distB="0" distL="114300" distR="114300" simplePos="0" relativeHeight="251731968" behindDoc="0" locked="0" layoutInCell="1" allowOverlap="1" wp14:anchorId="6622040B" wp14:editId="4201F46F">
            <wp:simplePos x="0" y="0"/>
            <wp:positionH relativeFrom="column">
              <wp:posOffset>0</wp:posOffset>
            </wp:positionH>
            <wp:positionV relativeFrom="paragraph">
              <wp:posOffset>1905</wp:posOffset>
            </wp:positionV>
            <wp:extent cx="1013460" cy="891540"/>
            <wp:effectExtent l="0" t="0" r="0" b="3810"/>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MP900448276[1].JPG"/>
                    <pic:cNvPicPr/>
                  </pic:nvPicPr>
                  <pic:blipFill>
                    <a:blip r:embed="rId69" cstate="print">
                      <a:extLst>
                        <a:ext uri="{28A0092B-C50C-407E-A947-70E740481C1C}">
                          <a14:useLocalDpi xmlns:a14="http://schemas.microsoft.com/office/drawing/2010/main" val="0"/>
                        </a:ext>
                      </a:extLst>
                    </a:blip>
                    <a:stretch>
                      <a:fillRect/>
                    </a:stretch>
                  </pic:blipFill>
                  <pic:spPr>
                    <a:xfrm flipV="1">
                      <a:off x="0" y="0"/>
                      <a:ext cx="1013460" cy="891540"/>
                    </a:xfrm>
                    <a:prstGeom prst="rect">
                      <a:avLst/>
                    </a:prstGeom>
                  </pic:spPr>
                </pic:pic>
              </a:graphicData>
            </a:graphic>
          </wp:anchor>
        </w:drawing>
      </w:r>
      <w:r w:rsidR="009B4400" w:rsidRPr="009E779A">
        <w:t>Lilianna has been working as a software writer for 10 years.</w:t>
      </w:r>
      <w:r w:rsidR="009E779A" w:rsidRPr="009E779A">
        <w:t xml:space="preserve"> </w:t>
      </w:r>
      <w:r w:rsidR="009B4400" w:rsidRPr="009E779A">
        <w:t>She is a member of a team that helps write software for hospital medical records.</w:t>
      </w:r>
      <w:r w:rsidR="009E779A" w:rsidRPr="009E779A">
        <w:t xml:space="preserve"> </w:t>
      </w:r>
      <w:r w:rsidR="009B4400" w:rsidRPr="009E779A">
        <w:t xml:space="preserve">She works remotely from home, and enjoys working with her </w:t>
      </w:r>
      <w:r w:rsidR="005A4CD2" w:rsidRPr="009E779A">
        <w:t>co-workers</w:t>
      </w:r>
      <w:r w:rsidR="009B4400" w:rsidRPr="009E779A">
        <w:t>.</w:t>
      </w:r>
      <w:r w:rsidR="009E779A" w:rsidRPr="009E779A">
        <w:t xml:space="preserve"> </w:t>
      </w:r>
      <w:r w:rsidR="009B4400" w:rsidRPr="009E779A">
        <w:t>Lately</w:t>
      </w:r>
      <w:r w:rsidR="005A4CD2" w:rsidRPr="009E779A">
        <w:t>,</w:t>
      </w:r>
      <w:r w:rsidR="009B4400" w:rsidRPr="009E779A">
        <w:t xml:space="preserve"> she has felt a little burnt out on the job</w:t>
      </w:r>
      <w:r w:rsidR="005A4CD2" w:rsidRPr="009E779A">
        <w:t>,</w:t>
      </w:r>
      <w:r w:rsidR="009B4400" w:rsidRPr="009E779A">
        <w:t xml:space="preserve"> though.</w:t>
      </w:r>
      <w:r w:rsidR="009E779A" w:rsidRPr="009E779A">
        <w:t xml:space="preserve"> </w:t>
      </w:r>
      <w:r w:rsidR="009B4400" w:rsidRPr="009E779A">
        <w:t>She has been doing the same type of work for a dec</w:t>
      </w:r>
      <w:r w:rsidR="005A4CD2" w:rsidRPr="009E779A">
        <w:t xml:space="preserve">ade and </w:t>
      </w:r>
      <w:r w:rsidR="009B4400" w:rsidRPr="009E779A">
        <w:t>feels like she is stuck.</w:t>
      </w:r>
      <w:r w:rsidR="009E779A" w:rsidRPr="009E779A">
        <w:t xml:space="preserve"> </w:t>
      </w:r>
      <w:r w:rsidR="009B4400" w:rsidRPr="009E779A">
        <w:t>Her supervisor</w:t>
      </w:r>
      <w:r w:rsidR="005A4CD2" w:rsidRPr="009E779A">
        <w:t>,</w:t>
      </w:r>
      <w:r w:rsidR="009B4400" w:rsidRPr="009E779A">
        <w:t xml:space="preserve"> </w:t>
      </w:r>
      <w:r w:rsidR="00A73E76" w:rsidRPr="009E779A">
        <w:t>Robert</w:t>
      </w:r>
      <w:r w:rsidR="009B4400" w:rsidRPr="009E779A">
        <w:t xml:space="preserve"> has noticed a change in </w:t>
      </w:r>
      <w:r w:rsidR="005A4CD2" w:rsidRPr="009E779A">
        <w:t>tone</w:t>
      </w:r>
      <w:r w:rsidR="009B4400" w:rsidRPr="009E779A">
        <w:t xml:space="preserve"> in her emails.</w:t>
      </w:r>
      <w:r w:rsidR="009E779A" w:rsidRPr="009E779A">
        <w:t xml:space="preserve"> </w:t>
      </w:r>
      <w:r w:rsidR="009B4400" w:rsidRPr="009E779A">
        <w:t>She doesn’t seem as enthusiastic as she used to.</w:t>
      </w:r>
      <w:r w:rsidR="009E779A" w:rsidRPr="009E779A">
        <w:t xml:space="preserve"> </w:t>
      </w:r>
      <w:r w:rsidR="009B4400" w:rsidRPr="009E779A">
        <w:t>He knows she is a great asset to the company and doesn’t want to lose her as an employee.</w:t>
      </w:r>
      <w:r w:rsidR="009E779A" w:rsidRPr="009E779A">
        <w:t xml:space="preserve"> </w:t>
      </w:r>
      <w:r w:rsidR="009B4400" w:rsidRPr="009E779A">
        <w:t xml:space="preserve">He asks Lilianna if she has any feedback on how he is managing </w:t>
      </w:r>
      <w:r w:rsidR="005A4CD2" w:rsidRPr="009E779A">
        <w:t>her and the team</w:t>
      </w:r>
      <w:r w:rsidR="009B4400" w:rsidRPr="009E779A">
        <w:t>.</w:t>
      </w:r>
      <w:r w:rsidR="009E779A" w:rsidRPr="009E779A">
        <w:t xml:space="preserve"> </w:t>
      </w:r>
      <w:r w:rsidR="009B4400" w:rsidRPr="009E779A">
        <w:t>She has no complaints about Robert as a manager.</w:t>
      </w:r>
      <w:r w:rsidR="009E779A" w:rsidRPr="009E779A">
        <w:t xml:space="preserve"> </w:t>
      </w:r>
      <w:r w:rsidR="009B4400" w:rsidRPr="009E779A">
        <w:t>Robert decides that maybe she just needs a change.</w:t>
      </w:r>
      <w:r w:rsidR="009E779A" w:rsidRPr="009E779A">
        <w:t xml:space="preserve"> </w:t>
      </w:r>
      <w:r w:rsidR="009B4400" w:rsidRPr="009E779A">
        <w:t xml:space="preserve">He has an opening in another area, where she could use her </w:t>
      </w:r>
      <w:r w:rsidR="009B4400" w:rsidRPr="009E779A">
        <w:lastRenderedPageBreak/>
        <w:t xml:space="preserve">software writing skills </w:t>
      </w:r>
      <w:r w:rsidR="005A4CD2" w:rsidRPr="009E779A">
        <w:t xml:space="preserve">to </w:t>
      </w:r>
      <w:r w:rsidR="009B4400" w:rsidRPr="009E779A">
        <w:t>beta test some of the new programs.</w:t>
      </w:r>
      <w:r w:rsidR="009E779A" w:rsidRPr="009E779A">
        <w:t xml:space="preserve"> </w:t>
      </w:r>
      <w:r w:rsidR="009B4400" w:rsidRPr="009E779A">
        <w:t>Lilianna is e</w:t>
      </w:r>
      <w:r w:rsidR="005A4CD2" w:rsidRPr="009E779A">
        <w:t>cstatic about the change in job</w:t>
      </w:r>
      <w:r w:rsidR="009B4400" w:rsidRPr="009E779A">
        <w:t>.</w:t>
      </w:r>
      <w:r w:rsidR="009E779A" w:rsidRPr="009E779A">
        <w:t xml:space="preserve"> </w:t>
      </w:r>
    </w:p>
    <w:p w:rsidR="00437577" w:rsidRPr="009E779A" w:rsidRDefault="0043757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9113D3" w:rsidP="00CC07AB">
            <w:pPr>
              <w:rPr>
                <w:b/>
                <w:bCs/>
                <w:color w:val="000000" w:themeColor="text1"/>
              </w:rPr>
            </w:pPr>
            <w:r w:rsidRPr="009E779A">
              <w:rPr>
                <w:b/>
                <w:bCs/>
                <w:color w:val="000000" w:themeColor="text1"/>
              </w:rPr>
              <w:t>5</w:t>
            </w:r>
            <w:r w:rsidR="007F25E6"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9B4400" w:rsidP="007D0F5A">
            <w:pPr>
              <w:rPr>
                <w:color w:val="000000" w:themeColor="text1"/>
              </w:rPr>
            </w:pPr>
            <w:r w:rsidRPr="009E779A">
              <w:rPr>
                <w:color w:val="000000" w:themeColor="text1"/>
              </w:rPr>
              <w:t>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9B4400" w:rsidP="007D0F5A">
            <w:pPr>
              <w:rPr>
                <w:color w:val="000000" w:themeColor="text1"/>
              </w:rPr>
            </w:pPr>
            <w:r w:rsidRPr="009E779A">
              <w:rPr>
                <w:color w:val="000000" w:themeColor="text1"/>
              </w:rPr>
              <w:t>Case Study</w:t>
            </w:r>
          </w:p>
          <w:p w:rsidR="009B4400" w:rsidRPr="009E779A" w:rsidRDefault="009B4400" w:rsidP="007D0F5A">
            <w:pPr>
              <w:rPr>
                <w:color w:val="000000" w:themeColor="text1"/>
              </w:rPr>
            </w:pPr>
            <w:r w:rsidRPr="009E779A">
              <w:rPr>
                <w:color w:val="000000" w:themeColor="text1"/>
              </w:rPr>
              <w:t>Outline the case study</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7F25E6" w:rsidP="00CC07AB">
            <w:pPr>
              <w:rPr>
                <w:color w:val="000000" w:themeColor="text1"/>
              </w:rPr>
            </w:pPr>
            <w:r w:rsidRPr="009E779A">
              <w:rPr>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7F25E6"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9B4400" w:rsidP="007D0F5A">
            <w:pPr>
              <w:rPr>
                <w:color w:val="000000" w:themeColor="text1"/>
              </w:rPr>
            </w:pPr>
            <w:r w:rsidRPr="009E779A">
              <w:rPr>
                <w:color w:val="000000" w:themeColor="text1"/>
              </w:rPr>
              <w:t>Discuss the results of the case study.</w:t>
            </w:r>
            <w:r w:rsidR="009E779A" w:rsidRPr="009E779A">
              <w:rPr>
                <w:color w:val="000000" w:themeColor="text1"/>
              </w:rPr>
              <w:t xml:space="preserve"> </w:t>
            </w:r>
            <w:r w:rsidRPr="009E779A">
              <w:rPr>
                <w:color w:val="000000" w:themeColor="text1"/>
              </w:rPr>
              <w:t>How did Robert know that she needed a change in jobs?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7F25E6" w:rsidP="00CC07AB">
            <w:pPr>
              <w:rPr>
                <w:color w:val="000000" w:themeColor="text1"/>
              </w:rPr>
            </w:pPr>
            <w:r w:rsidRPr="009E779A">
              <w:rPr>
                <w:color w:val="000000" w:themeColor="text1"/>
              </w:rPr>
              <w:t>Share any personal, relevant stories.</w:t>
            </w:r>
          </w:p>
        </w:tc>
      </w:tr>
      <w:tr w:rsidR="00CC07AB" w:rsidRPr="009E779A">
        <w:trPr>
          <w:trHeight w:val="60"/>
        </w:trPr>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7F25E6"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5A4CD2" w:rsidP="006F434B">
            <w:pPr>
              <w:rPr>
                <w:color w:val="000000" w:themeColor="text1"/>
              </w:rPr>
            </w:pPr>
            <w:r w:rsidRPr="009E779A">
              <w:rPr>
                <w:color w:val="000000" w:themeColor="text1"/>
              </w:rPr>
              <w:t>How long has Lil</w:t>
            </w:r>
            <w:r w:rsidR="009B4400" w:rsidRPr="009E779A">
              <w:rPr>
                <w:color w:val="000000" w:themeColor="text1"/>
              </w:rPr>
              <w:t>ianna been in her current job position?</w:t>
            </w:r>
          </w:p>
        </w:tc>
      </w:tr>
    </w:tbl>
    <w:p w:rsidR="00437577" w:rsidRDefault="00437577" w:rsidP="009E779A"/>
    <w:p w:rsidR="00437577" w:rsidRDefault="00437577">
      <w:pPr>
        <w:spacing w:after="0" w:line="240" w:lineRule="auto"/>
      </w:pPr>
      <w:r>
        <w:br w:type="page"/>
      </w:r>
    </w:p>
    <w:p w:rsidR="00381A27" w:rsidRPr="009E779A" w:rsidRDefault="00381A27" w:rsidP="00CC07AB">
      <w:pPr>
        <w:pStyle w:val="Heading2"/>
      </w:pPr>
      <w:bookmarkStart w:id="81" w:name="_Toc407102232"/>
      <w:r w:rsidRPr="009E779A">
        <w:lastRenderedPageBreak/>
        <w:t>Module Ten: Review Questions</w:t>
      </w:r>
      <w:bookmarkEnd w:id="81"/>
    </w:p>
    <w:p w:rsidR="00CC07AB" w:rsidRPr="009E779A" w:rsidRDefault="0098257A" w:rsidP="0034064E">
      <w:pPr>
        <w:numPr>
          <w:ilvl w:val="0"/>
          <w:numId w:val="88"/>
        </w:numPr>
      </w:pPr>
      <w:r w:rsidRPr="009E779A">
        <w:t>Which of the following is an indication of an unhappy team member</w:t>
      </w:r>
      <w:r w:rsidR="00A363C2" w:rsidRPr="009E779A">
        <w:t>?</w:t>
      </w:r>
    </w:p>
    <w:p w:rsidR="00CC07AB" w:rsidRPr="009E779A" w:rsidRDefault="0098257A" w:rsidP="0034064E">
      <w:pPr>
        <w:pStyle w:val="ListParagraph"/>
        <w:numPr>
          <w:ilvl w:val="0"/>
          <w:numId w:val="89"/>
        </w:numPr>
        <w:rPr>
          <w:color w:val="FF0000"/>
        </w:rPr>
      </w:pPr>
      <w:r w:rsidRPr="009E779A">
        <w:rPr>
          <w:color w:val="FF0000"/>
        </w:rPr>
        <w:t>Change in the length of emails.</w:t>
      </w:r>
    </w:p>
    <w:p w:rsidR="00CC07AB" w:rsidRPr="009E779A" w:rsidRDefault="0098257A" w:rsidP="004B0822">
      <w:pPr>
        <w:pStyle w:val="ListParagraph"/>
        <w:numPr>
          <w:ilvl w:val="0"/>
          <w:numId w:val="89"/>
        </w:numPr>
      </w:pPr>
      <w:r w:rsidRPr="009E779A">
        <w:t>Gossip.</w:t>
      </w:r>
    </w:p>
    <w:p w:rsidR="00CC07AB" w:rsidRPr="009E779A" w:rsidRDefault="0098257A" w:rsidP="004B0822">
      <w:pPr>
        <w:pStyle w:val="ListParagraph"/>
        <w:numPr>
          <w:ilvl w:val="0"/>
          <w:numId w:val="89"/>
        </w:numPr>
      </w:pPr>
      <w:r w:rsidRPr="009E779A">
        <w:t xml:space="preserve">Change </w:t>
      </w:r>
      <w:r w:rsidR="005A4CD2" w:rsidRPr="009E779A">
        <w:t xml:space="preserve">in </w:t>
      </w:r>
      <w:r w:rsidRPr="009E779A">
        <w:t>the length of time it takes a team member to complete a task.</w:t>
      </w:r>
    </w:p>
    <w:p w:rsidR="00CC07AB" w:rsidRPr="009E779A" w:rsidRDefault="0098257A" w:rsidP="004B0822">
      <w:pPr>
        <w:pStyle w:val="ListParagraph"/>
        <w:numPr>
          <w:ilvl w:val="0"/>
          <w:numId w:val="89"/>
        </w:numPr>
      </w:pPr>
      <w:r w:rsidRPr="009E779A">
        <w:t>None of the above</w:t>
      </w:r>
      <w:r w:rsidR="005A4CD2" w:rsidRPr="009E779A">
        <w:t>.</w:t>
      </w:r>
    </w:p>
    <w:p w:rsidR="00CC07AB" w:rsidRPr="009E779A" w:rsidRDefault="00290F73" w:rsidP="00CC07AB">
      <w:pPr>
        <w:ind w:left="720"/>
        <w:rPr>
          <w:color w:val="FF0000"/>
        </w:rPr>
      </w:pPr>
      <w:r w:rsidRPr="009E779A">
        <w:rPr>
          <w:color w:val="FF0000"/>
        </w:rPr>
        <w:t>If you notice that suddenly a team mem</w:t>
      </w:r>
      <w:r w:rsidR="005A4CD2" w:rsidRPr="009E779A">
        <w:rPr>
          <w:color w:val="FF0000"/>
        </w:rPr>
        <w:t xml:space="preserve">ber starts writing very long / </w:t>
      </w:r>
      <w:r w:rsidRPr="009E779A">
        <w:rPr>
          <w:color w:val="FF0000"/>
        </w:rPr>
        <w:t>very short emails, when they use to do the opposite, this may be an indication that the team member is unhappy</w:t>
      </w:r>
      <w:r w:rsidR="001F062A" w:rsidRPr="009E779A">
        <w:rPr>
          <w:color w:val="FF0000"/>
        </w:rPr>
        <w:t xml:space="preserve">. </w:t>
      </w:r>
    </w:p>
    <w:p w:rsidR="0034064E" w:rsidRPr="009E779A" w:rsidRDefault="0098257A" w:rsidP="0034064E">
      <w:pPr>
        <w:numPr>
          <w:ilvl w:val="0"/>
          <w:numId w:val="88"/>
        </w:numPr>
      </w:pPr>
      <w:r w:rsidRPr="009E779A">
        <w:t>Which of the following is not a sign of an unhappy team member</w:t>
      </w:r>
      <w:r w:rsidR="007300FD" w:rsidRPr="009E779A">
        <w:t>?</w:t>
      </w:r>
    </w:p>
    <w:p w:rsidR="0034064E" w:rsidRPr="009E779A" w:rsidRDefault="0098257A" w:rsidP="0034064E">
      <w:pPr>
        <w:pStyle w:val="ListParagraph"/>
        <w:numPr>
          <w:ilvl w:val="0"/>
          <w:numId w:val="90"/>
        </w:numPr>
      </w:pPr>
      <w:r w:rsidRPr="009E779A">
        <w:t>Change in t</w:t>
      </w:r>
      <w:r w:rsidR="005A4CD2" w:rsidRPr="009E779A">
        <w:t>one of</w:t>
      </w:r>
      <w:r w:rsidRPr="009E779A">
        <w:t xml:space="preserve"> communication</w:t>
      </w:r>
      <w:r w:rsidR="005A4CD2" w:rsidRPr="009E779A">
        <w:t>.</w:t>
      </w:r>
    </w:p>
    <w:p w:rsidR="0034064E" w:rsidRPr="009E779A" w:rsidRDefault="0098257A" w:rsidP="0034064E">
      <w:pPr>
        <w:pStyle w:val="ListParagraph"/>
        <w:numPr>
          <w:ilvl w:val="0"/>
          <w:numId w:val="90"/>
        </w:numPr>
      </w:pPr>
      <w:r w:rsidRPr="009E779A">
        <w:t>Length of emails</w:t>
      </w:r>
      <w:r w:rsidR="005A4CD2" w:rsidRPr="009E779A">
        <w:t>.</w:t>
      </w:r>
    </w:p>
    <w:p w:rsidR="0034064E" w:rsidRPr="009E779A" w:rsidRDefault="0098257A" w:rsidP="0034064E">
      <w:pPr>
        <w:pStyle w:val="ListParagraph"/>
        <w:numPr>
          <w:ilvl w:val="0"/>
          <w:numId w:val="90"/>
        </w:numPr>
        <w:rPr>
          <w:color w:val="FF0000"/>
        </w:rPr>
      </w:pPr>
      <w:r w:rsidRPr="009E779A">
        <w:rPr>
          <w:color w:val="FF0000"/>
        </w:rPr>
        <w:t>Use of happy emoticons</w:t>
      </w:r>
      <w:r w:rsidR="005A4CD2" w:rsidRPr="009E779A">
        <w:rPr>
          <w:color w:val="FF0000"/>
        </w:rPr>
        <w:t>.</w:t>
      </w:r>
    </w:p>
    <w:p w:rsidR="0034064E" w:rsidRPr="009E779A" w:rsidRDefault="00A363C2" w:rsidP="0034064E">
      <w:pPr>
        <w:pStyle w:val="ListParagraph"/>
        <w:numPr>
          <w:ilvl w:val="0"/>
          <w:numId w:val="90"/>
        </w:numPr>
      </w:pPr>
      <w:r w:rsidRPr="009E779A">
        <w:t xml:space="preserve"> </w:t>
      </w:r>
      <w:r w:rsidR="0098257A" w:rsidRPr="009E779A">
        <w:t>All of the above</w:t>
      </w:r>
      <w:r w:rsidR="005A4CD2" w:rsidRPr="009E779A">
        <w:t>.</w:t>
      </w:r>
    </w:p>
    <w:p w:rsidR="0034064E" w:rsidRPr="009E779A" w:rsidRDefault="00290F73" w:rsidP="0034064E">
      <w:pPr>
        <w:ind w:left="720"/>
        <w:rPr>
          <w:color w:val="FF0000"/>
        </w:rPr>
      </w:pPr>
      <w:r w:rsidRPr="009E779A">
        <w:rPr>
          <w:color w:val="FF0000"/>
        </w:rPr>
        <w:t>Another sign is that the person may start using emoticons that suggest they are not happy</w:t>
      </w:r>
      <w:r w:rsidR="007300FD" w:rsidRPr="009E779A">
        <w:rPr>
          <w:color w:val="FF0000"/>
        </w:rPr>
        <w:t xml:space="preserve">. </w:t>
      </w:r>
    </w:p>
    <w:p w:rsidR="0034064E" w:rsidRPr="009E779A" w:rsidRDefault="0085604F" w:rsidP="00FB088C">
      <w:pPr>
        <w:numPr>
          <w:ilvl w:val="0"/>
          <w:numId w:val="88"/>
        </w:numPr>
      </w:pPr>
      <w:r w:rsidRPr="009E779A">
        <w:t>Employees need to have a ______________ policy with their management team.</w:t>
      </w:r>
    </w:p>
    <w:p w:rsidR="0034064E" w:rsidRPr="009E779A" w:rsidRDefault="00865CBC" w:rsidP="0034064E">
      <w:pPr>
        <w:pStyle w:val="ListParagraph"/>
        <w:numPr>
          <w:ilvl w:val="0"/>
          <w:numId w:val="91"/>
        </w:numPr>
      </w:pPr>
      <w:r w:rsidRPr="009E779A">
        <w:t>Close</w:t>
      </w:r>
      <w:r w:rsidR="0085604F" w:rsidRPr="009E779A">
        <w:t xml:space="preserve"> door</w:t>
      </w:r>
      <w:r w:rsidR="005A4CD2" w:rsidRPr="009E779A">
        <w:t>.</w:t>
      </w:r>
    </w:p>
    <w:p w:rsidR="0034064E" w:rsidRPr="009E779A" w:rsidRDefault="0085604F" w:rsidP="0034064E">
      <w:pPr>
        <w:pStyle w:val="ListParagraph"/>
        <w:numPr>
          <w:ilvl w:val="0"/>
          <w:numId w:val="91"/>
        </w:numPr>
        <w:rPr>
          <w:color w:val="FF0000"/>
        </w:rPr>
      </w:pPr>
      <w:r w:rsidRPr="009E779A">
        <w:rPr>
          <w:color w:val="FF0000"/>
        </w:rPr>
        <w:t>Open door</w:t>
      </w:r>
      <w:r w:rsidR="005A4CD2" w:rsidRPr="009E779A">
        <w:rPr>
          <w:color w:val="FF0000"/>
        </w:rPr>
        <w:t>.</w:t>
      </w:r>
    </w:p>
    <w:p w:rsidR="0034064E" w:rsidRPr="009E779A" w:rsidRDefault="0085604F" w:rsidP="0034064E">
      <w:pPr>
        <w:pStyle w:val="ListParagraph"/>
        <w:numPr>
          <w:ilvl w:val="0"/>
          <w:numId w:val="91"/>
        </w:numPr>
      </w:pPr>
      <w:r w:rsidRPr="009E779A">
        <w:t>Adjacent door</w:t>
      </w:r>
      <w:r w:rsidR="005A4CD2" w:rsidRPr="009E779A">
        <w:t>.</w:t>
      </w:r>
    </w:p>
    <w:p w:rsidR="0034064E" w:rsidRPr="009E779A" w:rsidRDefault="0085604F" w:rsidP="0034064E">
      <w:pPr>
        <w:pStyle w:val="ListParagraph"/>
        <w:numPr>
          <w:ilvl w:val="0"/>
          <w:numId w:val="91"/>
        </w:numPr>
      </w:pPr>
      <w:r w:rsidRPr="009E779A">
        <w:t>None of the above</w:t>
      </w:r>
      <w:r w:rsidR="005A4CD2" w:rsidRPr="009E779A">
        <w:t>.</w:t>
      </w:r>
    </w:p>
    <w:p w:rsidR="0034064E" w:rsidRPr="009E779A" w:rsidRDefault="00603BAF" w:rsidP="0034064E">
      <w:pPr>
        <w:ind w:left="720"/>
        <w:rPr>
          <w:color w:val="FF0000"/>
        </w:rPr>
      </w:pPr>
      <w:r w:rsidRPr="009E779A">
        <w:rPr>
          <w:color w:val="FF0000"/>
        </w:rPr>
        <w:t>An open door policy helps employees feel comfortable talking to their management team about issues they may be having.</w:t>
      </w:r>
      <w:r w:rsidR="009E779A" w:rsidRPr="009E779A">
        <w:rPr>
          <w:color w:val="FF0000"/>
        </w:rPr>
        <w:t xml:space="preserve"> </w:t>
      </w:r>
      <w:r w:rsidRPr="009E779A">
        <w:rPr>
          <w:color w:val="FF0000"/>
        </w:rPr>
        <w:t>The ability to voice these concerns makes the employee feel safe and valued.</w:t>
      </w:r>
    </w:p>
    <w:p w:rsidR="0034064E" w:rsidRPr="009E779A" w:rsidRDefault="00E615F7" w:rsidP="0034064E">
      <w:pPr>
        <w:numPr>
          <w:ilvl w:val="0"/>
          <w:numId w:val="88"/>
        </w:numPr>
      </w:pPr>
      <w:r w:rsidRPr="009E779A">
        <w:t>What should employees be able to give to their management team</w:t>
      </w:r>
      <w:r w:rsidR="00630A7E" w:rsidRPr="009E779A">
        <w:t>?</w:t>
      </w:r>
    </w:p>
    <w:p w:rsidR="0034064E" w:rsidRPr="009E779A" w:rsidRDefault="00E615F7" w:rsidP="0034064E">
      <w:pPr>
        <w:pStyle w:val="ListParagraph"/>
        <w:numPr>
          <w:ilvl w:val="0"/>
          <w:numId w:val="92"/>
        </w:numPr>
      </w:pPr>
      <w:r w:rsidRPr="009E779A">
        <w:t>Assignments</w:t>
      </w:r>
      <w:r w:rsidR="005A4CD2" w:rsidRPr="009E779A">
        <w:t>.</w:t>
      </w:r>
    </w:p>
    <w:p w:rsidR="0034064E" w:rsidRPr="009E779A" w:rsidRDefault="00E615F7" w:rsidP="0034064E">
      <w:pPr>
        <w:pStyle w:val="ListParagraph"/>
        <w:numPr>
          <w:ilvl w:val="0"/>
          <w:numId w:val="92"/>
        </w:numPr>
      </w:pPr>
      <w:r w:rsidRPr="009E779A">
        <w:t>Goals</w:t>
      </w:r>
      <w:r w:rsidR="005A4CD2" w:rsidRPr="009E779A">
        <w:t>.</w:t>
      </w:r>
    </w:p>
    <w:p w:rsidR="0034064E" w:rsidRPr="009E779A" w:rsidRDefault="00E615F7" w:rsidP="0034064E">
      <w:pPr>
        <w:pStyle w:val="ListParagraph"/>
        <w:numPr>
          <w:ilvl w:val="0"/>
          <w:numId w:val="92"/>
        </w:numPr>
      </w:pPr>
      <w:r w:rsidRPr="009E779A">
        <w:t>Gossip</w:t>
      </w:r>
      <w:r w:rsidR="005A4CD2" w:rsidRPr="009E779A">
        <w:t>.</w:t>
      </w:r>
    </w:p>
    <w:p w:rsidR="0034064E" w:rsidRPr="009E779A" w:rsidRDefault="00E615F7" w:rsidP="0034064E">
      <w:pPr>
        <w:pStyle w:val="ListParagraph"/>
        <w:numPr>
          <w:ilvl w:val="0"/>
          <w:numId w:val="92"/>
        </w:numPr>
        <w:rPr>
          <w:color w:val="FF0000"/>
        </w:rPr>
      </w:pPr>
      <w:r w:rsidRPr="009E779A">
        <w:rPr>
          <w:color w:val="FF0000"/>
        </w:rPr>
        <w:t>Feedback</w:t>
      </w:r>
      <w:r w:rsidR="005A4CD2" w:rsidRPr="009E779A">
        <w:rPr>
          <w:color w:val="FF0000"/>
        </w:rPr>
        <w:t>.</w:t>
      </w:r>
    </w:p>
    <w:p w:rsidR="00437577" w:rsidRDefault="00992128" w:rsidP="0034064E">
      <w:pPr>
        <w:ind w:left="720"/>
        <w:rPr>
          <w:color w:val="FF0000"/>
        </w:rPr>
      </w:pPr>
      <w:r w:rsidRPr="009E779A">
        <w:rPr>
          <w:color w:val="FF0000"/>
        </w:rPr>
        <w:t>Feedback is equally important to managers as it is to employees.</w:t>
      </w:r>
      <w:r w:rsidR="009E779A" w:rsidRPr="009E779A">
        <w:rPr>
          <w:color w:val="FF0000"/>
        </w:rPr>
        <w:t xml:space="preserve"> </w:t>
      </w:r>
      <w:r w:rsidRPr="009E779A">
        <w:rPr>
          <w:color w:val="FF0000"/>
        </w:rPr>
        <w:t>Management needs to know that they are doing a good job, or if there is something that needs to be worked on.</w:t>
      </w:r>
      <w:r w:rsidR="009E779A" w:rsidRPr="009E779A">
        <w:rPr>
          <w:color w:val="FF0000"/>
        </w:rPr>
        <w:t xml:space="preserve"> </w:t>
      </w:r>
    </w:p>
    <w:p w:rsidR="00437577" w:rsidRDefault="00437577">
      <w:pPr>
        <w:spacing w:after="0" w:line="240" w:lineRule="auto"/>
        <w:rPr>
          <w:color w:val="FF0000"/>
        </w:rPr>
      </w:pPr>
      <w:r>
        <w:rPr>
          <w:color w:val="FF0000"/>
        </w:rPr>
        <w:br w:type="page"/>
      </w:r>
    </w:p>
    <w:p w:rsidR="0034064E" w:rsidRPr="009E779A" w:rsidRDefault="00E615F7" w:rsidP="0034064E">
      <w:pPr>
        <w:numPr>
          <w:ilvl w:val="0"/>
          <w:numId w:val="88"/>
        </w:numPr>
      </w:pPr>
      <w:r w:rsidRPr="009E779A">
        <w:lastRenderedPageBreak/>
        <w:t>Many companies allow their employees to do which of the following</w:t>
      </w:r>
      <w:r w:rsidR="00BF484C" w:rsidRPr="009E779A">
        <w:t>?</w:t>
      </w:r>
    </w:p>
    <w:p w:rsidR="0034064E" w:rsidRPr="009E779A" w:rsidRDefault="00E615F7" w:rsidP="0034064E">
      <w:pPr>
        <w:pStyle w:val="ListParagraph"/>
        <w:numPr>
          <w:ilvl w:val="0"/>
          <w:numId w:val="95"/>
        </w:numPr>
      </w:pPr>
      <w:r w:rsidRPr="009E779A">
        <w:t>Take jobs they are unqualified for.</w:t>
      </w:r>
    </w:p>
    <w:p w:rsidR="0034064E" w:rsidRPr="009E779A" w:rsidRDefault="00E615F7" w:rsidP="0034064E">
      <w:pPr>
        <w:pStyle w:val="ListParagraph"/>
        <w:numPr>
          <w:ilvl w:val="0"/>
          <w:numId w:val="95"/>
        </w:numPr>
        <w:rPr>
          <w:color w:val="FF0000"/>
        </w:rPr>
      </w:pPr>
      <w:r w:rsidRPr="009E779A">
        <w:rPr>
          <w:color w:val="FF0000"/>
        </w:rPr>
        <w:t>Get reimbursement for college tuition.</w:t>
      </w:r>
    </w:p>
    <w:p w:rsidR="0034064E" w:rsidRPr="009E779A" w:rsidRDefault="00F36625" w:rsidP="0034064E">
      <w:pPr>
        <w:pStyle w:val="ListParagraph"/>
        <w:numPr>
          <w:ilvl w:val="0"/>
          <w:numId w:val="95"/>
        </w:numPr>
      </w:pPr>
      <w:r w:rsidRPr="009E779A">
        <w:t xml:space="preserve"> </w:t>
      </w:r>
      <w:r w:rsidR="00E615F7" w:rsidRPr="009E779A">
        <w:t>Watch TV at work.</w:t>
      </w:r>
    </w:p>
    <w:p w:rsidR="0034064E" w:rsidRPr="009E779A" w:rsidRDefault="00E615F7" w:rsidP="0034064E">
      <w:pPr>
        <w:pStyle w:val="ListParagraph"/>
        <w:numPr>
          <w:ilvl w:val="0"/>
          <w:numId w:val="95"/>
        </w:numPr>
      </w:pPr>
      <w:r w:rsidRPr="009E779A">
        <w:t>All of the above</w:t>
      </w:r>
      <w:r w:rsidR="005A4CD2" w:rsidRPr="009E779A">
        <w:t>.</w:t>
      </w:r>
    </w:p>
    <w:p w:rsidR="0034064E" w:rsidRPr="009E779A" w:rsidRDefault="00992128" w:rsidP="0034064E">
      <w:pPr>
        <w:ind w:left="720"/>
        <w:rPr>
          <w:color w:val="FF0000"/>
        </w:rPr>
      </w:pPr>
      <w:r w:rsidRPr="009E779A">
        <w:rPr>
          <w:color w:val="FF0000"/>
        </w:rPr>
        <w:t xml:space="preserve">Offering tuition reimbursement, or </w:t>
      </w:r>
      <w:r w:rsidR="00121D85" w:rsidRPr="009E779A">
        <w:rPr>
          <w:color w:val="FF0000"/>
        </w:rPr>
        <w:t>even directly paying for the courses themselves,</w:t>
      </w:r>
      <w:r w:rsidRPr="009E779A">
        <w:rPr>
          <w:color w:val="FF0000"/>
        </w:rPr>
        <w:t xml:space="preserve"> is a major asset to </w:t>
      </w:r>
      <w:r w:rsidR="00121D85" w:rsidRPr="009E779A">
        <w:rPr>
          <w:color w:val="FF0000"/>
        </w:rPr>
        <w:t xml:space="preserve">a company and its </w:t>
      </w:r>
      <w:r w:rsidRPr="009E779A">
        <w:rPr>
          <w:color w:val="FF0000"/>
        </w:rPr>
        <w:t>employee</w:t>
      </w:r>
      <w:r w:rsidR="00121D85" w:rsidRPr="009E779A">
        <w:rPr>
          <w:color w:val="FF0000"/>
        </w:rPr>
        <w:t>s.</w:t>
      </w:r>
      <w:r w:rsidR="009E779A" w:rsidRPr="009E779A">
        <w:rPr>
          <w:color w:val="FF0000"/>
        </w:rPr>
        <w:t xml:space="preserve"> </w:t>
      </w:r>
      <w:r w:rsidR="00121D85" w:rsidRPr="009E779A">
        <w:rPr>
          <w:color w:val="FF0000"/>
        </w:rPr>
        <w:t xml:space="preserve">Education allows </w:t>
      </w:r>
      <w:r w:rsidRPr="009E779A">
        <w:rPr>
          <w:color w:val="FF0000"/>
        </w:rPr>
        <w:t>employee</w:t>
      </w:r>
      <w:r w:rsidR="00121D85" w:rsidRPr="009E779A">
        <w:rPr>
          <w:color w:val="FF0000"/>
        </w:rPr>
        <w:t>s</w:t>
      </w:r>
      <w:r w:rsidRPr="009E779A">
        <w:rPr>
          <w:color w:val="FF0000"/>
        </w:rPr>
        <w:t xml:space="preserve"> to better themselves, personally and professionally.</w:t>
      </w:r>
      <w:r w:rsidR="009E779A" w:rsidRPr="009E779A">
        <w:rPr>
          <w:color w:val="FF0000"/>
        </w:rPr>
        <w:t xml:space="preserve"> </w:t>
      </w:r>
    </w:p>
    <w:p w:rsidR="0034064E" w:rsidRPr="009E779A" w:rsidRDefault="005A4CD2" w:rsidP="0034064E">
      <w:pPr>
        <w:numPr>
          <w:ilvl w:val="0"/>
          <w:numId w:val="88"/>
        </w:numPr>
      </w:pPr>
      <w:r w:rsidRPr="009E779A">
        <w:t>What could be included as</w:t>
      </w:r>
      <w:r w:rsidR="00E615F7" w:rsidRPr="009E779A">
        <w:t xml:space="preserve"> an opportunity for advancing an employee’s education?</w:t>
      </w:r>
    </w:p>
    <w:p w:rsidR="0034064E" w:rsidRPr="009E779A" w:rsidRDefault="005A4CD2" w:rsidP="0034064E">
      <w:pPr>
        <w:pStyle w:val="ListParagraph"/>
        <w:numPr>
          <w:ilvl w:val="0"/>
          <w:numId w:val="96"/>
        </w:numPr>
      </w:pPr>
      <w:r w:rsidRPr="009E779A">
        <w:t>Getting a certification.</w:t>
      </w:r>
    </w:p>
    <w:p w:rsidR="0034064E" w:rsidRPr="009E779A" w:rsidRDefault="00E615F7" w:rsidP="0034064E">
      <w:pPr>
        <w:pStyle w:val="ListParagraph"/>
        <w:numPr>
          <w:ilvl w:val="0"/>
          <w:numId w:val="96"/>
        </w:numPr>
      </w:pPr>
      <w:r w:rsidRPr="009E779A">
        <w:t>Getting a degree</w:t>
      </w:r>
      <w:r w:rsidR="005A4CD2" w:rsidRPr="009E779A">
        <w:t>.</w:t>
      </w:r>
    </w:p>
    <w:p w:rsidR="0034064E" w:rsidRPr="009E779A" w:rsidRDefault="00E615F7" w:rsidP="0034064E">
      <w:pPr>
        <w:pStyle w:val="ListParagraph"/>
        <w:numPr>
          <w:ilvl w:val="0"/>
          <w:numId w:val="96"/>
        </w:numPr>
        <w:rPr>
          <w:color w:val="FF0000"/>
        </w:rPr>
      </w:pPr>
      <w:r w:rsidRPr="009E779A">
        <w:rPr>
          <w:color w:val="FF0000"/>
        </w:rPr>
        <w:t>All of the above</w:t>
      </w:r>
      <w:r w:rsidR="005A4CD2" w:rsidRPr="009E779A">
        <w:rPr>
          <w:color w:val="FF0000"/>
        </w:rPr>
        <w:t>.</w:t>
      </w:r>
    </w:p>
    <w:p w:rsidR="0034064E" w:rsidRPr="009E779A" w:rsidRDefault="00E615F7" w:rsidP="0034064E">
      <w:pPr>
        <w:pStyle w:val="ListParagraph"/>
        <w:numPr>
          <w:ilvl w:val="0"/>
          <w:numId w:val="96"/>
        </w:numPr>
      </w:pPr>
      <w:r w:rsidRPr="009E779A">
        <w:t>None of the above</w:t>
      </w:r>
      <w:r w:rsidR="005A4CD2" w:rsidRPr="009E779A">
        <w:t>.</w:t>
      </w:r>
    </w:p>
    <w:p w:rsidR="00F36625" w:rsidRPr="009E779A" w:rsidRDefault="00992128" w:rsidP="0034064E">
      <w:pPr>
        <w:ind w:left="720"/>
        <w:rPr>
          <w:color w:val="FF0000"/>
        </w:rPr>
      </w:pPr>
      <w:r w:rsidRPr="009E779A">
        <w:rPr>
          <w:color w:val="FF0000"/>
        </w:rPr>
        <w:t>The employee has the ability to take a few classes related to their field or get a degree in that field of study.</w:t>
      </w:r>
      <w:r w:rsidR="009E779A" w:rsidRPr="009E779A">
        <w:rPr>
          <w:color w:val="FF0000"/>
        </w:rPr>
        <w:t xml:space="preserve"> </w:t>
      </w:r>
      <w:r w:rsidRPr="009E779A">
        <w:rPr>
          <w:color w:val="FF0000"/>
        </w:rPr>
        <w:t>Having highly trained and edu</w:t>
      </w:r>
      <w:r w:rsidR="00121D85" w:rsidRPr="009E779A">
        <w:rPr>
          <w:color w:val="FF0000"/>
        </w:rPr>
        <w:t>cated employees is never a down</w:t>
      </w:r>
      <w:r w:rsidRPr="009E779A">
        <w:rPr>
          <w:color w:val="FF0000"/>
        </w:rPr>
        <w:t xml:space="preserve">side in a company. </w:t>
      </w:r>
    </w:p>
    <w:p w:rsidR="00F36625" w:rsidRPr="009E779A" w:rsidRDefault="00E615F7" w:rsidP="00F36625">
      <w:pPr>
        <w:numPr>
          <w:ilvl w:val="0"/>
          <w:numId w:val="88"/>
        </w:numPr>
      </w:pPr>
      <w:r w:rsidRPr="009E779A">
        <w:t>There are always jobs available in the company for what type of candidates</w:t>
      </w:r>
      <w:r w:rsidR="00F36625" w:rsidRPr="009E779A">
        <w:t>?</w:t>
      </w:r>
    </w:p>
    <w:p w:rsidR="00F36625" w:rsidRPr="009E779A" w:rsidRDefault="00E615F7" w:rsidP="00F36625">
      <w:pPr>
        <w:pStyle w:val="ListParagraph"/>
        <w:numPr>
          <w:ilvl w:val="0"/>
          <w:numId w:val="93"/>
        </w:numPr>
        <w:rPr>
          <w:color w:val="FF0000"/>
        </w:rPr>
      </w:pPr>
      <w:r w:rsidRPr="009E779A">
        <w:rPr>
          <w:color w:val="FF0000"/>
        </w:rPr>
        <w:t>Hardworking and loyal</w:t>
      </w:r>
      <w:r w:rsidR="005A4CD2" w:rsidRPr="009E779A">
        <w:rPr>
          <w:color w:val="FF0000"/>
        </w:rPr>
        <w:t>.</w:t>
      </w:r>
    </w:p>
    <w:p w:rsidR="00F36625" w:rsidRPr="009E779A" w:rsidRDefault="00136F07" w:rsidP="00F36625">
      <w:pPr>
        <w:pStyle w:val="ListParagraph"/>
        <w:numPr>
          <w:ilvl w:val="0"/>
          <w:numId w:val="93"/>
        </w:numPr>
      </w:pPr>
      <w:r w:rsidRPr="009E779A">
        <w:t>Egotistic and untrained</w:t>
      </w:r>
      <w:r w:rsidR="005A4CD2" w:rsidRPr="009E779A">
        <w:t>.</w:t>
      </w:r>
    </w:p>
    <w:p w:rsidR="00136CBF" w:rsidRPr="009E779A" w:rsidRDefault="00136F07" w:rsidP="00F36625">
      <w:pPr>
        <w:pStyle w:val="ListParagraph"/>
        <w:numPr>
          <w:ilvl w:val="0"/>
          <w:numId w:val="93"/>
        </w:numPr>
      </w:pPr>
      <w:r w:rsidRPr="009E779A">
        <w:t>Aggressive and untrustworthy</w:t>
      </w:r>
      <w:r w:rsidR="005A4CD2" w:rsidRPr="009E779A">
        <w:t>.</w:t>
      </w:r>
    </w:p>
    <w:p w:rsidR="00F36625" w:rsidRPr="009E779A" w:rsidRDefault="00136F07" w:rsidP="00F36625">
      <w:pPr>
        <w:pStyle w:val="ListParagraph"/>
        <w:numPr>
          <w:ilvl w:val="0"/>
          <w:numId w:val="93"/>
        </w:numPr>
      </w:pPr>
      <w:r w:rsidRPr="009E779A">
        <w:t>All of the above</w:t>
      </w:r>
      <w:r w:rsidR="005A4CD2" w:rsidRPr="009E779A">
        <w:t>.</w:t>
      </w:r>
    </w:p>
    <w:p w:rsidR="00992128" w:rsidRPr="009E779A" w:rsidRDefault="00992128" w:rsidP="003F7E19">
      <w:pPr>
        <w:ind w:left="720"/>
        <w:rPr>
          <w:color w:val="FF0000"/>
        </w:rPr>
      </w:pPr>
      <w:r w:rsidRPr="009E779A">
        <w:rPr>
          <w:color w:val="FF0000"/>
        </w:rPr>
        <w:t>These days</w:t>
      </w:r>
      <w:r w:rsidR="003F7E19" w:rsidRPr="009E779A">
        <w:rPr>
          <w:color w:val="FF0000"/>
        </w:rPr>
        <w:t>,</w:t>
      </w:r>
      <w:r w:rsidRPr="009E779A">
        <w:rPr>
          <w:color w:val="FF0000"/>
        </w:rPr>
        <w:t xml:space="preserve"> there are a lot of opportunities for different types of employment.</w:t>
      </w:r>
      <w:r w:rsidR="009E779A" w:rsidRPr="009E779A">
        <w:rPr>
          <w:color w:val="FF0000"/>
        </w:rPr>
        <w:t xml:space="preserve"> </w:t>
      </w:r>
      <w:r w:rsidRPr="009E779A">
        <w:rPr>
          <w:color w:val="FF0000"/>
        </w:rPr>
        <w:t xml:space="preserve">It is important to retain your hard working employees, because they are your company’s biggest asset. </w:t>
      </w:r>
    </w:p>
    <w:p w:rsidR="00F36625" w:rsidRPr="009E779A" w:rsidRDefault="00136F07" w:rsidP="00F36625">
      <w:pPr>
        <w:numPr>
          <w:ilvl w:val="0"/>
          <w:numId w:val="88"/>
        </w:numPr>
      </w:pPr>
      <w:r w:rsidRPr="009E779A">
        <w:t xml:space="preserve">According to </w:t>
      </w:r>
      <w:r w:rsidR="005A4CD2" w:rsidRPr="009E779A">
        <w:t xml:space="preserve">a poll on Gallup.com, </w:t>
      </w:r>
      <w:r w:rsidRPr="009E779A">
        <w:t>what percentage of employees left their positions due to a lack of career advancement opportunities</w:t>
      </w:r>
      <w:r w:rsidR="00F36625" w:rsidRPr="009E779A">
        <w:t>?</w:t>
      </w:r>
    </w:p>
    <w:p w:rsidR="00F36625" w:rsidRPr="009E779A" w:rsidRDefault="00136F07" w:rsidP="00F36625">
      <w:pPr>
        <w:pStyle w:val="ListParagraph"/>
        <w:numPr>
          <w:ilvl w:val="0"/>
          <w:numId w:val="94"/>
        </w:numPr>
      </w:pPr>
      <w:r w:rsidRPr="009E779A">
        <w:t>9%</w:t>
      </w:r>
      <w:r w:rsidR="005A4CD2" w:rsidRPr="009E779A">
        <w:t>.</w:t>
      </w:r>
    </w:p>
    <w:p w:rsidR="00F36625" w:rsidRPr="009E779A" w:rsidRDefault="00136F07" w:rsidP="00F36625">
      <w:pPr>
        <w:pStyle w:val="ListParagraph"/>
        <w:numPr>
          <w:ilvl w:val="0"/>
          <w:numId w:val="94"/>
        </w:numPr>
      </w:pPr>
      <w:r w:rsidRPr="009E779A">
        <w:t>23%</w:t>
      </w:r>
      <w:r w:rsidR="005A4CD2" w:rsidRPr="009E779A">
        <w:t>.</w:t>
      </w:r>
    </w:p>
    <w:p w:rsidR="00F36625" w:rsidRPr="009E779A" w:rsidRDefault="00136F07" w:rsidP="00F36625">
      <w:pPr>
        <w:pStyle w:val="ListParagraph"/>
        <w:numPr>
          <w:ilvl w:val="0"/>
          <w:numId w:val="94"/>
        </w:numPr>
      </w:pPr>
      <w:r w:rsidRPr="009E779A">
        <w:t>68%</w:t>
      </w:r>
      <w:r w:rsidR="005A4CD2" w:rsidRPr="009E779A">
        <w:t>.</w:t>
      </w:r>
    </w:p>
    <w:p w:rsidR="00F36625" w:rsidRPr="009E779A" w:rsidRDefault="00136F07" w:rsidP="00F36625">
      <w:pPr>
        <w:pStyle w:val="ListParagraph"/>
        <w:numPr>
          <w:ilvl w:val="0"/>
          <w:numId w:val="94"/>
        </w:numPr>
        <w:rPr>
          <w:color w:val="FF0000"/>
        </w:rPr>
      </w:pPr>
      <w:r w:rsidRPr="009E779A">
        <w:rPr>
          <w:color w:val="FF0000"/>
        </w:rPr>
        <w:t>32%</w:t>
      </w:r>
      <w:r w:rsidR="005A4CD2" w:rsidRPr="009E779A">
        <w:rPr>
          <w:color w:val="FF0000"/>
        </w:rPr>
        <w:t>.</w:t>
      </w:r>
    </w:p>
    <w:p w:rsidR="00437577" w:rsidRDefault="00992128" w:rsidP="00F36625">
      <w:pPr>
        <w:ind w:left="720"/>
        <w:rPr>
          <w:color w:val="FF0000"/>
        </w:rPr>
      </w:pPr>
      <w:r w:rsidRPr="009E779A">
        <w:rPr>
          <w:color w:val="FF0000"/>
        </w:rPr>
        <w:t>When an employee leaves their position</w:t>
      </w:r>
      <w:r w:rsidR="003F7E19" w:rsidRPr="009E779A">
        <w:rPr>
          <w:color w:val="FF0000"/>
        </w:rPr>
        <w:t>,</w:t>
      </w:r>
      <w:r w:rsidRPr="009E779A">
        <w:rPr>
          <w:color w:val="FF0000"/>
        </w:rPr>
        <w:t xml:space="preserve"> it snowballs into costs for the company.</w:t>
      </w:r>
      <w:r w:rsidR="009E779A" w:rsidRPr="009E779A">
        <w:rPr>
          <w:color w:val="FF0000"/>
        </w:rPr>
        <w:t xml:space="preserve"> </w:t>
      </w:r>
      <w:r w:rsidRPr="009E779A">
        <w:rPr>
          <w:color w:val="FF0000"/>
        </w:rPr>
        <w:t xml:space="preserve">Keeping employees happy and engaged in their </w:t>
      </w:r>
      <w:r w:rsidR="009E779A" w:rsidRPr="009E779A">
        <w:rPr>
          <w:color w:val="FF0000"/>
        </w:rPr>
        <w:t>positions</w:t>
      </w:r>
      <w:r w:rsidRPr="009E779A">
        <w:rPr>
          <w:color w:val="FF0000"/>
        </w:rPr>
        <w:t xml:space="preserve"> helps the company save money!</w:t>
      </w:r>
    </w:p>
    <w:p w:rsidR="00437577" w:rsidRDefault="00437577">
      <w:pPr>
        <w:spacing w:after="0" w:line="240" w:lineRule="auto"/>
        <w:rPr>
          <w:color w:val="FF0000"/>
        </w:rPr>
      </w:pPr>
      <w:r>
        <w:rPr>
          <w:color w:val="FF0000"/>
        </w:rPr>
        <w:br w:type="page"/>
      </w:r>
    </w:p>
    <w:p w:rsidR="0034064E" w:rsidRPr="009E779A" w:rsidRDefault="00136F07" w:rsidP="007F25E6">
      <w:pPr>
        <w:numPr>
          <w:ilvl w:val="0"/>
          <w:numId w:val="88"/>
        </w:numPr>
      </w:pPr>
      <w:r w:rsidRPr="009E779A">
        <w:lastRenderedPageBreak/>
        <w:t>What does Liliana do for a career</w:t>
      </w:r>
      <w:r w:rsidR="004E605A" w:rsidRPr="009E779A">
        <w:t>?</w:t>
      </w:r>
    </w:p>
    <w:p w:rsidR="0034064E" w:rsidRPr="009E779A" w:rsidRDefault="00136F07" w:rsidP="0034064E">
      <w:pPr>
        <w:pStyle w:val="ListParagraph"/>
        <w:numPr>
          <w:ilvl w:val="0"/>
          <w:numId w:val="97"/>
        </w:numPr>
        <w:rPr>
          <w:color w:val="FF0000"/>
        </w:rPr>
      </w:pPr>
      <w:r w:rsidRPr="009E779A">
        <w:rPr>
          <w:color w:val="FF0000"/>
        </w:rPr>
        <w:t>Software writer</w:t>
      </w:r>
      <w:r w:rsidR="005A4CD2" w:rsidRPr="009E779A">
        <w:rPr>
          <w:color w:val="FF0000"/>
        </w:rPr>
        <w:t>.</w:t>
      </w:r>
    </w:p>
    <w:p w:rsidR="0034064E" w:rsidRPr="009E779A" w:rsidRDefault="007D0F5A" w:rsidP="0034064E">
      <w:pPr>
        <w:pStyle w:val="ListParagraph"/>
        <w:numPr>
          <w:ilvl w:val="0"/>
          <w:numId w:val="97"/>
        </w:numPr>
      </w:pPr>
      <w:r w:rsidRPr="009E779A">
        <w:t xml:space="preserve"> </w:t>
      </w:r>
      <w:r w:rsidR="00136F07" w:rsidRPr="009E779A">
        <w:t>Data entry</w:t>
      </w:r>
      <w:r w:rsidR="005A4CD2" w:rsidRPr="009E779A">
        <w:t>.</w:t>
      </w:r>
    </w:p>
    <w:p w:rsidR="0034064E" w:rsidRPr="009E779A" w:rsidRDefault="00F36625" w:rsidP="0034064E">
      <w:pPr>
        <w:pStyle w:val="ListParagraph"/>
        <w:numPr>
          <w:ilvl w:val="0"/>
          <w:numId w:val="97"/>
        </w:numPr>
      </w:pPr>
      <w:r w:rsidRPr="009E779A">
        <w:t xml:space="preserve"> </w:t>
      </w:r>
      <w:r w:rsidR="00136F07" w:rsidRPr="009E779A">
        <w:t>Office secretary</w:t>
      </w:r>
      <w:r w:rsidR="005A4CD2" w:rsidRPr="009E779A">
        <w:t>.</w:t>
      </w:r>
    </w:p>
    <w:p w:rsidR="0034064E" w:rsidRPr="009E779A" w:rsidRDefault="007D0F5A" w:rsidP="0034064E">
      <w:pPr>
        <w:pStyle w:val="ListParagraph"/>
        <w:numPr>
          <w:ilvl w:val="0"/>
          <w:numId w:val="97"/>
        </w:numPr>
      </w:pPr>
      <w:r w:rsidRPr="009E779A">
        <w:t xml:space="preserve"> </w:t>
      </w:r>
      <w:r w:rsidR="00136F07" w:rsidRPr="009E779A">
        <w:t>None of the above</w:t>
      </w:r>
      <w:r w:rsidR="005A4CD2" w:rsidRPr="009E779A">
        <w:t>.</w:t>
      </w:r>
    </w:p>
    <w:p w:rsidR="0034064E" w:rsidRPr="009E779A" w:rsidRDefault="00136F07" w:rsidP="0034064E">
      <w:pPr>
        <w:ind w:left="720"/>
        <w:rPr>
          <w:color w:val="FF0000"/>
        </w:rPr>
      </w:pPr>
      <w:r w:rsidRPr="009E779A">
        <w:rPr>
          <w:color w:val="FF0000"/>
        </w:rPr>
        <w:t>Lilianna</w:t>
      </w:r>
      <w:r w:rsidR="00290F73" w:rsidRPr="009E779A">
        <w:rPr>
          <w:color w:val="FF0000"/>
        </w:rPr>
        <w:t xml:space="preserve"> is a member of a team that helps write software for hospital medical records</w:t>
      </w:r>
      <w:r w:rsidR="007D0F5A" w:rsidRPr="009E779A">
        <w:rPr>
          <w:color w:val="FF0000"/>
        </w:rPr>
        <w:t xml:space="preserve">. </w:t>
      </w:r>
    </w:p>
    <w:p w:rsidR="0034064E" w:rsidRPr="009E779A" w:rsidRDefault="00136F07" w:rsidP="0034064E">
      <w:pPr>
        <w:numPr>
          <w:ilvl w:val="0"/>
          <w:numId w:val="88"/>
        </w:numPr>
      </w:pPr>
      <w:r w:rsidRPr="009E779A">
        <w:t>How long has Liliana been in her job position</w:t>
      </w:r>
      <w:r w:rsidR="004E605A" w:rsidRPr="009E779A">
        <w:t>?</w:t>
      </w:r>
    </w:p>
    <w:p w:rsidR="0034064E" w:rsidRPr="009E779A" w:rsidRDefault="00136F07" w:rsidP="0034064E">
      <w:pPr>
        <w:pStyle w:val="ListParagraph"/>
        <w:numPr>
          <w:ilvl w:val="0"/>
          <w:numId w:val="98"/>
        </w:numPr>
      </w:pPr>
      <w:r w:rsidRPr="009E779A">
        <w:t>6 years</w:t>
      </w:r>
      <w:r w:rsidR="005A4CD2" w:rsidRPr="009E779A">
        <w:t>.</w:t>
      </w:r>
    </w:p>
    <w:p w:rsidR="0034064E" w:rsidRPr="009E779A" w:rsidRDefault="00136F07" w:rsidP="0034064E">
      <w:pPr>
        <w:pStyle w:val="ListParagraph"/>
        <w:numPr>
          <w:ilvl w:val="0"/>
          <w:numId w:val="98"/>
        </w:numPr>
      </w:pPr>
      <w:r w:rsidRPr="009E779A">
        <w:t>50 years</w:t>
      </w:r>
      <w:r w:rsidR="005A4CD2" w:rsidRPr="009E779A">
        <w:t>.</w:t>
      </w:r>
    </w:p>
    <w:p w:rsidR="0034064E" w:rsidRPr="009E779A" w:rsidRDefault="00136F07" w:rsidP="0034064E">
      <w:pPr>
        <w:pStyle w:val="ListParagraph"/>
        <w:numPr>
          <w:ilvl w:val="0"/>
          <w:numId w:val="98"/>
        </w:numPr>
      </w:pPr>
      <w:r w:rsidRPr="009E779A">
        <w:t>5 years</w:t>
      </w:r>
      <w:r w:rsidR="005A4CD2" w:rsidRPr="009E779A">
        <w:t>.</w:t>
      </w:r>
    </w:p>
    <w:p w:rsidR="0034064E" w:rsidRPr="009E779A" w:rsidRDefault="00136F07" w:rsidP="0034064E">
      <w:pPr>
        <w:pStyle w:val="ListParagraph"/>
        <w:numPr>
          <w:ilvl w:val="0"/>
          <w:numId w:val="98"/>
        </w:numPr>
        <w:rPr>
          <w:color w:val="FF0000"/>
        </w:rPr>
      </w:pPr>
      <w:r w:rsidRPr="009E779A">
        <w:rPr>
          <w:color w:val="FF0000"/>
        </w:rPr>
        <w:t>10 years</w:t>
      </w:r>
      <w:r w:rsidR="005A4CD2" w:rsidRPr="009E779A">
        <w:rPr>
          <w:color w:val="FF0000"/>
        </w:rPr>
        <w:t>.</w:t>
      </w:r>
    </w:p>
    <w:p w:rsidR="0034064E" w:rsidRPr="009E779A" w:rsidRDefault="005A4CD2" w:rsidP="0034064E">
      <w:pPr>
        <w:ind w:left="720"/>
        <w:rPr>
          <w:color w:val="FF0000"/>
        </w:rPr>
      </w:pPr>
      <w:r w:rsidRPr="009E779A">
        <w:rPr>
          <w:color w:val="FF0000"/>
        </w:rPr>
        <w:t xml:space="preserve">Lately, </w:t>
      </w:r>
      <w:r w:rsidR="00136F07" w:rsidRPr="009E779A">
        <w:rPr>
          <w:color w:val="FF0000"/>
        </w:rPr>
        <w:t>Liliana</w:t>
      </w:r>
      <w:r w:rsidR="00290F73" w:rsidRPr="009E779A">
        <w:rPr>
          <w:color w:val="FF0000"/>
        </w:rPr>
        <w:t xml:space="preserve"> has fe</w:t>
      </w:r>
      <w:r w:rsidR="00136F07" w:rsidRPr="009E779A">
        <w:rPr>
          <w:color w:val="FF0000"/>
        </w:rPr>
        <w:t>lt a little burnt out on the job</w:t>
      </w:r>
      <w:r w:rsidR="00290F73" w:rsidRPr="009E779A">
        <w:rPr>
          <w:color w:val="FF0000"/>
        </w:rPr>
        <w:t>.</w:t>
      </w:r>
      <w:r w:rsidR="009E779A" w:rsidRPr="009E779A">
        <w:rPr>
          <w:color w:val="FF0000"/>
        </w:rPr>
        <w:t xml:space="preserve"> </w:t>
      </w:r>
      <w:r w:rsidR="00290F73" w:rsidRPr="009E779A">
        <w:rPr>
          <w:color w:val="FF0000"/>
        </w:rPr>
        <w:t>She has been doing the same ty</w:t>
      </w:r>
      <w:r w:rsidRPr="009E779A">
        <w:rPr>
          <w:color w:val="FF0000"/>
        </w:rPr>
        <w:t xml:space="preserve">pe of work for a decade and </w:t>
      </w:r>
      <w:r w:rsidR="00290F73" w:rsidRPr="009E779A">
        <w:rPr>
          <w:color w:val="FF0000"/>
        </w:rPr>
        <w:t>feels like she is stuck</w:t>
      </w:r>
      <w:r w:rsidR="00305F8B" w:rsidRPr="009E779A">
        <w:rPr>
          <w:color w:val="FF0000"/>
        </w:rPr>
        <w:t>.</w:t>
      </w:r>
    </w:p>
    <w:p w:rsidR="0034064E" w:rsidRPr="009E779A" w:rsidRDefault="0034064E" w:rsidP="0034064E">
      <w:pPr>
        <w:ind w:left="720"/>
        <w:rPr>
          <w:color w:val="FF0000"/>
        </w:rPr>
      </w:pPr>
    </w:p>
    <w:p w:rsidR="0034064E" w:rsidRPr="009E779A" w:rsidRDefault="0034064E" w:rsidP="0034064E">
      <w:pPr>
        <w:ind w:left="720"/>
        <w:rPr>
          <w:color w:val="FF0000"/>
        </w:rPr>
      </w:pPr>
    </w:p>
    <w:p w:rsidR="0034064E" w:rsidRPr="009E779A" w:rsidRDefault="0034064E" w:rsidP="0034064E">
      <w:pPr>
        <w:ind w:left="720"/>
        <w:rPr>
          <w:color w:val="FF0000"/>
        </w:rPr>
      </w:pPr>
    </w:p>
    <w:p w:rsidR="000B5731" w:rsidRPr="009E779A" w:rsidRDefault="00381A27" w:rsidP="0041424D">
      <w:pPr>
        <w:pStyle w:val="Heading1"/>
        <w:rPr>
          <w:lang w:eastAsia="zh-TW"/>
        </w:rPr>
      </w:pPr>
      <w:r w:rsidRPr="009E779A">
        <w:br w:type="page"/>
      </w:r>
      <w:bookmarkStart w:id="82" w:name="_Toc407102233"/>
      <w:r w:rsidRPr="009E779A">
        <w:rPr>
          <w:lang w:eastAsia="zh-TW"/>
        </w:rPr>
        <w:lastRenderedPageBreak/>
        <w:t xml:space="preserve">Module Eleven: </w:t>
      </w:r>
      <w:r w:rsidR="001C35C9" w:rsidRPr="009E779A">
        <w:rPr>
          <w:lang w:eastAsia="zh-TW"/>
        </w:rPr>
        <w:t>“Don’ts” with High Performance Teams</w:t>
      </w:r>
      <w:bookmarkEnd w:id="82"/>
    </w:p>
    <w:p w:rsidR="00381A27" w:rsidRPr="009E779A" w:rsidRDefault="00437577" w:rsidP="000B5731">
      <w:bookmarkStart w:id="83" w:name="_Toc406741746"/>
      <w:r w:rsidRPr="009E779A">
        <w:rPr>
          <w:lang w:bidi="ar-SA"/>
        </w:rPr>
        <w:drawing>
          <wp:anchor distT="0" distB="0" distL="114300" distR="114300" simplePos="0" relativeHeight="251732992" behindDoc="0" locked="0" layoutInCell="1" allowOverlap="1" wp14:anchorId="539A681C" wp14:editId="6598DA3A">
            <wp:simplePos x="0" y="0"/>
            <wp:positionH relativeFrom="margin">
              <wp:posOffset>0</wp:posOffset>
            </wp:positionH>
            <wp:positionV relativeFrom="paragraph">
              <wp:posOffset>1385570</wp:posOffset>
            </wp:positionV>
            <wp:extent cx="1866265" cy="1775460"/>
            <wp:effectExtent l="0" t="0" r="635" b="0"/>
            <wp:wrapSquare wrapText="bothSides"/>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MP900390451[1].JPG"/>
                    <pic:cNvPicPr/>
                  </pic:nvPicPr>
                  <pic:blipFill>
                    <a:blip r:embed="rId70">
                      <a:extLst>
                        <a:ext uri="{28A0092B-C50C-407E-A947-70E740481C1C}">
                          <a14:useLocalDpi xmlns:a14="http://schemas.microsoft.com/office/drawing/2010/main" val="0"/>
                        </a:ext>
                      </a:extLst>
                    </a:blip>
                    <a:stretch>
                      <a:fillRect/>
                    </a:stretch>
                  </pic:blipFill>
                  <pic:spPr>
                    <a:xfrm>
                      <a:off x="0" y="0"/>
                      <a:ext cx="1866265" cy="1775460"/>
                    </a:xfrm>
                    <a:prstGeom prst="rect">
                      <a:avLst/>
                    </a:prstGeom>
                  </pic:spPr>
                </pic:pic>
              </a:graphicData>
            </a:graphic>
          </wp:anchor>
        </w:drawing>
      </w:r>
      <w:r w:rsidRPr="009E779A">
        <w:rPr>
          <w:lang w:bidi="ar-SA"/>
        </w:rPr>
        <mc:AlternateContent>
          <mc:Choice Requires="wps">
            <w:drawing>
              <wp:anchor distT="91440" distB="91440" distL="114300" distR="114300" simplePos="0" relativeHeight="251665920" behindDoc="0" locked="0" layoutInCell="0" allowOverlap="1" wp14:anchorId="33F8DE07" wp14:editId="6D6A8F27">
                <wp:simplePos x="0" y="0"/>
                <wp:positionH relativeFrom="page">
                  <wp:posOffset>-266700</wp:posOffset>
                </wp:positionH>
                <wp:positionV relativeFrom="page">
                  <wp:posOffset>9525</wp:posOffset>
                </wp:positionV>
                <wp:extent cx="8266430" cy="2152650"/>
                <wp:effectExtent l="0" t="0" r="1270" b="0"/>
                <wp:wrapSquare wrapText="bothSides"/>
                <wp:docPr id="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2152650"/>
                        </a:xfrm>
                        <a:prstGeom prst="rect">
                          <a:avLst/>
                        </a:prstGeom>
                        <a:gradFill>
                          <a:gsLst>
                            <a:gs pos="0">
                              <a:srgbClr val="FFFFFF"/>
                            </a:gs>
                            <a:gs pos="100000">
                              <a:schemeClr val="bg1">
                                <a:lumMod val="50000"/>
                              </a:schemeClr>
                            </a:gs>
                          </a:gsLst>
                          <a:lin ang="5400000" scaled="1"/>
                        </a:gradFill>
                        <a:ln>
                          <a:noFill/>
                        </a:ln>
                        <a:effectLst/>
                        <a:extLst/>
                      </wps:spPr>
                      <wps:txbx>
                        <w:txbxContent>
                          <w:p w:rsidR="00437577" w:rsidRDefault="009E779A" w:rsidP="0043757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sidRPr="00B00A97">
                              <w:rPr>
                                <w:rFonts w:asciiTheme="majorHAnsi" w:hAnsiTheme="majorHAnsi"/>
                                <w:i/>
                                <w:iCs/>
                                <w:sz w:val="28"/>
                                <w:szCs w:val="28"/>
                              </w:rPr>
                              <w:t>The highest levels of performance come to people who are centered, intuitive, creative, and reflective - people who know to s</w:t>
                            </w:r>
                            <w:r>
                              <w:rPr>
                                <w:rFonts w:asciiTheme="majorHAnsi" w:hAnsiTheme="majorHAnsi"/>
                                <w:i/>
                                <w:iCs/>
                                <w:sz w:val="28"/>
                                <w:szCs w:val="28"/>
                              </w:rPr>
                              <w:t>ee a problem as an opportunity.</w:t>
                            </w:r>
                            <w:r w:rsidRPr="00B00A97">
                              <w:rPr>
                                <w:rFonts w:asciiTheme="majorHAnsi" w:hAnsiTheme="majorHAnsi"/>
                                <w:i/>
                                <w:iCs/>
                                <w:sz w:val="28"/>
                                <w:szCs w:val="28"/>
                              </w:rPr>
                              <w:tab/>
                            </w:r>
                            <w:r w:rsidRPr="00B00A97">
                              <w:rPr>
                                <w:rFonts w:asciiTheme="majorHAnsi" w:hAnsiTheme="majorHAnsi"/>
                                <w:b/>
                                <w:i/>
                                <w:iCs/>
                                <w:sz w:val="28"/>
                                <w:szCs w:val="28"/>
                              </w:rPr>
                              <w:tab/>
                            </w:r>
                          </w:p>
                          <w:p w:rsidR="009E779A" w:rsidRDefault="009E779A"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iCs/>
                                <w:sz w:val="28"/>
                                <w:szCs w:val="28"/>
                              </w:rPr>
                              <w:t>Deepak Chopra</w:t>
                            </w:r>
                          </w:p>
                          <w:p w:rsidR="00437577" w:rsidRPr="006D5370" w:rsidRDefault="00437577"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21pt;margin-top:.75pt;width:650.9pt;height:169.5pt;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" o:allowincell="f" stroked="f">
                <v:fill color2="#7f7f7f [1612]" focus="100%" type="gradient"/>
                <v:textbox inset="4in,54pt,1in,0">
                  <w:txbxContent>
                    <w:p w:rsidR="00437577" w:rsidRDefault="009E779A" w:rsidP="0043757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sidRPr="00B00A97">
                        <w:rPr>
                          <w:rFonts w:asciiTheme="majorHAnsi" w:hAnsiTheme="majorHAnsi"/>
                          <w:i/>
                          <w:iCs/>
                          <w:sz w:val="28"/>
                          <w:szCs w:val="28"/>
                        </w:rPr>
                        <w:t>The highest levels of performance come to people who are centered, intuitive, creative, and reflective - people who know to s</w:t>
                      </w:r>
                      <w:r>
                        <w:rPr>
                          <w:rFonts w:asciiTheme="majorHAnsi" w:hAnsiTheme="majorHAnsi"/>
                          <w:i/>
                          <w:iCs/>
                          <w:sz w:val="28"/>
                          <w:szCs w:val="28"/>
                        </w:rPr>
                        <w:t>ee a problem as an opportunity.</w:t>
                      </w:r>
                      <w:r w:rsidRPr="00B00A97">
                        <w:rPr>
                          <w:rFonts w:asciiTheme="majorHAnsi" w:hAnsiTheme="majorHAnsi"/>
                          <w:i/>
                          <w:iCs/>
                          <w:sz w:val="28"/>
                          <w:szCs w:val="28"/>
                        </w:rPr>
                        <w:tab/>
                      </w:r>
                      <w:r w:rsidRPr="00B00A97">
                        <w:rPr>
                          <w:rFonts w:asciiTheme="majorHAnsi" w:hAnsiTheme="majorHAnsi"/>
                          <w:b/>
                          <w:i/>
                          <w:iCs/>
                          <w:sz w:val="28"/>
                          <w:szCs w:val="28"/>
                        </w:rPr>
                        <w:tab/>
                      </w:r>
                    </w:p>
                    <w:p w:rsidR="009E779A" w:rsidRDefault="009E779A"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B00A97">
                        <w:rPr>
                          <w:rFonts w:asciiTheme="majorHAnsi" w:hAnsiTheme="majorHAnsi"/>
                          <w:b/>
                          <w:i/>
                          <w:iCs/>
                          <w:sz w:val="28"/>
                          <w:szCs w:val="28"/>
                        </w:rPr>
                        <w:t>Deepak Chopra</w:t>
                      </w:r>
                    </w:p>
                    <w:p w:rsidR="00437577" w:rsidRPr="006D5370" w:rsidRDefault="00437577" w:rsidP="0043757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bookmarkEnd w:id="83"/>
      <w:r w:rsidR="00C20D4A" w:rsidRPr="009E779A">
        <w:t xml:space="preserve">We have talked a lot about what you should do with your high performance team of remote workers, but now </w:t>
      </w:r>
      <w:r w:rsidR="004A5D54" w:rsidRPr="009E779A">
        <w:t>we will discuss what not to do.</w:t>
      </w:r>
      <w:r w:rsidR="009E779A" w:rsidRPr="009E779A">
        <w:t xml:space="preserve"> </w:t>
      </w:r>
      <w:r w:rsidR="00C20D4A" w:rsidRPr="009E779A">
        <w:t>In this module</w:t>
      </w:r>
      <w:r w:rsidR="005A4CD2" w:rsidRPr="009E779A">
        <w:t xml:space="preserve">, we will discuss </w:t>
      </w:r>
      <w:r w:rsidR="00C20D4A" w:rsidRPr="009E779A">
        <w:t>just a few of the major “don’ts”</w:t>
      </w:r>
      <w:r w:rsidR="005A4CD2" w:rsidRPr="009E779A">
        <w:t xml:space="preserve"> for your high performance team</w:t>
      </w:r>
      <w:r w:rsidR="00C20D4A" w:rsidRPr="009E779A">
        <w:t>.</w:t>
      </w:r>
      <w:r w:rsidR="009E779A" w:rsidRPr="009E779A">
        <w:t xml:space="preserve"> </w:t>
      </w:r>
    </w:p>
    <w:p w:rsidR="00A37DB7" w:rsidRPr="009E779A" w:rsidRDefault="001C35C9" w:rsidP="009E779A">
      <w:r w:rsidRPr="009E779A">
        <w:t xml:space="preserve"> </w:t>
      </w:r>
    </w:p>
    <w:p w:rsidR="00A37DB7" w:rsidRPr="009E779A" w:rsidRDefault="00A37DB7" w:rsidP="009E779A">
      <w:pPr>
        <w:rPr>
          <w:lang w:bidi="ar-SA"/>
        </w:rPr>
      </w:pPr>
    </w:p>
    <w:p w:rsidR="00A37DB7" w:rsidRPr="009E779A" w:rsidRDefault="00A37DB7" w:rsidP="009E779A">
      <w:pPr>
        <w:rPr>
          <w:lang w:bidi="ar-SA"/>
        </w:rPr>
      </w:pPr>
    </w:p>
    <w:p w:rsidR="00A37DB7" w:rsidRPr="009E779A" w:rsidRDefault="00A37DB7" w:rsidP="009E779A">
      <w:pPr>
        <w:rPr>
          <w:lang w:bidi="ar-SA"/>
        </w:rPr>
      </w:pPr>
    </w:p>
    <w:p w:rsidR="00CC07AB" w:rsidRPr="009E779A" w:rsidRDefault="001C35C9" w:rsidP="00CC07AB">
      <w:pPr>
        <w:pStyle w:val="Heading2"/>
      </w:pPr>
      <w:bookmarkStart w:id="84" w:name="_Toc407102234"/>
      <w:r w:rsidRPr="009E779A">
        <w:rPr>
          <w:lang w:bidi="ar-SA"/>
        </w:rPr>
        <w:t>Don't Forget to Share Success</w:t>
      </w:r>
      <w:bookmarkEnd w:id="84"/>
    </w:p>
    <w:p w:rsidR="00CC07AB" w:rsidRDefault="001D55C5" w:rsidP="00CC07AB">
      <w:r w:rsidRPr="009E779A">
        <w:rPr>
          <w:lang w:bidi="ar-SA"/>
        </w:rPr>
        <w:drawing>
          <wp:anchor distT="0" distB="0" distL="114300" distR="114300" simplePos="0" relativeHeight="251734016" behindDoc="0" locked="0" layoutInCell="1" allowOverlap="1" wp14:anchorId="3CE1F160" wp14:editId="42F5B961">
            <wp:simplePos x="0" y="0"/>
            <wp:positionH relativeFrom="column">
              <wp:posOffset>0</wp:posOffset>
            </wp:positionH>
            <wp:positionV relativeFrom="paragraph">
              <wp:posOffset>3175</wp:posOffset>
            </wp:positionV>
            <wp:extent cx="967740" cy="868680"/>
            <wp:effectExtent l="0" t="0" r="3810" b="7620"/>
            <wp:wrapSquare wrapText="bothSides"/>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MP900382671[1].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967740" cy="868680"/>
                    </a:xfrm>
                    <a:prstGeom prst="rect">
                      <a:avLst/>
                    </a:prstGeom>
                  </pic:spPr>
                </pic:pic>
              </a:graphicData>
            </a:graphic>
          </wp:anchor>
        </w:drawing>
      </w:r>
      <w:r w:rsidR="004A5D54" w:rsidRPr="009E779A">
        <w:t>Communicating is what it is all about.</w:t>
      </w:r>
      <w:r w:rsidR="009E779A" w:rsidRPr="009E779A">
        <w:t xml:space="preserve"> </w:t>
      </w:r>
      <w:r w:rsidR="004A5D54" w:rsidRPr="009E779A">
        <w:t>You have to share with your team their successes.</w:t>
      </w:r>
      <w:r w:rsidR="009E779A" w:rsidRPr="009E779A">
        <w:t xml:space="preserve"> </w:t>
      </w:r>
      <w:r w:rsidR="004A5D54" w:rsidRPr="009E779A">
        <w:t>Praise is a great motivator, and helps keep employees engaged in their jobs.</w:t>
      </w:r>
      <w:r w:rsidR="009E779A" w:rsidRPr="009E779A">
        <w:t xml:space="preserve"> </w:t>
      </w:r>
      <w:r w:rsidR="004A5D54" w:rsidRPr="009E779A">
        <w:t>Next time your team completes a goal</w:t>
      </w:r>
      <w:r w:rsidR="005A4CD2" w:rsidRPr="009E779A">
        <w:t>,</w:t>
      </w:r>
      <w:r w:rsidR="004A5D54" w:rsidRPr="009E779A">
        <w:t xml:space="preserve"> take a moment to celebrate in the success of the team.</w:t>
      </w:r>
      <w:r w:rsidR="009E779A" w:rsidRPr="009E779A">
        <w:t xml:space="preserve"> </w:t>
      </w:r>
      <w:r w:rsidR="004A5D54" w:rsidRPr="009E779A">
        <w:t>You don’t have to throw a party every time your team completes their goal, but you do want to acknowledge their good work.</w:t>
      </w:r>
      <w:r w:rsidR="009E779A" w:rsidRPr="009E779A">
        <w:t xml:space="preserve"> </w:t>
      </w:r>
      <w:r w:rsidR="004A5D54" w:rsidRPr="009E779A">
        <w:t>Sharing your team’s success with other members of the company is also a great way to acknowledge</w:t>
      </w:r>
      <w:r w:rsidR="005A4CD2" w:rsidRPr="009E779A">
        <w:t xml:space="preserve"> a job well done</w:t>
      </w:r>
      <w:r w:rsidR="004A5D54" w:rsidRPr="009E779A">
        <w:t>.</w:t>
      </w:r>
    </w:p>
    <w:p w:rsidR="00437577" w:rsidRPr="009E779A" w:rsidRDefault="00437577"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F006A8" w:rsidP="00CC07AB">
            <w:pPr>
              <w:rPr>
                <w:b/>
                <w:bCs/>
                <w:color w:val="000000" w:themeColor="text1"/>
              </w:rPr>
            </w:pPr>
            <w:r w:rsidRPr="009E779A">
              <w:rPr>
                <w:b/>
                <w:bCs/>
                <w:color w:val="000000" w:themeColor="text1"/>
              </w:rPr>
              <w:t>8</w:t>
            </w:r>
            <w:r w:rsidR="009A513C" w:rsidRPr="009E779A">
              <w:rPr>
                <w:b/>
                <w:bCs/>
                <w:color w:val="000000" w:themeColor="text1"/>
              </w:rPr>
              <w:t xml:space="preserve"> </w:t>
            </w:r>
            <w:r w:rsidR="007E06A8" w:rsidRPr="009E779A">
              <w:rPr>
                <w:b/>
                <w:bCs/>
                <w:color w:val="000000" w:themeColor="text1"/>
              </w:rPr>
              <w:t>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4A5D54" w:rsidP="00B27DD7">
            <w:pPr>
              <w:rPr>
                <w:color w:val="000000" w:themeColor="text1"/>
              </w:rPr>
            </w:pPr>
            <w:r w:rsidRPr="009E779A">
              <w:rPr>
                <w:color w:val="000000" w:themeColor="text1"/>
              </w:rPr>
              <w:t>Sharing successes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4A5D54" w:rsidP="006259DE">
            <w:pPr>
              <w:rPr>
                <w:color w:val="000000" w:themeColor="text1"/>
              </w:rPr>
            </w:pPr>
            <w:r w:rsidRPr="009E779A">
              <w:rPr>
                <w:color w:val="000000" w:themeColor="text1"/>
              </w:rPr>
              <w:t>Sharing successes</w:t>
            </w:r>
          </w:p>
          <w:p w:rsidR="004A5D54" w:rsidRPr="009E779A" w:rsidRDefault="004A5D54" w:rsidP="006259DE">
            <w:pPr>
              <w:rPr>
                <w:color w:val="000000" w:themeColor="text1"/>
              </w:rPr>
            </w:pPr>
            <w:r w:rsidRPr="009E779A">
              <w:rPr>
                <w:color w:val="000000" w:themeColor="text1"/>
              </w:rPr>
              <w:t>Understand the importance sharing your team’s success.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AA2724" w:rsidP="00CC07AB">
            <w:pPr>
              <w:rPr>
                <w:b/>
                <w:bCs/>
                <w:color w:val="000000" w:themeColor="text1"/>
              </w:rPr>
            </w:pPr>
            <w:r w:rsidRPr="009E779A">
              <w:rPr>
                <w:b/>
                <w:bCs/>
                <w:color w:val="000000" w:themeColor="text1"/>
              </w:rPr>
              <w:t xml:space="preserve">Flipchart/board and </w:t>
            </w:r>
            <w:r w:rsidR="006259DE" w:rsidRPr="009E779A">
              <w:rPr>
                <w:b/>
                <w:bCs/>
                <w:color w:val="000000" w:themeColor="text1"/>
              </w:rPr>
              <w:t>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B27DD7" w:rsidP="00CC07AB">
            <w:pPr>
              <w:rPr>
                <w:color w:val="000000" w:themeColor="text1"/>
              </w:rPr>
            </w:pPr>
            <w:r w:rsidRPr="009E779A">
              <w:rPr>
                <w:color w:val="000000" w:themeColor="text1"/>
              </w:rPr>
              <w:t>None</w:t>
            </w:r>
            <w:r w:rsidR="00CA2DB5" w:rsidRPr="009E779A">
              <w:rPr>
                <w:color w:val="000000" w:themeColor="text1"/>
              </w:rPr>
              <w:t xml:space="preserve">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Recommended Activity</w:t>
            </w:r>
          </w:p>
        </w:tc>
        <w:tc>
          <w:tcPr>
            <w:tcW w:w="7128" w:type="dxa"/>
            <w:shd w:val="clear" w:color="auto" w:fill="D9D9D9" w:themeFill="background1" w:themeFillShade="D9"/>
            <w:vAlign w:val="center"/>
          </w:tcPr>
          <w:p w:rsidR="00CC07AB" w:rsidRPr="009E779A" w:rsidRDefault="004A5D54" w:rsidP="00CA2DB5">
            <w:pPr>
              <w:rPr>
                <w:color w:val="000000" w:themeColor="text1"/>
              </w:rPr>
            </w:pPr>
            <w:r w:rsidRPr="009E779A">
              <w:rPr>
                <w:color w:val="000000" w:themeColor="text1"/>
              </w:rPr>
              <w:t>Make a list as a group of ways you can acknowledge the success of your team.</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950C7E" w:rsidP="00CC07AB">
            <w:pPr>
              <w:rPr>
                <w:color w:val="000000" w:themeColor="text1"/>
              </w:rPr>
            </w:pPr>
            <w:r w:rsidRPr="009E779A">
              <w:rPr>
                <w:color w:val="000000" w:themeColor="text1"/>
              </w:rPr>
              <w:t xml:space="preserve">Share any personal, relevant stories.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950C7E"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4A5D54" w:rsidP="006E1A1B">
            <w:pPr>
              <w:rPr>
                <w:color w:val="000000" w:themeColor="text1"/>
              </w:rPr>
            </w:pPr>
            <w:r w:rsidRPr="009E779A">
              <w:rPr>
                <w:color w:val="000000" w:themeColor="text1"/>
              </w:rPr>
              <w:t xml:space="preserve">Should you share your </w:t>
            </w:r>
            <w:r w:rsidR="008B7B9C" w:rsidRPr="009E779A">
              <w:rPr>
                <w:color w:val="000000" w:themeColor="text1"/>
              </w:rPr>
              <w:t>team’s</w:t>
            </w:r>
            <w:r w:rsidRPr="009E779A">
              <w:rPr>
                <w:color w:val="000000" w:themeColor="text1"/>
              </w:rPr>
              <w:t xml:space="preserve"> success with other members of the company?</w:t>
            </w:r>
          </w:p>
        </w:tc>
      </w:tr>
    </w:tbl>
    <w:p w:rsidR="00566B24" w:rsidRPr="009E779A" w:rsidRDefault="00566B24" w:rsidP="00566B24">
      <w:pPr>
        <w:spacing w:after="0" w:line="240" w:lineRule="auto"/>
      </w:pPr>
    </w:p>
    <w:p w:rsidR="00566B24" w:rsidRPr="009E779A" w:rsidRDefault="001C35C9" w:rsidP="00AD4679">
      <w:pPr>
        <w:pStyle w:val="Heading2"/>
      </w:pPr>
      <w:bookmarkStart w:id="85" w:name="_Toc407102235"/>
      <w:r w:rsidRPr="009E779A">
        <w:t>Don't Delay in Responding</w:t>
      </w:r>
      <w:bookmarkEnd w:id="85"/>
    </w:p>
    <w:p w:rsidR="00CC07AB" w:rsidRDefault="001D55C5" w:rsidP="000459DD">
      <w:pPr>
        <w:rPr>
          <w:rFonts w:asciiTheme="minorHAnsi" w:hAnsiTheme="minorHAnsi"/>
        </w:rPr>
      </w:pPr>
      <w:r w:rsidRPr="009E779A">
        <w:rPr>
          <w:rFonts w:asciiTheme="minorHAnsi" w:hAnsiTheme="minorHAnsi"/>
          <w:lang w:bidi="ar-SA"/>
        </w:rPr>
        <w:drawing>
          <wp:anchor distT="0" distB="0" distL="114300" distR="114300" simplePos="0" relativeHeight="251735040" behindDoc="0" locked="0" layoutInCell="1" allowOverlap="1" wp14:anchorId="67D59F58" wp14:editId="094EDC66">
            <wp:simplePos x="0" y="0"/>
            <wp:positionH relativeFrom="column">
              <wp:posOffset>0</wp:posOffset>
            </wp:positionH>
            <wp:positionV relativeFrom="paragraph">
              <wp:posOffset>83185</wp:posOffset>
            </wp:positionV>
            <wp:extent cx="1013460" cy="906780"/>
            <wp:effectExtent l="0" t="0" r="0" b="7620"/>
            <wp:wrapSquare wrapText="bothSides"/>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MP900227778[1].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013460" cy="906780"/>
                    </a:xfrm>
                    <a:prstGeom prst="rect">
                      <a:avLst/>
                    </a:prstGeom>
                  </pic:spPr>
                </pic:pic>
              </a:graphicData>
            </a:graphic>
          </wp:anchor>
        </w:drawing>
      </w:r>
      <w:r w:rsidR="004A5D54" w:rsidRPr="009E779A">
        <w:rPr>
          <w:rFonts w:asciiTheme="minorHAnsi" w:hAnsiTheme="minorHAnsi"/>
        </w:rPr>
        <w:t>As a virtual high performance team</w:t>
      </w:r>
      <w:r w:rsidR="005A4CD2" w:rsidRPr="009E779A">
        <w:rPr>
          <w:rFonts w:asciiTheme="minorHAnsi" w:hAnsiTheme="minorHAnsi"/>
        </w:rPr>
        <w:t>,</w:t>
      </w:r>
      <w:r w:rsidR="004A5D54" w:rsidRPr="009E779A">
        <w:rPr>
          <w:rFonts w:asciiTheme="minorHAnsi" w:hAnsiTheme="minorHAnsi"/>
        </w:rPr>
        <w:t xml:space="preserve"> there are times we don’t realize that we are failing in communicating with your team members.</w:t>
      </w:r>
      <w:r w:rsidR="009E779A" w:rsidRPr="009E779A">
        <w:rPr>
          <w:rFonts w:asciiTheme="minorHAnsi" w:hAnsiTheme="minorHAnsi"/>
        </w:rPr>
        <w:t xml:space="preserve"> </w:t>
      </w:r>
      <w:r w:rsidR="004A5D54" w:rsidRPr="009E779A">
        <w:rPr>
          <w:rFonts w:asciiTheme="minorHAnsi" w:hAnsiTheme="minorHAnsi"/>
        </w:rPr>
        <w:t>Sometimes when a team member communicates</w:t>
      </w:r>
      <w:r w:rsidR="005A4CD2" w:rsidRPr="009E779A">
        <w:rPr>
          <w:rFonts w:asciiTheme="minorHAnsi" w:hAnsiTheme="minorHAnsi"/>
        </w:rPr>
        <w:t>,</w:t>
      </w:r>
      <w:r w:rsidR="004A5D54" w:rsidRPr="009E779A">
        <w:rPr>
          <w:rFonts w:asciiTheme="minorHAnsi" w:hAnsiTheme="minorHAnsi"/>
        </w:rPr>
        <w:t xml:space="preserve"> you may want to get back with them at a later time.</w:t>
      </w:r>
      <w:r w:rsidR="009E779A" w:rsidRPr="009E779A">
        <w:rPr>
          <w:rFonts w:asciiTheme="minorHAnsi" w:hAnsiTheme="minorHAnsi"/>
        </w:rPr>
        <w:t xml:space="preserve"> </w:t>
      </w:r>
      <w:r w:rsidR="005A4CD2" w:rsidRPr="009E779A">
        <w:rPr>
          <w:rFonts w:asciiTheme="minorHAnsi" w:hAnsiTheme="minorHAnsi"/>
        </w:rPr>
        <w:t>The delay of</w:t>
      </w:r>
      <w:r w:rsidR="004A5D54" w:rsidRPr="009E779A">
        <w:rPr>
          <w:rFonts w:asciiTheme="minorHAnsi" w:hAnsiTheme="minorHAnsi"/>
        </w:rPr>
        <w:t xml:space="preserve"> return</w:t>
      </w:r>
      <w:r w:rsidR="005A4CD2" w:rsidRPr="009E779A">
        <w:rPr>
          <w:rFonts w:asciiTheme="minorHAnsi" w:hAnsiTheme="minorHAnsi"/>
        </w:rPr>
        <w:t>ing</w:t>
      </w:r>
      <w:r w:rsidR="004A5D54" w:rsidRPr="009E779A">
        <w:rPr>
          <w:rFonts w:asciiTheme="minorHAnsi" w:hAnsiTheme="minorHAnsi"/>
        </w:rPr>
        <w:t xml:space="preserve"> emails and phone calls is a big don’t in communicating with your team.</w:t>
      </w:r>
      <w:r w:rsidR="009E779A" w:rsidRPr="009E779A">
        <w:rPr>
          <w:rFonts w:asciiTheme="minorHAnsi" w:hAnsiTheme="minorHAnsi"/>
        </w:rPr>
        <w:t xml:space="preserve"> </w:t>
      </w:r>
      <w:r w:rsidR="004A5D54" w:rsidRPr="009E779A">
        <w:rPr>
          <w:rFonts w:asciiTheme="minorHAnsi" w:hAnsiTheme="minorHAnsi"/>
        </w:rPr>
        <w:t>Delaying communication makes a team member feel like their comments, or concerns are not important and that they are not important.</w:t>
      </w:r>
      <w:r w:rsidR="009E779A" w:rsidRPr="009E779A">
        <w:rPr>
          <w:rFonts w:asciiTheme="minorHAnsi" w:hAnsiTheme="minorHAnsi"/>
        </w:rPr>
        <w:t xml:space="preserve"> </w:t>
      </w:r>
      <w:r w:rsidR="004A5D54" w:rsidRPr="009E779A">
        <w:rPr>
          <w:rFonts w:asciiTheme="minorHAnsi" w:hAnsiTheme="minorHAnsi"/>
        </w:rPr>
        <w:t xml:space="preserve">No one expects a manager to stop what they are doing and </w:t>
      </w:r>
      <w:r w:rsidR="003A5138" w:rsidRPr="009E779A">
        <w:rPr>
          <w:rFonts w:asciiTheme="minorHAnsi" w:hAnsiTheme="minorHAnsi"/>
        </w:rPr>
        <w:t>instantly reply</w:t>
      </w:r>
      <w:r w:rsidR="004A5D54" w:rsidRPr="009E779A">
        <w:rPr>
          <w:rFonts w:asciiTheme="minorHAnsi" w:hAnsiTheme="minorHAnsi"/>
        </w:rPr>
        <w:t xml:space="preserve"> to a phone call or email, but it should be returned in a timely manner.</w:t>
      </w:r>
      <w:r w:rsidR="009E779A" w:rsidRPr="009E779A">
        <w:rPr>
          <w:rFonts w:asciiTheme="minorHAnsi" w:hAnsiTheme="minorHAnsi"/>
        </w:rPr>
        <w:t xml:space="preserve"> </w:t>
      </w:r>
    </w:p>
    <w:p w:rsidR="00437577" w:rsidRPr="009E779A" w:rsidRDefault="00437577" w:rsidP="000459DD">
      <w:pPr>
        <w:rPr>
          <w:rFonts w:asciiTheme="minorHAnsi" w:hAnsiTheme="minorHAnsi"/>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9D1DEA" w:rsidP="00CC07AB">
            <w:pPr>
              <w:rPr>
                <w:b/>
                <w:bCs/>
                <w:color w:val="000000" w:themeColor="text1"/>
              </w:rPr>
            </w:pPr>
            <w:r w:rsidRPr="009E779A">
              <w:rPr>
                <w:b/>
                <w:bCs/>
                <w:color w:val="000000" w:themeColor="text1"/>
              </w:rPr>
              <w:t>Estimat</w:t>
            </w:r>
            <w:r w:rsidR="00CC07AB" w:rsidRPr="009E779A">
              <w:rPr>
                <w:b/>
                <w:bCs/>
                <w:color w:val="000000" w:themeColor="text1"/>
              </w:rPr>
              <w:t xml:space="preserve">ed Time </w:t>
            </w:r>
          </w:p>
        </w:tc>
        <w:tc>
          <w:tcPr>
            <w:tcW w:w="7128" w:type="dxa"/>
            <w:tcBorders>
              <w:bottom w:val="single" w:sz="4" w:space="0" w:color="1F497D"/>
            </w:tcBorders>
            <w:vAlign w:val="center"/>
          </w:tcPr>
          <w:p w:rsidR="00CC07AB" w:rsidRPr="009E779A" w:rsidRDefault="009A513C" w:rsidP="00CC07AB">
            <w:pPr>
              <w:rPr>
                <w:b/>
                <w:bCs/>
                <w:color w:val="000000" w:themeColor="text1"/>
              </w:rPr>
            </w:pPr>
            <w:r w:rsidRPr="009E779A">
              <w:rPr>
                <w:b/>
                <w:bCs/>
                <w:color w:val="000000" w:themeColor="text1"/>
              </w:rPr>
              <w:t>8</w:t>
            </w:r>
            <w:r w:rsidR="00566B24"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8B7B9C" w:rsidP="00E96684">
            <w:pPr>
              <w:rPr>
                <w:color w:val="000000" w:themeColor="text1"/>
              </w:rPr>
            </w:pPr>
            <w:r w:rsidRPr="009E779A">
              <w:rPr>
                <w:color w:val="000000" w:themeColor="text1"/>
              </w:rPr>
              <w:t>Responding to communication</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8B7B9C" w:rsidP="00E96684">
            <w:pPr>
              <w:rPr>
                <w:color w:val="000000" w:themeColor="text1"/>
              </w:rPr>
            </w:pPr>
            <w:r w:rsidRPr="009E779A">
              <w:rPr>
                <w:color w:val="000000" w:themeColor="text1"/>
              </w:rPr>
              <w:t>Responding to communication</w:t>
            </w:r>
          </w:p>
          <w:p w:rsidR="008B7B9C" w:rsidRPr="009E779A" w:rsidRDefault="008B7B9C" w:rsidP="00E96684">
            <w:pPr>
              <w:rPr>
                <w:color w:val="000000" w:themeColor="text1"/>
              </w:rPr>
            </w:pPr>
            <w:r w:rsidRPr="009E779A">
              <w:rPr>
                <w:color w:val="000000" w:themeColor="text1"/>
              </w:rPr>
              <w:t xml:space="preserve">Understand the importance of responding to your team member’s communication in a timely manner.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E96684" w:rsidP="002B6A05">
            <w:pPr>
              <w:rPr>
                <w:b/>
                <w:bCs/>
                <w:color w:val="000000" w:themeColor="text1"/>
              </w:rPr>
            </w:pPr>
            <w:r w:rsidRPr="009E779A">
              <w:rPr>
                <w:b/>
                <w:bCs/>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745358"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3A5138" w:rsidP="00CC07AB">
            <w:pPr>
              <w:rPr>
                <w:color w:val="000000" w:themeColor="text1"/>
              </w:rPr>
            </w:pPr>
            <w:r w:rsidRPr="009E779A">
              <w:rPr>
                <w:color w:val="000000" w:themeColor="text1"/>
              </w:rPr>
              <w:t>Discuss the topic as a group. I</w:t>
            </w:r>
            <w:r w:rsidR="008B7B9C" w:rsidRPr="009E779A">
              <w:rPr>
                <w:color w:val="000000" w:themeColor="text1"/>
              </w:rPr>
              <w:t>f applicable</w:t>
            </w:r>
            <w:r w:rsidRPr="009E779A">
              <w:rPr>
                <w:color w:val="000000" w:themeColor="text1"/>
              </w:rPr>
              <w:t>,</w:t>
            </w:r>
            <w:r w:rsidR="008B7B9C" w:rsidRPr="009E779A">
              <w:rPr>
                <w:color w:val="000000" w:themeColor="text1"/>
              </w:rPr>
              <w:t xml:space="preserve"> share stories of a time when your supervisor has delayed in communicating with you.</w:t>
            </w:r>
            <w:r w:rsidR="009E779A" w:rsidRPr="009E779A">
              <w:rPr>
                <w:color w:val="000000" w:themeColor="text1"/>
              </w:rPr>
              <w:t xml:space="preserve"> </w:t>
            </w:r>
            <w:r w:rsidR="008B7B9C" w:rsidRPr="009E779A">
              <w:rPr>
                <w:color w:val="000000" w:themeColor="text1"/>
              </w:rPr>
              <w:t>How did it make you feel?</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745358"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745358"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8B7B9C" w:rsidP="00E96684">
            <w:pPr>
              <w:rPr>
                <w:color w:val="000000" w:themeColor="text1"/>
              </w:rPr>
            </w:pPr>
            <w:r w:rsidRPr="009E779A">
              <w:rPr>
                <w:color w:val="000000" w:themeColor="text1"/>
              </w:rPr>
              <w:t>Can you fail at communicating with your team without realizing it?</w:t>
            </w:r>
          </w:p>
        </w:tc>
      </w:tr>
    </w:tbl>
    <w:p w:rsidR="001D55C5" w:rsidRPr="009E779A" w:rsidRDefault="001D55C5" w:rsidP="009E779A"/>
    <w:p w:rsidR="00CC07AB" w:rsidRPr="009E779A" w:rsidRDefault="001C35C9" w:rsidP="00CC07AB">
      <w:pPr>
        <w:pStyle w:val="Heading2"/>
      </w:pPr>
      <w:bookmarkStart w:id="86" w:name="_Toc407102236"/>
      <w:r w:rsidRPr="009E779A">
        <w:lastRenderedPageBreak/>
        <w:t>Don’t Assign Vague Responsibilities</w:t>
      </w:r>
      <w:bookmarkEnd w:id="86"/>
      <w:r w:rsidRPr="009E779A">
        <w:t xml:space="preserve"> </w:t>
      </w:r>
    </w:p>
    <w:p w:rsidR="00CC07AB" w:rsidRDefault="001D55C5" w:rsidP="008E3BEC">
      <w:r w:rsidRPr="009E779A">
        <w:rPr>
          <w:lang w:bidi="ar-SA"/>
        </w:rPr>
        <w:drawing>
          <wp:anchor distT="0" distB="0" distL="114300" distR="114300" simplePos="0" relativeHeight="251736064" behindDoc="0" locked="0" layoutInCell="1" allowOverlap="1" wp14:anchorId="3169D7F9" wp14:editId="448F37A9">
            <wp:simplePos x="0" y="0"/>
            <wp:positionH relativeFrom="column">
              <wp:posOffset>0</wp:posOffset>
            </wp:positionH>
            <wp:positionV relativeFrom="paragraph">
              <wp:posOffset>37465</wp:posOffset>
            </wp:positionV>
            <wp:extent cx="944880" cy="868680"/>
            <wp:effectExtent l="0" t="0" r="7620" b="7620"/>
            <wp:wrapSquare wrapText="bothSides"/>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MP900449117[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944880" cy="868680"/>
                    </a:xfrm>
                    <a:prstGeom prst="rect">
                      <a:avLst/>
                    </a:prstGeom>
                  </pic:spPr>
                </pic:pic>
              </a:graphicData>
            </a:graphic>
          </wp:anchor>
        </w:drawing>
      </w:r>
      <w:r w:rsidR="008B7B9C" w:rsidRPr="009E779A">
        <w:t>When assigning responsibilities</w:t>
      </w:r>
      <w:r w:rsidR="003A5138" w:rsidRPr="009E779A">
        <w:t>,</w:t>
      </w:r>
      <w:r w:rsidR="008B7B9C" w:rsidRPr="009E779A">
        <w:t xml:space="preserve"> you want to be as clear as possible.</w:t>
      </w:r>
      <w:r w:rsidR="009E779A" w:rsidRPr="009E779A">
        <w:t xml:space="preserve"> </w:t>
      </w:r>
      <w:r w:rsidR="008B7B9C" w:rsidRPr="009E779A">
        <w:t>Assigning vague responsibilities is</w:t>
      </w:r>
      <w:r w:rsidR="003A5138" w:rsidRPr="009E779A">
        <w:t xml:space="preserve"> the</w:t>
      </w:r>
      <w:r w:rsidR="008B7B9C" w:rsidRPr="009E779A">
        <w:t xml:space="preserve"> easiest way to create chaos among the team. When team members are unclear about their responsibilities they become discontent and disgruntled.</w:t>
      </w:r>
      <w:r w:rsidR="009E779A" w:rsidRPr="009E779A">
        <w:t xml:space="preserve"> </w:t>
      </w:r>
      <w:r w:rsidR="008B7B9C" w:rsidRPr="009E779A">
        <w:t>Specific direction is how you get your team on track to the road of success. If possible</w:t>
      </w:r>
      <w:r w:rsidR="003A5138" w:rsidRPr="009E779A">
        <w:t>,</w:t>
      </w:r>
      <w:r w:rsidR="008B7B9C" w:rsidRPr="009E779A">
        <w:t xml:space="preserve"> responsibilities are best presented in written form for the team member to reflect on later if</w:t>
      </w:r>
      <w:r w:rsidR="003A5138" w:rsidRPr="009E779A">
        <w:t xml:space="preserve"> he/she has questions</w:t>
      </w:r>
      <w:r w:rsidR="008B7B9C" w:rsidRPr="009E779A">
        <w:t>.</w:t>
      </w:r>
      <w:r w:rsidR="009E779A" w:rsidRPr="009E779A">
        <w:t xml:space="preserve"> </w:t>
      </w:r>
    </w:p>
    <w:p w:rsidR="00437577" w:rsidRPr="009E779A" w:rsidRDefault="00437577" w:rsidP="008E3BE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9A513C" w:rsidP="00CC07AB">
            <w:pPr>
              <w:rPr>
                <w:b/>
                <w:bCs/>
                <w:color w:val="000000" w:themeColor="text1"/>
              </w:rPr>
            </w:pPr>
            <w:r w:rsidRPr="009E779A">
              <w:rPr>
                <w:b/>
                <w:bCs/>
                <w:color w:val="000000" w:themeColor="text1"/>
              </w:rPr>
              <w:t>8</w:t>
            </w:r>
            <w:r w:rsidR="00CD7FF6"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AE6EB0" w:rsidP="007163E8">
            <w:pPr>
              <w:rPr>
                <w:color w:val="000000" w:themeColor="text1"/>
              </w:rPr>
            </w:pPr>
            <w:r w:rsidRPr="009E779A">
              <w:rPr>
                <w:color w:val="000000" w:themeColor="text1"/>
              </w:rPr>
              <w:t>Unclear assignments</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AE6EB0" w:rsidP="00B41DF6">
            <w:pPr>
              <w:rPr>
                <w:color w:val="000000" w:themeColor="text1"/>
              </w:rPr>
            </w:pPr>
            <w:r w:rsidRPr="009E779A">
              <w:rPr>
                <w:color w:val="000000" w:themeColor="text1"/>
              </w:rPr>
              <w:t>Unclear assignments</w:t>
            </w:r>
          </w:p>
          <w:p w:rsidR="00AE6EB0" w:rsidRPr="009E779A" w:rsidRDefault="00AE6EB0" w:rsidP="00B41DF6">
            <w:pPr>
              <w:rPr>
                <w:color w:val="000000" w:themeColor="text1"/>
              </w:rPr>
            </w:pPr>
            <w:r w:rsidRPr="009E779A">
              <w:rPr>
                <w:color w:val="000000" w:themeColor="text1"/>
              </w:rPr>
              <w:t>Understand the importance of assigning specific responsibilities.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AE6EB0" w:rsidP="00554589">
            <w:pPr>
              <w:rPr>
                <w:b/>
                <w:bCs/>
                <w:color w:val="000000" w:themeColor="text1"/>
              </w:rPr>
            </w:pPr>
            <w:r w:rsidRPr="009E779A">
              <w:rPr>
                <w:b/>
                <w:bCs/>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554589" w:rsidP="00CC07AB">
            <w:pPr>
              <w:rPr>
                <w:color w:val="000000" w:themeColor="text1"/>
              </w:rPr>
            </w:pPr>
            <w:r w:rsidRPr="009E779A">
              <w:rPr>
                <w:color w:val="000000" w:themeColor="text1"/>
              </w:rPr>
              <w:t>None</w:t>
            </w:r>
            <w:r w:rsidR="002110AC" w:rsidRPr="009E779A">
              <w:rPr>
                <w:color w:val="000000" w:themeColor="text1"/>
              </w:rPr>
              <w:t xml:space="preserve"> </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AE6EB0" w:rsidP="00CC07AB">
            <w:pPr>
              <w:rPr>
                <w:color w:val="000000" w:themeColor="text1"/>
              </w:rPr>
            </w:pPr>
            <w:r w:rsidRPr="009E779A">
              <w:rPr>
                <w:color w:val="000000" w:themeColor="text1"/>
              </w:rPr>
              <w:t>Discuss the importance of assigning specific responsibilities as a group.</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1544A8"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1544A8"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AE6EB0" w:rsidP="00554589">
            <w:pPr>
              <w:rPr>
                <w:color w:val="000000" w:themeColor="text1"/>
              </w:rPr>
            </w:pPr>
            <w:r w:rsidRPr="009E779A">
              <w:rPr>
                <w:color w:val="000000" w:themeColor="text1"/>
              </w:rPr>
              <w:t>When available</w:t>
            </w:r>
            <w:r w:rsidR="003A5138" w:rsidRPr="009E779A">
              <w:rPr>
                <w:color w:val="000000" w:themeColor="text1"/>
              </w:rPr>
              <w:t>,</w:t>
            </w:r>
            <w:r w:rsidRPr="009E779A">
              <w:rPr>
                <w:color w:val="000000" w:themeColor="text1"/>
              </w:rPr>
              <w:t xml:space="preserve"> responsibilities should be presented in what form?</w:t>
            </w:r>
          </w:p>
        </w:tc>
      </w:tr>
    </w:tbl>
    <w:p w:rsidR="00437577" w:rsidRDefault="00437577" w:rsidP="00437577"/>
    <w:p w:rsidR="00023729" w:rsidRPr="009E779A" w:rsidRDefault="001C35C9" w:rsidP="00023729">
      <w:pPr>
        <w:pStyle w:val="Heading2"/>
      </w:pPr>
      <w:bookmarkStart w:id="87" w:name="_Toc407102237"/>
      <w:r w:rsidRPr="009E779A">
        <w:t>Don’t Lead as a Dictator</w:t>
      </w:r>
      <w:bookmarkEnd w:id="87"/>
    </w:p>
    <w:p w:rsidR="00CC07AB" w:rsidRDefault="001D55C5" w:rsidP="00C55810">
      <w:r w:rsidRPr="009E779A">
        <w:rPr>
          <w:lang w:bidi="ar-SA"/>
        </w:rPr>
        <w:drawing>
          <wp:anchor distT="0" distB="0" distL="114300" distR="114300" simplePos="0" relativeHeight="251737088" behindDoc="0" locked="0" layoutInCell="1" allowOverlap="1" wp14:anchorId="45571DD2" wp14:editId="3A1FC972">
            <wp:simplePos x="0" y="0"/>
            <wp:positionH relativeFrom="column">
              <wp:posOffset>0</wp:posOffset>
            </wp:positionH>
            <wp:positionV relativeFrom="paragraph">
              <wp:posOffset>130175</wp:posOffset>
            </wp:positionV>
            <wp:extent cx="1059180" cy="998220"/>
            <wp:effectExtent l="0" t="0" r="7620" b="0"/>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MP900382685[1].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059180" cy="998220"/>
                    </a:xfrm>
                    <a:prstGeom prst="rect">
                      <a:avLst/>
                    </a:prstGeom>
                  </pic:spPr>
                </pic:pic>
              </a:graphicData>
            </a:graphic>
          </wp:anchor>
        </w:drawing>
      </w:r>
      <w:r w:rsidR="00AE6EB0" w:rsidRPr="009E779A">
        <w:t>A high performance team is composed of highly motivated, and qualified individuals.</w:t>
      </w:r>
      <w:r w:rsidR="009E779A" w:rsidRPr="009E779A">
        <w:t xml:space="preserve"> </w:t>
      </w:r>
      <w:r w:rsidR="00AE6EB0" w:rsidRPr="009E779A">
        <w:t>They want to complete the goals they are assigned in an efficient manner</w:t>
      </w:r>
      <w:r w:rsidR="003A5138" w:rsidRPr="009E779A">
        <w:t>,</w:t>
      </w:r>
      <w:r w:rsidR="00AE6EB0" w:rsidRPr="009E779A">
        <w:t xml:space="preserve"> while maintaining high quality.</w:t>
      </w:r>
      <w:r w:rsidR="009E779A" w:rsidRPr="009E779A">
        <w:t xml:space="preserve"> </w:t>
      </w:r>
      <w:r w:rsidR="00AE6EB0" w:rsidRPr="009E779A">
        <w:t>These people are the best of the best, so give them some wiggle room. Not every decisio</w:t>
      </w:r>
      <w:r w:rsidR="003A5138" w:rsidRPr="009E779A">
        <w:t xml:space="preserve">n can be made by team consensus, </w:t>
      </w:r>
      <w:r w:rsidR="00AE6EB0" w:rsidRPr="009E779A">
        <w:t>but a lot of them can.</w:t>
      </w:r>
      <w:r w:rsidR="009E779A" w:rsidRPr="009E779A">
        <w:t xml:space="preserve"> </w:t>
      </w:r>
      <w:r w:rsidR="00AE6EB0" w:rsidRPr="009E779A">
        <w:t>As a manager</w:t>
      </w:r>
      <w:r w:rsidR="003A5138" w:rsidRPr="009E779A">
        <w:t>,</w:t>
      </w:r>
      <w:r w:rsidR="00AE6EB0" w:rsidRPr="009E779A">
        <w:t xml:space="preserve"> you have to be able to decide when it is appropriate to let go of the reigns some.</w:t>
      </w:r>
      <w:r w:rsidR="009E779A" w:rsidRPr="009E779A">
        <w:t xml:space="preserve"> </w:t>
      </w:r>
      <w:r w:rsidR="00AE6EB0" w:rsidRPr="009E779A">
        <w:t>Team members need a voice to help them feel like they are important and really a</w:t>
      </w:r>
      <w:r w:rsidR="003A5138" w:rsidRPr="009E779A">
        <w:t xml:space="preserve"> </w:t>
      </w:r>
      <w:r w:rsidR="00AE6EB0" w:rsidRPr="009E779A">
        <w:t>part of the team.</w:t>
      </w:r>
      <w:r w:rsidR="009E779A" w:rsidRPr="009E779A">
        <w:t xml:space="preserve"> </w:t>
      </w:r>
    </w:p>
    <w:p w:rsidR="00437577" w:rsidRPr="009E779A" w:rsidRDefault="00437577" w:rsidP="00C5581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9A513C" w:rsidP="00CC07AB">
            <w:pPr>
              <w:rPr>
                <w:b/>
                <w:bCs/>
                <w:color w:val="000000" w:themeColor="text1"/>
              </w:rPr>
            </w:pPr>
            <w:r w:rsidRPr="009E779A">
              <w:rPr>
                <w:b/>
                <w:bCs/>
                <w:color w:val="000000" w:themeColor="text1"/>
              </w:rPr>
              <w:t>8</w:t>
            </w:r>
            <w:r w:rsidR="007908C2"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Topic Objective</w:t>
            </w:r>
          </w:p>
        </w:tc>
        <w:tc>
          <w:tcPr>
            <w:tcW w:w="7128" w:type="dxa"/>
            <w:shd w:val="clear" w:color="auto" w:fill="D9D9D9" w:themeFill="background1" w:themeFillShade="D9"/>
            <w:vAlign w:val="center"/>
          </w:tcPr>
          <w:p w:rsidR="00CC07AB" w:rsidRPr="009E779A" w:rsidRDefault="00AE6EB0" w:rsidP="00D63092">
            <w:pPr>
              <w:rPr>
                <w:color w:val="000000" w:themeColor="text1"/>
              </w:rPr>
            </w:pPr>
            <w:r w:rsidRPr="009E779A">
              <w:rPr>
                <w:color w:val="000000" w:themeColor="text1"/>
              </w:rPr>
              <w:t>Follow the leader</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AE6EB0" w:rsidP="00D63092">
            <w:pPr>
              <w:rPr>
                <w:color w:val="000000" w:themeColor="text1"/>
              </w:rPr>
            </w:pPr>
            <w:r w:rsidRPr="009E779A">
              <w:rPr>
                <w:color w:val="000000" w:themeColor="text1"/>
              </w:rPr>
              <w:t>Follow the leader</w:t>
            </w:r>
          </w:p>
          <w:p w:rsidR="00AE6EB0" w:rsidRPr="009E779A" w:rsidRDefault="00AE6EB0" w:rsidP="00D63092">
            <w:pPr>
              <w:rPr>
                <w:color w:val="000000" w:themeColor="text1"/>
              </w:rPr>
            </w:pPr>
            <w:r w:rsidRPr="009E779A">
              <w:rPr>
                <w:color w:val="000000" w:themeColor="text1"/>
              </w:rPr>
              <w:t>Learn why dictatorship is not effective leadership.</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D63092" w:rsidP="00CC07AB">
            <w:pPr>
              <w:rPr>
                <w:b/>
                <w:color w:val="000000" w:themeColor="text1"/>
              </w:rPr>
            </w:pPr>
            <w:r w:rsidRPr="009E779A">
              <w:rPr>
                <w:b/>
                <w:color w:val="000000" w:themeColor="text1"/>
              </w:rPr>
              <w:t>Flipchart/board and marker</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2B6CA0"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Recommended Activity</w:t>
            </w:r>
          </w:p>
        </w:tc>
        <w:tc>
          <w:tcPr>
            <w:tcW w:w="7128" w:type="dxa"/>
            <w:shd w:val="clear" w:color="auto" w:fill="D9D9D9" w:themeFill="background1" w:themeFillShade="D9"/>
            <w:vAlign w:val="center"/>
          </w:tcPr>
          <w:p w:rsidR="00CC07AB" w:rsidRPr="009E779A" w:rsidRDefault="00AE6EB0" w:rsidP="00D63092">
            <w:pPr>
              <w:rPr>
                <w:color w:val="000000" w:themeColor="text1"/>
              </w:rPr>
            </w:pPr>
            <w:r w:rsidRPr="009E779A">
              <w:rPr>
                <w:color w:val="000000" w:themeColor="text1"/>
              </w:rPr>
              <w:t>Discuss as a group a time when you have had a boss that was a dictator, how did you feel as their employee?</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9C691F" w:rsidP="00CC07AB">
            <w:pPr>
              <w:rPr>
                <w:color w:val="000000" w:themeColor="text1"/>
              </w:rPr>
            </w:pPr>
            <w:r w:rsidRPr="009E779A">
              <w:rPr>
                <w:color w:val="000000" w:themeColor="text1"/>
              </w:rPr>
              <w:t>Share any personal, relevant stories.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9C691F"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AE6EB0" w:rsidP="00D63092">
            <w:pPr>
              <w:rPr>
                <w:color w:val="000000" w:themeColor="text1"/>
              </w:rPr>
            </w:pPr>
            <w:r w:rsidRPr="009E779A">
              <w:rPr>
                <w:color w:val="000000" w:themeColor="text1"/>
              </w:rPr>
              <w:t>A good manager knows when to ___________.</w:t>
            </w:r>
          </w:p>
        </w:tc>
      </w:tr>
    </w:tbl>
    <w:p w:rsidR="00CC07AB" w:rsidRPr="009E779A" w:rsidRDefault="00CC07AB" w:rsidP="00CC07AB"/>
    <w:p w:rsidR="00CC07AB" w:rsidRPr="009E779A" w:rsidRDefault="00CC07AB" w:rsidP="00CC07AB">
      <w:pPr>
        <w:pStyle w:val="Heading2"/>
      </w:pPr>
      <w:bookmarkStart w:id="88" w:name="_Toc407102238"/>
      <w:r w:rsidRPr="009E779A">
        <w:t>Case Study</w:t>
      </w:r>
      <w:bookmarkEnd w:id="88"/>
    </w:p>
    <w:p w:rsidR="00CC07AB" w:rsidRPr="009E779A" w:rsidRDefault="00751B06" w:rsidP="00CC07AB">
      <w:r w:rsidRPr="009E779A">
        <w:rPr>
          <w:lang w:bidi="ar-SA"/>
        </w:rPr>
        <w:drawing>
          <wp:anchor distT="0" distB="0" distL="114300" distR="114300" simplePos="0" relativeHeight="251738112" behindDoc="0" locked="0" layoutInCell="1" allowOverlap="1" wp14:anchorId="707FF12E" wp14:editId="77545896">
            <wp:simplePos x="0" y="0"/>
            <wp:positionH relativeFrom="column">
              <wp:posOffset>0</wp:posOffset>
            </wp:positionH>
            <wp:positionV relativeFrom="paragraph">
              <wp:posOffset>1270</wp:posOffset>
            </wp:positionV>
            <wp:extent cx="998220" cy="944880"/>
            <wp:effectExtent l="0" t="0" r="0" b="7620"/>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MP900400507[1].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998220" cy="944880"/>
                    </a:xfrm>
                    <a:prstGeom prst="rect">
                      <a:avLst/>
                    </a:prstGeom>
                  </pic:spPr>
                </pic:pic>
              </a:graphicData>
            </a:graphic>
          </wp:anchor>
        </w:drawing>
      </w:r>
      <w:r w:rsidR="00A73E76" w:rsidRPr="009E779A">
        <w:t>Kelly</w:t>
      </w:r>
      <w:r w:rsidR="00F12080" w:rsidRPr="009E779A">
        <w:t xml:space="preserve"> is a manager in a company that helps do research for law firms.</w:t>
      </w:r>
      <w:r w:rsidR="009E779A" w:rsidRPr="009E779A">
        <w:t xml:space="preserve"> </w:t>
      </w:r>
      <w:r w:rsidR="00F12080" w:rsidRPr="009E779A">
        <w:t>She has a great team that she supervises, and has been doing so for a year now.</w:t>
      </w:r>
      <w:r w:rsidR="009E779A" w:rsidRPr="009E779A">
        <w:t xml:space="preserve"> </w:t>
      </w:r>
      <w:r w:rsidR="00A73E76" w:rsidRPr="009E779A">
        <w:t>Peter</w:t>
      </w:r>
      <w:r w:rsidR="00F12080" w:rsidRPr="009E779A">
        <w:t xml:space="preserve"> is Kelly’s supervisor, and has noticed that her team’s progress has lessened since she took over as manager.</w:t>
      </w:r>
      <w:r w:rsidR="009E779A" w:rsidRPr="009E779A">
        <w:t xml:space="preserve"> </w:t>
      </w:r>
      <w:r w:rsidR="00F12080" w:rsidRPr="009E779A">
        <w:t>Prior to Kelly becoming manager, the team was the most productive research team in the company.</w:t>
      </w:r>
      <w:r w:rsidR="009E779A" w:rsidRPr="009E779A">
        <w:t xml:space="preserve"> </w:t>
      </w:r>
      <w:r w:rsidR="00F12080" w:rsidRPr="009E779A">
        <w:t>Currently</w:t>
      </w:r>
      <w:r w:rsidR="00303F18" w:rsidRPr="009E779A">
        <w:t>,</w:t>
      </w:r>
      <w:r w:rsidR="00F12080" w:rsidRPr="009E779A">
        <w:t xml:space="preserve"> they are producing half the amount of research as </w:t>
      </w:r>
      <w:r w:rsidR="009E779A" w:rsidRPr="009E779A">
        <w:t>before</w:t>
      </w:r>
      <w:r w:rsidR="00F12080" w:rsidRPr="009E779A">
        <w:t xml:space="preserve"> and the quality has suffered.</w:t>
      </w:r>
      <w:r w:rsidR="009E779A" w:rsidRPr="009E779A">
        <w:t xml:space="preserve"> </w:t>
      </w:r>
      <w:r w:rsidR="00F12080" w:rsidRPr="009E779A">
        <w:t>Peter asks some of t</w:t>
      </w:r>
      <w:r w:rsidR="00303F18" w:rsidRPr="009E779A">
        <w:t xml:space="preserve">he team members to give him </w:t>
      </w:r>
      <w:r w:rsidR="00F12080" w:rsidRPr="009E779A">
        <w:t>feedback on Kelly’s management style.</w:t>
      </w:r>
      <w:r w:rsidR="009E779A" w:rsidRPr="009E779A">
        <w:t xml:space="preserve"> </w:t>
      </w:r>
      <w:r w:rsidR="00F12080" w:rsidRPr="009E779A">
        <w:t>He wants to know why the team is not as productive as they have been in the past.</w:t>
      </w:r>
      <w:r w:rsidR="009E779A" w:rsidRPr="009E779A">
        <w:t xml:space="preserve"> </w:t>
      </w:r>
      <w:r w:rsidR="00F12080" w:rsidRPr="009E779A">
        <w:t>The team feels like Kelly does not appreciate their efforts.</w:t>
      </w:r>
      <w:r w:rsidR="009E779A" w:rsidRPr="009E779A">
        <w:t xml:space="preserve"> </w:t>
      </w:r>
      <w:r w:rsidR="00F12080" w:rsidRPr="009E779A">
        <w:t>They rarely hear about their accomplishments.</w:t>
      </w:r>
      <w:r w:rsidR="009E779A" w:rsidRPr="009E779A">
        <w:t xml:space="preserve"> </w:t>
      </w:r>
      <w:r w:rsidR="00F12080" w:rsidRPr="009E779A">
        <w:t>She gives them tasks without elaboration, and when they contact her to clarify</w:t>
      </w:r>
      <w:r w:rsidR="00303F18" w:rsidRPr="009E779A">
        <w:t>,</w:t>
      </w:r>
      <w:r w:rsidR="00F12080" w:rsidRPr="009E779A">
        <w:t xml:space="preserve"> it can </w:t>
      </w:r>
      <w:r w:rsidR="00303F18" w:rsidRPr="009E779A">
        <w:t>sometimes take weeks before they get a response.</w:t>
      </w:r>
      <w:r w:rsidR="00F12080" w:rsidRPr="009E779A">
        <w:t xml:space="preserve"> </w:t>
      </w:r>
    </w:p>
    <w:p w:rsidR="009E779A" w:rsidRPr="009E779A" w:rsidRDefault="009E779A"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 xml:space="preserve">Estimated Time </w:t>
            </w:r>
          </w:p>
        </w:tc>
        <w:tc>
          <w:tcPr>
            <w:tcW w:w="7128" w:type="dxa"/>
            <w:tcBorders>
              <w:bottom w:val="single" w:sz="4" w:space="0" w:color="1F497D"/>
            </w:tcBorders>
            <w:vAlign w:val="center"/>
          </w:tcPr>
          <w:p w:rsidR="00CC07AB" w:rsidRPr="009E779A" w:rsidRDefault="00CF16C6" w:rsidP="00CC07AB">
            <w:pPr>
              <w:rPr>
                <w:b/>
                <w:bCs/>
                <w:color w:val="000000" w:themeColor="text1"/>
              </w:rPr>
            </w:pPr>
            <w:r w:rsidRPr="009E779A">
              <w:rPr>
                <w:b/>
                <w:bCs/>
                <w:color w:val="000000" w:themeColor="text1"/>
              </w:rPr>
              <w:t>5</w:t>
            </w:r>
            <w:r w:rsidR="001A1D6E" w:rsidRPr="009E779A">
              <w:rPr>
                <w:b/>
                <w:bCs/>
                <w:color w:val="000000" w:themeColor="text1"/>
              </w:rPr>
              <w:t xml:space="preserve"> minutes</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Topic Objective</w:t>
            </w:r>
          </w:p>
        </w:tc>
        <w:tc>
          <w:tcPr>
            <w:tcW w:w="7128" w:type="dxa"/>
            <w:shd w:val="clear" w:color="auto" w:fill="D9D9D9" w:themeFill="background1" w:themeFillShade="D9"/>
            <w:vAlign w:val="center"/>
          </w:tcPr>
          <w:p w:rsidR="00CC07AB" w:rsidRPr="009E779A" w:rsidRDefault="00F12080" w:rsidP="001F1452">
            <w:pPr>
              <w:rPr>
                <w:color w:val="000000" w:themeColor="text1"/>
              </w:rPr>
            </w:pPr>
            <w:r w:rsidRPr="009E779A">
              <w:rPr>
                <w:color w:val="000000" w:themeColor="text1"/>
              </w:rPr>
              <w:t>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Topic Summary</w:t>
            </w:r>
          </w:p>
        </w:tc>
        <w:tc>
          <w:tcPr>
            <w:tcW w:w="7128" w:type="dxa"/>
            <w:tcBorders>
              <w:bottom w:val="single" w:sz="4" w:space="0" w:color="1F497D"/>
            </w:tcBorders>
            <w:vAlign w:val="center"/>
          </w:tcPr>
          <w:p w:rsidR="00CC07AB" w:rsidRPr="009E779A" w:rsidRDefault="00F12080" w:rsidP="006E762E">
            <w:pPr>
              <w:rPr>
                <w:color w:val="000000" w:themeColor="text1"/>
              </w:rPr>
            </w:pPr>
            <w:r w:rsidRPr="009E779A">
              <w:rPr>
                <w:color w:val="000000" w:themeColor="text1"/>
              </w:rPr>
              <w:t>Case Study</w:t>
            </w:r>
          </w:p>
          <w:p w:rsidR="00F12080" w:rsidRPr="009E779A" w:rsidRDefault="00F12080" w:rsidP="006E762E">
            <w:pPr>
              <w:rPr>
                <w:color w:val="000000" w:themeColor="text1"/>
              </w:rPr>
            </w:pPr>
            <w:r w:rsidRPr="009E779A">
              <w:rPr>
                <w:color w:val="000000" w:themeColor="text1"/>
              </w:rPr>
              <w:t>Outline the case study</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Materials Required</w:t>
            </w:r>
          </w:p>
        </w:tc>
        <w:tc>
          <w:tcPr>
            <w:tcW w:w="7128" w:type="dxa"/>
            <w:shd w:val="clear" w:color="auto" w:fill="D9D9D9" w:themeFill="background1" w:themeFillShade="D9"/>
            <w:vAlign w:val="center"/>
          </w:tcPr>
          <w:p w:rsidR="00CC07AB" w:rsidRPr="009E779A" w:rsidRDefault="002D1B02" w:rsidP="00CC07AB">
            <w:pPr>
              <w:rPr>
                <w:color w:val="000000" w:themeColor="text1"/>
              </w:rPr>
            </w:pPr>
            <w:r w:rsidRPr="009E779A">
              <w:rPr>
                <w:color w:val="000000" w:themeColor="text1"/>
              </w:rPr>
              <w:t>None</w:t>
            </w:r>
          </w:p>
        </w:tc>
      </w:tr>
      <w:tr w:rsidR="00CC07AB" w:rsidRPr="009E779A">
        <w:trPr>
          <w:trHeight w:val="440"/>
        </w:trPr>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Planning Checklist</w:t>
            </w:r>
          </w:p>
        </w:tc>
        <w:tc>
          <w:tcPr>
            <w:tcW w:w="7128" w:type="dxa"/>
            <w:tcBorders>
              <w:bottom w:val="single" w:sz="4" w:space="0" w:color="1F497D"/>
            </w:tcBorders>
            <w:vAlign w:val="center"/>
          </w:tcPr>
          <w:p w:rsidR="00CC07AB" w:rsidRPr="009E779A" w:rsidRDefault="001A1D6E" w:rsidP="00CC07AB">
            <w:pPr>
              <w:rPr>
                <w:color w:val="000000" w:themeColor="text1"/>
              </w:rPr>
            </w:pPr>
            <w:r w:rsidRPr="009E779A">
              <w:rPr>
                <w:color w:val="000000" w:themeColor="text1"/>
              </w:rPr>
              <w:t>None</w:t>
            </w:r>
          </w:p>
        </w:tc>
      </w:tr>
      <w:tr w:rsidR="00CC07AB" w:rsidRPr="009E779A">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lastRenderedPageBreak/>
              <w:t>Recommended Activity</w:t>
            </w:r>
          </w:p>
        </w:tc>
        <w:tc>
          <w:tcPr>
            <w:tcW w:w="7128" w:type="dxa"/>
            <w:shd w:val="clear" w:color="auto" w:fill="D9D9D9" w:themeFill="background1" w:themeFillShade="D9"/>
            <w:vAlign w:val="center"/>
          </w:tcPr>
          <w:p w:rsidR="00CC07AB" w:rsidRPr="009E779A" w:rsidRDefault="00F12080" w:rsidP="001F1452">
            <w:pPr>
              <w:rPr>
                <w:color w:val="000000" w:themeColor="text1"/>
              </w:rPr>
            </w:pPr>
            <w:r w:rsidRPr="009E779A">
              <w:rPr>
                <w:color w:val="000000" w:themeColor="text1"/>
              </w:rPr>
              <w:t>Discuss the results of the case study.</w:t>
            </w:r>
          </w:p>
        </w:tc>
      </w:tr>
      <w:tr w:rsidR="00CC07AB" w:rsidRPr="009E779A">
        <w:tc>
          <w:tcPr>
            <w:tcW w:w="2448" w:type="dxa"/>
            <w:tcBorders>
              <w:bottom w:val="single" w:sz="4" w:space="0" w:color="1F497D"/>
            </w:tcBorders>
            <w:vAlign w:val="center"/>
          </w:tcPr>
          <w:p w:rsidR="00CC07AB" w:rsidRPr="009E779A" w:rsidRDefault="00CC07AB" w:rsidP="00CC07AB">
            <w:pPr>
              <w:rPr>
                <w:b/>
                <w:bCs/>
                <w:color w:val="000000" w:themeColor="text1"/>
              </w:rPr>
            </w:pPr>
            <w:r w:rsidRPr="009E779A">
              <w:rPr>
                <w:b/>
                <w:bCs/>
                <w:color w:val="000000" w:themeColor="text1"/>
              </w:rPr>
              <w:t>Stories to Share</w:t>
            </w:r>
          </w:p>
        </w:tc>
        <w:tc>
          <w:tcPr>
            <w:tcW w:w="7128" w:type="dxa"/>
            <w:tcBorders>
              <w:bottom w:val="single" w:sz="4" w:space="0" w:color="1F497D"/>
            </w:tcBorders>
            <w:vAlign w:val="center"/>
          </w:tcPr>
          <w:p w:rsidR="00CC07AB" w:rsidRPr="009E779A" w:rsidRDefault="00EF5834" w:rsidP="00CC07AB">
            <w:pPr>
              <w:rPr>
                <w:color w:val="000000" w:themeColor="text1"/>
              </w:rPr>
            </w:pPr>
            <w:r w:rsidRPr="009E779A">
              <w:rPr>
                <w:color w:val="000000" w:themeColor="text1"/>
              </w:rPr>
              <w:t>Share any personal, relevant stories.</w:t>
            </w:r>
          </w:p>
        </w:tc>
      </w:tr>
      <w:tr w:rsidR="00CC07AB" w:rsidRPr="009E779A">
        <w:trPr>
          <w:trHeight w:val="60"/>
        </w:trPr>
        <w:tc>
          <w:tcPr>
            <w:tcW w:w="2448" w:type="dxa"/>
            <w:shd w:val="clear" w:color="auto" w:fill="D9D9D9" w:themeFill="background1" w:themeFillShade="D9"/>
            <w:vAlign w:val="center"/>
          </w:tcPr>
          <w:p w:rsidR="00CC07AB" w:rsidRPr="009E779A" w:rsidRDefault="00CC07AB" w:rsidP="00CC07AB">
            <w:pPr>
              <w:rPr>
                <w:b/>
                <w:bCs/>
                <w:color w:val="000000" w:themeColor="text1"/>
              </w:rPr>
            </w:pPr>
            <w:r w:rsidRPr="009E779A">
              <w:rPr>
                <w:b/>
                <w:bCs/>
                <w:color w:val="000000" w:themeColor="text1"/>
              </w:rPr>
              <w:t>Delivery Tips</w:t>
            </w:r>
          </w:p>
        </w:tc>
        <w:tc>
          <w:tcPr>
            <w:tcW w:w="7128" w:type="dxa"/>
            <w:shd w:val="clear" w:color="auto" w:fill="D9D9D9" w:themeFill="background1" w:themeFillShade="D9"/>
            <w:vAlign w:val="center"/>
          </w:tcPr>
          <w:p w:rsidR="00CC07AB" w:rsidRPr="009E779A" w:rsidRDefault="00EF5834" w:rsidP="00CC07AB">
            <w:pPr>
              <w:rPr>
                <w:color w:val="000000" w:themeColor="text1"/>
              </w:rPr>
            </w:pPr>
            <w:r w:rsidRPr="009E779A">
              <w:rPr>
                <w:color w:val="000000" w:themeColor="text1"/>
              </w:rPr>
              <w:t>Encourage everyone to participate.</w:t>
            </w:r>
          </w:p>
        </w:tc>
      </w:tr>
      <w:tr w:rsidR="00CC07AB" w:rsidRPr="009E779A">
        <w:tc>
          <w:tcPr>
            <w:tcW w:w="2448" w:type="dxa"/>
            <w:vAlign w:val="center"/>
          </w:tcPr>
          <w:p w:rsidR="00CC07AB" w:rsidRPr="009E779A" w:rsidRDefault="00CC07AB" w:rsidP="00CC07AB">
            <w:pPr>
              <w:rPr>
                <w:b/>
                <w:bCs/>
                <w:color w:val="000000" w:themeColor="text1"/>
              </w:rPr>
            </w:pPr>
            <w:r w:rsidRPr="009E779A">
              <w:rPr>
                <w:b/>
                <w:bCs/>
                <w:color w:val="000000" w:themeColor="text1"/>
              </w:rPr>
              <w:t>Review Questions</w:t>
            </w:r>
          </w:p>
        </w:tc>
        <w:tc>
          <w:tcPr>
            <w:tcW w:w="7128" w:type="dxa"/>
            <w:vAlign w:val="center"/>
          </w:tcPr>
          <w:p w:rsidR="00CC07AB" w:rsidRPr="009E779A" w:rsidRDefault="00F12080" w:rsidP="0095305F">
            <w:pPr>
              <w:rPr>
                <w:color w:val="000000" w:themeColor="text1"/>
              </w:rPr>
            </w:pPr>
            <w:r w:rsidRPr="009E779A">
              <w:rPr>
                <w:color w:val="000000" w:themeColor="text1"/>
              </w:rPr>
              <w:t>How long has Kelly been managing the team?</w:t>
            </w:r>
          </w:p>
        </w:tc>
      </w:tr>
    </w:tbl>
    <w:p w:rsidR="009E779A" w:rsidRPr="009E779A" w:rsidRDefault="009E779A" w:rsidP="009E779A"/>
    <w:p w:rsidR="009E779A" w:rsidRPr="009E779A" w:rsidRDefault="009E779A">
      <w:pPr>
        <w:spacing w:after="0" w:line="240" w:lineRule="auto"/>
        <w:rPr>
          <w:rFonts w:ascii="Cambria" w:eastAsiaTheme="majorEastAsia" w:hAnsi="Cambria" w:cstheme="majorBidi"/>
          <w:b/>
          <w:bCs/>
          <w:color w:val="000000" w:themeColor="text1"/>
          <w:sz w:val="26"/>
          <w:szCs w:val="26"/>
        </w:rPr>
      </w:pPr>
      <w:r w:rsidRPr="009E779A">
        <w:br w:type="page"/>
      </w:r>
    </w:p>
    <w:p w:rsidR="00381A27" w:rsidRPr="009E779A" w:rsidRDefault="00381A27" w:rsidP="00CC07AB">
      <w:pPr>
        <w:pStyle w:val="Heading2"/>
      </w:pPr>
      <w:bookmarkStart w:id="89" w:name="_Toc407102239"/>
      <w:r w:rsidRPr="009E779A">
        <w:lastRenderedPageBreak/>
        <w:t>Module Eleven: Review Questions</w:t>
      </w:r>
      <w:bookmarkEnd w:id="89"/>
    </w:p>
    <w:p w:rsidR="00381A27" w:rsidRPr="009E779A" w:rsidRDefault="00303F18" w:rsidP="00F12080">
      <w:pPr>
        <w:numPr>
          <w:ilvl w:val="0"/>
          <w:numId w:val="99"/>
        </w:numPr>
      </w:pPr>
      <w:r w:rsidRPr="009E779A">
        <w:t>According to the module</w:t>
      </w:r>
      <w:r w:rsidR="00992128" w:rsidRPr="009E779A">
        <w:t>, _</w:t>
      </w:r>
      <w:r w:rsidR="00F12080" w:rsidRPr="009E779A">
        <w:t>______ is a great motivator, and helps keep employees engaged in their job</w:t>
      </w:r>
      <w:r w:rsidR="00F36625" w:rsidRPr="009E779A">
        <w:t>.</w:t>
      </w:r>
    </w:p>
    <w:p w:rsidR="00381A27" w:rsidRPr="009E779A" w:rsidRDefault="00305F8B" w:rsidP="000B5731">
      <w:pPr>
        <w:pStyle w:val="ListParagraph"/>
        <w:numPr>
          <w:ilvl w:val="0"/>
          <w:numId w:val="100"/>
        </w:numPr>
        <w:rPr>
          <w:color w:val="FF0000"/>
        </w:rPr>
      </w:pPr>
      <w:r w:rsidRPr="009E779A">
        <w:rPr>
          <w:color w:val="FF0000"/>
        </w:rPr>
        <w:t xml:space="preserve"> </w:t>
      </w:r>
      <w:r w:rsidR="00F12080" w:rsidRPr="009E779A">
        <w:rPr>
          <w:color w:val="FF0000"/>
        </w:rPr>
        <w:t>Praise</w:t>
      </w:r>
      <w:r w:rsidR="00303F18" w:rsidRPr="009E779A">
        <w:rPr>
          <w:color w:val="FF0000"/>
        </w:rPr>
        <w:t>.</w:t>
      </w:r>
    </w:p>
    <w:p w:rsidR="001C35C9" w:rsidRPr="009E779A" w:rsidRDefault="00F12080" w:rsidP="004B0822">
      <w:pPr>
        <w:pStyle w:val="ListParagraph"/>
        <w:numPr>
          <w:ilvl w:val="0"/>
          <w:numId w:val="100"/>
        </w:numPr>
      </w:pPr>
      <w:r w:rsidRPr="009E779A">
        <w:t>Money</w:t>
      </w:r>
      <w:r w:rsidR="00303F18" w:rsidRPr="009E779A">
        <w:t>.</w:t>
      </w:r>
    </w:p>
    <w:p w:rsidR="00381A27" w:rsidRPr="009E779A" w:rsidRDefault="00F12080" w:rsidP="004B0822">
      <w:pPr>
        <w:pStyle w:val="ListParagraph"/>
        <w:numPr>
          <w:ilvl w:val="0"/>
          <w:numId w:val="100"/>
        </w:numPr>
      </w:pPr>
      <w:r w:rsidRPr="009E779A">
        <w:t>Education</w:t>
      </w:r>
      <w:r w:rsidR="00303F18" w:rsidRPr="009E779A">
        <w:t>.</w:t>
      </w:r>
    </w:p>
    <w:p w:rsidR="00381A27" w:rsidRPr="009E779A" w:rsidRDefault="00F12080" w:rsidP="004B0822">
      <w:pPr>
        <w:pStyle w:val="ListParagraph"/>
        <w:numPr>
          <w:ilvl w:val="0"/>
          <w:numId w:val="100"/>
        </w:numPr>
      </w:pPr>
      <w:r w:rsidRPr="009E779A">
        <w:t>None of the above</w:t>
      </w:r>
      <w:r w:rsidR="00303F18" w:rsidRPr="009E779A">
        <w:t>.</w:t>
      </w:r>
    </w:p>
    <w:p w:rsidR="00381A27" w:rsidRPr="009E779A" w:rsidRDefault="00992128" w:rsidP="00107004">
      <w:pPr>
        <w:ind w:left="720"/>
        <w:rPr>
          <w:color w:val="FF0000"/>
        </w:rPr>
      </w:pPr>
      <w:r w:rsidRPr="009E779A">
        <w:rPr>
          <w:color w:val="FF0000"/>
        </w:rPr>
        <w:t>Eve</w:t>
      </w:r>
      <w:r w:rsidR="003F7E19" w:rsidRPr="009E779A">
        <w:rPr>
          <w:color w:val="FF0000"/>
        </w:rPr>
        <w:t xml:space="preserve">ry person wants to feel valued, </w:t>
      </w:r>
      <w:r w:rsidRPr="009E779A">
        <w:rPr>
          <w:color w:val="FF0000"/>
        </w:rPr>
        <w:t xml:space="preserve">and </w:t>
      </w:r>
      <w:r w:rsidR="003F7E19" w:rsidRPr="009E779A">
        <w:rPr>
          <w:color w:val="FF0000"/>
        </w:rPr>
        <w:t xml:space="preserve">told </w:t>
      </w:r>
      <w:r w:rsidRPr="009E779A">
        <w:rPr>
          <w:color w:val="FF0000"/>
        </w:rPr>
        <w:t>that they are doing a good job.</w:t>
      </w:r>
      <w:r w:rsidR="009E779A" w:rsidRPr="009E779A">
        <w:rPr>
          <w:color w:val="FF0000"/>
        </w:rPr>
        <w:t xml:space="preserve"> </w:t>
      </w:r>
      <w:r w:rsidRPr="009E779A">
        <w:rPr>
          <w:color w:val="FF0000"/>
        </w:rPr>
        <w:t>Recognizing employees who are doing a great job, helps keep them engaged and want to work hard for the company.</w:t>
      </w:r>
    </w:p>
    <w:p w:rsidR="000B5731" w:rsidRPr="009E779A" w:rsidRDefault="00F12080" w:rsidP="000B5731">
      <w:pPr>
        <w:numPr>
          <w:ilvl w:val="0"/>
          <w:numId w:val="99"/>
        </w:numPr>
      </w:pPr>
      <w:r w:rsidRPr="009E779A">
        <w:t>When your team does good work, what should management do</w:t>
      </w:r>
      <w:r w:rsidR="00305F8B" w:rsidRPr="009E779A">
        <w:t>?</w:t>
      </w:r>
    </w:p>
    <w:p w:rsidR="000B5731" w:rsidRPr="009E779A" w:rsidRDefault="00F12080" w:rsidP="000B5731">
      <w:pPr>
        <w:pStyle w:val="ListParagraph"/>
        <w:numPr>
          <w:ilvl w:val="0"/>
          <w:numId w:val="101"/>
        </w:numPr>
      </w:pPr>
      <w:r w:rsidRPr="009E779A">
        <w:t>Nothing</w:t>
      </w:r>
      <w:r w:rsidR="00303F18" w:rsidRPr="009E779A">
        <w:t>.</w:t>
      </w:r>
    </w:p>
    <w:p w:rsidR="000B5731" w:rsidRPr="009E779A" w:rsidRDefault="00303F18" w:rsidP="000B5731">
      <w:pPr>
        <w:pStyle w:val="ListParagraph"/>
        <w:numPr>
          <w:ilvl w:val="0"/>
          <w:numId w:val="101"/>
        </w:numPr>
        <w:rPr>
          <w:color w:val="FF0000"/>
        </w:rPr>
      </w:pPr>
      <w:r w:rsidRPr="009E779A">
        <w:rPr>
          <w:color w:val="FF0000"/>
        </w:rPr>
        <w:t>Acknowledge.</w:t>
      </w:r>
    </w:p>
    <w:p w:rsidR="000B5731" w:rsidRPr="009E779A" w:rsidRDefault="00F12080" w:rsidP="000B5731">
      <w:pPr>
        <w:pStyle w:val="ListParagraph"/>
        <w:numPr>
          <w:ilvl w:val="0"/>
          <w:numId w:val="101"/>
        </w:numPr>
      </w:pPr>
      <w:r w:rsidRPr="009E779A">
        <w:t>Bribe</w:t>
      </w:r>
      <w:r w:rsidR="00303F18" w:rsidRPr="009E779A">
        <w:t>.</w:t>
      </w:r>
    </w:p>
    <w:p w:rsidR="00F47BA8" w:rsidRPr="009E779A" w:rsidRDefault="00F12080" w:rsidP="00F47BA8">
      <w:pPr>
        <w:pStyle w:val="ListParagraph"/>
        <w:numPr>
          <w:ilvl w:val="0"/>
          <w:numId w:val="101"/>
        </w:numPr>
      </w:pPr>
      <w:r w:rsidRPr="009E779A">
        <w:t>Dictate</w:t>
      </w:r>
      <w:r w:rsidR="00303F18" w:rsidRPr="009E779A">
        <w:t>.</w:t>
      </w:r>
    </w:p>
    <w:p w:rsidR="00F47BA8" w:rsidRPr="009E779A" w:rsidRDefault="00F12080" w:rsidP="00F47BA8">
      <w:pPr>
        <w:ind w:left="720"/>
        <w:rPr>
          <w:color w:val="FF0000"/>
        </w:rPr>
      </w:pPr>
      <w:r w:rsidRPr="009E779A">
        <w:rPr>
          <w:color w:val="FF0000"/>
        </w:rPr>
        <w:t>You don’t have to throw a party every time your team completes their goal, but you do want to acknowledge their good work</w:t>
      </w:r>
      <w:r w:rsidR="00305F8B" w:rsidRPr="009E779A">
        <w:rPr>
          <w:color w:val="FF0000"/>
        </w:rPr>
        <w:t>.</w:t>
      </w:r>
    </w:p>
    <w:p w:rsidR="000B5731" w:rsidRPr="009E779A" w:rsidRDefault="00303F18" w:rsidP="000B5731">
      <w:pPr>
        <w:numPr>
          <w:ilvl w:val="0"/>
          <w:numId w:val="99"/>
        </w:numPr>
      </w:pPr>
      <w:r w:rsidRPr="009E779A">
        <w:t xml:space="preserve">A delay </w:t>
      </w:r>
      <w:r w:rsidR="00F12080" w:rsidRPr="009E779A">
        <w:t>in communication with a team member makes them feel</w:t>
      </w:r>
      <w:r w:rsidRPr="009E779A">
        <w:t>:</w:t>
      </w:r>
    </w:p>
    <w:p w:rsidR="000B5731" w:rsidRPr="009E779A" w:rsidRDefault="00F12080" w:rsidP="000B5731">
      <w:pPr>
        <w:pStyle w:val="ListParagraph"/>
        <w:numPr>
          <w:ilvl w:val="0"/>
          <w:numId w:val="102"/>
        </w:numPr>
      </w:pPr>
      <w:r w:rsidRPr="009E779A">
        <w:t>Great about their job performance</w:t>
      </w:r>
      <w:r w:rsidR="00303F18" w:rsidRPr="009E779A">
        <w:t>.</w:t>
      </w:r>
    </w:p>
    <w:p w:rsidR="000B5731" w:rsidRPr="009E779A" w:rsidRDefault="00870462" w:rsidP="000B5731">
      <w:pPr>
        <w:pStyle w:val="ListParagraph"/>
        <w:numPr>
          <w:ilvl w:val="0"/>
          <w:numId w:val="102"/>
        </w:numPr>
      </w:pPr>
      <w:r w:rsidRPr="009E779A">
        <w:t xml:space="preserve"> </w:t>
      </w:r>
      <w:r w:rsidR="00F12080" w:rsidRPr="009E779A">
        <w:t>Uneasy about their lunch choices</w:t>
      </w:r>
      <w:r w:rsidR="00303F18" w:rsidRPr="009E779A">
        <w:t>.</w:t>
      </w:r>
    </w:p>
    <w:p w:rsidR="000B5731" w:rsidRPr="009E779A" w:rsidRDefault="00992128" w:rsidP="000B5731">
      <w:pPr>
        <w:pStyle w:val="ListParagraph"/>
        <w:numPr>
          <w:ilvl w:val="0"/>
          <w:numId w:val="102"/>
        </w:numPr>
        <w:rPr>
          <w:color w:val="FF0000"/>
        </w:rPr>
      </w:pPr>
      <w:r w:rsidRPr="009E779A">
        <w:rPr>
          <w:color w:val="FF0000"/>
        </w:rPr>
        <w:t>Unimportant.</w:t>
      </w:r>
    </w:p>
    <w:p w:rsidR="000B5731" w:rsidRPr="009E779A" w:rsidRDefault="00F12080" w:rsidP="000B5731">
      <w:pPr>
        <w:pStyle w:val="ListParagraph"/>
        <w:numPr>
          <w:ilvl w:val="0"/>
          <w:numId w:val="102"/>
        </w:numPr>
      </w:pPr>
      <w:r w:rsidRPr="009E779A">
        <w:t>None of the above</w:t>
      </w:r>
      <w:r w:rsidR="00303F18" w:rsidRPr="009E779A">
        <w:t>.</w:t>
      </w:r>
    </w:p>
    <w:p w:rsidR="009E779A" w:rsidRPr="009E779A" w:rsidRDefault="003F7E19" w:rsidP="000B5731">
      <w:pPr>
        <w:ind w:left="720"/>
        <w:rPr>
          <w:color w:val="FF0000"/>
        </w:rPr>
      </w:pPr>
      <w:r w:rsidRPr="009E779A">
        <w:rPr>
          <w:color w:val="FF0000"/>
        </w:rPr>
        <w:t>When an employee voices his</w:t>
      </w:r>
      <w:r w:rsidR="009B6E17" w:rsidRPr="009E779A">
        <w:rPr>
          <w:color w:val="FF0000"/>
        </w:rPr>
        <w:t xml:space="preserve"> comments or concerns</w:t>
      </w:r>
      <w:r w:rsidRPr="009E779A">
        <w:rPr>
          <w:color w:val="FF0000"/>
        </w:rPr>
        <w:t>, he</w:t>
      </w:r>
      <w:r w:rsidR="009B6E17" w:rsidRPr="009E779A">
        <w:rPr>
          <w:color w:val="FF0000"/>
        </w:rPr>
        <w:t xml:space="preserve"> want</w:t>
      </w:r>
      <w:r w:rsidRPr="009E779A">
        <w:rPr>
          <w:color w:val="FF0000"/>
        </w:rPr>
        <w:t>s to feel like he is</w:t>
      </w:r>
      <w:r w:rsidR="009B6E17" w:rsidRPr="009E779A">
        <w:rPr>
          <w:color w:val="FF0000"/>
        </w:rPr>
        <w:t xml:space="preserve"> being heard.</w:t>
      </w:r>
      <w:r w:rsidR="009E779A" w:rsidRPr="009E779A">
        <w:rPr>
          <w:color w:val="FF0000"/>
        </w:rPr>
        <w:t xml:space="preserve"> </w:t>
      </w:r>
      <w:r w:rsidRPr="009E779A">
        <w:rPr>
          <w:color w:val="FF0000"/>
        </w:rPr>
        <w:t>You will want to respond to him</w:t>
      </w:r>
      <w:r w:rsidR="009B6E17" w:rsidRPr="009E779A">
        <w:rPr>
          <w:color w:val="FF0000"/>
        </w:rPr>
        <w:t xml:space="preserve"> promp</w:t>
      </w:r>
      <w:r w:rsidRPr="009E779A">
        <w:rPr>
          <w:color w:val="FF0000"/>
        </w:rPr>
        <w:t xml:space="preserve">tly, that way he </w:t>
      </w:r>
      <w:r w:rsidR="009B6E17" w:rsidRPr="009E779A">
        <w:rPr>
          <w:color w:val="FF0000"/>
        </w:rPr>
        <w:t>know</w:t>
      </w:r>
      <w:r w:rsidRPr="009E779A">
        <w:rPr>
          <w:color w:val="FF0000"/>
        </w:rPr>
        <w:t>s</w:t>
      </w:r>
      <w:r w:rsidR="009B6E17" w:rsidRPr="009E779A">
        <w:rPr>
          <w:color w:val="FF0000"/>
        </w:rPr>
        <w:t xml:space="preserve"> that y</w:t>
      </w:r>
      <w:r w:rsidRPr="009E779A">
        <w:rPr>
          <w:color w:val="FF0000"/>
        </w:rPr>
        <w:t>ou are considering what he is</w:t>
      </w:r>
      <w:r w:rsidR="009B6E17" w:rsidRPr="009E779A">
        <w:rPr>
          <w:color w:val="FF0000"/>
        </w:rPr>
        <w:t xml:space="preserve"> relaying to you.</w:t>
      </w:r>
      <w:r w:rsidR="009E779A" w:rsidRPr="009E779A">
        <w:rPr>
          <w:color w:val="FF0000"/>
        </w:rPr>
        <w:t xml:space="preserve"> </w:t>
      </w:r>
    </w:p>
    <w:p w:rsidR="009E779A" w:rsidRPr="009E779A" w:rsidRDefault="009E779A">
      <w:pPr>
        <w:spacing w:after="0" w:line="240" w:lineRule="auto"/>
        <w:rPr>
          <w:color w:val="FF0000"/>
        </w:rPr>
      </w:pPr>
      <w:r w:rsidRPr="009E779A">
        <w:rPr>
          <w:color w:val="FF0000"/>
        </w:rPr>
        <w:br w:type="page"/>
      </w:r>
    </w:p>
    <w:p w:rsidR="000B5731" w:rsidRPr="009E779A" w:rsidRDefault="00F12080" w:rsidP="000B5731">
      <w:pPr>
        <w:numPr>
          <w:ilvl w:val="0"/>
          <w:numId w:val="99"/>
        </w:numPr>
      </w:pPr>
      <w:r w:rsidRPr="009E779A">
        <w:lastRenderedPageBreak/>
        <w:t>Which of the following is true</w:t>
      </w:r>
      <w:r w:rsidR="00774FDD" w:rsidRPr="009E779A">
        <w:t>?</w:t>
      </w:r>
    </w:p>
    <w:p w:rsidR="000B5731" w:rsidRPr="009E779A" w:rsidRDefault="00F12080" w:rsidP="000B5731">
      <w:pPr>
        <w:pStyle w:val="ListParagraph"/>
        <w:numPr>
          <w:ilvl w:val="0"/>
          <w:numId w:val="103"/>
        </w:numPr>
      </w:pPr>
      <w:r w:rsidRPr="009E779A">
        <w:t xml:space="preserve">No one expects management to stop what they are doing and </w:t>
      </w:r>
      <w:r w:rsidR="00303F18" w:rsidRPr="009E779A">
        <w:t>instantly reply</w:t>
      </w:r>
      <w:r w:rsidRPr="009E779A">
        <w:t xml:space="preserve"> to every </w:t>
      </w:r>
      <w:r w:rsidR="00940926" w:rsidRPr="009E779A">
        <w:t>email</w:t>
      </w:r>
      <w:r w:rsidRPr="009E779A">
        <w:t xml:space="preserve"> from a team member.</w:t>
      </w:r>
    </w:p>
    <w:p w:rsidR="000B5731" w:rsidRPr="009E779A" w:rsidRDefault="00940926" w:rsidP="000B5731">
      <w:pPr>
        <w:pStyle w:val="ListParagraph"/>
        <w:numPr>
          <w:ilvl w:val="0"/>
          <w:numId w:val="103"/>
        </w:numPr>
      </w:pPr>
      <w:r w:rsidRPr="009E779A">
        <w:t xml:space="preserve">No one expects management to stop what they are doing </w:t>
      </w:r>
      <w:r w:rsidR="00303F18" w:rsidRPr="009E779A">
        <w:t>and instantly reply</w:t>
      </w:r>
      <w:r w:rsidRPr="009E779A">
        <w:t xml:space="preserve"> to every phone call from a team member</w:t>
      </w:r>
      <w:r w:rsidR="00303F18" w:rsidRPr="009E779A">
        <w:t>.</w:t>
      </w:r>
    </w:p>
    <w:p w:rsidR="000B5731" w:rsidRPr="009E779A" w:rsidRDefault="00940926" w:rsidP="000B5731">
      <w:pPr>
        <w:pStyle w:val="ListParagraph"/>
        <w:numPr>
          <w:ilvl w:val="0"/>
          <w:numId w:val="103"/>
        </w:numPr>
      </w:pPr>
      <w:r w:rsidRPr="009E779A">
        <w:t>Correspondence should be made in a timely manner.</w:t>
      </w:r>
    </w:p>
    <w:p w:rsidR="000B5731" w:rsidRPr="009E779A" w:rsidRDefault="00940926" w:rsidP="000B5731">
      <w:pPr>
        <w:pStyle w:val="ListParagraph"/>
        <w:numPr>
          <w:ilvl w:val="0"/>
          <w:numId w:val="103"/>
        </w:numPr>
        <w:rPr>
          <w:color w:val="FF0000"/>
        </w:rPr>
      </w:pPr>
      <w:r w:rsidRPr="009E779A">
        <w:rPr>
          <w:color w:val="FF0000"/>
        </w:rPr>
        <w:t>All of the above</w:t>
      </w:r>
      <w:r w:rsidR="00303F18" w:rsidRPr="009E779A">
        <w:rPr>
          <w:color w:val="FF0000"/>
        </w:rPr>
        <w:t>.</w:t>
      </w:r>
    </w:p>
    <w:p w:rsidR="000B5731" w:rsidRPr="009E779A" w:rsidRDefault="009B6E17" w:rsidP="00774FDD">
      <w:pPr>
        <w:ind w:left="720"/>
        <w:rPr>
          <w:color w:val="FF0000"/>
        </w:rPr>
      </w:pPr>
      <w:r w:rsidRPr="009E779A">
        <w:rPr>
          <w:color w:val="FF0000"/>
        </w:rPr>
        <w:t>Responding promptly to an employee helps them feel valued and also helps diffuse frustrations.</w:t>
      </w:r>
      <w:r w:rsidR="009E779A" w:rsidRPr="009E779A">
        <w:rPr>
          <w:color w:val="FF0000"/>
        </w:rPr>
        <w:t xml:space="preserve"> </w:t>
      </w:r>
      <w:r w:rsidRPr="009E779A">
        <w:rPr>
          <w:color w:val="FF0000"/>
        </w:rPr>
        <w:t xml:space="preserve">If an employee is upset about something, or worried, they need to be responded to quickly to quiet any anxieties they may be having at the time. </w:t>
      </w:r>
    </w:p>
    <w:p w:rsidR="000A4252" w:rsidRPr="009E779A" w:rsidRDefault="00940926" w:rsidP="000A4252">
      <w:pPr>
        <w:numPr>
          <w:ilvl w:val="0"/>
          <w:numId w:val="99"/>
        </w:numPr>
      </w:pPr>
      <w:r w:rsidRPr="009E779A">
        <w:t>What is created by assigning vague responsibilities</w:t>
      </w:r>
      <w:r w:rsidR="000A4252" w:rsidRPr="009E779A">
        <w:t>?</w:t>
      </w:r>
    </w:p>
    <w:p w:rsidR="000A4252" w:rsidRPr="009E779A" w:rsidRDefault="00940926" w:rsidP="000A4252">
      <w:pPr>
        <w:pStyle w:val="ListParagraph"/>
        <w:numPr>
          <w:ilvl w:val="0"/>
          <w:numId w:val="114"/>
        </w:numPr>
      </w:pPr>
      <w:r w:rsidRPr="009E779A">
        <w:t>Results</w:t>
      </w:r>
      <w:r w:rsidR="00303F18" w:rsidRPr="009E779A">
        <w:t>.</w:t>
      </w:r>
    </w:p>
    <w:p w:rsidR="000A4252" w:rsidRPr="009E779A" w:rsidRDefault="00940926" w:rsidP="000A4252">
      <w:pPr>
        <w:pStyle w:val="ListParagraph"/>
        <w:numPr>
          <w:ilvl w:val="0"/>
          <w:numId w:val="114"/>
        </w:numPr>
      </w:pPr>
      <w:r w:rsidRPr="009E779A">
        <w:t>Productivity</w:t>
      </w:r>
      <w:r w:rsidR="00303F18" w:rsidRPr="009E779A">
        <w:t>.</w:t>
      </w:r>
    </w:p>
    <w:p w:rsidR="000A4252" w:rsidRPr="009E779A" w:rsidRDefault="00940926" w:rsidP="000A4252">
      <w:pPr>
        <w:pStyle w:val="ListParagraph"/>
        <w:numPr>
          <w:ilvl w:val="0"/>
          <w:numId w:val="114"/>
        </w:numPr>
      </w:pPr>
      <w:r w:rsidRPr="009E779A">
        <w:t>Rehabilitation</w:t>
      </w:r>
      <w:r w:rsidR="00303F18" w:rsidRPr="009E779A">
        <w:t>.</w:t>
      </w:r>
    </w:p>
    <w:p w:rsidR="000A4252" w:rsidRPr="009E779A" w:rsidRDefault="00940926" w:rsidP="000A4252">
      <w:pPr>
        <w:pStyle w:val="ListParagraph"/>
        <w:numPr>
          <w:ilvl w:val="0"/>
          <w:numId w:val="114"/>
        </w:numPr>
        <w:rPr>
          <w:color w:val="FF0000"/>
        </w:rPr>
      </w:pPr>
      <w:r w:rsidRPr="009E779A">
        <w:rPr>
          <w:color w:val="FF0000"/>
        </w:rPr>
        <w:t>Chaos</w:t>
      </w:r>
      <w:r w:rsidR="00303F18" w:rsidRPr="009E779A">
        <w:rPr>
          <w:color w:val="FF0000"/>
        </w:rPr>
        <w:t>.</w:t>
      </w:r>
    </w:p>
    <w:p w:rsidR="000A4252" w:rsidRPr="009E779A" w:rsidRDefault="009B6E17" w:rsidP="000A4252">
      <w:pPr>
        <w:ind w:left="720"/>
        <w:rPr>
          <w:color w:val="FF0000"/>
        </w:rPr>
      </w:pPr>
      <w:r w:rsidRPr="009E779A">
        <w:rPr>
          <w:color w:val="FF0000"/>
        </w:rPr>
        <w:t>Employees need direction.</w:t>
      </w:r>
      <w:r w:rsidR="009E779A" w:rsidRPr="009E779A">
        <w:rPr>
          <w:color w:val="FF0000"/>
        </w:rPr>
        <w:t xml:space="preserve"> </w:t>
      </w:r>
      <w:r w:rsidRPr="009E779A">
        <w:rPr>
          <w:color w:val="FF0000"/>
        </w:rPr>
        <w:t xml:space="preserve">Assigning specific responsibilities helps the team understand what their personal responsibilities are, and what their teammates are responsible for. </w:t>
      </w:r>
    </w:p>
    <w:p w:rsidR="000B5731" w:rsidRPr="009E779A" w:rsidRDefault="00940926" w:rsidP="000B5731">
      <w:pPr>
        <w:numPr>
          <w:ilvl w:val="0"/>
          <w:numId w:val="99"/>
        </w:numPr>
      </w:pPr>
      <w:r w:rsidRPr="009E779A">
        <w:t>What happens when members are unclear about their responsibilities?</w:t>
      </w:r>
    </w:p>
    <w:p w:rsidR="000B5731" w:rsidRPr="009E779A" w:rsidRDefault="00940926" w:rsidP="000B5731">
      <w:pPr>
        <w:pStyle w:val="ListParagraph"/>
        <w:numPr>
          <w:ilvl w:val="0"/>
          <w:numId w:val="104"/>
        </w:numPr>
      </w:pPr>
      <w:r w:rsidRPr="009E779A">
        <w:t>They become energetic and motivated.</w:t>
      </w:r>
    </w:p>
    <w:p w:rsidR="000B5731" w:rsidRPr="009E779A" w:rsidRDefault="00940926" w:rsidP="000B5731">
      <w:pPr>
        <w:pStyle w:val="ListParagraph"/>
        <w:numPr>
          <w:ilvl w:val="0"/>
          <w:numId w:val="104"/>
        </w:numPr>
        <w:rPr>
          <w:color w:val="FF0000"/>
        </w:rPr>
      </w:pPr>
      <w:r w:rsidRPr="009E779A">
        <w:rPr>
          <w:color w:val="FF0000"/>
        </w:rPr>
        <w:t>They become discontent and disgruntled.</w:t>
      </w:r>
    </w:p>
    <w:p w:rsidR="000B5731" w:rsidRPr="009E779A" w:rsidRDefault="00940926" w:rsidP="000B5731">
      <w:pPr>
        <w:pStyle w:val="ListParagraph"/>
        <w:numPr>
          <w:ilvl w:val="0"/>
          <w:numId w:val="104"/>
        </w:numPr>
      </w:pPr>
      <w:r w:rsidRPr="009E779A">
        <w:t>They become discontent and motivated.</w:t>
      </w:r>
    </w:p>
    <w:p w:rsidR="000B5731" w:rsidRPr="009E779A" w:rsidRDefault="00940926" w:rsidP="000B5731">
      <w:pPr>
        <w:pStyle w:val="ListParagraph"/>
        <w:numPr>
          <w:ilvl w:val="0"/>
          <w:numId w:val="104"/>
        </w:numPr>
      </w:pPr>
      <w:r w:rsidRPr="009E779A">
        <w:t>None of the above</w:t>
      </w:r>
      <w:r w:rsidR="00303F18" w:rsidRPr="009E779A">
        <w:t>.</w:t>
      </w:r>
    </w:p>
    <w:p w:rsidR="000B5731" w:rsidRPr="009E779A" w:rsidRDefault="009B6E17" w:rsidP="000B5731">
      <w:pPr>
        <w:ind w:left="720"/>
        <w:rPr>
          <w:color w:val="FF0000"/>
        </w:rPr>
      </w:pPr>
      <w:r w:rsidRPr="009E779A">
        <w:rPr>
          <w:color w:val="FF0000"/>
        </w:rPr>
        <w:t>As a manager</w:t>
      </w:r>
      <w:r w:rsidR="00377BC1" w:rsidRPr="009E779A">
        <w:rPr>
          <w:color w:val="FF0000"/>
        </w:rPr>
        <w:t>,</w:t>
      </w:r>
      <w:r w:rsidRPr="009E779A">
        <w:rPr>
          <w:color w:val="FF0000"/>
        </w:rPr>
        <w:t xml:space="preserve"> you want to be as specific as possible about the responsibilities you assign to your team members.</w:t>
      </w:r>
      <w:r w:rsidR="009E779A" w:rsidRPr="009E779A">
        <w:rPr>
          <w:color w:val="FF0000"/>
        </w:rPr>
        <w:t xml:space="preserve"> </w:t>
      </w:r>
      <w:r w:rsidRPr="009E779A">
        <w:rPr>
          <w:color w:val="FF0000"/>
        </w:rPr>
        <w:t xml:space="preserve">This helps everyone stay on track towards the same goal. </w:t>
      </w:r>
    </w:p>
    <w:p w:rsidR="000B5731" w:rsidRPr="009E779A" w:rsidRDefault="00940926" w:rsidP="000B5731">
      <w:pPr>
        <w:numPr>
          <w:ilvl w:val="0"/>
          <w:numId w:val="99"/>
        </w:numPr>
      </w:pPr>
      <w:r w:rsidRPr="009E779A">
        <w:t>A lot of decisions can be made by ___________.</w:t>
      </w:r>
    </w:p>
    <w:p w:rsidR="000B5731" w:rsidRPr="009E779A" w:rsidRDefault="00940926" w:rsidP="000B5731">
      <w:pPr>
        <w:pStyle w:val="ListParagraph"/>
        <w:numPr>
          <w:ilvl w:val="0"/>
          <w:numId w:val="105"/>
        </w:numPr>
        <w:rPr>
          <w:color w:val="FF0000"/>
        </w:rPr>
      </w:pPr>
      <w:r w:rsidRPr="009E779A">
        <w:rPr>
          <w:color w:val="FF0000"/>
        </w:rPr>
        <w:t>Team consensus</w:t>
      </w:r>
      <w:r w:rsidR="00303F18" w:rsidRPr="009E779A">
        <w:rPr>
          <w:color w:val="FF0000"/>
        </w:rPr>
        <w:t>.</w:t>
      </w:r>
    </w:p>
    <w:p w:rsidR="000B5731" w:rsidRPr="009E779A" w:rsidRDefault="00940926" w:rsidP="000B5731">
      <w:pPr>
        <w:pStyle w:val="ListParagraph"/>
        <w:numPr>
          <w:ilvl w:val="0"/>
          <w:numId w:val="105"/>
        </w:numPr>
      </w:pPr>
      <w:r w:rsidRPr="009E779A">
        <w:t>Management only</w:t>
      </w:r>
      <w:r w:rsidR="00303F18" w:rsidRPr="009E779A">
        <w:t>.</w:t>
      </w:r>
    </w:p>
    <w:p w:rsidR="000B5731" w:rsidRPr="009E779A" w:rsidRDefault="00940926" w:rsidP="000B5731">
      <w:pPr>
        <w:pStyle w:val="ListParagraph"/>
        <w:numPr>
          <w:ilvl w:val="0"/>
          <w:numId w:val="105"/>
        </w:numPr>
      </w:pPr>
      <w:r w:rsidRPr="009E779A">
        <w:t>Customers</w:t>
      </w:r>
      <w:r w:rsidR="00303F18" w:rsidRPr="009E779A">
        <w:t>.</w:t>
      </w:r>
    </w:p>
    <w:p w:rsidR="000B5731" w:rsidRPr="009E779A" w:rsidRDefault="00940926" w:rsidP="000B5731">
      <w:pPr>
        <w:pStyle w:val="ListParagraph"/>
        <w:numPr>
          <w:ilvl w:val="0"/>
          <w:numId w:val="105"/>
        </w:numPr>
      </w:pPr>
      <w:r w:rsidRPr="009E779A">
        <w:t>None of the above</w:t>
      </w:r>
      <w:r w:rsidR="00303F18" w:rsidRPr="009E779A">
        <w:t>.</w:t>
      </w:r>
    </w:p>
    <w:p w:rsidR="009E779A" w:rsidRPr="009E779A" w:rsidRDefault="00940926" w:rsidP="00CC2180">
      <w:pPr>
        <w:ind w:left="720"/>
        <w:rPr>
          <w:color w:val="FF0000"/>
        </w:rPr>
      </w:pPr>
      <w:r w:rsidRPr="009E779A">
        <w:rPr>
          <w:color w:val="FF0000"/>
        </w:rPr>
        <w:t>Not every decision can be made by team consensus</w:t>
      </w:r>
      <w:r w:rsidR="00CC2180" w:rsidRPr="009E779A">
        <w:rPr>
          <w:color w:val="FF0000"/>
        </w:rPr>
        <w:t>,</w:t>
      </w:r>
      <w:r w:rsidRPr="009E779A">
        <w:rPr>
          <w:color w:val="FF0000"/>
        </w:rPr>
        <w:t xml:space="preserve"> but a lot of them can</w:t>
      </w:r>
      <w:r w:rsidR="008F651D" w:rsidRPr="009E779A">
        <w:rPr>
          <w:color w:val="FF0000"/>
        </w:rPr>
        <w:t>.</w:t>
      </w:r>
      <w:r w:rsidR="009E779A" w:rsidRPr="009E779A">
        <w:rPr>
          <w:color w:val="FF0000"/>
        </w:rPr>
        <w:t xml:space="preserve"> </w:t>
      </w:r>
      <w:r w:rsidR="009B6E17" w:rsidRPr="009E779A">
        <w:rPr>
          <w:color w:val="FF0000"/>
        </w:rPr>
        <w:t>The benefit to a high performance team is that it is comprised of a group of people whose main focus is to complete the task th</w:t>
      </w:r>
      <w:r w:rsidR="00CC2180" w:rsidRPr="009E779A">
        <w:rPr>
          <w:color w:val="FF0000"/>
        </w:rPr>
        <w:t>ey have been given.</w:t>
      </w:r>
      <w:r w:rsidR="009E779A" w:rsidRPr="009E779A">
        <w:rPr>
          <w:color w:val="FF0000"/>
        </w:rPr>
        <w:t xml:space="preserve"> </w:t>
      </w:r>
      <w:r w:rsidR="00CC2180" w:rsidRPr="009E779A">
        <w:rPr>
          <w:color w:val="FF0000"/>
        </w:rPr>
        <w:t xml:space="preserve">In general, </w:t>
      </w:r>
      <w:r w:rsidR="009B6E17" w:rsidRPr="009E779A">
        <w:rPr>
          <w:color w:val="FF0000"/>
        </w:rPr>
        <w:t xml:space="preserve">they are going to make decisions that </w:t>
      </w:r>
      <w:r w:rsidR="00CC2180" w:rsidRPr="009E779A">
        <w:rPr>
          <w:color w:val="FF0000"/>
        </w:rPr>
        <w:t>are best for the company, and at</w:t>
      </w:r>
      <w:r w:rsidR="009B6E17" w:rsidRPr="009E779A">
        <w:rPr>
          <w:color w:val="FF0000"/>
        </w:rPr>
        <w:t xml:space="preserve">taining the goal at hand. </w:t>
      </w:r>
    </w:p>
    <w:p w:rsidR="009E779A" w:rsidRPr="009E779A" w:rsidRDefault="009E779A">
      <w:pPr>
        <w:spacing w:after="0" w:line="240" w:lineRule="auto"/>
        <w:rPr>
          <w:color w:val="FF0000"/>
        </w:rPr>
      </w:pPr>
      <w:r w:rsidRPr="009E779A">
        <w:rPr>
          <w:color w:val="FF0000"/>
        </w:rPr>
        <w:br w:type="page"/>
      </w:r>
    </w:p>
    <w:p w:rsidR="000B5731" w:rsidRPr="009E779A" w:rsidRDefault="00303F18" w:rsidP="000B5731">
      <w:pPr>
        <w:numPr>
          <w:ilvl w:val="0"/>
          <w:numId w:val="99"/>
        </w:numPr>
      </w:pPr>
      <w:r w:rsidRPr="009E779A">
        <w:lastRenderedPageBreak/>
        <w:t>A team member who feels like he has a voice, feels like he is ____.</w:t>
      </w:r>
    </w:p>
    <w:p w:rsidR="000B5731" w:rsidRPr="009E779A" w:rsidRDefault="00303F18" w:rsidP="000B5731">
      <w:pPr>
        <w:pStyle w:val="ListParagraph"/>
        <w:numPr>
          <w:ilvl w:val="0"/>
          <w:numId w:val="106"/>
        </w:numPr>
      </w:pPr>
      <w:r w:rsidRPr="009E779A">
        <w:t>Going to get replaced in his</w:t>
      </w:r>
      <w:r w:rsidR="00940926" w:rsidRPr="009E779A">
        <w:t xml:space="preserve"> position.</w:t>
      </w:r>
    </w:p>
    <w:p w:rsidR="001C35C9" w:rsidRPr="009E779A" w:rsidRDefault="00303F18" w:rsidP="000B5731">
      <w:pPr>
        <w:pStyle w:val="ListParagraph"/>
        <w:numPr>
          <w:ilvl w:val="0"/>
          <w:numId w:val="106"/>
        </w:numPr>
      </w:pPr>
      <w:r w:rsidRPr="009E779A">
        <w:t>Not respected in his</w:t>
      </w:r>
      <w:r w:rsidR="00940926" w:rsidRPr="009E779A">
        <w:t xml:space="preserve"> team.</w:t>
      </w:r>
    </w:p>
    <w:p w:rsidR="000B5731" w:rsidRPr="009E779A" w:rsidRDefault="00940926" w:rsidP="000B5731">
      <w:pPr>
        <w:pStyle w:val="ListParagraph"/>
        <w:numPr>
          <w:ilvl w:val="0"/>
          <w:numId w:val="106"/>
        </w:numPr>
        <w:rPr>
          <w:color w:val="FF0000"/>
        </w:rPr>
      </w:pPr>
      <w:r w:rsidRPr="009E779A">
        <w:rPr>
          <w:color w:val="FF0000"/>
        </w:rPr>
        <w:t>An important part of the team.</w:t>
      </w:r>
    </w:p>
    <w:p w:rsidR="000B5731" w:rsidRPr="009E779A" w:rsidRDefault="00940926" w:rsidP="000B5731">
      <w:pPr>
        <w:pStyle w:val="ListParagraph"/>
        <w:numPr>
          <w:ilvl w:val="0"/>
          <w:numId w:val="106"/>
        </w:numPr>
      </w:pPr>
      <w:r w:rsidRPr="009E779A">
        <w:t>None of the above</w:t>
      </w:r>
    </w:p>
    <w:p w:rsidR="000B5731" w:rsidRPr="009E779A" w:rsidRDefault="009B6E17" w:rsidP="000B5731">
      <w:pPr>
        <w:ind w:left="720"/>
        <w:rPr>
          <w:color w:val="FF0000"/>
        </w:rPr>
      </w:pPr>
      <w:r w:rsidRPr="009E779A">
        <w:rPr>
          <w:color w:val="FF0000"/>
        </w:rPr>
        <w:t>Being able to voice comments and concerns is important in any relationship.</w:t>
      </w:r>
      <w:r w:rsidR="009E779A" w:rsidRPr="009E779A">
        <w:rPr>
          <w:color w:val="FF0000"/>
        </w:rPr>
        <w:t xml:space="preserve"> </w:t>
      </w:r>
      <w:r w:rsidRPr="009E779A">
        <w:rPr>
          <w:color w:val="FF0000"/>
        </w:rPr>
        <w:t>Team</w:t>
      </w:r>
      <w:r w:rsidR="00CC2180" w:rsidRPr="009E779A">
        <w:rPr>
          <w:color w:val="FF0000"/>
        </w:rPr>
        <w:t xml:space="preserve"> members</w:t>
      </w:r>
      <w:r w:rsidRPr="009E779A">
        <w:rPr>
          <w:color w:val="FF0000"/>
        </w:rPr>
        <w:t xml:space="preserve"> should have a sense of </w:t>
      </w:r>
      <w:r w:rsidR="00CC2180" w:rsidRPr="009E779A">
        <w:rPr>
          <w:color w:val="FF0000"/>
        </w:rPr>
        <w:t xml:space="preserve">camaraderie </w:t>
      </w:r>
      <w:r w:rsidRPr="009E779A">
        <w:rPr>
          <w:color w:val="FF0000"/>
        </w:rPr>
        <w:t xml:space="preserve">with one another, and be able to voice their opinions. </w:t>
      </w:r>
    </w:p>
    <w:p w:rsidR="000B5731" w:rsidRPr="009E779A" w:rsidRDefault="00940926" w:rsidP="000B5731">
      <w:pPr>
        <w:numPr>
          <w:ilvl w:val="0"/>
          <w:numId w:val="99"/>
        </w:numPr>
      </w:pPr>
      <w:r w:rsidRPr="009E779A">
        <w:t>In the case study, Kelly is a manager of a company that does what</w:t>
      </w:r>
      <w:r w:rsidR="00EF5834" w:rsidRPr="009E779A">
        <w:t>?</w:t>
      </w:r>
    </w:p>
    <w:p w:rsidR="000B5731" w:rsidRPr="009E779A" w:rsidRDefault="00940926" w:rsidP="000B5731">
      <w:pPr>
        <w:pStyle w:val="ListParagraph"/>
        <w:numPr>
          <w:ilvl w:val="0"/>
          <w:numId w:val="107"/>
        </w:numPr>
      </w:pPr>
      <w:r w:rsidRPr="009E779A">
        <w:t>Research for NASA</w:t>
      </w:r>
      <w:r w:rsidR="00303F18" w:rsidRPr="009E779A">
        <w:t>.</w:t>
      </w:r>
    </w:p>
    <w:p w:rsidR="000B5731" w:rsidRPr="009E779A" w:rsidRDefault="00940926" w:rsidP="000B5731">
      <w:pPr>
        <w:pStyle w:val="ListParagraph"/>
        <w:numPr>
          <w:ilvl w:val="0"/>
          <w:numId w:val="107"/>
        </w:numPr>
      </w:pPr>
      <w:r w:rsidRPr="009E779A">
        <w:t>Research for libraries</w:t>
      </w:r>
      <w:r w:rsidR="00303F18" w:rsidRPr="009E779A">
        <w:t>.</w:t>
      </w:r>
    </w:p>
    <w:p w:rsidR="000B5731" w:rsidRPr="009E779A" w:rsidRDefault="00940926" w:rsidP="000B5731">
      <w:pPr>
        <w:pStyle w:val="ListParagraph"/>
        <w:numPr>
          <w:ilvl w:val="0"/>
          <w:numId w:val="107"/>
        </w:numPr>
      </w:pPr>
      <w:r w:rsidRPr="009E779A">
        <w:t>Research for medical facilities</w:t>
      </w:r>
      <w:r w:rsidR="00303F18" w:rsidRPr="009E779A">
        <w:t>.</w:t>
      </w:r>
    </w:p>
    <w:p w:rsidR="000B5731" w:rsidRPr="009E779A" w:rsidRDefault="001F1452" w:rsidP="000B5731">
      <w:pPr>
        <w:pStyle w:val="ListParagraph"/>
        <w:numPr>
          <w:ilvl w:val="0"/>
          <w:numId w:val="107"/>
        </w:numPr>
        <w:rPr>
          <w:color w:val="FF0000"/>
        </w:rPr>
      </w:pPr>
      <w:r w:rsidRPr="009E779A">
        <w:rPr>
          <w:color w:val="FF0000"/>
        </w:rPr>
        <w:t xml:space="preserve"> </w:t>
      </w:r>
      <w:r w:rsidR="00940926" w:rsidRPr="009E779A">
        <w:rPr>
          <w:color w:val="FF0000"/>
        </w:rPr>
        <w:t>Research for law firms</w:t>
      </w:r>
      <w:r w:rsidR="00303F18" w:rsidRPr="009E779A">
        <w:rPr>
          <w:color w:val="FF0000"/>
        </w:rPr>
        <w:t>.</w:t>
      </w:r>
    </w:p>
    <w:p w:rsidR="00940926" w:rsidRPr="009E779A" w:rsidRDefault="00CC2180" w:rsidP="008B6B22">
      <w:pPr>
        <w:ind w:left="720"/>
        <w:rPr>
          <w:color w:val="FF0000"/>
        </w:rPr>
      </w:pPr>
      <w:r w:rsidRPr="009E779A">
        <w:rPr>
          <w:color w:val="FF0000"/>
        </w:rPr>
        <w:t xml:space="preserve">Kelly supervises </w:t>
      </w:r>
      <w:r w:rsidR="00F712D4" w:rsidRPr="009E779A">
        <w:rPr>
          <w:color w:val="FF0000"/>
        </w:rPr>
        <w:t>a great team</w:t>
      </w:r>
      <w:r w:rsidRPr="009E779A">
        <w:rPr>
          <w:color w:val="FF0000"/>
        </w:rPr>
        <w:t xml:space="preserve">. </w:t>
      </w:r>
      <w:r w:rsidR="00F712D4" w:rsidRPr="009E779A">
        <w:rPr>
          <w:color w:val="FF0000"/>
        </w:rPr>
        <w:t>She has been managing her team for a year.</w:t>
      </w:r>
      <w:r w:rsidR="009E779A" w:rsidRPr="009E779A">
        <w:rPr>
          <w:color w:val="FF0000"/>
        </w:rPr>
        <w:t xml:space="preserve"> </w:t>
      </w:r>
    </w:p>
    <w:p w:rsidR="000B5731" w:rsidRPr="009E779A" w:rsidRDefault="00303F18" w:rsidP="000B5731">
      <w:pPr>
        <w:numPr>
          <w:ilvl w:val="0"/>
          <w:numId w:val="99"/>
        </w:numPr>
      </w:pPr>
      <w:r w:rsidRPr="009E779A">
        <w:t>Why did P</w:t>
      </w:r>
      <w:r w:rsidR="00940926" w:rsidRPr="009E779A">
        <w:t>eter notice there was a problem with Kelly’s team</w:t>
      </w:r>
      <w:r w:rsidR="00846DEE" w:rsidRPr="009E779A">
        <w:t>?</w:t>
      </w:r>
    </w:p>
    <w:p w:rsidR="000B5731" w:rsidRPr="009E779A" w:rsidRDefault="00940926" w:rsidP="000B5731">
      <w:pPr>
        <w:pStyle w:val="ListParagraph"/>
        <w:numPr>
          <w:ilvl w:val="0"/>
          <w:numId w:val="108"/>
        </w:numPr>
      </w:pPr>
      <w:r w:rsidRPr="009E779A">
        <w:t>They all seemed mad in their emails.</w:t>
      </w:r>
    </w:p>
    <w:p w:rsidR="000B5731" w:rsidRPr="009E779A" w:rsidRDefault="00940926" w:rsidP="000B5731">
      <w:pPr>
        <w:pStyle w:val="ListParagraph"/>
        <w:numPr>
          <w:ilvl w:val="0"/>
          <w:numId w:val="108"/>
        </w:numPr>
        <w:rPr>
          <w:color w:val="FF0000"/>
        </w:rPr>
      </w:pPr>
      <w:r w:rsidRPr="009E779A">
        <w:rPr>
          <w:color w:val="FF0000"/>
        </w:rPr>
        <w:t>The production and quality had lessened.</w:t>
      </w:r>
    </w:p>
    <w:p w:rsidR="000B5731" w:rsidRPr="009E779A" w:rsidRDefault="00940926" w:rsidP="000B5731">
      <w:pPr>
        <w:pStyle w:val="ListParagraph"/>
        <w:numPr>
          <w:ilvl w:val="0"/>
          <w:numId w:val="108"/>
        </w:numPr>
      </w:pPr>
      <w:r w:rsidRPr="009E779A">
        <w:t>A lot of the team members had quit their positions.</w:t>
      </w:r>
    </w:p>
    <w:p w:rsidR="001C35C9" w:rsidRPr="009E779A" w:rsidRDefault="00940926" w:rsidP="000B5731">
      <w:pPr>
        <w:pStyle w:val="ListParagraph"/>
        <w:numPr>
          <w:ilvl w:val="0"/>
          <w:numId w:val="108"/>
        </w:numPr>
      </w:pPr>
      <w:r w:rsidRPr="009E779A">
        <w:t>All of the above.</w:t>
      </w:r>
    </w:p>
    <w:p w:rsidR="00EA1ACC" w:rsidRPr="009E779A" w:rsidRDefault="00940926" w:rsidP="00940926">
      <w:pPr>
        <w:ind w:firstLine="720"/>
      </w:pPr>
      <w:r w:rsidRPr="009E779A">
        <w:rPr>
          <w:color w:val="FF0000"/>
        </w:rPr>
        <w:t xml:space="preserve">The team was producing half the amount of research as </w:t>
      </w:r>
      <w:r w:rsidR="009E779A" w:rsidRPr="009E779A">
        <w:rPr>
          <w:color w:val="FF0000"/>
        </w:rPr>
        <w:t>before</w:t>
      </w:r>
      <w:r w:rsidRPr="009E779A">
        <w:rPr>
          <w:color w:val="FF0000"/>
        </w:rPr>
        <w:t xml:space="preserve"> and the quality has suffered</w:t>
      </w:r>
      <w:r w:rsidR="0055619E" w:rsidRPr="009E779A">
        <w:rPr>
          <w:color w:val="FF0000"/>
        </w:rPr>
        <w:t>.</w:t>
      </w:r>
      <w:r w:rsidR="009E779A" w:rsidRPr="009E779A">
        <w:rPr>
          <w:color w:val="FF0000"/>
        </w:rPr>
        <w:t xml:space="preserve"> </w:t>
      </w:r>
      <w:r w:rsidR="00381A27" w:rsidRPr="009E779A">
        <w:br w:type="page"/>
      </w:r>
    </w:p>
    <w:p w:rsidR="00381A27" w:rsidRPr="009E779A" w:rsidRDefault="009E779A" w:rsidP="007E0BFF">
      <w:pPr>
        <w:pStyle w:val="Heading1"/>
        <w:rPr>
          <w:color w:val="FF0000"/>
        </w:rPr>
      </w:pPr>
      <w:bookmarkStart w:id="90" w:name="_Toc407102240"/>
      <w:r w:rsidRPr="009E779A">
        <w:rPr>
          <w:lang w:bidi="ar-SA"/>
        </w:rPr>
        <w:lastRenderedPageBreak/>
        <mc:AlternateContent>
          <mc:Choice Requires="wps">
            <w:drawing>
              <wp:anchor distT="91440" distB="91440" distL="114300" distR="114300" simplePos="0" relativeHeight="251655680" behindDoc="0" locked="0" layoutInCell="0" allowOverlap="1" wp14:anchorId="79D75B77" wp14:editId="55DCD080">
                <wp:simplePos x="0" y="0"/>
                <wp:positionH relativeFrom="page">
                  <wp:posOffset>-123825</wp:posOffset>
                </wp:positionH>
                <wp:positionV relativeFrom="page">
                  <wp:posOffset>-19050</wp:posOffset>
                </wp:positionV>
                <wp:extent cx="7994650" cy="1504950"/>
                <wp:effectExtent l="0" t="0" r="6350" b="0"/>
                <wp:wrapSquare wrapText="bothSides"/>
                <wp:docPr id="15"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504950"/>
                        </a:xfrm>
                        <a:prstGeom prst="rect">
                          <a:avLst/>
                        </a:prstGeom>
                        <a:gradFill>
                          <a:gsLst>
                            <a:gs pos="0">
                              <a:srgbClr val="FFFFFF"/>
                            </a:gs>
                            <a:gs pos="100000">
                              <a:schemeClr val="bg1">
                                <a:lumMod val="50000"/>
                              </a:schemeClr>
                            </a:gs>
                          </a:gsLst>
                          <a:lin ang="5400000" scaled="1"/>
                        </a:gradFill>
                        <a:ln>
                          <a:noFill/>
                        </a:ln>
                        <a:effectLst/>
                        <a:extLst/>
                      </wps:spPr>
                      <wps:txbx>
                        <w:txbxContent>
                          <w:p w:rsidR="009E779A" w:rsidRDefault="009E779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It t</w:t>
                            </w:r>
                            <w:r>
                              <w:rPr>
                                <w:rFonts w:asciiTheme="majorHAnsi" w:hAnsiTheme="majorHAnsi"/>
                                <w:i/>
                                <w:sz w:val="28"/>
                                <w:szCs w:val="28"/>
                              </w:rPr>
                              <w:t>akes two flints to make a fire.</w:t>
                            </w:r>
                          </w:p>
                          <w:p w:rsidR="009E779A" w:rsidRDefault="009E779A" w:rsidP="00B00A9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Louisa May Alcott</w:t>
                            </w:r>
                          </w:p>
                          <w:p w:rsidR="009E779A" w:rsidRPr="00B00A97" w:rsidRDefault="009E779A" w:rsidP="00B00A9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9.75pt;margin-top:-1.5pt;width:629.5pt;height:118.5pt;z-index:2516556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" o:allowincell="f" stroked="f">
                <v:fill color2="#7f7f7f [1612]" focus="100%" type="gradient"/>
                <v:textbox inset="4in,54pt,1in,0">
                  <w:txbxContent>
                    <w:p w:rsidR="009E779A" w:rsidRDefault="009E779A" w:rsidP="00B00A9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00A97">
                        <w:rPr>
                          <w:rFonts w:asciiTheme="majorHAnsi" w:hAnsiTheme="majorHAnsi"/>
                          <w:i/>
                          <w:sz w:val="28"/>
                          <w:szCs w:val="28"/>
                        </w:rPr>
                        <w:t>It t</w:t>
                      </w:r>
                      <w:r>
                        <w:rPr>
                          <w:rFonts w:asciiTheme="majorHAnsi" w:hAnsiTheme="majorHAnsi"/>
                          <w:i/>
                          <w:sz w:val="28"/>
                          <w:szCs w:val="28"/>
                        </w:rPr>
                        <w:t>akes two flints to make a fire.</w:t>
                      </w:r>
                    </w:p>
                    <w:p w:rsidR="009E779A" w:rsidRDefault="009E779A" w:rsidP="00B00A9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00A97">
                        <w:rPr>
                          <w:rFonts w:asciiTheme="majorHAnsi" w:hAnsiTheme="majorHAnsi"/>
                          <w:b/>
                          <w:i/>
                          <w:sz w:val="28"/>
                          <w:szCs w:val="28"/>
                        </w:rPr>
                        <w:t>Louisa May Alcott</w:t>
                      </w:r>
                    </w:p>
                    <w:p w:rsidR="009E779A" w:rsidRPr="00B00A97" w:rsidRDefault="009E779A" w:rsidP="00B00A9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381A27" w:rsidRPr="009E779A">
        <w:t>Module Twelve: Wrapping Up</w:t>
      </w:r>
      <w:bookmarkEnd w:id="90"/>
    </w:p>
    <w:p w:rsidR="006D5370" w:rsidRPr="009E779A" w:rsidRDefault="009E779A" w:rsidP="006D5370">
      <w:r w:rsidRPr="009E779A">
        <w:rPr>
          <w:lang w:bidi="ar-SA"/>
        </w:rPr>
        <w:drawing>
          <wp:anchor distT="0" distB="0" distL="114300" distR="114300" simplePos="0" relativeHeight="251740160" behindDoc="0" locked="0" layoutInCell="1" allowOverlap="1" wp14:anchorId="1337AA7A" wp14:editId="5993B3FB">
            <wp:simplePos x="0" y="0"/>
            <wp:positionH relativeFrom="margin">
              <wp:posOffset>-41910</wp:posOffset>
            </wp:positionH>
            <wp:positionV relativeFrom="margin">
              <wp:posOffset>1266825</wp:posOffset>
            </wp:positionV>
            <wp:extent cx="1912620" cy="1882140"/>
            <wp:effectExtent l="0" t="0" r="0" b="381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MP900422753[1].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12620" cy="1882140"/>
                    </a:xfrm>
                    <a:prstGeom prst="rect">
                      <a:avLst/>
                    </a:prstGeom>
                  </pic:spPr>
                </pic:pic>
              </a:graphicData>
            </a:graphic>
          </wp:anchor>
        </w:drawing>
      </w:r>
      <w:r w:rsidR="00FA0066" w:rsidRPr="009E779A">
        <w:t>Although this workshop is coming to a close, we hope that</w:t>
      </w:r>
      <w:r w:rsidR="008B6B22" w:rsidRPr="009E779A">
        <w:t xml:space="preserve"> you have learned </w:t>
      </w:r>
      <w:r w:rsidR="0047030D" w:rsidRPr="009E779A">
        <w:t>a little bit more about high performance team with remote workforce employees</w:t>
      </w:r>
      <w:r w:rsidR="00FA0066" w:rsidRPr="009E779A">
        <w:t>.</w:t>
      </w:r>
      <w:r w:rsidR="00F712D4" w:rsidRPr="009E779A">
        <w:t xml:space="preserve"> High performance teams are an asset to</w:t>
      </w:r>
      <w:r w:rsidR="008B6B22" w:rsidRPr="009E779A">
        <w:t xml:space="preserve"> many companies</w:t>
      </w:r>
      <w:r w:rsidR="00F712D4" w:rsidRPr="009E779A">
        <w:t>!</w:t>
      </w:r>
      <w:r w:rsidR="00FA0066" w:rsidRPr="009E779A">
        <w:t xml:space="preserve"> Please take a moment to review and update your action plan. This will be a key tool to guide your progress in the days, weeks, months, and years to come. We wish you the best of luck on the rest of your travels! </w:t>
      </w:r>
    </w:p>
    <w:p w:rsidR="00B70352" w:rsidRPr="009E779A" w:rsidRDefault="00B70352" w:rsidP="009E779A"/>
    <w:p w:rsidR="009E779A" w:rsidRPr="009E779A" w:rsidRDefault="009E779A" w:rsidP="009E779A"/>
    <w:p w:rsidR="00B70352" w:rsidRPr="009E779A" w:rsidRDefault="00B70352" w:rsidP="009E779A"/>
    <w:p w:rsidR="002A37E0" w:rsidRPr="009E779A" w:rsidRDefault="00381A27" w:rsidP="00B337BD">
      <w:pPr>
        <w:pStyle w:val="Heading2"/>
      </w:pPr>
      <w:bookmarkStart w:id="91" w:name="_Toc407102241"/>
      <w:r w:rsidRPr="009E779A">
        <w:t>Words from the Wise</w:t>
      </w:r>
      <w:bookmarkEnd w:id="91"/>
    </w:p>
    <w:p w:rsidR="00B00A97" w:rsidRPr="009E779A" w:rsidRDefault="00EC0EFF" w:rsidP="009E779A">
      <w:pPr>
        <w:pStyle w:val="BulletedPoints"/>
        <w:rPr>
          <w:lang w:bidi="ar-SA"/>
        </w:rPr>
      </w:pPr>
      <w:r w:rsidRPr="009E779A">
        <w:rPr>
          <w:b/>
          <w:lang w:bidi="ar-SA"/>
        </w:rPr>
        <w:t>Patrick Lencioni:</w:t>
      </w:r>
      <w:r w:rsidRPr="009E779A">
        <w:rPr>
          <w:lang w:bidi="ar-SA"/>
        </w:rPr>
        <w:t xml:space="preserve"> </w:t>
      </w:r>
      <w:r w:rsidR="00B00A97" w:rsidRPr="009E779A">
        <w:rPr>
          <w:lang w:bidi="ar-SA"/>
        </w:rPr>
        <w:t>Teamwork begins by building trust.</w:t>
      </w:r>
      <w:r w:rsidR="009E779A" w:rsidRPr="009E779A">
        <w:rPr>
          <w:lang w:bidi="ar-SA"/>
        </w:rPr>
        <w:t xml:space="preserve"> </w:t>
      </w:r>
      <w:r w:rsidR="00B00A97" w:rsidRPr="009E779A">
        <w:rPr>
          <w:lang w:bidi="ar-SA"/>
        </w:rPr>
        <w:t>The only way to do that is to overcome our</w:t>
      </w:r>
      <w:r w:rsidRPr="009E779A">
        <w:rPr>
          <w:lang w:bidi="ar-SA"/>
        </w:rPr>
        <w:t xml:space="preserve"> need for invulnerability.</w:t>
      </w:r>
    </w:p>
    <w:p w:rsidR="00B00A97" w:rsidRPr="009E779A" w:rsidRDefault="00EC0EFF" w:rsidP="009E779A">
      <w:pPr>
        <w:pStyle w:val="BulletedPoints"/>
        <w:rPr>
          <w:lang w:bidi="ar-SA"/>
        </w:rPr>
      </w:pPr>
      <w:r w:rsidRPr="009E779A">
        <w:rPr>
          <w:b/>
          <w:lang w:bidi="ar-SA"/>
        </w:rPr>
        <w:t>Anne M. Mulcahy:</w:t>
      </w:r>
      <w:r w:rsidRPr="009E779A">
        <w:rPr>
          <w:lang w:bidi="ar-SA"/>
        </w:rPr>
        <w:t xml:space="preserve"> </w:t>
      </w:r>
      <w:r w:rsidR="00B00A97" w:rsidRPr="009E779A">
        <w:rPr>
          <w:lang w:bidi="ar-SA"/>
        </w:rPr>
        <w:t>Employees who believe that management is concerned about them as a whole person - not just an employee - are more productive, more satisfied, more fulfilled. Satisfied employees mean satisfied customers, which leads to profitability.</w:t>
      </w:r>
    </w:p>
    <w:p w:rsidR="00B00A97" w:rsidRPr="009E779A" w:rsidRDefault="00EC0EFF" w:rsidP="009E779A">
      <w:pPr>
        <w:pStyle w:val="BulletedPoints"/>
        <w:rPr>
          <w:lang w:bidi="ar-SA"/>
        </w:rPr>
      </w:pPr>
      <w:r w:rsidRPr="009E779A">
        <w:rPr>
          <w:b/>
          <w:lang w:bidi="ar-SA"/>
        </w:rPr>
        <w:t>Joe Paterno:</w:t>
      </w:r>
      <w:r w:rsidRPr="009E779A">
        <w:rPr>
          <w:lang w:bidi="ar-SA"/>
        </w:rPr>
        <w:t xml:space="preserve"> </w:t>
      </w:r>
      <w:r w:rsidR="00B00A97" w:rsidRPr="009E779A">
        <w:rPr>
          <w:lang w:bidi="ar-SA"/>
        </w:rPr>
        <w:t>When a team outgrows individual performance and learns team confidence</w:t>
      </w:r>
      <w:r w:rsidRPr="009E779A">
        <w:rPr>
          <w:lang w:bidi="ar-SA"/>
        </w:rPr>
        <w:t>, excellence becomes a reality.</w:t>
      </w:r>
      <w:r w:rsidR="009E779A" w:rsidRPr="009E779A">
        <w:rPr>
          <w:lang w:bidi="ar-SA"/>
        </w:rPr>
        <w:t xml:space="preserve"> </w:t>
      </w:r>
      <w:r w:rsidR="00B00A97" w:rsidRPr="009E779A">
        <w:rPr>
          <w:lang w:bidi="ar-SA"/>
        </w:rPr>
        <w:tab/>
      </w:r>
    </w:p>
    <w:p w:rsidR="00B00A97" w:rsidRPr="009E779A" w:rsidRDefault="00EC0EFF" w:rsidP="009E779A">
      <w:pPr>
        <w:pStyle w:val="BulletedPoints"/>
        <w:rPr>
          <w:lang w:bidi="ar-SA"/>
        </w:rPr>
      </w:pPr>
      <w:r w:rsidRPr="009E779A">
        <w:rPr>
          <w:b/>
          <w:lang w:bidi="ar-SA"/>
        </w:rPr>
        <w:t>Akio Morita:</w:t>
      </w:r>
      <w:r w:rsidRPr="009E779A">
        <w:rPr>
          <w:lang w:bidi="ar-SA"/>
        </w:rPr>
        <w:t xml:space="preserve"> </w:t>
      </w:r>
      <w:r w:rsidR="00B00A97" w:rsidRPr="009E779A">
        <w:rPr>
          <w:lang w:bidi="ar-SA"/>
        </w:rPr>
        <w:t>We will try to create conditions where persons could come together in a spirit of teamwork, and exercise to their heart's desir</w:t>
      </w:r>
      <w:r w:rsidRPr="009E779A">
        <w:rPr>
          <w:lang w:bidi="ar-SA"/>
        </w:rPr>
        <w:t>e their technological capacity.</w:t>
      </w:r>
      <w:r w:rsidR="009E779A" w:rsidRPr="009E779A">
        <w:rPr>
          <w:lang w:bidi="ar-SA"/>
        </w:rPr>
        <w:t xml:space="preserve"> </w:t>
      </w:r>
    </w:p>
    <w:p w:rsidR="00B00A97" w:rsidRPr="009E779A" w:rsidRDefault="00EC0EFF" w:rsidP="009E779A">
      <w:pPr>
        <w:pStyle w:val="BulletedPoints"/>
        <w:rPr>
          <w:lang w:bidi="ar-SA"/>
        </w:rPr>
      </w:pPr>
      <w:r w:rsidRPr="009E779A">
        <w:rPr>
          <w:b/>
          <w:lang w:bidi="ar-SA"/>
        </w:rPr>
        <w:t>Dee Hock:</w:t>
      </w:r>
      <w:r w:rsidRPr="009E779A">
        <w:rPr>
          <w:lang w:bidi="ar-SA"/>
        </w:rPr>
        <w:t xml:space="preserve"> </w:t>
      </w:r>
      <w:r w:rsidR="00B00A97" w:rsidRPr="009E779A">
        <w:rPr>
          <w:lang w:bidi="ar-SA"/>
        </w:rPr>
        <w:t xml:space="preserve">An organization, no matter how well designed, is only as good as the </w:t>
      </w:r>
      <w:r w:rsidRPr="009E779A">
        <w:rPr>
          <w:lang w:bidi="ar-SA"/>
        </w:rPr>
        <w:t>people who live and work in it.</w:t>
      </w:r>
      <w:r w:rsidR="009E779A" w:rsidRPr="009E779A">
        <w:rPr>
          <w:lang w:bidi="ar-SA"/>
        </w:rPr>
        <w:t xml:space="preserve"> </w:t>
      </w:r>
    </w:p>
    <w:p w:rsidR="00B70352" w:rsidRPr="009E779A" w:rsidRDefault="00B70352" w:rsidP="009E779A"/>
    <w:p w:rsidR="00381A27" w:rsidRPr="009E779A" w:rsidRDefault="00381A27" w:rsidP="00B337BD">
      <w:pPr>
        <w:pStyle w:val="Heading2"/>
      </w:pPr>
      <w:bookmarkStart w:id="92" w:name="_Toc407102242"/>
      <w:r w:rsidRPr="009E779A">
        <w:t>Review of Parking Lot</w:t>
      </w:r>
      <w:bookmarkEnd w:id="92"/>
    </w:p>
    <w:p w:rsidR="006D5370" w:rsidRPr="009E779A" w:rsidRDefault="00FA0066" w:rsidP="00B337BD">
      <w:r w:rsidRPr="009E779A">
        <w:t>Review the items on the parking lot. Some items may need one-on-one participant follow up. You may be able to clear other items up now. Follow-up workshops may even be appropriate.</w:t>
      </w:r>
    </w:p>
    <w:p w:rsidR="00381A27" w:rsidRPr="009E779A" w:rsidRDefault="00381A27" w:rsidP="00021C35">
      <w:pPr>
        <w:pStyle w:val="Heading2"/>
      </w:pPr>
      <w:bookmarkStart w:id="93" w:name="_Toc345812325"/>
      <w:bookmarkStart w:id="94" w:name="_Toc407102243"/>
      <w:r w:rsidRPr="009E779A">
        <w:lastRenderedPageBreak/>
        <w:t>Lessons Learned</w:t>
      </w:r>
      <w:bookmarkEnd w:id="93"/>
      <w:bookmarkEnd w:id="94"/>
    </w:p>
    <w:p w:rsidR="00CC07AB" w:rsidRPr="009E779A" w:rsidRDefault="001C35C9" w:rsidP="00151F1A">
      <w:pPr>
        <w:pStyle w:val="ListParagraph"/>
        <w:numPr>
          <w:ilvl w:val="0"/>
          <w:numId w:val="109"/>
        </w:numPr>
      </w:pPr>
      <w:r w:rsidRPr="009E779A">
        <w:t>Understand the importance of communication with teams.</w:t>
      </w:r>
    </w:p>
    <w:p w:rsidR="001C35C9" w:rsidRPr="009E779A" w:rsidRDefault="001C35C9" w:rsidP="00151F1A">
      <w:pPr>
        <w:pStyle w:val="ListParagraph"/>
        <w:numPr>
          <w:ilvl w:val="0"/>
          <w:numId w:val="109"/>
        </w:numPr>
      </w:pPr>
      <w:r w:rsidRPr="009E779A">
        <w:t>Understand the benefits of remote workforce.</w:t>
      </w:r>
    </w:p>
    <w:p w:rsidR="001C35C9" w:rsidRPr="009E779A" w:rsidRDefault="001C35C9" w:rsidP="00151F1A">
      <w:pPr>
        <w:pStyle w:val="ListParagraph"/>
        <w:numPr>
          <w:ilvl w:val="0"/>
          <w:numId w:val="109"/>
        </w:numPr>
      </w:pPr>
      <w:r w:rsidRPr="009E779A">
        <w:t>Know what to watch for to keep team engaged.</w:t>
      </w:r>
    </w:p>
    <w:p w:rsidR="001C35C9" w:rsidRPr="009E779A" w:rsidRDefault="001C35C9" w:rsidP="00151F1A">
      <w:pPr>
        <w:pStyle w:val="ListParagraph"/>
        <w:numPr>
          <w:ilvl w:val="0"/>
          <w:numId w:val="109"/>
        </w:numPr>
      </w:pPr>
      <w:r w:rsidRPr="009E779A">
        <w:t>Understand how to give an effective team meeting.</w:t>
      </w:r>
    </w:p>
    <w:p w:rsidR="001C35C9" w:rsidRDefault="001C35C9" w:rsidP="00151F1A">
      <w:pPr>
        <w:pStyle w:val="ListParagraph"/>
        <w:numPr>
          <w:ilvl w:val="0"/>
          <w:numId w:val="109"/>
        </w:numPr>
      </w:pPr>
      <w:r w:rsidRPr="009E779A">
        <w:t>Know how to manage a high performance team.</w:t>
      </w:r>
    </w:p>
    <w:p w:rsidR="00437577" w:rsidRPr="009E779A" w:rsidRDefault="00437577" w:rsidP="00437577"/>
    <w:p w:rsidR="00381A27" w:rsidRPr="009E779A" w:rsidRDefault="00381A27" w:rsidP="00B337BD">
      <w:pPr>
        <w:pStyle w:val="Heading2"/>
      </w:pPr>
      <w:bookmarkStart w:id="95" w:name="_Toc407102244"/>
      <w:r w:rsidRPr="009E779A">
        <w:t>Completion of Action Plans and Evaluations</w:t>
      </w:r>
      <w:bookmarkEnd w:id="95"/>
    </w:p>
    <w:p w:rsidR="00381A27" w:rsidRPr="009E779A" w:rsidRDefault="00381A27" w:rsidP="00B337BD">
      <w:r w:rsidRPr="009E779A">
        <w:t>Do a quick round robin and ask everyone to share one thing that they learned today. Then, ask participants to make sure their action plans and evaluations are complete.</w:t>
      </w:r>
    </w:p>
    <w:p w:rsidR="00FC2465" w:rsidRPr="009E779A" w:rsidRDefault="00381A27" w:rsidP="00F05408">
      <w:r w:rsidRPr="009E779A">
        <w:t>If possible, ask participants to buddy up and set up a follow-up system, so that they can check up on each other in the coming days, weeks, and months. If appropriate, provide your contact information in case they have any question</w:t>
      </w:r>
      <w:r w:rsidR="00002031" w:rsidRPr="009E779A">
        <w:t xml:space="preserve">s. </w:t>
      </w:r>
    </w:p>
    <w:sectPr w:rsidR="00FC2465" w:rsidRPr="009E779A" w:rsidSect="006D5370">
      <w:footerReference w:type="default" r:id="rId77"/>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D25" w:rsidRDefault="00DA3D25">
      <w:r>
        <w:separator/>
      </w:r>
    </w:p>
    <w:p w:rsidR="00DA3D25" w:rsidRDefault="00DA3D25"/>
  </w:endnote>
  <w:endnote w:type="continuationSeparator" w:id="0">
    <w:p w:rsidR="00DA3D25" w:rsidRDefault="00DA3D25">
      <w:r>
        <w:continuationSeparator/>
      </w:r>
    </w:p>
    <w:p w:rsidR="00DA3D25" w:rsidRDefault="00DA3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79A" w:rsidRDefault="009E779A">
    <w:r>
      <w:rPr>
        <w:noProof/>
        <w:lang w:bidi="ar-SA"/>
      </w:rPr>
      <w:drawing>
        <wp:anchor distT="0" distB="0" distL="114300" distR="114300" simplePos="0" relativeHeight="251658240" behindDoc="0" locked="0" layoutInCell="1" allowOverlap="1" wp14:anchorId="76A50353" wp14:editId="337D828F">
          <wp:simplePos x="0" y="0"/>
          <wp:positionH relativeFrom="margin">
            <wp:posOffset>6276975</wp:posOffset>
          </wp:positionH>
          <wp:positionV relativeFrom="margin">
            <wp:posOffset>8364220</wp:posOffset>
          </wp:positionV>
          <wp:extent cx="560070" cy="770255"/>
          <wp:effectExtent l="0" t="0" r="0" b="0"/>
          <wp:wrapSquare wrapText="bothSides"/>
          <wp:docPr id="10" name="Picture 10" descr="C:\Users\Darren\Desktop\inverted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437577">
      <w:rPr>
        <w:noProof/>
      </w:rPr>
      <w:t>93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D25" w:rsidRDefault="00DA3D25">
      <w:r>
        <w:separator/>
      </w:r>
    </w:p>
    <w:p w:rsidR="00DA3D25" w:rsidRDefault="00DA3D25"/>
  </w:footnote>
  <w:footnote w:type="continuationSeparator" w:id="0">
    <w:p w:rsidR="00DA3D25" w:rsidRDefault="00DA3D25">
      <w:r>
        <w:continuationSeparator/>
      </w:r>
    </w:p>
    <w:p w:rsidR="00DA3D25" w:rsidRDefault="00DA3D2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B51"/>
    <w:multiLevelType w:val="hybridMultilevel"/>
    <w:tmpl w:val="A07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409B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136D0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A426D1"/>
    <w:multiLevelType w:val="hybridMultilevel"/>
    <w:tmpl w:val="C0808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55E13"/>
    <w:multiLevelType w:val="hybridMultilevel"/>
    <w:tmpl w:val="97ECC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E51B1E"/>
    <w:multiLevelType w:val="hybridMultilevel"/>
    <w:tmpl w:val="F2D684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97A31AF"/>
    <w:multiLevelType w:val="hybridMultilevel"/>
    <w:tmpl w:val="82C2E5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E10DA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B6E3F3B"/>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0E032B9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E48081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0890FAB"/>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D77F2E"/>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6B021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DF063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8B2104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92E2C9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93D78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9CD005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A5E3410"/>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AC2415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B8328B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BA36255"/>
    <w:multiLevelType w:val="hybridMultilevel"/>
    <w:tmpl w:val="565694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CD2586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DCA0456"/>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E2F2D8D"/>
    <w:multiLevelType w:val="hybridMultilevel"/>
    <w:tmpl w:val="D8EEB928"/>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E77611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8">
    <w:nsid w:val="21683A76"/>
    <w:multiLevelType w:val="hybridMultilevel"/>
    <w:tmpl w:val="E43E9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2324446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368119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37F00C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3CD346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50A1C41"/>
    <w:multiLevelType w:val="hybridMultilevel"/>
    <w:tmpl w:val="1F6CCD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657057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7551627"/>
    <w:multiLevelType w:val="hybridMultilevel"/>
    <w:tmpl w:val="737E0D1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96429F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BAC28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E9B1AAC"/>
    <w:multiLevelType w:val="hybridMultilevel"/>
    <w:tmpl w:val="F9F4B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F64548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2">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3471050A"/>
    <w:multiLevelType w:val="hybridMultilevel"/>
    <w:tmpl w:val="DB2CA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6033D5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7BF58F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86F329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9984ED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A40675A"/>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nsid w:val="3E6D17D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EC30AC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F7A5F4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00544A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35842A0"/>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471763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57728C8"/>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5871BA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459931EC"/>
    <w:multiLevelType w:val="hybridMultilevel"/>
    <w:tmpl w:val="BDA862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45A8045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6F15C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B3502F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C88370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0C6135B"/>
    <w:multiLevelType w:val="hybridMultilevel"/>
    <w:tmpl w:val="730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27353FA"/>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52BF3B8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52E970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414546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564F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6FE1C9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57AC2ADD"/>
    <w:multiLevelType w:val="hybridMultilevel"/>
    <w:tmpl w:val="3BF69F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584D50D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8A02818"/>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8CC6466"/>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5A467A5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CAA2A8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D0141A1"/>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5F2F522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602B2E94"/>
    <w:multiLevelType w:val="hybridMultilevel"/>
    <w:tmpl w:val="4A38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83">
    <w:nsid w:val="617806C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637C6AB7"/>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644328C2"/>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644F00A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4F441D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67087D7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7EC0E4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681F36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2">
    <w:nsid w:val="68B06FC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9175C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6A4E09D5"/>
    <w:multiLevelType w:val="hybridMultilevel"/>
    <w:tmpl w:val="D8D86D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DD261F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E5A345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E864CE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6F722F8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70BA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72155C0E"/>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64E5C8F"/>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76D17F6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7711184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77165C0C"/>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771E19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781212B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78CA24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78D846E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79A1713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79A2070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7A4A2E61"/>
    <w:multiLevelType w:val="hybridMultilevel"/>
    <w:tmpl w:val="F80A56C6"/>
    <w:lvl w:ilvl="0" w:tplc="36641098">
      <w:start w:val="1"/>
      <w:numFmt w:val="bullet"/>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D9B6C8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7E27668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7EB36641"/>
    <w:multiLevelType w:val="hybridMultilevel"/>
    <w:tmpl w:val="50346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EC512B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7ECF1CF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FCC7E3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1"/>
  </w:num>
  <w:num w:numId="2">
    <w:abstractNumId w:val="25"/>
  </w:num>
  <w:num w:numId="3">
    <w:abstractNumId w:val="74"/>
  </w:num>
  <w:num w:numId="4">
    <w:abstractNumId w:val="1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num>
  <w:num w:numId="6">
    <w:abstractNumId w:val="82"/>
  </w:num>
  <w:num w:numId="7">
    <w:abstractNumId w:val="41"/>
  </w:num>
  <w:num w:numId="8">
    <w:abstractNumId w:val="91"/>
  </w:num>
  <w:num w:numId="9">
    <w:abstractNumId w:val="27"/>
  </w:num>
  <w:num w:numId="10">
    <w:abstractNumId w:val="42"/>
  </w:num>
  <w:num w:numId="11">
    <w:abstractNumId w:val="61"/>
  </w:num>
  <w:num w:numId="12">
    <w:abstractNumId w:val="33"/>
  </w:num>
  <w:num w:numId="13">
    <w:abstractNumId w:val="55"/>
  </w:num>
  <w:num w:numId="14">
    <w:abstractNumId w:val="17"/>
  </w:num>
  <w:num w:numId="15">
    <w:abstractNumId w:val="49"/>
  </w:num>
  <w:num w:numId="16">
    <w:abstractNumId w:val="56"/>
  </w:num>
  <w:num w:numId="17">
    <w:abstractNumId w:val="37"/>
  </w:num>
  <w:num w:numId="18">
    <w:abstractNumId w:val="67"/>
  </w:num>
  <w:num w:numId="19">
    <w:abstractNumId w:val="10"/>
  </w:num>
  <w:num w:numId="20">
    <w:abstractNumId w:val="62"/>
  </w:num>
  <w:num w:numId="21">
    <w:abstractNumId w:val="35"/>
  </w:num>
  <w:num w:numId="22">
    <w:abstractNumId w:val="103"/>
  </w:num>
  <w:num w:numId="23">
    <w:abstractNumId w:val="89"/>
  </w:num>
  <w:num w:numId="24">
    <w:abstractNumId w:val="110"/>
  </w:num>
  <w:num w:numId="25">
    <w:abstractNumId w:val="8"/>
  </w:num>
  <w:num w:numId="26">
    <w:abstractNumId w:val="116"/>
  </w:num>
  <w:num w:numId="27">
    <w:abstractNumId w:val="108"/>
  </w:num>
  <w:num w:numId="28">
    <w:abstractNumId w:val="77"/>
  </w:num>
  <w:num w:numId="29">
    <w:abstractNumId w:val="30"/>
  </w:num>
  <w:num w:numId="30">
    <w:abstractNumId w:val="32"/>
  </w:num>
  <w:num w:numId="31">
    <w:abstractNumId w:val="71"/>
  </w:num>
  <w:num w:numId="32">
    <w:abstractNumId w:val="102"/>
  </w:num>
  <w:num w:numId="33">
    <w:abstractNumId w:val="83"/>
  </w:num>
  <w:num w:numId="34">
    <w:abstractNumId w:val="64"/>
  </w:num>
  <w:num w:numId="35">
    <w:abstractNumId w:val="7"/>
  </w:num>
  <w:num w:numId="36">
    <w:abstractNumId w:val="106"/>
  </w:num>
  <w:num w:numId="37">
    <w:abstractNumId w:val="65"/>
  </w:num>
  <w:num w:numId="38">
    <w:abstractNumId w:val="5"/>
  </w:num>
  <w:num w:numId="39">
    <w:abstractNumId w:val="72"/>
  </w:num>
  <w:num w:numId="40">
    <w:abstractNumId w:val="57"/>
  </w:num>
  <w:num w:numId="41">
    <w:abstractNumId w:val="101"/>
  </w:num>
  <w:num w:numId="42">
    <w:abstractNumId w:val="34"/>
  </w:num>
  <w:num w:numId="43">
    <w:abstractNumId w:val="59"/>
  </w:num>
  <w:num w:numId="44">
    <w:abstractNumId w:val="6"/>
  </w:num>
  <w:num w:numId="45">
    <w:abstractNumId w:val="54"/>
  </w:num>
  <w:num w:numId="46">
    <w:abstractNumId w:val="22"/>
  </w:num>
  <w:num w:numId="47">
    <w:abstractNumId w:val="100"/>
  </w:num>
  <w:num w:numId="48">
    <w:abstractNumId w:val="75"/>
  </w:num>
  <w:num w:numId="49">
    <w:abstractNumId w:val="11"/>
  </w:num>
  <w:num w:numId="50">
    <w:abstractNumId w:val="76"/>
  </w:num>
  <w:num w:numId="51">
    <w:abstractNumId w:val="79"/>
  </w:num>
  <w:num w:numId="52">
    <w:abstractNumId w:val="104"/>
  </w:num>
  <w:num w:numId="53">
    <w:abstractNumId w:val="12"/>
  </w:num>
  <w:num w:numId="54">
    <w:abstractNumId w:val="66"/>
  </w:num>
  <w:num w:numId="55">
    <w:abstractNumId w:val="84"/>
  </w:num>
  <w:num w:numId="56">
    <w:abstractNumId w:val="39"/>
  </w:num>
  <w:num w:numId="57">
    <w:abstractNumId w:val="19"/>
  </w:num>
  <w:num w:numId="58">
    <w:abstractNumId w:val="3"/>
  </w:num>
  <w:num w:numId="59">
    <w:abstractNumId w:val="85"/>
  </w:num>
  <w:num w:numId="60">
    <w:abstractNumId w:val="38"/>
  </w:num>
  <w:num w:numId="61">
    <w:abstractNumId w:val="13"/>
  </w:num>
  <w:num w:numId="62">
    <w:abstractNumId w:val="95"/>
  </w:num>
  <w:num w:numId="63">
    <w:abstractNumId w:val="60"/>
  </w:num>
  <w:num w:numId="64">
    <w:abstractNumId w:val="69"/>
  </w:num>
  <w:num w:numId="65">
    <w:abstractNumId w:val="87"/>
  </w:num>
  <w:num w:numId="66">
    <w:abstractNumId w:val="99"/>
  </w:num>
  <w:num w:numId="67">
    <w:abstractNumId w:val="68"/>
  </w:num>
  <w:num w:numId="68">
    <w:abstractNumId w:val="9"/>
  </w:num>
  <w:num w:numId="69">
    <w:abstractNumId w:val="14"/>
  </w:num>
  <w:num w:numId="70">
    <w:abstractNumId w:val="115"/>
  </w:num>
  <w:num w:numId="71">
    <w:abstractNumId w:val="58"/>
  </w:num>
  <w:num w:numId="72">
    <w:abstractNumId w:val="47"/>
  </w:num>
  <w:num w:numId="73">
    <w:abstractNumId w:val="107"/>
  </w:num>
  <w:num w:numId="74">
    <w:abstractNumId w:val="94"/>
  </w:num>
  <w:num w:numId="75">
    <w:abstractNumId w:val="93"/>
  </w:num>
  <w:num w:numId="76">
    <w:abstractNumId w:val="70"/>
  </w:num>
  <w:num w:numId="77">
    <w:abstractNumId w:val="73"/>
  </w:num>
  <w:num w:numId="78">
    <w:abstractNumId w:val="52"/>
  </w:num>
  <w:num w:numId="79">
    <w:abstractNumId w:val="92"/>
  </w:num>
  <w:num w:numId="80">
    <w:abstractNumId w:val="80"/>
  </w:num>
  <w:num w:numId="81">
    <w:abstractNumId w:val="96"/>
  </w:num>
  <w:num w:numId="82">
    <w:abstractNumId w:val="29"/>
  </w:num>
  <w:num w:numId="83">
    <w:abstractNumId w:val="51"/>
  </w:num>
  <w:num w:numId="84">
    <w:abstractNumId w:val="20"/>
  </w:num>
  <w:num w:numId="85">
    <w:abstractNumId w:val="97"/>
  </w:num>
  <w:num w:numId="86">
    <w:abstractNumId w:val="36"/>
  </w:num>
  <w:num w:numId="87">
    <w:abstractNumId w:val="23"/>
  </w:num>
  <w:num w:numId="88">
    <w:abstractNumId w:val="24"/>
  </w:num>
  <w:num w:numId="89">
    <w:abstractNumId w:val="117"/>
  </w:num>
  <w:num w:numId="90">
    <w:abstractNumId w:val="109"/>
  </w:num>
  <w:num w:numId="91">
    <w:abstractNumId w:val="105"/>
  </w:num>
  <w:num w:numId="92">
    <w:abstractNumId w:val="2"/>
  </w:num>
  <w:num w:numId="93">
    <w:abstractNumId w:val="1"/>
  </w:num>
  <w:num w:numId="94">
    <w:abstractNumId w:val="18"/>
  </w:num>
  <w:num w:numId="95">
    <w:abstractNumId w:val="90"/>
  </w:num>
  <w:num w:numId="96">
    <w:abstractNumId w:val="113"/>
  </w:num>
  <w:num w:numId="97">
    <w:abstractNumId w:val="88"/>
  </w:num>
  <w:num w:numId="98">
    <w:abstractNumId w:val="40"/>
  </w:num>
  <w:num w:numId="99">
    <w:abstractNumId w:val="44"/>
  </w:num>
  <w:num w:numId="100">
    <w:abstractNumId w:val="98"/>
  </w:num>
  <w:num w:numId="101">
    <w:abstractNumId w:val="112"/>
  </w:num>
  <w:num w:numId="102">
    <w:abstractNumId w:val="21"/>
  </w:num>
  <w:num w:numId="103">
    <w:abstractNumId w:val="53"/>
  </w:num>
  <w:num w:numId="104">
    <w:abstractNumId w:val="31"/>
  </w:num>
  <w:num w:numId="105">
    <w:abstractNumId w:val="50"/>
  </w:num>
  <w:num w:numId="106">
    <w:abstractNumId w:val="46"/>
  </w:num>
  <w:num w:numId="107">
    <w:abstractNumId w:val="63"/>
  </w:num>
  <w:num w:numId="108">
    <w:abstractNumId w:val="78"/>
  </w:num>
  <w:num w:numId="109">
    <w:abstractNumId w:val="28"/>
  </w:num>
  <w:num w:numId="110">
    <w:abstractNumId w:val="0"/>
  </w:num>
  <w:num w:numId="111">
    <w:abstractNumId w:val="26"/>
  </w:num>
  <w:num w:numId="112">
    <w:abstractNumId w:val="16"/>
  </w:num>
  <w:num w:numId="113">
    <w:abstractNumId w:val="86"/>
  </w:num>
  <w:num w:numId="114">
    <w:abstractNumId w:val="15"/>
  </w:num>
  <w:num w:numId="115">
    <w:abstractNumId w:val="45"/>
  </w:num>
  <w:num w:numId="116">
    <w:abstractNumId w:val="48"/>
  </w:num>
  <w:num w:numId="117">
    <w:abstractNumId w:val="81"/>
  </w:num>
  <w:num w:numId="118">
    <w:abstractNumId w:val="114"/>
  </w:num>
  <w:num w:numId="119">
    <w:abstractNumId w:val="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drawingGridHorizontalSpacing w:val="110"/>
  <w:displayHorizontalDrawingGridEvery w:val="2"/>
  <w:characterSpacingControl w:val="doNotCompress"/>
  <w:hdrShapeDefaults>
    <o:shapedefaults v:ext="edit" spidmax="2049">
      <o:colormru v:ext="edit" colors="#8b0845,#5d5f5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04A7"/>
    <w:rsid w:val="00002031"/>
    <w:rsid w:val="00002BE2"/>
    <w:rsid w:val="00002C5A"/>
    <w:rsid w:val="00003F57"/>
    <w:rsid w:val="0000434E"/>
    <w:rsid w:val="00004EDB"/>
    <w:rsid w:val="000052B4"/>
    <w:rsid w:val="00006C00"/>
    <w:rsid w:val="00006E0D"/>
    <w:rsid w:val="00010202"/>
    <w:rsid w:val="0001097C"/>
    <w:rsid w:val="00011720"/>
    <w:rsid w:val="000120EA"/>
    <w:rsid w:val="00012800"/>
    <w:rsid w:val="00012B22"/>
    <w:rsid w:val="00012B4E"/>
    <w:rsid w:val="00014D4F"/>
    <w:rsid w:val="00015828"/>
    <w:rsid w:val="0001588E"/>
    <w:rsid w:val="00015FE3"/>
    <w:rsid w:val="000162C2"/>
    <w:rsid w:val="00020448"/>
    <w:rsid w:val="00020685"/>
    <w:rsid w:val="000209F8"/>
    <w:rsid w:val="00021C35"/>
    <w:rsid w:val="00022A10"/>
    <w:rsid w:val="00022AB0"/>
    <w:rsid w:val="00023300"/>
    <w:rsid w:val="000234EA"/>
    <w:rsid w:val="00023729"/>
    <w:rsid w:val="00023AF0"/>
    <w:rsid w:val="00024631"/>
    <w:rsid w:val="00024716"/>
    <w:rsid w:val="00024972"/>
    <w:rsid w:val="00024D4C"/>
    <w:rsid w:val="000252A4"/>
    <w:rsid w:val="00026939"/>
    <w:rsid w:val="00026D18"/>
    <w:rsid w:val="00027F59"/>
    <w:rsid w:val="000305C9"/>
    <w:rsid w:val="00031720"/>
    <w:rsid w:val="0003173C"/>
    <w:rsid w:val="000327E3"/>
    <w:rsid w:val="00032F88"/>
    <w:rsid w:val="00034DCE"/>
    <w:rsid w:val="00036237"/>
    <w:rsid w:val="00036B09"/>
    <w:rsid w:val="000370DF"/>
    <w:rsid w:val="00037308"/>
    <w:rsid w:val="00037867"/>
    <w:rsid w:val="00040852"/>
    <w:rsid w:val="00041475"/>
    <w:rsid w:val="00041BF1"/>
    <w:rsid w:val="00041FF2"/>
    <w:rsid w:val="00042389"/>
    <w:rsid w:val="000433CE"/>
    <w:rsid w:val="00043E23"/>
    <w:rsid w:val="0004514D"/>
    <w:rsid w:val="000459DD"/>
    <w:rsid w:val="000475E1"/>
    <w:rsid w:val="00047DB1"/>
    <w:rsid w:val="00052624"/>
    <w:rsid w:val="00052CCE"/>
    <w:rsid w:val="00053720"/>
    <w:rsid w:val="000537DF"/>
    <w:rsid w:val="00053C10"/>
    <w:rsid w:val="000550CB"/>
    <w:rsid w:val="00055813"/>
    <w:rsid w:val="0005650A"/>
    <w:rsid w:val="0005659F"/>
    <w:rsid w:val="00056EB6"/>
    <w:rsid w:val="00057E52"/>
    <w:rsid w:val="000600A3"/>
    <w:rsid w:val="00060CFF"/>
    <w:rsid w:val="000612EE"/>
    <w:rsid w:val="00061B43"/>
    <w:rsid w:val="00061EEA"/>
    <w:rsid w:val="00064067"/>
    <w:rsid w:val="0006489A"/>
    <w:rsid w:val="00064D50"/>
    <w:rsid w:val="00065FED"/>
    <w:rsid w:val="00070112"/>
    <w:rsid w:val="000705F4"/>
    <w:rsid w:val="00071CE9"/>
    <w:rsid w:val="00072531"/>
    <w:rsid w:val="0007390B"/>
    <w:rsid w:val="000743E4"/>
    <w:rsid w:val="000744E1"/>
    <w:rsid w:val="00074F5B"/>
    <w:rsid w:val="000758BB"/>
    <w:rsid w:val="00076314"/>
    <w:rsid w:val="00076E34"/>
    <w:rsid w:val="00077282"/>
    <w:rsid w:val="00077A0C"/>
    <w:rsid w:val="00077AAD"/>
    <w:rsid w:val="00077F7E"/>
    <w:rsid w:val="000809F3"/>
    <w:rsid w:val="00082371"/>
    <w:rsid w:val="000835B3"/>
    <w:rsid w:val="000837BA"/>
    <w:rsid w:val="00083B7D"/>
    <w:rsid w:val="00084C90"/>
    <w:rsid w:val="00085983"/>
    <w:rsid w:val="00086D5C"/>
    <w:rsid w:val="00087033"/>
    <w:rsid w:val="0008714D"/>
    <w:rsid w:val="00087342"/>
    <w:rsid w:val="000900AD"/>
    <w:rsid w:val="00091B39"/>
    <w:rsid w:val="000920BF"/>
    <w:rsid w:val="00092A24"/>
    <w:rsid w:val="000936D1"/>
    <w:rsid w:val="00093783"/>
    <w:rsid w:val="00093871"/>
    <w:rsid w:val="00093D40"/>
    <w:rsid w:val="00094935"/>
    <w:rsid w:val="00094A07"/>
    <w:rsid w:val="00094AC7"/>
    <w:rsid w:val="0009545A"/>
    <w:rsid w:val="00095C42"/>
    <w:rsid w:val="00096204"/>
    <w:rsid w:val="00096A46"/>
    <w:rsid w:val="00096A73"/>
    <w:rsid w:val="00096FFC"/>
    <w:rsid w:val="0009738D"/>
    <w:rsid w:val="00097602"/>
    <w:rsid w:val="000A0053"/>
    <w:rsid w:val="000A19C1"/>
    <w:rsid w:val="000A1B40"/>
    <w:rsid w:val="000A1CC6"/>
    <w:rsid w:val="000A2BAC"/>
    <w:rsid w:val="000A2E3D"/>
    <w:rsid w:val="000A3A35"/>
    <w:rsid w:val="000A4252"/>
    <w:rsid w:val="000A4593"/>
    <w:rsid w:val="000A6FA0"/>
    <w:rsid w:val="000A71D3"/>
    <w:rsid w:val="000A76D1"/>
    <w:rsid w:val="000A77BE"/>
    <w:rsid w:val="000A79CC"/>
    <w:rsid w:val="000B005D"/>
    <w:rsid w:val="000B0564"/>
    <w:rsid w:val="000B0E91"/>
    <w:rsid w:val="000B2174"/>
    <w:rsid w:val="000B2331"/>
    <w:rsid w:val="000B27B4"/>
    <w:rsid w:val="000B2972"/>
    <w:rsid w:val="000B33FB"/>
    <w:rsid w:val="000B3ADE"/>
    <w:rsid w:val="000B400F"/>
    <w:rsid w:val="000B4072"/>
    <w:rsid w:val="000B52BC"/>
    <w:rsid w:val="000B5731"/>
    <w:rsid w:val="000B6EE6"/>
    <w:rsid w:val="000B7811"/>
    <w:rsid w:val="000B79B9"/>
    <w:rsid w:val="000C0171"/>
    <w:rsid w:val="000C0424"/>
    <w:rsid w:val="000C0653"/>
    <w:rsid w:val="000C0801"/>
    <w:rsid w:val="000C0DB8"/>
    <w:rsid w:val="000C107D"/>
    <w:rsid w:val="000C1676"/>
    <w:rsid w:val="000C1A93"/>
    <w:rsid w:val="000C2177"/>
    <w:rsid w:val="000C53D3"/>
    <w:rsid w:val="000C556F"/>
    <w:rsid w:val="000C5961"/>
    <w:rsid w:val="000C5F8E"/>
    <w:rsid w:val="000C6227"/>
    <w:rsid w:val="000C6C5E"/>
    <w:rsid w:val="000C7871"/>
    <w:rsid w:val="000D1328"/>
    <w:rsid w:val="000D1662"/>
    <w:rsid w:val="000D1A5A"/>
    <w:rsid w:val="000D2A3D"/>
    <w:rsid w:val="000D323D"/>
    <w:rsid w:val="000D3B1F"/>
    <w:rsid w:val="000D3FB9"/>
    <w:rsid w:val="000D47B2"/>
    <w:rsid w:val="000D4830"/>
    <w:rsid w:val="000D50EF"/>
    <w:rsid w:val="000D50F3"/>
    <w:rsid w:val="000D59CA"/>
    <w:rsid w:val="000E0AFB"/>
    <w:rsid w:val="000E326B"/>
    <w:rsid w:val="000E38F0"/>
    <w:rsid w:val="000E4072"/>
    <w:rsid w:val="000E4CDF"/>
    <w:rsid w:val="000E58EA"/>
    <w:rsid w:val="000E663F"/>
    <w:rsid w:val="000E6714"/>
    <w:rsid w:val="000E69EE"/>
    <w:rsid w:val="000E6F41"/>
    <w:rsid w:val="000E7BB6"/>
    <w:rsid w:val="000E7D19"/>
    <w:rsid w:val="000F0395"/>
    <w:rsid w:val="000F14DF"/>
    <w:rsid w:val="000F22A0"/>
    <w:rsid w:val="000F260C"/>
    <w:rsid w:val="000F362E"/>
    <w:rsid w:val="000F5578"/>
    <w:rsid w:val="000F56E9"/>
    <w:rsid w:val="000F583C"/>
    <w:rsid w:val="000F5C7F"/>
    <w:rsid w:val="000F5E08"/>
    <w:rsid w:val="000F68FF"/>
    <w:rsid w:val="000F7590"/>
    <w:rsid w:val="000F7DDA"/>
    <w:rsid w:val="00100A08"/>
    <w:rsid w:val="00100FE0"/>
    <w:rsid w:val="001010BA"/>
    <w:rsid w:val="00101B8C"/>
    <w:rsid w:val="00102713"/>
    <w:rsid w:val="00102B71"/>
    <w:rsid w:val="00103775"/>
    <w:rsid w:val="001038FC"/>
    <w:rsid w:val="0010392F"/>
    <w:rsid w:val="00103DFE"/>
    <w:rsid w:val="00103F10"/>
    <w:rsid w:val="00104445"/>
    <w:rsid w:val="0010559C"/>
    <w:rsid w:val="001059F8"/>
    <w:rsid w:val="00105DF1"/>
    <w:rsid w:val="00105F81"/>
    <w:rsid w:val="00106A4C"/>
    <w:rsid w:val="00107004"/>
    <w:rsid w:val="0010725B"/>
    <w:rsid w:val="0010730C"/>
    <w:rsid w:val="0010751E"/>
    <w:rsid w:val="00107FAB"/>
    <w:rsid w:val="00110566"/>
    <w:rsid w:val="0011058B"/>
    <w:rsid w:val="00110F42"/>
    <w:rsid w:val="00111D4D"/>
    <w:rsid w:val="00111F5F"/>
    <w:rsid w:val="00112218"/>
    <w:rsid w:val="00112AE1"/>
    <w:rsid w:val="00112BCE"/>
    <w:rsid w:val="00113AAE"/>
    <w:rsid w:val="00113B9B"/>
    <w:rsid w:val="001148B6"/>
    <w:rsid w:val="0011643A"/>
    <w:rsid w:val="00116CC9"/>
    <w:rsid w:val="001209F8"/>
    <w:rsid w:val="00120DFE"/>
    <w:rsid w:val="00121D85"/>
    <w:rsid w:val="00123196"/>
    <w:rsid w:val="00125247"/>
    <w:rsid w:val="001262A1"/>
    <w:rsid w:val="00126599"/>
    <w:rsid w:val="001305E4"/>
    <w:rsid w:val="0013068D"/>
    <w:rsid w:val="00130FAD"/>
    <w:rsid w:val="00131DEE"/>
    <w:rsid w:val="0013267F"/>
    <w:rsid w:val="00132A0D"/>
    <w:rsid w:val="00135741"/>
    <w:rsid w:val="00135FB9"/>
    <w:rsid w:val="0013611B"/>
    <w:rsid w:val="00136483"/>
    <w:rsid w:val="00136CBF"/>
    <w:rsid w:val="00136F07"/>
    <w:rsid w:val="00137091"/>
    <w:rsid w:val="001375BD"/>
    <w:rsid w:val="001377D2"/>
    <w:rsid w:val="001400C8"/>
    <w:rsid w:val="001402A2"/>
    <w:rsid w:val="001413AA"/>
    <w:rsid w:val="00142013"/>
    <w:rsid w:val="001420AD"/>
    <w:rsid w:val="0014266C"/>
    <w:rsid w:val="0014295E"/>
    <w:rsid w:val="00143121"/>
    <w:rsid w:val="001434C9"/>
    <w:rsid w:val="00144395"/>
    <w:rsid w:val="00144E7D"/>
    <w:rsid w:val="0014531B"/>
    <w:rsid w:val="001453CE"/>
    <w:rsid w:val="00146B10"/>
    <w:rsid w:val="001476A2"/>
    <w:rsid w:val="00147D62"/>
    <w:rsid w:val="001503AB"/>
    <w:rsid w:val="00151932"/>
    <w:rsid w:val="001519A0"/>
    <w:rsid w:val="00151C6F"/>
    <w:rsid w:val="00151F1A"/>
    <w:rsid w:val="001522B4"/>
    <w:rsid w:val="001522FD"/>
    <w:rsid w:val="00152779"/>
    <w:rsid w:val="0015296A"/>
    <w:rsid w:val="0015322E"/>
    <w:rsid w:val="00153DC7"/>
    <w:rsid w:val="001541B0"/>
    <w:rsid w:val="001544A8"/>
    <w:rsid w:val="00155A46"/>
    <w:rsid w:val="00155EC3"/>
    <w:rsid w:val="001562E2"/>
    <w:rsid w:val="00156313"/>
    <w:rsid w:val="001564EA"/>
    <w:rsid w:val="00157072"/>
    <w:rsid w:val="001573A7"/>
    <w:rsid w:val="00157434"/>
    <w:rsid w:val="00157EC9"/>
    <w:rsid w:val="00160C26"/>
    <w:rsid w:val="00160CB2"/>
    <w:rsid w:val="00160EF3"/>
    <w:rsid w:val="001612D5"/>
    <w:rsid w:val="001618BA"/>
    <w:rsid w:val="00162668"/>
    <w:rsid w:val="0016337C"/>
    <w:rsid w:val="00163F6C"/>
    <w:rsid w:val="00166456"/>
    <w:rsid w:val="0016745B"/>
    <w:rsid w:val="00170D17"/>
    <w:rsid w:val="001715DE"/>
    <w:rsid w:val="00171B44"/>
    <w:rsid w:val="00171CDC"/>
    <w:rsid w:val="001726BA"/>
    <w:rsid w:val="00172EC6"/>
    <w:rsid w:val="00172F07"/>
    <w:rsid w:val="001737B2"/>
    <w:rsid w:val="00175867"/>
    <w:rsid w:val="00175D4F"/>
    <w:rsid w:val="0017675B"/>
    <w:rsid w:val="00176C1B"/>
    <w:rsid w:val="00176EA4"/>
    <w:rsid w:val="00177311"/>
    <w:rsid w:val="00177467"/>
    <w:rsid w:val="001774B7"/>
    <w:rsid w:val="001777B9"/>
    <w:rsid w:val="001778BA"/>
    <w:rsid w:val="00180168"/>
    <w:rsid w:val="001806D0"/>
    <w:rsid w:val="00181BB3"/>
    <w:rsid w:val="00181F4E"/>
    <w:rsid w:val="001821D2"/>
    <w:rsid w:val="001828DF"/>
    <w:rsid w:val="001840D1"/>
    <w:rsid w:val="00184259"/>
    <w:rsid w:val="0018425B"/>
    <w:rsid w:val="00184AEF"/>
    <w:rsid w:val="00184D92"/>
    <w:rsid w:val="00185E8A"/>
    <w:rsid w:val="00186681"/>
    <w:rsid w:val="00186A33"/>
    <w:rsid w:val="0018738B"/>
    <w:rsid w:val="00187905"/>
    <w:rsid w:val="0019006D"/>
    <w:rsid w:val="001908FE"/>
    <w:rsid w:val="0019132B"/>
    <w:rsid w:val="00191D27"/>
    <w:rsid w:val="00192084"/>
    <w:rsid w:val="00192B8D"/>
    <w:rsid w:val="00193557"/>
    <w:rsid w:val="0019427C"/>
    <w:rsid w:val="0019512B"/>
    <w:rsid w:val="00195A9A"/>
    <w:rsid w:val="001965CE"/>
    <w:rsid w:val="00196828"/>
    <w:rsid w:val="0019762B"/>
    <w:rsid w:val="001979FD"/>
    <w:rsid w:val="00197BA5"/>
    <w:rsid w:val="001A04B7"/>
    <w:rsid w:val="001A1470"/>
    <w:rsid w:val="001A1D6E"/>
    <w:rsid w:val="001A1E14"/>
    <w:rsid w:val="001A2408"/>
    <w:rsid w:val="001A3101"/>
    <w:rsid w:val="001A4816"/>
    <w:rsid w:val="001A4DA0"/>
    <w:rsid w:val="001A4E70"/>
    <w:rsid w:val="001A62E6"/>
    <w:rsid w:val="001A66A2"/>
    <w:rsid w:val="001A700C"/>
    <w:rsid w:val="001A7485"/>
    <w:rsid w:val="001B0499"/>
    <w:rsid w:val="001B0C05"/>
    <w:rsid w:val="001B0D98"/>
    <w:rsid w:val="001B1270"/>
    <w:rsid w:val="001B2487"/>
    <w:rsid w:val="001B2542"/>
    <w:rsid w:val="001B2D26"/>
    <w:rsid w:val="001B3FBE"/>
    <w:rsid w:val="001B4075"/>
    <w:rsid w:val="001B4E71"/>
    <w:rsid w:val="001B5C1A"/>
    <w:rsid w:val="001B5E01"/>
    <w:rsid w:val="001B7486"/>
    <w:rsid w:val="001B7DBD"/>
    <w:rsid w:val="001C03A5"/>
    <w:rsid w:val="001C05BB"/>
    <w:rsid w:val="001C0A3F"/>
    <w:rsid w:val="001C10E1"/>
    <w:rsid w:val="001C2052"/>
    <w:rsid w:val="001C213E"/>
    <w:rsid w:val="001C26E2"/>
    <w:rsid w:val="001C35C9"/>
    <w:rsid w:val="001C4931"/>
    <w:rsid w:val="001C5ADA"/>
    <w:rsid w:val="001C5DCF"/>
    <w:rsid w:val="001C5FF3"/>
    <w:rsid w:val="001C6F4A"/>
    <w:rsid w:val="001D05AB"/>
    <w:rsid w:val="001D0C7B"/>
    <w:rsid w:val="001D14B5"/>
    <w:rsid w:val="001D2917"/>
    <w:rsid w:val="001D2B6A"/>
    <w:rsid w:val="001D39FE"/>
    <w:rsid w:val="001D4BE6"/>
    <w:rsid w:val="001D4E96"/>
    <w:rsid w:val="001D55C5"/>
    <w:rsid w:val="001D58C2"/>
    <w:rsid w:val="001D777D"/>
    <w:rsid w:val="001D7B69"/>
    <w:rsid w:val="001E04D5"/>
    <w:rsid w:val="001E0552"/>
    <w:rsid w:val="001E0996"/>
    <w:rsid w:val="001E1D95"/>
    <w:rsid w:val="001E235C"/>
    <w:rsid w:val="001E34B8"/>
    <w:rsid w:val="001E3563"/>
    <w:rsid w:val="001E3801"/>
    <w:rsid w:val="001E4EFA"/>
    <w:rsid w:val="001E60E8"/>
    <w:rsid w:val="001E7718"/>
    <w:rsid w:val="001E7EAD"/>
    <w:rsid w:val="001F062A"/>
    <w:rsid w:val="001F06E5"/>
    <w:rsid w:val="001F0EFD"/>
    <w:rsid w:val="001F1452"/>
    <w:rsid w:val="001F28D4"/>
    <w:rsid w:val="001F28D6"/>
    <w:rsid w:val="001F3C95"/>
    <w:rsid w:val="001F5F1F"/>
    <w:rsid w:val="001F731D"/>
    <w:rsid w:val="001F75A6"/>
    <w:rsid w:val="001F7875"/>
    <w:rsid w:val="001F7AFE"/>
    <w:rsid w:val="001F7DA9"/>
    <w:rsid w:val="002009AA"/>
    <w:rsid w:val="00200C93"/>
    <w:rsid w:val="00201623"/>
    <w:rsid w:val="00201924"/>
    <w:rsid w:val="00202225"/>
    <w:rsid w:val="002022FA"/>
    <w:rsid w:val="00203290"/>
    <w:rsid w:val="002036F5"/>
    <w:rsid w:val="002044E4"/>
    <w:rsid w:val="00205A0D"/>
    <w:rsid w:val="00205F50"/>
    <w:rsid w:val="00206614"/>
    <w:rsid w:val="00206BB4"/>
    <w:rsid w:val="00206F4C"/>
    <w:rsid w:val="0020720C"/>
    <w:rsid w:val="002077B9"/>
    <w:rsid w:val="002103E2"/>
    <w:rsid w:val="002107EB"/>
    <w:rsid w:val="00210847"/>
    <w:rsid w:val="00210BD5"/>
    <w:rsid w:val="002110AC"/>
    <w:rsid w:val="00211525"/>
    <w:rsid w:val="00211F39"/>
    <w:rsid w:val="00212793"/>
    <w:rsid w:val="002127BE"/>
    <w:rsid w:val="00212829"/>
    <w:rsid w:val="002129D3"/>
    <w:rsid w:val="00212C50"/>
    <w:rsid w:val="002135FC"/>
    <w:rsid w:val="00213BFB"/>
    <w:rsid w:val="00214D2D"/>
    <w:rsid w:val="00215D1E"/>
    <w:rsid w:val="00216C50"/>
    <w:rsid w:val="002178C1"/>
    <w:rsid w:val="0022189D"/>
    <w:rsid w:val="00223FFA"/>
    <w:rsid w:val="00224063"/>
    <w:rsid w:val="00224D51"/>
    <w:rsid w:val="00224FBF"/>
    <w:rsid w:val="00225127"/>
    <w:rsid w:val="0022764E"/>
    <w:rsid w:val="00227B87"/>
    <w:rsid w:val="00230A70"/>
    <w:rsid w:val="00230E4E"/>
    <w:rsid w:val="002310D7"/>
    <w:rsid w:val="00231AE3"/>
    <w:rsid w:val="00231C4C"/>
    <w:rsid w:val="00232EF1"/>
    <w:rsid w:val="00232FAC"/>
    <w:rsid w:val="0023371B"/>
    <w:rsid w:val="00233B71"/>
    <w:rsid w:val="0023407B"/>
    <w:rsid w:val="0023420A"/>
    <w:rsid w:val="002351F1"/>
    <w:rsid w:val="00235537"/>
    <w:rsid w:val="00235965"/>
    <w:rsid w:val="0023599E"/>
    <w:rsid w:val="0023772B"/>
    <w:rsid w:val="00240261"/>
    <w:rsid w:val="00240F51"/>
    <w:rsid w:val="00241025"/>
    <w:rsid w:val="00241062"/>
    <w:rsid w:val="00241647"/>
    <w:rsid w:val="002418F9"/>
    <w:rsid w:val="00241A79"/>
    <w:rsid w:val="002423CC"/>
    <w:rsid w:val="00242E5C"/>
    <w:rsid w:val="0024493E"/>
    <w:rsid w:val="0024525E"/>
    <w:rsid w:val="002468F4"/>
    <w:rsid w:val="00247124"/>
    <w:rsid w:val="00247165"/>
    <w:rsid w:val="002479F6"/>
    <w:rsid w:val="00247FC7"/>
    <w:rsid w:val="0025044C"/>
    <w:rsid w:val="002507C4"/>
    <w:rsid w:val="002524C1"/>
    <w:rsid w:val="0025259D"/>
    <w:rsid w:val="00253C30"/>
    <w:rsid w:val="0025409D"/>
    <w:rsid w:val="002543A1"/>
    <w:rsid w:val="002543EF"/>
    <w:rsid w:val="00254BCA"/>
    <w:rsid w:val="00255C90"/>
    <w:rsid w:val="00255D2F"/>
    <w:rsid w:val="00256134"/>
    <w:rsid w:val="00256880"/>
    <w:rsid w:val="00256AF4"/>
    <w:rsid w:val="002579CE"/>
    <w:rsid w:val="00257F5D"/>
    <w:rsid w:val="00261689"/>
    <w:rsid w:val="0026220E"/>
    <w:rsid w:val="002636FF"/>
    <w:rsid w:val="00263760"/>
    <w:rsid w:val="0026586B"/>
    <w:rsid w:val="00265EAA"/>
    <w:rsid w:val="0026651C"/>
    <w:rsid w:val="00267C40"/>
    <w:rsid w:val="0027138B"/>
    <w:rsid w:val="002730E8"/>
    <w:rsid w:val="002734BD"/>
    <w:rsid w:val="00273861"/>
    <w:rsid w:val="002740E5"/>
    <w:rsid w:val="002741DB"/>
    <w:rsid w:val="00275291"/>
    <w:rsid w:val="002756B4"/>
    <w:rsid w:val="00275A66"/>
    <w:rsid w:val="00275F2A"/>
    <w:rsid w:val="00275F2C"/>
    <w:rsid w:val="00276955"/>
    <w:rsid w:val="00276C9B"/>
    <w:rsid w:val="00276CB6"/>
    <w:rsid w:val="00276CD0"/>
    <w:rsid w:val="00277776"/>
    <w:rsid w:val="00280602"/>
    <w:rsid w:val="00280649"/>
    <w:rsid w:val="00280F2D"/>
    <w:rsid w:val="002813AA"/>
    <w:rsid w:val="00281852"/>
    <w:rsid w:val="002820DD"/>
    <w:rsid w:val="002829E0"/>
    <w:rsid w:val="00283857"/>
    <w:rsid w:val="00283E07"/>
    <w:rsid w:val="00284664"/>
    <w:rsid w:val="00286085"/>
    <w:rsid w:val="0029096A"/>
    <w:rsid w:val="00290A70"/>
    <w:rsid w:val="00290F73"/>
    <w:rsid w:val="002910F8"/>
    <w:rsid w:val="00291C2B"/>
    <w:rsid w:val="0029341E"/>
    <w:rsid w:val="002934CE"/>
    <w:rsid w:val="00293540"/>
    <w:rsid w:val="00294863"/>
    <w:rsid w:val="002963F5"/>
    <w:rsid w:val="002A1597"/>
    <w:rsid w:val="002A25AC"/>
    <w:rsid w:val="002A37E0"/>
    <w:rsid w:val="002A3BBB"/>
    <w:rsid w:val="002A595F"/>
    <w:rsid w:val="002A63C3"/>
    <w:rsid w:val="002A65F1"/>
    <w:rsid w:val="002A6961"/>
    <w:rsid w:val="002A6DDA"/>
    <w:rsid w:val="002A7B00"/>
    <w:rsid w:val="002A7E67"/>
    <w:rsid w:val="002B03BC"/>
    <w:rsid w:val="002B05A8"/>
    <w:rsid w:val="002B1FF5"/>
    <w:rsid w:val="002B259C"/>
    <w:rsid w:val="002B2CE5"/>
    <w:rsid w:val="002B424C"/>
    <w:rsid w:val="002B4759"/>
    <w:rsid w:val="002B4806"/>
    <w:rsid w:val="002B4C94"/>
    <w:rsid w:val="002B64BC"/>
    <w:rsid w:val="002B659D"/>
    <w:rsid w:val="002B6A05"/>
    <w:rsid w:val="002B6B3A"/>
    <w:rsid w:val="002B6CA0"/>
    <w:rsid w:val="002B7036"/>
    <w:rsid w:val="002B7639"/>
    <w:rsid w:val="002C0025"/>
    <w:rsid w:val="002C004C"/>
    <w:rsid w:val="002C020E"/>
    <w:rsid w:val="002C18C7"/>
    <w:rsid w:val="002C2695"/>
    <w:rsid w:val="002C2F08"/>
    <w:rsid w:val="002C34AB"/>
    <w:rsid w:val="002C4F06"/>
    <w:rsid w:val="002C50E2"/>
    <w:rsid w:val="002C51BB"/>
    <w:rsid w:val="002C5FE3"/>
    <w:rsid w:val="002C6EB8"/>
    <w:rsid w:val="002C6F5A"/>
    <w:rsid w:val="002C7181"/>
    <w:rsid w:val="002C744A"/>
    <w:rsid w:val="002C77B3"/>
    <w:rsid w:val="002D1B02"/>
    <w:rsid w:val="002D1BDC"/>
    <w:rsid w:val="002D1BF0"/>
    <w:rsid w:val="002D264A"/>
    <w:rsid w:val="002D28C2"/>
    <w:rsid w:val="002D305B"/>
    <w:rsid w:val="002D35B9"/>
    <w:rsid w:val="002D4AD4"/>
    <w:rsid w:val="002D795A"/>
    <w:rsid w:val="002E0415"/>
    <w:rsid w:val="002E0E67"/>
    <w:rsid w:val="002E296C"/>
    <w:rsid w:val="002E2D53"/>
    <w:rsid w:val="002E31B2"/>
    <w:rsid w:val="002E42E2"/>
    <w:rsid w:val="002E43E7"/>
    <w:rsid w:val="002E473E"/>
    <w:rsid w:val="002E4972"/>
    <w:rsid w:val="002E5740"/>
    <w:rsid w:val="002E6485"/>
    <w:rsid w:val="002E75E5"/>
    <w:rsid w:val="002F042B"/>
    <w:rsid w:val="002F138D"/>
    <w:rsid w:val="002F2837"/>
    <w:rsid w:val="002F290B"/>
    <w:rsid w:val="002F2C68"/>
    <w:rsid w:val="002F2F61"/>
    <w:rsid w:val="002F36EF"/>
    <w:rsid w:val="002F3BF2"/>
    <w:rsid w:val="002F4314"/>
    <w:rsid w:val="002F4CA4"/>
    <w:rsid w:val="002F5046"/>
    <w:rsid w:val="002F524F"/>
    <w:rsid w:val="002F68F6"/>
    <w:rsid w:val="002F69E9"/>
    <w:rsid w:val="002F6CBF"/>
    <w:rsid w:val="002F7678"/>
    <w:rsid w:val="002F7BD2"/>
    <w:rsid w:val="00301546"/>
    <w:rsid w:val="00303140"/>
    <w:rsid w:val="003038CD"/>
    <w:rsid w:val="00303ADC"/>
    <w:rsid w:val="00303F18"/>
    <w:rsid w:val="00304032"/>
    <w:rsid w:val="00304501"/>
    <w:rsid w:val="00305F8B"/>
    <w:rsid w:val="0030643F"/>
    <w:rsid w:val="003065DC"/>
    <w:rsid w:val="00307029"/>
    <w:rsid w:val="00307839"/>
    <w:rsid w:val="00307931"/>
    <w:rsid w:val="003109E3"/>
    <w:rsid w:val="00310AFD"/>
    <w:rsid w:val="00311491"/>
    <w:rsid w:val="003115A8"/>
    <w:rsid w:val="003116EB"/>
    <w:rsid w:val="00311EAB"/>
    <w:rsid w:val="003143C6"/>
    <w:rsid w:val="00314D9A"/>
    <w:rsid w:val="00315245"/>
    <w:rsid w:val="00315EB2"/>
    <w:rsid w:val="0031673C"/>
    <w:rsid w:val="00317845"/>
    <w:rsid w:val="00321185"/>
    <w:rsid w:val="00322950"/>
    <w:rsid w:val="003241DF"/>
    <w:rsid w:val="00324454"/>
    <w:rsid w:val="003245E3"/>
    <w:rsid w:val="00324928"/>
    <w:rsid w:val="00324944"/>
    <w:rsid w:val="00324A83"/>
    <w:rsid w:val="00327441"/>
    <w:rsid w:val="0032784D"/>
    <w:rsid w:val="00327EED"/>
    <w:rsid w:val="003302A0"/>
    <w:rsid w:val="003325EC"/>
    <w:rsid w:val="00332889"/>
    <w:rsid w:val="00333151"/>
    <w:rsid w:val="003331CE"/>
    <w:rsid w:val="00334AB2"/>
    <w:rsid w:val="00334CF0"/>
    <w:rsid w:val="003352E2"/>
    <w:rsid w:val="00335451"/>
    <w:rsid w:val="00335607"/>
    <w:rsid w:val="00336427"/>
    <w:rsid w:val="003372F9"/>
    <w:rsid w:val="003375E5"/>
    <w:rsid w:val="0034064E"/>
    <w:rsid w:val="003408E1"/>
    <w:rsid w:val="00340A35"/>
    <w:rsid w:val="0034137F"/>
    <w:rsid w:val="003425EB"/>
    <w:rsid w:val="0034311F"/>
    <w:rsid w:val="003448A8"/>
    <w:rsid w:val="00344972"/>
    <w:rsid w:val="00345B52"/>
    <w:rsid w:val="00345D2C"/>
    <w:rsid w:val="00346427"/>
    <w:rsid w:val="00346A2C"/>
    <w:rsid w:val="00347282"/>
    <w:rsid w:val="003500FC"/>
    <w:rsid w:val="00350139"/>
    <w:rsid w:val="0035046F"/>
    <w:rsid w:val="003522D1"/>
    <w:rsid w:val="003527BD"/>
    <w:rsid w:val="00352A7E"/>
    <w:rsid w:val="00352D72"/>
    <w:rsid w:val="003537DB"/>
    <w:rsid w:val="00354124"/>
    <w:rsid w:val="00354CF0"/>
    <w:rsid w:val="00354E31"/>
    <w:rsid w:val="003550AC"/>
    <w:rsid w:val="0035526E"/>
    <w:rsid w:val="00356A34"/>
    <w:rsid w:val="00356ED2"/>
    <w:rsid w:val="0035777D"/>
    <w:rsid w:val="003579BB"/>
    <w:rsid w:val="00362211"/>
    <w:rsid w:val="00362C19"/>
    <w:rsid w:val="00362C24"/>
    <w:rsid w:val="00363838"/>
    <w:rsid w:val="00363A11"/>
    <w:rsid w:val="00365A73"/>
    <w:rsid w:val="00365D34"/>
    <w:rsid w:val="00370421"/>
    <w:rsid w:val="00370AD2"/>
    <w:rsid w:val="003718F7"/>
    <w:rsid w:val="0037232F"/>
    <w:rsid w:val="00372350"/>
    <w:rsid w:val="00372644"/>
    <w:rsid w:val="003726C4"/>
    <w:rsid w:val="00372E7E"/>
    <w:rsid w:val="00373885"/>
    <w:rsid w:val="003738D4"/>
    <w:rsid w:val="00373983"/>
    <w:rsid w:val="0037460A"/>
    <w:rsid w:val="00374D91"/>
    <w:rsid w:val="00374E3F"/>
    <w:rsid w:val="00374E9C"/>
    <w:rsid w:val="0037551C"/>
    <w:rsid w:val="00376AA5"/>
    <w:rsid w:val="00376D17"/>
    <w:rsid w:val="00377BC1"/>
    <w:rsid w:val="00380FCD"/>
    <w:rsid w:val="00381A1D"/>
    <w:rsid w:val="00381A27"/>
    <w:rsid w:val="0038272F"/>
    <w:rsid w:val="0038415A"/>
    <w:rsid w:val="00384190"/>
    <w:rsid w:val="00384C87"/>
    <w:rsid w:val="00384E08"/>
    <w:rsid w:val="003852FA"/>
    <w:rsid w:val="00385B2B"/>
    <w:rsid w:val="00385D7F"/>
    <w:rsid w:val="003865A6"/>
    <w:rsid w:val="00386D6B"/>
    <w:rsid w:val="00390494"/>
    <w:rsid w:val="00390886"/>
    <w:rsid w:val="00391C05"/>
    <w:rsid w:val="00392EE8"/>
    <w:rsid w:val="0039388A"/>
    <w:rsid w:val="00394B15"/>
    <w:rsid w:val="00394DAD"/>
    <w:rsid w:val="003A087A"/>
    <w:rsid w:val="003A0EF9"/>
    <w:rsid w:val="003A1C58"/>
    <w:rsid w:val="003A27C3"/>
    <w:rsid w:val="003A3DC6"/>
    <w:rsid w:val="003A4728"/>
    <w:rsid w:val="003A5138"/>
    <w:rsid w:val="003A5E83"/>
    <w:rsid w:val="003A5F9A"/>
    <w:rsid w:val="003A7225"/>
    <w:rsid w:val="003A799D"/>
    <w:rsid w:val="003B0608"/>
    <w:rsid w:val="003B124C"/>
    <w:rsid w:val="003B1445"/>
    <w:rsid w:val="003B1A13"/>
    <w:rsid w:val="003B1E1D"/>
    <w:rsid w:val="003B3B04"/>
    <w:rsid w:val="003B536F"/>
    <w:rsid w:val="003B5F5B"/>
    <w:rsid w:val="003B6165"/>
    <w:rsid w:val="003B61CE"/>
    <w:rsid w:val="003B6C98"/>
    <w:rsid w:val="003C014B"/>
    <w:rsid w:val="003C1028"/>
    <w:rsid w:val="003C1905"/>
    <w:rsid w:val="003C2863"/>
    <w:rsid w:val="003C2E50"/>
    <w:rsid w:val="003C2EE3"/>
    <w:rsid w:val="003C3B20"/>
    <w:rsid w:val="003C423E"/>
    <w:rsid w:val="003C4E60"/>
    <w:rsid w:val="003C50D9"/>
    <w:rsid w:val="003C6811"/>
    <w:rsid w:val="003C71E9"/>
    <w:rsid w:val="003C7A69"/>
    <w:rsid w:val="003D010E"/>
    <w:rsid w:val="003D0B4D"/>
    <w:rsid w:val="003D12A0"/>
    <w:rsid w:val="003D1462"/>
    <w:rsid w:val="003D1878"/>
    <w:rsid w:val="003D1EDF"/>
    <w:rsid w:val="003D2159"/>
    <w:rsid w:val="003D2B97"/>
    <w:rsid w:val="003D3C8D"/>
    <w:rsid w:val="003D4133"/>
    <w:rsid w:val="003D4331"/>
    <w:rsid w:val="003D43FF"/>
    <w:rsid w:val="003D5F58"/>
    <w:rsid w:val="003D6CB7"/>
    <w:rsid w:val="003D71F6"/>
    <w:rsid w:val="003D723B"/>
    <w:rsid w:val="003D75C5"/>
    <w:rsid w:val="003E01DA"/>
    <w:rsid w:val="003E0251"/>
    <w:rsid w:val="003E043C"/>
    <w:rsid w:val="003E04D0"/>
    <w:rsid w:val="003E08E8"/>
    <w:rsid w:val="003E1621"/>
    <w:rsid w:val="003E1632"/>
    <w:rsid w:val="003E24A6"/>
    <w:rsid w:val="003E3362"/>
    <w:rsid w:val="003E3A1A"/>
    <w:rsid w:val="003E3D56"/>
    <w:rsid w:val="003E3F7B"/>
    <w:rsid w:val="003E5426"/>
    <w:rsid w:val="003E5A42"/>
    <w:rsid w:val="003E69F9"/>
    <w:rsid w:val="003F0949"/>
    <w:rsid w:val="003F11CD"/>
    <w:rsid w:val="003F161D"/>
    <w:rsid w:val="003F1A40"/>
    <w:rsid w:val="003F27A7"/>
    <w:rsid w:val="003F28A6"/>
    <w:rsid w:val="003F37FA"/>
    <w:rsid w:val="003F3A0B"/>
    <w:rsid w:val="003F4600"/>
    <w:rsid w:val="003F5F6C"/>
    <w:rsid w:val="003F74D4"/>
    <w:rsid w:val="003F7678"/>
    <w:rsid w:val="003F7769"/>
    <w:rsid w:val="003F7E19"/>
    <w:rsid w:val="004024D8"/>
    <w:rsid w:val="00402659"/>
    <w:rsid w:val="004031C5"/>
    <w:rsid w:val="00403F52"/>
    <w:rsid w:val="00404695"/>
    <w:rsid w:val="00404774"/>
    <w:rsid w:val="004050FB"/>
    <w:rsid w:val="0040703B"/>
    <w:rsid w:val="0040711B"/>
    <w:rsid w:val="004074E3"/>
    <w:rsid w:val="00407714"/>
    <w:rsid w:val="00407C83"/>
    <w:rsid w:val="00407D1E"/>
    <w:rsid w:val="0041022D"/>
    <w:rsid w:val="00411215"/>
    <w:rsid w:val="00412514"/>
    <w:rsid w:val="0041279E"/>
    <w:rsid w:val="00412EE0"/>
    <w:rsid w:val="004139CF"/>
    <w:rsid w:val="0041424D"/>
    <w:rsid w:val="00414820"/>
    <w:rsid w:val="0041489E"/>
    <w:rsid w:val="00416287"/>
    <w:rsid w:val="00416B76"/>
    <w:rsid w:val="004170AE"/>
    <w:rsid w:val="00420768"/>
    <w:rsid w:val="004209F2"/>
    <w:rsid w:val="0042199A"/>
    <w:rsid w:val="004223C7"/>
    <w:rsid w:val="00422A33"/>
    <w:rsid w:val="00422BF9"/>
    <w:rsid w:val="00425653"/>
    <w:rsid w:val="00427B37"/>
    <w:rsid w:val="004302A2"/>
    <w:rsid w:val="00430AA2"/>
    <w:rsid w:val="00430C09"/>
    <w:rsid w:val="00430D8B"/>
    <w:rsid w:val="00431AB9"/>
    <w:rsid w:val="0043256E"/>
    <w:rsid w:val="0043274D"/>
    <w:rsid w:val="00433F92"/>
    <w:rsid w:val="00433FF9"/>
    <w:rsid w:val="004350CA"/>
    <w:rsid w:val="0043512F"/>
    <w:rsid w:val="00435766"/>
    <w:rsid w:val="00435C95"/>
    <w:rsid w:val="00435EF2"/>
    <w:rsid w:val="004360E7"/>
    <w:rsid w:val="0043717C"/>
    <w:rsid w:val="00437577"/>
    <w:rsid w:val="00440115"/>
    <w:rsid w:val="00441C87"/>
    <w:rsid w:val="00442833"/>
    <w:rsid w:val="004444FE"/>
    <w:rsid w:val="004448BD"/>
    <w:rsid w:val="00444D78"/>
    <w:rsid w:val="00444DA0"/>
    <w:rsid w:val="00445C1A"/>
    <w:rsid w:val="00445E7D"/>
    <w:rsid w:val="00446D04"/>
    <w:rsid w:val="00447977"/>
    <w:rsid w:val="00450153"/>
    <w:rsid w:val="00450487"/>
    <w:rsid w:val="0045093B"/>
    <w:rsid w:val="004509AA"/>
    <w:rsid w:val="00450DCF"/>
    <w:rsid w:val="00450F12"/>
    <w:rsid w:val="00450F6E"/>
    <w:rsid w:val="00452565"/>
    <w:rsid w:val="0045477D"/>
    <w:rsid w:val="00454ED0"/>
    <w:rsid w:val="00455B30"/>
    <w:rsid w:val="0045611B"/>
    <w:rsid w:val="0045624D"/>
    <w:rsid w:val="004567D4"/>
    <w:rsid w:val="004571C4"/>
    <w:rsid w:val="004579F3"/>
    <w:rsid w:val="00460399"/>
    <w:rsid w:val="00460516"/>
    <w:rsid w:val="004605DD"/>
    <w:rsid w:val="004624E9"/>
    <w:rsid w:val="00462B6E"/>
    <w:rsid w:val="004631D3"/>
    <w:rsid w:val="004632CD"/>
    <w:rsid w:val="004633A8"/>
    <w:rsid w:val="004641B0"/>
    <w:rsid w:val="00464D04"/>
    <w:rsid w:val="00465163"/>
    <w:rsid w:val="00465728"/>
    <w:rsid w:val="0046615F"/>
    <w:rsid w:val="00467725"/>
    <w:rsid w:val="00467AD6"/>
    <w:rsid w:val="0047030D"/>
    <w:rsid w:val="00470411"/>
    <w:rsid w:val="00471541"/>
    <w:rsid w:val="00471885"/>
    <w:rsid w:val="004721BD"/>
    <w:rsid w:val="004723D3"/>
    <w:rsid w:val="004728F3"/>
    <w:rsid w:val="0047316D"/>
    <w:rsid w:val="004738BB"/>
    <w:rsid w:val="00473DEF"/>
    <w:rsid w:val="00474CC9"/>
    <w:rsid w:val="00474E8A"/>
    <w:rsid w:val="00475A9B"/>
    <w:rsid w:val="004769FD"/>
    <w:rsid w:val="004800E2"/>
    <w:rsid w:val="00480A74"/>
    <w:rsid w:val="00480DCF"/>
    <w:rsid w:val="0048217C"/>
    <w:rsid w:val="00482CA5"/>
    <w:rsid w:val="00483D15"/>
    <w:rsid w:val="0048429E"/>
    <w:rsid w:val="00484C44"/>
    <w:rsid w:val="00485D51"/>
    <w:rsid w:val="00485EAE"/>
    <w:rsid w:val="00486532"/>
    <w:rsid w:val="00486967"/>
    <w:rsid w:val="00486CEC"/>
    <w:rsid w:val="004875BC"/>
    <w:rsid w:val="00487E4F"/>
    <w:rsid w:val="004910A8"/>
    <w:rsid w:val="00491105"/>
    <w:rsid w:val="00491AFA"/>
    <w:rsid w:val="00492C34"/>
    <w:rsid w:val="004939B1"/>
    <w:rsid w:val="00493C48"/>
    <w:rsid w:val="004948D4"/>
    <w:rsid w:val="00494F08"/>
    <w:rsid w:val="00495736"/>
    <w:rsid w:val="00495EAE"/>
    <w:rsid w:val="00496899"/>
    <w:rsid w:val="00496BC2"/>
    <w:rsid w:val="00496CBA"/>
    <w:rsid w:val="00497E98"/>
    <w:rsid w:val="004A017F"/>
    <w:rsid w:val="004A0C47"/>
    <w:rsid w:val="004A1171"/>
    <w:rsid w:val="004A12F6"/>
    <w:rsid w:val="004A27EE"/>
    <w:rsid w:val="004A2B2C"/>
    <w:rsid w:val="004A2EA3"/>
    <w:rsid w:val="004A592F"/>
    <w:rsid w:val="004A5BE9"/>
    <w:rsid w:val="004A5C41"/>
    <w:rsid w:val="004A5D54"/>
    <w:rsid w:val="004A5FCC"/>
    <w:rsid w:val="004A67E6"/>
    <w:rsid w:val="004A7A94"/>
    <w:rsid w:val="004A7FC9"/>
    <w:rsid w:val="004B0822"/>
    <w:rsid w:val="004B0900"/>
    <w:rsid w:val="004B15F7"/>
    <w:rsid w:val="004B16C8"/>
    <w:rsid w:val="004B1843"/>
    <w:rsid w:val="004B1ACE"/>
    <w:rsid w:val="004B26E2"/>
    <w:rsid w:val="004B2751"/>
    <w:rsid w:val="004B3031"/>
    <w:rsid w:val="004B4F94"/>
    <w:rsid w:val="004B50D4"/>
    <w:rsid w:val="004C010E"/>
    <w:rsid w:val="004C0DFC"/>
    <w:rsid w:val="004C170B"/>
    <w:rsid w:val="004C1B1C"/>
    <w:rsid w:val="004C22E6"/>
    <w:rsid w:val="004C24C0"/>
    <w:rsid w:val="004C2B8C"/>
    <w:rsid w:val="004C325A"/>
    <w:rsid w:val="004C48D4"/>
    <w:rsid w:val="004C51E1"/>
    <w:rsid w:val="004C5EFD"/>
    <w:rsid w:val="004C5F12"/>
    <w:rsid w:val="004C6032"/>
    <w:rsid w:val="004C7897"/>
    <w:rsid w:val="004C7EA8"/>
    <w:rsid w:val="004D12B9"/>
    <w:rsid w:val="004D167A"/>
    <w:rsid w:val="004D1702"/>
    <w:rsid w:val="004D2697"/>
    <w:rsid w:val="004D3836"/>
    <w:rsid w:val="004D439C"/>
    <w:rsid w:val="004D490A"/>
    <w:rsid w:val="004D5C0E"/>
    <w:rsid w:val="004D6036"/>
    <w:rsid w:val="004D649E"/>
    <w:rsid w:val="004D7687"/>
    <w:rsid w:val="004E0AB7"/>
    <w:rsid w:val="004E0FE1"/>
    <w:rsid w:val="004E1B17"/>
    <w:rsid w:val="004E1DA6"/>
    <w:rsid w:val="004E2749"/>
    <w:rsid w:val="004E3207"/>
    <w:rsid w:val="004E32E3"/>
    <w:rsid w:val="004E33CB"/>
    <w:rsid w:val="004E343F"/>
    <w:rsid w:val="004E4328"/>
    <w:rsid w:val="004E4F41"/>
    <w:rsid w:val="004E4FF9"/>
    <w:rsid w:val="004E53EB"/>
    <w:rsid w:val="004E5693"/>
    <w:rsid w:val="004E5B47"/>
    <w:rsid w:val="004E605A"/>
    <w:rsid w:val="004E6A62"/>
    <w:rsid w:val="004F00EA"/>
    <w:rsid w:val="004F0D07"/>
    <w:rsid w:val="004F10C1"/>
    <w:rsid w:val="004F2908"/>
    <w:rsid w:val="004F3640"/>
    <w:rsid w:val="004F4F6D"/>
    <w:rsid w:val="004F5310"/>
    <w:rsid w:val="004F55A2"/>
    <w:rsid w:val="004F5F5D"/>
    <w:rsid w:val="004F5F91"/>
    <w:rsid w:val="004F60D1"/>
    <w:rsid w:val="004F72D8"/>
    <w:rsid w:val="00500039"/>
    <w:rsid w:val="005015C6"/>
    <w:rsid w:val="00503885"/>
    <w:rsid w:val="00503B7F"/>
    <w:rsid w:val="0050528B"/>
    <w:rsid w:val="0050561F"/>
    <w:rsid w:val="00505F94"/>
    <w:rsid w:val="00506213"/>
    <w:rsid w:val="0051044B"/>
    <w:rsid w:val="00510B38"/>
    <w:rsid w:val="00510CDA"/>
    <w:rsid w:val="00510DAA"/>
    <w:rsid w:val="00510EB8"/>
    <w:rsid w:val="00512D64"/>
    <w:rsid w:val="00513242"/>
    <w:rsid w:val="00513315"/>
    <w:rsid w:val="005137CA"/>
    <w:rsid w:val="00514361"/>
    <w:rsid w:val="005146CC"/>
    <w:rsid w:val="005149EC"/>
    <w:rsid w:val="0051595D"/>
    <w:rsid w:val="00515C3F"/>
    <w:rsid w:val="00517083"/>
    <w:rsid w:val="005175FC"/>
    <w:rsid w:val="00521224"/>
    <w:rsid w:val="00521C78"/>
    <w:rsid w:val="00522398"/>
    <w:rsid w:val="00522A04"/>
    <w:rsid w:val="00522BEB"/>
    <w:rsid w:val="00524B2E"/>
    <w:rsid w:val="005260C0"/>
    <w:rsid w:val="00526FE0"/>
    <w:rsid w:val="0052708C"/>
    <w:rsid w:val="00527A28"/>
    <w:rsid w:val="00527A5C"/>
    <w:rsid w:val="00530DF8"/>
    <w:rsid w:val="005316BB"/>
    <w:rsid w:val="005317B2"/>
    <w:rsid w:val="00531B4A"/>
    <w:rsid w:val="005322B4"/>
    <w:rsid w:val="00533233"/>
    <w:rsid w:val="005332D0"/>
    <w:rsid w:val="005342EC"/>
    <w:rsid w:val="005342FC"/>
    <w:rsid w:val="005343CD"/>
    <w:rsid w:val="00534A82"/>
    <w:rsid w:val="00534CEC"/>
    <w:rsid w:val="00536815"/>
    <w:rsid w:val="00536AB7"/>
    <w:rsid w:val="005372E5"/>
    <w:rsid w:val="00537AB0"/>
    <w:rsid w:val="00537EC1"/>
    <w:rsid w:val="00537EC6"/>
    <w:rsid w:val="005403F6"/>
    <w:rsid w:val="005406C4"/>
    <w:rsid w:val="005417F8"/>
    <w:rsid w:val="00541EED"/>
    <w:rsid w:val="0054244B"/>
    <w:rsid w:val="0054272B"/>
    <w:rsid w:val="0054280F"/>
    <w:rsid w:val="00542DD0"/>
    <w:rsid w:val="0054345C"/>
    <w:rsid w:val="00543D6F"/>
    <w:rsid w:val="00544A1B"/>
    <w:rsid w:val="00544D6C"/>
    <w:rsid w:val="00544F9B"/>
    <w:rsid w:val="00545C97"/>
    <w:rsid w:val="00546A78"/>
    <w:rsid w:val="00546E02"/>
    <w:rsid w:val="0054742F"/>
    <w:rsid w:val="00550201"/>
    <w:rsid w:val="005509A6"/>
    <w:rsid w:val="00550B21"/>
    <w:rsid w:val="00551C3B"/>
    <w:rsid w:val="00552805"/>
    <w:rsid w:val="00552DAA"/>
    <w:rsid w:val="00553A8B"/>
    <w:rsid w:val="005544EA"/>
    <w:rsid w:val="0055450A"/>
    <w:rsid w:val="00554589"/>
    <w:rsid w:val="00554AD6"/>
    <w:rsid w:val="00555452"/>
    <w:rsid w:val="0055556F"/>
    <w:rsid w:val="00555AAA"/>
    <w:rsid w:val="00555E23"/>
    <w:rsid w:val="0055619E"/>
    <w:rsid w:val="00556873"/>
    <w:rsid w:val="00560D08"/>
    <w:rsid w:val="00562265"/>
    <w:rsid w:val="005626FA"/>
    <w:rsid w:val="00562D3A"/>
    <w:rsid w:val="00563074"/>
    <w:rsid w:val="0056317F"/>
    <w:rsid w:val="005640FC"/>
    <w:rsid w:val="005644F8"/>
    <w:rsid w:val="0056480E"/>
    <w:rsid w:val="0056496C"/>
    <w:rsid w:val="00565117"/>
    <w:rsid w:val="005651CD"/>
    <w:rsid w:val="00565421"/>
    <w:rsid w:val="0056591E"/>
    <w:rsid w:val="00566B24"/>
    <w:rsid w:val="005675B1"/>
    <w:rsid w:val="00570675"/>
    <w:rsid w:val="00570A10"/>
    <w:rsid w:val="005716AA"/>
    <w:rsid w:val="00571C03"/>
    <w:rsid w:val="005727E4"/>
    <w:rsid w:val="00573BB5"/>
    <w:rsid w:val="005744B4"/>
    <w:rsid w:val="005749CB"/>
    <w:rsid w:val="005749D3"/>
    <w:rsid w:val="00575392"/>
    <w:rsid w:val="00575C51"/>
    <w:rsid w:val="00576265"/>
    <w:rsid w:val="0057626E"/>
    <w:rsid w:val="00576F87"/>
    <w:rsid w:val="005773A4"/>
    <w:rsid w:val="00580402"/>
    <w:rsid w:val="0058203B"/>
    <w:rsid w:val="00583E68"/>
    <w:rsid w:val="00584A81"/>
    <w:rsid w:val="00584F89"/>
    <w:rsid w:val="0058570D"/>
    <w:rsid w:val="0058644A"/>
    <w:rsid w:val="0058687F"/>
    <w:rsid w:val="005868C5"/>
    <w:rsid w:val="00586B05"/>
    <w:rsid w:val="00586BE7"/>
    <w:rsid w:val="00586C90"/>
    <w:rsid w:val="00587AFE"/>
    <w:rsid w:val="0059063A"/>
    <w:rsid w:val="005908C0"/>
    <w:rsid w:val="0059284C"/>
    <w:rsid w:val="005932D7"/>
    <w:rsid w:val="00594B18"/>
    <w:rsid w:val="00594FCA"/>
    <w:rsid w:val="0059522C"/>
    <w:rsid w:val="00595382"/>
    <w:rsid w:val="005957E7"/>
    <w:rsid w:val="00595CBA"/>
    <w:rsid w:val="00596266"/>
    <w:rsid w:val="00596A57"/>
    <w:rsid w:val="00597551"/>
    <w:rsid w:val="00597D0B"/>
    <w:rsid w:val="005A0383"/>
    <w:rsid w:val="005A05F6"/>
    <w:rsid w:val="005A088F"/>
    <w:rsid w:val="005A1D93"/>
    <w:rsid w:val="005A37B9"/>
    <w:rsid w:val="005A3B89"/>
    <w:rsid w:val="005A4CD2"/>
    <w:rsid w:val="005A5451"/>
    <w:rsid w:val="005A5773"/>
    <w:rsid w:val="005A58F9"/>
    <w:rsid w:val="005A5A02"/>
    <w:rsid w:val="005A5DD9"/>
    <w:rsid w:val="005A5E5B"/>
    <w:rsid w:val="005A603D"/>
    <w:rsid w:val="005A6515"/>
    <w:rsid w:val="005A6703"/>
    <w:rsid w:val="005A6B84"/>
    <w:rsid w:val="005A711F"/>
    <w:rsid w:val="005A79C0"/>
    <w:rsid w:val="005A7F9E"/>
    <w:rsid w:val="005B1D08"/>
    <w:rsid w:val="005B495D"/>
    <w:rsid w:val="005B4F72"/>
    <w:rsid w:val="005B511C"/>
    <w:rsid w:val="005B6863"/>
    <w:rsid w:val="005B6869"/>
    <w:rsid w:val="005B6D44"/>
    <w:rsid w:val="005B6FF2"/>
    <w:rsid w:val="005B7107"/>
    <w:rsid w:val="005B7304"/>
    <w:rsid w:val="005C0BA6"/>
    <w:rsid w:val="005C0E70"/>
    <w:rsid w:val="005C195D"/>
    <w:rsid w:val="005C1C00"/>
    <w:rsid w:val="005C37D6"/>
    <w:rsid w:val="005C3EAC"/>
    <w:rsid w:val="005C5893"/>
    <w:rsid w:val="005C5EA1"/>
    <w:rsid w:val="005D0F4A"/>
    <w:rsid w:val="005D2855"/>
    <w:rsid w:val="005D2C45"/>
    <w:rsid w:val="005D441D"/>
    <w:rsid w:val="005D5D27"/>
    <w:rsid w:val="005D62FD"/>
    <w:rsid w:val="005E0732"/>
    <w:rsid w:val="005E085D"/>
    <w:rsid w:val="005E0C13"/>
    <w:rsid w:val="005E229F"/>
    <w:rsid w:val="005E2697"/>
    <w:rsid w:val="005E3475"/>
    <w:rsid w:val="005E35A6"/>
    <w:rsid w:val="005E4B05"/>
    <w:rsid w:val="005E4C34"/>
    <w:rsid w:val="005E4F37"/>
    <w:rsid w:val="005E5ACD"/>
    <w:rsid w:val="005E7719"/>
    <w:rsid w:val="005E7A1C"/>
    <w:rsid w:val="005F000D"/>
    <w:rsid w:val="005F07AC"/>
    <w:rsid w:val="005F106C"/>
    <w:rsid w:val="005F2A1A"/>
    <w:rsid w:val="005F32D4"/>
    <w:rsid w:val="005F355A"/>
    <w:rsid w:val="005F4453"/>
    <w:rsid w:val="005F4BB2"/>
    <w:rsid w:val="005F537D"/>
    <w:rsid w:val="005F5A39"/>
    <w:rsid w:val="005F5FE0"/>
    <w:rsid w:val="005F6593"/>
    <w:rsid w:val="005F685F"/>
    <w:rsid w:val="005F6A84"/>
    <w:rsid w:val="005F76ED"/>
    <w:rsid w:val="005F7B0D"/>
    <w:rsid w:val="00600119"/>
    <w:rsid w:val="0060031F"/>
    <w:rsid w:val="00600DDD"/>
    <w:rsid w:val="00601433"/>
    <w:rsid w:val="00602340"/>
    <w:rsid w:val="0060364E"/>
    <w:rsid w:val="00603BAF"/>
    <w:rsid w:val="006041B2"/>
    <w:rsid w:val="0060530B"/>
    <w:rsid w:val="00605323"/>
    <w:rsid w:val="006054E0"/>
    <w:rsid w:val="00607AE9"/>
    <w:rsid w:val="00607CDF"/>
    <w:rsid w:val="00610AB2"/>
    <w:rsid w:val="00610E5F"/>
    <w:rsid w:val="00610FAF"/>
    <w:rsid w:val="006157C8"/>
    <w:rsid w:val="0061601F"/>
    <w:rsid w:val="006164AA"/>
    <w:rsid w:val="006165EC"/>
    <w:rsid w:val="00616A28"/>
    <w:rsid w:val="00616C01"/>
    <w:rsid w:val="00616F60"/>
    <w:rsid w:val="006170D9"/>
    <w:rsid w:val="0061733F"/>
    <w:rsid w:val="00617B40"/>
    <w:rsid w:val="0062029A"/>
    <w:rsid w:val="0062281D"/>
    <w:rsid w:val="0062429D"/>
    <w:rsid w:val="00625008"/>
    <w:rsid w:val="006259DE"/>
    <w:rsid w:val="00625B03"/>
    <w:rsid w:val="00626158"/>
    <w:rsid w:val="0062677A"/>
    <w:rsid w:val="00626B71"/>
    <w:rsid w:val="00627524"/>
    <w:rsid w:val="00627F07"/>
    <w:rsid w:val="00627FE7"/>
    <w:rsid w:val="006304B1"/>
    <w:rsid w:val="00630A7E"/>
    <w:rsid w:val="006325A5"/>
    <w:rsid w:val="006339AB"/>
    <w:rsid w:val="00633B43"/>
    <w:rsid w:val="00633E14"/>
    <w:rsid w:val="00634EAF"/>
    <w:rsid w:val="006355CD"/>
    <w:rsid w:val="00635899"/>
    <w:rsid w:val="00636AD6"/>
    <w:rsid w:val="006373F8"/>
    <w:rsid w:val="0063792A"/>
    <w:rsid w:val="00637D6D"/>
    <w:rsid w:val="00637FF9"/>
    <w:rsid w:val="00641315"/>
    <w:rsid w:val="00641B37"/>
    <w:rsid w:val="00641ED1"/>
    <w:rsid w:val="0064217B"/>
    <w:rsid w:val="00642CBA"/>
    <w:rsid w:val="00642F9C"/>
    <w:rsid w:val="00643844"/>
    <w:rsid w:val="006444B3"/>
    <w:rsid w:val="00644619"/>
    <w:rsid w:val="00644BE9"/>
    <w:rsid w:val="00646607"/>
    <w:rsid w:val="0064755C"/>
    <w:rsid w:val="006475D8"/>
    <w:rsid w:val="00647752"/>
    <w:rsid w:val="00647C91"/>
    <w:rsid w:val="006500AD"/>
    <w:rsid w:val="006500F9"/>
    <w:rsid w:val="0065042A"/>
    <w:rsid w:val="00651663"/>
    <w:rsid w:val="006524CC"/>
    <w:rsid w:val="006526E9"/>
    <w:rsid w:val="0065275B"/>
    <w:rsid w:val="006534A6"/>
    <w:rsid w:val="00654EA2"/>
    <w:rsid w:val="006558EF"/>
    <w:rsid w:val="00655CE0"/>
    <w:rsid w:val="006563A8"/>
    <w:rsid w:val="00656D8A"/>
    <w:rsid w:val="00657062"/>
    <w:rsid w:val="0065743E"/>
    <w:rsid w:val="00657B92"/>
    <w:rsid w:val="006606E5"/>
    <w:rsid w:val="006613D4"/>
    <w:rsid w:val="00662209"/>
    <w:rsid w:val="00662563"/>
    <w:rsid w:val="00662665"/>
    <w:rsid w:val="00662B48"/>
    <w:rsid w:val="00663486"/>
    <w:rsid w:val="00663D62"/>
    <w:rsid w:val="00664C5C"/>
    <w:rsid w:val="00665E35"/>
    <w:rsid w:val="00666ED5"/>
    <w:rsid w:val="00667B7C"/>
    <w:rsid w:val="0067046C"/>
    <w:rsid w:val="006707BB"/>
    <w:rsid w:val="00671D5C"/>
    <w:rsid w:val="0067239F"/>
    <w:rsid w:val="00672F45"/>
    <w:rsid w:val="00673D5E"/>
    <w:rsid w:val="006748D3"/>
    <w:rsid w:val="00674903"/>
    <w:rsid w:val="00674F4A"/>
    <w:rsid w:val="0067592F"/>
    <w:rsid w:val="006761C6"/>
    <w:rsid w:val="0067727D"/>
    <w:rsid w:val="00680698"/>
    <w:rsid w:val="00681069"/>
    <w:rsid w:val="00681346"/>
    <w:rsid w:val="00681372"/>
    <w:rsid w:val="00681532"/>
    <w:rsid w:val="006816B7"/>
    <w:rsid w:val="00681819"/>
    <w:rsid w:val="00681A70"/>
    <w:rsid w:val="00683457"/>
    <w:rsid w:val="006836B1"/>
    <w:rsid w:val="00684D1C"/>
    <w:rsid w:val="0069249E"/>
    <w:rsid w:val="00692E40"/>
    <w:rsid w:val="00692F75"/>
    <w:rsid w:val="006939D6"/>
    <w:rsid w:val="006945A5"/>
    <w:rsid w:val="0069498F"/>
    <w:rsid w:val="00694FC2"/>
    <w:rsid w:val="006956B8"/>
    <w:rsid w:val="0069755E"/>
    <w:rsid w:val="00697D03"/>
    <w:rsid w:val="006A01C0"/>
    <w:rsid w:val="006A1449"/>
    <w:rsid w:val="006A2033"/>
    <w:rsid w:val="006A2116"/>
    <w:rsid w:val="006A2970"/>
    <w:rsid w:val="006A3F6C"/>
    <w:rsid w:val="006A52C8"/>
    <w:rsid w:val="006A59EE"/>
    <w:rsid w:val="006A6460"/>
    <w:rsid w:val="006A66B8"/>
    <w:rsid w:val="006A68E4"/>
    <w:rsid w:val="006A7AA8"/>
    <w:rsid w:val="006B2DE7"/>
    <w:rsid w:val="006B3248"/>
    <w:rsid w:val="006B356D"/>
    <w:rsid w:val="006B3756"/>
    <w:rsid w:val="006B58A9"/>
    <w:rsid w:val="006B6253"/>
    <w:rsid w:val="006B64FA"/>
    <w:rsid w:val="006C093D"/>
    <w:rsid w:val="006C09D9"/>
    <w:rsid w:val="006C1482"/>
    <w:rsid w:val="006C1CA0"/>
    <w:rsid w:val="006C2896"/>
    <w:rsid w:val="006C3F09"/>
    <w:rsid w:val="006C486D"/>
    <w:rsid w:val="006C5631"/>
    <w:rsid w:val="006C5BCA"/>
    <w:rsid w:val="006C639B"/>
    <w:rsid w:val="006C69C0"/>
    <w:rsid w:val="006C6E31"/>
    <w:rsid w:val="006C7E0A"/>
    <w:rsid w:val="006D06A8"/>
    <w:rsid w:val="006D1AE2"/>
    <w:rsid w:val="006D23AB"/>
    <w:rsid w:val="006D2E3C"/>
    <w:rsid w:val="006D33EF"/>
    <w:rsid w:val="006D3594"/>
    <w:rsid w:val="006D3A56"/>
    <w:rsid w:val="006D5370"/>
    <w:rsid w:val="006D54B1"/>
    <w:rsid w:val="006D5704"/>
    <w:rsid w:val="006D5FC7"/>
    <w:rsid w:val="006D6108"/>
    <w:rsid w:val="006D6DF5"/>
    <w:rsid w:val="006D7462"/>
    <w:rsid w:val="006D7839"/>
    <w:rsid w:val="006D7D37"/>
    <w:rsid w:val="006E01E9"/>
    <w:rsid w:val="006E0C2B"/>
    <w:rsid w:val="006E1228"/>
    <w:rsid w:val="006E1A1B"/>
    <w:rsid w:val="006E1DE6"/>
    <w:rsid w:val="006E3528"/>
    <w:rsid w:val="006E528E"/>
    <w:rsid w:val="006E5BC0"/>
    <w:rsid w:val="006E63A4"/>
    <w:rsid w:val="006E65CC"/>
    <w:rsid w:val="006E6F17"/>
    <w:rsid w:val="006E737B"/>
    <w:rsid w:val="006E762E"/>
    <w:rsid w:val="006E78A9"/>
    <w:rsid w:val="006E7FFC"/>
    <w:rsid w:val="006F07AD"/>
    <w:rsid w:val="006F1E82"/>
    <w:rsid w:val="006F23E2"/>
    <w:rsid w:val="006F2644"/>
    <w:rsid w:val="006F2FEB"/>
    <w:rsid w:val="006F3336"/>
    <w:rsid w:val="006F369A"/>
    <w:rsid w:val="006F434B"/>
    <w:rsid w:val="006F46FA"/>
    <w:rsid w:val="006F47C8"/>
    <w:rsid w:val="006F4D2E"/>
    <w:rsid w:val="006F4E6D"/>
    <w:rsid w:val="006F50FA"/>
    <w:rsid w:val="006F534A"/>
    <w:rsid w:val="006F64BB"/>
    <w:rsid w:val="006F6631"/>
    <w:rsid w:val="006F6F0B"/>
    <w:rsid w:val="006F6F2C"/>
    <w:rsid w:val="00700054"/>
    <w:rsid w:val="00700161"/>
    <w:rsid w:val="00700F53"/>
    <w:rsid w:val="00701085"/>
    <w:rsid w:val="007013F9"/>
    <w:rsid w:val="00701D6C"/>
    <w:rsid w:val="00702947"/>
    <w:rsid w:val="00702B64"/>
    <w:rsid w:val="007030BD"/>
    <w:rsid w:val="007033A3"/>
    <w:rsid w:val="00703E5B"/>
    <w:rsid w:val="0070488A"/>
    <w:rsid w:val="007049CB"/>
    <w:rsid w:val="00704A4A"/>
    <w:rsid w:val="00704E31"/>
    <w:rsid w:val="007050CF"/>
    <w:rsid w:val="007050FC"/>
    <w:rsid w:val="0070585E"/>
    <w:rsid w:val="007059FA"/>
    <w:rsid w:val="00705B75"/>
    <w:rsid w:val="00706045"/>
    <w:rsid w:val="00707A0F"/>
    <w:rsid w:val="00707FAD"/>
    <w:rsid w:val="00710200"/>
    <w:rsid w:val="007109A7"/>
    <w:rsid w:val="00711EE7"/>
    <w:rsid w:val="0071248E"/>
    <w:rsid w:val="007124E3"/>
    <w:rsid w:val="00712DD1"/>
    <w:rsid w:val="00712FE6"/>
    <w:rsid w:val="0071379C"/>
    <w:rsid w:val="007143E7"/>
    <w:rsid w:val="007144CB"/>
    <w:rsid w:val="00714B5F"/>
    <w:rsid w:val="00714E0C"/>
    <w:rsid w:val="0071506C"/>
    <w:rsid w:val="0071534F"/>
    <w:rsid w:val="00715E52"/>
    <w:rsid w:val="00715EEC"/>
    <w:rsid w:val="007163E8"/>
    <w:rsid w:val="00716AAD"/>
    <w:rsid w:val="00716C7E"/>
    <w:rsid w:val="00717631"/>
    <w:rsid w:val="007179D0"/>
    <w:rsid w:val="00717C72"/>
    <w:rsid w:val="00720EEF"/>
    <w:rsid w:val="00721289"/>
    <w:rsid w:val="00721973"/>
    <w:rsid w:val="00722289"/>
    <w:rsid w:val="00722623"/>
    <w:rsid w:val="00724360"/>
    <w:rsid w:val="007248DF"/>
    <w:rsid w:val="007249DE"/>
    <w:rsid w:val="007251A1"/>
    <w:rsid w:val="00726170"/>
    <w:rsid w:val="0072647E"/>
    <w:rsid w:val="00726ADA"/>
    <w:rsid w:val="00727813"/>
    <w:rsid w:val="007300FD"/>
    <w:rsid w:val="0073047A"/>
    <w:rsid w:val="00730FB0"/>
    <w:rsid w:val="0073134C"/>
    <w:rsid w:val="0073259E"/>
    <w:rsid w:val="007325B6"/>
    <w:rsid w:val="007325EC"/>
    <w:rsid w:val="00732CFD"/>
    <w:rsid w:val="00732F43"/>
    <w:rsid w:val="007337C5"/>
    <w:rsid w:val="007339F0"/>
    <w:rsid w:val="00733F76"/>
    <w:rsid w:val="0073429D"/>
    <w:rsid w:val="0073482A"/>
    <w:rsid w:val="007348EE"/>
    <w:rsid w:val="00734FDD"/>
    <w:rsid w:val="00735AB2"/>
    <w:rsid w:val="007367D2"/>
    <w:rsid w:val="0073680F"/>
    <w:rsid w:val="00737443"/>
    <w:rsid w:val="00737B59"/>
    <w:rsid w:val="0074122E"/>
    <w:rsid w:val="007418A2"/>
    <w:rsid w:val="00743491"/>
    <w:rsid w:val="007435F1"/>
    <w:rsid w:val="00743FE5"/>
    <w:rsid w:val="00744B01"/>
    <w:rsid w:val="00744CB5"/>
    <w:rsid w:val="00744EC0"/>
    <w:rsid w:val="00745358"/>
    <w:rsid w:val="00746CD5"/>
    <w:rsid w:val="00747345"/>
    <w:rsid w:val="00747DD8"/>
    <w:rsid w:val="00750013"/>
    <w:rsid w:val="00750622"/>
    <w:rsid w:val="0075129E"/>
    <w:rsid w:val="00751614"/>
    <w:rsid w:val="00751B06"/>
    <w:rsid w:val="007520C5"/>
    <w:rsid w:val="00753809"/>
    <w:rsid w:val="007538B5"/>
    <w:rsid w:val="00754205"/>
    <w:rsid w:val="00755286"/>
    <w:rsid w:val="00755441"/>
    <w:rsid w:val="00755BF1"/>
    <w:rsid w:val="007566B8"/>
    <w:rsid w:val="00756B75"/>
    <w:rsid w:val="00761C36"/>
    <w:rsid w:val="007623D7"/>
    <w:rsid w:val="00762B7A"/>
    <w:rsid w:val="00762C78"/>
    <w:rsid w:val="007632A4"/>
    <w:rsid w:val="0076339F"/>
    <w:rsid w:val="007635EF"/>
    <w:rsid w:val="007637FD"/>
    <w:rsid w:val="00764169"/>
    <w:rsid w:val="00764318"/>
    <w:rsid w:val="00765145"/>
    <w:rsid w:val="00765428"/>
    <w:rsid w:val="007659E3"/>
    <w:rsid w:val="00765F79"/>
    <w:rsid w:val="007662E7"/>
    <w:rsid w:val="00766D00"/>
    <w:rsid w:val="00766DE3"/>
    <w:rsid w:val="00770376"/>
    <w:rsid w:val="007718BC"/>
    <w:rsid w:val="00772E8B"/>
    <w:rsid w:val="00773548"/>
    <w:rsid w:val="007749A9"/>
    <w:rsid w:val="00774FDD"/>
    <w:rsid w:val="007765A3"/>
    <w:rsid w:val="00776B9A"/>
    <w:rsid w:val="00776BF6"/>
    <w:rsid w:val="00777671"/>
    <w:rsid w:val="0078222A"/>
    <w:rsid w:val="00782B3B"/>
    <w:rsid w:val="00783520"/>
    <w:rsid w:val="00783E9E"/>
    <w:rsid w:val="00786300"/>
    <w:rsid w:val="00786D7A"/>
    <w:rsid w:val="0078715D"/>
    <w:rsid w:val="00787F2F"/>
    <w:rsid w:val="007908C2"/>
    <w:rsid w:val="00790A97"/>
    <w:rsid w:val="00790FFC"/>
    <w:rsid w:val="00792145"/>
    <w:rsid w:val="00792386"/>
    <w:rsid w:val="00792F72"/>
    <w:rsid w:val="0079682F"/>
    <w:rsid w:val="007971F3"/>
    <w:rsid w:val="00797433"/>
    <w:rsid w:val="00797613"/>
    <w:rsid w:val="007A0686"/>
    <w:rsid w:val="007A148F"/>
    <w:rsid w:val="007A1EF2"/>
    <w:rsid w:val="007A287F"/>
    <w:rsid w:val="007A2C24"/>
    <w:rsid w:val="007A39A5"/>
    <w:rsid w:val="007A4053"/>
    <w:rsid w:val="007A49A3"/>
    <w:rsid w:val="007A5440"/>
    <w:rsid w:val="007A5F6B"/>
    <w:rsid w:val="007A5F8D"/>
    <w:rsid w:val="007A65B3"/>
    <w:rsid w:val="007A6D8D"/>
    <w:rsid w:val="007A796B"/>
    <w:rsid w:val="007A7B67"/>
    <w:rsid w:val="007B03A4"/>
    <w:rsid w:val="007B0593"/>
    <w:rsid w:val="007B1609"/>
    <w:rsid w:val="007B2E93"/>
    <w:rsid w:val="007B383B"/>
    <w:rsid w:val="007B3B59"/>
    <w:rsid w:val="007B3EF1"/>
    <w:rsid w:val="007B44EF"/>
    <w:rsid w:val="007B46A8"/>
    <w:rsid w:val="007B471A"/>
    <w:rsid w:val="007B4999"/>
    <w:rsid w:val="007B5382"/>
    <w:rsid w:val="007B5551"/>
    <w:rsid w:val="007B5F52"/>
    <w:rsid w:val="007B7557"/>
    <w:rsid w:val="007C0AE4"/>
    <w:rsid w:val="007C0CBC"/>
    <w:rsid w:val="007C1AC5"/>
    <w:rsid w:val="007C1D76"/>
    <w:rsid w:val="007C3123"/>
    <w:rsid w:val="007C31D8"/>
    <w:rsid w:val="007C4260"/>
    <w:rsid w:val="007C4599"/>
    <w:rsid w:val="007C470E"/>
    <w:rsid w:val="007C483E"/>
    <w:rsid w:val="007C5CC1"/>
    <w:rsid w:val="007C60B2"/>
    <w:rsid w:val="007C75ED"/>
    <w:rsid w:val="007C79EB"/>
    <w:rsid w:val="007C79F6"/>
    <w:rsid w:val="007C7AE7"/>
    <w:rsid w:val="007C7BB7"/>
    <w:rsid w:val="007D0F5A"/>
    <w:rsid w:val="007D1FF2"/>
    <w:rsid w:val="007D2F20"/>
    <w:rsid w:val="007D323F"/>
    <w:rsid w:val="007D399D"/>
    <w:rsid w:val="007D4FF5"/>
    <w:rsid w:val="007D5AD1"/>
    <w:rsid w:val="007D7CCC"/>
    <w:rsid w:val="007D7D7B"/>
    <w:rsid w:val="007D7E55"/>
    <w:rsid w:val="007D7FAA"/>
    <w:rsid w:val="007E06A8"/>
    <w:rsid w:val="007E09A9"/>
    <w:rsid w:val="007E0BFF"/>
    <w:rsid w:val="007E0EBD"/>
    <w:rsid w:val="007E16FF"/>
    <w:rsid w:val="007E2506"/>
    <w:rsid w:val="007E2784"/>
    <w:rsid w:val="007E36BC"/>
    <w:rsid w:val="007E47B8"/>
    <w:rsid w:val="007E552E"/>
    <w:rsid w:val="007E59F9"/>
    <w:rsid w:val="007E61AC"/>
    <w:rsid w:val="007E6398"/>
    <w:rsid w:val="007E6D20"/>
    <w:rsid w:val="007E7F92"/>
    <w:rsid w:val="007F1214"/>
    <w:rsid w:val="007F1467"/>
    <w:rsid w:val="007F1C43"/>
    <w:rsid w:val="007F1D68"/>
    <w:rsid w:val="007F23B8"/>
    <w:rsid w:val="007F25E6"/>
    <w:rsid w:val="007F268B"/>
    <w:rsid w:val="007F2D98"/>
    <w:rsid w:val="007F2DAB"/>
    <w:rsid w:val="007F3645"/>
    <w:rsid w:val="007F3719"/>
    <w:rsid w:val="007F3837"/>
    <w:rsid w:val="007F41B2"/>
    <w:rsid w:val="007F45EF"/>
    <w:rsid w:val="007F52A0"/>
    <w:rsid w:val="007F6868"/>
    <w:rsid w:val="007F7352"/>
    <w:rsid w:val="007F7669"/>
    <w:rsid w:val="007F7845"/>
    <w:rsid w:val="008007A2"/>
    <w:rsid w:val="00800E50"/>
    <w:rsid w:val="00801ACD"/>
    <w:rsid w:val="00801E81"/>
    <w:rsid w:val="00802095"/>
    <w:rsid w:val="00803C85"/>
    <w:rsid w:val="00805B57"/>
    <w:rsid w:val="008075FB"/>
    <w:rsid w:val="00807C3C"/>
    <w:rsid w:val="00810469"/>
    <w:rsid w:val="008111D8"/>
    <w:rsid w:val="00812B21"/>
    <w:rsid w:val="00812F4C"/>
    <w:rsid w:val="00813D57"/>
    <w:rsid w:val="0081409A"/>
    <w:rsid w:val="0081562B"/>
    <w:rsid w:val="00815897"/>
    <w:rsid w:val="008168A2"/>
    <w:rsid w:val="008214EC"/>
    <w:rsid w:val="00821EC2"/>
    <w:rsid w:val="008226FB"/>
    <w:rsid w:val="00822B69"/>
    <w:rsid w:val="00822DCE"/>
    <w:rsid w:val="00823193"/>
    <w:rsid w:val="008241B8"/>
    <w:rsid w:val="00825370"/>
    <w:rsid w:val="00825A7B"/>
    <w:rsid w:val="00826036"/>
    <w:rsid w:val="008269F6"/>
    <w:rsid w:val="00826E89"/>
    <w:rsid w:val="00827011"/>
    <w:rsid w:val="00827346"/>
    <w:rsid w:val="008315B2"/>
    <w:rsid w:val="00831887"/>
    <w:rsid w:val="00831C2A"/>
    <w:rsid w:val="008332E0"/>
    <w:rsid w:val="0083349A"/>
    <w:rsid w:val="00833DE6"/>
    <w:rsid w:val="00835434"/>
    <w:rsid w:val="00835AAA"/>
    <w:rsid w:val="00837518"/>
    <w:rsid w:val="00840241"/>
    <w:rsid w:val="0084058D"/>
    <w:rsid w:val="00840A10"/>
    <w:rsid w:val="00840AE4"/>
    <w:rsid w:val="0084157E"/>
    <w:rsid w:val="0084166C"/>
    <w:rsid w:val="0084184D"/>
    <w:rsid w:val="00841CA2"/>
    <w:rsid w:val="00841E0C"/>
    <w:rsid w:val="00843FFB"/>
    <w:rsid w:val="00844BF0"/>
    <w:rsid w:val="0084520A"/>
    <w:rsid w:val="008465D5"/>
    <w:rsid w:val="008468C1"/>
    <w:rsid w:val="00846DEE"/>
    <w:rsid w:val="008470AD"/>
    <w:rsid w:val="00847C9C"/>
    <w:rsid w:val="0085018E"/>
    <w:rsid w:val="00850EB3"/>
    <w:rsid w:val="008523E2"/>
    <w:rsid w:val="00852A99"/>
    <w:rsid w:val="008543C3"/>
    <w:rsid w:val="00854786"/>
    <w:rsid w:val="00854A47"/>
    <w:rsid w:val="0085536E"/>
    <w:rsid w:val="00855B44"/>
    <w:rsid w:val="0085604F"/>
    <w:rsid w:val="00857762"/>
    <w:rsid w:val="00861131"/>
    <w:rsid w:val="008619E3"/>
    <w:rsid w:val="00861A0E"/>
    <w:rsid w:val="00861A81"/>
    <w:rsid w:val="00862E8F"/>
    <w:rsid w:val="00863E7A"/>
    <w:rsid w:val="0086468E"/>
    <w:rsid w:val="00865CBC"/>
    <w:rsid w:val="008663AA"/>
    <w:rsid w:val="008669BC"/>
    <w:rsid w:val="00866FE5"/>
    <w:rsid w:val="0086706A"/>
    <w:rsid w:val="00870033"/>
    <w:rsid w:val="00870462"/>
    <w:rsid w:val="00870617"/>
    <w:rsid w:val="008709ED"/>
    <w:rsid w:val="008712AE"/>
    <w:rsid w:val="0087189C"/>
    <w:rsid w:val="00871998"/>
    <w:rsid w:val="00871D65"/>
    <w:rsid w:val="00872039"/>
    <w:rsid w:val="00875F70"/>
    <w:rsid w:val="0087658C"/>
    <w:rsid w:val="00877971"/>
    <w:rsid w:val="00877C5C"/>
    <w:rsid w:val="00880E0C"/>
    <w:rsid w:val="00880F83"/>
    <w:rsid w:val="008815D3"/>
    <w:rsid w:val="00881778"/>
    <w:rsid w:val="00881EF5"/>
    <w:rsid w:val="00882F93"/>
    <w:rsid w:val="00883F52"/>
    <w:rsid w:val="00885316"/>
    <w:rsid w:val="00885B65"/>
    <w:rsid w:val="008869BF"/>
    <w:rsid w:val="0089016A"/>
    <w:rsid w:val="00891274"/>
    <w:rsid w:val="00891D3D"/>
    <w:rsid w:val="00893902"/>
    <w:rsid w:val="00894694"/>
    <w:rsid w:val="008957EA"/>
    <w:rsid w:val="00895A42"/>
    <w:rsid w:val="0089659E"/>
    <w:rsid w:val="00896B20"/>
    <w:rsid w:val="008A0A4B"/>
    <w:rsid w:val="008A0B54"/>
    <w:rsid w:val="008A0FA1"/>
    <w:rsid w:val="008A1CB1"/>
    <w:rsid w:val="008A2266"/>
    <w:rsid w:val="008A2FCF"/>
    <w:rsid w:val="008A310E"/>
    <w:rsid w:val="008A42D4"/>
    <w:rsid w:val="008A524A"/>
    <w:rsid w:val="008A5A0B"/>
    <w:rsid w:val="008A611C"/>
    <w:rsid w:val="008A6CB9"/>
    <w:rsid w:val="008A793F"/>
    <w:rsid w:val="008B024F"/>
    <w:rsid w:val="008B0DF5"/>
    <w:rsid w:val="008B1F15"/>
    <w:rsid w:val="008B2518"/>
    <w:rsid w:val="008B31A9"/>
    <w:rsid w:val="008B3660"/>
    <w:rsid w:val="008B58DD"/>
    <w:rsid w:val="008B5A5A"/>
    <w:rsid w:val="008B6B22"/>
    <w:rsid w:val="008B6BDF"/>
    <w:rsid w:val="008B7629"/>
    <w:rsid w:val="008B7962"/>
    <w:rsid w:val="008B7B9C"/>
    <w:rsid w:val="008C2153"/>
    <w:rsid w:val="008C3541"/>
    <w:rsid w:val="008C3616"/>
    <w:rsid w:val="008C3BC9"/>
    <w:rsid w:val="008C4AFA"/>
    <w:rsid w:val="008C4C65"/>
    <w:rsid w:val="008C587C"/>
    <w:rsid w:val="008C5D51"/>
    <w:rsid w:val="008C6711"/>
    <w:rsid w:val="008C6AED"/>
    <w:rsid w:val="008C7934"/>
    <w:rsid w:val="008C7E2E"/>
    <w:rsid w:val="008D03DD"/>
    <w:rsid w:val="008D0DDA"/>
    <w:rsid w:val="008D1181"/>
    <w:rsid w:val="008D1946"/>
    <w:rsid w:val="008D1CD4"/>
    <w:rsid w:val="008D2BF8"/>
    <w:rsid w:val="008D3899"/>
    <w:rsid w:val="008D39D7"/>
    <w:rsid w:val="008D3AE8"/>
    <w:rsid w:val="008D4FE0"/>
    <w:rsid w:val="008D51C0"/>
    <w:rsid w:val="008D55D9"/>
    <w:rsid w:val="008D56B4"/>
    <w:rsid w:val="008D5A2B"/>
    <w:rsid w:val="008D5BB0"/>
    <w:rsid w:val="008D644C"/>
    <w:rsid w:val="008D6747"/>
    <w:rsid w:val="008D68AA"/>
    <w:rsid w:val="008D6CA8"/>
    <w:rsid w:val="008D6CB3"/>
    <w:rsid w:val="008D7FF2"/>
    <w:rsid w:val="008E0AA2"/>
    <w:rsid w:val="008E0D49"/>
    <w:rsid w:val="008E1107"/>
    <w:rsid w:val="008E16D2"/>
    <w:rsid w:val="008E22D8"/>
    <w:rsid w:val="008E2827"/>
    <w:rsid w:val="008E3BEC"/>
    <w:rsid w:val="008E4104"/>
    <w:rsid w:val="008E4109"/>
    <w:rsid w:val="008E485D"/>
    <w:rsid w:val="008E53A5"/>
    <w:rsid w:val="008E7290"/>
    <w:rsid w:val="008E7A61"/>
    <w:rsid w:val="008E7A89"/>
    <w:rsid w:val="008F06CE"/>
    <w:rsid w:val="008F0792"/>
    <w:rsid w:val="008F0EFB"/>
    <w:rsid w:val="008F2BFD"/>
    <w:rsid w:val="008F2C5F"/>
    <w:rsid w:val="008F2EAD"/>
    <w:rsid w:val="008F2F3B"/>
    <w:rsid w:val="008F33E2"/>
    <w:rsid w:val="008F3B06"/>
    <w:rsid w:val="008F595C"/>
    <w:rsid w:val="008F5C47"/>
    <w:rsid w:val="008F5FF6"/>
    <w:rsid w:val="008F651D"/>
    <w:rsid w:val="008F694E"/>
    <w:rsid w:val="008F6FC6"/>
    <w:rsid w:val="008F7667"/>
    <w:rsid w:val="0090062D"/>
    <w:rsid w:val="00902250"/>
    <w:rsid w:val="00902E73"/>
    <w:rsid w:val="009033C6"/>
    <w:rsid w:val="00903A2D"/>
    <w:rsid w:val="00903A3F"/>
    <w:rsid w:val="009041FB"/>
    <w:rsid w:val="00904528"/>
    <w:rsid w:val="00904AF4"/>
    <w:rsid w:val="00904CD2"/>
    <w:rsid w:val="0090595B"/>
    <w:rsid w:val="00906930"/>
    <w:rsid w:val="0090762B"/>
    <w:rsid w:val="00907B50"/>
    <w:rsid w:val="00910DEF"/>
    <w:rsid w:val="00911002"/>
    <w:rsid w:val="009113D3"/>
    <w:rsid w:val="0091170F"/>
    <w:rsid w:val="009124B8"/>
    <w:rsid w:val="009127E5"/>
    <w:rsid w:val="0091396D"/>
    <w:rsid w:val="009140FE"/>
    <w:rsid w:val="009145D6"/>
    <w:rsid w:val="009172E1"/>
    <w:rsid w:val="00917582"/>
    <w:rsid w:val="00917908"/>
    <w:rsid w:val="00917945"/>
    <w:rsid w:val="0092010C"/>
    <w:rsid w:val="00920BE2"/>
    <w:rsid w:val="00920DBE"/>
    <w:rsid w:val="00922098"/>
    <w:rsid w:val="0092237F"/>
    <w:rsid w:val="00924546"/>
    <w:rsid w:val="009247B2"/>
    <w:rsid w:val="00924A46"/>
    <w:rsid w:val="00924CB1"/>
    <w:rsid w:val="00925C58"/>
    <w:rsid w:val="00926335"/>
    <w:rsid w:val="009265AF"/>
    <w:rsid w:val="009269F8"/>
    <w:rsid w:val="0092761A"/>
    <w:rsid w:val="009276CE"/>
    <w:rsid w:val="00927D22"/>
    <w:rsid w:val="0093002D"/>
    <w:rsid w:val="0093041C"/>
    <w:rsid w:val="0093094B"/>
    <w:rsid w:val="00930A6B"/>
    <w:rsid w:val="00931168"/>
    <w:rsid w:val="00932B06"/>
    <w:rsid w:val="00934957"/>
    <w:rsid w:val="00934C96"/>
    <w:rsid w:val="00934ED9"/>
    <w:rsid w:val="0093587A"/>
    <w:rsid w:val="00935CCD"/>
    <w:rsid w:val="0093625F"/>
    <w:rsid w:val="0093664E"/>
    <w:rsid w:val="009378FF"/>
    <w:rsid w:val="00937D59"/>
    <w:rsid w:val="009403E2"/>
    <w:rsid w:val="00940926"/>
    <w:rsid w:val="00941F01"/>
    <w:rsid w:val="00942B54"/>
    <w:rsid w:val="00943188"/>
    <w:rsid w:val="00943283"/>
    <w:rsid w:val="00943D10"/>
    <w:rsid w:val="009440CC"/>
    <w:rsid w:val="00944468"/>
    <w:rsid w:val="0094446B"/>
    <w:rsid w:val="009444C4"/>
    <w:rsid w:val="00945457"/>
    <w:rsid w:val="00945C88"/>
    <w:rsid w:val="00946482"/>
    <w:rsid w:val="009474A5"/>
    <w:rsid w:val="009477FD"/>
    <w:rsid w:val="00950965"/>
    <w:rsid w:val="00950C7E"/>
    <w:rsid w:val="00951245"/>
    <w:rsid w:val="0095124C"/>
    <w:rsid w:val="009519E0"/>
    <w:rsid w:val="00952D5A"/>
    <w:rsid w:val="00952E53"/>
    <w:rsid w:val="0095305F"/>
    <w:rsid w:val="009538EA"/>
    <w:rsid w:val="009549AD"/>
    <w:rsid w:val="00957081"/>
    <w:rsid w:val="0096033A"/>
    <w:rsid w:val="0096105E"/>
    <w:rsid w:val="00961FCC"/>
    <w:rsid w:val="00964014"/>
    <w:rsid w:val="00966469"/>
    <w:rsid w:val="0096676E"/>
    <w:rsid w:val="00967323"/>
    <w:rsid w:val="009712E4"/>
    <w:rsid w:val="0097149F"/>
    <w:rsid w:val="00971A82"/>
    <w:rsid w:val="00971D9D"/>
    <w:rsid w:val="00972056"/>
    <w:rsid w:val="00972C75"/>
    <w:rsid w:val="00974875"/>
    <w:rsid w:val="00974D60"/>
    <w:rsid w:val="00975485"/>
    <w:rsid w:val="00975B7F"/>
    <w:rsid w:val="00975C4A"/>
    <w:rsid w:val="00976EED"/>
    <w:rsid w:val="00977EB0"/>
    <w:rsid w:val="00980215"/>
    <w:rsid w:val="00981D63"/>
    <w:rsid w:val="009824EB"/>
    <w:rsid w:val="0098257A"/>
    <w:rsid w:val="00982BC0"/>
    <w:rsid w:val="00982C64"/>
    <w:rsid w:val="00982E1A"/>
    <w:rsid w:val="00983043"/>
    <w:rsid w:val="009842D2"/>
    <w:rsid w:val="0098512A"/>
    <w:rsid w:val="00985C94"/>
    <w:rsid w:val="00986337"/>
    <w:rsid w:val="0098656B"/>
    <w:rsid w:val="0098698C"/>
    <w:rsid w:val="009907B0"/>
    <w:rsid w:val="009914BC"/>
    <w:rsid w:val="00991760"/>
    <w:rsid w:val="00992128"/>
    <w:rsid w:val="00992243"/>
    <w:rsid w:val="00993649"/>
    <w:rsid w:val="00993664"/>
    <w:rsid w:val="00993914"/>
    <w:rsid w:val="009955BC"/>
    <w:rsid w:val="00995637"/>
    <w:rsid w:val="00995D32"/>
    <w:rsid w:val="00995E09"/>
    <w:rsid w:val="00996AEA"/>
    <w:rsid w:val="00996CF8"/>
    <w:rsid w:val="0099719F"/>
    <w:rsid w:val="009971DB"/>
    <w:rsid w:val="00997C3F"/>
    <w:rsid w:val="009A08DF"/>
    <w:rsid w:val="009A12A0"/>
    <w:rsid w:val="009A15B3"/>
    <w:rsid w:val="009A1B9F"/>
    <w:rsid w:val="009A2A6F"/>
    <w:rsid w:val="009A3371"/>
    <w:rsid w:val="009A38C8"/>
    <w:rsid w:val="009A3914"/>
    <w:rsid w:val="009A513C"/>
    <w:rsid w:val="009A5274"/>
    <w:rsid w:val="009A606D"/>
    <w:rsid w:val="009A70E3"/>
    <w:rsid w:val="009A7934"/>
    <w:rsid w:val="009B05BC"/>
    <w:rsid w:val="009B1548"/>
    <w:rsid w:val="009B1C7D"/>
    <w:rsid w:val="009B297F"/>
    <w:rsid w:val="009B3926"/>
    <w:rsid w:val="009B39AD"/>
    <w:rsid w:val="009B4400"/>
    <w:rsid w:val="009B4936"/>
    <w:rsid w:val="009B4CBF"/>
    <w:rsid w:val="009B6800"/>
    <w:rsid w:val="009B6E17"/>
    <w:rsid w:val="009B6F72"/>
    <w:rsid w:val="009C07E7"/>
    <w:rsid w:val="009C157A"/>
    <w:rsid w:val="009C195A"/>
    <w:rsid w:val="009C1FA8"/>
    <w:rsid w:val="009C252E"/>
    <w:rsid w:val="009C3B0C"/>
    <w:rsid w:val="009C3C32"/>
    <w:rsid w:val="009C41D9"/>
    <w:rsid w:val="009C691F"/>
    <w:rsid w:val="009C6F68"/>
    <w:rsid w:val="009C723F"/>
    <w:rsid w:val="009C7B62"/>
    <w:rsid w:val="009C7D75"/>
    <w:rsid w:val="009D0905"/>
    <w:rsid w:val="009D0BD5"/>
    <w:rsid w:val="009D1DEA"/>
    <w:rsid w:val="009D2DF4"/>
    <w:rsid w:val="009D344F"/>
    <w:rsid w:val="009D35C6"/>
    <w:rsid w:val="009D3EDC"/>
    <w:rsid w:val="009D49A9"/>
    <w:rsid w:val="009D5136"/>
    <w:rsid w:val="009D60E8"/>
    <w:rsid w:val="009D6144"/>
    <w:rsid w:val="009E1958"/>
    <w:rsid w:val="009E1C50"/>
    <w:rsid w:val="009E1EF4"/>
    <w:rsid w:val="009E205C"/>
    <w:rsid w:val="009E3212"/>
    <w:rsid w:val="009E3B17"/>
    <w:rsid w:val="009E4BBB"/>
    <w:rsid w:val="009E4E30"/>
    <w:rsid w:val="009E664E"/>
    <w:rsid w:val="009E6E8C"/>
    <w:rsid w:val="009E779A"/>
    <w:rsid w:val="009F0A16"/>
    <w:rsid w:val="009F3841"/>
    <w:rsid w:val="009F3DA0"/>
    <w:rsid w:val="009F3EFC"/>
    <w:rsid w:val="009F3FD5"/>
    <w:rsid w:val="009F3FF5"/>
    <w:rsid w:val="009F4124"/>
    <w:rsid w:val="009F66EB"/>
    <w:rsid w:val="009F6B8D"/>
    <w:rsid w:val="009F6ECE"/>
    <w:rsid w:val="009F76F2"/>
    <w:rsid w:val="00A00078"/>
    <w:rsid w:val="00A00282"/>
    <w:rsid w:val="00A00A34"/>
    <w:rsid w:val="00A01AF3"/>
    <w:rsid w:val="00A01DE7"/>
    <w:rsid w:val="00A02520"/>
    <w:rsid w:val="00A0277E"/>
    <w:rsid w:val="00A030CB"/>
    <w:rsid w:val="00A04DEF"/>
    <w:rsid w:val="00A05C7F"/>
    <w:rsid w:val="00A0707E"/>
    <w:rsid w:val="00A07A34"/>
    <w:rsid w:val="00A103FA"/>
    <w:rsid w:val="00A10F0A"/>
    <w:rsid w:val="00A11565"/>
    <w:rsid w:val="00A11AB7"/>
    <w:rsid w:val="00A1344C"/>
    <w:rsid w:val="00A14D2F"/>
    <w:rsid w:val="00A15B37"/>
    <w:rsid w:val="00A171CD"/>
    <w:rsid w:val="00A1723D"/>
    <w:rsid w:val="00A206E7"/>
    <w:rsid w:val="00A21E77"/>
    <w:rsid w:val="00A23646"/>
    <w:rsid w:val="00A23C03"/>
    <w:rsid w:val="00A25794"/>
    <w:rsid w:val="00A25BC2"/>
    <w:rsid w:val="00A261CE"/>
    <w:rsid w:val="00A2639C"/>
    <w:rsid w:val="00A265A7"/>
    <w:rsid w:val="00A2664E"/>
    <w:rsid w:val="00A27E13"/>
    <w:rsid w:val="00A30E79"/>
    <w:rsid w:val="00A3100C"/>
    <w:rsid w:val="00A31833"/>
    <w:rsid w:val="00A3242C"/>
    <w:rsid w:val="00A32671"/>
    <w:rsid w:val="00A333D3"/>
    <w:rsid w:val="00A336A1"/>
    <w:rsid w:val="00A33CB8"/>
    <w:rsid w:val="00A33CCE"/>
    <w:rsid w:val="00A34379"/>
    <w:rsid w:val="00A34865"/>
    <w:rsid w:val="00A350B0"/>
    <w:rsid w:val="00A358BA"/>
    <w:rsid w:val="00A362B3"/>
    <w:rsid w:val="00A363C2"/>
    <w:rsid w:val="00A372EF"/>
    <w:rsid w:val="00A37D4C"/>
    <w:rsid w:val="00A37DB7"/>
    <w:rsid w:val="00A40BF2"/>
    <w:rsid w:val="00A43C46"/>
    <w:rsid w:val="00A43D55"/>
    <w:rsid w:val="00A443DB"/>
    <w:rsid w:val="00A44507"/>
    <w:rsid w:val="00A4454A"/>
    <w:rsid w:val="00A445C8"/>
    <w:rsid w:val="00A44662"/>
    <w:rsid w:val="00A46367"/>
    <w:rsid w:val="00A46567"/>
    <w:rsid w:val="00A4750B"/>
    <w:rsid w:val="00A5002D"/>
    <w:rsid w:val="00A5138D"/>
    <w:rsid w:val="00A518D4"/>
    <w:rsid w:val="00A51F55"/>
    <w:rsid w:val="00A54181"/>
    <w:rsid w:val="00A548B9"/>
    <w:rsid w:val="00A551F2"/>
    <w:rsid w:val="00A5574B"/>
    <w:rsid w:val="00A55921"/>
    <w:rsid w:val="00A561FD"/>
    <w:rsid w:val="00A563BD"/>
    <w:rsid w:val="00A56B69"/>
    <w:rsid w:val="00A57E20"/>
    <w:rsid w:val="00A60B57"/>
    <w:rsid w:val="00A61BFF"/>
    <w:rsid w:val="00A62397"/>
    <w:rsid w:val="00A649E6"/>
    <w:rsid w:val="00A66716"/>
    <w:rsid w:val="00A66940"/>
    <w:rsid w:val="00A6725B"/>
    <w:rsid w:val="00A67996"/>
    <w:rsid w:val="00A67E70"/>
    <w:rsid w:val="00A70585"/>
    <w:rsid w:val="00A7209C"/>
    <w:rsid w:val="00A72A14"/>
    <w:rsid w:val="00A72CE6"/>
    <w:rsid w:val="00A72CF9"/>
    <w:rsid w:val="00A73A2C"/>
    <w:rsid w:val="00A73E76"/>
    <w:rsid w:val="00A745C8"/>
    <w:rsid w:val="00A7482B"/>
    <w:rsid w:val="00A74F17"/>
    <w:rsid w:val="00A7554F"/>
    <w:rsid w:val="00A76660"/>
    <w:rsid w:val="00A76B24"/>
    <w:rsid w:val="00A76E3D"/>
    <w:rsid w:val="00A80DDE"/>
    <w:rsid w:val="00A81E95"/>
    <w:rsid w:val="00A829E1"/>
    <w:rsid w:val="00A829FE"/>
    <w:rsid w:val="00A83AFE"/>
    <w:rsid w:val="00A83BB9"/>
    <w:rsid w:val="00A840F4"/>
    <w:rsid w:val="00A8468C"/>
    <w:rsid w:val="00A85640"/>
    <w:rsid w:val="00A872A7"/>
    <w:rsid w:val="00A87566"/>
    <w:rsid w:val="00A910DF"/>
    <w:rsid w:val="00A920B9"/>
    <w:rsid w:val="00A92CE0"/>
    <w:rsid w:val="00A93683"/>
    <w:rsid w:val="00A93BAE"/>
    <w:rsid w:val="00A9491A"/>
    <w:rsid w:val="00A955ED"/>
    <w:rsid w:val="00A95660"/>
    <w:rsid w:val="00A95DA0"/>
    <w:rsid w:val="00A96014"/>
    <w:rsid w:val="00A961CB"/>
    <w:rsid w:val="00A964D4"/>
    <w:rsid w:val="00A965FF"/>
    <w:rsid w:val="00A97968"/>
    <w:rsid w:val="00AA160C"/>
    <w:rsid w:val="00AA1BA6"/>
    <w:rsid w:val="00AA2413"/>
    <w:rsid w:val="00AA2724"/>
    <w:rsid w:val="00AA2AA2"/>
    <w:rsid w:val="00AA2B3C"/>
    <w:rsid w:val="00AA2C4A"/>
    <w:rsid w:val="00AA2C9E"/>
    <w:rsid w:val="00AA4D7E"/>
    <w:rsid w:val="00AA513A"/>
    <w:rsid w:val="00AA5EED"/>
    <w:rsid w:val="00AA6132"/>
    <w:rsid w:val="00AA63AD"/>
    <w:rsid w:val="00AA660E"/>
    <w:rsid w:val="00AA6C9C"/>
    <w:rsid w:val="00AA6F44"/>
    <w:rsid w:val="00AA738A"/>
    <w:rsid w:val="00AA7932"/>
    <w:rsid w:val="00AB0104"/>
    <w:rsid w:val="00AB0945"/>
    <w:rsid w:val="00AB0C84"/>
    <w:rsid w:val="00AB14B8"/>
    <w:rsid w:val="00AB1564"/>
    <w:rsid w:val="00AB16F1"/>
    <w:rsid w:val="00AB1C5C"/>
    <w:rsid w:val="00AB3307"/>
    <w:rsid w:val="00AB33DF"/>
    <w:rsid w:val="00AB41B1"/>
    <w:rsid w:val="00AB5186"/>
    <w:rsid w:val="00AB6DF1"/>
    <w:rsid w:val="00AB7E98"/>
    <w:rsid w:val="00AC0485"/>
    <w:rsid w:val="00AC2403"/>
    <w:rsid w:val="00AC298F"/>
    <w:rsid w:val="00AC3AA3"/>
    <w:rsid w:val="00AC42D0"/>
    <w:rsid w:val="00AC474C"/>
    <w:rsid w:val="00AC497C"/>
    <w:rsid w:val="00AC4F0A"/>
    <w:rsid w:val="00AC681F"/>
    <w:rsid w:val="00AC6A5B"/>
    <w:rsid w:val="00AC6CC7"/>
    <w:rsid w:val="00AC6E9D"/>
    <w:rsid w:val="00AC75F4"/>
    <w:rsid w:val="00AC774E"/>
    <w:rsid w:val="00AC77EB"/>
    <w:rsid w:val="00AD0501"/>
    <w:rsid w:val="00AD1966"/>
    <w:rsid w:val="00AD2D19"/>
    <w:rsid w:val="00AD356A"/>
    <w:rsid w:val="00AD3DFB"/>
    <w:rsid w:val="00AD3F72"/>
    <w:rsid w:val="00AD42DE"/>
    <w:rsid w:val="00AD4679"/>
    <w:rsid w:val="00AD4841"/>
    <w:rsid w:val="00AD5FAC"/>
    <w:rsid w:val="00AD75F6"/>
    <w:rsid w:val="00AD7A38"/>
    <w:rsid w:val="00AE02AB"/>
    <w:rsid w:val="00AE0AB9"/>
    <w:rsid w:val="00AE1333"/>
    <w:rsid w:val="00AE2F1A"/>
    <w:rsid w:val="00AE3049"/>
    <w:rsid w:val="00AE436B"/>
    <w:rsid w:val="00AE512F"/>
    <w:rsid w:val="00AE5235"/>
    <w:rsid w:val="00AE6439"/>
    <w:rsid w:val="00AE6B2C"/>
    <w:rsid w:val="00AE6EB0"/>
    <w:rsid w:val="00AE7222"/>
    <w:rsid w:val="00AE7301"/>
    <w:rsid w:val="00AE7CB0"/>
    <w:rsid w:val="00AF0F62"/>
    <w:rsid w:val="00AF14B5"/>
    <w:rsid w:val="00AF2436"/>
    <w:rsid w:val="00AF2548"/>
    <w:rsid w:val="00AF2ADC"/>
    <w:rsid w:val="00AF2B63"/>
    <w:rsid w:val="00AF3F26"/>
    <w:rsid w:val="00AF46C7"/>
    <w:rsid w:val="00AF4EAB"/>
    <w:rsid w:val="00AF5089"/>
    <w:rsid w:val="00AF55B2"/>
    <w:rsid w:val="00AF5B62"/>
    <w:rsid w:val="00AF5D34"/>
    <w:rsid w:val="00AF5E3C"/>
    <w:rsid w:val="00AF6557"/>
    <w:rsid w:val="00AF6618"/>
    <w:rsid w:val="00AF7F9D"/>
    <w:rsid w:val="00B008DF"/>
    <w:rsid w:val="00B00A97"/>
    <w:rsid w:val="00B016FC"/>
    <w:rsid w:val="00B01D2C"/>
    <w:rsid w:val="00B02C29"/>
    <w:rsid w:val="00B03F07"/>
    <w:rsid w:val="00B04C43"/>
    <w:rsid w:val="00B04F83"/>
    <w:rsid w:val="00B05933"/>
    <w:rsid w:val="00B060A4"/>
    <w:rsid w:val="00B06F90"/>
    <w:rsid w:val="00B07460"/>
    <w:rsid w:val="00B07CF2"/>
    <w:rsid w:val="00B10063"/>
    <w:rsid w:val="00B10903"/>
    <w:rsid w:val="00B11EE8"/>
    <w:rsid w:val="00B12A62"/>
    <w:rsid w:val="00B130C5"/>
    <w:rsid w:val="00B13B6D"/>
    <w:rsid w:val="00B13BA4"/>
    <w:rsid w:val="00B155E2"/>
    <w:rsid w:val="00B15E65"/>
    <w:rsid w:val="00B16701"/>
    <w:rsid w:val="00B16CBB"/>
    <w:rsid w:val="00B16D6E"/>
    <w:rsid w:val="00B17160"/>
    <w:rsid w:val="00B202F7"/>
    <w:rsid w:val="00B20DAA"/>
    <w:rsid w:val="00B22A9A"/>
    <w:rsid w:val="00B22B40"/>
    <w:rsid w:val="00B23D0C"/>
    <w:rsid w:val="00B2453D"/>
    <w:rsid w:val="00B25803"/>
    <w:rsid w:val="00B261D8"/>
    <w:rsid w:val="00B2679B"/>
    <w:rsid w:val="00B26CAA"/>
    <w:rsid w:val="00B27015"/>
    <w:rsid w:val="00B2729E"/>
    <w:rsid w:val="00B27DD7"/>
    <w:rsid w:val="00B3146A"/>
    <w:rsid w:val="00B31968"/>
    <w:rsid w:val="00B332D4"/>
    <w:rsid w:val="00B33573"/>
    <w:rsid w:val="00B337BD"/>
    <w:rsid w:val="00B33DC8"/>
    <w:rsid w:val="00B34176"/>
    <w:rsid w:val="00B34265"/>
    <w:rsid w:val="00B3558D"/>
    <w:rsid w:val="00B35626"/>
    <w:rsid w:val="00B35AA6"/>
    <w:rsid w:val="00B36B1E"/>
    <w:rsid w:val="00B37160"/>
    <w:rsid w:val="00B40553"/>
    <w:rsid w:val="00B40876"/>
    <w:rsid w:val="00B40D5C"/>
    <w:rsid w:val="00B41DF6"/>
    <w:rsid w:val="00B42735"/>
    <w:rsid w:val="00B441C1"/>
    <w:rsid w:val="00B46EC1"/>
    <w:rsid w:val="00B47B42"/>
    <w:rsid w:val="00B50A9D"/>
    <w:rsid w:val="00B51FED"/>
    <w:rsid w:val="00B532EC"/>
    <w:rsid w:val="00B539DA"/>
    <w:rsid w:val="00B5409C"/>
    <w:rsid w:val="00B5500E"/>
    <w:rsid w:val="00B5557A"/>
    <w:rsid w:val="00B55D97"/>
    <w:rsid w:val="00B56556"/>
    <w:rsid w:val="00B56810"/>
    <w:rsid w:val="00B569A6"/>
    <w:rsid w:val="00B56CA6"/>
    <w:rsid w:val="00B57C00"/>
    <w:rsid w:val="00B61337"/>
    <w:rsid w:val="00B62BE6"/>
    <w:rsid w:val="00B63483"/>
    <w:rsid w:val="00B6374C"/>
    <w:rsid w:val="00B6390C"/>
    <w:rsid w:val="00B63A31"/>
    <w:rsid w:val="00B65248"/>
    <w:rsid w:val="00B659E7"/>
    <w:rsid w:val="00B66339"/>
    <w:rsid w:val="00B66657"/>
    <w:rsid w:val="00B677FD"/>
    <w:rsid w:val="00B70352"/>
    <w:rsid w:val="00B707E5"/>
    <w:rsid w:val="00B7169B"/>
    <w:rsid w:val="00B726C2"/>
    <w:rsid w:val="00B72C1B"/>
    <w:rsid w:val="00B7319C"/>
    <w:rsid w:val="00B73518"/>
    <w:rsid w:val="00B7384F"/>
    <w:rsid w:val="00B73EE5"/>
    <w:rsid w:val="00B74DC7"/>
    <w:rsid w:val="00B76D49"/>
    <w:rsid w:val="00B77571"/>
    <w:rsid w:val="00B77CAC"/>
    <w:rsid w:val="00B80036"/>
    <w:rsid w:val="00B802A2"/>
    <w:rsid w:val="00B806CC"/>
    <w:rsid w:val="00B8217A"/>
    <w:rsid w:val="00B8221E"/>
    <w:rsid w:val="00B827AC"/>
    <w:rsid w:val="00B827E6"/>
    <w:rsid w:val="00B833CE"/>
    <w:rsid w:val="00B83526"/>
    <w:rsid w:val="00B83E69"/>
    <w:rsid w:val="00B83F52"/>
    <w:rsid w:val="00B841A8"/>
    <w:rsid w:val="00B843A4"/>
    <w:rsid w:val="00B8485D"/>
    <w:rsid w:val="00B852A2"/>
    <w:rsid w:val="00B8545F"/>
    <w:rsid w:val="00B8631B"/>
    <w:rsid w:val="00B86AF1"/>
    <w:rsid w:val="00B86B7D"/>
    <w:rsid w:val="00B87076"/>
    <w:rsid w:val="00B9010E"/>
    <w:rsid w:val="00B90C52"/>
    <w:rsid w:val="00B91642"/>
    <w:rsid w:val="00B91C0C"/>
    <w:rsid w:val="00B92DD0"/>
    <w:rsid w:val="00B9302F"/>
    <w:rsid w:val="00B9339A"/>
    <w:rsid w:val="00B9374A"/>
    <w:rsid w:val="00B96332"/>
    <w:rsid w:val="00B97F50"/>
    <w:rsid w:val="00BA03CE"/>
    <w:rsid w:val="00BA06DB"/>
    <w:rsid w:val="00BA11A2"/>
    <w:rsid w:val="00BA2409"/>
    <w:rsid w:val="00BA2AB7"/>
    <w:rsid w:val="00BA316C"/>
    <w:rsid w:val="00BA3248"/>
    <w:rsid w:val="00BA3BFC"/>
    <w:rsid w:val="00BA43B0"/>
    <w:rsid w:val="00BA597C"/>
    <w:rsid w:val="00BA59E9"/>
    <w:rsid w:val="00BA5B35"/>
    <w:rsid w:val="00BA70B2"/>
    <w:rsid w:val="00BA735A"/>
    <w:rsid w:val="00BA7875"/>
    <w:rsid w:val="00BB05D8"/>
    <w:rsid w:val="00BB1FA6"/>
    <w:rsid w:val="00BB2884"/>
    <w:rsid w:val="00BB2F0F"/>
    <w:rsid w:val="00BB371E"/>
    <w:rsid w:val="00BB39FF"/>
    <w:rsid w:val="00BB4080"/>
    <w:rsid w:val="00BB4918"/>
    <w:rsid w:val="00BB50BC"/>
    <w:rsid w:val="00BB5479"/>
    <w:rsid w:val="00BB5531"/>
    <w:rsid w:val="00BB590F"/>
    <w:rsid w:val="00BB5C4E"/>
    <w:rsid w:val="00BB5EB0"/>
    <w:rsid w:val="00BB63ED"/>
    <w:rsid w:val="00BB64A0"/>
    <w:rsid w:val="00BB7477"/>
    <w:rsid w:val="00BB7703"/>
    <w:rsid w:val="00BC01D4"/>
    <w:rsid w:val="00BC0624"/>
    <w:rsid w:val="00BC079E"/>
    <w:rsid w:val="00BC0CD2"/>
    <w:rsid w:val="00BC19A2"/>
    <w:rsid w:val="00BC1CEA"/>
    <w:rsid w:val="00BC2340"/>
    <w:rsid w:val="00BC3F39"/>
    <w:rsid w:val="00BC530D"/>
    <w:rsid w:val="00BD072F"/>
    <w:rsid w:val="00BD0E93"/>
    <w:rsid w:val="00BD2989"/>
    <w:rsid w:val="00BD2C02"/>
    <w:rsid w:val="00BD3199"/>
    <w:rsid w:val="00BD35B3"/>
    <w:rsid w:val="00BD4335"/>
    <w:rsid w:val="00BD45D5"/>
    <w:rsid w:val="00BD5B19"/>
    <w:rsid w:val="00BD5C28"/>
    <w:rsid w:val="00BD5F34"/>
    <w:rsid w:val="00BD644C"/>
    <w:rsid w:val="00BD6FF7"/>
    <w:rsid w:val="00BD7288"/>
    <w:rsid w:val="00BD739A"/>
    <w:rsid w:val="00BD7A68"/>
    <w:rsid w:val="00BE15B6"/>
    <w:rsid w:val="00BE1DAD"/>
    <w:rsid w:val="00BE219C"/>
    <w:rsid w:val="00BE25E8"/>
    <w:rsid w:val="00BE2753"/>
    <w:rsid w:val="00BE2DA7"/>
    <w:rsid w:val="00BE2FE9"/>
    <w:rsid w:val="00BE3335"/>
    <w:rsid w:val="00BE3741"/>
    <w:rsid w:val="00BE37C0"/>
    <w:rsid w:val="00BE457E"/>
    <w:rsid w:val="00BE5244"/>
    <w:rsid w:val="00BE53B4"/>
    <w:rsid w:val="00BE572D"/>
    <w:rsid w:val="00BE5BD2"/>
    <w:rsid w:val="00BE7280"/>
    <w:rsid w:val="00BE7463"/>
    <w:rsid w:val="00BE7F84"/>
    <w:rsid w:val="00BF0676"/>
    <w:rsid w:val="00BF14EE"/>
    <w:rsid w:val="00BF14FC"/>
    <w:rsid w:val="00BF285A"/>
    <w:rsid w:val="00BF2B9D"/>
    <w:rsid w:val="00BF40DE"/>
    <w:rsid w:val="00BF484C"/>
    <w:rsid w:val="00BF6512"/>
    <w:rsid w:val="00BF6C3E"/>
    <w:rsid w:val="00BF7847"/>
    <w:rsid w:val="00C01774"/>
    <w:rsid w:val="00C045D0"/>
    <w:rsid w:val="00C046F1"/>
    <w:rsid w:val="00C0503D"/>
    <w:rsid w:val="00C05912"/>
    <w:rsid w:val="00C05E93"/>
    <w:rsid w:val="00C06439"/>
    <w:rsid w:val="00C06612"/>
    <w:rsid w:val="00C06B54"/>
    <w:rsid w:val="00C0758C"/>
    <w:rsid w:val="00C0785D"/>
    <w:rsid w:val="00C0788D"/>
    <w:rsid w:val="00C10B42"/>
    <w:rsid w:val="00C118EC"/>
    <w:rsid w:val="00C119A4"/>
    <w:rsid w:val="00C12386"/>
    <w:rsid w:val="00C13B1C"/>
    <w:rsid w:val="00C143D4"/>
    <w:rsid w:val="00C15AEE"/>
    <w:rsid w:val="00C16691"/>
    <w:rsid w:val="00C16C60"/>
    <w:rsid w:val="00C16D40"/>
    <w:rsid w:val="00C16DF0"/>
    <w:rsid w:val="00C16FC8"/>
    <w:rsid w:val="00C20416"/>
    <w:rsid w:val="00C20D4A"/>
    <w:rsid w:val="00C23051"/>
    <w:rsid w:val="00C2367C"/>
    <w:rsid w:val="00C251BD"/>
    <w:rsid w:val="00C27E92"/>
    <w:rsid w:val="00C31CDC"/>
    <w:rsid w:val="00C326FF"/>
    <w:rsid w:val="00C327C9"/>
    <w:rsid w:val="00C32B42"/>
    <w:rsid w:val="00C32BC3"/>
    <w:rsid w:val="00C334AE"/>
    <w:rsid w:val="00C334B3"/>
    <w:rsid w:val="00C3385E"/>
    <w:rsid w:val="00C33D00"/>
    <w:rsid w:val="00C3595A"/>
    <w:rsid w:val="00C36A4C"/>
    <w:rsid w:val="00C3773A"/>
    <w:rsid w:val="00C37A33"/>
    <w:rsid w:val="00C37EB6"/>
    <w:rsid w:val="00C40C0B"/>
    <w:rsid w:val="00C4150F"/>
    <w:rsid w:val="00C416DD"/>
    <w:rsid w:val="00C42BFD"/>
    <w:rsid w:val="00C42CB9"/>
    <w:rsid w:val="00C438B1"/>
    <w:rsid w:val="00C43A66"/>
    <w:rsid w:val="00C43D78"/>
    <w:rsid w:val="00C43EF5"/>
    <w:rsid w:val="00C44445"/>
    <w:rsid w:val="00C45B92"/>
    <w:rsid w:val="00C46E0B"/>
    <w:rsid w:val="00C50CBD"/>
    <w:rsid w:val="00C5154E"/>
    <w:rsid w:val="00C518BA"/>
    <w:rsid w:val="00C523BD"/>
    <w:rsid w:val="00C529A5"/>
    <w:rsid w:val="00C52F1E"/>
    <w:rsid w:val="00C530D7"/>
    <w:rsid w:val="00C53751"/>
    <w:rsid w:val="00C53931"/>
    <w:rsid w:val="00C53A6E"/>
    <w:rsid w:val="00C54500"/>
    <w:rsid w:val="00C54D5E"/>
    <w:rsid w:val="00C551B4"/>
    <w:rsid w:val="00C55699"/>
    <w:rsid w:val="00C55810"/>
    <w:rsid w:val="00C5606A"/>
    <w:rsid w:val="00C5615A"/>
    <w:rsid w:val="00C56671"/>
    <w:rsid w:val="00C5708B"/>
    <w:rsid w:val="00C5725A"/>
    <w:rsid w:val="00C57833"/>
    <w:rsid w:val="00C57A79"/>
    <w:rsid w:val="00C6127C"/>
    <w:rsid w:val="00C61869"/>
    <w:rsid w:val="00C618F4"/>
    <w:rsid w:val="00C62E2D"/>
    <w:rsid w:val="00C63889"/>
    <w:rsid w:val="00C63F15"/>
    <w:rsid w:val="00C64E28"/>
    <w:rsid w:val="00C66B5F"/>
    <w:rsid w:val="00C678C2"/>
    <w:rsid w:val="00C70156"/>
    <w:rsid w:val="00C70E9D"/>
    <w:rsid w:val="00C71977"/>
    <w:rsid w:val="00C71C2B"/>
    <w:rsid w:val="00C72962"/>
    <w:rsid w:val="00C72A02"/>
    <w:rsid w:val="00C72C77"/>
    <w:rsid w:val="00C7350B"/>
    <w:rsid w:val="00C746D6"/>
    <w:rsid w:val="00C746ED"/>
    <w:rsid w:val="00C752A8"/>
    <w:rsid w:val="00C75972"/>
    <w:rsid w:val="00C75A8B"/>
    <w:rsid w:val="00C76415"/>
    <w:rsid w:val="00C76694"/>
    <w:rsid w:val="00C76929"/>
    <w:rsid w:val="00C77121"/>
    <w:rsid w:val="00C77C8B"/>
    <w:rsid w:val="00C80066"/>
    <w:rsid w:val="00C80A54"/>
    <w:rsid w:val="00C81ADD"/>
    <w:rsid w:val="00C820DD"/>
    <w:rsid w:val="00C821A7"/>
    <w:rsid w:val="00C82972"/>
    <w:rsid w:val="00C82F8A"/>
    <w:rsid w:val="00C8401E"/>
    <w:rsid w:val="00C8567C"/>
    <w:rsid w:val="00C85B81"/>
    <w:rsid w:val="00C85BD9"/>
    <w:rsid w:val="00C85CD8"/>
    <w:rsid w:val="00C85EEE"/>
    <w:rsid w:val="00C864C9"/>
    <w:rsid w:val="00C86E3E"/>
    <w:rsid w:val="00C8745E"/>
    <w:rsid w:val="00C8761A"/>
    <w:rsid w:val="00C9165D"/>
    <w:rsid w:val="00C917EC"/>
    <w:rsid w:val="00C9253F"/>
    <w:rsid w:val="00C9349C"/>
    <w:rsid w:val="00C94170"/>
    <w:rsid w:val="00C947CA"/>
    <w:rsid w:val="00C94AA9"/>
    <w:rsid w:val="00C94C5C"/>
    <w:rsid w:val="00C95075"/>
    <w:rsid w:val="00C95A62"/>
    <w:rsid w:val="00C95F28"/>
    <w:rsid w:val="00C9626B"/>
    <w:rsid w:val="00C9669D"/>
    <w:rsid w:val="00C96C3E"/>
    <w:rsid w:val="00C976EB"/>
    <w:rsid w:val="00C97ED0"/>
    <w:rsid w:val="00CA0BAA"/>
    <w:rsid w:val="00CA1A25"/>
    <w:rsid w:val="00CA1FF4"/>
    <w:rsid w:val="00CA2861"/>
    <w:rsid w:val="00CA2DB5"/>
    <w:rsid w:val="00CA376B"/>
    <w:rsid w:val="00CA456A"/>
    <w:rsid w:val="00CA52B8"/>
    <w:rsid w:val="00CA7D19"/>
    <w:rsid w:val="00CB02A3"/>
    <w:rsid w:val="00CB0B1C"/>
    <w:rsid w:val="00CB1A2B"/>
    <w:rsid w:val="00CB1AA4"/>
    <w:rsid w:val="00CB20FC"/>
    <w:rsid w:val="00CB3BC6"/>
    <w:rsid w:val="00CB3D0A"/>
    <w:rsid w:val="00CB4D9A"/>
    <w:rsid w:val="00CB583C"/>
    <w:rsid w:val="00CB5A5B"/>
    <w:rsid w:val="00CB6CD0"/>
    <w:rsid w:val="00CC07AB"/>
    <w:rsid w:val="00CC1833"/>
    <w:rsid w:val="00CC18AA"/>
    <w:rsid w:val="00CC1F15"/>
    <w:rsid w:val="00CC2017"/>
    <w:rsid w:val="00CC2024"/>
    <w:rsid w:val="00CC2180"/>
    <w:rsid w:val="00CC31BC"/>
    <w:rsid w:val="00CC3288"/>
    <w:rsid w:val="00CC4097"/>
    <w:rsid w:val="00CC482A"/>
    <w:rsid w:val="00CC619A"/>
    <w:rsid w:val="00CC6AB1"/>
    <w:rsid w:val="00CC6C81"/>
    <w:rsid w:val="00CC6EBE"/>
    <w:rsid w:val="00CD0444"/>
    <w:rsid w:val="00CD0677"/>
    <w:rsid w:val="00CD14D4"/>
    <w:rsid w:val="00CD1853"/>
    <w:rsid w:val="00CD1ED1"/>
    <w:rsid w:val="00CD284D"/>
    <w:rsid w:val="00CD2C9E"/>
    <w:rsid w:val="00CD5E11"/>
    <w:rsid w:val="00CD627C"/>
    <w:rsid w:val="00CD6AD4"/>
    <w:rsid w:val="00CD75E3"/>
    <w:rsid w:val="00CD7FF6"/>
    <w:rsid w:val="00CE0307"/>
    <w:rsid w:val="00CE09C1"/>
    <w:rsid w:val="00CE1611"/>
    <w:rsid w:val="00CE1807"/>
    <w:rsid w:val="00CE1B5A"/>
    <w:rsid w:val="00CE22E9"/>
    <w:rsid w:val="00CE2FC1"/>
    <w:rsid w:val="00CE32CB"/>
    <w:rsid w:val="00CE3D78"/>
    <w:rsid w:val="00CE4167"/>
    <w:rsid w:val="00CE43A1"/>
    <w:rsid w:val="00CE5075"/>
    <w:rsid w:val="00CE5662"/>
    <w:rsid w:val="00CE5949"/>
    <w:rsid w:val="00CE7190"/>
    <w:rsid w:val="00CF0DD7"/>
    <w:rsid w:val="00CF16C6"/>
    <w:rsid w:val="00CF1B79"/>
    <w:rsid w:val="00CF32C9"/>
    <w:rsid w:val="00CF38D8"/>
    <w:rsid w:val="00CF3AFA"/>
    <w:rsid w:val="00CF3C2D"/>
    <w:rsid w:val="00CF3E07"/>
    <w:rsid w:val="00CF418E"/>
    <w:rsid w:val="00CF5145"/>
    <w:rsid w:val="00CF6604"/>
    <w:rsid w:val="00CF6983"/>
    <w:rsid w:val="00CF6A48"/>
    <w:rsid w:val="00CF75E7"/>
    <w:rsid w:val="00CF7837"/>
    <w:rsid w:val="00CF7D8F"/>
    <w:rsid w:val="00CF7DE2"/>
    <w:rsid w:val="00D0091E"/>
    <w:rsid w:val="00D01479"/>
    <w:rsid w:val="00D0285A"/>
    <w:rsid w:val="00D02D09"/>
    <w:rsid w:val="00D039CE"/>
    <w:rsid w:val="00D03D65"/>
    <w:rsid w:val="00D03F54"/>
    <w:rsid w:val="00D043A9"/>
    <w:rsid w:val="00D05707"/>
    <w:rsid w:val="00D063C5"/>
    <w:rsid w:val="00D06C0C"/>
    <w:rsid w:val="00D07D2E"/>
    <w:rsid w:val="00D105EA"/>
    <w:rsid w:val="00D113B0"/>
    <w:rsid w:val="00D130C4"/>
    <w:rsid w:val="00D139E9"/>
    <w:rsid w:val="00D147F9"/>
    <w:rsid w:val="00D14C38"/>
    <w:rsid w:val="00D153C2"/>
    <w:rsid w:val="00D2131D"/>
    <w:rsid w:val="00D2260C"/>
    <w:rsid w:val="00D2336C"/>
    <w:rsid w:val="00D2382C"/>
    <w:rsid w:val="00D24E62"/>
    <w:rsid w:val="00D2590B"/>
    <w:rsid w:val="00D2741A"/>
    <w:rsid w:val="00D27984"/>
    <w:rsid w:val="00D27C86"/>
    <w:rsid w:val="00D30DA6"/>
    <w:rsid w:val="00D3177D"/>
    <w:rsid w:val="00D31E7F"/>
    <w:rsid w:val="00D325E0"/>
    <w:rsid w:val="00D32917"/>
    <w:rsid w:val="00D33168"/>
    <w:rsid w:val="00D33A5C"/>
    <w:rsid w:val="00D33E26"/>
    <w:rsid w:val="00D36709"/>
    <w:rsid w:val="00D36B46"/>
    <w:rsid w:val="00D377B8"/>
    <w:rsid w:val="00D37E7A"/>
    <w:rsid w:val="00D40ED9"/>
    <w:rsid w:val="00D40F74"/>
    <w:rsid w:val="00D4112E"/>
    <w:rsid w:val="00D414F9"/>
    <w:rsid w:val="00D417D0"/>
    <w:rsid w:val="00D419DA"/>
    <w:rsid w:val="00D41BED"/>
    <w:rsid w:val="00D41CE3"/>
    <w:rsid w:val="00D424A9"/>
    <w:rsid w:val="00D43131"/>
    <w:rsid w:val="00D437FC"/>
    <w:rsid w:val="00D440F0"/>
    <w:rsid w:val="00D44A22"/>
    <w:rsid w:val="00D45736"/>
    <w:rsid w:val="00D46D3C"/>
    <w:rsid w:val="00D473AF"/>
    <w:rsid w:val="00D478D2"/>
    <w:rsid w:val="00D47E23"/>
    <w:rsid w:val="00D506A2"/>
    <w:rsid w:val="00D534D0"/>
    <w:rsid w:val="00D53F56"/>
    <w:rsid w:val="00D545E2"/>
    <w:rsid w:val="00D54D08"/>
    <w:rsid w:val="00D56CDF"/>
    <w:rsid w:val="00D570E8"/>
    <w:rsid w:val="00D604E9"/>
    <w:rsid w:val="00D6071B"/>
    <w:rsid w:val="00D614D5"/>
    <w:rsid w:val="00D61645"/>
    <w:rsid w:val="00D618A3"/>
    <w:rsid w:val="00D61943"/>
    <w:rsid w:val="00D62709"/>
    <w:rsid w:val="00D62781"/>
    <w:rsid w:val="00D63092"/>
    <w:rsid w:val="00D6311B"/>
    <w:rsid w:val="00D631AA"/>
    <w:rsid w:val="00D63E96"/>
    <w:rsid w:val="00D63FE5"/>
    <w:rsid w:val="00D64304"/>
    <w:rsid w:val="00D64392"/>
    <w:rsid w:val="00D643A5"/>
    <w:rsid w:val="00D6573F"/>
    <w:rsid w:val="00D65AA6"/>
    <w:rsid w:val="00D65B9D"/>
    <w:rsid w:val="00D65F33"/>
    <w:rsid w:val="00D6604C"/>
    <w:rsid w:val="00D66325"/>
    <w:rsid w:val="00D668A4"/>
    <w:rsid w:val="00D66B0A"/>
    <w:rsid w:val="00D705DC"/>
    <w:rsid w:val="00D710A9"/>
    <w:rsid w:val="00D71679"/>
    <w:rsid w:val="00D72821"/>
    <w:rsid w:val="00D73F6B"/>
    <w:rsid w:val="00D743BA"/>
    <w:rsid w:val="00D74B2B"/>
    <w:rsid w:val="00D74E3E"/>
    <w:rsid w:val="00D76908"/>
    <w:rsid w:val="00D769B4"/>
    <w:rsid w:val="00D76B48"/>
    <w:rsid w:val="00D77AC7"/>
    <w:rsid w:val="00D77C6C"/>
    <w:rsid w:val="00D8069B"/>
    <w:rsid w:val="00D80C60"/>
    <w:rsid w:val="00D80E90"/>
    <w:rsid w:val="00D81408"/>
    <w:rsid w:val="00D8176A"/>
    <w:rsid w:val="00D82098"/>
    <w:rsid w:val="00D82C10"/>
    <w:rsid w:val="00D82CFC"/>
    <w:rsid w:val="00D82FE5"/>
    <w:rsid w:val="00D83A18"/>
    <w:rsid w:val="00D83FAC"/>
    <w:rsid w:val="00D84142"/>
    <w:rsid w:val="00D84239"/>
    <w:rsid w:val="00D84E3D"/>
    <w:rsid w:val="00D84FAF"/>
    <w:rsid w:val="00D85A25"/>
    <w:rsid w:val="00D85A50"/>
    <w:rsid w:val="00D85A89"/>
    <w:rsid w:val="00D85ED1"/>
    <w:rsid w:val="00D8603B"/>
    <w:rsid w:val="00D86110"/>
    <w:rsid w:val="00D86B60"/>
    <w:rsid w:val="00D8738A"/>
    <w:rsid w:val="00D91799"/>
    <w:rsid w:val="00D91D00"/>
    <w:rsid w:val="00D92885"/>
    <w:rsid w:val="00D93396"/>
    <w:rsid w:val="00D93D07"/>
    <w:rsid w:val="00D96605"/>
    <w:rsid w:val="00D96F38"/>
    <w:rsid w:val="00D975F2"/>
    <w:rsid w:val="00DA04FA"/>
    <w:rsid w:val="00DA100A"/>
    <w:rsid w:val="00DA1015"/>
    <w:rsid w:val="00DA1DA1"/>
    <w:rsid w:val="00DA2FC6"/>
    <w:rsid w:val="00DA3D25"/>
    <w:rsid w:val="00DA433A"/>
    <w:rsid w:val="00DA4523"/>
    <w:rsid w:val="00DA52E5"/>
    <w:rsid w:val="00DA5BBA"/>
    <w:rsid w:val="00DA5D50"/>
    <w:rsid w:val="00DA6ADC"/>
    <w:rsid w:val="00DA6BAD"/>
    <w:rsid w:val="00DA73C6"/>
    <w:rsid w:val="00DA73CA"/>
    <w:rsid w:val="00DA73FA"/>
    <w:rsid w:val="00DA7A4C"/>
    <w:rsid w:val="00DA7A96"/>
    <w:rsid w:val="00DB228A"/>
    <w:rsid w:val="00DB23EF"/>
    <w:rsid w:val="00DB3869"/>
    <w:rsid w:val="00DB550C"/>
    <w:rsid w:val="00DB58FB"/>
    <w:rsid w:val="00DB5C74"/>
    <w:rsid w:val="00DB5DA4"/>
    <w:rsid w:val="00DB5E26"/>
    <w:rsid w:val="00DB7647"/>
    <w:rsid w:val="00DB7667"/>
    <w:rsid w:val="00DB7A12"/>
    <w:rsid w:val="00DC0019"/>
    <w:rsid w:val="00DC102D"/>
    <w:rsid w:val="00DC2477"/>
    <w:rsid w:val="00DC4EB6"/>
    <w:rsid w:val="00DC5F92"/>
    <w:rsid w:val="00DC6516"/>
    <w:rsid w:val="00DD1142"/>
    <w:rsid w:val="00DD17CE"/>
    <w:rsid w:val="00DD20BC"/>
    <w:rsid w:val="00DD2634"/>
    <w:rsid w:val="00DD2AD0"/>
    <w:rsid w:val="00DD374B"/>
    <w:rsid w:val="00DD3871"/>
    <w:rsid w:val="00DD4797"/>
    <w:rsid w:val="00DD5A01"/>
    <w:rsid w:val="00DD5B49"/>
    <w:rsid w:val="00DD61A3"/>
    <w:rsid w:val="00DD6498"/>
    <w:rsid w:val="00DD64CC"/>
    <w:rsid w:val="00DD6A39"/>
    <w:rsid w:val="00DD6B3C"/>
    <w:rsid w:val="00DD7DEE"/>
    <w:rsid w:val="00DE01C8"/>
    <w:rsid w:val="00DE02DA"/>
    <w:rsid w:val="00DE101C"/>
    <w:rsid w:val="00DE122C"/>
    <w:rsid w:val="00DE15C4"/>
    <w:rsid w:val="00DE18CB"/>
    <w:rsid w:val="00DE218E"/>
    <w:rsid w:val="00DE2215"/>
    <w:rsid w:val="00DE3CF9"/>
    <w:rsid w:val="00DE43F0"/>
    <w:rsid w:val="00DE45C5"/>
    <w:rsid w:val="00DE6B60"/>
    <w:rsid w:val="00DE7915"/>
    <w:rsid w:val="00DE7D92"/>
    <w:rsid w:val="00DF05F4"/>
    <w:rsid w:val="00DF06A9"/>
    <w:rsid w:val="00DF1B35"/>
    <w:rsid w:val="00DF2114"/>
    <w:rsid w:val="00DF253B"/>
    <w:rsid w:val="00DF26A6"/>
    <w:rsid w:val="00DF2795"/>
    <w:rsid w:val="00DF2C9E"/>
    <w:rsid w:val="00DF2CBE"/>
    <w:rsid w:val="00DF2F99"/>
    <w:rsid w:val="00DF3C77"/>
    <w:rsid w:val="00DF51B2"/>
    <w:rsid w:val="00DF62E8"/>
    <w:rsid w:val="00DF6469"/>
    <w:rsid w:val="00DF762D"/>
    <w:rsid w:val="00DF7D1B"/>
    <w:rsid w:val="00DF7FEA"/>
    <w:rsid w:val="00E00496"/>
    <w:rsid w:val="00E00BE1"/>
    <w:rsid w:val="00E01B29"/>
    <w:rsid w:val="00E027C0"/>
    <w:rsid w:val="00E02D1A"/>
    <w:rsid w:val="00E04F15"/>
    <w:rsid w:val="00E075BD"/>
    <w:rsid w:val="00E10A61"/>
    <w:rsid w:val="00E1154B"/>
    <w:rsid w:val="00E11C78"/>
    <w:rsid w:val="00E11D37"/>
    <w:rsid w:val="00E14041"/>
    <w:rsid w:val="00E14A24"/>
    <w:rsid w:val="00E152C3"/>
    <w:rsid w:val="00E15397"/>
    <w:rsid w:val="00E158EB"/>
    <w:rsid w:val="00E1597B"/>
    <w:rsid w:val="00E15E57"/>
    <w:rsid w:val="00E16395"/>
    <w:rsid w:val="00E16AED"/>
    <w:rsid w:val="00E1768F"/>
    <w:rsid w:val="00E17B25"/>
    <w:rsid w:val="00E17BE0"/>
    <w:rsid w:val="00E20650"/>
    <w:rsid w:val="00E21096"/>
    <w:rsid w:val="00E21471"/>
    <w:rsid w:val="00E214CC"/>
    <w:rsid w:val="00E21FAD"/>
    <w:rsid w:val="00E2260E"/>
    <w:rsid w:val="00E226A8"/>
    <w:rsid w:val="00E22FD0"/>
    <w:rsid w:val="00E230DD"/>
    <w:rsid w:val="00E24CB1"/>
    <w:rsid w:val="00E24CDC"/>
    <w:rsid w:val="00E26074"/>
    <w:rsid w:val="00E262C3"/>
    <w:rsid w:val="00E26949"/>
    <w:rsid w:val="00E27FEA"/>
    <w:rsid w:val="00E3058C"/>
    <w:rsid w:val="00E31C7A"/>
    <w:rsid w:val="00E31E18"/>
    <w:rsid w:val="00E32E35"/>
    <w:rsid w:val="00E33216"/>
    <w:rsid w:val="00E3337A"/>
    <w:rsid w:val="00E341A1"/>
    <w:rsid w:val="00E34724"/>
    <w:rsid w:val="00E353D7"/>
    <w:rsid w:val="00E356DA"/>
    <w:rsid w:val="00E35E30"/>
    <w:rsid w:val="00E35E33"/>
    <w:rsid w:val="00E36117"/>
    <w:rsid w:val="00E36462"/>
    <w:rsid w:val="00E364D5"/>
    <w:rsid w:val="00E3671C"/>
    <w:rsid w:val="00E37ED9"/>
    <w:rsid w:val="00E40399"/>
    <w:rsid w:val="00E40B3E"/>
    <w:rsid w:val="00E415C6"/>
    <w:rsid w:val="00E43101"/>
    <w:rsid w:val="00E4344B"/>
    <w:rsid w:val="00E43864"/>
    <w:rsid w:val="00E43C9E"/>
    <w:rsid w:val="00E440A2"/>
    <w:rsid w:val="00E44D19"/>
    <w:rsid w:val="00E44D96"/>
    <w:rsid w:val="00E5018A"/>
    <w:rsid w:val="00E502AF"/>
    <w:rsid w:val="00E50CCD"/>
    <w:rsid w:val="00E5175E"/>
    <w:rsid w:val="00E52B64"/>
    <w:rsid w:val="00E52D66"/>
    <w:rsid w:val="00E533C6"/>
    <w:rsid w:val="00E533F4"/>
    <w:rsid w:val="00E538FA"/>
    <w:rsid w:val="00E53FD1"/>
    <w:rsid w:val="00E55291"/>
    <w:rsid w:val="00E5578E"/>
    <w:rsid w:val="00E5609E"/>
    <w:rsid w:val="00E56111"/>
    <w:rsid w:val="00E56DFD"/>
    <w:rsid w:val="00E570B1"/>
    <w:rsid w:val="00E602EE"/>
    <w:rsid w:val="00E60A71"/>
    <w:rsid w:val="00E615F7"/>
    <w:rsid w:val="00E624FB"/>
    <w:rsid w:val="00E62C34"/>
    <w:rsid w:val="00E6421A"/>
    <w:rsid w:val="00E6439A"/>
    <w:rsid w:val="00E64F98"/>
    <w:rsid w:val="00E66B50"/>
    <w:rsid w:val="00E6742B"/>
    <w:rsid w:val="00E700F0"/>
    <w:rsid w:val="00E701A8"/>
    <w:rsid w:val="00E70BA8"/>
    <w:rsid w:val="00E73C2F"/>
    <w:rsid w:val="00E73D67"/>
    <w:rsid w:val="00E74656"/>
    <w:rsid w:val="00E74A0A"/>
    <w:rsid w:val="00E75575"/>
    <w:rsid w:val="00E76861"/>
    <w:rsid w:val="00E76C92"/>
    <w:rsid w:val="00E77773"/>
    <w:rsid w:val="00E77A7C"/>
    <w:rsid w:val="00E77C9C"/>
    <w:rsid w:val="00E825A4"/>
    <w:rsid w:val="00E82C9A"/>
    <w:rsid w:val="00E8338E"/>
    <w:rsid w:val="00E83F92"/>
    <w:rsid w:val="00E84163"/>
    <w:rsid w:val="00E8432B"/>
    <w:rsid w:val="00E851D9"/>
    <w:rsid w:val="00E8566D"/>
    <w:rsid w:val="00E86036"/>
    <w:rsid w:val="00E860C4"/>
    <w:rsid w:val="00E867EC"/>
    <w:rsid w:val="00E86CED"/>
    <w:rsid w:val="00E86D47"/>
    <w:rsid w:val="00E86FB9"/>
    <w:rsid w:val="00E90085"/>
    <w:rsid w:val="00E90533"/>
    <w:rsid w:val="00E9114D"/>
    <w:rsid w:val="00E915DF"/>
    <w:rsid w:val="00E918E6"/>
    <w:rsid w:val="00E919DB"/>
    <w:rsid w:val="00E91B57"/>
    <w:rsid w:val="00E93281"/>
    <w:rsid w:val="00E93610"/>
    <w:rsid w:val="00E94141"/>
    <w:rsid w:val="00E95F83"/>
    <w:rsid w:val="00E96684"/>
    <w:rsid w:val="00E9774B"/>
    <w:rsid w:val="00E978D1"/>
    <w:rsid w:val="00EA1ACC"/>
    <w:rsid w:val="00EA1C45"/>
    <w:rsid w:val="00EA20B7"/>
    <w:rsid w:val="00EA2BE6"/>
    <w:rsid w:val="00EA369C"/>
    <w:rsid w:val="00EA38B5"/>
    <w:rsid w:val="00EA39EF"/>
    <w:rsid w:val="00EA3E9A"/>
    <w:rsid w:val="00EA3FEC"/>
    <w:rsid w:val="00EA411B"/>
    <w:rsid w:val="00EA5D82"/>
    <w:rsid w:val="00EA6202"/>
    <w:rsid w:val="00EA64D0"/>
    <w:rsid w:val="00EA6929"/>
    <w:rsid w:val="00EB030C"/>
    <w:rsid w:val="00EB0B8E"/>
    <w:rsid w:val="00EB2039"/>
    <w:rsid w:val="00EB240A"/>
    <w:rsid w:val="00EB395B"/>
    <w:rsid w:val="00EB42F6"/>
    <w:rsid w:val="00EB5C5C"/>
    <w:rsid w:val="00EB5F01"/>
    <w:rsid w:val="00EB6885"/>
    <w:rsid w:val="00EB716E"/>
    <w:rsid w:val="00EB719C"/>
    <w:rsid w:val="00EC0B93"/>
    <w:rsid w:val="00EC0EFF"/>
    <w:rsid w:val="00EC13EB"/>
    <w:rsid w:val="00EC1591"/>
    <w:rsid w:val="00EC2847"/>
    <w:rsid w:val="00EC33F0"/>
    <w:rsid w:val="00EC36A1"/>
    <w:rsid w:val="00EC376E"/>
    <w:rsid w:val="00EC4092"/>
    <w:rsid w:val="00EC4258"/>
    <w:rsid w:val="00EC4425"/>
    <w:rsid w:val="00EC5069"/>
    <w:rsid w:val="00EC5422"/>
    <w:rsid w:val="00EC55E1"/>
    <w:rsid w:val="00EC5679"/>
    <w:rsid w:val="00EC5851"/>
    <w:rsid w:val="00EC632A"/>
    <w:rsid w:val="00EC6C60"/>
    <w:rsid w:val="00ED152A"/>
    <w:rsid w:val="00ED167A"/>
    <w:rsid w:val="00ED26E0"/>
    <w:rsid w:val="00ED2F08"/>
    <w:rsid w:val="00ED3EF3"/>
    <w:rsid w:val="00ED42B8"/>
    <w:rsid w:val="00ED43F8"/>
    <w:rsid w:val="00ED590E"/>
    <w:rsid w:val="00ED6664"/>
    <w:rsid w:val="00ED6670"/>
    <w:rsid w:val="00ED79D0"/>
    <w:rsid w:val="00ED7BE3"/>
    <w:rsid w:val="00EE0127"/>
    <w:rsid w:val="00EE012A"/>
    <w:rsid w:val="00EE03D0"/>
    <w:rsid w:val="00EE0A3D"/>
    <w:rsid w:val="00EE1800"/>
    <w:rsid w:val="00EE1C23"/>
    <w:rsid w:val="00EE24EA"/>
    <w:rsid w:val="00EE2F11"/>
    <w:rsid w:val="00EE3869"/>
    <w:rsid w:val="00EE4F04"/>
    <w:rsid w:val="00EE5D08"/>
    <w:rsid w:val="00EE607D"/>
    <w:rsid w:val="00EE64C7"/>
    <w:rsid w:val="00EE7A2C"/>
    <w:rsid w:val="00EF0095"/>
    <w:rsid w:val="00EF0308"/>
    <w:rsid w:val="00EF0898"/>
    <w:rsid w:val="00EF14F2"/>
    <w:rsid w:val="00EF1978"/>
    <w:rsid w:val="00EF2B32"/>
    <w:rsid w:val="00EF2BCB"/>
    <w:rsid w:val="00EF47BA"/>
    <w:rsid w:val="00EF54DA"/>
    <w:rsid w:val="00EF5834"/>
    <w:rsid w:val="00EF70F1"/>
    <w:rsid w:val="00EF783C"/>
    <w:rsid w:val="00F00500"/>
    <w:rsid w:val="00F006A8"/>
    <w:rsid w:val="00F00ABF"/>
    <w:rsid w:val="00F017C9"/>
    <w:rsid w:val="00F0200B"/>
    <w:rsid w:val="00F025C3"/>
    <w:rsid w:val="00F02B49"/>
    <w:rsid w:val="00F02F9D"/>
    <w:rsid w:val="00F0351A"/>
    <w:rsid w:val="00F05408"/>
    <w:rsid w:val="00F05885"/>
    <w:rsid w:val="00F07859"/>
    <w:rsid w:val="00F07AB6"/>
    <w:rsid w:val="00F07F9A"/>
    <w:rsid w:val="00F10A4C"/>
    <w:rsid w:val="00F10D6B"/>
    <w:rsid w:val="00F1186E"/>
    <w:rsid w:val="00F119E8"/>
    <w:rsid w:val="00F11D55"/>
    <w:rsid w:val="00F11EE2"/>
    <w:rsid w:val="00F12080"/>
    <w:rsid w:val="00F12F78"/>
    <w:rsid w:val="00F132D6"/>
    <w:rsid w:val="00F162AB"/>
    <w:rsid w:val="00F1660A"/>
    <w:rsid w:val="00F1726E"/>
    <w:rsid w:val="00F17282"/>
    <w:rsid w:val="00F175F8"/>
    <w:rsid w:val="00F17AC9"/>
    <w:rsid w:val="00F17C3C"/>
    <w:rsid w:val="00F2000D"/>
    <w:rsid w:val="00F20F13"/>
    <w:rsid w:val="00F21CFD"/>
    <w:rsid w:val="00F21EAD"/>
    <w:rsid w:val="00F238D9"/>
    <w:rsid w:val="00F23C42"/>
    <w:rsid w:val="00F241E1"/>
    <w:rsid w:val="00F244CB"/>
    <w:rsid w:val="00F25760"/>
    <w:rsid w:val="00F257E0"/>
    <w:rsid w:val="00F263DB"/>
    <w:rsid w:val="00F266E6"/>
    <w:rsid w:val="00F270B4"/>
    <w:rsid w:val="00F30835"/>
    <w:rsid w:val="00F30B94"/>
    <w:rsid w:val="00F32A33"/>
    <w:rsid w:val="00F34931"/>
    <w:rsid w:val="00F364EB"/>
    <w:rsid w:val="00F36625"/>
    <w:rsid w:val="00F368F7"/>
    <w:rsid w:val="00F37914"/>
    <w:rsid w:val="00F37B33"/>
    <w:rsid w:val="00F41934"/>
    <w:rsid w:val="00F43A1E"/>
    <w:rsid w:val="00F4593E"/>
    <w:rsid w:val="00F478B8"/>
    <w:rsid w:val="00F47BA8"/>
    <w:rsid w:val="00F50327"/>
    <w:rsid w:val="00F50A9A"/>
    <w:rsid w:val="00F51361"/>
    <w:rsid w:val="00F51D25"/>
    <w:rsid w:val="00F527E6"/>
    <w:rsid w:val="00F542CF"/>
    <w:rsid w:val="00F547D9"/>
    <w:rsid w:val="00F5493D"/>
    <w:rsid w:val="00F56627"/>
    <w:rsid w:val="00F56BCE"/>
    <w:rsid w:val="00F57737"/>
    <w:rsid w:val="00F579C8"/>
    <w:rsid w:val="00F57C3B"/>
    <w:rsid w:val="00F6001B"/>
    <w:rsid w:val="00F606CE"/>
    <w:rsid w:val="00F60ECC"/>
    <w:rsid w:val="00F615F6"/>
    <w:rsid w:val="00F63A72"/>
    <w:rsid w:val="00F65CEB"/>
    <w:rsid w:val="00F660FA"/>
    <w:rsid w:val="00F666D6"/>
    <w:rsid w:val="00F666DD"/>
    <w:rsid w:val="00F66EE7"/>
    <w:rsid w:val="00F67299"/>
    <w:rsid w:val="00F7033B"/>
    <w:rsid w:val="00F712D4"/>
    <w:rsid w:val="00F71432"/>
    <w:rsid w:val="00F72601"/>
    <w:rsid w:val="00F74189"/>
    <w:rsid w:val="00F74A1E"/>
    <w:rsid w:val="00F74AFA"/>
    <w:rsid w:val="00F75A8C"/>
    <w:rsid w:val="00F75EB9"/>
    <w:rsid w:val="00F764C0"/>
    <w:rsid w:val="00F775CF"/>
    <w:rsid w:val="00F778DF"/>
    <w:rsid w:val="00F77E6D"/>
    <w:rsid w:val="00F801B7"/>
    <w:rsid w:val="00F80B9E"/>
    <w:rsid w:val="00F80DB0"/>
    <w:rsid w:val="00F80DC3"/>
    <w:rsid w:val="00F81ADE"/>
    <w:rsid w:val="00F838BE"/>
    <w:rsid w:val="00F83934"/>
    <w:rsid w:val="00F84610"/>
    <w:rsid w:val="00F84FE1"/>
    <w:rsid w:val="00F850D4"/>
    <w:rsid w:val="00F85942"/>
    <w:rsid w:val="00F85B62"/>
    <w:rsid w:val="00F8644F"/>
    <w:rsid w:val="00F8678A"/>
    <w:rsid w:val="00F86FD2"/>
    <w:rsid w:val="00F90085"/>
    <w:rsid w:val="00F90DA1"/>
    <w:rsid w:val="00F90E5D"/>
    <w:rsid w:val="00F92348"/>
    <w:rsid w:val="00F92F24"/>
    <w:rsid w:val="00F93A9C"/>
    <w:rsid w:val="00F948F0"/>
    <w:rsid w:val="00F94DBC"/>
    <w:rsid w:val="00F95983"/>
    <w:rsid w:val="00F95B87"/>
    <w:rsid w:val="00F970E0"/>
    <w:rsid w:val="00F974DD"/>
    <w:rsid w:val="00F9772F"/>
    <w:rsid w:val="00F979AD"/>
    <w:rsid w:val="00F97C71"/>
    <w:rsid w:val="00F97D63"/>
    <w:rsid w:val="00FA0066"/>
    <w:rsid w:val="00FA11DD"/>
    <w:rsid w:val="00FA161D"/>
    <w:rsid w:val="00FA1C38"/>
    <w:rsid w:val="00FA1E66"/>
    <w:rsid w:val="00FA2729"/>
    <w:rsid w:val="00FA2A38"/>
    <w:rsid w:val="00FA46E7"/>
    <w:rsid w:val="00FA6633"/>
    <w:rsid w:val="00FA749E"/>
    <w:rsid w:val="00FA7545"/>
    <w:rsid w:val="00FB088C"/>
    <w:rsid w:val="00FB0F9E"/>
    <w:rsid w:val="00FB13C2"/>
    <w:rsid w:val="00FB1763"/>
    <w:rsid w:val="00FB1D15"/>
    <w:rsid w:val="00FB2F2E"/>
    <w:rsid w:val="00FB301D"/>
    <w:rsid w:val="00FB381D"/>
    <w:rsid w:val="00FB5295"/>
    <w:rsid w:val="00FB5707"/>
    <w:rsid w:val="00FB642C"/>
    <w:rsid w:val="00FB6977"/>
    <w:rsid w:val="00FC08D4"/>
    <w:rsid w:val="00FC12F9"/>
    <w:rsid w:val="00FC14E3"/>
    <w:rsid w:val="00FC1745"/>
    <w:rsid w:val="00FC1851"/>
    <w:rsid w:val="00FC1BE9"/>
    <w:rsid w:val="00FC2209"/>
    <w:rsid w:val="00FC2465"/>
    <w:rsid w:val="00FC2531"/>
    <w:rsid w:val="00FC29B1"/>
    <w:rsid w:val="00FC3368"/>
    <w:rsid w:val="00FC5C28"/>
    <w:rsid w:val="00FC6394"/>
    <w:rsid w:val="00FD0C82"/>
    <w:rsid w:val="00FD1FDB"/>
    <w:rsid w:val="00FD233B"/>
    <w:rsid w:val="00FD23B5"/>
    <w:rsid w:val="00FD2AA8"/>
    <w:rsid w:val="00FD2C12"/>
    <w:rsid w:val="00FD5B5C"/>
    <w:rsid w:val="00FD63D4"/>
    <w:rsid w:val="00FD72A0"/>
    <w:rsid w:val="00FE1425"/>
    <w:rsid w:val="00FE1D11"/>
    <w:rsid w:val="00FE2988"/>
    <w:rsid w:val="00FE2E30"/>
    <w:rsid w:val="00FE3224"/>
    <w:rsid w:val="00FE3B09"/>
    <w:rsid w:val="00FE587D"/>
    <w:rsid w:val="00FE6788"/>
    <w:rsid w:val="00FE6EB5"/>
    <w:rsid w:val="00FE74C5"/>
    <w:rsid w:val="00FF079B"/>
    <w:rsid w:val="00FF07D5"/>
    <w:rsid w:val="00FF1207"/>
    <w:rsid w:val="00FF1DC5"/>
    <w:rsid w:val="00FF27CC"/>
    <w:rsid w:val="00FF29D6"/>
    <w:rsid w:val="00FF2B29"/>
    <w:rsid w:val="00FF359A"/>
    <w:rsid w:val="00FF4641"/>
    <w:rsid w:val="00FF6261"/>
    <w:rsid w:val="00FF6D01"/>
    <w:rsid w:val="00FF6EE3"/>
    <w:rsid w:val="00FF79C6"/>
    <w:rsid w:val="00FF7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b0845,#5d5f5e"/>
    </o:shapedefaults>
    <o:shapelayout v:ext="edit">
      <o:idmap v:ext="edit" data="1"/>
    </o:shapelayout>
  </w:shapeDefaults>
  <w:decimalSymbol w:val="."/>
  <w:listSeparator w:val=","/>
  <w14:docId w14:val="59A5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uiPriority="29" w:qFormat="1"/>
    <w:lsdException w:name="Intense Quote" w:semiHidden="0" w:uiPriority="3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nhideWhenUsed="1"/>
    <w:lsdException w:name="TOC Heading" w:uiPriority="39" w:unhideWhenUsed="1" w:qFormat="1"/>
  </w:latentStyles>
  <w:style w:type="paragraph" w:default="1" w:styleId="Normal">
    <w:name w:val="Normal"/>
    <w:qFormat/>
    <w:rsid w:val="009E779A"/>
    <w:pPr>
      <w:spacing w:after="200" w:line="276" w:lineRule="auto"/>
    </w:pPr>
    <w:rPr>
      <w:sz w:val="22"/>
      <w:szCs w:val="22"/>
      <w:lang w:bidi="en-US"/>
    </w:rPr>
  </w:style>
  <w:style w:type="paragraph" w:styleId="Heading1">
    <w:name w:val="heading 1"/>
    <w:basedOn w:val="Normal"/>
    <w:next w:val="Normal"/>
    <w:link w:val="Heading1Char"/>
    <w:uiPriority w:val="9"/>
    <w:qFormat/>
    <w:rsid w:val="009E779A"/>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9E779A"/>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9E779A"/>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9E779A"/>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9E779A"/>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9E779A"/>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9E779A"/>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9E779A"/>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9E779A"/>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E779A"/>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9E779A"/>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9E779A"/>
    <w:rPr>
      <w:rFonts w:ascii="Cambria" w:eastAsiaTheme="majorEastAsia" w:hAnsi="Cambria" w:cstheme="majorBidi"/>
      <w:b/>
      <w:bCs/>
      <w:color w:val="4F81BD"/>
    </w:rPr>
  </w:style>
  <w:style w:type="character" w:customStyle="1" w:styleId="Heading4Char">
    <w:name w:val="Heading 4 Char"/>
    <w:link w:val="Heading4"/>
    <w:uiPriority w:val="9"/>
    <w:locked/>
    <w:rsid w:val="009E779A"/>
    <w:rPr>
      <w:rFonts w:ascii="Cambria" w:eastAsiaTheme="majorEastAsia" w:hAnsi="Cambria" w:cstheme="majorBidi"/>
      <w:b/>
      <w:bCs/>
      <w:i/>
      <w:iCs/>
      <w:color w:val="4F81BD"/>
    </w:rPr>
  </w:style>
  <w:style w:type="character" w:customStyle="1" w:styleId="Heading5Char">
    <w:name w:val="Heading 5 Char"/>
    <w:link w:val="Heading5"/>
    <w:uiPriority w:val="9"/>
    <w:locked/>
    <w:rsid w:val="009E779A"/>
    <w:rPr>
      <w:rFonts w:ascii="Cambria" w:eastAsiaTheme="majorEastAsia" w:hAnsi="Cambria" w:cstheme="majorBidi"/>
      <w:color w:val="243F60"/>
    </w:rPr>
  </w:style>
  <w:style w:type="character" w:customStyle="1" w:styleId="Heading6Char">
    <w:name w:val="Heading 6 Char"/>
    <w:link w:val="Heading6"/>
    <w:uiPriority w:val="9"/>
    <w:locked/>
    <w:rsid w:val="009E779A"/>
    <w:rPr>
      <w:rFonts w:ascii="Cambria" w:eastAsiaTheme="majorEastAsia" w:hAnsi="Cambria" w:cstheme="majorBidi"/>
      <w:i/>
      <w:iCs/>
      <w:color w:val="243F60"/>
    </w:rPr>
  </w:style>
  <w:style w:type="character" w:customStyle="1" w:styleId="Heading7Char">
    <w:name w:val="Heading 7 Char"/>
    <w:link w:val="Heading7"/>
    <w:uiPriority w:val="9"/>
    <w:locked/>
    <w:rsid w:val="009E779A"/>
    <w:rPr>
      <w:rFonts w:ascii="Cambria" w:eastAsiaTheme="majorEastAsia" w:hAnsi="Cambria" w:cstheme="majorBidi"/>
      <w:i/>
      <w:iCs/>
      <w:color w:val="404040"/>
    </w:rPr>
  </w:style>
  <w:style w:type="character" w:customStyle="1" w:styleId="Heading8Char">
    <w:name w:val="Heading 8 Char"/>
    <w:link w:val="Heading8"/>
    <w:uiPriority w:val="9"/>
    <w:locked/>
    <w:rsid w:val="009E779A"/>
    <w:rPr>
      <w:rFonts w:ascii="Cambria" w:eastAsiaTheme="majorEastAsia" w:hAnsi="Cambria" w:cstheme="majorBidi"/>
      <w:color w:val="4F81BD"/>
    </w:rPr>
  </w:style>
  <w:style w:type="character" w:customStyle="1" w:styleId="Heading9Char">
    <w:name w:val="Heading 9 Char"/>
    <w:link w:val="Heading9"/>
    <w:uiPriority w:val="9"/>
    <w:locked/>
    <w:rsid w:val="009E779A"/>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9E779A"/>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9E779A"/>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9E779A"/>
    <w:pPr>
      <w:spacing w:line="240" w:lineRule="auto"/>
    </w:pPr>
    <w:rPr>
      <w:b/>
      <w:bCs/>
      <w:color w:val="4F81BD"/>
      <w:sz w:val="18"/>
      <w:szCs w:val="18"/>
    </w:rPr>
  </w:style>
  <w:style w:type="paragraph" w:styleId="Subtitle">
    <w:name w:val="Subtitle"/>
    <w:basedOn w:val="Normal"/>
    <w:next w:val="Normal"/>
    <w:link w:val="SubtitleChar"/>
    <w:uiPriority w:val="11"/>
    <w:qFormat/>
    <w:rsid w:val="009E779A"/>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9E779A"/>
    <w:rPr>
      <w:rFonts w:ascii="Cambria" w:eastAsiaTheme="majorEastAsia" w:hAnsi="Cambria" w:cstheme="majorBidi"/>
      <w:i/>
      <w:iCs/>
      <w:color w:val="4F81BD"/>
      <w:spacing w:val="15"/>
      <w:sz w:val="24"/>
      <w:szCs w:val="24"/>
    </w:rPr>
  </w:style>
  <w:style w:type="character" w:styleId="Strong">
    <w:name w:val="Strong"/>
    <w:uiPriority w:val="22"/>
    <w:qFormat/>
    <w:rsid w:val="009E779A"/>
    <w:rPr>
      <w:b/>
      <w:bCs/>
    </w:rPr>
  </w:style>
  <w:style w:type="character" w:styleId="Emphasis">
    <w:name w:val="Emphasis"/>
    <w:uiPriority w:val="20"/>
    <w:qFormat/>
    <w:rsid w:val="009E779A"/>
    <w:rPr>
      <w:i/>
      <w:iCs/>
    </w:rPr>
  </w:style>
  <w:style w:type="paragraph" w:styleId="NoSpacing">
    <w:name w:val="No Spacing"/>
    <w:uiPriority w:val="1"/>
    <w:qFormat/>
    <w:rsid w:val="009E779A"/>
    <w:rPr>
      <w:sz w:val="22"/>
      <w:szCs w:val="22"/>
      <w:lang w:bidi="en-US"/>
    </w:rPr>
  </w:style>
  <w:style w:type="paragraph" w:styleId="ListParagraph">
    <w:name w:val="List Paragraph"/>
    <w:basedOn w:val="Normal"/>
    <w:link w:val="ListParagraphChar"/>
    <w:uiPriority w:val="34"/>
    <w:qFormat/>
    <w:rsid w:val="009E779A"/>
    <w:pPr>
      <w:ind w:left="720"/>
      <w:contextualSpacing/>
    </w:pPr>
  </w:style>
  <w:style w:type="paragraph" w:styleId="Quote">
    <w:name w:val="Quote"/>
    <w:basedOn w:val="Normal"/>
    <w:next w:val="Normal"/>
    <w:link w:val="QuoteChar"/>
    <w:uiPriority w:val="29"/>
    <w:qFormat/>
    <w:rsid w:val="009E779A"/>
    <w:rPr>
      <w:i/>
      <w:iCs/>
      <w:color w:val="000000"/>
      <w:sz w:val="20"/>
      <w:szCs w:val="20"/>
      <w:lang w:bidi="ar-SA"/>
    </w:rPr>
  </w:style>
  <w:style w:type="character" w:customStyle="1" w:styleId="QuoteChar">
    <w:name w:val="Quote Char"/>
    <w:link w:val="Quote"/>
    <w:uiPriority w:val="29"/>
    <w:locked/>
    <w:rsid w:val="009E779A"/>
    <w:rPr>
      <w:i/>
      <w:iCs/>
      <w:color w:val="000000"/>
    </w:rPr>
  </w:style>
  <w:style w:type="paragraph" w:styleId="IntenseQuote">
    <w:name w:val="Intense Quote"/>
    <w:basedOn w:val="Normal"/>
    <w:next w:val="Normal"/>
    <w:link w:val="IntenseQuoteChar"/>
    <w:uiPriority w:val="30"/>
    <w:qFormat/>
    <w:rsid w:val="009E779A"/>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9E779A"/>
    <w:rPr>
      <w:rFonts w:eastAsiaTheme="majorEastAsia" w:cstheme="majorBidi"/>
      <w:b/>
      <w:bCs/>
      <w:i/>
      <w:iCs/>
      <w:color w:val="4F81BD"/>
    </w:rPr>
  </w:style>
  <w:style w:type="character" w:styleId="SubtleEmphasis">
    <w:name w:val="Subtle Emphasis"/>
    <w:uiPriority w:val="19"/>
    <w:qFormat/>
    <w:rsid w:val="009E779A"/>
    <w:rPr>
      <w:i/>
      <w:iCs/>
      <w:color w:val="808080"/>
    </w:rPr>
  </w:style>
  <w:style w:type="character" w:styleId="IntenseEmphasis">
    <w:name w:val="Intense Emphasis"/>
    <w:uiPriority w:val="21"/>
    <w:qFormat/>
    <w:rsid w:val="009E779A"/>
    <w:rPr>
      <w:b/>
      <w:bCs/>
      <w:i/>
      <w:iCs/>
      <w:color w:val="4F81BD"/>
    </w:rPr>
  </w:style>
  <w:style w:type="character" w:styleId="SubtleReference">
    <w:name w:val="Subtle Reference"/>
    <w:uiPriority w:val="31"/>
    <w:qFormat/>
    <w:rsid w:val="009E779A"/>
    <w:rPr>
      <w:smallCaps/>
      <w:color w:val="C0504D"/>
      <w:u w:val="single"/>
    </w:rPr>
  </w:style>
  <w:style w:type="character" w:styleId="IntenseReference">
    <w:name w:val="Intense Reference"/>
    <w:uiPriority w:val="32"/>
    <w:qFormat/>
    <w:rsid w:val="009E779A"/>
    <w:rPr>
      <w:b/>
      <w:bCs/>
      <w:smallCaps/>
      <w:color w:val="C0504D"/>
      <w:spacing w:val="5"/>
      <w:u w:val="single"/>
    </w:rPr>
  </w:style>
  <w:style w:type="character" w:styleId="BookTitle">
    <w:name w:val="Book Title"/>
    <w:uiPriority w:val="33"/>
    <w:qFormat/>
    <w:rsid w:val="009E779A"/>
    <w:rPr>
      <w:b/>
      <w:bCs/>
      <w:smallCaps/>
      <w:spacing w:val="5"/>
    </w:rPr>
  </w:style>
  <w:style w:type="paragraph" w:styleId="TOCHeading">
    <w:name w:val="TOC Heading"/>
    <w:basedOn w:val="Heading1"/>
    <w:next w:val="Normal"/>
    <w:uiPriority w:val="39"/>
    <w:qFormat/>
    <w:rsid w:val="009E779A"/>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9E779A"/>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9E779A"/>
    <w:pPr>
      <w:numPr>
        <w:numId w:val="1"/>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9E779A"/>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9E779A"/>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9E779A"/>
    <w:pPr>
      <w:numPr>
        <w:numId w:val="2"/>
      </w:numPr>
      <w:ind w:left="2880"/>
    </w:pPr>
    <w:rPr>
      <w:lang w:eastAsia="zh-TW"/>
    </w:rPr>
  </w:style>
  <w:style w:type="character" w:customStyle="1" w:styleId="BulletedChar">
    <w:name w:val="Bulleted Char"/>
    <w:link w:val="Bulleted"/>
    <w:rsid w:val="009E779A"/>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styleId="CommentReference">
    <w:name w:val="annotation reference"/>
    <w:basedOn w:val="DefaultParagraphFont"/>
    <w:semiHidden/>
    <w:unhideWhenUsed/>
    <w:rsid w:val="00CF7DE2"/>
    <w:rPr>
      <w:sz w:val="16"/>
      <w:szCs w:val="16"/>
    </w:rPr>
  </w:style>
  <w:style w:type="paragraph" w:styleId="CommentText">
    <w:name w:val="annotation text"/>
    <w:basedOn w:val="Normal"/>
    <w:link w:val="CommentTextChar"/>
    <w:semiHidden/>
    <w:unhideWhenUsed/>
    <w:rsid w:val="00CF7DE2"/>
    <w:pPr>
      <w:spacing w:line="240" w:lineRule="auto"/>
    </w:pPr>
    <w:rPr>
      <w:sz w:val="20"/>
      <w:szCs w:val="20"/>
    </w:rPr>
  </w:style>
  <w:style w:type="character" w:customStyle="1" w:styleId="CommentTextChar">
    <w:name w:val="Comment Text Char"/>
    <w:basedOn w:val="DefaultParagraphFont"/>
    <w:link w:val="CommentText"/>
    <w:semiHidden/>
    <w:rsid w:val="00CF7DE2"/>
    <w:rPr>
      <w:sz w:val="20"/>
      <w:szCs w:val="20"/>
      <w:lang w:bidi="en-US"/>
    </w:rPr>
  </w:style>
  <w:style w:type="paragraph" w:styleId="CommentSubject">
    <w:name w:val="annotation subject"/>
    <w:basedOn w:val="CommentText"/>
    <w:next w:val="CommentText"/>
    <w:link w:val="CommentSubjectChar"/>
    <w:semiHidden/>
    <w:unhideWhenUsed/>
    <w:rsid w:val="00CF7DE2"/>
    <w:rPr>
      <w:b/>
      <w:bCs/>
    </w:rPr>
  </w:style>
  <w:style w:type="character" w:customStyle="1" w:styleId="CommentSubjectChar">
    <w:name w:val="Comment Subject Char"/>
    <w:basedOn w:val="CommentTextChar"/>
    <w:link w:val="CommentSubject"/>
    <w:semiHidden/>
    <w:rsid w:val="00CF7DE2"/>
    <w:rPr>
      <w:b/>
      <w:bCs/>
      <w:sz w:val="20"/>
      <w:szCs w:val="20"/>
      <w:lang w:bidi="en-US"/>
    </w:rPr>
  </w:style>
  <w:style w:type="paragraph" w:styleId="Revision">
    <w:name w:val="Revision"/>
    <w:hidden/>
    <w:semiHidden/>
    <w:rsid w:val="00CF7DE2"/>
    <w:rPr>
      <w:sz w:val="22"/>
      <w:szCs w:val="22"/>
      <w:lang w:bidi="en-US"/>
    </w:rPr>
  </w:style>
  <w:style w:type="paragraph" w:customStyle="1" w:styleId="PC2">
    <w:name w:val="PC2"/>
    <w:basedOn w:val="ListParagraph"/>
    <w:link w:val="PC2Char"/>
    <w:qFormat/>
    <w:rsid w:val="009E779A"/>
    <w:pPr>
      <w:numPr>
        <w:numId w:val="23"/>
      </w:numPr>
      <w:spacing w:after="0"/>
      <w:ind w:left="270" w:firstLine="0"/>
    </w:pPr>
    <w:rPr>
      <w:rFonts w:ascii="Tahoma" w:hAnsi="Tahoma" w:cs="Tahoma"/>
      <w:color w:val="595959" w:themeColor="text1" w:themeTint="A6"/>
    </w:rPr>
  </w:style>
  <w:style w:type="character" w:customStyle="1" w:styleId="PC2Char">
    <w:name w:val="PC2 Char"/>
    <w:basedOn w:val="ListParagraphChar"/>
    <w:link w:val="PC2"/>
    <w:rsid w:val="009E779A"/>
    <w:rPr>
      <w:rFonts w:ascii="Tahoma" w:hAnsi="Tahoma" w:cs="Tahoma"/>
      <w:color w:val="595959" w:themeColor="text1" w:themeTint="A6"/>
      <w:sz w:val="22"/>
      <w:szCs w:val="22"/>
      <w:lang w:bidi="en-US"/>
    </w:rPr>
  </w:style>
  <w:style w:type="paragraph" w:customStyle="1" w:styleId="PC1">
    <w:name w:val="PC1"/>
    <w:basedOn w:val="Normal"/>
    <w:link w:val="PC1Char"/>
    <w:qFormat/>
    <w:rsid w:val="009E779A"/>
    <w:pPr>
      <w:spacing w:after="0"/>
    </w:pPr>
    <w:rPr>
      <w:rFonts w:ascii="Tahoma" w:hAnsi="Tahoma" w:cs="Tahoma"/>
      <w:b/>
      <w:color w:val="595959" w:themeColor="text1" w:themeTint="A6"/>
      <w:sz w:val="20"/>
      <w:szCs w:val="20"/>
    </w:rPr>
  </w:style>
  <w:style w:type="character" w:customStyle="1" w:styleId="PC1Char">
    <w:name w:val="PC1 Char"/>
    <w:basedOn w:val="DefaultParagraphFont"/>
    <w:link w:val="PC1"/>
    <w:rsid w:val="009E779A"/>
    <w:rPr>
      <w:rFonts w:ascii="Tahoma" w:hAnsi="Tahoma" w:cs="Tahoma"/>
      <w:b/>
      <w:color w:val="595959" w:themeColor="text1" w:themeTint="A6"/>
      <w:lang w:bidi="en-US"/>
    </w:rPr>
  </w:style>
  <w:style w:type="character" w:customStyle="1" w:styleId="ListParagraphChar">
    <w:name w:val="List Paragraph Char"/>
    <w:basedOn w:val="DefaultParagraphFont"/>
    <w:link w:val="ListParagraph"/>
    <w:uiPriority w:val="34"/>
    <w:rsid w:val="009E779A"/>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uiPriority="29" w:qFormat="1"/>
    <w:lsdException w:name="Intense Quote" w:semiHidden="0" w:uiPriority="3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nhideWhenUsed="1"/>
    <w:lsdException w:name="TOC Heading" w:uiPriority="39" w:unhideWhenUsed="1" w:qFormat="1"/>
  </w:latentStyles>
  <w:style w:type="paragraph" w:default="1" w:styleId="Normal">
    <w:name w:val="Normal"/>
    <w:qFormat/>
    <w:rsid w:val="009E779A"/>
    <w:pPr>
      <w:spacing w:after="200" w:line="276" w:lineRule="auto"/>
    </w:pPr>
    <w:rPr>
      <w:sz w:val="22"/>
      <w:szCs w:val="22"/>
      <w:lang w:bidi="en-US"/>
    </w:rPr>
  </w:style>
  <w:style w:type="paragraph" w:styleId="Heading1">
    <w:name w:val="heading 1"/>
    <w:basedOn w:val="Normal"/>
    <w:next w:val="Normal"/>
    <w:link w:val="Heading1Char"/>
    <w:uiPriority w:val="9"/>
    <w:qFormat/>
    <w:rsid w:val="009E779A"/>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9E779A"/>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9E779A"/>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9E779A"/>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9E779A"/>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9E779A"/>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9E779A"/>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9E779A"/>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9E779A"/>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E779A"/>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9E779A"/>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9E779A"/>
    <w:rPr>
      <w:rFonts w:ascii="Cambria" w:eastAsiaTheme="majorEastAsia" w:hAnsi="Cambria" w:cstheme="majorBidi"/>
      <w:b/>
      <w:bCs/>
      <w:color w:val="4F81BD"/>
    </w:rPr>
  </w:style>
  <w:style w:type="character" w:customStyle="1" w:styleId="Heading4Char">
    <w:name w:val="Heading 4 Char"/>
    <w:link w:val="Heading4"/>
    <w:uiPriority w:val="9"/>
    <w:locked/>
    <w:rsid w:val="009E779A"/>
    <w:rPr>
      <w:rFonts w:ascii="Cambria" w:eastAsiaTheme="majorEastAsia" w:hAnsi="Cambria" w:cstheme="majorBidi"/>
      <w:b/>
      <w:bCs/>
      <w:i/>
      <w:iCs/>
      <w:color w:val="4F81BD"/>
    </w:rPr>
  </w:style>
  <w:style w:type="character" w:customStyle="1" w:styleId="Heading5Char">
    <w:name w:val="Heading 5 Char"/>
    <w:link w:val="Heading5"/>
    <w:uiPriority w:val="9"/>
    <w:locked/>
    <w:rsid w:val="009E779A"/>
    <w:rPr>
      <w:rFonts w:ascii="Cambria" w:eastAsiaTheme="majorEastAsia" w:hAnsi="Cambria" w:cstheme="majorBidi"/>
      <w:color w:val="243F60"/>
    </w:rPr>
  </w:style>
  <w:style w:type="character" w:customStyle="1" w:styleId="Heading6Char">
    <w:name w:val="Heading 6 Char"/>
    <w:link w:val="Heading6"/>
    <w:uiPriority w:val="9"/>
    <w:locked/>
    <w:rsid w:val="009E779A"/>
    <w:rPr>
      <w:rFonts w:ascii="Cambria" w:eastAsiaTheme="majorEastAsia" w:hAnsi="Cambria" w:cstheme="majorBidi"/>
      <w:i/>
      <w:iCs/>
      <w:color w:val="243F60"/>
    </w:rPr>
  </w:style>
  <w:style w:type="character" w:customStyle="1" w:styleId="Heading7Char">
    <w:name w:val="Heading 7 Char"/>
    <w:link w:val="Heading7"/>
    <w:uiPriority w:val="9"/>
    <w:locked/>
    <w:rsid w:val="009E779A"/>
    <w:rPr>
      <w:rFonts w:ascii="Cambria" w:eastAsiaTheme="majorEastAsia" w:hAnsi="Cambria" w:cstheme="majorBidi"/>
      <w:i/>
      <w:iCs/>
      <w:color w:val="404040"/>
    </w:rPr>
  </w:style>
  <w:style w:type="character" w:customStyle="1" w:styleId="Heading8Char">
    <w:name w:val="Heading 8 Char"/>
    <w:link w:val="Heading8"/>
    <w:uiPriority w:val="9"/>
    <w:locked/>
    <w:rsid w:val="009E779A"/>
    <w:rPr>
      <w:rFonts w:ascii="Cambria" w:eastAsiaTheme="majorEastAsia" w:hAnsi="Cambria" w:cstheme="majorBidi"/>
      <w:color w:val="4F81BD"/>
    </w:rPr>
  </w:style>
  <w:style w:type="character" w:customStyle="1" w:styleId="Heading9Char">
    <w:name w:val="Heading 9 Char"/>
    <w:link w:val="Heading9"/>
    <w:uiPriority w:val="9"/>
    <w:locked/>
    <w:rsid w:val="009E779A"/>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9E779A"/>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9E779A"/>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9E779A"/>
    <w:pPr>
      <w:spacing w:line="240" w:lineRule="auto"/>
    </w:pPr>
    <w:rPr>
      <w:b/>
      <w:bCs/>
      <w:color w:val="4F81BD"/>
      <w:sz w:val="18"/>
      <w:szCs w:val="18"/>
    </w:rPr>
  </w:style>
  <w:style w:type="paragraph" w:styleId="Subtitle">
    <w:name w:val="Subtitle"/>
    <w:basedOn w:val="Normal"/>
    <w:next w:val="Normal"/>
    <w:link w:val="SubtitleChar"/>
    <w:uiPriority w:val="11"/>
    <w:qFormat/>
    <w:rsid w:val="009E779A"/>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9E779A"/>
    <w:rPr>
      <w:rFonts w:ascii="Cambria" w:eastAsiaTheme="majorEastAsia" w:hAnsi="Cambria" w:cstheme="majorBidi"/>
      <w:i/>
      <w:iCs/>
      <w:color w:val="4F81BD"/>
      <w:spacing w:val="15"/>
      <w:sz w:val="24"/>
      <w:szCs w:val="24"/>
    </w:rPr>
  </w:style>
  <w:style w:type="character" w:styleId="Strong">
    <w:name w:val="Strong"/>
    <w:uiPriority w:val="22"/>
    <w:qFormat/>
    <w:rsid w:val="009E779A"/>
    <w:rPr>
      <w:b/>
      <w:bCs/>
    </w:rPr>
  </w:style>
  <w:style w:type="character" w:styleId="Emphasis">
    <w:name w:val="Emphasis"/>
    <w:uiPriority w:val="20"/>
    <w:qFormat/>
    <w:rsid w:val="009E779A"/>
    <w:rPr>
      <w:i/>
      <w:iCs/>
    </w:rPr>
  </w:style>
  <w:style w:type="paragraph" w:styleId="NoSpacing">
    <w:name w:val="No Spacing"/>
    <w:uiPriority w:val="1"/>
    <w:qFormat/>
    <w:rsid w:val="009E779A"/>
    <w:rPr>
      <w:sz w:val="22"/>
      <w:szCs w:val="22"/>
      <w:lang w:bidi="en-US"/>
    </w:rPr>
  </w:style>
  <w:style w:type="paragraph" w:styleId="ListParagraph">
    <w:name w:val="List Paragraph"/>
    <w:basedOn w:val="Normal"/>
    <w:link w:val="ListParagraphChar"/>
    <w:uiPriority w:val="34"/>
    <w:qFormat/>
    <w:rsid w:val="009E779A"/>
    <w:pPr>
      <w:ind w:left="720"/>
      <w:contextualSpacing/>
    </w:pPr>
  </w:style>
  <w:style w:type="paragraph" w:styleId="Quote">
    <w:name w:val="Quote"/>
    <w:basedOn w:val="Normal"/>
    <w:next w:val="Normal"/>
    <w:link w:val="QuoteChar"/>
    <w:uiPriority w:val="29"/>
    <w:qFormat/>
    <w:rsid w:val="009E779A"/>
    <w:rPr>
      <w:i/>
      <w:iCs/>
      <w:color w:val="000000"/>
      <w:sz w:val="20"/>
      <w:szCs w:val="20"/>
      <w:lang w:bidi="ar-SA"/>
    </w:rPr>
  </w:style>
  <w:style w:type="character" w:customStyle="1" w:styleId="QuoteChar">
    <w:name w:val="Quote Char"/>
    <w:link w:val="Quote"/>
    <w:uiPriority w:val="29"/>
    <w:locked/>
    <w:rsid w:val="009E779A"/>
    <w:rPr>
      <w:i/>
      <w:iCs/>
      <w:color w:val="000000"/>
    </w:rPr>
  </w:style>
  <w:style w:type="paragraph" w:styleId="IntenseQuote">
    <w:name w:val="Intense Quote"/>
    <w:basedOn w:val="Normal"/>
    <w:next w:val="Normal"/>
    <w:link w:val="IntenseQuoteChar"/>
    <w:uiPriority w:val="30"/>
    <w:qFormat/>
    <w:rsid w:val="009E779A"/>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9E779A"/>
    <w:rPr>
      <w:rFonts w:eastAsiaTheme="majorEastAsia" w:cstheme="majorBidi"/>
      <w:b/>
      <w:bCs/>
      <w:i/>
      <w:iCs/>
      <w:color w:val="4F81BD"/>
    </w:rPr>
  </w:style>
  <w:style w:type="character" w:styleId="SubtleEmphasis">
    <w:name w:val="Subtle Emphasis"/>
    <w:uiPriority w:val="19"/>
    <w:qFormat/>
    <w:rsid w:val="009E779A"/>
    <w:rPr>
      <w:i/>
      <w:iCs/>
      <w:color w:val="808080"/>
    </w:rPr>
  </w:style>
  <w:style w:type="character" w:styleId="IntenseEmphasis">
    <w:name w:val="Intense Emphasis"/>
    <w:uiPriority w:val="21"/>
    <w:qFormat/>
    <w:rsid w:val="009E779A"/>
    <w:rPr>
      <w:b/>
      <w:bCs/>
      <w:i/>
      <w:iCs/>
      <w:color w:val="4F81BD"/>
    </w:rPr>
  </w:style>
  <w:style w:type="character" w:styleId="SubtleReference">
    <w:name w:val="Subtle Reference"/>
    <w:uiPriority w:val="31"/>
    <w:qFormat/>
    <w:rsid w:val="009E779A"/>
    <w:rPr>
      <w:smallCaps/>
      <w:color w:val="C0504D"/>
      <w:u w:val="single"/>
    </w:rPr>
  </w:style>
  <w:style w:type="character" w:styleId="IntenseReference">
    <w:name w:val="Intense Reference"/>
    <w:uiPriority w:val="32"/>
    <w:qFormat/>
    <w:rsid w:val="009E779A"/>
    <w:rPr>
      <w:b/>
      <w:bCs/>
      <w:smallCaps/>
      <w:color w:val="C0504D"/>
      <w:spacing w:val="5"/>
      <w:u w:val="single"/>
    </w:rPr>
  </w:style>
  <w:style w:type="character" w:styleId="BookTitle">
    <w:name w:val="Book Title"/>
    <w:uiPriority w:val="33"/>
    <w:qFormat/>
    <w:rsid w:val="009E779A"/>
    <w:rPr>
      <w:b/>
      <w:bCs/>
      <w:smallCaps/>
      <w:spacing w:val="5"/>
    </w:rPr>
  </w:style>
  <w:style w:type="paragraph" w:styleId="TOCHeading">
    <w:name w:val="TOC Heading"/>
    <w:basedOn w:val="Heading1"/>
    <w:next w:val="Normal"/>
    <w:uiPriority w:val="39"/>
    <w:qFormat/>
    <w:rsid w:val="009E779A"/>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9E779A"/>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9E779A"/>
    <w:pPr>
      <w:numPr>
        <w:numId w:val="1"/>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9E779A"/>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9E779A"/>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9E779A"/>
    <w:pPr>
      <w:numPr>
        <w:numId w:val="2"/>
      </w:numPr>
      <w:ind w:left="2880"/>
    </w:pPr>
    <w:rPr>
      <w:lang w:eastAsia="zh-TW"/>
    </w:rPr>
  </w:style>
  <w:style w:type="character" w:customStyle="1" w:styleId="BulletedChar">
    <w:name w:val="Bulleted Char"/>
    <w:link w:val="Bulleted"/>
    <w:rsid w:val="009E779A"/>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styleId="CommentReference">
    <w:name w:val="annotation reference"/>
    <w:basedOn w:val="DefaultParagraphFont"/>
    <w:semiHidden/>
    <w:unhideWhenUsed/>
    <w:rsid w:val="00CF7DE2"/>
    <w:rPr>
      <w:sz w:val="16"/>
      <w:szCs w:val="16"/>
    </w:rPr>
  </w:style>
  <w:style w:type="paragraph" w:styleId="CommentText">
    <w:name w:val="annotation text"/>
    <w:basedOn w:val="Normal"/>
    <w:link w:val="CommentTextChar"/>
    <w:semiHidden/>
    <w:unhideWhenUsed/>
    <w:rsid w:val="00CF7DE2"/>
    <w:pPr>
      <w:spacing w:line="240" w:lineRule="auto"/>
    </w:pPr>
    <w:rPr>
      <w:sz w:val="20"/>
      <w:szCs w:val="20"/>
    </w:rPr>
  </w:style>
  <w:style w:type="character" w:customStyle="1" w:styleId="CommentTextChar">
    <w:name w:val="Comment Text Char"/>
    <w:basedOn w:val="DefaultParagraphFont"/>
    <w:link w:val="CommentText"/>
    <w:semiHidden/>
    <w:rsid w:val="00CF7DE2"/>
    <w:rPr>
      <w:sz w:val="20"/>
      <w:szCs w:val="20"/>
      <w:lang w:bidi="en-US"/>
    </w:rPr>
  </w:style>
  <w:style w:type="paragraph" w:styleId="CommentSubject">
    <w:name w:val="annotation subject"/>
    <w:basedOn w:val="CommentText"/>
    <w:next w:val="CommentText"/>
    <w:link w:val="CommentSubjectChar"/>
    <w:semiHidden/>
    <w:unhideWhenUsed/>
    <w:rsid w:val="00CF7DE2"/>
    <w:rPr>
      <w:b/>
      <w:bCs/>
    </w:rPr>
  </w:style>
  <w:style w:type="character" w:customStyle="1" w:styleId="CommentSubjectChar">
    <w:name w:val="Comment Subject Char"/>
    <w:basedOn w:val="CommentTextChar"/>
    <w:link w:val="CommentSubject"/>
    <w:semiHidden/>
    <w:rsid w:val="00CF7DE2"/>
    <w:rPr>
      <w:b/>
      <w:bCs/>
      <w:sz w:val="20"/>
      <w:szCs w:val="20"/>
      <w:lang w:bidi="en-US"/>
    </w:rPr>
  </w:style>
  <w:style w:type="paragraph" w:styleId="Revision">
    <w:name w:val="Revision"/>
    <w:hidden/>
    <w:semiHidden/>
    <w:rsid w:val="00CF7DE2"/>
    <w:rPr>
      <w:sz w:val="22"/>
      <w:szCs w:val="22"/>
      <w:lang w:bidi="en-US"/>
    </w:rPr>
  </w:style>
  <w:style w:type="paragraph" w:customStyle="1" w:styleId="PC2">
    <w:name w:val="PC2"/>
    <w:basedOn w:val="ListParagraph"/>
    <w:link w:val="PC2Char"/>
    <w:qFormat/>
    <w:rsid w:val="009E779A"/>
    <w:pPr>
      <w:numPr>
        <w:numId w:val="23"/>
      </w:numPr>
      <w:spacing w:after="0"/>
      <w:ind w:left="270" w:firstLine="0"/>
    </w:pPr>
    <w:rPr>
      <w:rFonts w:ascii="Tahoma" w:hAnsi="Tahoma" w:cs="Tahoma"/>
      <w:color w:val="595959" w:themeColor="text1" w:themeTint="A6"/>
    </w:rPr>
  </w:style>
  <w:style w:type="character" w:customStyle="1" w:styleId="PC2Char">
    <w:name w:val="PC2 Char"/>
    <w:basedOn w:val="ListParagraphChar"/>
    <w:link w:val="PC2"/>
    <w:rsid w:val="009E779A"/>
    <w:rPr>
      <w:rFonts w:ascii="Tahoma" w:hAnsi="Tahoma" w:cs="Tahoma"/>
      <w:color w:val="595959" w:themeColor="text1" w:themeTint="A6"/>
      <w:sz w:val="22"/>
      <w:szCs w:val="22"/>
      <w:lang w:bidi="en-US"/>
    </w:rPr>
  </w:style>
  <w:style w:type="paragraph" w:customStyle="1" w:styleId="PC1">
    <w:name w:val="PC1"/>
    <w:basedOn w:val="Normal"/>
    <w:link w:val="PC1Char"/>
    <w:qFormat/>
    <w:rsid w:val="009E779A"/>
    <w:pPr>
      <w:spacing w:after="0"/>
    </w:pPr>
    <w:rPr>
      <w:rFonts w:ascii="Tahoma" w:hAnsi="Tahoma" w:cs="Tahoma"/>
      <w:b/>
      <w:color w:val="595959" w:themeColor="text1" w:themeTint="A6"/>
      <w:sz w:val="20"/>
      <w:szCs w:val="20"/>
    </w:rPr>
  </w:style>
  <w:style w:type="character" w:customStyle="1" w:styleId="PC1Char">
    <w:name w:val="PC1 Char"/>
    <w:basedOn w:val="DefaultParagraphFont"/>
    <w:link w:val="PC1"/>
    <w:rsid w:val="009E779A"/>
    <w:rPr>
      <w:rFonts w:ascii="Tahoma" w:hAnsi="Tahoma" w:cs="Tahoma"/>
      <w:b/>
      <w:color w:val="595959" w:themeColor="text1" w:themeTint="A6"/>
      <w:lang w:bidi="en-US"/>
    </w:rPr>
  </w:style>
  <w:style w:type="character" w:customStyle="1" w:styleId="ListParagraphChar">
    <w:name w:val="List Paragraph Char"/>
    <w:basedOn w:val="DefaultParagraphFont"/>
    <w:link w:val="ListParagraph"/>
    <w:uiPriority w:val="34"/>
    <w:rsid w:val="009E779A"/>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0913">
      <w:bodyDiv w:val="1"/>
      <w:marLeft w:val="0"/>
      <w:marRight w:val="0"/>
      <w:marTop w:val="0"/>
      <w:marBottom w:val="0"/>
      <w:divBdr>
        <w:top w:val="none" w:sz="0" w:space="0" w:color="auto"/>
        <w:left w:val="none" w:sz="0" w:space="0" w:color="auto"/>
        <w:bottom w:val="none" w:sz="0" w:space="0" w:color="auto"/>
        <w:right w:val="none" w:sz="0" w:space="0" w:color="auto"/>
      </w:divBdr>
    </w:div>
    <w:div w:id="155268342">
      <w:bodyDiv w:val="1"/>
      <w:marLeft w:val="0"/>
      <w:marRight w:val="0"/>
      <w:marTop w:val="0"/>
      <w:marBottom w:val="0"/>
      <w:divBdr>
        <w:top w:val="none" w:sz="0" w:space="0" w:color="auto"/>
        <w:left w:val="none" w:sz="0" w:space="0" w:color="auto"/>
        <w:bottom w:val="none" w:sz="0" w:space="0" w:color="auto"/>
        <w:right w:val="none" w:sz="0" w:space="0" w:color="auto"/>
      </w:divBdr>
    </w:div>
    <w:div w:id="202332277">
      <w:bodyDiv w:val="1"/>
      <w:marLeft w:val="0"/>
      <w:marRight w:val="0"/>
      <w:marTop w:val="0"/>
      <w:marBottom w:val="0"/>
      <w:divBdr>
        <w:top w:val="none" w:sz="0" w:space="0" w:color="auto"/>
        <w:left w:val="none" w:sz="0" w:space="0" w:color="auto"/>
        <w:bottom w:val="none" w:sz="0" w:space="0" w:color="auto"/>
        <w:right w:val="none" w:sz="0" w:space="0" w:color="auto"/>
      </w:divBdr>
    </w:div>
    <w:div w:id="233394078">
      <w:bodyDiv w:val="1"/>
      <w:marLeft w:val="0"/>
      <w:marRight w:val="0"/>
      <w:marTop w:val="0"/>
      <w:marBottom w:val="0"/>
      <w:divBdr>
        <w:top w:val="none" w:sz="0" w:space="0" w:color="auto"/>
        <w:left w:val="none" w:sz="0" w:space="0" w:color="auto"/>
        <w:bottom w:val="none" w:sz="0" w:space="0" w:color="auto"/>
        <w:right w:val="none" w:sz="0" w:space="0" w:color="auto"/>
      </w:divBdr>
    </w:div>
    <w:div w:id="269161982">
      <w:bodyDiv w:val="1"/>
      <w:marLeft w:val="0"/>
      <w:marRight w:val="0"/>
      <w:marTop w:val="0"/>
      <w:marBottom w:val="0"/>
      <w:divBdr>
        <w:top w:val="none" w:sz="0" w:space="0" w:color="auto"/>
        <w:left w:val="none" w:sz="0" w:space="0" w:color="auto"/>
        <w:bottom w:val="none" w:sz="0" w:space="0" w:color="auto"/>
        <w:right w:val="none" w:sz="0" w:space="0" w:color="auto"/>
      </w:divBdr>
    </w:div>
    <w:div w:id="338849526">
      <w:bodyDiv w:val="1"/>
      <w:marLeft w:val="0"/>
      <w:marRight w:val="0"/>
      <w:marTop w:val="0"/>
      <w:marBottom w:val="0"/>
      <w:divBdr>
        <w:top w:val="none" w:sz="0" w:space="0" w:color="auto"/>
        <w:left w:val="none" w:sz="0" w:space="0" w:color="auto"/>
        <w:bottom w:val="none" w:sz="0" w:space="0" w:color="auto"/>
        <w:right w:val="none" w:sz="0" w:space="0" w:color="auto"/>
      </w:divBdr>
    </w:div>
    <w:div w:id="365106335">
      <w:bodyDiv w:val="1"/>
      <w:marLeft w:val="0"/>
      <w:marRight w:val="0"/>
      <w:marTop w:val="0"/>
      <w:marBottom w:val="0"/>
      <w:divBdr>
        <w:top w:val="none" w:sz="0" w:space="0" w:color="auto"/>
        <w:left w:val="none" w:sz="0" w:space="0" w:color="auto"/>
        <w:bottom w:val="none" w:sz="0" w:space="0" w:color="auto"/>
        <w:right w:val="none" w:sz="0" w:space="0" w:color="auto"/>
      </w:divBdr>
    </w:div>
    <w:div w:id="406153417">
      <w:bodyDiv w:val="1"/>
      <w:marLeft w:val="0"/>
      <w:marRight w:val="0"/>
      <w:marTop w:val="0"/>
      <w:marBottom w:val="0"/>
      <w:divBdr>
        <w:top w:val="none" w:sz="0" w:space="0" w:color="auto"/>
        <w:left w:val="none" w:sz="0" w:space="0" w:color="auto"/>
        <w:bottom w:val="none" w:sz="0" w:space="0" w:color="auto"/>
        <w:right w:val="none" w:sz="0" w:space="0" w:color="auto"/>
      </w:divBdr>
    </w:div>
    <w:div w:id="496699329">
      <w:bodyDiv w:val="1"/>
      <w:marLeft w:val="0"/>
      <w:marRight w:val="0"/>
      <w:marTop w:val="0"/>
      <w:marBottom w:val="0"/>
      <w:divBdr>
        <w:top w:val="none" w:sz="0" w:space="0" w:color="auto"/>
        <w:left w:val="none" w:sz="0" w:space="0" w:color="auto"/>
        <w:bottom w:val="none" w:sz="0" w:space="0" w:color="auto"/>
        <w:right w:val="none" w:sz="0" w:space="0" w:color="auto"/>
      </w:divBdr>
    </w:div>
    <w:div w:id="520436573">
      <w:bodyDiv w:val="1"/>
      <w:marLeft w:val="0"/>
      <w:marRight w:val="0"/>
      <w:marTop w:val="0"/>
      <w:marBottom w:val="0"/>
      <w:divBdr>
        <w:top w:val="none" w:sz="0" w:space="0" w:color="auto"/>
        <w:left w:val="none" w:sz="0" w:space="0" w:color="auto"/>
        <w:bottom w:val="none" w:sz="0" w:space="0" w:color="auto"/>
        <w:right w:val="none" w:sz="0" w:space="0" w:color="auto"/>
      </w:divBdr>
    </w:div>
    <w:div w:id="533155963">
      <w:bodyDiv w:val="1"/>
      <w:marLeft w:val="0"/>
      <w:marRight w:val="0"/>
      <w:marTop w:val="0"/>
      <w:marBottom w:val="0"/>
      <w:divBdr>
        <w:top w:val="none" w:sz="0" w:space="0" w:color="auto"/>
        <w:left w:val="none" w:sz="0" w:space="0" w:color="auto"/>
        <w:bottom w:val="none" w:sz="0" w:space="0" w:color="auto"/>
        <w:right w:val="none" w:sz="0" w:space="0" w:color="auto"/>
      </w:divBdr>
    </w:div>
    <w:div w:id="554632303">
      <w:bodyDiv w:val="1"/>
      <w:marLeft w:val="0"/>
      <w:marRight w:val="0"/>
      <w:marTop w:val="0"/>
      <w:marBottom w:val="0"/>
      <w:divBdr>
        <w:top w:val="none" w:sz="0" w:space="0" w:color="auto"/>
        <w:left w:val="none" w:sz="0" w:space="0" w:color="auto"/>
        <w:bottom w:val="none" w:sz="0" w:space="0" w:color="auto"/>
        <w:right w:val="none" w:sz="0" w:space="0" w:color="auto"/>
      </w:divBdr>
    </w:div>
    <w:div w:id="584455920">
      <w:bodyDiv w:val="1"/>
      <w:marLeft w:val="0"/>
      <w:marRight w:val="0"/>
      <w:marTop w:val="0"/>
      <w:marBottom w:val="0"/>
      <w:divBdr>
        <w:top w:val="none" w:sz="0" w:space="0" w:color="auto"/>
        <w:left w:val="none" w:sz="0" w:space="0" w:color="auto"/>
        <w:bottom w:val="none" w:sz="0" w:space="0" w:color="auto"/>
        <w:right w:val="none" w:sz="0" w:space="0" w:color="auto"/>
      </w:divBdr>
    </w:div>
    <w:div w:id="649483270">
      <w:bodyDiv w:val="1"/>
      <w:marLeft w:val="0"/>
      <w:marRight w:val="0"/>
      <w:marTop w:val="0"/>
      <w:marBottom w:val="0"/>
      <w:divBdr>
        <w:top w:val="none" w:sz="0" w:space="0" w:color="auto"/>
        <w:left w:val="none" w:sz="0" w:space="0" w:color="auto"/>
        <w:bottom w:val="none" w:sz="0" w:space="0" w:color="auto"/>
        <w:right w:val="none" w:sz="0" w:space="0" w:color="auto"/>
      </w:divBdr>
    </w:div>
    <w:div w:id="857815194">
      <w:bodyDiv w:val="1"/>
      <w:marLeft w:val="0"/>
      <w:marRight w:val="0"/>
      <w:marTop w:val="0"/>
      <w:marBottom w:val="0"/>
      <w:divBdr>
        <w:top w:val="none" w:sz="0" w:space="0" w:color="auto"/>
        <w:left w:val="none" w:sz="0" w:space="0" w:color="auto"/>
        <w:bottom w:val="none" w:sz="0" w:space="0" w:color="auto"/>
        <w:right w:val="none" w:sz="0" w:space="0" w:color="auto"/>
      </w:divBdr>
    </w:div>
    <w:div w:id="972059769">
      <w:bodyDiv w:val="1"/>
      <w:marLeft w:val="0"/>
      <w:marRight w:val="0"/>
      <w:marTop w:val="0"/>
      <w:marBottom w:val="0"/>
      <w:divBdr>
        <w:top w:val="none" w:sz="0" w:space="0" w:color="auto"/>
        <w:left w:val="none" w:sz="0" w:space="0" w:color="auto"/>
        <w:bottom w:val="none" w:sz="0" w:space="0" w:color="auto"/>
        <w:right w:val="none" w:sz="0" w:space="0" w:color="auto"/>
      </w:divBdr>
    </w:div>
    <w:div w:id="990332022">
      <w:bodyDiv w:val="1"/>
      <w:marLeft w:val="0"/>
      <w:marRight w:val="0"/>
      <w:marTop w:val="0"/>
      <w:marBottom w:val="0"/>
      <w:divBdr>
        <w:top w:val="none" w:sz="0" w:space="0" w:color="auto"/>
        <w:left w:val="none" w:sz="0" w:space="0" w:color="auto"/>
        <w:bottom w:val="none" w:sz="0" w:space="0" w:color="auto"/>
        <w:right w:val="none" w:sz="0" w:space="0" w:color="auto"/>
      </w:divBdr>
    </w:div>
    <w:div w:id="1031221699">
      <w:bodyDiv w:val="1"/>
      <w:marLeft w:val="0"/>
      <w:marRight w:val="0"/>
      <w:marTop w:val="0"/>
      <w:marBottom w:val="0"/>
      <w:divBdr>
        <w:top w:val="none" w:sz="0" w:space="0" w:color="auto"/>
        <w:left w:val="none" w:sz="0" w:space="0" w:color="auto"/>
        <w:bottom w:val="none" w:sz="0" w:space="0" w:color="auto"/>
        <w:right w:val="none" w:sz="0" w:space="0" w:color="auto"/>
      </w:divBdr>
    </w:div>
    <w:div w:id="1046880364">
      <w:bodyDiv w:val="1"/>
      <w:marLeft w:val="0"/>
      <w:marRight w:val="0"/>
      <w:marTop w:val="0"/>
      <w:marBottom w:val="0"/>
      <w:divBdr>
        <w:top w:val="none" w:sz="0" w:space="0" w:color="auto"/>
        <w:left w:val="none" w:sz="0" w:space="0" w:color="auto"/>
        <w:bottom w:val="none" w:sz="0" w:space="0" w:color="auto"/>
        <w:right w:val="none" w:sz="0" w:space="0" w:color="auto"/>
      </w:divBdr>
    </w:div>
    <w:div w:id="1076586111">
      <w:bodyDiv w:val="1"/>
      <w:marLeft w:val="0"/>
      <w:marRight w:val="0"/>
      <w:marTop w:val="0"/>
      <w:marBottom w:val="0"/>
      <w:divBdr>
        <w:top w:val="none" w:sz="0" w:space="0" w:color="auto"/>
        <w:left w:val="none" w:sz="0" w:space="0" w:color="auto"/>
        <w:bottom w:val="none" w:sz="0" w:space="0" w:color="auto"/>
        <w:right w:val="none" w:sz="0" w:space="0" w:color="auto"/>
      </w:divBdr>
    </w:div>
    <w:div w:id="1115559301">
      <w:bodyDiv w:val="1"/>
      <w:marLeft w:val="0"/>
      <w:marRight w:val="0"/>
      <w:marTop w:val="0"/>
      <w:marBottom w:val="0"/>
      <w:divBdr>
        <w:top w:val="none" w:sz="0" w:space="0" w:color="auto"/>
        <w:left w:val="none" w:sz="0" w:space="0" w:color="auto"/>
        <w:bottom w:val="none" w:sz="0" w:space="0" w:color="auto"/>
        <w:right w:val="none" w:sz="0" w:space="0" w:color="auto"/>
      </w:divBdr>
    </w:div>
    <w:div w:id="1142848600">
      <w:bodyDiv w:val="1"/>
      <w:marLeft w:val="0"/>
      <w:marRight w:val="0"/>
      <w:marTop w:val="0"/>
      <w:marBottom w:val="0"/>
      <w:divBdr>
        <w:top w:val="none" w:sz="0" w:space="0" w:color="auto"/>
        <w:left w:val="none" w:sz="0" w:space="0" w:color="auto"/>
        <w:bottom w:val="none" w:sz="0" w:space="0" w:color="auto"/>
        <w:right w:val="none" w:sz="0" w:space="0" w:color="auto"/>
      </w:divBdr>
    </w:div>
    <w:div w:id="1164321884">
      <w:bodyDiv w:val="1"/>
      <w:marLeft w:val="0"/>
      <w:marRight w:val="0"/>
      <w:marTop w:val="0"/>
      <w:marBottom w:val="0"/>
      <w:divBdr>
        <w:top w:val="none" w:sz="0" w:space="0" w:color="auto"/>
        <w:left w:val="none" w:sz="0" w:space="0" w:color="auto"/>
        <w:bottom w:val="none" w:sz="0" w:space="0" w:color="auto"/>
        <w:right w:val="none" w:sz="0" w:space="0" w:color="auto"/>
      </w:divBdr>
    </w:div>
    <w:div w:id="1190950832">
      <w:bodyDiv w:val="1"/>
      <w:marLeft w:val="0"/>
      <w:marRight w:val="0"/>
      <w:marTop w:val="0"/>
      <w:marBottom w:val="0"/>
      <w:divBdr>
        <w:top w:val="none" w:sz="0" w:space="0" w:color="auto"/>
        <w:left w:val="none" w:sz="0" w:space="0" w:color="auto"/>
        <w:bottom w:val="none" w:sz="0" w:space="0" w:color="auto"/>
        <w:right w:val="none" w:sz="0" w:space="0" w:color="auto"/>
      </w:divBdr>
    </w:div>
    <w:div w:id="1337462227">
      <w:bodyDiv w:val="1"/>
      <w:marLeft w:val="0"/>
      <w:marRight w:val="0"/>
      <w:marTop w:val="0"/>
      <w:marBottom w:val="0"/>
      <w:divBdr>
        <w:top w:val="none" w:sz="0" w:space="0" w:color="auto"/>
        <w:left w:val="none" w:sz="0" w:space="0" w:color="auto"/>
        <w:bottom w:val="none" w:sz="0" w:space="0" w:color="auto"/>
        <w:right w:val="none" w:sz="0" w:space="0" w:color="auto"/>
      </w:divBdr>
    </w:div>
    <w:div w:id="1367178050">
      <w:bodyDiv w:val="1"/>
      <w:marLeft w:val="0"/>
      <w:marRight w:val="0"/>
      <w:marTop w:val="0"/>
      <w:marBottom w:val="0"/>
      <w:divBdr>
        <w:top w:val="none" w:sz="0" w:space="0" w:color="auto"/>
        <w:left w:val="none" w:sz="0" w:space="0" w:color="auto"/>
        <w:bottom w:val="none" w:sz="0" w:space="0" w:color="auto"/>
        <w:right w:val="none" w:sz="0" w:space="0" w:color="auto"/>
      </w:divBdr>
    </w:div>
    <w:div w:id="1400250596">
      <w:bodyDiv w:val="1"/>
      <w:marLeft w:val="0"/>
      <w:marRight w:val="0"/>
      <w:marTop w:val="0"/>
      <w:marBottom w:val="0"/>
      <w:divBdr>
        <w:top w:val="none" w:sz="0" w:space="0" w:color="auto"/>
        <w:left w:val="none" w:sz="0" w:space="0" w:color="auto"/>
        <w:bottom w:val="none" w:sz="0" w:space="0" w:color="auto"/>
        <w:right w:val="none" w:sz="0" w:space="0" w:color="auto"/>
      </w:divBdr>
    </w:div>
    <w:div w:id="1400403271">
      <w:bodyDiv w:val="1"/>
      <w:marLeft w:val="0"/>
      <w:marRight w:val="0"/>
      <w:marTop w:val="0"/>
      <w:marBottom w:val="0"/>
      <w:divBdr>
        <w:top w:val="none" w:sz="0" w:space="0" w:color="auto"/>
        <w:left w:val="none" w:sz="0" w:space="0" w:color="auto"/>
        <w:bottom w:val="none" w:sz="0" w:space="0" w:color="auto"/>
        <w:right w:val="none" w:sz="0" w:space="0" w:color="auto"/>
      </w:divBdr>
    </w:div>
    <w:div w:id="1502743007">
      <w:bodyDiv w:val="1"/>
      <w:marLeft w:val="0"/>
      <w:marRight w:val="0"/>
      <w:marTop w:val="0"/>
      <w:marBottom w:val="0"/>
      <w:divBdr>
        <w:top w:val="none" w:sz="0" w:space="0" w:color="auto"/>
        <w:left w:val="none" w:sz="0" w:space="0" w:color="auto"/>
        <w:bottom w:val="none" w:sz="0" w:space="0" w:color="auto"/>
        <w:right w:val="none" w:sz="0" w:space="0" w:color="auto"/>
      </w:divBdr>
    </w:div>
    <w:div w:id="1535575342">
      <w:bodyDiv w:val="1"/>
      <w:marLeft w:val="0"/>
      <w:marRight w:val="0"/>
      <w:marTop w:val="0"/>
      <w:marBottom w:val="0"/>
      <w:divBdr>
        <w:top w:val="none" w:sz="0" w:space="0" w:color="auto"/>
        <w:left w:val="none" w:sz="0" w:space="0" w:color="auto"/>
        <w:bottom w:val="none" w:sz="0" w:space="0" w:color="auto"/>
        <w:right w:val="none" w:sz="0" w:space="0" w:color="auto"/>
      </w:divBdr>
    </w:div>
    <w:div w:id="1591087310">
      <w:bodyDiv w:val="1"/>
      <w:marLeft w:val="0"/>
      <w:marRight w:val="0"/>
      <w:marTop w:val="0"/>
      <w:marBottom w:val="0"/>
      <w:divBdr>
        <w:top w:val="none" w:sz="0" w:space="0" w:color="auto"/>
        <w:left w:val="none" w:sz="0" w:space="0" w:color="auto"/>
        <w:bottom w:val="none" w:sz="0" w:space="0" w:color="auto"/>
        <w:right w:val="none" w:sz="0" w:space="0" w:color="auto"/>
      </w:divBdr>
    </w:div>
    <w:div w:id="1643457768">
      <w:bodyDiv w:val="1"/>
      <w:marLeft w:val="0"/>
      <w:marRight w:val="0"/>
      <w:marTop w:val="0"/>
      <w:marBottom w:val="0"/>
      <w:divBdr>
        <w:top w:val="none" w:sz="0" w:space="0" w:color="auto"/>
        <w:left w:val="none" w:sz="0" w:space="0" w:color="auto"/>
        <w:bottom w:val="none" w:sz="0" w:space="0" w:color="auto"/>
        <w:right w:val="none" w:sz="0" w:space="0" w:color="auto"/>
      </w:divBdr>
    </w:div>
    <w:div w:id="1668442069">
      <w:bodyDiv w:val="1"/>
      <w:marLeft w:val="0"/>
      <w:marRight w:val="0"/>
      <w:marTop w:val="0"/>
      <w:marBottom w:val="0"/>
      <w:divBdr>
        <w:top w:val="none" w:sz="0" w:space="0" w:color="auto"/>
        <w:left w:val="none" w:sz="0" w:space="0" w:color="auto"/>
        <w:bottom w:val="none" w:sz="0" w:space="0" w:color="auto"/>
        <w:right w:val="none" w:sz="0" w:space="0" w:color="auto"/>
      </w:divBdr>
    </w:div>
    <w:div w:id="1713453675">
      <w:bodyDiv w:val="1"/>
      <w:marLeft w:val="0"/>
      <w:marRight w:val="0"/>
      <w:marTop w:val="0"/>
      <w:marBottom w:val="0"/>
      <w:divBdr>
        <w:top w:val="none" w:sz="0" w:space="0" w:color="auto"/>
        <w:left w:val="none" w:sz="0" w:space="0" w:color="auto"/>
        <w:bottom w:val="none" w:sz="0" w:space="0" w:color="auto"/>
        <w:right w:val="none" w:sz="0" w:space="0" w:color="auto"/>
      </w:divBdr>
    </w:div>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990965">
      <w:bodyDiv w:val="1"/>
      <w:marLeft w:val="0"/>
      <w:marRight w:val="0"/>
      <w:marTop w:val="0"/>
      <w:marBottom w:val="0"/>
      <w:divBdr>
        <w:top w:val="none" w:sz="0" w:space="0" w:color="auto"/>
        <w:left w:val="none" w:sz="0" w:space="0" w:color="auto"/>
        <w:bottom w:val="none" w:sz="0" w:space="0" w:color="auto"/>
        <w:right w:val="none" w:sz="0" w:space="0" w:color="auto"/>
      </w:divBdr>
    </w:div>
    <w:div w:id="1763381122">
      <w:bodyDiv w:val="1"/>
      <w:marLeft w:val="0"/>
      <w:marRight w:val="0"/>
      <w:marTop w:val="0"/>
      <w:marBottom w:val="0"/>
      <w:divBdr>
        <w:top w:val="none" w:sz="0" w:space="0" w:color="auto"/>
        <w:left w:val="none" w:sz="0" w:space="0" w:color="auto"/>
        <w:bottom w:val="none" w:sz="0" w:space="0" w:color="auto"/>
        <w:right w:val="none" w:sz="0" w:space="0" w:color="auto"/>
      </w:divBdr>
    </w:div>
    <w:div w:id="2039768154">
      <w:bodyDiv w:val="1"/>
      <w:marLeft w:val="0"/>
      <w:marRight w:val="0"/>
      <w:marTop w:val="0"/>
      <w:marBottom w:val="0"/>
      <w:divBdr>
        <w:top w:val="none" w:sz="0" w:space="0" w:color="auto"/>
        <w:left w:val="none" w:sz="0" w:space="0" w:color="auto"/>
        <w:bottom w:val="none" w:sz="0" w:space="0" w:color="auto"/>
        <w:right w:val="none" w:sz="0" w:space="0" w:color="auto"/>
      </w:divBdr>
    </w:div>
    <w:div w:id="2110080575">
      <w:bodyDiv w:val="1"/>
      <w:marLeft w:val="0"/>
      <w:marRight w:val="0"/>
      <w:marTop w:val="0"/>
      <w:marBottom w:val="0"/>
      <w:divBdr>
        <w:top w:val="none" w:sz="0" w:space="0" w:color="auto"/>
        <w:left w:val="none" w:sz="0" w:space="0" w:color="auto"/>
        <w:bottom w:val="none" w:sz="0" w:space="0" w:color="auto"/>
        <w:right w:val="none" w:sz="0" w:space="0" w:color="auto"/>
      </w:divBdr>
    </w:div>
    <w:div w:id="212391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WMF"/><Relationship Id="rId50" Type="http://schemas.openxmlformats.org/officeDocument/2006/relationships/image" Target="media/image42.WMF"/><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WMF"/><Relationship Id="rId53" Type="http://schemas.openxmlformats.org/officeDocument/2006/relationships/image" Target="media/image45.WMF"/><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3.jpeg"/><Relationship Id="rId10" Type="http://schemas.openxmlformats.org/officeDocument/2006/relationships/image" Target="media/image2.wmf"/><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WMF"/><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4.JPG"/><Relationship Id="rId27" Type="http://schemas.openxmlformats.org/officeDocument/2006/relationships/image" Target="media/image19.WMF"/><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WMF"/><Relationship Id="rId69" Type="http://schemas.openxmlformats.org/officeDocument/2006/relationships/image" Target="media/image61.jpeg"/><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WMF"/><Relationship Id="rId72" Type="http://schemas.openxmlformats.org/officeDocument/2006/relationships/image" Target="media/image6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WMF"/><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WMF"/><Relationship Id="rId41" Type="http://schemas.openxmlformats.org/officeDocument/2006/relationships/image" Target="media/image33.jpeg"/><Relationship Id="rId54" Type="http://schemas.openxmlformats.org/officeDocument/2006/relationships/image" Target="media/image46.WMF"/><Relationship Id="rId62" Type="http://schemas.openxmlformats.org/officeDocument/2006/relationships/image" Target="media/image54.jpeg"/><Relationship Id="rId70" Type="http://schemas.openxmlformats.org/officeDocument/2006/relationships/image" Target="media/image62.JPG"/><Relationship Id="rId75" Type="http://schemas.openxmlformats.org/officeDocument/2006/relationships/image" Target="media/image6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WMF"/><Relationship Id="rId57" Type="http://schemas.openxmlformats.org/officeDocument/2006/relationships/image" Target="media/image49.jpeg"/></Relationships>
</file>

<file path=word/_rels/footer1.xml.rels><?xml version="1.0" encoding="UTF-8" standalone="yes"?>
<Relationships xmlns="http://schemas.openxmlformats.org/package/2006/relationships"><Relationship Id="rId1" Type="http://schemas.openxmlformats.org/officeDocument/2006/relationships/image" Target="media/image6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6FD2-27BE-4804-9478-51B33C452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116</TotalTime>
  <Pages>1</Pages>
  <Words>16890</Words>
  <Characters>96276</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112941</CharactersWithSpaces>
  <SharedDoc>false</SharedDoc>
  <HLinks>
    <vt:vector size="516" baseType="variant">
      <vt:variant>
        <vt:i4>1638401</vt:i4>
      </vt:variant>
      <vt:variant>
        <vt:i4>513</vt:i4>
      </vt:variant>
      <vt:variant>
        <vt:i4>0</vt:i4>
      </vt:variant>
      <vt:variant>
        <vt:i4>5</vt:i4>
      </vt:variant>
      <vt:variant>
        <vt:lpwstr>http://www.16personalities.com/free-personality-test</vt:lpwstr>
      </vt:variant>
      <vt:variant>
        <vt:lpwstr/>
      </vt: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Gillin</dc:creator>
  <cp:keywords/>
  <cp:lastModifiedBy>Darren</cp:lastModifiedBy>
  <cp:revision>4</cp:revision>
  <cp:lastPrinted>2009-04-26T18:26:00Z</cp:lastPrinted>
  <dcterms:created xsi:type="dcterms:W3CDTF">2014-12-19T14:42:00Z</dcterms:created>
  <dcterms:modified xsi:type="dcterms:W3CDTF">2014-12-23T16:47:00Z</dcterms:modified>
</cp:coreProperties>
</file>